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581"/>
      </w:tblGrid>
      <w:tr w:rsidR="00A630AB" w14:paraId="5EADD57F" w14:textId="77777777" w:rsidTr="00170E58">
        <w:trPr>
          <w:cantSplit/>
          <w:trHeight w:hRule="exact" w:val="7144"/>
          <w:jc w:val="center"/>
        </w:trPr>
        <w:tc>
          <w:tcPr>
            <w:tcW w:w="9581" w:type="dxa"/>
          </w:tcPr>
          <w:p w14:paraId="057117E1" w14:textId="3B99DA52" w:rsidR="00A630AB" w:rsidRPr="0075535E" w:rsidRDefault="003B16DB" w:rsidP="00170E58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4320" behindDoc="1" locked="0" layoutInCell="1" allowOverlap="1" wp14:anchorId="18DFC0D1" wp14:editId="5E988187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577215</wp:posOffset>
                  </wp:positionV>
                  <wp:extent cx="5921425" cy="4072890"/>
                  <wp:effectExtent l="0" t="0" r="3175" b="3810"/>
                  <wp:wrapTight wrapText="bothSides">
                    <wp:wrapPolygon edited="0">
                      <wp:start x="0" y="0"/>
                      <wp:lineTo x="0" y="21519"/>
                      <wp:lineTo x="21542" y="21519"/>
                      <wp:lineTo x="21542" y="0"/>
                      <wp:lineTo x="0" y="0"/>
                    </wp:wrapPolygon>
                  </wp:wrapTight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1425" cy="407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4DE46345" w14:textId="77777777" w:rsidR="00170E58" w:rsidRDefault="00170E58"/>
    <w:p w14:paraId="4DC12AC1" w14:textId="77777777" w:rsidR="00170E58" w:rsidRDefault="00170E58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060"/>
      </w:tblGrid>
      <w:tr w:rsidR="00BB1353" w14:paraId="297EE1E1" w14:textId="77777777" w:rsidTr="004D389F">
        <w:trPr>
          <w:cantSplit/>
        </w:trPr>
        <w:tc>
          <w:tcPr>
            <w:tcW w:w="9060" w:type="dxa"/>
          </w:tcPr>
          <w:p w14:paraId="0691FC0B" w14:textId="2C9353FA" w:rsidR="00BB1353" w:rsidRPr="00BB1353" w:rsidRDefault="00E47958" w:rsidP="00BB1353">
            <w:pPr>
              <w:pStyle w:val="AFCatgorieDoc"/>
            </w:pPr>
            <w:r>
              <w:t>DEVENEZ PARTENAIRES</w:t>
            </w:r>
          </w:p>
        </w:tc>
      </w:tr>
      <w:tr w:rsidR="00361C4E" w14:paraId="7EF4331F" w14:textId="77777777" w:rsidTr="00165E69">
        <w:trPr>
          <w:cantSplit/>
          <w:trHeight w:val="2268"/>
        </w:trPr>
        <w:tc>
          <w:tcPr>
            <w:tcW w:w="9060" w:type="dxa"/>
            <w:vAlign w:val="bottom"/>
          </w:tcPr>
          <w:p w14:paraId="6C732422" w14:textId="77777777" w:rsidR="00E47958" w:rsidRPr="00E47958" w:rsidRDefault="00E47958" w:rsidP="00E47958">
            <w:pPr>
              <w:pStyle w:val="AFTitreDoc"/>
            </w:pPr>
            <w:r w:rsidRPr="00E47958">
              <w:t>La Qualité au service</w:t>
            </w:r>
          </w:p>
          <w:p w14:paraId="183E2B82" w14:textId="12285C90" w:rsidR="00E47958" w:rsidRPr="00E47958" w:rsidRDefault="00E47958" w:rsidP="00E47958">
            <w:pPr>
              <w:pStyle w:val="AFTitreDoc"/>
            </w:pPr>
            <w:r>
              <w:t>d</w:t>
            </w:r>
            <w:r w:rsidRPr="00E47958">
              <w:t xml:space="preserve">e votre </w:t>
            </w:r>
            <w:r w:rsidRPr="00E47958">
              <w:rPr>
                <w:color w:val="B50C6C"/>
              </w:rPr>
              <w:t xml:space="preserve">Compétitivité </w:t>
            </w:r>
            <w:r w:rsidRPr="00E47958">
              <w:t xml:space="preserve">et de votre </w:t>
            </w:r>
            <w:r w:rsidRPr="00E47958">
              <w:rPr>
                <w:color w:val="B50C6C"/>
              </w:rPr>
              <w:t>Performance</w:t>
            </w:r>
          </w:p>
          <w:p w14:paraId="03AC2AD7" w14:textId="32651F6B" w:rsidR="00A630AB" w:rsidRPr="00A630AB" w:rsidRDefault="00A630AB" w:rsidP="00165E69">
            <w:pPr>
              <w:pStyle w:val="AFTitreDoc"/>
            </w:pPr>
          </w:p>
        </w:tc>
      </w:tr>
      <w:tr w:rsidR="00361C4E" w14:paraId="14B8F3C6" w14:textId="77777777" w:rsidTr="00361C4E">
        <w:trPr>
          <w:cantSplit/>
        </w:trPr>
        <w:tc>
          <w:tcPr>
            <w:tcW w:w="9060" w:type="dxa"/>
          </w:tcPr>
          <w:p w14:paraId="795A353A" w14:textId="056C0830" w:rsidR="00361C4E" w:rsidRPr="00712479" w:rsidRDefault="00712479">
            <w:pPr>
              <w:rPr>
                <w:color w:val="B50C6C"/>
                <w:sz w:val="36"/>
                <w:szCs w:val="36"/>
              </w:rPr>
            </w:pPr>
            <w:r w:rsidRPr="00712479">
              <w:rPr>
                <w:color w:val="B50C6C"/>
                <w:sz w:val="36"/>
                <w:szCs w:val="36"/>
              </w:rPr>
              <w:t>1</w:t>
            </w:r>
            <w:r w:rsidRPr="00712479">
              <w:rPr>
                <w:color w:val="B50C6C"/>
                <w:sz w:val="36"/>
                <w:szCs w:val="36"/>
                <w:vertAlign w:val="superscript"/>
              </w:rPr>
              <w:t>ère</w:t>
            </w:r>
            <w:r w:rsidRPr="00712479">
              <w:rPr>
                <w:color w:val="B50C6C"/>
                <w:sz w:val="36"/>
                <w:szCs w:val="36"/>
              </w:rPr>
              <w:t xml:space="preserve"> édition – 19 novembre 2026</w:t>
            </w:r>
          </w:p>
        </w:tc>
      </w:tr>
      <w:tr w:rsidR="000D5F72" w14:paraId="63A59984" w14:textId="77777777" w:rsidTr="00BB1353">
        <w:trPr>
          <w:cantSplit/>
          <w:trHeight w:val="2446"/>
        </w:trPr>
        <w:tc>
          <w:tcPr>
            <w:tcW w:w="9060" w:type="dxa"/>
            <w:vAlign w:val="bottom"/>
          </w:tcPr>
          <w:p w14:paraId="166CB698" w14:textId="4C789D22" w:rsidR="000D5F72" w:rsidRPr="000D5F72" w:rsidRDefault="00E47958" w:rsidP="00BB1353">
            <w:pPr>
              <w:pStyle w:val="AFDate"/>
            </w:pPr>
            <w:r>
              <w:rPr>
                <w:noProof/>
              </w:rPr>
              <w:drawing>
                <wp:inline distT="0" distB="0" distL="0" distR="0" wp14:anchorId="4A31071B" wp14:editId="21A579A9">
                  <wp:extent cx="2432198" cy="978535"/>
                  <wp:effectExtent l="0" t="0" r="635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365" cy="981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FF54E9" w14:textId="77777777" w:rsidR="00BA623A" w:rsidRDefault="00BA623A"/>
    <w:p w14:paraId="7869676D" w14:textId="77777777" w:rsidR="00CA3F00" w:rsidRDefault="00CA3F00">
      <w:pPr>
        <w:sectPr w:rsidR="00CA3F00" w:rsidSect="00BB1353">
          <w:headerReference w:type="default" r:id="rId10"/>
          <w:footerReference w:type="default" r:id="rId11"/>
          <w:pgSz w:w="11906" w:h="16838" w:code="9"/>
          <w:pgMar w:top="1134" w:right="1418" w:bottom="1134" w:left="1418" w:header="567" w:footer="567" w:gutter="0"/>
          <w:cols w:space="708"/>
          <w:docGrid w:linePitch="360"/>
        </w:sectPr>
      </w:pPr>
    </w:p>
    <w:p w14:paraId="13515B7B" w14:textId="2B2713EE" w:rsidR="00915C0E" w:rsidRPr="00915C0E" w:rsidRDefault="007C7624" w:rsidP="007C7624">
      <w:pPr>
        <w:pStyle w:val="AFTitre1"/>
        <w:numPr>
          <w:ilvl w:val="0"/>
          <w:numId w:val="0"/>
        </w:numPr>
        <w:ind w:left="737" w:hanging="737"/>
        <w:sectPr w:rsidR="00915C0E" w:rsidRPr="00915C0E" w:rsidSect="00867199">
          <w:headerReference w:type="default" r:id="rId12"/>
          <w:pgSz w:w="11906" w:h="16838" w:code="9"/>
          <w:pgMar w:top="1134" w:right="1418" w:bottom="1134" w:left="1418" w:header="567" w:footer="454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8EF747F" wp14:editId="7AB2017F">
            <wp:extent cx="2888332" cy="1162050"/>
            <wp:effectExtent l="0" t="0" r="762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98788" cy="116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13C9E" w14:textId="77777777" w:rsidR="007C7624" w:rsidRPr="00CD1E1A" w:rsidRDefault="007C7624" w:rsidP="007C7624">
      <w:pPr>
        <w:pStyle w:val="AFCitation"/>
        <w:rPr>
          <w:sz w:val="32"/>
          <w:szCs w:val="28"/>
        </w:rPr>
      </w:pPr>
      <w:r w:rsidRPr="00CD1E1A">
        <w:rPr>
          <w:sz w:val="32"/>
          <w:szCs w:val="28"/>
        </w:rPr>
        <w:t>A découvrir lors de cette première édition</w:t>
      </w:r>
    </w:p>
    <w:p w14:paraId="71F27322" w14:textId="77777777" w:rsidR="007C7624" w:rsidRDefault="007C7624" w:rsidP="0080403F"/>
    <w:p w14:paraId="73A6FAFC" w14:textId="5B125CA6" w:rsidR="007C7624" w:rsidRPr="00CD1E1A" w:rsidRDefault="007C7624" w:rsidP="007C7624">
      <w:pPr>
        <w:pStyle w:val="AFExergue"/>
        <w:rPr>
          <w:caps w:val="0"/>
          <w:sz w:val="24"/>
          <w:szCs w:val="24"/>
        </w:rPr>
      </w:pPr>
      <w:r w:rsidRPr="00CD1E1A">
        <w:rPr>
          <w:caps w:val="0"/>
          <w:sz w:val="24"/>
          <w:szCs w:val="24"/>
        </w:rPr>
        <w:t>Informations exclusives sur les évolutions de la norme ISO 9001 : 2026</w:t>
      </w:r>
    </w:p>
    <w:p w14:paraId="1EB4A9E2" w14:textId="77351D3A" w:rsidR="007C7624" w:rsidRPr="00CD1E1A" w:rsidRDefault="007C7624" w:rsidP="007C7624">
      <w:pPr>
        <w:pStyle w:val="AFExergue"/>
        <w:rPr>
          <w:caps w:val="0"/>
          <w:sz w:val="24"/>
          <w:szCs w:val="24"/>
        </w:rPr>
      </w:pPr>
      <w:r w:rsidRPr="00CD1E1A">
        <w:rPr>
          <w:caps w:val="0"/>
          <w:sz w:val="24"/>
          <w:szCs w:val="24"/>
        </w:rPr>
        <w:t>IA et Qualité, compétitivité &amp; performance, amélioration continue et audits; agilité et changement dans les organisations</w:t>
      </w:r>
    </w:p>
    <w:p w14:paraId="13E60963" w14:textId="77777777" w:rsidR="007C7624" w:rsidRPr="00CD1E1A" w:rsidRDefault="007C7624" w:rsidP="007C7624">
      <w:pPr>
        <w:pStyle w:val="AFExergue"/>
        <w:rPr>
          <w:caps w:val="0"/>
          <w:sz w:val="24"/>
          <w:szCs w:val="24"/>
        </w:rPr>
      </w:pPr>
      <w:r w:rsidRPr="00CD1E1A">
        <w:rPr>
          <w:caps w:val="0"/>
          <w:sz w:val="24"/>
          <w:szCs w:val="24"/>
        </w:rPr>
        <w:t>Retours d’expériences inspirants</w:t>
      </w:r>
    </w:p>
    <w:p w14:paraId="37E43DA2" w14:textId="1FA5B945" w:rsidR="007C7624" w:rsidRPr="00CD1E1A" w:rsidRDefault="007C7624" w:rsidP="00CD1E1A">
      <w:pPr>
        <w:pStyle w:val="AFExergue"/>
        <w:rPr>
          <w:caps w:val="0"/>
          <w:sz w:val="24"/>
          <w:szCs w:val="24"/>
        </w:rPr>
      </w:pPr>
      <w:r w:rsidRPr="00CD1E1A">
        <w:rPr>
          <w:caps w:val="0"/>
          <w:sz w:val="24"/>
          <w:szCs w:val="24"/>
        </w:rPr>
        <w:t>Expérience innovante : ateliers collectifs participatifs et</w:t>
      </w:r>
      <w:r w:rsidR="00CD1E1A" w:rsidRPr="00CD1E1A">
        <w:rPr>
          <w:caps w:val="0"/>
          <w:sz w:val="24"/>
          <w:szCs w:val="24"/>
        </w:rPr>
        <w:t xml:space="preserve"> </w:t>
      </w:r>
      <w:r w:rsidRPr="00CD1E1A">
        <w:rPr>
          <w:caps w:val="0"/>
          <w:sz w:val="24"/>
          <w:szCs w:val="24"/>
        </w:rPr>
        <w:t>innovants</w:t>
      </w:r>
      <w:r w:rsidR="00CD1E1A" w:rsidRPr="00CD1E1A">
        <w:rPr>
          <w:caps w:val="0"/>
          <w:sz w:val="24"/>
          <w:szCs w:val="24"/>
        </w:rPr>
        <w:t xml:space="preserve">, </w:t>
      </w:r>
      <w:r w:rsidRPr="00CD1E1A">
        <w:rPr>
          <w:caps w:val="0"/>
          <w:sz w:val="24"/>
          <w:szCs w:val="24"/>
        </w:rPr>
        <w:t>bulles créatives</w:t>
      </w:r>
    </w:p>
    <w:p w14:paraId="58B4B5B4" w14:textId="0F63C6E8" w:rsidR="00170E58" w:rsidRDefault="007C7624" w:rsidP="00CD1E1A">
      <w:pPr>
        <w:pStyle w:val="AFExergue"/>
        <w:rPr>
          <w:caps w:val="0"/>
          <w:sz w:val="24"/>
          <w:szCs w:val="24"/>
        </w:rPr>
      </w:pPr>
      <w:r w:rsidRPr="00CD1E1A">
        <w:rPr>
          <w:caps w:val="0"/>
          <w:sz w:val="24"/>
          <w:szCs w:val="24"/>
        </w:rPr>
        <w:t>Les modèles d’excellence et la compétitivité des entreprises :</w:t>
      </w:r>
      <w:r w:rsidR="00CD1E1A" w:rsidRPr="00CD1E1A">
        <w:rPr>
          <w:caps w:val="0"/>
          <w:sz w:val="24"/>
          <w:szCs w:val="24"/>
        </w:rPr>
        <w:t xml:space="preserve"> </w:t>
      </w:r>
      <w:r w:rsidRPr="00CD1E1A">
        <w:rPr>
          <w:caps w:val="0"/>
          <w:sz w:val="24"/>
          <w:szCs w:val="24"/>
        </w:rPr>
        <w:t>témoignages de dirigeantes et de dirigeants</w:t>
      </w:r>
    </w:p>
    <w:p w14:paraId="0D8F3497" w14:textId="4244B745" w:rsidR="00051C59" w:rsidRDefault="00051C59" w:rsidP="00051C59"/>
    <w:p w14:paraId="55EE232F" w14:textId="7E212CDE" w:rsidR="00051C59" w:rsidRDefault="00051C59" w:rsidP="00051C59"/>
    <w:p w14:paraId="13445365" w14:textId="59C34F17" w:rsidR="00051C59" w:rsidRDefault="00051C59" w:rsidP="00051C5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3D116C29" wp14:editId="34BDFB4D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2360930" cy="1404620"/>
                <wp:effectExtent l="0" t="0" r="20320" b="1016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20A6F6" w14:textId="57469891" w:rsidR="00051C59" w:rsidRPr="00051C59" w:rsidRDefault="00051C59" w:rsidP="00051C59">
                            <w:pPr>
                              <w:pStyle w:val="AFDate"/>
                              <w:rPr>
                                <w:rFonts w:ascii="Poppins" w:hAnsi="Poppins" w:cs="Poppins"/>
                                <w:b/>
                                <w:bCs/>
                                <w:color w:val="B50C6C"/>
                              </w:rPr>
                            </w:pPr>
                            <w:r w:rsidRPr="00051C59">
                              <w:rPr>
                                <w:rFonts w:ascii="Poppins" w:hAnsi="Poppins" w:cs="Poppins"/>
                                <w:b/>
                                <w:bCs/>
                                <w:color w:val="B50C6C"/>
                              </w:rPr>
                              <w:t>Qualité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D116C29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0;margin-top:.4pt;width:185.9pt;height:110.6pt;z-index:251685888;visibility:visible;mso-wrap-style:square;mso-width-percent:40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" fillcolor="white [3201]" strokecolor="white [3209]" strokeweight="1pt">
                <v:textbox style="mso-fit-shape-to-text:t">
                  <w:txbxContent>
                    <w:p w14:paraId="1F20A6F6" w14:textId="57469891" w:rsidR="00051C59" w:rsidRPr="00051C59" w:rsidRDefault="00051C59" w:rsidP="00051C59">
                      <w:pPr>
                        <w:pStyle w:val="AFDate"/>
                        <w:rPr>
                          <w:rFonts w:ascii="Poppins" w:hAnsi="Poppins" w:cs="Poppins"/>
                          <w:b/>
                          <w:bCs/>
                          <w:color w:val="B50C6C"/>
                        </w:rPr>
                      </w:pPr>
                      <w:r w:rsidRPr="00051C59">
                        <w:rPr>
                          <w:rFonts w:ascii="Poppins" w:hAnsi="Poppins" w:cs="Poppins"/>
                          <w:b/>
                          <w:bCs/>
                          <w:color w:val="B50C6C"/>
                        </w:rPr>
                        <w:t>Qualité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298777B" w14:textId="7404A842" w:rsidR="00051C59" w:rsidRPr="00051C59" w:rsidRDefault="00051C59" w:rsidP="00051C59"/>
    <w:p w14:paraId="27E97F2C" w14:textId="1C101EDA" w:rsidR="001652CB" w:rsidRDefault="001652CB" w:rsidP="00CD1E1A">
      <w:pPr>
        <w:pStyle w:val="AFPuce2"/>
        <w:numPr>
          <w:ilvl w:val="0"/>
          <w:numId w:val="0"/>
        </w:numPr>
        <w:ind w:left="794" w:hanging="510"/>
      </w:pPr>
    </w:p>
    <w:p w14:paraId="0D49EAFB" w14:textId="60C9FE6C" w:rsidR="00CD1E1A" w:rsidRDefault="00CD1E1A" w:rsidP="00CD1E1A">
      <w:pPr>
        <w:pStyle w:val="AFEncadrPuce"/>
      </w:pPr>
      <w:r>
        <w:t>Conférences &amp; Tables rondes</w:t>
      </w:r>
    </w:p>
    <w:p w14:paraId="266831E2" w14:textId="6EFC89CE" w:rsidR="00CD1E1A" w:rsidRDefault="00CD1E1A" w:rsidP="00CD1E1A">
      <w:pPr>
        <w:pStyle w:val="AFEncadrTexte"/>
      </w:pPr>
    </w:p>
    <w:p w14:paraId="612665AB" w14:textId="34104C9D" w:rsidR="00CD1E1A" w:rsidRDefault="00CD1E1A" w:rsidP="00CD1E1A">
      <w:pPr>
        <w:pStyle w:val="AFEncadrPuce"/>
      </w:pPr>
      <w:r>
        <w:t>Ateliers &amp; Masterclass</w:t>
      </w:r>
    </w:p>
    <w:p w14:paraId="0AB27253" w14:textId="361D6153" w:rsidR="00CD1E1A" w:rsidRDefault="00CD1E1A" w:rsidP="00CD1E1A">
      <w:pPr>
        <w:pStyle w:val="AFEncadrTexte"/>
      </w:pPr>
    </w:p>
    <w:p w14:paraId="53D0315F" w14:textId="0D7E458B" w:rsidR="00CD1E1A" w:rsidRDefault="00CD1E1A" w:rsidP="00CD1E1A">
      <w:pPr>
        <w:pStyle w:val="AFEncadrPuce"/>
      </w:pPr>
      <w:r>
        <w:t>Echanges &amp; Réseau</w:t>
      </w:r>
    </w:p>
    <w:p w14:paraId="5F1A7E0A" w14:textId="0970F47F" w:rsidR="00CD1E1A" w:rsidRDefault="00CD1E1A" w:rsidP="00CD1E1A">
      <w:pPr>
        <w:pStyle w:val="AFEncadrTexte"/>
      </w:pPr>
    </w:p>
    <w:p w14:paraId="12C754E8" w14:textId="531AA1BF" w:rsidR="00CD1E1A" w:rsidRDefault="00CD1E1A" w:rsidP="00CD1E1A">
      <w:pPr>
        <w:pStyle w:val="AFEncadrPuce"/>
      </w:pPr>
      <w:r>
        <w:t>Partages &amp; Benchmark</w:t>
      </w:r>
    </w:p>
    <w:p w14:paraId="4C1B506D" w14:textId="4A7E5B6E" w:rsidR="003F1A4F" w:rsidRDefault="00051C5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27F42BE0" wp14:editId="6C865FDA">
                <wp:simplePos x="0" y="0"/>
                <wp:positionH relativeFrom="column">
                  <wp:align>right</wp:align>
                </wp:positionH>
                <wp:positionV relativeFrom="paragraph">
                  <wp:posOffset>319405</wp:posOffset>
                </wp:positionV>
                <wp:extent cx="1381125" cy="1404620"/>
                <wp:effectExtent l="0" t="0" r="28575" b="10160"/>
                <wp:wrapSquare wrapText="bothSides"/>
                <wp:docPr id="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125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52DC5B" w14:textId="550BDA0A" w:rsidR="00051C59" w:rsidRPr="00051C59" w:rsidRDefault="00051C59" w:rsidP="00051C59">
                            <w:pPr>
                              <w:pStyle w:val="AFDate"/>
                              <w:rPr>
                                <w:rFonts w:ascii="Poppins" w:hAnsi="Poppins" w:cs="Poppins"/>
                                <w:b/>
                                <w:bCs/>
                                <w:color w:val="B82CFF" w:themeColor="text1" w:themeTint="80"/>
                              </w:rPr>
                            </w:pPr>
                            <w:r w:rsidRPr="00051C59">
                              <w:rPr>
                                <w:rFonts w:ascii="Poppins" w:hAnsi="Poppins" w:cs="Poppins"/>
                                <w:b/>
                                <w:bCs/>
                                <w:color w:val="B82CFF" w:themeColor="text1" w:themeTint="80"/>
                              </w:rPr>
                              <w:t>Compétitivité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F42BE0" id="_x0000_s1027" type="#_x0000_t202" style="position:absolute;margin-left:57.55pt;margin-top:25.15pt;width:108.75pt;height:110.6pt;z-index:251689984;visibility:visible;mso-wrap-style:square;mso-width-percent:0;mso-height-percent:20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" fillcolor="white [3201]" strokecolor="white [3209]" strokeweight="1pt">
                <v:textbox style="mso-fit-shape-to-text:t">
                  <w:txbxContent>
                    <w:p w14:paraId="6352DC5B" w14:textId="550BDA0A" w:rsidR="00051C59" w:rsidRPr="00051C59" w:rsidRDefault="00051C59" w:rsidP="00051C59">
                      <w:pPr>
                        <w:pStyle w:val="AFDate"/>
                        <w:rPr>
                          <w:rFonts w:ascii="Poppins" w:hAnsi="Poppins" w:cs="Poppins"/>
                          <w:b/>
                          <w:bCs/>
                          <w:color w:val="B82CFF" w:themeColor="text1" w:themeTint="80"/>
                        </w:rPr>
                      </w:pPr>
                      <w:r w:rsidRPr="00051C59">
                        <w:rPr>
                          <w:rFonts w:ascii="Poppins" w:hAnsi="Poppins" w:cs="Poppins"/>
                          <w:b/>
                          <w:bCs/>
                          <w:color w:val="B82CFF" w:themeColor="text1" w:themeTint="80"/>
                        </w:rPr>
                        <w:t>Compétitivité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C29999" w14:textId="28C3A2DE" w:rsidR="00CD1E1A" w:rsidRDefault="00051C5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76D5A333" wp14:editId="56D8B0B9">
                <wp:simplePos x="0" y="0"/>
                <wp:positionH relativeFrom="margin">
                  <wp:posOffset>60960</wp:posOffset>
                </wp:positionH>
                <wp:positionV relativeFrom="paragraph">
                  <wp:posOffset>8255</wp:posOffset>
                </wp:positionV>
                <wp:extent cx="1266825" cy="1404620"/>
                <wp:effectExtent l="0" t="0" r="28575" b="10160"/>
                <wp:wrapSquare wrapText="bothSides"/>
                <wp:docPr id="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DC9791" w14:textId="5F083BAB" w:rsidR="00051C59" w:rsidRPr="00051C59" w:rsidRDefault="00051C59" w:rsidP="00051C59">
                            <w:pPr>
                              <w:pStyle w:val="AFDate"/>
                              <w:rPr>
                                <w:rFonts w:ascii="Poppins" w:hAnsi="Poppins" w:cs="Poppin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b/>
                                <w:bCs/>
                              </w:rPr>
                              <w:t>Performance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D5A333" id="_x0000_s1028" type="#_x0000_t202" style="position:absolute;margin-left:4.8pt;margin-top:.65pt;width:99.75pt;height:110.6pt;z-index:2516879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" fillcolor="white [3201]" strokecolor="white [3209]" strokeweight="1pt">
                <v:textbox style="mso-fit-shape-to-text:t">
                  <w:txbxContent>
                    <w:p w14:paraId="61DC9791" w14:textId="5F083BAB" w:rsidR="00051C59" w:rsidRPr="00051C59" w:rsidRDefault="00051C59" w:rsidP="00051C59">
                      <w:pPr>
                        <w:pStyle w:val="AFDate"/>
                        <w:rPr>
                          <w:rFonts w:ascii="Poppins" w:hAnsi="Poppins" w:cs="Poppins"/>
                          <w:b/>
                          <w:bCs/>
                        </w:rPr>
                      </w:pPr>
                      <w:r>
                        <w:rPr>
                          <w:rFonts w:ascii="Poppins" w:hAnsi="Poppins" w:cs="Poppins"/>
                          <w:b/>
                          <w:bCs/>
                        </w:rPr>
                        <w:t>Performance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670DEE1" w14:textId="55D17C5C" w:rsidR="00CD1E1A" w:rsidRDefault="00CD1E1A"/>
    <w:p w14:paraId="07ED07E4" w14:textId="01B7F42F" w:rsidR="00CD1E1A" w:rsidRDefault="00CD1E1A"/>
    <w:p w14:paraId="61445C67" w14:textId="77777777" w:rsidR="00CD1E1A" w:rsidRDefault="00CD1E1A"/>
    <w:p w14:paraId="22D3EAC1" w14:textId="77777777" w:rsidR="00CD1E1A" w:rsidRDefault="00CD1E1A"/>
    <w:p w14:paraId="099C288C" w14:textId="202910EE" w:rsidR="00CD1E1A" w:rsidRDefault="00CD1E1A"/>
    <w:p w14:paraId="0765AC4F" w14:textId="77777777" w:rsidR="00CD1E1A" w:rsidRDefault="00CD1E1A"/>
    <w:p w14:paraId="4EE93F96" w14:textId="0DC7FB26" w:rsidR="003F1A4F" w:rsidRDefault="00CD1E1A" w:rsidP="003F1A4F">
      <w:pPr>
        <w:pStyle w:val="AFEncadrTitre"/>
      </w:pPr>
      <w:r>
        <w:t>Bénéficiez d’une communication elargie</w:t>
      </w:r>
    </w:p>
    <w:p w14:paraId="5FE9DF97" w14:textId="0C44A184" w:rsidR="003F1A4F" w:rsidRDefault="00CD1E1A" w:rsidP="003F1A4F">
      <w:pPr>
        <w:pStyle w:val="AFEncadrPuce"/>
      </w:pPr>
      <w:r>
        <w:t>Une vitrine via les portails web</w:t>
      </w:r>
    </w:p>
    <w:p w14:paraId="15572FD1" w14:textId="0E677E1B" w:rsidR="00CD1E1A" w:rsidRDefault="00CD1E1A" w:rsidP="003F1A4F">
      <w:pPr>
        <w:pStyle w:val="AFEncadrPuce"/>
      </w:pPr>
      <w:r>
        <w:t>Des emailings réguliers</w:t>
      </w:r>
    </w:p>
    <w:p w14:paraId="2A339932" w14:textId="1FF79279" w:rsidR="003F1A4F" w:rsidRPr="003F1A4F" w:rsidRDefault="00CD1E1A" w:rsidP="00CD1E1A">
      <w:pPr>
        <w:pStyle w:val="AFEncadrPuce"/>
      </w:pPr>
      <w:r>
        <w:t>Une présence sur les réseaux sociaux professionnels</w:t>
      </w:r>
    </w:p>
    <w:p w14:paraId="1888D7E0" w14:textId="5D0DC407" w:rsidR="003F1A4F" w:rsidRDefault="003F1A4F"/>
    <w:p w14:paraId="54CE7581" w14:textId="7B451DE5" w:rsidR="003F1A4F" w:rsidRDefault="003F1A4F"/>
    <w:p w14:paraId="2F68A5C3" w14:textId="1F0A6F96" w:rsidR="00CD1E1A" w:rsidRPr="00CD1E1A" w:rsidRDefault="00CD1E1A" w:rsidP="00CD1E1A">
      <w:pPr>
        <w:rPr>
          <w:sz w:val="24"/>
          <w:szCs w:val="32"/>
          <w:u w:val="single"/>
        </w:rPr>
      </w:pPr>
      <w:r w:rsidRPr="00CD1E1A">
        <w:rPr>
          <w:sz w:val="24"/>
          <w:szCs w:val="32"/>
          <w:u w:val="single"/>
        </w:rPr>
        <w:t xml:space="preserve">Lieu de l’événement </w:t>
      </w:r>
    </w:p>
    <w:p w14:paraId="12C48440" w14:textId="2742D8A8" w:rsidR="00CD1E1A" w:rsidRPr="00CD1E1A" w:rsidRDefault="00CD1E1A" w:rsidP="00CD1E1A">
      <w:pPr>
        <w:rPr>
          <w:sz w:val="24"/>
          <w:szCs w:val="32"/>
        </w:rPr>
      </w:pPr>
      <w:r w:rsidRPr="00CD1E1A">
        <w:rPr>
          <w:sz w:val="24"/>
          <w:szCs w:val="32"/>
        </w:rPr>
        <w:t>IUT de Nantes</w:t>
      </w:r>
    </w:p>
    <w:p w14:paraId="18125355" w14:textId="7407730A" w:rsidR="00CD1E1A" w:rsidRPr="00CD1E1A" w:rsidRDefault="00CD1E1A" w:rsidP="00CD1E1A">
      <w:pPr>
        <w:rPr>
          <w:sz w:val="24"/>
          <w:szCs w:val="32"/>
        </w:rPr>
      </w:pPr>
      <w:r w:rsidRPr="00CD1E1A">
        <w:rPr>
          <w:sz w:val="24"/>
          <w:szCs w:val="32"/>
        </w:rPr>
        <w:t>2 avenue Professeur Jean Rouxel</w:t>
      </w:r>
    </w:p>
    <w:p w14:paraId="1213B3AE" w14:textId="4E139E04" w:rsidR="00CD1E1A" w:rsidRPr="00CD1E1A" w:rsidRDefault="00CD1E1A" w:rsidP="00CD1E1A">
      <w:pPr>
        <w:rPr>
          <w:sz w:val="24"/>
          <w:szCs w:val="32"/>
        </w:rPr>
      </w:pPr>
      <w:r w:rsidRPr="00CD1E1A">
        <w:rPr>
          <w:sz w:val="24"/>
          <w:szCs w:val="32"/>
        </w:rPr>
        <w:t>44470 Carquefou</w:t>
      </w:r>
    </w:p>
    <w:p w14:paraId="741FECD9" w14:textId="18E0DED9" w:rsidR="00CD1E1A" w:rsidRDefault="00CD1E1A" w:rsidP="00CD1E1A">
      <w:pPr>
        <w:rPr>
          <w:sz w:val="24"/>
          <w:szCs w:val="32"/>
        </w:rPr>
      </w:pPr>
      <w:r w:rsidRPr="00CD1E1A">
        <w:rPr>
          <w:sz w:val="24"/>
          <w:szCs w:val="32"/>
        </w:rPr>
        <w:t>Espace Sponsors</w:t>
      </w:r>
    </w:p>
    <w:p w14:paraId="2FEBD87C" w14:textId="77777777" w:rsidR="00CD1E1A" w:rsidRDefault="00CD1E1A" w:rsidP="00CD1E1A">
      <w:pPr>
        <w:rPr>
          <w:sz w:val="24"/>
          <w:szCs w:val="32"/>
        </w:rPr>
      </w:pPr>
    </w:p>
    <w:p w14:paraId="068404CA" w14:textId="49738372" w:rsidR="00CD1E1A" w:rsidRDefault="00CD1E1A" w:rsidP="00CD1E1A">
      <w:pPr>
        <w:pStyle w:val="AFPuce1"/>
      </w:pPr>
      <w:r>
        <w:t>Espace d’accueil</w:t>
      </w:r>
    </w:p>
    <w:p w14:paraId="1851CC59" w14:textId="5733ED6D" w:rsidR="00CD1E1A" w:rsidRDefault="00CD1E1A" w:rsidP="00CD1E1A">
      <w:pPr>
        <w:pStyle w:val="AFPuce1"/>
      </w:pPr>
      <w:r>
        <w:t>Salle de conférence</w:t>
      </w:r>
    </w:p>
    <w:p w14:paraId="6D07C47C" w14:textId="2EC684FF" w:rsidR="00CD1E1A" w:rsidRPr="00CD1E1A" w:rsidRDefault="00CD1E1A" w:rsidP="00CD1E1A">
      <w:pPr>
        <w:pStyle w:val="AFPuce1"/>
      </w:pPr>
      <w:r>
        <w:t>Salle polyvalente</w:t>
      </w:r>
    </w:p>
    <w:p w14:paraId="0F7EBA7F" w14:textId="77777777" w:rsidR="00DD12B2" w:rsidRDefault="00DD12B2"/>
    <w:p w14:paraId="0BC54B71" w14:textId="77777777" w:rsidR="0080403F" w:rsidRDefault="0080403F">
      <w:pPr>
        <w:sectPr w:rsidR="0080403F" w:rsidSect="00915C0E">
          <w:type w:val="continuous"/>
          <w:pgSz w:w="11906" w:h="16838" w:code="9"/>
          <w:pgMar w:top="1134" w:right="1418" w:bottom="1134" w:left="1418" w:header="567" w:footer="454" w:gutter="0"/>
          <w:cols w:num="2" w:space="454"/>
          <w:docGrid w:linePitch="360"/>
        </w:sectPr>
      </w:pPr>
    </w:p>
    <w:bookmarkStart w:id="0" w:name="_Toc216065155"/>
    <w:p w14:paraId="2AEBF576" w14:textId="6E1D34FB" w:rsidR="009E09B5" w:rsidRDefault="0080403F" w:rsidP="00D90951">
      <w:pPr>
        <w:pStyle w:val="AFTitre1"/>
        <w:numPr>
          <w:ilvl w:val="0"/>
          <w:numId w:val="0"/>
        </w:numPr>
        <w:ind w:left="737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1" layoutInCell="1" allowOverlap="1" wp14:anchorId="452A157E" wp14:editId="7A876F0B">
                <wp:simplePos x="0" y="0"/>
                <wp:positionH relativeFrom="page">
                  <wp:align>center</wp:align>
                </wp:positionH>
                <wp:positionV relativeFrom="page">
                  <wp:align>top</wp:align>
                </wp:positionV>
                <wp:extent cx="6048000" cy="2088000"/>
                <wp:effectExtent l="0" t="0" r="0" b="7620"/>
                <wp:wrapNone/>
                <wp:docPr id="344574559" name="Forme En-têt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000" cy="208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48375" h="2078989">
                              <a:moveTo>
                                <a:pt x="6047994" y="0"/>
                              </a:moveTo>
                              <a:lnTo>
                                <a:pt x="0" y="0"/>
                              </a:lnTo>
                              <a:lnTo>
                                <a:pt x="0" y="2078966"/>
                              </a:lnTo>
                              <a:lnTo>
                                <a:pt x="179817" y="2078775"/>
                              </a:lnTo>
                              <a:lnTo>
                                <a:pt x="358261" y="2077644"/>
                              </a:lnTo>
                              <a:lnTo>
                                <a:pt x="535325" y="2075583"/>
                              </a:lnTo>
                              <a:lnTo>
                                <a:pt x="711000" y="2072605"/>
                              </a:lnTo>
                              <a:lnTo>
                                <a:pt x="885279" y="2068721"/>
                              </a:lnTo>
                              <a:lnTo>
                                <a:pt x="1058156" y="2063943"/>
                              </a:lnTo>
                              <a:lnTo>
                                <a:pt x="1229622" y="2058282"/>
                              </a:lnTo>
                              <a:lnTo>
                                <a:pt x="1399670" y="2051751"/>
                              </a:lnTo>
                              <a:lnTo>
                                <a:pt x="1568293" y="2044362"/>
                              </a:lnTo>
                              <a:lnTo>
                                <a:pt x="1735483" y="2036125"/>
                              </a:lnTo>
                              <a:lnTo>
                                <a:pt x="1901233" y="2027052"/>
                              </a:lnTo>
                              <a:lnTo>
                                <a:pt x="2065535" y="2017157"/>
                              </a:lnTo>
                              <a:lnTo>
                                <a:pt x="2228381" y="2006449"/>
                              </a:lnTo>
                              <a:lnTo>
                                <a:pt x="2389766" y="1994941"/>
                              </a:lnTo>
                              <a:lnTo>
                                <a:pt x="2549680" y="1982644"/>
                              </a:lnTo>
                              <a:lnTo>
                                <a:pt x="2708116" y="1969571"/>
                              </a:lnTo>
                              <a:lnTo>
                                <a:pt x="2865068" y="1955733"/>
                              </a:lnTo>
                              <a:lnTo>
                                <a:pt x="3020527" y="1941142"/>
                              </a:lnTo>
                              <a:lnTo>
                                <a:pt x="3174487" y="1925809"/>
                              </a:lnTo>
                              <a:lnTo>
                                <a:pt x="3326939" y="1909746"/>
                              </a:lnTo>
                              <a:lnTo>
                                <a:pt x="3477877" y="1892965"/>
                              </a:lnTo>
                              <a:lnTo>
                                <a:pt x="3627292" y="1875478"/>
                              </a:lnTo>
                              <a:lnTo>
                                <a:pt x="3775178" y="1857296"/>
                              </a:lnTo>
                              <a:lnTo>
                                <a:pt x="3921526" y="1838432"/>
                              </a:lnTo>
                              <a:lnTo>
                                <a:pt x="4066331" y="1818896"/>
                              </a:lnTo>
                              <a:lnTo>
                                <a:pt x="4209583" y="1798701"/>
                              </a:lnTo>
                              <a:lnTo>
                                <a:pt x="4351276" y="1777858"/>
                              </a:lnTo>
                              <a:lnTo>
                                <a:pt x="4491402" y="1756379"/>
                              </a:lnTo>
                              <a:lnTo>
                                <a:pt x="4629954" y="1734276"/>
                              </a:lnTo>
                              <a:lnTo>
                                <a:pt x="4766924" y="1711561"/>
                              </a:lnTo>
                              <a:lnTo>
                                <a:pt x="4902305" y="1688244"/>
                              </a:lnTo>
                              <a:lnTo>
                                <a:pt x="5036089" y="1664339"/>
                              </a:lnTo>
                              <a:lnTo>
                                <a:pt x="5168270" y="1639857"/>
                              </a:lnTo>
                              <a:lnTo>
                                <a:pt x="5298838" y="1614809"/>
                              </a:lnTo>
                              <a:lnTo>
                                <a:pt x="5427788" y="1589207"/>
                              </a:lnTo>
                              <a:lnTo>
                                <a:pt x="5555112" y="1563063"/>
                              </a:lnTo>
                              <a:lnTo>
                                <a:pt x="5680802" y="1536388"/>
                              </a:lnTo>
                              <a:lnTo>
                                <a:pt x="5804850" y="1509195"/>
                              </a:lnTo>
                              <a:lnTo>
                                <a:pt x="5927250" y="1481495"/>
                              </a:lnTo>
                              <a:lnTo>
                                <a:pt x="6047994" y="1453300"/>
                              </a:lnTo>
                              <a:lnTo>
                                <a:pt x="60479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E5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8DB18" id="Forme En-tête" o:spid="_x0000_s1026" style="position:absolute;margin-left:0;margin-top:0;width:476.2pt;height:164.4pt;z-index:-2516541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top;mso-position-vertical-relative:page;mso-width-percent:0;mso-height-percent:0;mso-width-relative:margin;mso-height-relative:margin;v-text-anchor:top" coordsize="6048375,2078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" path="m6047994,l,,,2078966r179817,-191l358261,2077644r177064,-2061l711000,2072605r174279,-3884l1058156,2063943r171466,-5661l1399670,2051751r168623,-7389l1735483,2036125r165750,-9073l2065535,2017157r162846,-10708l2389766,1994941r159914,-12297l2708116,1969571r156952,-13838l3020527,1941142r153960,-15333l3326939,1909746r150938,-16781l3627292,1875478r147886,-18182l3921526,1838432r144805,-19536l4209583,1798701r141693,-20843l4491402,1756379r138552,-22103l4766924,1711561r135381,-23317l5036089,1664339r132181,-24482l5298838,1614809r128950,-25602l5555112,1563063r125690,-26675l5804850,1509195r122400,-27700l6047994,1453300,6047994,xe" fillcolor="#f7e5f2" stroked="f">
                <v:path arrowok="t"/>
                <w10:wrap anchorx="page" anchory="page"/>
                <w10:anchorlock/>
              </v:shape>
            </w:pict>
          </mc:Fallback>
        </mc:AlternateContent>
      </w:r>
      <w:bookmarkEnd w:id="0"/>
      <w:r w:rsidR="00051C59">
        <w:t>Trois</w:t>
      </w:r>
      <w:r w:rsidR="00B73A5A">
        <w:t xml:space="preserve"> </w:t>
      </w:r>
      <w:r w:rsidR="00051C59">
        <w:t>f</w:t>
      </w:r>
      <w:r w:rsidR="00B73A5A">
        <w:t>ormules de partenariat</w:t>
      </w:r>
    </w:p>
    <w:p w14:paraId="39346751" w14:textId="77777777" w:rsidR="0080403F" w:rsidRDefault="0080403F" w:rsidP="0080403F">
      <w:pPr>
        <w:sectPr w:rsidR="0080403F" w:rsidSect="00867199">
          <w:headerReference w:type="default" r:id="rId13"/>
          <w:footerReference w:type="default" r:id="rId14"/>
          <w:pgSz w:w="11906" w:h="16838" w:code="9"/>
          <w:pgMar w:top="1134" w:right="1418" w:bottom="1134" w:left="1418" w:header="567" w:footer="454" w:gutter="0"/>
          <w:cols w:space="708"/>
          <w:docGrid w:linePitch="360"/>
        </w:sectPr>
      </w:pPr>
    </w:p>
    <w:p w14:paraId="6725D5B9" w14:textId="7C4A0AE4" w:rsidR="00B73A5A" w:rsidRPr="00051C59" w:rsidRDefault="00B73A5A" w:rsidP="00051C59">
      <w:pPr>
        <w:pStyle w:val="AFEncadrTexte"/>
        <w:rPr>
          <w:sz w:val="24"/>
          <w:szCs w:val="32"/>
        </w:rPr>
      </w:pPr>
      <w:bookmarkStart w:id="1" w:name="_Toc213560936"/>
      <w:bookmarkStart w:id="2" w:name="_Toc213561284"/>
      <w:bookmarkStart w:id="3" w:name="_Toc216065156"/>
      <w:r w:rsidRPr="00051C59">
        <w:rPr>
          <w:sz w:val="24"/>
          <w:szCs w:val="32"/>
        </w:rPr>
        <w:t>3 possibilités pour devenir partenaire du Forum Qualité &amp; Performance Bretagne Pays de Loire pour valoriser votre organisation et augmenter sa visibilité en tant que sponsor avant, pendant et après l’évènement.</w:t>
      </w:r>
    </w:p>
    <w:bookmarkEnd w:id="1"/>
    <w:bookmarkEnd w:id="2"/>
    <w:bookmarkEnd w:id="3"/>
    <w:p w14:paraId="2A1938B4" w14:textId="77777777" w:rsidR="00B73A5A" w:rsidRDefault="00B73A5A" w:rsidP="002F1F15">
      <w:pPr>
        <w:spacing w:before="120"/>
      </w:pPr>
    </w:p>
    <w:tbl>
      <w:tblPr>
        <w:tblStyle w:val="TableauGrille2"/>
        <w:tblW w:w="0" w:type="auto"/>
        <w:tblLook w:val="04A0" w:firstRow="1" w:lastRow="0" w:firstColumn="1" w:lastColumn="0" w:noHBand="0" w:noVBand="1"/>
      </w:tblPr>
      <w:tblGrid>
        <w:gridCol w:w="2260"/>
        <w:gridCol w:w="2260"/>
        <w:gridCol w:w="2262"/>
        <w:gridCol w:w="2262"/>
      </w:tblGrid>
      <w:tr w:rsidR="00B73A5A" w14:paraId="56A0BEA9" w14:textId="77777777" w:rsidTr="00B73A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0" w:type="dxa"/>
          </w:tcPr>
          <w:p w14:paraId="7FAB6F36" w14:textId="77777777" w:rsidR="00B73A5A" w:rsidRDefault="00B73A5A" w:rsidP="002F1F15">
            <w:pPr>
              <w:spacing w:before="120"/>
            </w:pPr>
          </w:p>
        </w:tc>
        <w:tc>
          <w:tcPr>
            <w:tcW w:w="2260" w:type="dxa"/>
          </w:tcPr>
          <w:p w14:paraId="6ED66858" w14:textId="77777777" w:rsidR="00B73A5A" w:rsidRDefault="00B73A5A" w:rsidP="002F1F15">
            <w:pPr>
              <w:spacing w:before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262" w:type="dxa"/>
          </w:tcPr>
          <w:p w14:paraId="326DF061" w14:textId="77777777" w:rsidR="00B73A5A" w:rsidRDefault="00B73A5A" w:rsidP="002F1F15">
            <w:pPr>
              <w:spacing w:before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262" w:type="dxa"/>
          </w:tcPr>
          <w:p w14:paraId="3EAB8F2E" w14:textId="77777777" w:rsidR="00B73A5A" w:rsidRDefault="00B73A5A" w:rsidP="002F1F15">
            <w:pPr>
              <w:spacing w:before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73A5A" w14:paraId="03B12B80" w14:textId="77777777" w:rsidTr="00B73A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0" w:type="dxa"/>
          </w:tcPr>
          <w:p w14:paraId="2B05EF5A" w14:textId="77777777" w:rsidR="00B73A5A" w:rsidRDefault="00B73A5A" w:rsidP="002F1F15">
            <w:pPr>
              <w:spacing w:before="120"/>
            </w:pPr>
          </w:p>
        </w:tc>
        <w:tc>
          <w:tcPr>
            <w:tcW w:w="2260" w:type="dxa"/>
          </w:tcPr>
          <w:p w14:paraId="690B76A0" w14:textId="77777777" w:rsidR="00B73A5A" w:rsidRPr="00D90951" w:rsidRDefault="00B73A5A" w:rsidP="00E04EAA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4"/>
                <w:szCs w:val="32"/>
              </w:rPr>
            </w:pPr>
            <w:r w:rsidRPr="00D90951">
              <w:rPr>
                <w:b/>
                <w:bCs/>
                <w:sz w:val="24"/>
                <w:szCs w:val="32"/>
              </w:rPr>
              <w:t>PARTENAIRE</w:t>
            </w:r>
          </w:p>
          <w:p w14:paraId="1DBC0F03" w14:textId="77F53051" w:rsidR="00B73A5A" w:rsidRDefault="00B73A5A" w:rsidP="00E04EAA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90951">
              <w:rPr>
                <w:b/>
                <w:bCs/>
                <w:sz w:val="24"/>
                <w:szCs w:val="32"/>
              </w:rPr>
              <w:t>EXCELLENCE</w:t>
            </w:r>
          </w:p>
        </w:tc>
        <w:tc>
          <w:tcPr>
            <w:tcW w:w="2262" w:type="dxa"/>
          </w:tcPr>
          <w:p w14:paraId="1B96BBCA" w14:textId="77777777" w:rsidR="00B73A5A" w:rsidRPr="00D90951" w:rsidRDefault="00B73A5A" w:rsidP="00E04EAA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4"/>
                <w:szCs w:val="32"/>
              </w:rPr>
            </w:pPr>
            <w:r w:rsidRPr="00D90951">
              <w:rPr>
                <w:b/>
                <w:bCs/>
                <w:sz w:val="24"/>
                <w:szCs w:val="32"/>
              </w:rPr>
              <w:t>PARTENAIRE</w:t>
            </w:r>
          </w:p>
          <w:p w14:paraId="5298AC39" w14:textId="3579C374" w:rsidR="00B73A5A" w:rsidRDefault="00B73A5A" w:rsidP="00E04EAA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90951">
              <w:rPr>
                <w:b/>
                <w:bCs/>
                <w:sz w:val="24"/>
                <w:szCs w:val="32"/>
              </w:rPr>
              <w:t>PERFORMANCE</w:t>
            </w:r>
          </w:p>
        </w:tc>
        <w:tc>
          <w:tcPr>
            <w:tcW w:w="2262" w:type="dxa"/>
          </w:tcPr>
          <w:p w14:paraId="1BA4F315" w14:textId="77777777" w:rsidR="00B73A5A" w:rsidRPr="00D90951" w:rsidRDefault="00B73A5A" w:rsidP="00E04EAA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4"/>
                <w:szCs w:val="32"/>
              </w:rPr>
            </w:pPr>
            <w:r w:rsidRPr="00D90951">
              <w:rPr>
                <w:b/>
                <w:bCs/>
                <w:sz w:val="24"/>
                <w:szCs w:val="32"/>
              </w:rPr>
              <w:t>PACK ENTREE</w:t>
            </w:r>
          </w:p>
          <w:p w14:paraId="4613E125" w14:textId="03F67290" w:rsidR="00B73A5A" w:rsidRDefault="00B73A5A" w:rsidP="00E04EAA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90951">
              <w:rPr>
                <w:b/>
                <w:bCs/>
                <w:sz w:val="24"/>
                <w:szCs w:val="32"/>
              </w:rPr>
              <w:t>Espace partenaire</w:t>
            </w:r>
          </w:p>
        </w:tc>
      </w:tr>
      <w:tr w:rsidR="00B73A5A" w14:paraId="7E1887F5" w14:textId="77777777" w:rsidTr="00B73A5A">
        <w:trPr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0" w:type="dxa"/>
          </w:tcPr>
          <w:p w14:paraId="3563ED1E" w14:textId="77777777" w:rsidR="00B73A5A" w:rsidRDefault="00B73A5A" w:rsidP="002F1F15">
            <w:pPr>
              <w:spacing w:before="120"/>
            </w:pPr>
          </w:p>
        </w:tc>
        <w:tc>
          <w:tcPr>
            <w:tcW w:w="2260" w:type="dxa"/>
          </w:tcPr>
          <w:p w14:paraId="558C587C" w14:textId="00A969A6" w:rsidR="00B73A5A" w:rsidRDefault="00E04EAA" w:rsidP="00B73A5A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50BB2BF" wp14:editId="4FFC9B50">
                      <wp:simplePos x="0" y="0"/>
                      <wp:positionH relativeFrom="column">
                        <wp:posOffset>563880</wp:posOffset>
                      </wp:positionH>
                      <wp:positionV relativeFrom="paragraph">
                        <wp:posOffset>59055</wp:posOffset>
                      </wp:positionV>
                      <wp:extent cx="190500" cy="161925"/>
                      <wp:effectExtent l="38100" t="38100" r="38100" b="47625"/>
                      <wp:wrapNone/>
                      <wp:docPr id="4" name="Étoile : 5 branches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61925"/>
                              </a:xfrm>
                              <a:prstGeom prst="star5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6EF6CD0" id="Étoile : 5 branches 4" o:spid="_x0000_s1026" style="position:absolute;margin-left:44.4pt;margin-top:4.65pt;width:15pt;height:12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500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" path="m,61850r72765,l95250,r22485,61850l190500,61850r-58868,38225l154118,161925,95250,123699,36382,161925,58868,100075,,61850xe" fillcolor="#3c005a [3204]" strokecolor="#08000d [484]" strokeweight="1pt">
                      <v:stroke joinstyle="miter"/>
                      <v:path arrowok="t" o:connecttype="custom" o:connectlocs="0,61850;72765,61850;95250,0;117735,61850;190500,61850;131632,100075;154118,161925;95250,123699;36382,161925;58868,100075;0,61850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B025071" wp14:editId="6A5221D0">
                      <wp:simplePos x="0" y="0"/>
                      <wp:positionH relativeFrom="column">
                        <wp:posOffset>878205</wp:posOffset>
                      </wp:positionH>
                      <wp:positionV relativeFrom="paragraph">
                        <wp:posOffset>68580</wp:posOffset>
                      </wp:positionV>
                      <wp:extent cx="190500" cy="161925"/>
                      <wp:effectExtent l="38100" t="38100" r="38100" b="47625"/>
                      <wp:wrapNone/>
                      <wp:docPr id="5" name="Étoile : 5 branches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61925"/>
                              </a:xfrm>
                              <a:prstGeom prst="star5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2390011" id="Étoile : 5 branches 5" o:spid="_x0000_s1026" style="position:absolute;margin-left:69.15pt;margin-top:5.4pt;width:15pt;height:12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500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" path="m,61850r72765,l95250,r22485,61850l190500,61850r-58868,38225l154118,161925,95250,123699,36382,161925,58868,100075,,61850xe" fillcolor="#3c005a [3204]" strokecolor="#08000d [484]" strokeweight="1pt">
                      <v:stroke joinstyle="miter"/>
                      <v:path arrowok="t" o:connecttype="custom" o:connectlocs="0,61850;72765,61850;95250,0;117735,61850;190500,61850;131632,100075;154118,161925;95250,123699;36382,161925;58868,100075;0,61850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D0CAEC0" wp14:editId="7E46A9CB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68580</wp:posOffset>
                      </wp:positionV>
                      <wp:extent cx="190500" cy="161925"/>
                      <wp:effectExtent l="38100" t="38100" r="38100" b="47625"/>
                      <wp:wrapNone/>
                      <wp:docPr id="3" name="Étoile : 5 branches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61925"/>
                              </a:xfrm>
                              <a:prstGeom prst="star5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3C5E139" id="Étoile : 5 branches 3" o:spid="_x0000_s1026" style="position:absolute;margin-left:19.65pt;margin-top:5.4pt;width:15pt;height:12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500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" path="m,61850r72765,l95250,r22485,61850l190500,61850r-58868,38225l154118,161925,95250,123699,36382,161925,58868,100075,,61850xe" fillcolor="#3c005a [3204]" strokecolor="#08000d [484]" strokeweight="1pt">
                      <v:stroke joinstyle="miter"/>
                      <v:path arrowok="t" o:connecttype="custom" o:connectlocs="0,61850;72765,61850;95250,0;117735,61850;190500,61850;131632,100075;154118,161925;95250,123699;36382,161925;58868,100075;0,61850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2262" w:type="dxa"/>
          </w:tcPr>
          <w:p w14:paraId="042B7CEB" w14:textId="292EA15C" w:rsidR="00B73A5A" w:rsidRDefault="00E04EAA" w:rsidP="00E04EAA">
            <w:pPr>
              <w:tabs>
                <w:tab w:val="center" w:pos="1023"/>
              </w:tabs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7D26463" wp14:editId="4BEF58BD">
                      <wp:simplePos x="0" y="0"/>
                      <wp:positionH relativeFrom="column">
                        <wp:posOffset>700405</wp:posOffset>
                      </wp:positionH>
                      <wp:positionV relativeFrom="paragraph">
                        <wp:posOffset>59055</wp:posOffset>
                      </wp:positionV>
                      <wp:extent cx="190500" cy="161925"/>
                      <wp:effectExtent l="38100" t="38100" r="38100" b="47625"/>
                      <wp:wrapNone/>
                      <wp:docPr id="6" name="Étoile : 5 branches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61925"/>
                              </a:xfrm>
                              <a:prstGeom prst="star5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C1CED60" id="Étoile : 5 branches 6" o:spid="_x0000_s1026" style="position:absolute;margin-left:55.15pt;margin-top:4.65pt;width:15pt;height:12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500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" path="m,61850r72765,l95250,r22485,61850l190500,61850r-58868,38225l154118,161925,95250,123699,36382,161925,58868,100075,,61850xe" fillcolor="#3c005a [3204]" strokecolor="#08000d [484]" strokeweight="1pt">
                      <v:stroke joinstyle="miter"/>
                      <v:path arrowok="t" o:connecttype="custom" o:connectlocs="0,61850;72765,61850;95250,0;117735,61850;190500,61850;131632,100075;154118,161925;95250,123699;36382,161925;58868,100075;0,61850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6C31C72" wp14:editId="7CF0FF4A">
                      <wp:simplePos x="0" y="0"/>
                      <wp:positionH relativeFrom="column">
                        <wp:posOffset>386080</wp:posOffset>
                      </wp:positionH>
                      <wp:positionV relativeFrom="paragraph">
                        <wp:posOffset>59055</wp:posOffset>
                      </wp:positionV>
                      <wp:extent cx="190500" cy="161925"/>
                      <wp:effectExtent l="38100" t="38100" r="38100" b="47625"/>
                      <wp:wrapNone/>
                      <wp:docPr id="7" name="Étoile : 5 branches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61925"/>
                              </a:xfrm>
                              <a:prstGeom prst="star5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E8CE8D6" id="Étoile : 5 branches 7" o:spid="_x0000_s1026" style="position:absolute;margin-left:30.4pt;margin-top:4.65pt;width:15pt;height:12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500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" path="m,61850r72765,l95250,r22485,61850l190500,61850r-58868,38225l154118,161925,95250,123699,36382,161925,58868,100075,,61850xe" fillcolor="#3c005a [3204]" strokecolor="#08000d [484]" strokeweight="1pt">
                      <v:stroke joinstyle="miter"/>
                      <v:path arrowok="t" o:connecttype="custom" o:connectlocs="0,61850;72765,61850;95250,0;117735,61850;190500,61850;131632,100075;154118,161925;95250,123699;36382,161925;58868,100075;0,61850" o:connectangles="0,0,0,0,0,0,0,0,0,0,0"/>
                    </v:shape>
                  </w:pict>
                </mc:Fallback>
              </mc:AlternateContent>
            </w:r>
            <w:r>
              <w:tab/>
            </w:r>
          </w:p>
        </w:tc>
        <w:tc>
          <w:tcPr>
            <w:tcW w:w="2262" w:type="dxa"/>
          </w:tcPr>
          <w:p w14:paraId="1363FE1E" w14:textId="7DACDF5D" w:rsidR="00B73A5A" w:rsidRDefault="00B73A5A" w:rsidP="002F1F15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73A5A" w14:paraId="153344E4" w14:textId="77777777" w:rsidTr="00B73A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0" w:type="dxa"/>
          </w:tcPr>
          <w:p w14:paraId="1BB1C9A2" w14:textId="77777777" w:rsidR="00B73A5A" w:rsidRDefault="00B73A5A" w:rsidP="002F1F15">
            <w:pPr>
              <w:spacing w:before="120"/>
            </w:pPr>
          </w:p>
        </w:tc>
        <w:tc>
          <w:tcPr>
            <w:tcW w:w="2260" w:type="dxa"/>
          </w:tcPr>
          <w:p w14:paraId="0E9103FA" w14:textId="71493A2D" w:rsidR="00B73A5A" w:rsidRPr="00E04EAA" w:rsidRDefault="00E04EAA" w:rsidP="00E04EAA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E04EAA">
              <w:rPr>
                <w:b/>
                <w:bCs/>
              </w:rPr>
              <w:t>1 200 €</w:t>
            </w:r>
          </w:p>
        </w:tc>
        <w:tc>
          <w:tcPr>
            <w:tcW w:w="2262" w:type="dxa"/>
          </w:tcPr>
          <w:p w14:paraId="6C52432B" w14:textId="0FE14ED4" w:rsidR="00B73A5A" w:rsidRPr="00E04EAA" w:rsidRDefault="00E04EAA" w:rsidP="00E04EAA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E04EAA">
              <w:rPr>
                <w:b/>
                <w:bCs/>
              </w:rPr>
              <w:t>700 €</w:t>
            </w:r>
          </w:p>
        </w:tc>
        <w:tc>
          <w:tcPr>
            <w:tcW w:w="2262" w:type="dxa"/>
          </w:tcPr>
          <w:p w14:paraId="2AE7AF0D" w14:textId="34E4597F" w:rsidR="00B73A5A" w:rsidRPr="00E04EAA" w:rsidRDefault="00E04EAA" w:rsidP="00E04EAA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E04EAA">
              <w:rPr>
                <w:b/>
                <w:bCs/>
              </w:rPr>
              <w:t>350 €</w:t>
            </w:r>
          </w:p>
        </w:tc>
      </w:tr>
    </w:tbl>
    <w:p w14:paraId="1AFDC429" w14:textId="77777777" w:rsidR="00D90951" w:rsidRDefault="00D90951" w:rsidP="002F1F15">
      <w:pPr>
        <w:spacing w:before="120"/>
      </w:pPr>
    </w:p>
    <w:p w14:paraId="09E0E99C" w14:textId="77777777" w:rsidR="00D90951" w:rsidRDefault="00D90951" w:rsidP="002F1F15">
      <w:pPr>
        <w:spacing w:before="120"/>
      </w:pPr>
    </w:p>
    <w:p w14:paraId="6839168E" w14:textId="77777777" w:rsidR="00D90951" w:rsidRDefault="00D90951" w:rsidP="002F1F15">
      <w:pPr>
        <w:spacing w:before="120"/>
      </w:pPr>
    </w:p>
    <w:p w14:paraId="658066D8" w14:textId="738E76D1" w:rsidR="00D90951" w:rsidRPr="00D90951" w:rsidRDefault="00D90951" w:rsidP="002F1F15">
      <w:pPr>
        <w:spacing w:before="120"/>
        <w:rPr>
          <w:sz w:val="24"/>
          <w:szCs w:val="32"/>
        </w:rPr>
      </w:pPr>
      <w:r w:rsidRPr="00D90951">
        <w:rPr>
          <w:sz w:val="24"/>
          <w:szCs w:val="32"/>
        </w:rPr>
        <w:t xml:space="preserve">AVANT : </w:t>
      </w:r>
      <w:r w:rsidRPr="00D90951">
        <w:rPr>
          <w:b/>
          <w:bCs/>
          <w:sz w:val="24"/>
          <w:szCs w:val="32"/>
        </w:rPr>
        <w:t>valorisation du logo de votre organisme dans la campagne de communication des organisations</w:t>
      </w:r>
    </w:p>
    <w:tbl>
      <w:tblPr>
        <w:tblStyle w:val="TableauGrille2"/>
        <w:tblW w:w="0" w:type="auto"/>
        <w:tblLook w:val="04A0" w:firstRow="1" w:lastRow="0" w:firstColumn="1" w:lastColumn="0" w:noHBand="0" w:noVBand="1"/>
      </w:tblPr>
      <w:tblGrid>
        <w:gridCol w:w="2260"/>
        <w:gridCol w:w="2260"/>
        <w:gridCol w:w="2262"/>
        <w:gridCol w:w="2262"/>
      </w:tblGrid>
      <w:tr w:rsidR="00D90951" w14:paraId="56655C1B" w14:textId="77777777" w:rsidTr="004E3C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0" w:type="dxa"/>
          </w:tcPr>
          <w:p w14:paraId="663AF039" w14:textId="77777777" w:rsidR="00D90951" w:rsidRPr="00E04EAA" w:rsidRDefault="00D90951" w:rsidP="004E3CEC">
            <w:pPr>
              <w:spacing w:before="120"/>
              <w:rPr>
                <w:b w:val="0"/>
                <w:bCs w:val="0"/>
              </w:rPr>
            </w:pPr>
          </w:p>
        </w:tc>
        <w:tc>
          <w:tcPr>
            <w:tcW w:w="2260" w:type="dxa"/>
          </w:tcPr>
          <w:p w14:paraId="7E1E9E22" w14:textId="77777777" w:rsidR="00D90951" w:rsidRDefault="00D90951" w:rsidP="004E3CEC">
            <w:pPr>
              <w:spacing w:before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2262" w:type="dxa"/>
          </w:tcPr>
          <w:p w14:paraId="77A57FF9" w14:textId="77777777" w:rsidR="00D90951" w:rsidRDefault="00D90951" w:rsidP="004E3CEC">
            <w:pPr>
              <w:spacing w:before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2262" w:type="dxa"/>
          </w:tcPr>
          <w:p w14:paraId="232B7CF4" w14:textId="77777777" w:rsidR="00D90951" w:rsidRDefault="00D90951" w:rsidP="004E3CEC">
            <w:pPr>
              <w:spacing w:before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90951" w14:paraId="02D5E67D" w14:textId="77777777" w:rsidTr="004E3C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0" w:type="dxa"/>
          </w:tcPr>
          <w:p w14:paraId="29B65FA8" w14:textId="77777777" w:rsidR="00D90951" w:rsidRPr="00E04EAA" w:rsidRDefault="00D90951" w:rsidP="004E3CEC">
            <w:pPr>
              <w:spacing w:before="120"/>
              <w:rPr>
                <w:b w:val="0"/>
                <w:bCs w:val="0"/>
              </w:rPr>
            </w:pPr>
            <w:r w:rsidRPr="00E04EAA">
              <w:rPr>
                <w:b w:val="0"/>
                <w:bCs w:val="0"/>
              </w:rPr>
              <w:t>Communication sur le Site web, Newsletter, invitation</w:t>
            </w:r>
          </w:p>
        </w:tc>
        <w:tc>
          <w:tcPr>
            <w:tcW w:w="2260" w:type="dxa"/>
          </w:tcPr>
          <w:p w14:paraId="54806CDF" w14:textId="77777777" w:rsidR="00D90951" w:rsidRDefault="00D90951" w:rsidP="004E3CEC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ECC9032" wp14:editId="68C4A621">
                  <wp:extent cx="389890" cy="389890"/>
                  <wp:effectExtent l="0" t="0" r="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2" w:type="dxa"/>
          </w:tcPr>
          <w:p w14:paraId="5DDD93BB" w14:textId="77777777" w:rsidR="00D90951" w:rsidRDefault="00D90951" w:rsidP="004E3CEC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B262344" wp14:editId="6123DB64">
                  <wp:extent cx="389890" cy="389890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2" w:type="dxa"/>
          </w:tcPr>
          <w:p w14:paraId="18795C48" w14:textId="77777777" w:rsidR="00D90951" w:rsidRDefault="00D90951" w:rsidP="004E3CEC">
            <w:pPr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90951" w14:paraId="60BE3A58" w14:textId="77777777" w:rsidTr="004E3CEC">
        <w:trPr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0" w:type="dxa"/>
          </w:tcPr>
          <w:p w14:paraId="62F802F4" w14:textId="77777777" w:rsidR="00D90951" w:rsidRPr="00E04EAA" w:rsidRDefault="00D90951" w:rsidP="004E3CEC">
            <w:pPr>
              <w:spacing w:before="120"/>
              <w:rPr>
                <w:b w:val="0"/>
                <w:bCs w:val="0"/>
              </w:rPr>
            </w:pPr>
            <w:r w:rsidRPr="00E04EAA">
              <w:rPr>
                <w:b w:val="0"/>
                <w:bCs w:val="0"/>
              </w:rPr>
              <w:t>Programme de l’événement</w:t>
            </w:r>
          </w:p>
        </w:tc>
        <w:tc>
          <w:tcPr>
            <w:tcW w:w="2260" w:type="dxa"/>
          </w:tcPr>
          <w:p w14:paraId="5F9637A9" w14:textId="77777777" w:rsidR="00D90951" w:rsidRDefault="00D90951" w:rsidP="004E3CEC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37A4768D" wp14:editId="3B64D64A">
                  <wp:extent cx="389890" cy="389890"/>
                  <wp:effectExtent l="0" t="0" r="0" b="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2" w:type="dxa"/>
          </w:tcPr>
          <w:p w14:paraId="20E24A41" w14:textId="77777777" w:rsidR="00D90951" w:rsidRDefault="00D90951" w:rsidP="004E3CEC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1" wp14:anchorId="267DB145" wp14:editId="3F067C7B">
                  <wp:simplePos x="0" y="0"/>
                  <wp:positionH relativeFrom="column">
                    <wp:posOffset>504825</wp:posOffset>
                  </wp:positionH>
                  <wp:positionV relativeFrom="paragraph">
                    <wp:posOffset>0</wp:posOffset>
                  </wp:positionV>
                  <wp:extent cx="389890" cy="389890"/>
                  <wp:effectExtent l="0" t="0" r="0" b="0"/>
                  <wp:wrapSquare wrapText="bothSides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2" w:type="dxa"/>
          </w:tcPr>
          <w:p w14:paraId="24475CC2" w14:textId="77777777" w:rsidR="00D90951" w:rsidRDefault="00D90951" w:rsidP="004E3CEC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90951" w14:paraId="1CFDF32E" w14:textId="77777777" w:rsidTr="004E3C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0" w:type="dxa"/>
          </w:tcPr>
          <w:p w14:paraId="7CD120D3" w14:textId="77777777" w:rsidR="00D90951" w:rsidRPr="00E04EAA" w:rsidRDefault="00D90951" w:rsidP="004E3CEC">
            <w:pPr>
              <w:spacing w:before="120"/>
              <w:rPr>
                <w:b w:val="0"/>
                <w:bCs w:val="0"/>
              </w:rPr>
            </w:pPr>
            <w:r w:rsidRPr="00E04EAA">
              <w:rPr>
                <w:b w:val="0"/>
                <w:bCs w:val="0"/>
              </w:rPr>
              <w:t>Publication sur</w:t>
            </w:r>
            <w:r>
              <w:rPr>
                <w:b w:val="0"/>
                <w:bCs w:val="0"/>
              </w:rPr>
              <w:t xml:space="preserve"> </w:t>
            </w:r>
            <w:r w:rsidRPr="00E04EAA">
              <w:rPr>
                <w:b w:val="0"/>
                <w:bCs w:val="0"/>
              </w:rPr>
              <w:t>les réseaux sociaux des organisateurs (LinkedIn)</w:t>
            </w:r>
          </w:p>
        </w:tc>
        <w:tc>
          <w:tcPr>
            <w:tcW w:w="2260" w:type="dxa"/>
          </w:tcPr>
          <w:p w14:paraId="7DE53D34" w14:textId="77777777" w:rsidR="00D90951" w:rsidRDefault="00D90951" w:rsidP="004E3CEC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 posts</w:t>
            </w:r>
          </w:p>
        </w:tc>
        <w:tc>
          <w:tcPr>
            <w:tcW w:w="2262" w:type="dxa"/>
          </w:tcPr>
          <w:p w14:paraId="5E69EC26" w14:textId="77777777" w:rsidR="00D90951" w:rsidRDefault="00D90951" w:rsidP="004E3CEC">
            <w:pPr>
              <w:spacing w:before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 posts</w:t>
            </w:r>
          </w:p>
        </w:tc>
        <w:tc>
          <w:tcPr>
            <w:tcW w:w="2262" w:type="dxa"/>
          </w:tcPr>
          <w:p w14:paraId="20955C2D" w14:textId="77777777" w:rsidR="00D90951" w:rsidRDefault="00D90951" w:rsidP="004E3CEC">
            <w:pPr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90951" w14:paraId="158BC1AF" w14:textId="77777777" w:rsidTr="004E3CEC">
        <w:trPr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0" w:type="dxa"/>
          </w:tcPr>
          <w:p w14:paraId="5566F477" w14:textId="77777777" w:rsidR="00D90951" w:rsidRPr="00E04EAA" w:rsidRDefault="00D90951" w:rsidP="004E3CEC">
            <w:pPr>
              <w:spacing w:before="120"/>
              <w:rPr>
                <w:b w:val="0"/>
                <w:bCs w:val="0"/>
              </w:rPr>
            </w:pPr>
            <w:r w:rsidRPr="00E04EAA">
              <w:rPr>
                <w:b w:val="0"/>
                <w:bCs w:val="0"/>
              </w:rPr>
              <w:t>Communiqué de presse (mention du partenaire)</w:t>
            </w:r>
          </w:p>
        </w:tc>
        <w:tc>
          <w:tcPr>
            <w:tcW w:w="2260" w:type="dxa"/>
          </w:tcPr>
          <w:p w14:paraId="69BD6161" w14:textId="77777777" w:rsidR="00D90951" w:rsidRDefault="00D90951" w:rsidP="004E3CEC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76E26168" wp14:editId="65BFD41B">
                  <wp:extent cx="389890" cy="389890"/>
                  <wp:effectExtent l="0" t="0" r="0" b="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2" w:type="dxa"/>
          </w:tcPr>
          <w:p w14:paraId="214DB283" w14:textId="77777777" w:rsidR="00D90951" w:rsidRDefault="00D90951" w:rsidP="004E3CEC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262" w:type="dxa"/>
          </w:tcPr>
          <w:p w14:paraId="3CC61120" w14:textId="77777777" w:rsidR="00D90951" w:rsidRDefault="00D90951" w:rsidP="004E3CEC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2D920DDF" w14:textId="77777777" w:rsidR="00D90951" w:rsidRDefault="00D90951" w:rsidP="00D90951">
      <w:pPr>
        <w:spacing w:before="120"/>
      </w:pPr>
    </w:p>
    <w:p w14:paraId="5DEB5309" w14:textId="77777777" w:rsidR="00D90951" w:rsidRDefault="00D90951" w:rsidP="002F1F15">
      <w:pPr>
        <w:spacing w:before="120"/>
      </w:pPr>
    </w:p>
    <w:p w14:paraId="097C7DE7" w14:textId="77777777" w:rsidR="00D90951" w:rsidRDefault="00D90951" w:rsidP="002F1F15">
      <w:pPr>
        <w:spacing w:before="120"/>
      </w:pPr>
    </w:p>
    <w:p w14:paraId="34B318C9" w14:textId="77777777" w:rsidR="00D90951" w:rsidRDefault="00D90951" w:rsidP="002F1F15">
      <w:pPr>
        <w:spacing w:before="120"/>
      </w:pPr>
    </w:p>
    <w:p w14:paraId="1586C9ED" w14:textId="77777777" w:rsidR="00D90951" w:rsidRDefault="00D90951" w:rsidP="002F1F15">
      <w:pPr>
        <w:spacing w:before="120"/>
      </w:pPr>
    </w:p>
    <w:p w14:paraId="22D6C1E5" w14:textId="77777777" w:rsidR="00D90951" w:rsidRDefault="00D90951" w:rsidP="002F1F15">
      <w:pPr>
        <w:spacing w:before="120"/>
      </w:pPr>
    </w:p>
    <w:p w14:paraId="211945CC" w14:textId="77777777" w:rsidR="00D90951" w:rsidRDefault="00D90951" w:rsidP="002F1F15">
      <w:pPr>
        <w:spacing w:before="120"/>
      </w:pPr>
    </w:p>
    <w:p w14:paraId="60F6B8A5" w14:textId="77777777" w:rsidR="00D90951" w:rsidRDefault="00D90951" w:rsidP="002F1F15">
      <w:pPr>
        <w:spacing w:before="120"/>
      </w:pPr>
    </w:p>
    <w:p w14:paraId="4EF24607" w14:textId="77777777" w:rsidR="00D90951" w:rsidRDefault="00D90951" w:rsidP="002F1F15">
      <w:pPr>
        <w:spacing w:before="120"/>
      </w:pPr>
    </w:p>
    <w:p w14:paraId="2949A4AA" w14:textId="77777777" w:rsidR="00D90951" w:rsidRDefault="00D90951" w:rsidP="002F1F15">
      <w:pPr>
        <w:spacing w:before="120"/>
      </w:pPr>
    </w:p>
    <w:p w14:paraId="2AB29553" w14:textId="77777777" w:rsidR="00D90951" w:rsidRDefault="00D90951" w:rsidP="002F1F15">
      <w:pPr>
        <w:spacing w:before="120"/>
        <w:rPr>
          <w:sz w:val="24"/>
          <w:szCs w:val="32"/>
        </w:rPr>
      </w:pPr>
    </w:p>
    <w:p w14:paraId="26021AFB" w14:textId="751B12F1" w:rsidR="00D90951" w:rsidRDefault="00D90951" w:rsidP="002F1F15">
      <w:pPr>
        <w:spacing w:before="120"/>
      </w:pPr>
      <w:r w:rsidRPr="00D90951">
        <w:rPr>
          <w:sz w:val="24"/>
          <w:szCs w:val="32"/>
        </w:rPr>
        <w:t xml:space="preserve">PENDANT </w:t>
      </w:r>
      <w:r w:rsidRPr="00D90951">
        <w:rPr>
          <w:b/>
          <w:bCs/>
          <w:sz w:val="24"/>
          <w:szCs w:val="32"/>
        </w:rPr>
        <w:t>: afficher votre soutien durant la journée de l’événement</w:t>
      </w:r>
    </w:p>
    <w:tbl>
      <w:tblPr>
        <w:tblStyle w:val="TableauGrille2-Accentuation1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5"/>
        <w:gridCol w:w="2265"/>
      </w:tblGrid>
      <w:tr w:rsidR="00D90951" w14:paraId="5AAD51AC" w14:textId="77777777" w:rsidTr="00D909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476B7EB1" w14:textId="011BF332" w:rsidR="00D90951" w:rsidRDefault="00D90951" w:rsidP="00A32A7F"/>
        </w:tc>
        <w:tc>
          <w:tcPr>
            <w:tcW w:w="2265" w:type="dxa"/>
          </w:tcPr>
          <w:p w14:paraId="01E81A75" w14:textId="77777777" w:rsidR="00D90951" w:rsidRDefault="00D90951" w:rsidP="00A32A7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265" w:type="dxa"/>
          </w:tcPr>
          <w:p w14:paraId="404B98ED" w14:textId="77777777" w:rsidR="00D90951" w:rsidRDefault="00D90951" w:rsidP="00A32A7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265" w:type="dxa"/>
          </w:tcPr>
          <w:p w14:paraId="2F368C33" w14:textId="77777777" w:rsidR="00D90951" w:rsidRDefault="00D90951" w:rsidP="00A32A7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90951" w14:paraId="19C354F5" w14:textId="77777777" w:rsidTr="00D909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462328D2" w14:textId="2DF9936B" w:rsidR="00D90951" w:rsidRPr="00D90951" w:rsidRDefault="00D90951" w:rsidP="00D90951">
            <w:pPr>
              <w:rPr>
                <w:b w:val="0"/>
                <w:bCs w:val="0"/>
              </w:rPr>
            </w:pPr>
            <w:r w:rsidRPr="00D90951">
              <w:rPr>
                <w:b w:val="0"/>
                <w:bCs w:val="0"/>
              </w:rPr>
              <w:t xml:space="preserve">Entrées gratuites (valeur nominale : </w:t>
            </w:r>
            <w:r>
              <w:rPr>
                <w:b w:val="0"/>
                <w:bCs w:val="0"/>
              </w:rPr>
              <w:t xml:space="preserve">    </w:t>
            </w:r>
            <w:r w:rsidRPr="00D90951">
              <w:rPr>
                <w:b w:val="0"/>
                <w:bCs w:val="0"/>
              </w:rPr>
              <w:t>95 € HT)</w:t>
            </w:r>
          </w:p>
        </w:tc>
        <w:tc>
          <w:tcPr>
            <w:tcW w:w="2265" w:type="dxa"/>
          </w:tcPr>
          <w:p w14:paraId="4DE1EB5C" w14:textId="23645A26" w:rsidR="00D90951" w:rsidRPr="00D90951" w:rsidRDefault="00D90951" w:rsidP="00D909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90951">
              <w:rPr>
                <w:sz w:val="28"/>
                <w:szCs w:val="28"/>
              </w:rPr>
              <w:t>4</w:t>
            </w:r>
          </w:p>
        </w:tc>
        <w:tc>
          <w:tcPr>
            <w:tcW w:w="2265" w:type="dxa"/>
          </w:tcPr>
          <w:p w14:paraId="6F0F17EA" w14:textId="5BE3201F" w:rsidR="00D90951" w:rsidRDefault="00D90951" w:rsidP="00D909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90951">
              <w:rPr>
                <w:sz w:val="28"/>
                <w:szCs w:val="28"/>
              </w:rPr>
              <w:t>2</w:t>
            </w:r>
          </w:p>
        </w:tc>
        <w:tc>
          <w:tcPr>
            <w:tcW w:w="2265" w:type="dxa"/>
          </w:tcPr>
          <w:p w14:paraId="311550A3" w14:textId="33542792" w:rsidR="00D90951" w:rsidRDefault="00D90951" w:rsidP="00D909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90951">
              <w:rPr>
                <w:sz w:val="28"/>
                <w:szCs w:val="28"/>
              </w:rPr>
              <w:t>3</w:t>
            </w:r>
          </w:p>
        </w:tc>
      </w:tr>
      <w:tr w:rsidR="00D90951" w14:paraId="67BFCD6B" w14:textId="77777777" w:rsidTr="00D909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759F0960" w14:textId="60952600" w:rsidR="00D90951" w:rsidRPr="00D90951" w:rsidRDefault="00D90951" w:rsidP="00D90951">
            <w:pPr>
              <w:rPr>
                <w:b w:val="0"/>
                <w:bCs w:val="0"/>
              </w:rPr>
            </w:pPr>
            <w:r w:rsidRPr="00D90951">
              <w:rPr>
                <w:b w:val="0"/>
                <w:bCs w:val="0"/>
              </w:rPr>
              <w:t>Affichage logo partenaire</w:t>
            </w:r>
          </w:p>
        </w:tc>
        <w:tc>
          <w:tcPr>
            <w:tcW w:w="2265" w:type="dxa"/>
          </w:tcPr>
          <w:p w14:paraId="7137A7ED" w14:textId="471839CF" w:rsidR="00D90951" w:rsidRDefault="00D90951" w:rsidP="00D909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076E929E" wp14:editId="37FB77C3">
                  <wp:extent cx="400050" cy="389890"/>
                  <wp:effectExtent l="0" t="0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7F321944" w14:textId="1B0C4A14" w:rsidR="00D90951" w:rsidRDefault="00D90951" w:rsidP="00D909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4182A8BF" wp14:editId="4C908C2A">
                  <wp:extent cx="389890" cy="389890"/>
                  <wp:effectExtent l="0" t="0" r="0" b="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400054BE" w14:textId="77777777" w:rsidR="00D90951" w:rsidRDefault="00D90951" w:rsidP="00D9095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90951" w14:paraId="50A13D64" w14:textId="77777777" w:rsidTr="00D909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44387E41" w14:textId="573711E6" w:rsidR="00D90951" w:rsidRPr="00D90951" w:rsidRDefault="00D90951" w:rsidP="00D90951">
            <w:pPr>
              <w:rPr>
                <w:b w:val="0"/>
                <w:bCs w:val="0"/>
              </w:rPr>
            </w:pPr>
            <w:r w:rsidRPr="00D90951">
              <w:rPr>
                <w:b w:val="0"/>
                <w:bCs w:val="0"/>
              </w:rPr>
              <w:t>Photo officielle des partenaires</w:t>
            </w:r>
            <w:r>
              <w:rPr>
                <w:b w:val="0"/>
                <w:bCs w:val="0"/>
              </w:rPr>
              <w:t xml:space="preserve"> </w:t>
            </w:r>
            <w:r w:rsidRPr="00D90951">
              <w:rPr>
                <w:b w:val="0"/>
                <w:bCs w:val="0"/>
              </w:rPr>
              <w:t>lors de l’évènement</w:t>
            </w:r>
          </w:p>
        </w:tc>
        <w:tc>
          <w:tcPr>
            <w:tcW w:w="2265" w:type="dxa"/>
          </w:tcPr>
          <w:p w14:paraId="46504B2B" w14:textId="3420B1A7" w:rsidR="00D90951" w:rsidRDefault="00D90951" w:rsidP="00D909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654C2EC7" wp14:editId="36AB83B3">
                  <wp:extent cx="402590" cy="389890"/>
                  <wp:effectExtent l="0" t="0" r="0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11609C5F" w14:textId="3115000F" w:rsidR="00D90951" w:rsidRDefault="00D90951" w:rsidP="00D909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0DB01E16" wp14:editId="387EF547">
                  <wp:extent cx="389890" cy="389890"/>
                  <wp:effectExtent l="0" t="0" r="0" b="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425BA3A1" w14:textId="4ADEF8BF" w:rsidR="00D90951" w:rsidRDefault="00D90951" w:rsidP="00D909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90951" w14:paraId="463B4395" w14:textId="77777777" w:rsidTr="00D909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54BD005D" w14:textId="18CAC1B2" w:rsidR="00D90951" w:rsidRPr="00D90951" w:rsidRDefault="00D90951" w:rsidP="00D90951">
            <w:pPr>
              <w:rPr>
                <w:b w:val="0"/>
                <w:bCs w:val="0"/>
              </w:rPr>
            </w:pPr>
            <w:r w:rsidRPr="00D90951">
              <w:rPr>
                <w:b w:val="0"/>
                <w:bCs w:val="0"/>
              </w:rPr>
              <w:t>Stand de</w:t>
            </w:r>
            <w:r>
              <w:rPr>
                <w:b w:val="0"/>
                <w:bCs w:val="0"/>
              </w:rPr>
              <w:t xml:space="preserve"> </w:t>
            </w:r>
            <w:r w:rsidRPr="00D90951">
              <w:rPr>
                <w:b w:val="0"/>
                <w:bCs w:val="0"/>
              </w:rPr>
              <w:t>mise en avant dans la salle polyvalente</w:t>
            </w:r>
          </w:p>
        </w:tc>
        <w:tc>
          <w:tcPr>
            <w:tcW w:w="2265" w:type="dxa"/>
          </w:tcPr>
          <w:p w14:paraId="71C3E439" w14:textId="14B5E604" w:rsidR="00D90951" w:rsidRDefault="00D90951" w:rsidP="00D909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145EBB7" wp14:editId="1270912B">
                  <wp:extent cx="389890" cy="389890"/>
                  <wp:effectExtent l="0" t="0" r="0" b="0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031742E4" w14:textId="7C79C8C7" w:rsidR="00D90951" w:rsidRDefault="00D90951" w:rsidP="00D909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6718794B" wp14:editId="30F22DF4">
                  <wp:extent cx="389890" cy="389890"/>
                  <wp:effectExtent l="0" t="0" r="0" b="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2E6DD2C3" w14:textId="7D3AC566" w:rsidR="00D90951" w:rsidRDefault="00D90951" w:rsidP="00D909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2B3CFD7" wp14:editId="573959A0">
                  <wp:extent cx="389890" cy="389890"/>
                  <wp:effectExtent l="0" t="0" r="0" b="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951" w14:paraId="5BB542B7" w14:textId="77777777" w:rsidTr="00D909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6A9C7335" w14:textId="210284DE" w:rsidR="00D90951" w:rsidRPr="00D90951" w:rsidRDefault="00D90951" w:rsidP="00D90951">
            <w:pPr>
              <w:rPr>
                <w:b w:val="0"/>
                <w:bCs w:val="0"/>
              </w:rPr>
            </w:pPr>
            <w:r w:rsidRPr="00D90951">
              <w:rPr>
                <w:b w:val="0"/>
                <w:bCs w:val="0"/>
              </w:rPr>
              <w:t>Installation de votre kakémono dans la salle de conférence</w:t>
            </w:r>
          </w:p>
        </w:tc>
        <w:tc>
          <w:tcPr>
            <w:tcW w:w="2265" w:type="dxa"/>
          </w:tcPr>
          <w:p w14:paraId="0EFCAE6B" w14:textId="26F13D7B" w:rsidR="00D90951" w:rsidRDefault="00D90951" w:rsidP="00D909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0FD0677C" wp14:editId="491EC4AE">
                  <wp:extent cx="389890" cy="389890"/>
                  <wp:effectExtent l="0" t="0" r="0" b="0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0EBC0382" w14:textId="77777777" w:rsidR="00D90951" w:rsidRDefault="00D90951" w:rsidP="00D9095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265" w:type="dxa"/>
          </w:tcPr>
          <w:p w14:paraId="5DDF5463" w14:textId="77777777" w:rsidR="00D90951" w:rsidRDefault="00D90951" w:rsidP="00D9095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254D29B0" w14:textId="1F6A8703" w:rsidR="00A32A7F" w:rsidRDefault="00A32A7F" w:rsidP="00A32A7F"/>
    <w:p w14:paraId="44144CBD" w14:textId="77777777" w:rsidR="00D90951" w:rsidRDefault="00D90951" w:rsidP="00A32A7F"/>
    <w:p w14:paraId="5F6CA66D" w14:textId="77777777" w:rsidR="00D90951" w:rsidRDefault="00D90951" w:rsidP="00A32A7F"/>
    <w:p w14:paraId="61567DDF" w14:textId="77777777" w:rsidR="00D90951" w:rsidRDefault="00D90951" w:rsidP="00A32A7F"/>
    <w:p w14:paraId="6460917B" w14:textId="186DABDD" w:rsidR="00D90951" w:rsidRPr="00D90951" w:rsidRDefault="00D90951" w:rsidP="00A32A7F">
      <w:pPr>
        <w:rPr>
          <w:b/>
          <w:bCs/>
        </w:rPr>
      </w:pPr>
      <w:r w:rsidRPr="00D90951">
        <w:rPr>
          <w:sz w:val="24"/>
          <w:szCs w:val="32"/>
        </w:rPr>
        <w:t xml:space="preserve">APRÈS : </w:t>
      </w:r>
      <w:r w:rsidRPr="00D90951">
        <w:rPr>
          <w:b/>
          <w:bCs/>
          <w:sz w:val="24"/>
          <w:szCs w:val="32"/>
        </w:rPr>
        <w:t>vous associer dans la communication</w:t>
      </w:r>
    </w:p>
    <w:tbl>
      <w:tblPr>
        <w:tblStyle w:val="TableauGrille2-Accentuation1"/>
        <w:tblW w:w="0" w:type="auto"/>
        <w:jc w:val="center"/>
        <w:tblLook w:val="04A0" w:firstRow="1" w:lastRow="0" w:firstColumn="1" w:lastColumn="0" w:noHBand="0" w:noVBand="1"/>
      </w:tblPr>
      <w:tblGrid>
        <w:gridCol w:w="2265"/>
        <w:gridCol w:w="2265"/>
        <w:gridCol w:w="2265"/>
        <w:gridCol w:w="2265"/>
      </w:tblGrid>
      <w:tr w:rsidR="00D90951" w14:paraId="02C10276" w14:textId="77777777" w:rsidTr="00D909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41EE4A3B" w14:textId="77777777" w:rsidR="00D90951" w:rsidRPr="00D90951" w:rsidRDefault="00D90951" w:rsidP="004E3CEC"/>
        </w:tc>
        <w:tc>
          <w:tcPr>
            <w:tcW w:w="2265" w:type="dxa"/>
          </w:tcPr>
          <w:p w14:paraId="6DA27E11" w14:textId="77777777" w:rsidR="00D90951" w:rsidRDefault="00D90951" w:rsidP="004E3CE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2265" w:type="dxa"/>
          </w:tcPr>
          <w:p w14:paraId="0DCB3AB4" w14:textId="77777777" w:rsidR="00D90951" w:rsidRDefault="00D90951" w:rsidP="004E3CE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2265" w:type="dxa"/>
          </w:tcPr>
          <w:p w14:paraId="4897CDDA" w14:textId="77777777" w:rsidR="00D90951" w:rsidRDefault="00D90951" w:rsidP="004E3CE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90951" w14:paraId="057E448D" w14:textId="77777777" w:rsidTr="00D909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02FE2004" w14:textId="233FD5FD" w:rsidR="00D90951" w:rsidRPr="00D90951" w:rsidRDefault="00D90951" w:rsidP="004E3CEC">
            <w:pPr>
              <w:rPr>
                <w:b w:val="0"/>
                <w:bCs w:val="0"/>
              </w:rPr>
            </w:pPr>
            <w:r w:rsidRPr="00D90951">
              <w:rPr>
                <w:b w:val="0"/>
                <w:bCs w:val="0"/>
              </w:rPr>
              <w:t>Communication post évènement</w:t>
            </w:r>
          </w:p>
        </w:tc>
        <w:tc>
          <w:tcPr>
            <w:tcW w:w="2265" w:type="dxa"/>
          </w:tcPr>
          <w:p w14:paraId="6A1EECED" w14:textId="4F289C04" w:rsidR="00D90951" w:rsidRPr="00D90951" w:rsidRDefault="00D90951" w:rsidP="004E3C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63F61E77" wp14:editId="73FBB356">
                  <wp:extent cx="400050" cy="389890"/>
                  <wp:effectExtent l="0" t="0" r="0" b="0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3F743823" w14:textId="4AFEBCEA" w:rsidR="00D90951" w:rsidRDefault="00D90951" w:rsidP="004E3C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9A24BFA" wp14:editId="52499008">
                  <wp:extent cx="389890" cy="389890"/>
                  <wp:effectExtent l="0" t="0" r="0" b="0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689A60BE" w14:textId="6743E235" w:rsidR="00D90951" w:rsidRDefault="00D90951" w:rsidP="004E3C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90951" w14:paraId="0E070587" w14:textId="77777777" w:rsidTr="00D9095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3EA54678" w14:textId="427DE352" w:rsidR="00D90951" w:rsidRPr="00D90951" w:rsidRDefault="00D90951" w:rsidP="00D90951">
            <w:pPr>
              <w:rPr>
                <w:b w:val="0"/>
                <w:bCs w:val="0"/>
              </w:rPr>
            </w:pPr>
            <w:r w:rsidRPr="00D90951">
              <w:rPr>
                <w:b w:val="0"/>
                <w:bCs w:val="0"/>
              </w:rPr>
              <w:t>Participation à un focus day sur le programme 2027 du MFQM</w:t>
            </w:r>
          </w:p>
          <w:p w14:paraId="58187B6F" w14:textId="658D3917" w:rsidR="00D90951" w:rsidRPr="00D90951" w:rsidRDefault="00D90951" w:rsidP="00D90951">
            <w:pPr>
              <w:rPr>
                <w:b w:val="0"/>
                <w:bCs w:val="0"/>
              </w:rPr>
            </w:pPr>
            <w:r w:rsidRPr="00D90951">
              <w:rPr>
                <w:b w:val="0"/>
                <w:bCs w:val="0"/>
              </w:rPr>
              <w:t>Pays de la Loire (valeur nominale de 300€)</w:t>
            </w:r>
          </w:p>
        </w:tc>
        <w:tc>
          <w:tcPr>
            <w:tcW w:w="2265" w:type="dxa"/>
          </w:tcPr>
          <w:p w14:paraId="3E444397" w14:textId="17929974" w:rsidR="00D90951" w:rsidRDefault="00D90951" w:rsidP="004E3C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7183EA61" wp14:editId="15D7EC58">
                  <wp:extent cx="402590" cy="389890"/>
                  <wp:effectExtent l="0" t="0" r="0" b="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90" cy="389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5BE1D1C5" w14:textId="07900616" w:rsidR="00D90951" w:rsidRDefault="00D90951" w:rsidP="004E3C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265" w:type="dxa"/>
          </w:tcPr>
          <w:p w14:paraId="01394B36" w14:textId="77777777" w:rsidR="00D90951" w:rsidRDefault="00D90951" w:rsidP="004E3C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760B3AAD" w14:textId="798AC849" w:rsidR="002F1F15" w:rsidRPr="002F1F15" w:rsidRDefault="002F1F15" w:rsidP="002F1F15">
      <w:pPr>
        <w:spacing w:before="240"/>
      </w:pPr>
    </w:p>
    <w:p w14:paraId="28811705" w14:textId="595C1F88" w:rsidR="00D90951" w:rsidRPr="00EE68B5" w:rsidRDefault="00D90951" w:rsidP="00EE68B5">
      <w:r>
        <w:br w:type="page"/>
      </w:r>
    </w:p>
    <w:p w14:paraId="7B5CE691" w14:textId="04BEF161" w:rsidR="00D90951" w:rsidRPr="00EE68B5" w:rsidRDefault="00D90951" w:rsidP="00D90951">
      <w:pPr>
        <w:pStyle w:val="Titre2"/>
        <w:ind w:left="974" w:right="1515"/>
        <w:jc w:val="center"/>
        <w:rPr>
          <w:rFonts w:ascii="Poppins" w:hAnsi="Poppins" w:cs="Poppins"/>
          <w:b/>
          <w:bCs/>
          <w:color w:val="3E00E2" w:themeColor="background2" w:themeShade="80"/>
        </w:rPr>
      </w:pPr>
      <w:r w:rsidRPr="00EE68B5">
        <w:rPr>
          <w:rFonts w:ascii="Poppins" w:hAnsi="Poppins" w:cs="Poppins"/>
          <w:b/>
          <w:bCs/>
          <w:color w:val="3E00E2" w:themeColor="background2" w:themeShade="80"/>
          <w:w w:val="105"/>
        </w:rPr>
        <w:lastRenderedPageBreak/>
        <w:t>COORDONNÉES</w:t>
      </w:r>
      <w:r w:rsidRPr="00EE68B5">
        <w:rPr>
          <w:rFonts w:ascii="Poppins" w:hAnsi="Poppins" w:cs="Poppins"/>
          <w:b/>
          <w:bCs/>
          <w:color w:val="3E00E2" w:themeColor="background2" w:themeShade="80"/>
          <w:spacing w:val="-2"/>
          <w:w w:val="105"/>
        </w:rPr>
        <w:t xml:space="preserve"> </w:t>
      </w:r>
      <w:r w:rsidRPr="00EE68B5">
        <w:rPr>
          <w:rFonts w:ascii="Poppins" w:hAnsi="Poppins" w:cs="Poppins"/>
          <w:b/>
          <w:bCs/>
          <w:color w:val="3E00E2" w:themeColor="background2" w:themeShade="80"/>
          <w:w w:val="105"/>
        </w:rPr>
        <w:t>DU</w:t>
      </w:r>
      <w:r w:rsidRPr="00EE68B5">
        <w:rPr>
          <w:rFonts w:ascii="Poppins" w:hAnsi="Poppins" w:cs="Poppins"/>
          <w:b/>
          <w:bCs/>
          <w:color w:val="3E00E2" w:themeColor="background2" w:themeShade="80"/>
          <w:spacing w:val="-2"/>
          <w:w w:val="105"/>
        </w:rPr>
        <w:t xml:space="preserve"> PARTENAIRE</w:t>
      </w:r>
    </w:p>
    <w:p w14:paraId="36063B04" w14:textId="76B53CAD" w:rsidR="00D90951" w:rsidRDefault="00D90951" w:rsidP="00D90951">
      <w:pPr>
        <w:pStyle w:val="Corpsdetexte"/>
        <w:spacing w:before="23"/>
        <w:jc w:val="both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2F69EAD" wp14:editId="45233421">
                <wp:simplePos x="0" y="0"/>
                <wp:positionH relativeFrom="margin">
                  <wp:align>left</wp:align>
                </wp:positionH>
                <wp:positionV relativeFrom="paragraph">
                  <wp:posOffset>3170555</wp:posOffset>
                </wp:positionV>
                <wp:extent cx="6133465" cy="167640"/>
                <wp:effectExtent l="0" t="0" r="0" b="0"/>
                <wp:wrapTopAndBottom/>
                <wp:docPr id="1209132237" name="Textbox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3465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557C7A" w14:textId="77777777" w:rsidR="00D90951" w:rsidRPr="008960FE" w:rsidRDefault="00D90951" w:rsidP="00D90951">
                            <w:pPr>
                              <w:tabs>
                                <w:tab w:val="left" w:pos="4452"/>
                              </w:tabs>
                              <w:spacing w:before="16"/>
                              <w:rPr>
                                <w:sz w:val="14"/>
                              </w:rPr>
                            </w:pP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TEL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spacing w:val="2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:</w:t>
                            </w:r>
                            <w:r w:rsidRPr="008960FE">
                              <w:rPr>
                                <w:b/>
                                <w:color w:val="461861"/>
                                <w:spacing w:val="12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pacing w:val="-10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 xml:space="preserve"> 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ab/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MAIL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spacing w:val="3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:</w:t>
                            </w:r>
                            <w:r w:rsidRPr="008960FE">
                              <w:rPr>
                                <w:b/>
                                <w:color w:val="461861"/>
                                <w:spacing w:val="41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pacing w:val="-12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F69EAD" id="Textbox 382" o:spid="_x0000_s1029" type="#_x0000_t202" style="position:absolute;left:0;text-align:left;margin-left:0;margin-top:249.65pt;width:482.95pt;height:13.2pt;z-index:25170022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" filled="f" stroked="f">
                <v:textbox inset="0,0,0,0">
                  <w:txbxContent>
                    <w:p w14:paraId="52557C7A" w14:textId="77777777" w:rsidR="00D90951" w:rsidRPr="008960FE" w:rsidRDefault="00D90951" w:rsidP="00D90951">
                      <w:pPr>
                        <w:tabs>
                          <w:tab w:val="left" w:pos="4452"/>
                        </w:tabs>
                        <w:spacing w:before="16"/>
                        <w:rPr>
                          <w:sz w:val="14"/>
                        </w:rPr>
                      </w:pP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TEL</w:t>
                      </w:r>
                      <w:r w:rsidRPr="008960FE">
                        <w:rPr>
                          <w:b/>
                          <w:bCs/>
                          <w:color w:val="461861"/>
                          <w:spacing w:val="2"/>
                          <w:w w:val="105"/>
                        </w:rPr>
                        <w:t xml:space="preserve"> </w:t>
                      </w: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:</w:t>
                      </w:r>
                      <w:r w:rsidRPr="008960FE">
                        <w:rPr>
                          <w:b/>
                          <w:color w:val="461861"/>
                          <w:spacing w:val="12"/>
                          <w:w w:val="105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pacing w:val="-10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z w:val="14"/>
                        </w:rPr>
                        <w:t xml:space="preserve"> 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z w:val="14"/>
                        </w:rPr>
                        <w:tab/>
                      </w: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MAIL</w:t>
                      </w:r>
                      <w:r w:rsidRPr="008960FE">
                        <w:rPr>
                          <w:b/>
                          <w:bCs/>
                          <w:color w:val="461861"/>
                          <w:spacing w:val="3"/>
                          <w:w w:val="105"/>
                        </w:rPr>
                        <w:t xml:space="preserve"> </w:t>
                      </w: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:</w:t>
                      </w:r>
                      <w:r w:rsidRPr="008960FE">
                        <w:rPr>
                          <w:b/>
                          <w:color w:val="461861"/>
                          <w:spacing w:val="41"/>
                          <w:w w:val="105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pacing w:val="-12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 xml:space="preserve"> 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806F9C8" wp14:editId="1A62FA19">
                <wp:simplePos x="0" y="0"/>
                <wp:positionH relativeFrom="margin">
                  <wp:align>left</wp:align>
                </wp:positionH>
                <wp:positionV relativeFrom="paragraph">
                  <wp:posOffset>2569210</wp:posOffset>
                </wp:positionV>
                <wp:extent cx="6133465" cy="167005"/>
                <wp:effectExtent l="0" t="0" r="0" b="0"/>
                <wp:wrapTopAndBottom/>
                <wp:docPr id="1580180069" name="Textbox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3465" cy="167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9C4A05" w14:textId="77777777" w:rsidR="00D90951" w:rsidRPr="00B343ED" w:rsidRDefault="00D90951" w:rsidP="00D90951">
                            <w:pPr>
                              <w:spacing w:before="16"/>
                              <w:rPr>
                                <w:sz w:val="14"/>
                              </w:rPr>
                            </w:pPr>
                            <w:r w:rsidRPr="00B343ED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FONCTION</w:t>
                            </w:r>
                            <w:r w:rsidRPr="00B343ED">
                              <w:rPr>
                                <w:b/>
                                <w:bCs/>
                                <w:color w:val="461861"/>
                                <w:spacing w:val="4"/>
                                <w:w w:val="105"/>
                              </w:rPr>
                              <w:t xml:space="preserve"> </w:t>
                            </w:r>
                            <w:r w:rsidRPr="00B343ED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:</w:t>
                            </w:r>
                            <w:r w:rsidRPr="00B343ED">
                              <w:rPr>
                                <w:b/>
                                <w:color w:val="461861"/>
                                <w:spacing w:val="6"/>
                                <w:w w:val="105"/>
                              </w:rPr>
                              <w:t xml:space="preserve"> </w:t>
                            </w:r>
                            <w:r w:rsidRPr="00B343ED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 . . . . . . . . . . . . . . . . . . . . . . . . . . . . . . . . . . . . . . . . . . . . . . . . . . . . . . . . . . . . . . . . . . . . . . . . . . . . . . . . . . . . . . . . . . . . . . . . . .</w:t>
                            </w:r>
                            <w:r w:rsidRPr="00B343ED">
                              <w:rPr>
                                <w:color w:val="461861"/>
                                <w:spacing w:val="3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B343ED">
                              <w:rPr>
                                <w:color w:val="461861"/>
                                <w:spacing w:val="-1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06F9C8" id="Textbox 381" o:spid="_x0000_s1030" type="#_x0000_t202" style="position:absolute;left:0;text-align:left;margin-left:0;margin-top:202.3pt;width:482.95pt;height:13.15pt;z-index:2516992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" filled="f" stroked="f">
                <v:textbox inset="0,0,0,0">
                  <w:txbxContent>
                    <w:p w14:paraId="4C9C4A05" w14:textId="77777777" w:rsidR="00D90951" w:rsidRPr="00B343ED" w:rsidRDefault="00D90951" w:rsidP="00D90951">
                      <w:pPr>
                        <w:spacing w:before="16"/>
                        <w:rPr>
                          <w:sz w:val="14"/>
                        </w:rPr>
                      </w:pPr>
                      <w:r w:rsidRPr="00B343ED">
                        <w:rPr>
                          <w:b/>
                          <w:bCs/>
                          <w:color w:val="461861"/>
                          <w:w w:val="105"/>
                        </w:rPr>
                        <w:t>FONCTION</w:t>
                      </w:r>
                      <w:r w:rsidRPr="00B343ED">
                        <w:rPr>
                          <w:b/>
                          <w:bCs/>
                          <w:color w:val="461861"/>
                          <w:spacing w:val="4"/>
                          <w:w w:val="105"/>
                        </w:rPr>
                        <w:t xml:space="preserve"> </w:t>
                      </w:r>
                      <w:r w:rsidRPr="00B343ED">
                        <w:rPr>
                          <w:b/>
                          <w:bCs/>
                          <w:color w:val="461861"/>
                          <w:w w:val="105"/>
                        </w:rPr>
                        <w:t>:</w:t>
                      </w:r>
                      <w:r w:rsidRPr="00B343ED">
                        <w:rPr>
                          <w:b/>
                          <w:color w:val="461861"/>
                          <w:spacing w:val="6"/>
                          <w:w w:val="105"/>
                        </w:rPr>
                        <w:t xml:space="preserve"> </w:t>
                      </w:r>
                      <w:r w:rsidRPr="00B343ED">
                        <w:rPr>
                          <w:color w:val="461861"/>
                          <w:w w:val="105"/>
                          <w:sz w:val="14"/>
                        </w:rPr>
                        <w:t>. . . . . . . . . . . . . . . . . . . . . . . . . . . . . . . . . . . . . . . . . . . . . . . . . . . . . . . . . . . . . . . . . . . . . . . . . . . . . . . . . . . . . . . . . . . . . . . . . . . . .</w:t>
                      </w:r>
                      <w:r w:rsidRPr="00B343ED">
                        <w:rPr>
                          <w:color w:val="461861"/>
                          <w:spacing w:val="3"/>
                          <w:w w:val="105"/>
                          <w:sz w:val="14"/>
                        </w:rPr>
                        <w:t xml:space="preserve"> </w:t>
                      </w:r>
                      <w:r w:rsidRPr="00B343ED">
                        <w:rPr>
                          <w:color w:val="461861"/>
                          <w:spacing w:val="-12"/>
                          <w:w w:val="105"/>
                          <w:sz w:val="14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421BC27" wp14:editId="779EF169">
                <wp:simplePos x="0" y="0"/>
                <wp:positionH relativeFrom="column">
                  <wp:posOffset>19685</wp:posOffset>
                </wp:positionH>
                <wp:positionV relativeFrom="paragraph">
                  <wp:posOffset>1707515</wp:posOffset>
                </wp:positionV>
                <wp:extent cx="6133465" cy="523875"/>
                <wp:effectExtent l="0" t="0" r="0" b="0"/>
                <wp:wrapTopAndBottom/>
                <wp:docPr id="363539838" name="Textbox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346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F3765D" w14:textId="77777777" w:rsidR="00D90951" w:rsidRPr="008960FE" w:rsidRDefault="00D90951" w:rsidP="00D90951">
                            <w:pPr>
                              <w:spacing w:before="16"/>
                              <w:rPr>
                                <w:color w:val="461861"/>
                                <w:w w:val="105"/>
                                <w:sz w:val="14"/>
                              </w:rPr>
                            </w:pP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INTERLOCUTEUR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spacing w:val="3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(Nom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spacing w:val="3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&amp;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spacing w:val="4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Prénom)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spacing w:val="3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:</w:t>
                            </w:r>
                            <w:r w:rsidRPr="008960FE">
                              <w:rPr>
                                <w:b/>
                                <w:color w:val="461861"/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..</w:t>
                            </w:r>
                          </w:p>
                          <w:p w14:paraId="36108DC6" w14:textId="77777777" w:rsidR="00D90951" w:rsidRPr="008960FE" w:rsidRDefault="00D90951" w:rsidP="00D90951">
                            <w:pPr>
                              <w:spacing w:before="16"/>
                              <w:rPr>
                                <w:color w:val="461861"/>
                                <w:w w:val="105"/>
                                <w:sz w:val="14"/>
                              </w:rPr>
                            </w:pPr>
                          </w:p>
                          <w:p w14:paraId="341BC36A" w14:textId="77777777" w:rsidR="00D90951" w:rsidRPr="008960FE" w:rsidRDefault="00D90951" w:rsidP="00D90951">
                            <w:pPr>
                              <w:spacing w:before="16"/>
                              <w:rPr>
                                <w:color w:val="461861"/>
                                <w:w w:val="105"/>
                                <w:sz w:val="14"/>
                              </w:rPr>
                            </w:pP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 xml:space="preserve"> </w:t>
                            </w:r>
                          </w:p>
                          <w:p w14:paraId="28249539" w14:textId="77777777" w:rsidR="00D90951" w:rsidRPr="008960FE" w:rsidRDefault="00D90951" w:rsidP="00D90951">
                            <w:pPr>
                              <w:rPr>
                                <w:sz w:val="14"/>
                              </w:rPr>
                            </w:pP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21BC27" id="Textbox 380" o:spid="_x0000_s1031" type="#_x0000_t202" style="position:absolute;left:0;text-align:left;margin-left:1.55pt;margin-top:134.45pt;width:482.95pt;height:41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" filled="f" stroked="f">
                <v:textbox inset="0,0,0,0">
                  <w:txbxContent>
                    <w:p w14:paraId="2BF3765D" w14:textId="77777777" w:rsidR="00D90951" w:rsidRPr="008960FE" w:rsidRDefault="00D90951" w:rsidP="00D90951">
                      <w:pPr>
                        <w:spacing w:before="16"/>
                        <w:rPr>
                          <w:color w:val="461861"/>
                          <w:w w:val="105"/>
                          <w:sz w:val="14"/>
                        </w:rPr>
                      </w:pP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INTERLOCUTEUR</w:t>
                      </w:r>
                      <w:r w:rsidRPr="008960FE">
                        <w:rPr>
                          <w:b/>
                          <w:bCs/>
                          <w:color w:val="461861"/>
                          <w:spacing w:val="3"/>
                          <w:w w:val="105"/>
                        </w:rPr>
                        <w:t xml:space="preserve"> </w:t>
                      </w: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(Nom</w:t>
                      </w:r>
                      <w:r w:rsidRPr="008960FE">
                        <w:rPr>
                          <w:b/>
                          <w:bCs/>
                          <w:color w:val="461861"/>
                          <w:spacing w:val="3"/>
                          <w:w w:val="105"/>
                        </w:rPr>
                        <w:t xml:space="preserve"> </w:t>
                      </w: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&amp;</w:t>
                      </w:r>
                      <w:r w:rsidRPr="008960FE">
                        <w:rPr>
                          <w:b/>
                          <w:bCs/>
                          <w:color w:val="461861"/>
                          <w:spacing w:val="4"/>
                          <w:w w:val="105"/>
                        </w:rPr>
                        <w:t xml:space="preserve"> </w:t>
                      </w: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Prénom)</w:t>
                      </w:r>
                      <w:r w:rsidRPr="008960FE">
                        <w:rPr>
                          <w:b/>
                          <w:bCs/>
                          <w:color w:val="461861"/>
                          <w:spacing w:val="3"/>
                          <w:w w:val="105"/>
                        </w:rPr>
                        <w:t xml:space="preserve"> </w:t>
                      </w: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:</w:t>
                      </w:r>
                      <w:r w:rsidRPr="008960FE">
                        <w:rPr>
                          <w:b/>
                          <w:color w:val="461861"/>
                          <w:spacing w:val="-24"/>
                          <w:w w:val="105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..</w:t>
                      </w:r>
                    </w:p>
                    <w:p w14:paraId="36108DC6" w14:textId="77777777" w:rsidR="00D90951" w:rsidRPr="008960FE" w:rsidRDefault="00D90951" w:rsidP="00D90951">
                      <w:pPr>
                        <w:spacing w:before="16"/>
                        <w:rPr>
                          <w:color w:val="461861"/>
                          <w:w w:val="105"/>
                          <w:sz w:val="14"/>
                        </w:rPr>
                      </w:pPr>
                    </w:p>
                    <w:p w14:paraId="341BC36A" w14:textId="77777777" w:rsidR="00D90951" w:rsidRPr="008960FE" w:rsidRDefault="00D90951" w:rsidP="00D90951">
                      <w:pPr>
                        <w:spacing w:before="16"/>
                        <w:rPr>
                          <w:color w:val="461861"/>
                          <w:w w:val="105"/>
                          <w:sz w:val="14"/>
                        </w:rPr>
                      </w:pP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 xml:space="preserve"> </w:t>
                      </w:r>
                    </w:p>
                    <w:p w14:paraId="28249539" w14:textId="77777777" w:rsidR="00D90951" w:rsidRPr="008960FE" w:rsidRDefault="00D90951" w:rsidP="00D90951">
                      <w:pPr>
                        <w:rPr>
                          <w:sz w:val="14"/>
                        </w:rPr>
                      </w:pP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CD1970A" wp14:editId="4A52C067">
                <wp:simplePos x="0" y="0"/>
                <wp:positionH relativeFrom="column">
                  <wp:posOffset>19685</wp:posOffset>
                </wp:positionH>
                <wp:positionV relativeFrom="paragraph">
                  <wp:posOffset>419100</wp:posOffset>
                </wp:positionV>
                <wp:extent cx="6133465" cy="523875"/>
                <wp:effectExtent l="0" t="0" r="0" b="0"/>
                <wp:wrapTopAndBottom/>
                <wp:docPr id="2027746073" name="Textbox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346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23D507" w14:textId="77777777" w:rsidR="00D90951" w:rsidRDefault="00D90951" w:rsidP="00D90951">
                            <w:pPr>
                              <w:spacing w:before="16"/>
                              <w:rPr>
                                <w:color w:val="461861"/>
                                <w:w w:val="105"/>
                                <w:sz w:val="14"/>
                              </w:rPr>
                            </w:pP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RAISON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spacing w:val="3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SOCIALE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spacing w:val="4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w w:val="105"/>
                              </w:rPr>
                              <w:t>:</w:t>
                            </w:r>
                            <w:r w:rsidRPr="008960FE">
                              <w:rPr>
                                <w:b/>
                                <w:color w:val="461861"/>
                                <w:spacing w:val="-23"/>
                                <w:w w:val="105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 xml:space="preserve">. </w:t>
                            </w:r>
                            <w:r>
                              <w:rPr>
                                <w:color w:val="461861"/>
                                <w:w w:val="105"/>
                                <w:sz w:val="14"/>
                              </w:rPr>
                              <w:br/>
                            </w:r>
                          </w:p>
                          <w:p w14:paraId="65B0582A" w14:textId="77777777" w:rsidR="00D90951" w:rsidRPr="008960FE" w:rsidRDefault="00D90951" w:rsidP="00D90951">
                            <w:pPr>
                              <w:spacing w:before="16"/>
                              <w:rPr>
                                <w:sz w:val="14"/>
                              </w:rPr>
                            </w:pP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>. . .</w:t>
                            </w:r>
                            <w:r w:rsidRPr="008960FE">
                              <w:rPr>
                                <w:color w:val="461861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w w:val="105"/>
                                <w:sz w:val="14"/>
                              </w:rPr>
                              <w:t xml:space="preserve">.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1970A" id="Textbox 378" o:spid="_x0000_s1032" type="#_x0000_t202" style="position:absolute;left:0;text-align:left;margin-left:1.55pt;margin-top:33pt;width:482.95pt;height:41.2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" filled="f" stroked="f">
                <v:textbox inset="0,0,0,0">
                  <w:txbxContent>
                    <w:p w14:paraId="5C23D507" w14:textId="77777777" w:rsidR="00D90951" w:rsidRDefault="00D90951" w:rsidP="00D90951">
                      <w:pPr>
                        <w:spacing w:before="16"/>
                        <w:rPr>
                          <w:color w:val="461861"/>
                          <w:w w:val="105"/>
                          <w:sz w:val="14"/>
                        </w:rPr>
                      </w:pP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RAISON</w:t>
                      </w:r>
                      <w:r w:rsidRPr="008960FE">
                        <w:rPr>
                          <w:b/>
                          <w:bCs/>
                          <w:color w:val="461861"/>
                          <w:spacing w:val="3"/>
                          <w:w w:val="105"/>
                        </w:rPr>
                        <w:t xml:space="preserve"> </w:t>
                      </w: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SOCIALE</w:t>
                      </w:r>
                      <w:r w:rsidRPr="008960FE">
                        <w:rPr>
                          <w:b/>
                          <w:bCs/>
                          <w:color w:val="461861"/>
                          <w:spacing w:val="4"/>
                          <w:w w:val="105"/>
                        </w:rPr>
                        <w:t xml:space="preserve"> </w:t>
                      </w:r>
                      <w:r w:rsidRPr="008960FE">
                        <w:rPr>
                          <w:b/>
                          <w:bCs/>
                          <w:color w:val="461861"/>
                          <w:w w:val="105"/>
                        </w:rPr>
                        <w:t>:</w:t>
                      </w:r>
                      <w:r w:rsidRPr="008960FE">
                        <w:rPr>
                          <w:b/>
                          <w:color w:val="461861"/>
                          <w:spacing w:val="-23"/>
                          <w:w w:val="105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 xml:space="preserve">. </w:t>
                      </w:r>
                      <w:r>
                        <w:rPr>
                          <w:color w:val="461861"/>
                          <w:w w:val="105"/>
                          <w:sz w:val="14"/>
                        </w:rPr>
                        <w:br/>
                      </w:r>
                    </w:p>
                    <w:p w14:paraId="65B0582A" w14:textId="77777777" w:rsidR="00D90951" w:rsidRPr="008960FE" w:rsidRDefault="00D90951" w:rsidP="00D90951">
                      <w:pPr>
                        <w:spacing w:before="16"/>
                        <w:rPr>
                          <w:sz w:val="14"/>
                        </w:rPr>
                      </w:pP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>. . .</w:t>
                      </w:r>
                      <w:r w:rsidRPr="008960FE">
                        <w:rPr>
                          <w:color w:val="461861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w w:val="105"/>
                          <w:sz w:val="14"/>
                        </w:rPr>
                        <w:t xml:space="preserve">.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4EF4AA4" wp14:editId="6C884395">
                <wp:simplePos x="0" y="0"/>
                <wp:positionH relativeFrom="margin">
                  <wp:align>left</wp:align>
                </wp:positionH>
                <wp:positionV relativeFrom="paragraph">
                  <wp:posOffset>1185545</wp:posOffset>
                </wp:positionV>
                <wp:extent cx="6133465" cy="167005"/>
                <wp:effectExtent l="0" t="0" r="0" b="0"/>
                <wp:wrapTopAndBottom/>
                <wp:docPr id="355577238" name="Text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3465" cy="167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AA9A53" w14:textId="77777777" w:rsidR="00D90951" w:rsidRPr="008960FE" w:rsidRDefault="00D90951" w:rsidP="00D90951">
                            <w:pPr>
                              <w:spacing w:before="16"/>
                              <w:rPr>
                                <w:sz w:val="14"/>
                              </w:rPr>
                            </w:pPr>
                            <w:r w:rsidRPr="008960FE">
                              <w:rPr>
                                <w:b/>
                                <w:bCs/>
                                <w:color w:val="461861"/>
                              </w:rPr>
                              <w:t>ADRESSE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  <w:spacing w:val="9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bCs/>
                                <w:color w:val="461861"/>
                              </w:rPr>
                              <w:t>:</w:t>
                            </w:r>
                            <w:r w:rsidRPr="008960FE">
                              <w:rPr>
                                <w:b/>
                                <w:color w:val="461861"/>
                                <w:spacing w:val="-3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z w:val="14"/>
                              </w:rPr>
                              <w:t>.</w:t>
                            </w:r>
                            <w:r w:rsidRPr="008960FE">
                              <w:rPr>
                                <w:color w:val="461861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 w:rsidRPr="008960FE">
                              <w:rPr>
                                <w:color w:val="461861"/>
                                <w:spacing w:val="-10"/>
                                <w:sz w:val="14"/>
                              </w:rPr>
                              <w:t xml:space="preserve">. . . . 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EF4AA4" id="Textbox 379" o:spid="_x0000_s1033" type="#_x0000_t202" style="position:absolute;left:0;text-align:left;margin-left:0;margin-top:93.35pt;width:482.95pt;height:13.15pt;z-index:2516971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" filled="f" stroked="f">
                <v:textbox inset="0,0,0,0">
                  <w:txbxContent>
                    <w:p w14:paraId="7BAA9A53" w14:textId="77777777" w:rsidR="00D90951" w:rsidRPr="008960FE" w:rsidRDefault="00D90951" w:rsidP="00D90951">
                      <w:pPr>
                        <w:spacing w:before="16"/>
                        <w:rPr>
                          <w:sz w:val="14"/>
                        </w:rPr>
                      </w:pPr>
                      <w:r w:rsidRPr="008960FE">
                        <w:rPr>
                          <w:b/>
                          <w:bCs/>
                          <w:color w:val="461861"/>
                        </w:rPr>
                        <w:t>ADRESSE</w:t>
                      </w:r>
                      <w:r w:rsidRPr="008960FE">
                        <w:rPr>
                          <w:b/>
                          <w:bCs/>
                          <w:color w:val="461861"/>
                          <w:spacing w:val="9"/>
                        </w:rPr>
                        <w:t xml:space="preserve"> </w:t>
                      </w:r>
                      <w:r w:rsidRPr="008960FE">
                        <w:rPr>
                          <w:b/>
                          <w:bCs/>
                          <w:color w:val="461861"/>
                        </w:rPr>
                        <w:t>:</w:t>
                      </w:r>
                      <w:r w:rsidRPr="008960FE">
                        <w:rPr>
                          <w:b/>
                          <w:color w:val="461861"/>
                          <w:spacing w:val="-3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4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3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z w:val="14"/>
                        </w:rPr>
                        <w:t>.</w:t>
                      </w:r>
                      <w:r w:rsidRPr="008960FE">
                        <w:rPr>
                          <w:color w:val="461861"/>
                          <w:spacing w:val="7"/>
                          <w:sz w:val="14"/>
                        </w:rPr>
                        <w:t xml:space="preserve"> </w:t>
                      </w:r>
                      <w:r w:rsidRPr="008960FE">
                        <w:rPr>
                          <w:color w:val="461861"/>
                          <w:spacing w:val="-10"/>
                          <w:sz w:val="14"/>
                        </w:rPr>
                        <w:t xml:space="preserve">. . . . . 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458F18B" wp14:editId="07C0F5F8">
                <wp:simplePos x="0" y="0"/>
                <wp:positionH relativeFrom="column">
                  <wp:posOffset>-339725</wp:posOffset>
                </wp:positionH>
                <wp:positionV relativeFrom="paragraph">
                  <wp:posOffset>162560</wp:posOffset>
                </wp:positionV>
                <wp:extent cx="6632575" cy="3561715"/>
                <wp:effectExtent l="0" t="0" r="9525" b="6985"/>
                <wp:wrapTopAndBottom/>
                <wp:docPr id="292711021" name="Graphic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3561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33209" h="3561715">
                              <a:moveTo>
                                <a:pt x="71996" y="0"/>
                              </a:moveTo>
                              <a:lnTo>
                                <a:pt x="43971" y="5657"/>
                              </a:lnTo>
                              <a:lnTo>
                                <a:pt x="21086" y="21086"/>
                              </a:lnTo>
                              <a:lnTo>
                                <a:pt x="5657" y="43971"/>
                              </a:lnTo>
                              <a:lnTo>
                                <a:pt x="0" y="71996"/>
                              </a:lnTo>
                              <a:lnTo>
                                <a:pt x="0" y="3489147"/>
                              </a:lnTo>
                              <a:lnTo>
                                <a:pt x="5657" y="3517173"/>
                              </a:lnTo>
                              <a:lnTo>
                                <a:pt x="21086" y="3540063"/>
                              </a:lnTo>
                              <a:lnTo>
                                <a:pt x="43971" y="3555496"/>
                              </a:lnTo>
                              <a:lnTo>
                                <a:pt x="71996" y="3561156"/>
                              </a:lnTo>
                              <a:lnTo>
                                <a:pt x="6560896" y="3561156"/>
                              </a:lnTo>
                              <a:lnTo>
                                <a:pt x="6588920" y="3555496"/>
                              </a:lnTo>
                              <a:lnTo>
                                <a:pt x="6611805" y="3540063"/>
                              </a:lnTo>
                              <a:lnTo>
                                <a:pt x="6627234" y="3517173"/>
                              </a:lnTo>
                              <a:lnTo>
                                <a:pt x="6632892" y="3489147"/>
                              </a:lnTo>
                              <a:lnTo>
                                <a:pt x="6632892" y="71996"/>
                              </a:lnTo>
                              <a:lnTo>
                                <a:pt x="6627234" y="43971"/>
                              </a:lnTo>
                              <a:lnTo>
                                <a:pt x="6611805" y="21086"/>
                              </a:lnTo>
                              <a:lnTo>
                                <a:pt x="6588920" y="5657"/>
                              </a:lnTo>
                              <a:lnTo>
                                <a:pt x="6560896" y="0"/>
                              </a:lnTo>
                              <a:lnTo>
                                <a:pt x="71996" y="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46186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4C0AB" id="Graphic 377" o:spid="_x0000_s1026" style="position:absolute;margin-left:-26.75pt;margin-top:12.8pt;width:522.25pt;height:280.4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633209,3561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" path="m71996,l43971,5657,21086,21086,5657,43971,,71996,,3489147r5657,28026l21086,3540063r22885,15433l71996,3561156r6488900,l6588920,3555496r22885,-15433l6627234,3517173r5658,-28026l6632892,71996r-5658,-28025l6611805,21086,6588920,5657,6560896,,71996,xe" filled="f" strokecolor="#461861" strokeweight=".5pt">
                <v:path arrowok="t"/>
                <w10:wrap type="topAndBottom"/>
              </v:shape>
            </w:pict>
          </mc:Fallback>
        </mc:AlternateContent>
      </w:r>
    </w:p>
    <w:p w14:paraId="78941C80" w14:textId="77777777" w:rsidR="00D90951" w:rsidRDefault="00D90951" w:rsidP="00D90951">
      <w:pPr>
        <w:pStyle w:val="Corpsdetexte"/>
        <w:spacing w:before="197"/>
        <w:rPr>
          <w:rFonts w:ascii="Arial"/>
          <w:b/>
          <w:sz w:val="24"/>
        </w:rPr>
      </w:pPr>
    </w:p>
    <w:p w14:paraId="06C60937" w14:textId="496F3AEA" w:rsidR="00EE68B5" w:rsidRDefault="00D90951" w:rsidP="00EE68B5">
      <w:pPr>
        <w:spacing w:before="1"/>
        <w:ind w:left="974" w:right="1515"/>
        <w:jc w:val="center"/>
        <w:rPr>
          <w:rFonts w:ascii="Poppins" w:hAnsi="Poppins" w:cs="Poppins"/>
          <w:b/>
          <w:color w:val="3E00E2" w:themeColor="background2" w:themeShade="80"/>
          <w:spacing w:val="-2"/>
          <w:w w:val="105"/>
          <w:sz w:val="28"/>
          <w:szCs w:val="28"/>
        </w:rPr>
      </w:pPr>
      <w:r w:rsidRPr="00EE68B5">
        <w:rPr>
          <w:rFonts w:ascii="Poppins" w:hAnsi="Poppins" w:cs="Poppins"/>
          <w:b/>
          <w:color w:val="3E00E2" w:themeColor="background2" w:themeShade="80"/>
          <w:w w:val="105"/>
          <w:sz w:val="28"/>
          <w:szCs w:val="28"/>
        </w:rPr>
        <w:t>FORMULE</w:t>
      </w:r>
      <w:r w:rsidRPr="00EE68B5">
        <w:rPr>
          <w:rFonts w:ascii="Poppins" w:hAnsi="Poppins" w:cs="Poppins"/>
          <w:b/>
          <w:color w:val="3E00E2" w:themeColor="background2" w:themeShade="80"/>
          <w:spacing w:val="-17"/>
          <w:w w:val="105"/>
          <w:sz w:val="28"/>
          <w:szCs w:val="28"/>
        </w:rPr>
        <w:t xml:space="preserve"> </w:t>
      </w:r>
      <w:r w:rsidRPr="00EE68B5">
        <w:rPr>
          <w:rFonts w:ascii="Poppins" w:hAnsi="Poppins" w:cs="Poppins"/>
          <w:b/>
          <w:color w:val="3E00E2" w:themeColor="background2" w:themeShade="80"/>
          <w:w w:val="105"/>
          <w:sz w:val="28"/>
          <w:szCs w:val="28"/>
        </w:rPr>
        <w:t>DE</w:t>
      </w:r>
      <w:r w:rsidRPr="00EE68B5">
        <w:rPr>
          <w:rFonts w:ascii="Poppins" w:hAnsi="Poppins" w:cs="Poppins"/>
          <w:b/>
          <w:color w:val="3E00E2" w:themeColor="background2" w:themeShade="80"/>
          <w:spacing w:val="-16"/>
          <w:w w:val="105"/>
          <w:sz w:val="28"/>
          <w:szCs w:val="28"/>
        </w:rPr>
        <w:t xml:space="preserve"> </w:t>
      </w:r>
      <w:r w:rsidRPr="00EE68B5">
        <w:rPr>
          <w:rFonts w:ascii="Poppins" w:hAnsi="Poppins" w:cs="Poppins"/>
          <w:b/>
          <w:color w:val="3E00E2" w:themeColor="background2" w:themeShade="80"/>
          <w:w w:val="105"/>
          <w:sz w:val="28"/>
          <w:szCs w:val="28"/>
        </w:rPr>
        <w:t>PARTENARIAT</w:t>
      </w:r>
      <w:r w:rsidRPr="00EE68B5">
        <w:rPr>
          <w:rFonts w:ascii="Poppins" w:hAnsi="Poppins" w:cs="Poppins"/>
          <w:b/>
          <w:color w:val="3E00E2" w:themeColor="background2" w:themeShade="80"/>
          <w:spacing w:val="-16"/>
          <w:w w:val="105"/>
          <w:sz w:val="28"/>
          <w:szCs w:val="28"/>
        </w:rPr>
        <w:t xml:space="preserve"> </w:t>
      </w:r>
      <w:r w:rsidRPr="00EE68B5">
        <w:rPr>
          <w:rFonts w:ascii="Poppins" w:hAnsi="Poppins" w:cs="Poppins"/>
          <w:b/>
          <w:color w:val="3E00E2" w:themeColor="background2" w:themeShade="80"/>
          <w:spacing w:val="-2"/>
          <w:w w:val="105"/>
          <w:sz w:val="28"/>
          <w:szCs w:val="28"/>
        </w:rPr>
        <w:t>CHOISIE</w:t>
      </w:r>
    </w:p>
    <w:p w14:paraId="26A22210" w14:textId="728DD587" w:rsidR="00EE68B5" w:rsidRPr="00EE68B5" w:rsidRDefault="00EE68B5" w:rsidP="00EE68B5">
      <w:pPr>
        <w:spacing w:before="1"/>
        <w:ind w:left="974" w:right="1515"/>
        <w:jc w:val="center"/>
        <w:rPr>
          <w:rFonts w:cstheme="minorHAnsi"/>
          <w:bCs/>
          <w:color w:val="3E00E2" w:themeColor="background2" w:themeShade="80"/>
          <w:spacing w:val="-2"/>
          <w:w w:val="105"/>
          <w:sz w:val="24"/>
        </w:rPr>
      </w:pPr>
      <w:r w:rsidRPr="00EE68B5">
        <w:rPr>
          <w:rFonts w:cstheme="minorHAnsi"/>
          <w:bCs/>
          <w:color w:val="3E00E2" w:themeColor="background2" w:themeShade="80"/>
          <w:spacing w:val="-2"/>
          <w:w w:val="105"/>
          <w:sz w:val="24"/>
        </w:rPr>
        <w:t>Cochez la case correspondante à la formule choisie</w:t>
      </w:r>
    </w:p>
    <w:tbl>
      <w:tblPr>
        <w:tblStyle w:val="TableauGrille2-Accentuation1"/>
        <w:tblW w:w="0" w:type="auto"/>
        <w:tblLook w:val="04A0" w:firstRow="1" w:lastRow="0" w:firstColumn="1" w:lastColumn="0" w:noHBand="0" w:noVBand="1"/>
      </w:tblPr>
      <w:tblGrid>
        <w:gridCol w:w="3190"/>
        <w:gridCol w:w="396"/>
        <w:gridCol w:w="2786"/>
        <w:gridCol w:w="2698"/>
      </w:tblGrid>
      <w:tr w:rsidR="00EE68B5" w14:paraId="0B218F0A" w14:textId="77777777" w:rsidTr="00EE68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535CB7ED" w14:textId="77777777" w:rsidR="00EE68B5" w:rsidRDefault="00EE68B5" w:rsidP="00D90951">
            <w:pPr>
              <w:spacing w:before="1"/>
              <w:ind w:right="1515"/>
              <w:jc w:val="center"/>
              <w:rPr>
                <w:rFonts w:ascii="Poppins" w:hAnsi="Poppins" w:cs="Poppins"/>
                <w:b w:val="0"/>
                <w:color w:val="3E00E2" w:themeColor="background2" w:themeShade="8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2708ED2B" w14:textId="77777777" w:rsidR="00EE68B5" w:rsidRDefault="00EE68B5" w:rsidP="00D90951">
            <w:pPr>
              <w:spacing w:before="1"/>
              <w:ind w:right="151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oppins" w:hAnsi="Poppins" w:cs="Poppins"/>
                <w:b w:val="0"/>
                <w:color w:val="3E00E2" w:themeColor="background2" w:themeShade="8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1C7F5DF2" w14:textId="77777777" w:rsidR="00EE68B5" w:rsidRDefault="00EE68B5" w:rsidP="00D90951">
            <w:pPr>
              <w:spacing w:before="1"/>
              <w:ind w:right="151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oppins" w:hAnsi="Poppins" w:cs="Poppins"/>
                <w:b w:val="0"/>
                <w:color w:val="3E00E2" w:themeColor="background2" w:themeShade="8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5D43BFCA" w14:textId="77777777" w:rsidR="00EE68B5" w:rsidRDefault="00EE68B5" w:rsidP="00D90951">
            <w:pPr>
              <w:spacing w:before="1"/>
              <w:ind w:right="151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oppins" w:hAnsi="Poppins" w:cs="Poppins"/>
                <w:b w:val="0"/>
                <w:color w:val="3E00E2" w:themeColor="background2" w:themeShade="80"/>
                <w:sz w:val="28"/>
                <w:szCs w:val="28"/>
              </w:rPr>
            </w:pPr>
          </w:p>
        </w:tc>
      </w:tr>
      <w:tr w:rsidR="00EE68B5" w14:paraId="4FD89DA3" w14:textId="77777777" w:rsidTr="00EE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243F7CB9" w14:textId="77777777" w:rsidR="00EE68B5" w:rsidRDefault="00EE68B5" w:rsidP="00D90951">
            <w:pPr>
              <w:spacing w:before="1"/>
              <w:ind w:right="1515"/>
              <w:jc w:val="center"/>
              <w:rPr>
                <w:rFonts w:ascii="Poppins" w:hAnsi="Poppins" w:cs="Poppins"/>
                <w:b w:val="0"/>
                <w:color w:val="3E00E2" w:themeColor="background2" w:themeShade="8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32A08400" w14:textId="04FBE50F" w:rsidR="00EE68B5" w:rsidRPr="00EE68B5" w:rsidRDefault="00EE68B5" w:rsidP="00D90951">
            <w:pPr>
              <w:spacing w:before="1"/>
              <w:ind w:right="151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oppins" w:hAnsi="Poppins" w:cs="Poppins"/>
                <w:b/>
                <w:color w:val="3E00E2" w:themeColor="background2" w:themeShade="80"/>
                <w:szCs w:val="20"/>
              </w:rPr>
            </w:pPr>
          </w:p>
        </w:tc>
        <w:tc>
          <w:tcPr>
            <w:tcW w:w="2265" w:type="dxa"/>
          </w:tcPr>
          <w:p w14:paraId="52F4AFB8" w14:textId="0DC2C682" w:rsidR="00EE68B5" w:rsidRDefault="00EE68B5" w:rsidP="00EE68B5">
            <w:pPr>
              <w:spacing w:before="1"/>
              <w:ind w:right="151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oppins" w:hAnsi="Poppins" w:cs="Poppins"/>
                <w:b/>
                <w:color w:val="3E00E2" w:themeColor="background2" w:themeShade="80"/>
                <w:sz w:val="28"/>
                <w:szCs w:val="28"/>
              </w:rPr>
            </w:pPr>
            <w:r w:rsidRPr="00EE68B5">
              <w:rPr>
                <w:rFonts w:ascii="Poppins" w:hAnsi="Poppins" w:cs="Poppins"/>
                <w:b/>
                <w:color w:val="3E00E2" w:themeColor="background2" w:themeShade="80"/>
                <w:sz w:val="24"/>
              </w:rPr>
              <w:t>Montant HT</w:t>
            </w:r>
          </w:p>
        </w:tc>
        <w:tc>
          <w:tcPr>
            <w:tcW w:w="2265" w:type="dxa"/>
          </w:tcPr>
          <w:p w14:paraId="1005F6C5" w14:textId="3116C810" w:rsidR="00EE68B5" w:rsidRPr="00EE68B5" w:rsidRDefault="00EE68B5" w:rsidP="00EE68B5">
            <w:pPr>
              <w:spacing w:before="1"/>
              <w:ind w:right="151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oppins" w:hAnsi="Poppins" w:cs="Poppins"/>
                <w:b/>
                <w:color w:val="3E00E2" w:themeColor="background2" w:themeShade="80"/>
                <w:sz w:val="22"/>
                <w:szCs w:val="22"/>
              </w:rPr>
            </w:pPr>
            <w:r w:rsidRPr="00EE68B5">
              <w:rPr>
                <w:rFonts w:ascii="Poppins" w:hAnsi="Poppins" w:cs="Poppins"/>
                <w:b/>
                <w:color w:val="3E00E2" w:themeColor="background2" w:themeShade="80"/>
                <w:sz w:val="22"/>
                <w:szCs w:val="22"/>
              </w:rPr>
              <w:t>Montant TTC (20%)</w:t>
            </w:r>
          </w:p>
        </w:tc>
      </w:tr>
      <w:tr w:rsidR="00EE68B5" w14:paraId="1F1010ED" w14:textId="77777777" w:rsidTr="00EE68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21792044" w14:textId="42ACFAFA" w:rsidR="00EE68B5" w:rsidRDefault="00EE68B5" w:rsidP="00EE68B5">
            <w:pPr>
              <w:spacing w:before="1"/>
              <w:ind w:right="1515"/>
              <w:rPr>
                <w:rFonts w:ascii="Poppins" w:hAnsi="Poppins" w:cs="Poppins"/>
                <w:b w:val="0"/>
                <w:color w:val="3E00E2" w:themeColor="background2" w:themeShade="80"/>
                <w:sz w:val="28"/>
                <w:szCs w:val="28"/>
              </w:rPr>
            </w:pPr>
            <w:r w:rsidRPr="00EE68B5">
              <w:rPr>
                <w:color w:val="3E00E2" w:themeColor="background2" w:themeShade="80"/>
                <w:spacing w:val="-2"/>
                <w:w w:val="105"/>
                <w:sz w:val="18"/>
              </w:rPr>
              <w:t>PARTENAIRE</w:t>
            </w:r>
            <w:r w:rsidRPr="00EE68B5">
              <w:rPr>
                <w:color w:val="3E00E2" w:themeColor="background2" w:themeShade="80"/>
                <w:spacing w:val="2"/>
                <w:w w:val="105"/>
                <w:sz w:val="18"/>
              </w:rPr>
              <w:t xml:space="preserve"> </w:t>
            </w:r>
            <w:r w:rsidRPr="00EE68B5">
              <w:rPr>
                <w:color w:val="3E00E2" w:themeColor="background2" w:themeShade="80"/>
                <w:spacing w:val="-2"/>
                <w:w w:val="105"/>
                <w:sz w:val="18"/>
              </w:rPr>
              <w:t>EXCELLENCE</w:t>
            </w:r>
          </w:p>
        </w:tc>
        <w:tc>
          <w:tcPr>
            <w:tcW w:w="2265" w:type="dxa"/>
          </w:tcPr>
          <w:p w14:paraId="3ED79BEE" w14:textId="77777777" w:rsidR="00EE68B5" w:rsidRDefault="00EE68B5" w:rsidP="00D90951">
            <w:pPr>
              <w:spacing w:before="1"/>
              <w:ind w:right="151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oppins" w:hAnsi="Poppins" w:cs="Poppins"/>
                <w:b/>
                <w:color w:val="3E00E2" w:themeColor="background2" w:themeShade="8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7085E162" w14:textId="72663A20" w:rsidR="00EE68B5" w:rsidRPr="00EE68B5" w:rsidRDefault="00EE68B5" w:rsidP="00D90951">
            <w:pPr>
              <w:spacing w:before="1"/>
              <w:ind w:right="151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</w:pPr>
            <w:r w:rsidRPr="00EE68B5"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  <w:t>1200€</w:t>
            </w:r>
          </w:p>
        </w:tc>
        <w:tc>
          <w:tcPr>
            <w:tcW w:w="2265" w:type="dxa"/>
          </w:tcPr>
          <w:p w14:paraId="5B246A54" w14:textId="0746296C" w:rsidR="00EE68B5" w:rsidRPr="00EE68B5" w:rsidRDefault="00EE68B5" w:rsidP="00D90951">
            <w:pPr>
              <w:spacing w:before="1"/>
              <w:ind w:right="151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</w:pPr>
            <w:r w:rsidRPr="00EE68B5"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  <w:t>1440€</w:t>
            </w:r>
          </w:p>
        </w:tc>
      </w:tr>
      <w:tr w:rsidR="00EE68B5" w14:paraId="0CEEC915" w14:textId="77777777" w:rsidTr="00EE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466629F7" w14:textId="28AC2033" w:rsidR="00EE68B5" w:rsidRDefault="00EE68B5" w:rsidP="00EE68B5">
            <w:pPr>
              <w:spacing w:before="1"/>
              <w:ind w:right="1515"/>
              <w:rPr>
                <w:rFonts w:ascii="Poppins" w:hAnsi="Poppins" w:cs="Poppins"/>
                <w:b w:val="0"/>
                <w:color w:val="3E00E2" w:themeColor="background2" w:themeShade="80"/>
                <w:sz w:val="28"/>
                <w:szCs w:val="28"/>
              </w:rPr>
            </w:pPr>
            <w:r w:rsidRPr="00EE68B5">
              <w:rPr>
                <w:color w:val="3E00E2" w:themeColor="background2" w:themeShade="80"/>
                <w:spacing w:val="-2"/>
                <w:w w:val="105"/>
                <w:sz w:val="18"/>
              </w:rPr>
              <w:t>PARTENAIRE</w:t>
            </w:r>
            <w:r w:rsidRPr="00EE68B5">
              <w:rPr>
                <w:color w:val="3E00E2" w:themeColor="background2" w:themeShade="80"/>
                <w:spacing w:val="2"/>
                <w:w w:val="105"/>
                <w:sz w:val="18"/>
              </w:rPr>
              <w:t xml:space="preserve"> </w:t>
            </w:r>
            <w:r w:rsidRPr="00EE68B5">
              <w:rPr>
                <w:color w:val="3E00E2" w:themeColor="background2" w:themeShade="80"/>
                <w:spacing w:val="-2"/>
                <w:w w:val="105"/>
                <w:sz w:val="18"/>
              </w:rPr>
              <w:t>PERFORMANCE</w:t>
            </w:r>
          </w:p>
        </w:tc>
        <w:tc>
          <w:tcPr>
            <w:tcW w:w="2265" w:type="dxa"/>
          </w:tcPr>
          <w:p w14:paraId="5864C8B6" w14:textId="77777777" w:rsidR="00EE68B5" w:rsidRDefault="00EE68B5" w:rsidP="00D90951">
            <w:pPr>
              <w:spacing w:before="1"/>
              <w:ind w:right="151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oppins" w:hAnsi="Poppins" w:cs="Poppins"/>
                <w:b/>
                <w:color w:val="3E00E2" w:themeColor="background2" w:themeShade="8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2D74E21C" w14:textId="1C63A2DD" w:rsidR="00EE68B5" w:rsidRPr="00EE68B5" w:rsidRDefault="00EE68B5" w:rsidP="00D90951">
            <w:pPr>
              <w:spacing w:before="1"/>
              <w:ind w:right="151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</w:pPr>
            <w:r w:rsidRPr="00EE68B5"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  <w:t>700€</w:t>
            </w:r>
          </w:p>
        </w:tc>
        <w:tc>
          <w:tcPr>
            <w:tcW w:w="2265" w:type="dxa"/>
          </w:tcPr>
          <w:p w14:paraId="7813068A" w14:textId="68665BEB" w:rsidR="00EE68B5" w:rsidRPr="00EE68B5" w:rsidRDefault="00EE68B5" w:rsidP="00D90951">
            <w:pPr>
              <w:spacing w:before="1"/>
              <w:ind w:right="151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</w:pPr>
            <w:r w:rsidRPr="00EE68B5"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  <w:t>840€</w:t>
            </w:r>
          </w:p>
        </w:tc>
      </w:tr>
      <w:tr w:rsidR="00EE68B5" w14:paraId="37599C68" w14:textId="77777777" w:rsidTr="00EE68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14:paraId="3FA4E24D" w14:textId="205BB401" w:rsidR="00EE68B5" w:rsidRDefault="00EE68B5" w:rsidP="00EE68B5">
            <w:pPr>
              <w:spacing w:before="1"/>
              <w:ind w:right="1515"/>
              <w:rPr>
                <w:rFonts w:ascii="Poppins" w:hAnsi="Poppins" w:cs="Poppins"/>
                <w:b w:val="0"/>
                <w:color w:val="3E00E2" w:themeColor="background2" w:themeShade="80"/>
                <w:sz w:val="28"/>
                <w:szCs w:val="28"/>
              </w:rPr>
            </w:pPr>
            <w:r>
              <w:rPr>
                <w:color w:val="3E00E2" w:themeColor="background2" w:themeShade="80"/>
                <w:spacing w:val="-2"/>
                <w:w w:val="105"/>
                <w:sz w:val="18"/>
              </w:rPr>
              <w:t>PACK ENTREE</w:t>
            </w:r>
          </w:p>
        </w:tc>
        <w:tc>
          <w:tcPr>
            <w:tcW w:w="2265" w:type="dxa"/>
          </w:tcPr>
          <w:p w14:paraId="338A7C3D" w14:textId="77777777" w:rsidR="00EE68B5" w:rsidRDefault="00EE68B5" w:rsidP="00D90951">
            <w:pPr>
              <w:spacing w:before="1"/>
              <w:ind w:right="151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oppins" w:hAnsi="Poppins" w:cs="Poppins"/>
                <w:b/>
                <w:color w:val="3E00E2" w:themeColor="background2" w:themeShade="8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62CD08F3" w14:textId="6CBCD77C" w:rsidR="00EE68B5" w:rsidRPr="00EE68B5" w:rsidRDefault="00EE68B5" w:rsidP="00D90951">
            <w:pPr>
              <w:spacing w:before="1"/>
              <w:ind w:right="151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</w:pPr>
            <w:r w:rsidRPr="00EE68B5"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  <w:t>350€</w:t>
            </w:r>
          </w:p>
        </w:tc>
        <w:tc>
          <w:tcPr>
            <w:tcW w:w="2265" w:type="dxa"/>
          </w:tcPr>
          <w:p w14:paraId="6EDD357B" w14:textId="4D8744E3" w:rsidR="00EE68B5" w:rsidRPr="00EE68B5" w:rsidRDefault="00EE68B5" w:rsidP="00D90951">
            <w:pPr>
              <w:spacing w:before="1"/>
              <w:ind w:right="151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</w:pPr>
            <w:r w:rsidRPr="00EE68B5">
              <w:rPr>
                <w:rFonts w:ascii="Poppins" w:hAnsi="Poppins" w:cs="Poppins"/>
                <w:bCs/>
                <w:color w:val="3E00E2" w:themeColor="background2" w:themeShade="80"/>
                <w:sz w:val="24"/>
              </w:rPr>
              <w:t>420€</w:t>
            </w:r>
          </w:p>
        </w:tc>
      </w:tr>
    </w:tbl>
    <w:p w14:paraId="37FEF5B5" w14:textId="080925C7" w:rsidR="00D90951" w:rsidRPr="00EE68B5" w:rsidRDefault="00D90951" w:rsidP="00D90951">
      <w:pPr>
        <w:pStyle w:val="Corpsdetexte"/>
        <w:rPr>
          <w:szCs w:val="16"/>
        </w:rPr>
      </w:pPr>
    </w:p>
    <w:p w14:paraId="11986FE3" w14:textId="070E297F" w:rsidR="00EE68B5" w:rsidRPr="00EE68B5" w:rsidRDefault="00EE68B5" w:rsidP="00D90951">
      <w:pPr>
        <w:pStyle w:val="Corpsdetexte"/>
        <w:rPr>
          <w:rFonts w:asciiTheme="minorHAnsi" w:hAnsiTheme="minorHAnsi" w:cstheme="minorHAnsi"/>
          <w:color w:val="3C005A" w:themeColor="accent1"/>
          <w:sz w:val="20"/>
        </w:rPr>
      </w:pPr>
      <w:r w:rsidRPr="00EE68B5">
        <w:rPr>
          <w:rFonts w:asciiTheme="minorHAnsi" w:hAnsiTheme="minorHAnsi" w:cstheme="minorHAnsi"/>
          <w:color w:val="3C005A" w:themeColor="accent1"/>
          <w:sz w:val="20"/>
        </w:rPr>
        <w:t>Veuillez nous indiquer votre choix pour effectuer le règlement :</w:t>
      </w:r>
    </w:p>
    <w:p w14:paraId="1B0ADC18" w14:textId="77777777" w:rsidR="00EE68B5" w:rsidRPr="00EE68B5" w:rsidRDefault="00EE68B5" w:rsidP="00EE68B5">
      <w:pPr>
        <w:pStyle w:val="Corpsdetexte"/>
        <w:numPr>
          <w:ilvl w:val="0"/>
          <w:numId w:val="6"/>
        </w:numPr>
        <w:rPr>
          <w:rFonts w:asciiTheme="minorHAnsi" w:hAnsiTheme="minorHAnsi" w:cstheme="minorHAnsi"/>
          <w:color w:val="3C005A" w:themeColor="accent1"/>
          <w:sz w:val="20"/>
        </w:rPr>
      </w:pPr>
      <w:r w:rsidRPr="00EE68B5">
        <w:rPr>
          <w:rFonts w:asciiTheme="minorHAnsi" w:hAnsiTheme="minorHAnsi" w:cstheme="minorHAnsi"/>
          <w:color w:val="3C005A" w:themeColor="accent1"/>
          <w:sz w:val="20"/>
        </w:rPr>
        <w:t>par VIREMENT BANCAIRE au MFQM Pays de Loire</w:t>
      </w:r>
    </w:p>
    <w:p w14:paraId="01CE92AE" w14:textId="0AAA5618" w:rsidR="00EE68B5" w:rsidRPr="00EE68B5" w:rsidRDefault="00EE68B5" w:rsidP="00EE68B5">
      <w:pPr>
        <w:pStyle w:val="Corpsdetexte"/>
        <w:rPr>
          <w:rFonts w:asciiTheme="minorHAnsi" w:hAnsiTheme="minorHAnsi" w:cstheme="minorHAnsi"/>
          <w:color w:val="3C005A" w:themeColor="accent1"/>
          <w:sz w:val="20"/>
        </w:rPr>
      </w:pPr>
      <w:r w:rsidRPr="00EE68B5">
        <w:rPr>
          <w:rFonts w:asciiTheme="minorHAnsi" w:hAnsiTheme="minorHAnsi" w:cstheme="minorHAnsi"/>
          <w:color w:val="3C005A" w:themeColor="accent1"/>
          <w:sz w:val="20"/>
        </w:rPr>
        <w:t>CREDIT COOPERATIF - BIC : CC0PFRPPXXX IBAN : FR76-4255-9100-0008-0046-3834-330</w:t>
      </w:r>
    </w:p>
    <w:p w14:paraId="51031521" w14:textId="4B114FF8" w:rsidR="00EE68B5" w:rsidRPr="00EE68B5" w:rsidRDefault="00EE68B5" w:rsidP="00EE68B5">
      <w:pPr>
        <w:pStyle w:val="Corpsdetexte"/>
        <w:numPr>
          <w:ilvl w:val="0"/>
          <w:numId w:val="6"/>
        </w:numPr>
        <w:rPr>
          <w:rFonts w:asciiTheme="minorHAnsi" w:hAnsiTheme="minorHAnsi" w:cstheme="minorHAnsi"/>
          <w:color w:val="3C005A" w:themeColor="accent1"/>
          <w:sz w:val="20"/>
        </w:rPr>
      </w:pPr>
      <w:r w:rsidRPr="00EE68B5">
        <w:rPr>
          <w:rFonts w:asciiTheme="minorHAnsi" w:hAnsiTheme="minorHAnsi" w:cstheme="minorHAnsi"/>
          <w:color w:val="3C005A" w:themeColor="accent1"/>
          <w:sz w:val="20"/>
        </w:rPr>
        <w:t>par FACTURE - information à transmettre au MFQM Pays de Loire</w:t>
      </w:r>
    </w:p>
    <w:p w14:paraId="09A586AF" w14:textId="7F99FC4C" w:rsidR="00EE68B5" w:rsidRPr="00EE68B5" w:rsidRDefault="00EE68B5" w:rsidP="00EE68B5">
      <w:pPr>
        <w:pStyle w:val="Corpsdetexte"/>
        <w:numPr>
          <w:ilvl w:val="0"/>
          <w:numId w:val="6"/>
        </w:numPr>
        <w:rPr>
          <w:rFonts w:asciiTheme="minorHAnsi" w:hAnsiTheme="minorHAnsi" w:cstheme="minorHAnsi"/>
          <w:color w:val="3C005A" w:themeColor="accent1"/>
          <w:sz w:val="20"/>
        </w:rPr>
      </w:pPr>
      <w:r w:rsidRPr="00EE68B5">
        <w:rPr>
          <w:rFonts w:asciiTheme="minorHAnsi" w:hAnsiTheme="minorHAnsi" w:cstheme="minorHAnsi"/>
          <w:color w:val="3C005A" w:themeColor="accent1"/>
          <w:sz w:val="20"/>
        </w:rPr>
        <w:t>par CHEQUE - à l’ordre du MFQM Pays de Loire</w:t>
      </w:r>
    </w:p>
    <w:p w14:paraId="4B24EF21" w14:textId="60B70227" w:rsidR="00D90951" w:rsidRDefault="00EE68B5" w:rsidP="00D90951">
      <w:pPr>
        <w:pStyle w:val="Corpsdetexte"/>
        <w:spacing w:before="15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4936234" wp14:editId="4EB7B6C9">
                <wp:simplePos x="0" y="0"/>
                <wp:positionH relativeFrom="margin">
                  <wp:align>right</wp:align>
                </wp:positionH>
                <wp:positionV relativeFrom="paragraph">
                  <wp:posOffset>275590</wp:posOffset>
                </wp:positionV>
                <wp:extent cx="5713095" cy="1015365"/>
                <wp:effectExtent l="0" t="0" r="20955" b="13335"/>
                <wp:wrapTopAndBottom/>
                <wp:docPr id="658326539" name="Graphic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3095" cy="1015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3095" h="1015365">
                              <a:moveTo>
                                <a:pt x="71996" y="0"/>
                              </a:moveTo>
                              <a:lnTo>
                                <a:pt x="43971" y="5657"/>
                              </a:lnTo>
                              <a:lnTo>
                                <a:pt x="21086" y="21086"/>
                              </a:lnTo>
                              <a:lnTo>
                                <a:pt x="5657" y="43971"/>
                              </a:lnTo>
                              <a:lnTo>
                                <a:pt x="0" y="71996"/>
                              </a:lnTo>
                              <a:lnTo>
                                <a:pt x="0" y="942848"/>
                              </a:lnTo>
                              <a:lnTo>
                                <a:pt x="5657" y="970872"/>
                              </a:lnTo>
                              <a:lnTo>
                                <a:pt x="21086" y="993757"/>
                              </a:lnTo>
                              <a:lnTo>
                                <a:pt x="43971" y="1009186"/>
                              </a:lnTo>
                              <a:lnTo>
                                <a:pt x="71996" y="1014844"/>
                              </a:lnTo>
                              <a:lnTo>
                                <a:pt x="5640590" y="1014844"/>
                              </a:lnTo>
                              <a:lnTo>
                                <a:pt x="5668622" y="1009186"/>
                              </a:lnTo>
                              <a:lnTo>
                                <a:pt x="5691511" y="993757"/>
                              </a:lnTo>
                              <a:lnTo>
                                <a:pt x="5706941" y="970872"/>
                              </a:lnTo>
                              <a:lnTo>
                                <a:pt x="5712599" y="942848"/>
                              </a:lnTo>
                              <a:lnTo>
                                <a:pt x="5712599" y="71996"/>
                              </a:lnTo>
                              <a:lnTo>
                                <a:pt x="5706941" y="43971"/>
                              </a:lnTo>
                              <a:lnTo>
                                <a:pt x="5691511" y="21086"/>
                              </a:lnTo>
                              <a:lnTo>
                                <a:pt x="5668622" y="5657"/>
                              </a:lnTo>
                              <a:lnTo>
                                <a:pt x="5640590" y="0"/>
                              </a:lnTo>
                              <a:lnTo>
                                <a:pt x="71996" y="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46186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B2C33" id="Graphic 384" o:spid="_x0000_s1026" style="position:absolute;margin-left:398.65pt;margin-top:21.7pt;width:449.85pt;height:79.95pt;z-index:2517012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coordsize="5713095,1015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" path="m71996,l43971,5657,21086,21086,5657,43971,,71996,,942848r5657,28024l21086,993757r22885,15429l71996,1014844r5568594,l5668622,1009186r22889,-15429l5706941,970872r5658,-28024l5712599,71996r-5658,-28025l5691511,21086,5668622,5657,5640590,,71996,xe" filled="f" strokecolor="#461861" strokeweight=".5pt">
                <v:path arrowok="t"/>
                <w10:wrap type="topAndBottom" anchorx="margin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7186A3" wp14:editId="31B90C56">
                <wp:simplePos x="0" y="0"/>
                <wp:positionH relativeFrom="margin">
                  <wp:align>right</wp:align>
                </wp:positionH>
                <wp:positionV relativeFrom="paragraph">
                  <wp:posOffset>292735</wp:posOffset>
                </wp:positionV>
                <wp:extent cx="5719445" cy="1028065"/>
                <wp:effectExtent l="0" t="0" r="0" b="0"/>
                <wp:wrapTopAndBottom/>
                <wp:docPr id="1376236908" name="Textbox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9445" cy="1028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CE7196" w14:textId="77777777" w:rsidR="00D90951" w:rsidRDefault="00D90951" w:rsidP="00D90951">
                            <w:pPr>
                              <w:spacing w:before="100"/>
                              <w:rPr>
                                <w:sz w:val="24"/>
                              </w:rPr>
                            </w:pPr>
                          </w:p>
                          <w:p w14:paraId="34E84310" w14:textId="77777777" w:rsidR="00D90951" w:rsidRPr="008960FE" w:rsidRDefault="00D90951" w:rsidP="00D90951">
                            <w:pPr>
                              <w:spacing w:line="249" w:lineRule="auto"/>
                              <w:ind w:left="492" w:right="6672"/>
                              <w:rPr>
                                <w:b/>
                                <w:szCs w:val="21"/>
                              </w:rPr>
                            </w:pPr>
                            <w:r w:rsidRPr="008960FE">
                              <w:rPr>
                                <w:b/>
                                <w:color w:val="461861"/>
                                <w:spacing w:val="-4"/>
                                <w:w w:val="105"/>
                                <w:szCs w:val="21"/>
                              </w:rPr>
                              <w:t>SIGNATURE</w:t>
                            </w:r>
                            <w:r w:rsidRPr="008960FE">
                              <w:rPr>
                                <w:b/>
                                <w:color w:val="461861"/>
                                <w:spacing w:val="-14"/>
                                <w:w w:val="105"/>
                                <w:szCs w:val="21"/>
                              </w:rPr>
                              <w:t xml:space="preserve"> </w:t>
                            </w:r>
                            <w:r w:rsidRPr="008960FE">
                              <w:rPr>
                                <w:b/>
                                <w:color w:val="461861"/>
                                <w:spacing w:val="-4"/>
                                <w:w w:val="105"/>
                                <w:szCs w:val="21"/>
                              </w:rPr>
                              <w:t xml:space="preserve">ET </w:t>
                            </w:r>
                            <w:r w:rsidRPr="008960FE">
                              <w:rPr>
                                <w:b/>
                                <w:color w:val="461861"/>
                                <w:w w:val="105"/>
                                <w:szCs w:val="21"/>
                              </w:rPr>
                              <w:t xml:space="preserve">CACHET DE </w:t>
                            </w:r>
                            <w:r w:rsidRPr="008960FE">
                              <w:rPr>
                                <w:b/>
                                <w:color w:val="461861"/>
                                <w:spacing w:val="-2"/>
                                <w:w w:val="105"/>
                                <w:szCs w:val="21"/>
                              </w:rPr>
                              <w:t>L’ORGANISME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7186A3" id="Textbox 386" o:spid="_x0000_s1034" type="#_x0000_t202" style="position:absolute;margin-left:399.15pt;margin-top:23.05pt;width:450.35pt;height:80.95pt;z-index:25170329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" filled="f" stroked="f">
                <v:textbox inset="0,0,0,0">
                  <w:txbxContent>
                    <w:p w14:paraId="32CE7196" w14:textId="77777777" w:rsidR="00D90951" w:rsidRDefault="00D90951" w:rsidP="00D90951">
                      <w:pPr>
                        <w:spacing w:before="100"/>
                        <w:rPr>
                          <w:sz w:val="24"/>
                        </w:rPr>
                      </w:pPr>
                    </w:p>
                    <w:p w14:paraId="34E84310" w14:textId="77777777" w:rsidR="00D90951" w:rsidRPr="008960FE" w:rsidRDefault="00D90951" w:rsidP="00D90951">
                      <w:pPr>
                        <w:spacing w:line="249" w:lineRule="auto"/>
                        <w:ind w:left="492" w:right="6672"/>
                        <w:rPr>
                          <w:b/>
                          <w:szCs w:val="21"/>
                        </w:rPr>
                      </w:pPr>
                      <w:r w:rsidRPr="008960FE">
                        <w:rPr>
                          <w:b/>
                          <w:color w:val="461861"/>
                          <w:spacing w:val="-4"/>
                          <w:w w:val="105"/>
                          <w:szCs w:val="21"/>
                        </w:rPr>
                        <w:t>SIGNATURE</w:t>
                      </w:r>
                      <w:r w:rsidRPr="008960FE">
                        <w:rPr>
                          <w:b/>
                          <w:color w:val="461861"/>
                          <w:spacing w:val="-14"/>
                          <w:w w:val="105"/>
                          <w:szCs w:val="21"/>
                        </w:rPr>
                        <w:t xml:space="preserve"> </w:t>
                      </w:r>
                      <w:r w:rsidRPr="008960FE">
                        <w:rPr>
                          <w:b/>
                          <w:color w:val="461861"/>
                          <w:spacing w:val="-4"/>
                          <w:w w:val="105"/>
                          <w:szCs w:val="21"/>
                        </w:rPr>
                        <w:t xml:space="preserve">ET </w:t>
                      </w:r>
                      <w:r w:rsidRPr="008960FE">
                        <w:rPr>
                          <w:b/>
                          <w:color w:val="461861"/>
                          <w:w w:val="105"/>
                          <w:szCs w:val="21"/>
                        </w:rPr>
                        <w:t xml:space="preserve">CACHET DE </w:t>
                      </w:r>
                      <w:r w:rsidRPr="008960FE">
                        <w:rPr>
                          <w:b/>
                          <w:color w:val="461861"/>
                          <w:spacing w:val="-2"/>
                          <w:w w:val="105"/>
                          <w:szCs w:val="21"/>
                        </w:rPr>
                        <w:t>L’ORGANISME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D90951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24861DF" wp14:editId="1A86ABBF">
                <wp:simplePos x="0" y="0"/>
                <wp:positionH relativeFrom="column">
                  <wp:posOffset>2429510</wp:posOffset>
                </wp:positionH>
                <wp:positionV relativeFrom="paragraph">
                  <wp:posOffset>275590</wp:posOffset>
                </wp:positionV>
                <wp:extent cx="45085" cy="1014730"/>
                <wp:effectExtent l="0" t="0" r="0" b="13970"/>
                <wp:wrapTopAndBottom/>
                <wp:docPr id="1915353378" name="Graphic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1014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028065">
                              <a:moveTo>
                                <a:pt x="0" y="0"/>
                              </a:moveTo>
                              <a:lnTo>
                                <a:pt x="0" y="1027544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6186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BAC48" id="Graphic 385" o:spid="_x0000_s1026" style="position:absolute;margin-left:191.3pt;margin-top:21.7pt;width:3.55pt;height:79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5085,1028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" path="m,l,1027544e" filled="f" strokecolor="#461861" strokeweight=".5pt">
                <v:path arrowok="t"/>
                <w10:wrap type="topAndBottom"/>
              </v:shape>
            </w:pict>
          </mc:Fallback>
        </mc:AlternateContent>
      </w:r>
    </w:p>
    <w:p w14:paraId="6ABDF431" w14:textId="77777777" w:rsidR="00937144" w:rsidRPr="00937144" w:rsidRDefault="00937144" w:rsidP="002F1F15">
      <w:pPr>
        <w:spacing w:before="120"/>
        <w:jc w:val="center"/>
      </w:pPr>
    </w:p>
    <w:p w14:paraId="3A74B495" w14:textId="50E16AFA" w:rsidR="002D4AAC" w:rsidRDefault="00EE68B5" w:rsidP="004C55DA">
      <w:pPr>
        <w:spacing w:before="120"/>
        <w:jc w:val="center"/>
      </w:pPr>
      <w:r>
        <w:t>Ce bon est à retourner à : contact@mfqm.fr</w:t>
      </w:r>
    </w:p>
    <w:p w14:paraId="65DA5780" w14:textId="77777777" w:rsidR="00CA3F00" w:rsidRDefault="00CA3F00">
      <w:pPr>
        <w:rPr>
          <w:b/>
          <w:bCs/>
        </w:rPr>
      </w:pPr>
    </w:p>
    <w:p w14:paraId="545B2B61" w14:textId="77777777" w:rsidR="00EE68B5" w:rsidRDefault="00EE68B5" w:rsidP="00EE68B5">
      <w:pPr>
        <w:pStyle w:val="Titre2"/>
        <w:ind w:left="974" w:right="1515"/>
        <w:jc w:val="center"/>
        <w:rPr>
          <w:rFonts w:ascii="Poppins" w:hAnsi="Poppins" w:cs="Poppins"/>
          <w:b/>
          <w:bCs/>
          <w:color w:val="3E00E2" w:themeColor="background2" w:themeShade="80"/>
          <w:w w:val="105"/>
        </w:rPr>
      </w:pPr>
      <w:r w:rsidRPr="00EE68B5">
        <w:rPr>
          <w:rFonts w:ascii="Poppins" w:hAnsi="Poppins" w:cs="Poppins"/>
          <w:b/>
          <w:bCs/>
          <w:color w:val="3E00E2" w:themeColor="background2" w:themeShade="80"/>
          <w:w w:val="105"/>
        </w:rPr>
        <w:t>CO</w:t>
      </w:r>
      <w:r>
        <w:rPr>
          <w:rFonts w:ascii="Poppins" w:hAnsi="Poppins" w:cs="Poppins"/>
          <w:b/>
          <w:bCs/>
          <w:color w:val="3E00E2" w:themeColor="background2" w:themeShade="80"/>
          <w:w w:val="105"/>
        </w:rPr>
        <w:t>NTACTS PARTENARIATS</w:t>
      </w:r>
    </w:p>
    <w:p w14:paraId="6EBC1377" w14:textId="77777777" w:rsidR="00EE68B5" w:rsidRDefault="00EE68B5" w:rsidP="00EE68B5"/>
    <w:p w14:paraId="4EFEF061" w14:textId="77777777" w:rsidR="00EE68B5" w:rsidRDefault="00EE68B5" w:rsidP="00EE68B5">
      <w:r w:rsidRPr="00EE68B5">
        <w:rPr>
          <w:noProof/>
        </w:rPr>
        <w:drawing>
          <wp:inline distT="0" distB="0" distL="0" distR="0" wp14:anchorId="5C59EAD1" wp14:editId="34D24933">
            <wp:extent cx="5076825" cy="5028243"/>
            <wp:effectExtent l="0" t="0" r="0" b="127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84275" cy="503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C4834" w14:textId="77777777" w:rsidR="00EE68B5" w:rsidRDefault="00EE68B5" w:rsidP="00EE68B5"/>
    <w:p w14:paraId="54DD576F" w14:textId="267F6574" w:rsidR="00EE68B5" w:rsidRDefault="00EE68B5" w:rsidP="00EE68B5">
      <w:r w:rsidRPr="00EE68B5">
        <w:rPr>
          <w:noProof/>
        </w:rPr>
        <w:drawing>
          <wp:inline distT="0" distB="0" distL="0" distR="0" wp14:anchorId="0063D41C" wp14:editId="05AD4776">
            <wp:extent cx="4907532" cy="771525"/>
            <wp:effectExtent l="0" t="0" r="762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41058" cy="77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2C51" w14:textId="77777777" w:rsidR="00EE68B5" w:rsidRDefault="00EE68B5" w:rsidP="00EE68B5"/>
    <w:p w14:paraId="51D9E312" w14:textId="437AE2C1" w:rsidR="00EE68B5" w:rsidRPr="00EE68B5" w:rsidRDefault="00EE68B5" w:rsidP="00EE68B5">
      <w:pPr>
        <w:sectPr w:rsidR="00EE68B5" w:rsidRPr="00EE68B5" w:rsidSect="00B73A5A">
          <w:type w:val="continuous"/>
          <w:pgSz w:w="11906" w:h="16838" w:code="9"/>
          <w:pgMar w:top="1134" w:right="1418" w:bottom="1134" w:left="1418" w:header="567" w:footer="454" w:gutter="0"/>
          <w:cols w:space="454"/>
          <w:docGrid w:linePitch="360"/>
        </w:sectPr>
      </w:pP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5072"/>
        <w:gridCol w:w="3998"/>
      </w:tblGrid>
      <w:tr w:rsidR="002F1F15" w14:paraId="26D218BE" w14:textId="77777777" w:rsidTr="002F1F15">
        <w:trPr>
          <w:trHeight w:val="283"/>
          <w:jc w:val="center"/>
        </w:trPr>
        <w:tc>
          <w:tcPr>
            <w:tcW w:w="5072" w:type="dxa"/>
            <w:vAlign w:val="bottom"/>
          </w:tcPr>
          <w:p w14:paraId="2EE918BC" w14:textId="77777777" w:rsidR="002F1F15" w:rsidRPr="002F1F15" w:rsidRDefault="002F1F15" w:rsidP="002F1F15">
            <w:pPr>
              <w:spacing w:line="312" w:lineRule="auto"/>
              <w:rPr>
                <w:sz w:val="16"/>
                <w:szCs w:val="16"/>
              </w:rPr>
            </w:pPr>
            <w:r w:rsidRPr="002F1F15">
              <w:rPr>
                <w:sz w:val="16"/>
                <w:szCs w:val="16"/>
              </w:rPr>
              <w:lastRenderedPageBreak/>
              <w:t>11 rue Francis de Pressensé</w:t>
            </w:r>
          </w:p>
          <w:p w14:paraId="3F66AD0D" w14:textId="77777777" w:rsidR="002F1F15" w:rsidRPr="002F1F15" w:rsidRDefault="002F1F15" w:rsidP="002F1F15">
            <w:pPr>
              <w:spacing w:line="312" w:lineRule="auto"/>
              <w:rPr>
                <w:sz w:val="16"/>
                <w:szCs w:val="16"/>
              </w:rPr>
            </w:pPr>
            <w:r w:rsidRPr="002F1F15">
              <w:rPr>
                <w:sz w:val="16"/>
                <w:szCs w:val="16"/>
              </w:rPr>
              <w:t>93571 La Plaine Saint-Denis Cedex - France</w:t>
            </w:r>
          </w:p>
          <w:p w14:paraId="6109B3DF" w14:textId="77777777" w:rsidR="002F1F15" w:rsidRPr="002F1F15" w:rsidRDefault="002F1F15" w:rsidP="002F1F15">
            <w:pPr>
              <w:spacing w:line="312" w:lineRule="auto"/>
              <w:rPr>
                <w:sz w:val="16"/>
                <w:szCs w:val="16"/>
              </w:rPr>
            </w:pPr>
            <w:r w:rsidRPr="002F1F15">
              <w:rPr>
                <w:sz w:val="16"/>
                <w:szCs w:val="16"/>
              </w:rPr>
              <w:t>SAS au capital de 18 187 000 € - 479 076 002 RCS Bobigny</w:t>
            </w:r>
          </w:p>
          <w:p w14:paraId="4C465E48" w14:textId="77777777" w:rsidR="002F1F15" w:rsidRDefault="002F1F15" w:rsidP="002F1F15">
            <w:pPr>
              <w:spacing w:line="312" w:lineRule="auto"/>
              <w:rPr>
                <w:b/>
                <w:bCs/>
                <w:sz w:val="16"/>
                <w:szCs w:val="16"/>
              </w:rPr>
            </w:pPr>
            <w:hyperlink r:id="rId19" w:history="1">
              <w:r w:rsidRPr="002F1F15">
                <w:rPr>
                  <w:rStyle w:val="Lienhypertexte"/>
                  <w:b/>
                  <w:bCs/>
                  <w:sz w:val="16"/>
                  <w:szCs w:val="16"/>
                </w:rPr>
                <w:t>www.afnor.org</w:t>
              </w:r>
            </w:hyperlink>
            <w:r w:rsidRPr="002F1F15">
              <w:rPr>
                <w:b/>
                <w:bCs/>
                <w:sz w:val="16"/>
                <w:szCs w:val="16"/>
              </w:rPr>
              <w:t xml:space="preserve"> </w:t>
            </w:r>
          </w:p>
          <w:p w14:paraId="429BDC0E" w14:textId="77777777" w:rsidR="002F1F15" w:rsidRPr="002F1F15" w:rsidRDefault="00D602AF" w:rsidP="00D602AF">
            <w:pPr>
              <w:spacing w:before="120" w:line="312" w:lineRule="auto"/>
              <w:rPr>
                <w:b/>
                <w:bCs/>
                <w:sz w:val="16"/>
                <w:szCs w:val="16"/>
              </w:rPr>
            </w:pPr>
            <w:r w:rsidRPr="00D602AF">
              <w:rPr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0C78FAC5" wp14:editId="18391802">
                  <wp:extent cx="720000" cy="185811"/>
                  <wp:effectExtent l="0" t="0" r="4445" b="5080"/>
                  <wp:docPr id="636564543" name="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564543" name="RS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85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8" w:type="dxa"/>
            <w:vAlign w:val="bottom"/>
          </w:tcPr>
          <w:p w14:paraId="7055CE23" w14:textId="77777777" w:rsidR="002F1F15" w:rsidRDefault="002F1F15" w:rsidP="002F1F15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615AC04B" wp14:editId="718FE698">
                  <wp:extent cx="1691073" cy="762000"/>
                  <wp:effectExtent l="0" t="0" r="4445" b="0"/>
                  <wp:docPr id="517214354" name="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727651" name="Logo"/>
                          <pic:cNvPicPr/>
                        </pic:nvPicPr>
                        <pic:blipFill rotWithShape="1">
                          <a:blip r:embed="rId21"/>
                          <a:srcRect l="9249" t="18402" r="10924" b="13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000" cy="762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0BE698" w14:textId="77777777" w:rsidR="00BA623A" w:rsidRDefault="00BA623A"/>
    <w:sectPr w:rsidR="00BA623A" w:rsidSect="002F1F15">
      <w:headerReference w:type="default" r:id="rId22"/>
      <w:footerReference w:type="default" r:id="rId23"/>
      <w:pgSz w:w="11906" w:h="16838" w:code="9"/>
      <w:pgMar w:top="1701" w:right="1418" w:bottom="1134" w:left="1418" w:header="567" w:footer="567" w:gutter="0"/>
      <w:cols w:space="708"/>
      <w:vAlign w:val="bottom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906336" w14:textId="77777777" w:rsidR="002A450C" w:rsidRDefault="002A450C" w:rsidP="00CA3F00">
      <w:r>
        <w:separator/>
      </w:r>
    </w:p>
  </w:endnote>
  <w:endnote w:type="continuationSeparator" w:id="0">
    <w:p w14:paraId="0B76135D" w14:textId="77777777" w:rsidR="002A450C" w:rsidRDefault="002A450C" w:rsidP="00CA3F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C525EE" w14:textId="77777777" w:rsidR="00F718FB" w:rsidRPr="00BB1353" w:rsidRDefault="00A630AB" w:rsidP="00BB1353">
    <w:pPr>
      <w:pStyle w:val="Pieddepage"/>
      <w:ind w:left="-680" w:right="-680"/>
      <w:rPr>
        <w:color w:val="FFFFFF" w:themeColor="background1"/>
        <w:sz w:val="16"/>
        <w:szCs w:val="16"/>
      </w:rPr>
    </w:pPr>
    <w:r w:rsidRPr="00BB1353">
      <w:rPr>
        <w:noProof/>
        <w:color w:val="FFFFFF" w:themeColor="background1"/>
        <w:sz w:val="16"/>
        <w:szCs w:val="16"/>
      </w:rPr>
      <w:drawing>
        <wp:anchor distT="0" distB="0" distL="114300" distR="114300" simplePos="0" relativeHeight="251662336" behindDoc="0" locked="1" layoutInCell="1" allowOverlap="1" wp14:anchorId="60B49F7A" wp14:editId="0C5706BB">
          <wp:simplePos x="0" y="0"/>
          <wp:positionH relativeFrom="page">
            <wp:posOffset>4608830</wp:posOffset>
          </wp:positionH>
          <wp:positionV relativeFrom="page">
            <wp:posOffset>8785225</wp:posOffset>
          </wp:positionV>
          <wp:extent cx="2268000" cy="1191600"/>
          <wp:effectExtent l="0" t="0" r="0" b="0"/>
          <wp:wrapNone/>
          <wp:docPr id="2036727651" name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36727651" name="Logo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68000" cy="1191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F6523B" w14:textId="5F9DD9E8" w:rsidR="0080403F" w:rsidRDefault="009C0E43" w:rsidP="000D5F72">
    <w:pPr>
      <w:pStyle w:val="Pieddepage"/>
      <w:tabs>
        <w:tab w:val="right" w:pos="9750"/>
      </w:tabs>
      <w:ind w:left="-680" w:right="-680"/>
    </w:pPr>
    <w:fldSimple w:instr=" STYLEREF  &quot;AF_Catégorie Doc&quot;  \* CHARFORMAT ">
      <w:r w:rsidR="004B71FD">
        <w:rPr>
          <w:noProof/>
        </w:rPr>
        <w:t>DEVENEZ PARTENAIRES</w:t>
      </w:r>
    </w:fldSimple>
    <w:r w:rsidR="0080403F">
      <w:t xml:space="preserve"> – </w:t>
    </w:r>
    <w:r>
      <w:fldChar w:fldCharType="begin"/>
    </w:r>
    <w:r>
      <w:instrText xml:space="preserve"> STYLEREF  "AF_Titre Doc"  \* CHARFORMAT </w:instrText>
    </w:r>
    <w:r>
      <w:rPr>
        <w:noProof/>
      </w:rPr>
      <w:fldChar w:fldCharType="end"/>
    </w:r>
    <w:r w:rsidR="0080403F">
      <w:t xml:space="preserve"> / </w:t>
    </w:r>
    <w:r w:rsidR="0080403F" w:rsidRPr="00984151">
      <w:rPr>
        <w:b/>
        <w:bCs/>
      </w:rPr>
      <w:fldChar w:fldCharType="begin"/>
    </w:r>
    <w:r w:rsidR="0080403F" w:rsidRPr="00984151">
      <w:rPr>
        <w:b/>
        <w:bCs/>
      </w:rPr>
      <w:instrText xml:space="preserve"> STYLEREF  AF_Date  \* CHARFORMAT </w:instrText>
    </w:r>
    <w:r w:rsidR="0080403F" w:rsidRPr="00984151">
      <w:rPr>
        <w:b/>
        <w:bCs/>
        <w:noProof/>
      </w:rPr>
      <w:fldChar w:fldCharType="end"/>
    </w:r>
    <w:r w:rsidR="0080403F">
      <w:tab/>
    </w:r>
    <w:r w:rsidR="0080403F">
      <w:rPr>
        <w:rStyle w:val="Numrodepage"/>
      </w:rPr>
      <w:fldChar w:fldCharType="begin"/>
    </w:r>
    <w:r w:rsidR="0080403F">
      <w:rPr>
        <w:rStyle w:val="Numrodepage"/>
      </w:rPr>
      <w:instrText xml:space="preserve"> PAGE </w:instrText>
    </w:r>
    <w:r w:rsidR="0080403F">
      <w:rPr>
        <w:rStyle w:val="Numrodepage"/>
      </w:rPr>
      <w:fldChar w:fldCharType="separate"/>
    </w:r>
    <w:r w:rsidR="0080403F">
      <w:rPr>
        <w:rStyle w:val="Numrodepage"/>
        <w:noProof/>
      </w:rPr>
      <w:t>4</w:t>
    </w:r>
    <w:r w:rsidR="0080403F">
      <w:rPr>
        <w:rStyle w:val="Numrodepage"/>
      </w:rPr>
      <w:fldChar w:fldCharType="end"/>
    </w:r>
    <w:r w:rsidR="0080403F">
      <w:rPr>
        <w:rStyle w:val="Numrodepage"/>
      </w:rPr>
      <w:t>/</w:t>
    </w:r>
    <w:r w:rsidR="0080403F">
      <w:rPr>
        <w:rStyle w:val="Numrodepage"/>
      </w:rPr>
      <w:fldChar w:fldCharType="begin"/>
    </w:r>
    <w:r w:rsidR="0080403F">
      <w:rPr>
        <w:rStyle w:val="Numrodepage"/>
      </w:rPr>
      <w:instrText xml:space="preserve"> NUMPAGES   \* MERGEFORMAT </w:instrText>
    </w:r>
    <w:r w:rsidR="0080403F">
      <w:rPr>
        <w:rStyle w:val="Numrodepage"/>
      </w:rPr>
      <w:fldChar w:fldCharType="separate"/>
    </w:r>
    <w:r w:rsidR="0080403F">
      <w:rPr>
        <w:rStyle w:val="Numrodepage"/>
        <w:noProof/>
      </w:rPr>
      <w:t>8</w:t>
    </w:r>
    <w:r w:rsidR="0080403F">
      <w:rPr>
        <w:rStyle w:val="Numrodepage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B4BD3" w14:textId="77777777" w:rsidR="00CA3F00" w:rsidRDefault="00CA3F00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FADD8C" w14:textId="77777777" w:rsidR="002A450C" w:rsidRDefault="002A450C" w:rsidP="00CA3F00">
      <w:r>
        <w:separator/>
      </w:r>
    </w:p>
  </w:footnote>
  <w:footnote w:type="continuationSeparator" w:id="0">
    <w:p w14:paraId="3EE21B05" w14:textId="77777777" w:rsidR="002A450C" w:rsidRDefault="002A450C" w:rsidP="00CA3F0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92ABC3" w14:textId="77777777" w:rsidR="00CA3F00" w:rsidRPr="00BB1353" w:rsidRDefault="00C77C93" w:rsidP="00BB1353">
    <w:pPr>
      <w:pStyle w:val="En-tte"/>
      <w:ind w:left="-964"/>
      <w:rPr>
        <w:rFonts w:cstheme="minorHAnsi"/>
        <w:szCs w:val="16"/>
      </w:rPr>
    </w:pPr>
    <w:r>
      <w:rPr>
        <w:noProof/>
      </w:rPr>
      <w:drawing>
        <wp:anchor distT="0" distB="0" distL="114300" distR="114300" simplePos="0" relativeHeight="251668480" behindDoc="1" locked="1" layoutInCell="1" allowOverlap="1" wp14:anchorId="01CE5381" wp14:editId="7124A55A">
          <wp:simplePos x="0" y="0"/>
          <wp:positionH relativeFrom="page">
            <wp:posOffset>30480</wp:posOffset>
          </wp:positionH>
          <wp:positionV relativeFrom="page">
            <wp:align>top</wp:align>
          </wp:positionV>
          <wp:extent cx="7555230" cy="10691495"/>
          <wp:effectExtent l="0" t="0" r="7620" b="0"/>
          <wp:wrapNone/>
          <wp:docPr id="324187001" name="Fo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4187001" name="Fon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5230" cy="106914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321F78" w14:textId="77777777" w:rsidR="00867199" w:rsidRDefault="00867199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6B6927" w14:textId="77777777" w:rsidR="0080403F" w:rsidRDefault="0080403F">
    <w:pPr>
      <w:pStyle w:val="En-tt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F5D7B6" w14:textId="77777777" w:rsidR="00984151" w:rsidRDefault="00FC3725" w:rsidP="00984151">
    <w:pPr>
      <w:pStyle w:val="En-tte"/>
    </w:pPr>
    <w:r>
      <w:rPr>
        <w:noProof/>
      </w:rPr>
      <w:drawing>
        <wp:anchor distT="0" distB="0" distL="114300" distR="114300" simplePos="0" relativeHeight="251670528" behindDoc="1" locked="1" layoutInCell="1" allowOverlap="1" wp14:anchorId="01A9EDA2" wp14:editId="6F0E0E14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55230" cy="10691495"/>
          <wp:effectExtent l="0" t="0" r="7620" b="0"/>
          <wp:wrapNone/>
          <wp:docPr id="1981398394" name="Fo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81398394" name="Fon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551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18DFC0D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24pt;height:7.5pt" o:bullet="t">
        <v:imagedata r:id="rId1" o:title="HM_Puce Tiret Qualité"/>
      </v:shape>
    </w:pict>
  </w:numPicBullet>
  <w:abstractNum w:abstractNumId="0" w15:restartNumberingAfterBreak="0">
    <w:nsid w:val="053446EB"/>
    <w:multiLevelType w:val="hybridMultilevel"/>
    <w:tmpl w:val="14324A86"/>
    <w:lvl w:ilvl="0" w:tplc="C0840960">
      <w:start w:val="3"/>
      <w:numFmt w:val="decimal"/>
      <w:lvlText w:val="%1"/>
      <w:lvlJc w:val="left"/>
      <w:pPr>
        <w:ind w:left="109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17" w:hanging="360"/>
      </w:pPr>
    </w:lvl>
    <w:lvl w:ilvl="2" w:tplc="040C001B" w:tentative="1">
      <w:start w:val="1"/>
      <w:numFmt w:val="lowerRoman"/>
      <w:lvlText w:val="%3."/>
      <w:lvlJc w:val="right"/>
      <w:pPr>
        <w:ind w:left="2537" w:hanging="180"/>
      </w:pPr>
    </w:lvl>
    <w:lvl w:ilvl="3" w:tplc="040C000F" w:tentative="1">
      <w:start w:val="1"/>
      <w:numFmt w:val="decimal"/>
      <w:lvlText w:val="%4."/>
      <w:lvlJc w:val="left"/>
      <w:pPr>
        <w:ind w:left="3257" w:hanging="360"/>
      </w:pPr>
    </w:lvl>
    <w:lvl w:ilvl="4" w:tplc="040C0019" w:tentative="1">
      <w:start w:val="1"/>
      <w:numFmt w:val="lowerLetter"/>
      <w:lvlText w:val="%5."/>
      <w:lvlJc w:val="left"/>
      <w:pPr>
        <w:ind w:left="3977" w:hanging="360"/>
      </w:pPr>
    </w:lvl>
    <w:lvl w:ilvl="5" w:tplc="040C001B" w:tentative="1">
      <w:start w:val="1"/>
      <w:numFmt w:val="lowerRoman"/>
      <w:lvlText w:val="%6."/>
      <w:lvlJc w:val="right"/>
      <w:pPr>
        <w:ind w:left="4697" w:hanging="180"/>
      </w:pPr>
    </w:lvl>
    <w:lvl w:ilvl="6" w:tplc="040C000F" w:tentative="1">
      <w:start w:val="1"/>
      <w:numFmt w:val="decimal"/>
      <w:lvlText w:val="%7."/>
      <w:lvlJc w:val="left"/>
      <w:pPr>
        <w:ind w:left="5417" w:hanging="360"/>
      </w:pPr>
    </w:lvl>
    <w:lvl w:ilvl="7" w:tplc="040C0019" w:tentative="1">
      <w:start w:val="1"/>
      <w:numFmt w:val="lowerLetter"/>
      <w:lvlText w:val="%8."/>
      <w:lvlJc w:val="left"/>
      <w:pPr>
        <w:ind w:left="6137" w:hanging="360"/>
      </w:pPr>
    </w:lvl>
    <w:lvl w:ilvl="8" w:tplc="040C001B" w:tentative="1">
      <w:start w:val="1"/>
      <w:numFmt w:val="lowerRoman"/>
      <w:lvlText w:val="%9."/>
      <w:lvlJc w:val="right"/>
      <w:pPr>
        <w:ind w:left="6857" w:hanging="180"/>
      </w:pPr>
    </w:lvl>
  </w:abstractNum>
  <w:abstractNum w:abstractNumId="1" w15:restartNumberingAfterBreak="0">
    <w:nsid w:val="0D2F7F3E"/>
    <w:multiLevelType w:val="multilevel"/>
    <w:tmpl w:val="0EC84AA0"/>
    <w:lvl w:ilvl="0">
      <w:start w:val="1"/>
      <w:numFmt w:val="decimal"/>
      <w:pStyle w:val="AFTitre1"/>
      <w:lvlText w:val="%1."/>
      <w:lvlJc w:val="left"/>
      <w:pPr>
        <w:ind w:left="737" w:hanging="737"/>
      </w:pPr>
      <w:rPr>
        <w:rFonts w:hint="default"/>
      </w:rPr>
    </w:lvl>
    <w:lvl w:ilvl="1">
      <w:start w:val="1"/>
      <w:numFmt w:val="decimal"/>
      <w:pStyle w:val="AFTitre2"/>
      <w:lvlText w:val="%1.%2."/>
      <w:lvlJc w:val="left"/>
      <w:pPr>
        <w:ind w:left="8335" w:hanging="680"/>
      </w:pPr>
      <w:rPr>
        <w:rFonts w:hint="default"/>
      </w:rPr>
    </w:lvl>
    <w:lvl w:ilvl="2">
      <w:start w:val="1"/>
      <w:numFmt w:val="decimal"/>
      <w:pStyle w:val="AFTitre3"/>
      <w:lvlText w:val="%1.%2.%3."/>
      <w:lvlJc w:val="left"/>
      <w:pPr>
        <w:ind w:left="794" w:hanging="79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7" w:hanging="357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57" w:hanging="35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" w:hanging="357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7" w:hanging="357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57" w:hanging="357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7" w:hanging="357"/>
      </w:pPr>
      <w:rPr>
        <w:rFonts w:hint="default"/>
      </w:rPr>
    </w:lvl>
  </w:abstractNum>
  <w:abstractNum w:abstractNumId="2" w15:restartNumberingAfterBreak="0">
    <w:nsid w:val="16E4650A"/>
    <w:multiLevelType w:val="multilevel"/>
    <w:tmpl w:val="671052BC"/>
    <w:lvl w:ilvl="0">
      <w:start w:val="1"/>
      <w:numFmt w:val="bullet"/>
      <w:pStyle w:val="AFPuce1"/>
      <w:lvlText w:val=""/>
      <w:lvlJc w:val="left"/>
      <w:pPr>
        <w:ind w:left="170" w:hanging="170"/>
      </w:pPr>
      <w:rPr>
        <w:rFonts w:ascii="Symbol" w:hAnsi="Symbol" w:hint="default"/>
      </w:rPr>
    </w:lvl>
    <w:lvl w:ilvl="1">
      <w:start w:val="1"/>
      <w:numFmt w:val="bullet"/>
      <w:pStyle w:val="AFPuce2"/>
      <w:lvlText w:val="−"/>
      <w:lvlJc w:val="left"/>
      <w:pPr>
        <w:tabs>
          <w:tab w:val="num" w:pos="567"/>
        </w:tabs>
        <w:ind w:left="794" w:hanging="510"/>
      </w:pPr>
      <w:rPr>
        <w:rFonts w:ascii="Arial" w:hAnsi="Arial" w:hint="default"/>
      </w:rPr>
    </w:lvl>
    <w:lvl w:ilvl="2">
      <w:start w:val="1"/>
      <w:numFmt w:val="bullet"/>
      <w:lvlText w:val=""/>
      <w:lvlJc w:val="left"/>
      <w:pPr>
        <w:ind w:left="1361" w:hanging="227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928" w:hanging="227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495" w:hanging="227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3062" w:hanging="227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3629" w:hanging="227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4196" w:hanging="227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4763" w:hanging="227"/>
      </w:pPr>
      <w:rPr>
        <w:rFonts w:ascii="Symbol" w:hAnsi="Symbol" w:hint="default"/>
      </w:rPr>
    </w:lvl>
  </w:abstractNum>
  <w:abstractNum w:abstractNumId="3" w15:restartNumberingAfterBreak="0">
    <w:nsid w:val="43F01317"/>
    <w:multiLevelType w:val="multilevel"/>
    <w:tmpl w:val="54E8CAF6"/>
    <w:lvl w:ilvl="0">
      <w:start w:val="1"/>
      <w:numFmt w:val="bullet"/>
      <w:pStyle w:val="AFExergue"/>
      <w:lvlText w:val=""/>
      <w:lvlPicBulletId w:val="0"/>
      <w:lvlJc w:val="left"/>
      <w:pPr>
        <w:ind w:left="680" w:hanging="680"/>
      </w:pPr>
      <w:rPr>
        <w:rFonts w:ascii="Symbol" w:hAnsi="Symbol" w:hint="default"/>
        <w:color w:val="auto"/>
        <w:sz w:val="18"/>
        <w:szCs w:val="18"/>
      </w:rPr>
    </w:lvl>
    <w:lvl w:ilvl="1">
      <w:start w:val="1"/>
      <w:numFmt w:val="bullet"/>
      <w:lvlText w:val=""/>
      <w:lvlJc w:val="left"/>
      <w:pPr>
        <w:ind w:left="567" w:hanging="567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567" w:hanging="567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567" w:hanging="567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567" w:hanging="567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567" w:hanging="567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567" w:hanging="567"/>
      </w:pPr>
      <w:rPr>
        <w:rFonts w:ascii="Symbol" w:hAnsi="Symbol" w:hint="default"/>
      </w:rPr>
    </w:lvl>
  </w:abstractNum>
  <w:abstractNum w:abstractNumId="4" w15:restartNumberingAfterBreak="0">
    <w:nsid w:val="5BF7684A"/>
    <w:multiLevelType w:val="multilevel"/>
    <w:tmpl w:val="4C3619BA"/>
    <w:lvl w:ilvl="0">
      <w:start w:val="1"/>
      <w:numFmt w:val="bullet"/>
      <w:pStyle w:val="AFEncadrPuce"/>
      <w:lvlText w:val=""/>
      <w:lvlJc w:val="left"/>
      <w:pPr>
        <w:ind w:left="170" w:hanging="17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70" w:hanging="17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70" w:hanging="17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0" w:hanging="17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70" w:hanging="17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170" w:hanging="17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170" w:hanging="17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170" w:hanging="17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170" w:hanging="170"/>
      </w:pPr>
      <w:rPr>
        <w:rFonts w:ascii="Symbol" w:hAnsi="Symbol" w:hint="default"/>
      </w:rPr>
    </w:lvl>
  </w:abstractNum>
  <w:abstractNum w:abstractNumId="5" w15:restartNumberingAfterBreak="0">
    <w:nsid w:val="5C5856A6"/>
    <w:multiLevelType w:val="hybridMultilevel"/>
    <w:tmpl w:val="E62CD58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48298642">
    <w:abstractNumId w:val="3"/>
  </w:num>
  <w:num w:numId="2" w16cid:durableId="603922475">
    <w:abstractNumId w:val="2"/>
  </w:num>
  <w:num w:numId="3" w16cid:durableId="90468690">
    <w:abstractNumId w:val="1"/>
  </w:num>
  <w:num w:numId="4" w16cid:durableId="1208640492">
    <w:abstractNumId w:val="4"/>
  </w:num>
  <w:num w:numId="5" w16cid:durableId="1410495901">
    <w:abstractNumId w:val="0"/>
  </w:num>
  <w:num w:numId="6" w16cid:durableId="839466373">
    <w:abstractNumId w:val="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attachedTemplate r:id="rId1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50DD"/>
    <w:rsid w:val="000125A9"/>
    <w:rsid w:val="00020375"/>
    <w:rsid w:val="00051C59"/>
    <w:rsid w:val="00077776"/>
    <w:rsid w:val="00093CF6"/>
    <w:rsid w:val="000A2673"/>
    <w:rsid w:val="000A608E"/>
    <w:rsid w:val="000B3459"/>
    <w:rsid w:val="000C0B70"/>
    <w:rsid w:val="000D5F72"/>
    <w:rsid w:val="000E0C57"/>
    <w:rsid w:val="00133C03"/>
    <w:rsid w:val="00140A44"/>
    <w:rsid w:val="001437B0"/>
    <w:rsid w:val="001652CB"/>
    <w:rsid w:val="00165E69"/>
    <w:rsid w:val="00170E58"/>
    <w:rsid w:val="00176C1A"/>
    <w:rsid w:val="001770E3"/>
    <w:rsid w:val="00194AF9"/>
    <w:rsid w:val="001A331B"/>
    <w:rsid w:val="001C55FD"/>
    <w:rsid w:val="001F782A"/>
    <w:rsid w:val="00211BB4"/>
    <w:rsid w:val="00211C7F"/>
    <w:rsid w:val="00223440"/>
    <w:rsid w:val="0026673B"/>
    <w:rsid w:val="0028635E"/>
    <w:rsid w:val="002A450C"/>
    <w:rsid w:val="002D4AAC"/>
    <w:rsid w:val="002E0FD8"/>
    <w:rsid w:val="002F1F15"/>
    <w:rsid w:val="003617EB"/>
    <w:rsid w:val="00361C4E"/>
    <w:rsid w:val="003B16DB"/>
    <w:rsid w:val="003E1345"/>
    <w:rsid w:val="003E626A"/>
    <w:rsid w:val="003F1A4F"/>
    <w:rsid w:val="00435EC5"/>
    <w:rsid w:val="00444188"/>
    <w:rsid w:val="004A121F"/>
    <w:rsid w:val="004B2D27"/>
    <w:rsid w:val="004B71FD"/>
    <w:rsid w:val="004C3CAB"/>
    <w:rsid w:val="004C55DA"/>
    <w:rsid w:val="004E0782"/>
    <w:rsid w:val="004E50DD"/>
    <w:rsid w:val="004E7850"/>
    <w:rsid w:val="00502116"/>
    <w:rsid w:val="00524BBA"/>
    <w:rsid w:val="00527E79"/>
    <w:rsid w:val="0056203D"/>
    <w:rsid w:val="00563998"/>
    <w:rsid w:val="00576ED0"/>
    <w:rsid w:val="005C27B9"/>
    <w:rsid w:val="005E3700"/>
    <w:rsid w:val="0060488D"/>
    <w:rsid w:val="00630709"/>
    <w:rsid w:val="00641A74"/>
    <w:rsid w:val="006443F4"/>
    <w:rsid w:val="00647DD5"/>
    <w:rsid w:val="006820CD"/>
    <w:rsid w:val="006A316F"/>
    <w:rsid w:val="006A7B6A"/>
    <w:rsid w:val="006B054B"/>
    <w:rsid w:val="006B0FE7"/>
    <w:rsid w:val="006E7D93"/>
    <w:rsid w:val="00703503"/>
    <w:rsid w:val="00710E01"/>
    <w:rsid w:val="00711165"/>
    <w:rsid w:val="00712479"/>
    <w:rsid w:val="0074099F"/>
    <w:rsid w:val="00752725"/>
    <w:rsid w:val="0075535E"/>
    <w:rsid w:val="007822A9"/>
    <w:rsid w:val="0078763F"/>
    <w:rsid w:val="00790662"/>
    <w:rsid w:val="007A05AD"/>
    <w:rsid w:val="007A5FA1"/>
    <w:rsid w:val="007C5A2A"/>
    <w:rsid w:val="007C7624"/>
    <w:rsid w:val="007E2990"/>
    <w:rsid w:val="007E68CC"/>
    <w:rsid w:val="0080403F"/>
    <w:rsid w:val="0085238B"/>
    <w:rsid w:val="00864C40"/>
    <w:rsid w:val="00866536"/>
    <w:rsid w:val="00867199"/>
    <w:rsid w:val="00870330"/>
    <w:rsid w:val="008A04EB"/>
    <w:rsid w:val="008B1183"/>
    <w:rsid w:val="008F65E7"/>
    <w:rsid w:val="00903C6B"/>
    <w:rsid w:val="00915C0E"/>
    <w:rsid w:val="00937144"/>
    <w:rsid w:val="00952339"/>
    <w:rsid w:val="00984151"/>
    <w:rsid w:val="00992588"/>
    <w:rsid w:val="009B705B"/>
    <w:rsid w:val="009C0E43"/>
    <w:rsid w:val="009D2499"/>
    <w:rsid w:val="009D5E45"/>
    <w:rsid w:val="009D6571"/>
    <w:rsid w:val="009E09B5"/>
    <w:rsid w:val="009E0B67"/>
    <w:rsid w:val="00A00DB4"/>
    <w:rsid w:val="00A32A7F"/>
    <w:rsid w:val="00A57853"/>
    <w:rsid w:val="00A630AB"/>
    <w:rsid w:val="00A86B48"/>
    <w:rsid w:val="00AB3313"/>
    <w:rsid w:val="00B40DCD"/>
    <w:rsid w:val="00B47EB5"/>
    <w:rsid w:val="00B55600"/>
    <w:rsid w:val="00B7222D"/>
    <w:rsid w:val="00B73A5A"/>
    <w:rsid w:val="00B86375"/>
    <w:rsid w:val="00BA623A"/>
    <w:rsid w:val="00BB1353"/>
    <w:rsid w:val="00BE11BC"/>
    <w:rsid w:val="00BE627A"/>
    <w:rsid w:val="00C24920"/>
    <w:rsid w:val="00C77C93"/>
    <w:rsid w:val="00C80E9E"/>
    <w:rsid w:val="00C831B1"/>
    <w:rsid w:val="00C96D7E"/>
    <w:rsid w:val="00CA3F00"/>
    <w:rsid w:val="00CA5C35"/>
    <w:rsid w:val="00CB46BC"/>
    <w:rsid w:val="00CC75B8"/>
    <w:rsid w:val="00CD1E1A"/>
    <w:rsid w:val="00CE158A"/>
    <w:rsid w:val="00D1330A"/>
    <w:rsid w:val="00D200B5"/>
    <w:rsid w:val="00D26C8D"/>
    <w:rsid w:val="00D529F7"/>
    <w:rsid w:val="00D602AF"/>
    <w:rsid w:val="00D616B0"/>
    <w:rsid w:val="00D73BB0"/>
    <w:rsid w:val="00D76224"/>
    <w:rsid w:val="00D85B2F"/>
    <w:rsid w:val="00D90951"/>
    <w:rsid w:val="00DD12B2"/>
    <w:rsid w:val="00DE60D5"/>
    <w:rsid w:val="00DF6F2D"/>
    <w:rsid w:val="00E04EAA"/>
    <w:rsid w:val="00E075E9"/>
    <w:rsid w:val="00E23062"/>
    <w:rsid w:val="00E47958"/>
    <w:rsid w:val="00E50464"/>
    <w:rsid w:val="00E913DC"/>
    <w:rsid w:val="00E929F0"/>
    <w:rsid w:val="00E9431E"/>
    <w:rsid w:val="00EB2EAE"/>
    <w:rsid w:val="00EB670E"/>
    <w:rsid w:val="00EB6B3D"/>
    <w:rsid w:val="00ED5D56"/>
    <w:rsid w:val="00ED78AF"/>
    <w:rsid w:val="00EE68B5"/>
    <w:rsid w:val="00EF5B06"/>
    <w:rsid w:val="00EF6C18"/>
    <w:rsid w:val="00EF6E60"/>
    <w:rsid w:val="00F02856"/>
    <w:rsid w:val="00F14A0A"/>
    <w:rsid w:val="00F25562"/>
    <w:rsid w:val="00F336AD"/>
    <w:rsid w:val="00F3615B"/>
    <w:rsid w:val="00F61FA9"/>
    <w:rsid w:val="00F718FB"/>
    <w:rsid w:val="00F85AAB"/>
    <w:rsid w:val="00F90167"/>
    <w:rsid w:val="00FB506C"/>
    <w:rsid w:val="00FB69AB"/>
    <w:rsid w:val="00FC37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491D505"/>
  <w14:defaultImageDpi w14:val="330"/>
  <w15:chartTrackingRefBased/>
  <w15:docId w15:val="{678289CA-9831-4E33-A26A-26EE48CCAD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 w:unhideWhenUsed="1"/>
    <w:lsdException w:name="toc 2" w:semiHidden="1" w:uiPriority="39" w:unhideWhenUsed="1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 w:uiPriority="1" w:qFormat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/>
    <w:lsdException w:name="Strong" w:semiHidden="1" w:uiPriority="22" w:qFormat="1"/>
    <w:lsdException w:name="Emphasis" w:semiHidden="1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uiPriority="21" w:qFormat="1"/>
    <w:lsdException w:name="Subtle Reference" w:semiHidden="1" w:uiPriority="31" w:qFormat="1"/>
    <w:lsdException w:name="Intense Reference" w:uiPriority="32" w:qFormat="1"/>
    <w:lsdException w:name="Book Title" w:semiHidden="1" w:uiPriority="33" w:qFormat="1"/>
    <w:lsdException w:name="Bibliography" w:semiHidden="1" w:uiPriority="37"/>
    <w:lsdException w:name="TOC Heading" w:semiHidden="1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al">
    <w:name w:val="Normal"/>
    <w:qFormat/>
    <w:rsid w:val="00C77C93"/>
    <w:rPr>
      <w:color w:val="3C005A" w:themeColor="text1"/>
      <w:sz w:val="20"/>
    </w:rPr>
  </w:style>
  <w:style w:type="paragraph" w:styleId="Titre1">
    <w:name w:val="heading 1"/>
    <w:basedOn w:val="Normal"/>
    <w:next w:val="Normal"/>
    <w:link w:val="Titre1Car"/>
    <w:uiPriority w:val="9"/>
    <w:semiHidden/>
    <w:qFormat/>
    <w:rsid w:val="009E0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C0043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qFormat/>
    <w:rsid w:val="009E0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C0043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qFormat/>
    <w:rsid w:val="009E0B67"/>
    <w:pPr>
      <w:keepNext/>
      <w:keepLines/>
      <w:spacing w:before="160" w:after="80"/>
      <w:outlineLvl w:val="2"/>
    </w:pPr>
    <w:rPr>
      <w:rFonts w:eastAsiaTheme="majorEastAsia" w:cstheme="majorBidi"/>
      <w:color w:val="2C0043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qFormat/>
    <w:rsid w:val="009E0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C0043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qFormat/>
    <w:rsid w:val="009E0B67"/>
    <w:pPr>
      <w:keepNext/>
      <w:keepLines/>
      <w:spacing w:before="80" w:after="40"/>
      <w:outlineLvl w:val="4"/>
    </w:pPr>
    <w:rPr>
      <w:rFonts w:eastAsiaTheme="majorEastAsia" w:cstheme="majorBidi"/>
      <w:color w:val="2C0043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qFormat/>
    <w:rsid w:val="009E0B67"/>
    <w:pPr>
      <w:keepNext/>
      <w:keepLines/>
      <w:spacing w:before="40"/>
      <w:outlineLvl w:val="5"/>
    </w:pPr>
    <w:rPr>
      <w:rFonts w:eastAsiaTheme="majorEastAsia" w:cstheme="majorBidi"/>
      <w:i/>
      <w:iCs/>
      <w:color w:val="9D00EC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qFormat/>
    <w:rsid w:val="009E0B67"/>
    <w:pPr>
      <w:keepNext/>
      <w:keepLines/>
      <w:spacing w:before="40"/>
      <w:outlineLvl w:val="6"/>
    </w:pPr>
    <w:rPr>
      <w:rFonts w:eastAsiaTheme="majorEastAsia" w:cstheme="majorBidi"/>
      <w:color w:val="9D00EC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qFormat/>
    <w:rsid w:val="009E0B67"/>
    <w:pPr>
      <w:keepNext/>
      <w:keepLines/>
      <w:outlineLvl w:val="7"/>
    </w:pPr>
    <w:rPr>
      <w:rFonts w:eastAsiaTheme="majorEastAsia" w:cstheme="majorBidi"/>
      <w:i/>
      <w:iCs/>
      <w:color w:val="66009A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qFormat/>
    <w:rsid w:val="009E0B67"/>
    <w:pPr>
      <w:keepNext/>
      <w:keepLines/>
      <w:outlineLvl w:val="8"/>
    </w:pPr>
    <w:rPr>
      <w:rFonts w:eastAsiaTheme="majorEastAsia" w:cstheme="majorBidi"/>
      <w:color w:val="66009A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semiHidden/>
    <w:rsid w:val="00BE11BC"/>
    <w:rPr>
      <w:sz w:val="16"/>
    </w:rPr>
  </w:style>
  <w:style w:type="character" w:customStyle="1" w:styleId="En-tteCar">
    <w:name w:val="En-tête Car"/>
    <w:basedOn w:val="Policepardfaut"/>
    <w:link w:val="En-tte"/>
    <w:uiPriority w:val="99"/>
    <w:semiHidden/>
    <w:rsid w:val="00984151"/>
    <w:rPr>
      <w:color w:val="3C005A" w:themeColor="text1"/>
      <w:sz w:val="16"/>
    </w:rPr>
  </w:style>
  <w:style w:type="paragraph" w:styleId="Pieddepage">
    <w:name w:val="footer"/>
    <w:basedOn w:val="Normal"/>
    <w:link w:val="PieddepageCar"/>
    <w:uiPriority w:val="99"/>
    <w:semiHidden/>
    <w:rsid w:val="00BB1353"/>
  </w:style>
  <w:style w:type="character" w:customStyle="1" w:styleId="PieddepageCar">
    <w:name w:val="Pied de page Car"/>
    <w:basedOn w:val="Policepardfaut"/>
    <w:link w:val="Pieddepage"/>
    <w:uiPriority w:val="99"/>
    <w:semiHidden/>
    <w:rsid w:val="00BB1353"/>
    <w:rPr>
      <w:color w:val="3C005A" w:themeColor="text1"/>
      <w:sz w:val="20"/>
    </w:rPr>
  </w:style>
  <w:style w:type="character" w:customStyle="1" w:styleId="Titre1Car">
    <w:name w:val="Titre 1 Car"/>
    <w:basedOn w:val="Policepardfaut"/>
    <w:link w:val="Titre1"/>
    <w:uiPriority w:val="9"/>
    <w:semiHidden/>
    <w:rsid w:val="00984151"/>
    <w:rPr>
      <w:rFonts w:asciiTheme="majorHAnsi" w:eastAsiaTheme="majorEastAsia" w:hAnsiTheme="majorHAnsi" w:cstheme="majorBidi"/>
      <w:color w:val="2C0043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984151"/>
    <w:rPr>
      <w:rFonts w:asciiTheme="majorHAnsi" w:eastAsiaTheme="majorEastAsia" w:hAnsiTheme="majorHAnsi" w:cstheme="majorBidi"/>
      <w:color w:val="2C0043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984151"/>
    <w:rPr>
      <w:rFonts w:eastAsiaTheme="majorEastAsia" w:cstheme="majorBidi"/>
      <w:color w:val="2C0043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984151"/>
    <w:rPr>
      <w:rFonts w:eastAsiaTheme="majorEastAsia" w:cstheme="majorBidi"/>
      <w:i/>
      <w:iCs/>
      <w:color w:val="2C0043" w:themeColor="accent1" w:themeShade="BF"/>
      <w:sz w:val="20"/>
    </w:rPr>
  </w:style>
  <w:style w:type="character" w:customStyle="1" w:styleId="Titre5Car">
    <w:name w:val="Titre 5 Car"/>
    <w:basedOn w:val="Policepardfaut"/>
    <w:link w:val="Titre5"/>
    <w:uiPriority w:val="9"/>
    <w:semiHidden/>
    <w:rsid w:val="00984151"/>
    <w:rPr>
      <w:rFonts w:eastAsiaTheme="majorEastAsia" w:cstheme="majorBidi"/>
      <w:color w:val="2C0043" w:themeColor="accent1" w:themeShade="BF"/>
      <w:sz w:val="20"/>
    </w:rPr>
  </w:style>
  <w:style w:type="character" w:customStyle="1" w:styleId="Titre6Car">
    <w:name w:val="Titre 6 Car"/>
    <w:basedOn w:val="Policepardfaut"/>
    <w:link w:val="Titre6"/>
    <w:uiPriority w:val="9"/>
    <w:semiHidden/>
    <w:rsid w:val="00984151"/>
    <w:rPr>
      <w:rFonts w:eastAsiaTheme="majorEastAsia" w:cstheme="majorBidi"/>
      <w:i/>
      <w:iCs/>
      <w:color w:val="9D00EC" w:themeColor="text1" w:themeTint="A6"/>
      <w:sz w:val="20"/>
    </w:rPr>
  </w:style>
  <w:style w:type="character" w:customStyle="1" w:styleId="Titre7Car">
    <w:name w:val="Titre 7 Car"/>
    <w:basedOn w:val="Policepardfaut"/>
    <w:link w:val="Titre7"/>
    <w:uiPriority w:val="9"/>
    <w:semiHidden/>
    <w:rsid w:val="00984151"/>
    <w:rPr>
      <w:rFonts w:eastAsiaTheme="majorEastAsia" w:cstheme="majorBidi"/>
      <w:color w:val="9D00EC" w:themeColor="text1" w:themeTint="A6"/>
      <w:sz w:val="20"/>
    </w:rPr>
  </w:style>
  <w:style w:type="character" w:customStyle="1" w:styleId="Titre8Car">
    <w:name w:val="Titre 8 Car"/>
    <w:basedOn w:val="Policepardfaut"/>
    <w:link w:val="Titre8"/>
    <w:uiPriority w:val="9"/>
    <w:semiHidden/>
    <w:rsid w:val="00984151"/>
    <w:rPr>
      <w:rFonts w:eastAsiaTheme="majorEastAsia" w:cstheme="majorBidi"/>
      <w:i/>
      <w:iCs/>
      <w:color w:val="66009A" w:themeColor="text1" w:themeTint="D8"/>
      <w:sz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984151"/>
    <w:rPr>
      <w:rFonts w:eastAsiaTheme="majorEastAsia" w:cstheme="majorBidi"/>
      <w:color w:val="66009A" w:themeColor="text1" w:themeTint="D8"/>
      <w:sz w:val="20"/>
    </w:rPr>
  </w:style>
  <w:style w:type="paragraph" w:styleId="Titre">
    <w:name w:val="Title"/>
    <w:basedOn w:val="Normal"/>
    <w:next w:val="Normal"/>
    <w:link w:val="TitreCar"/>
    <w:uiPriority w:val="10"/>
    <w:semiHidden/>
    <w:qFormat/>
    <w:rsid w:val="009E0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semiHidden/>
    <w:rsid w:val="00984151"/>
    <w:rPr>
      <w:rFonts w:asciiTheme="majorHAnsi" w:eastAsiaTheme="majorEastAsia" w:hAnsiTheme="majorHAnsi" w:cstheme="majorBidi"/>
      <w:color w:val="3C005A" w:themeColor="text1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semiHidden/>
    <w:qFormat/>
    <w:rsid w:val="009E0B67"/>
    <w:pPr>
      <w:numPr>
        <w:ilvl w:val="1"/>
      </w:numPr>
      <w:spacing w:after="160"/>
    </w:pPr>
    <w:rPr>
      <w:rFonts w:eastAsiaTheme="majorEastAsia" w:cstheme="majorBidi"/>
      <w:color w:val="9D00EC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semiHidden/>
    <w:rsid w:val="00984151"/>
    <w:rPr>
      <w:rFonts w:eastAsiaTheme="majorEastAsia" w:cstheme="majorBidi"/>
      <w:color w:val="9D00EC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semiHidden/>
    <w:qFormat/>
    <w:rsid w:val="009E0B67"/>
    <w:pPr>
      <w:spacing w:before="160" w:after="160"/>
      <w:jc w:val="center"/>
    </w:pPr>
    <w:rPr>
      <w:i/>
      <w:iCs/>
      <w:color w:val="8200C3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semiHidden/>
    <w:rsid w:val="00984151"/>
    <w:rPr>
      <w:i/>
      <w:iCs/>
      <w:color w:val="8200C3" w:themeColor="text1" w:themeTint="BF"/>
      <w:sz w:val="20"/>
    </w:rPr>
  </w:style>
  <w:style w:type="paragraph" w:styleId="Paragraphedeliste">
    <w:name w:val="List Paragraph"/>
    <w:basedOn w:val="Normal"/>
    <w:uiPriority w:val="34"/>
    <w:semiHidden/>
    <w:qFormat/>
    <w:rsid w:val="009E0B67"/>
    <w:pPr>
      <w:ind w:left="720"/>
      <w:contextualSpacing/>
    </w:pPr>
  </w:style>
  <w:style w:type="character" w:styleId="Accentuationintense">
    <w:name w:val="Intense Emphasis"/>
    <w:basedOn w:val="Policepardfaut"/>
    <w:uiPriority w:val="21"/>
    <w:semiHidden/>
    <w:qFormat/>
    <w:rsid w:val="009E0B67"/>
    <w:rPr>
      <w:i/>
      <w:iCs/>
      <w:color w:val="2C0043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semiHidden/>
    <w:qFormat/>
    <w:rsid w:val="009E0B67"/>
    <w:pPr>
      <w:pBdr>
        <w:top w:val="single" w:sz="4" w:space="10" w:color="2C0043" w:themeColor="accent1" w:themeShade="BF"/>
        <w:bottom w:val="single" w:sz="4" w:space="10" w:color="2C0043" w:themeColor="accent1" w:themeShade="BF"/>
      </w:pBdr>
      <w:spacing w:before="360" w:after="360"/>
      <w:ind w:left="864" w:right="864"/>
      <w:jc w:val="center"/>
    </w:pPr>
    <w:rPr>
      <w:i/>
      <w:iCs/>
      <w:color w:val="2C0043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semiHidden/>
    <w:rsid w:val="00984151"/>
    <w:rPr>
      <w:i/>
      <w:iCs/>
      <w:color w:val="2C0043" w:themeColor="accent1" w:themeShade="BF"/>
      <w:sz w:val="20"/>
    </w:rPr>
  </w:style>
  <w:style w:type="character" w:styleId="Rfrenceintense">
    <w:name w:val="Intense Reference"/>
    <w:basedOn w:val="Policepardfaut"/>
    <w:uiPriority w:val="32"/>
    <w:semiHidden/>
    <w:qFormat/>
    <w:rsid w:val="009E0B67"/>
    <w:rPr>
      <w:b/>
      <w:bCs/>
      <w:smallCaps/>
      <w:color w:val="2C0043" w:themeColor="accent1" w:themeShade="BF"/>
      <w:spacing w:val="5"/>
    </w:rPr>
  </w:style>
  <w:style w:type="table" w:styleId="Grilledutableau">
    <w:name w:val="Table Grid"/>
    <w:basedOn w:val="TableauNormal"/>
    <w:uiPriority w:val="39"/>
    <w:rsid w:val="00361C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TitreDoc">
    <w:name w:val="AF_Titre Doc"/>
    <w:basedOn w:val="Normal"/>
    <w:next w:val="Normal"/>
    <w:uiPriority w:val="2"/>
    <w:qFormat/>
    <w:rsid w:val="00BB1353"/>
    <w:rPr>
      <w:b/>
      <w:bCs/>
      <w:sz w:val="64"/>
      <w:szCs w:val="86"/>
    </w:rPr>
  </w:style>
  <w:style w:type="paragraph" w:customStyle="1" w:styleId="AFTitre1">
    <w:name w:val="AF_Titre 1"/>
    <w:basedOn w:val="Normal"/>
    <w:next w:val="Normal"/>
    <w:uiPriority w:val="3"/>
    <w:qFormat/>
    <w:rsid w:val="0080403F"/>
    <w:pPr>
      <w:keepNext/>
      <w:numPr>
        <w:numId w:val="3"/>
      </w:numPr>
      <w:spacing w:after="1600" w:line="216" w:lineRule="auto"/>
      <w:outlineLvl w:val="0"/>
    </w:pPr>
    <w:rPr>
      <w:b/>
      <w:bCs/>
      <w:sz w:val="60"/>
      <w:szCs w:val="64"/>
    </w:rPr>
  </w:style>
  <w:style w:type="paragraph" w:customStyle="1" w:styleId="AFTitre2">
    <w:name w:val="AF_Titre 2"/>
    <w:basedOn w:val="Normal"/>
    <w:next w:val="Normal"/>
    <w:uiPriority w:val="3"/>
    <w:qFormat/>
    <w:rsid w:val="0080403F"/>
    <w:pPr>
      <w:keepNext/>
      <w:numPr>
        <w:ilvl w:val="1"/>
        <w:numId w:val="3"/>
      </w:numPr>
      <w:spacing w:before="480" w:after="240" w:line="216" w:lineRule="auto"/>
      <w:ind w:left="680"/>
      <w:outlineLvl w:val="1"/>
    </w:pPr>
    <w:rPr>
      <w:b/>
      <w:bCs/>
      <w:sz w:val="32"/>
      <w:szCs w:val="42"/>
    </w:rPr>
  </w:style>
  <w:style w:type="paragraph" w:customStyle="1" w:styleId="AFIntertitre">
    <w:name w:val="AF_Intertitre"/>
    <w:basedOn w:val="Normal"/>
    <w:next w:val="Normal"/>
    <w:uiPriority w:val="4"/>
    <w:qFormat/>
    <w:rsid w:val="00C24920"/>
    <w:pPr>
      <w:keepNext/>
      <w:spacing w:before="240" w:after="120"/>
    </w:pPr>
    <w:rPr>
      <w:b/>
      <w:bCs/>
      <w:color w:val="B50C6C"/>
      <w:szCs w:val="26"/>
    </w:rPr>
  </w:style>
  <w:style w:type="paragraph" w:customStyle="1" w:styleId="AFExergue">
    <w:name w:val="AF_Exergue"/>
    <w:basedOn w:val="Normal"/>
    <w:next w:val="Normal"/>
    <w:uiPriority w:val="3"/>
    <w:qFormat/>
    <w:rsid w:val="0080403F"/>
    <w:pPr>
      <w:keepNext/>
      <w:numPr>
        <w:numId w:val="1"/>
      </w:numPr>
      <w:spacing w:before="240" w:after="120"/>
    </w:pPr>
    <w:rPr>
      <w:b/>
      <w:bCs/>
      <w:caps/>
      <w:szCs w:val="20"/>
    </w:rPr>
  </w:style>
  <w:style w:type="paragraph" w:customStyle="1" w:styleId="AFEncadrTexte">
    <w:name w:val="AF_Encadré Texte"/>
    <w:basedOn w:val="Normal"/>
    <w:uiPriority w:val="6"/>
    <w:qFormat/>
    <w:rsid w:val="00C24920"/>
    <w:pPr>
      <w:pBdr>
        <w:top w:val="single" w:sz="4" w:space="5" w:color="B50C6C"/>
        <w:left w:val="single" w:sz="4" w:space="5" w:color="B50C6C"/>
        <w:bottom w:val="single" w:sz="4" w:space="5" w:color="B50C6C"/>
        <w:right w:val="single" w:sz="4" w:space="5" w:color="B50C6C"/>
      </w:pBdr>
      <w:ind w:left="170" w:right="170"/>
    </w:pPr>
  </w:style>
  <w:style w:type="paragraph" w:customStyle="1" w:styleId="AFCitation">
    <w:name w:val="AF_Citation"/>
    <w:basedOn w:val="Normal"/>
    <w:next w:val="Normal"/>
    <w:uiPriority w:val="9"/>
    <w:qFormat/>
    <w:rsid w:val="00C24920"/>
    <w:pPr>
      <w:spacing w:before="120" w:after="120"/>
    </w:pPr>
    <w:rPr>
      <w:i/>
      <w:iCs/>
      <w:color w:val="B50C6C"/>
      <w:sz w:val="28"/>
    </w:rPr>
  </w:style>
  <w:style w:type="character" w:styleId="Textedelespacerserv">
    <w:name w:val="Placeholder Text"/>
    <w:basedOn w:val="Policepardfaut"/>
    <w:uiPriority w:val="99"/>
    <w:semiHidden/>
    <w:rsid w:val="000D5F72"/>
    <w:rPr>
      <w:color w:val="666666"/>
    </w:rPr>
  </w:style>
  <w:style w:type="paragraph" w:customStyle="1" w:styleId="AFDate">
    <w:name w:val="AF_Date"/>
    <w:basedOn w:val="Normal"/>
    <w:next w:val="Normal"/>
    <w:uiPriority w:val="3"/>
    <w:qFormat/>
    <w:rsid w:val="000D5F72"/>
    <w:rPr>
      <w:sz w:val="24"/>
    </w:rPr>
  </w:style>
  <w:style w:type="character" w:styleId="Numrodepage">
    <w:name w:val="page number"/>
    <w:basedOn w:val="Policepardfaut"/>
    <w:uiPriority w:val="99"/>
    <w:semiHidden/>
    <w:rsid w:val="000D5F72"/>
    <w:rPr>
      <w:b/>
      <w:sz w:val="20"/>
    </w:rPr>
  </w:style>
  <w:style w:type="paragraph" w:styleId="TM1">
    <w:name w:val="toc 1"/>
    <w:basedOn w:val="Normal"/>
    <w:next w:val="Normal"/>
    <w:autoRedefine/>
    <w:uiPriority w:val="39"/>
    <w:rsid w:val="00B47EB5"/>
    <w:pPr>
      <w:pBdr>
        <w:top w:val="single" w:sz="4" w:space="5" w:color="3C005A" w:themeColor="text1"/>
        <w:bottom w:val="single" w:sz="4" w:space="5" w:color="3C005A" w:themeColor="text1"/>
      </w:pBdr>
      <w:tabs>
        <w:tab w:val="right" w:leader="dot" w:pos="9060"/>
      </w:tabs>
      <w:spacing w:before="240"/>
    </w:pPr>
    <w:rPr>
      <w:b/>
      <w:noProof/>
      <w:sz w:val="22"/>
      <w:szCs w:val="28"/>
    </w:rPr>
  </w:style>
  <w:style w:type="paragraph" w:styleId="TM2">
    <w:name w:val="toc 2"/>
    <w:basedOn w:val="Normal"/>
    <w:next w:val="Normal"/>
    <w:autoRedefine/>
    <w:uiPriority w:val="39"/>
    <w:rsid w:val="00ED5D56"/>
    <w:pPr>
      <w:tabs>
        <w:tab w:val="right" w:leader="dot" w:pos="9060"/>
      </w:tabs>
      <w:spacing w:before="60"/>
      <w:ind w:left="283"/>
    </w:pPr>
    <w:rPr>
      <w:noProof/>
      <w:sz w:val="22"/>
    </w:rPr>
  </w:style>
  <w:style w:type="character" w:styleId="Lienhypertexte">
    <w:name w:val="Hyperlink"/>
    <w:basedOn w:val="Policepardfaut"/>
    <w:uiPriority w:val="99"/>
    <w:rsid w:val="00984151"/>
    <w:rPr>
      <w:color w:val="3C005A" w:themeColor="hyperlink"/>
      <w:u w:val="none"/>
    </w:rPr>
  </w:style>
  <w:style w:type="paragraph" w:customStyle="1" w:styleId="AFPuce2">
    <w:name w:val="AF_Puce 2"/>
    <w:basedOn w:val="Normal"/>
    <w:uiPriority w:val="4"/>
    <w:qFormat/>
    <w:rsid w:val="00B86375"/>
    <w:pPr>
      <w:numPr>
        <w:ilvl w:val="1"/>
        <w:numId w:val="2"/>
      </w:numPr>
    </w:pPr>
  </w:style>
  <w:style w:type="paragraph" w:customStyle="1" w:styleId="AFPuce1">
    <w:name w:val="AF_Puce 1"/>
    <w:basedOn w:val="Normal"/>
    <w:uiPriority w:val="4"/>
    <w:qFormat/>
    <w:rsid w:val="00B86375"/>
    <w:pPr>
      <w:numPr>
        <w:numId w:val="2"/>
      </w:numPr>
    </w:pPr>
  </w:style>
  <w:style w:type="table" w:customStyle="1" w:styleId="AFAFNOR">
    <w:name w:val="AF_AFNOR"/>
    <w:basedOn w:val="Grilledutableau"/>
    <w:uiPriority w:val="99"/>
    <w:rsid w:val="000125A9"/>
    <w:pPr>
      <w:jc w:val="center"/>
    </w:pPr>
    <w:rPr>
      <w:sz w:val="20"/>
    </w:rPr>
    <w:tblPr>
      <w:tblStyleRowBandSize w:val="1"/>
      <w:tblBorders>
        <w:top w:val="single" w:sz="4" w:space="0" w:color="3C005A" w:themeColor="text1"/>
        <w:left w:val="single" w:sz="4" w:space="0" w:color="3C005A" w:themeColor="text1"/>
        <w:bottom w:val="single" w:sz="4" w:space="0" w:color="3C005A" w:themeColor="text1"/>
        <w:right w:val="single" w:sz="4" w:space="0" w:color="3C005A" w:themeColor="text1"/>
        <w:insideH w:val="single" w:sz="4" w:space="0" w:color="3C005A" w:themeColor="text1"/>
        <w:insideV w:val="single" w:sz="4" w:space="0" w:color="3C005A" w:themeColor="text1"/>
      </w:tblBorders>
      <w:tblCellMar>
        <w:top w:w="57" w:type="dxa"/>
        <w:left w:w="57" w:type="dxa"/>
        <w:bottom w:w="57" w:type="dxa"/>
        <w:right w:w="57" w:type="dxa"/>
      </w:tblCellMar>
    </w:tblPr>
    <w:trPr>
      <w:cantSplit/>
    </w:trPr>
    <w:tcPr>
      <w:vAlign w:val="center"/>
    </w:tcPr>
    <w:tblStylePr w:type="firstRow">
      <w:rPr>
        <w:b/>
        <w:color w:val="FFFFFF" w:themeColor="background1"/>
      </w:rPr>
      <w:tblPr/>
      <w:trPr>
        <w:tblHeader/>
      </w:trPr>
      <w:tcPr>
        <w:tcBorders>
          <w:insideV w:val="single" w:sz="4" w:space="0" w:color="FFFFFF" w:themeColor="background1"/>
        </w:tcBorders>
        <w:shd w:val="clear" w:color="auto" w:fill="3C005A" w:themeFill="accent1"/>
      </w:tcPr>
    </w:tblStylePr>
    <w:tblStylePr w:type="lastRow">
      <w:rPr>
        <w:b/>
      </w:rPr>
      <w:tblPr/>
      <w:tcPr>
        <w:tcBorders>
          <w:insideV w:val="single" w:sz="4" w:space="0" w:color="FFFFFF" w:themeColor="background1"/>
        </w:tcBorders>
        <w:shd w:val="clear" w:color="auto" w:fill="3C005A" w:themeFill="accent1"/>
      </w:tcPr>
    </w:tblStylePr>
    <w:tblStylePr w:type="firstCol">
      <w:pPr>
        <w:jc w:val="left"/>
      </w:pPr>
      <w:rPr>
        <w:b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D5C5FF" w:themeFill="background2"/>
      </w:tcPr>
    </w:tblStylePr>
  </w:style>
  <w:style w:type="table" w:styleId="TableauGrille4">
    <w:name w:val="Grid Table 4"/>
    <w:basedOn w:val="TableauNormal"/>
    <w:uiPriority w:val="49"/>
    <w:rsid w:val="000125A9"/>
    <w:tblPr>
      <w:tblStyleRowBandSize w:val="1"/>
      <w:tblStyleColBandSize w:val="1"/>
      <w:tblBorders>
        <w:top w:val="single" w:sz="4" w:space="0" w:color="AB03FF" w:themeColor="text1" w:themeTint="99"/>
        <w:left w:val="single" w:sz="4" w:space="0" w:color="AB03FF" w:themeColor="text1" w:themeTint="99"/>
        <w:bottom w:val="single" w:sz="4" w:space="0" w:color="AB03FF" w:themeColor="text1" w:themeTint="99"/>
        <w:right w:val="single" w:sz="4" w:space="0" w:color="AB03FF" w:themeColor="text1" w:themeTint="99"/>
        <w:insideH w:val="single" w:sz="4" w:space="0" w:color="AB03FF" w:themeColor="text1" w:themeTint="99"/>
        <w:insideV w:val="single" w:sz="4" w:space="0" w:color="AB03FF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005A" w:themeColor="text1"/>
          <w:left w:val="single" w:sz="4" w:space="0" w:color="3C005A" w:themeColor="text1"/>
          <w:bottom w:val="single" w:sz="4" w:space="0" w:color="3C005A" w:themeColor="text1"/>
          <w:right w:val="single" w:sz="4" w:space="0" w:color="3C005A" w:themeColor="text1"/>
          <w:insideH w:val="nil"/>
          <w:insideV w:val="nil"/>
        </w:tcBorders>
        <w:shd w:val="clear" w:color="auto" w:fill="3C005A" w:themeFill="text1"/>
      </w:tcPr>
    </w:tblStylePr>
    <w:tblStylePr w:type="lastRow">
      <w:rPr>
        <w:b/>
        <w:bCs/>
      </w:rPr>
      <w:tblPr/>
      <w:tcPr>
        <w:tcBorders>
          <w:top w:val="double" w:sz="4" w:space="0" w:color="3C005A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ABFF" w:themeFill="text1" w:themeFillTint="33"/>
      </w:tcPr>
    </w:tblStylePr>
    <w:tblStylePr w:type="band1Horz">
      <w:tblPr/>
      <w:tcPr>
        <w:shd w:val="clear" w:color="auto" w:fill="E3ABFF" w:themeFill="text1" w:themeFillTint="33"/>
      </w:tcPr>
    </w:tblStylePr>
  </w:style>
  <w:style w:type="table" w:styleId="TableauGrille4-Accentuation2">
    <w:name w:val="Grid Table 4 Accent 2"/>
    <w:basedOn w:val="TableauNormal"/>
    <w:uiPriority w:val="49"/>
    <w:rsid w:val="000125A9"/>
    <w:tblPr>
      <w:tblStyleRowBandSize w:val="1"/>
      <w:tblStyleColBandSize w:val="1"/>
      <w:tblBorders>
        <w:top w:val="single" w:sz="4" w:space="0" w:color="B297FF" w:themeColor="accent2" w:themeTint="99"/>
        <w:left w:val="single" w:sz="4" w:space="0" w:color="B297FF" w:themeColor="accent2" w:themeTint="99"/>
        <w:bottom w:val="single" w:sz="4" w:space="0" w:color="B297FF" w:themeColor="accent2" w:themeTint="99"/>
        <w:right w:val="single" w:sz="4" w:space="0" w:color="B297FF" w:themeColor="accent2" w:themeTint="99"/>
        <w:insideH w:val="single" w:sz="4" w:space="0" w:color="B297FF" w:themeColor="accent2" w:themeTint="99"/>
        <w:insideV w:val="single" w:sz="4" w:space="0" w:color="B297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52FF" w:themeColor="accent2"/>
          <w:left w:val="single" w:sz="4" w:space="0" w:color="8052FF" w:themeColor="accent2"/>
          <w:bottom w:val="single" w:sz="4" w:space="0" w:color="8052FF" w:themeColor="accent2"/>
          <w:right w:val="single" w:sz="4" w:space="0" w:color="8052FF" w:themeColor="accent2"/>
          <w:insideH w:val="nil"/>
          <w:insideV w:val="nil"/>
        </w:tcBorders>
        <w:shd w:val="clear" w:color="auto" w:fill="8052FF" w:themeFill="accent2"/>
      </w:tcPr>
    </w:tblStylePr>
    <w:tblStylePr w:type="lastRow">
      <w:rPr>
        <w:b/>
        <w:bCs/>
      </w:rPr>
      <w:tblPr/>
      <w:tcPr>
        <w:tcBorders>
          <w:top w:val="double" w:sz="4" w:space="0" w:color="8052F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CFF" w:themeFill="accent2" w:themeFillTint="33"/>
      </w:tcPr>
    </w:tblStylePr>
    <w:tblStylePr w:type="band1Horz">
      <w:tblPr/>
      <w:tcPr>
        <w:shd w:val="clear" w:color="auto" w:fill="E5DCFF" w:themeFill="accent2" w:themeFillTint="33"/>
      </w:tcPr>
    </w:tblStylePr>
  </w:style>
  <w:style w:type="table" w:styleId="TableauGrille5Fonc-Accentuation1">
    <w:name w:val="Grid Table 5 Dark Accent 1"/>
    <w:basedOn w:val="TableauNormal"/>
    <w:uiPriority w:val="50"/>
    <w:rsid w:val="000125A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ABFF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005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005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C005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C005A" w:themeFill="accent1"/>
      </w:tcPr>
    </w:tblStylePr>
    <w:tblStylePr w:type="band1Vert">
      <w:tblPr/>
      <w:tcPr>
        <w:shd w:val="clear" w:color="auto" w:fill="C757FF" w:themeFill="accent1" w:themeFillTint="66"/>
      </w:tcPr>
    </w:tblStylePr>
    <w:tblStylePr w:type="band1Horz">
      <w:tblPr/>
      <w:tcPr>
        <w:shd w:val="clear" w:color="auto" w:fill="C757FF" w:themeFill="accent1" w:themeFillTint="66"/>
      </w:tcPr>
    </w:tblStylePr>
  </w:style>
  <w:style w:type="table" w:styleId="TableauListe4">
    <w:name w:val="List Table 4"/>
    <w:basedOn w:val="TableauNormal"/>
    <w:uiPriority w:val="49"/>
    <w:rsid w:val="000125A9"/>
    <w:tblPr>
      <w:tblStyleRowBandSize w:val="1"/>
      <w:tblStyleColBandSize w:val="1"/>
      <w:tblBorders>
        <w:top w:val="single" w:sz="4" w:space="0" w:color="AB03FF" w:themeColor="text1" w:themeTint="99"/>
        <w:left w:val="single" w:sz="4" w:space="0" w:color="AB03FF" w:themeColor="text1" w:themeTint="99"/>
        <w:bottom w:val="single" w:sz="4" w:space="0" w:color="AB03FF" w:themeColor="text1" w:themeTint="99"/>
        <w:right w:val="single" w:sz="4" w:space="0" w:color="AB03FF" w:themeColor="text1" w:themeTint="99"/>
        <w:insideH w:val="single" w:sz="4" w:space="0" w:color="AB03FF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005A" w:themeColor="text1"/>
          <w:left w:val="single" w:sz="4" w:space="0" w:color="3C005A" w:themeColor="text1"/>
          <w:bottom w:val="single" w:sz="4" w:space="0" w:color="3C005A" w:themeColor="text1"/>
          <w:right w:val="single" w:sz="4" w:space="0" w:color="3C005A" w:themeColor="text1"/>
          <w:insideH w:val="nil"/>
        </w:tcBorders>
        <w:shd w:val="clear" w:color="auto" w:fill="3C005A" w:themeFill="text1"/>
      </w:tcPr>
    </w:tblStylePr>
    <w:tblStylePr w:type="lastRow">
      <w:rPr>
        <w:b/>
        <w:bCs/>
      </w:rPr>
      <w:tblPr/>
      <w:tcPr>
        <w:tcBorders>
          <w:top w:val="double" w:sz="4" w:space="0" w:color="AB03FF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ABFF" w:themeFill="text1" w:themeFillTint="33"/>
      </w:tcPr>
    </w:tblStylePr>
    <w:tblStylePr w:type="band1Horz">
      <w:tblPr/>
      <w:tcPr>
        <w:shd w:val="clear" w:color="auto" w:fill="E3ABFF" w:themeFill="text1" w:themeFillTint="33"/>
      </w:tcPr>
    </w:tblStylePr>
  </w:style>
  <w:style w:type="character" w:styleId="Mentionnonrsolue">
    <w:name w:val="Unresolved Mention"/>
    <w:basedOn w:val="Policepardfaut"/>
    <w:uiPriority w:val="99"/>
    <w:semiHidden/>
    <w:rsid w:val="00984151"/>
    <w:rPr>
      <w:color w:val="605E5C"/>
      <w:shd w:val="clear" w:color="auto" w:fill="E1DFDD"/>
    </w:rPr>
  </w:style>
  <w:style w:type="table" w:customStyle="1" w:styleId="AFSant">
    <w:name w:val="AF_Santé"/>
    <w:basedOn w:val="AFAFNOR"/>
    <w:uiPriority w:val="99"/>
    <w:rsid w:val="00F85AAB"/>
    <w:tblPr>
      <w:tblStyleColBandSize w:val="1"/>
      <w:tblBorders>
        <w:top w:val="single" w:sz="4" w:space="0" w:color="007A6A"/>
        <w:left w:val="single" w:sz="4" w:space="0" w:color="007A6A"/>
        <w:bottom w:val="single" w:sz="4" w:space="0" w:color="007A6A"/>
        <w:right w:val="single" w:sz="4" w:space="0" w:color="007A6A"/>
        <w:insideH w:val="single" w:sz="4" w:space="0" w:color="007A6A"/>
        <w:insideV w:val="single" w:sz="4" w:space="0" w:color="007A6A"/>
      </w:tblBorders>
    </w:tblPr>
    <w:tblStylePr w:type="firstRow">
      <w:rPr>
        <w:b/>
        <w:color w:val="FFFFFF" w:themeColor="background1"/>
      </w:rPr>
      <w:tblPr/>
      <w:trPr>
        <w:tblHeader/>
      </w:trPr>
      <w:tcPr>
        <w:tcBorders>
          <w:insideV w:val="single" w:sz="4" w:space="0" w:color="FFFFFF" w:themeColor="background1"/>
        </w:tcBorders>
        <w:shd w:val="clear" w:color="auto" w:fill="007A6A"/>
      </w:tcPr>
    </w:tblStylePr>
    <w:tblStylePr w:type="lastRow">
      <w:rPr>
        <w:b/>
        <w:color w:val="FFFFFF" w:themeColor="background1"/>
      </w:rPr>
      <w:tblPr/>
      <w:tcPr>
        <w:tcBorders>
          <w:insideV w:val="single" w:sz="4" w:space="0" w:color="FFFFFF" w:themeColor="background1"/>
        </w:tcBorders>
        <w:shd w:val="clear" w:color="auto" w:fill="007A6A"/>
      </w:tcPr>
    </w:tblStylePr>
    <w:tblStylePr w:type="firstCol">
      <w:pPr>
        <w:jc w:val="left"/>
      </w:pPr>
      <w:rPr>
        <w:b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3EC1AF"/>
      </w:tcPr>
    </w:tblStylePr>
  </w:style>
  <w:style w:type="table" w:customStyle="1" w:styleId="AFQualit">
    <w:name w:val="AF_Qualité"/>
    <w:basedOn w:val="AFAFNOR"/>
    <w:uiPriority w:val="99"/>
    <w:rsid w:val="00A00DB4"/>
    <w:tblPr>
      <w:tblBorders>
        <w:top w:val="single" w:sz="4" w:space="0" w:color="B50C6C"/>
        <w:left w:val="single" w:sz="4" w:space="0" w:color="B50C6C"/>
        <w:bottom w:val="single" w:sz="4" w:space="0" w:color="B50C6C"/>
        <w:right w:val="single" w:sz="4" w:space="0" w:color="B50C6C"/>
        <w:insideH w:val="single" w:sz="4" w:space="0" w:color="B50C6C"/>
        <w:insideV w:val="single" w:sz="4" w:space="0" w:color="B50C6C"/>
      </w:tblBorders>
    </w:tblPr>
    <w:tblStylePr w:type="firstRow">
      <w:rPr>
        <w:b/>
        <w:color w:val="FFFFFF" w:themeColor="background1"/>
      </w:rPr>
      <w:tblPr/>
      <w:trPr>
        <w:tblHeader/>
      </w:trPr>
      <w:tcPr>
        <w:tcBorders>
          <w:insideV w:val="single" w:sz="4" w:space="0" w:color="FFFFFF" w:themeColor="background1"/>
        </w:tcBorders>
        <w:shd w:val="clear" w:color="auto" w:fill="B50C6C"/>
      </w:tcPr>
    </w:tblStylePr>
    <w:tblStylePr w:type="lastRow">
      <w:rPr>
        <w:b/>
      </w:rPr>
      <w:tblPr/>
      <w:tcPr>
        <w:tcBorders>
          <w:insideV w:val="single" w:sz="4" w:space="0" w:color="FFFFFF" w:themeColor="background1"/>
        </w:tcBorders>
        <w:shd w:val="clear" w:color="auto" w:fill="B50C6C"/>
      </w:tcPr>
    </w:tblStylePr>
    <w:tblStylePr w:type="firstCol">
      <w:pPr>
        <w:jc w:val="left"/>
      </w:pPr>
      <w:rPr>
        <w:b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E8B0D8"/>
      </w:tcPr>
    </w:tblStylePr>
  </w:style>
  <w:style w:type="table" w:customStyle="1" w:styleId="AFEnergie">
    <w:name w:val="AF_Energie"/>
    <w:basedOn w:val="AFAFNOR"/>
    <w:uiPriority w:val="99"/>
    <w:rsid w:val="00641A74"/>
    <w:tblPr>
      <w:tblBorders>
        <w:top w:val="single" w:sz="4" w:space="0" w:color="007ACC"/>
        <w:left w:val="single" w:sz="4" w:space="0" w:color="007ACC"/>
        <w:bottom w:val="single" w:sz="4" w:space="0" w:color="007ACC"/>
        <w:right w:val="single" w:sz="4" w:space="0" w:color="007ACC"/>
        <w:insideH w:val="single" w:sz="4" w:space="0" w:color="007ACC"/>
        <w:insideV w:val="single" w:sz="4" w:space="0" w:color="007ACC"/>
      </w:tblBorders>
    </w:tblPr>
    <w:tblStylePr w:type="firstRow">
      <w:rPr>
        <w:b/>
        <w:color w:val="FFFFFF" w:themeColor="background1"/>
      </w:rPr>
      <w:tblPr/>
      <w:trPr>
        <w:tblHeader/>
      </w:trPr>
      <w:tcPr>
        <w:tcBorders>
          <w:insideV w:val="single" w:sz="4" w:space="0" w:color="FFFFFF" w:themeColor="background1"/>
        </w:tcBorders>
        <w:shd w:val="clear" w:color="auto" w:fill="007ACC"/>
      </w:tcPr>
    </w:tblStylePr>
    <w:tblStylePr w:type="lastRow">
      <w:rPr>
        <w:b/>
      </w:rPr>
      <w:tblPr/>
      <w:tcPr>
        <w:tcBorders>
          <w:insideV w:val="single" w:sz="4" w:space="0" w:color="FFFFFF" w:themeColor="background1"/>
        </w:tcBorders>
        <w:shd w:val="clear" w:color="auto" w:fill="007ACC"/>
      </w:tcPr>
    </w:tblStylePr>
    <w:tblStylePr w:type="firstCol">
      <w:pPr>
        <w:jc w:val="left"/>
      </w:pPr>
      <w:rPr>
        <w:b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98D4FF"/>
      </w:tcPr>
    </w:tblStylePr>
  </w:style>
  <w:style w:type="table" w:customStyle="1" w:styleId="AFEcologie">
    <w:name w:val="AF_Ecologie"/>
    <w:basedOn w:val="AFAFNOR"/>
    <w:uiPriority w:val="99"/>
    <w:rsid w:val="00641A74"/>
    <w:tblPr>
      <w:tblBorders>
        <w:top w:val="single" w:sz="4" w:space="0" w:color="00874E"/>
        <w:left w:val="single" w:sz="4" w:space="0" w:color="00874E"/>
        <w:bottom w:val="single" w:sz="4" w:space="0" w:color="00874E"/>
        <w:right w:val="single" w:sz="4" w:space="0" w:color="00874E"/>
        <w:insideH w:val="single" w:sz="4" w:space="0" w:color="00874E"/>
        <w:insideV w:val="single" w:sz="4" w:space="0" w:color="00874E"/>
      </w:tblBorders>
    </w:tblPr>
    <w:tblStylePr w:type="firstRow">
      <w:rPr>
        <w:b/>
        <w:color w:val="FFFFFF" w:themeColor="background1"/>
      </w:rPr>
      <w:tblPr/>
      <w:trPr>
        <w:tblHeader/>
      </w:trPr>
      <w:tcPr>
        <w:tcBorders>
          <w:insideV w:val="single" w:sz="4" w:space="0" w:color="FFFFFF" w:themeColor="background1"/>
        </w:tcBorders>
        <w:shd w:val="clear" w:color="auto" w:fill="00874E"/>
      </w:tcPr>
    </w:tblStylePr>
    <w:tblStylePr w:type="lastRow">
      <w:rPr>
        <w:b/>
      </w:rPr>
      <w:tblPr/>
      <w:tcPr>
        <w:tcBorders>
          <w:insideV w:val="single" w:sz="4" w:space="0" w:color="FFFFFF" w:themeColor="background1"/>
        </w:tcBorders>
        <w:shd w:val="clear" w:color="auto" w:fill="00874E"/>
      </w:tcPr>
    </w:tblStylePr>
    <w:tblStylePr w:type="firstCol">
      <w:pPr>
        <w:jc w:val="left"/>
      </w:pPr>
      <w:rPr>
        <w:b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9FE0BD"/>
      </w:tcPr>
    </w:tblStylePr>
  </w:style>
  <w:style w:type="table" w:customStyle="1" w:styleId="AFNumrique">
    <w:name w:val="AF_Numérique"/>
    <w:basedOn w:val="AFAFNOR"/>
    <w:uiPriority w:val="99"/>
    <w:rsid w:val="00A57853"/>
    <w:tblPr>
      <w:tblBorders>
        <w:top w:val="single" w:sz="4" w:space="0" w:color="4C69F6"/>
        <w:left w:val="single" w:sz="4" w:space="0" w:color="4C69F6"/>
        <w:bottom w:val="single" w:sz="4" w:space="0" w:color="4C69F6"/>
        <w:right w:val="single" w:sz="4" w:space="0" w:color="4C69F6"/>
        <w:insideH w:val="single" w:sz="4" w:space="0" w:color="4C69F6"/>
        <w:insideV w:val="single" w:sz="4" w:space="0" w:color="4C69F6"/>
      </w:tblBorders>
    </w:tblPr>
    <w:tblStylePr w:type="firstRow">
      <w:rPr>
        <w:b/>
        <w:color w:val="FFFFFF" w:themeColor="background1"/>
      </w:rPr>
      <w:tblPr/>
      <w:trPr>
        <w:tblHeader/>
      </w:trPr>
      <w:tcPr>
        <w:tcBorders>
          <w:insideV w:val="single" w:sz="4" w:space="0" w:color="FFFFFF" w:themeColor="background1"/>
        </w:tcBorders>
        <w:shd w:val="clear" w:color="auto" w:fill="4C69F6"/>
      </w:tcPr>
    </w:tblStylePr>
    <w:tblStylePr w:type="lastRow">
      <w:rPr>
        <w:b/>
      </w:rPr>
      <w:tblPr/>
      <w:tcPr>
        <w:tcBorders>
          <w:insideV w:val="single" w:sz="4" w:space="0" w:color="FFFFFF" w:themeColor="background1"/>
        </w:tcBorders>
        <w:shd w:val="clear" w:color="auto" w:fill="4C69F6"/>
      </w:tcPr>
    </w:tblStylePr>
    <w:tblStylePr w:type="firstCol">
      <w:pPr>
        <w:jc w:val="left"/>
      </w:pPr>
      <w:rPr>
        <w:b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E7EAFF"/>
      </w:tcPr>
    </w:tblStylePr>
  </w:style>
  <w:style w:type="table" w:customStyle="1" w:styleId="AFSocit">
    <w:name w:val="AF_Société"/>
    <w:basedOn w:val="AFAFNOR"/>
    <w:uiPriority w:val="99"/>
    <w:rsid w:val="00DD12B2"/>
    <w:tblPr>
      <w:tblBorders>
        <w:top w:val="single" w:sz="4" w:space="0" w:color="E03000"/>
        <w:left w:val="single" w:sz="4" w:space="0" w:color="E03000"/>
        <w:bottom w:val="single" w:sz="4" w:space="0" w:color="E03000"/>
        <w:right w:val="single" w:sz="4" w:space="0" w:color="E03000"/>
        <w:insideH w:val="single" w:sz="4" w:space="0" w:color="E03000"/>
        <w:insideV w:val="single" w:sz="4" w:space="0" w:color="E03000"/>
      </w:tblBorders>
    </w:tblPr>
    <w:tblStylePr w:type="firstRow">
      <w:rPr>
        <w:b/>
        <w:color w:val="FFFFFF" w:themeColor="background1"/>
      </w:rPr>
      <w:tblPr/>
      <w:trPr>
        <w:tblHeader/>
      </w:trPr>
      <w:tcPr>
        <w:tcBorders>
          <w:insideV w:val="single" w:sz="4" w:space="0" w:color="FFFFFF" w:themeColor="background1"/>
        </w:tcBorders>
        <w:shd w:val="clear" w:color="auto" w:fill="E03000"/>
      </w:tcPr>
    </w:tblStylePr>
    <w:tblStylePr w:type="lastRow">
      <w:rPr>
        <w:b/>
      </w:rPr>
      <w:tblPr/>
      <w:tcPr>
        <w:tcBorders>
          <w:insideV w:val="single" w:sz="4" w:space="0" w:color="FFFFFF" w:themeColor="background1"/>
        </w:tcBorders>
        <w:shd w:val="clear" w:color="auto" w:fill="E03000"/>
      </w:tcPr>
    </w:tblStylePr>
    <w:tblStylePr w:type="firstCol">
      <w:pPr>
        <w:jc w:val="left"/>
      </w:pPr>
      <w:rPr>
        <w:b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F7C5B4"/>
      </w:tcPr>
    </w:tblStylePr>
  </w:style>
  <w:style w:type="paragraph" w:customStyle="1" w:styleId="AFCatgorieDoc">
    <w:name w:val="AF_Catégorie Doc"/>
    <w:basedOn w:val="Normal"/>
    <w:next w:val="Normal"/>
    <w:uiPriority w:val="1"/>
    <w:qFormat/>
    <w:rsid w:val="00C24920"/>
    <w:rPr>
      <w:b/>
      <w:bCs/>
      <w:caps/>
      <w:color w:val="B50C6C"/>
      <w:sz w:val="56"/>
      <w:szCs w:val="56"/>
    </w:rPr>
  </w:style>
  <w:style w:type="paragraph" w:customStyle="1" w:styleId="AFTitre3">
    <w:name w:val="AF_Titre 3"/>
    <w:basedOn w:val="Normal"/>
    <w:next w:val="Normal"/>
    <w:uiPriority w:val="3"/>
    <w:qFormat/>
    <w:rsid w:val="00C24920"/>
    <w:pPr>
      <w:keepNext/>
      <w:numPr>
        <w:ilvl w:val="2"/>
        <w:numId w:val="3"/>
      </w:numPr>
      <w:spacing w:before="360" w:after="240"/>
      <w:outlineLvl w:val="2"/>
    </w:pPr>
    <w:rPr>
      <w:b/>
      <w:color w:val="B50C6C"/>
      <w:sz w:val="26"/>
    </w:rPr>
  </w:style>
  <w:style w:type="paragraph" w:customStyle="1" w:styleId="AFEncadrTitre">
    <w:name w:val="AF_Encadré Titre"/>
    <w:basedOn w:val="Normal"/>
    <w:next w:val="AFEncadrTexte"/>
    <w:uiPriority w:val="5"/>
    <w:qFormat/>
    <w:rsid w:val="00C24920"/>
    <w:pPr>
      <w:keepNext/>
      <w:pBdr>
        <w:top w:val="single" w:sz="4" w:space="5" w:color="B50C6C"/>
        <w:left w:val="single" w:sz="4" w:space="5" w:color="B50C6C"/>
        <w:bottom w:val="single" w:sz="4" w:space="5" w:color="B50C6C"/>
        <w:right w:val="single" w:sz="4" w:space="5" w:color="B50C6C"/>
      </w:pBdr>
      <w:spacing w:after="120"/>
      <w:ind w:left="170" w:right="170"/>
    </w:pPr>
    <w:rPr>
      <w:b/>
      <w:bCs/>
      <w:caps/>
      <w:color w:val="B50C6C"/>
      <w:sz w:val="24"/>
    </w:rPr>
  </w:style>
  <w:style w:type="paragraph" w:customStyle="1" w:styleId="AFEncadrPuce">
    <w:name w:val="AF_Encadré Puce"/>
    <w:basedOn w:val="Normal"/>
    <w:uiPriority w:val="7"/>
    <w:qFormat/>
    <w:rsid w:val="00C24920"/>
    <w:pPr>
      <w:numPr>
        <w:numId w:val="4"/>
      </w:numPr>
      <w:pBdr>
        <w:top w:val="single" w:sz="4" w:space="5" w:color="B50C6C"/>
        <w:left w:val="single" w:sz="4" w:space="5" w:color="B50C6C"/>
        <w:bottom w:val="single" w:sz="4" w:space="5" w:color="B50C6C"/>
        <w:right w:val="single" w:sz="4" w:space="5" w:color="B50C6C"/>
      </w:pBdr>
      <w:ind w:left="340" w:right="170"/>
    </w:pPr>
  </w:style>
  <w:style w:type="character" w:styleId="Lienhypertextesuivivisit">
    <w:name w:val="FollowedHyperlink"/>
    <w:basedOn w:val="Policepardfaut"/>
    <w:uiPriority w:val="99"/>
    <w:semiHidden/>
    <w:rsid w:val="002F1F15"/>
    <w:rPr>
      <w:color w:val="3C005A" w:themeColor="followedHyperlink"/>
      <w:u w:val="none"/>
    </w:rPr>
  </w:style>
  <w:style w:type="table" w:styleId="TableauGrille2">
    <w:name w:val="Grid Table 2"/>
    <w:basedOn w:val="TableauNormal"/>
    <w:uiPriority w:val="47"/>
    <w:rsid w:val="00B73A5A"/>
    <w:tblPr>
      <w:tblStyleRowBandSize w:val="1"/>
      <w:tblStyleColBandSize w:val="1"/>
      <w:tblBorders>
        <w:top w:val="single" w:sz="2" w:space="0" w:color="AB03FF" w:themeColor="text1" w:themeTint="99"/>
        <w:bottom w:val="single" w:sz="2" w:space="0" w:color="AB03FF" w:themeColor="text1" w:themeTint="99"/>
        <w:insideH w:val="single" w:sz="2" w:space="0" w:color="AB03FF" w:themeColor="text1" w:themeTint="99"/>
        <w:insideV w:val="single" w:sz="2" w:space="0" w:color="AB03FF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03FF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03FF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ABFF" w:themeFill="text1" w:themeFillTint="33"/>
      </w:tcPr>
    </w:tblStylePr>
    <w:tblStylePr w:type="band1Horz">
      <w:tblPr/>
      <w:tcPr>
        <w:shd w:val="clear" w:color="auto" w:fill="E3ABFF" w:themeFill="text1" w:themeFillTint="33"/>
      </w:tcPr>
    </w:tblStylePr>
  </w:style>
  <w:style w:type="table" w:styleId="TableauGrille2-Accentuation1">
    <w:name w:val="Grid Table 2 Accent 1"/>
    <w:basedOn w:val="TableauNormal"/>
    <w:uiPriority w:val="47"/>
    <w:rsid w:val="00D90951"/>
    <w:tblPr>
      <w:tblStyleRowBandSize w:val="1"/>
      <w:tblStyleColBandSize w:val="1"/>
      <w:tblBorders>
        <w:top w:val="single" w:sz="2" w:space="0" w:color="AB03FF" w:themeColor="accent1" w:themeTint="99"/>
        <w:bottom w:val="single" w:sz="2" w:space="0" w:color="AB03FF" w:themeColor="accent1" w:themeTint="99"/>
        <w:insideH w:val="single" w:sz="2" w:space="0" w:color="AB03FF" w:themeColor="accent1" w:themeTint="99"/>
        <w:insideV w:val="single" w:sz="2" w:space="0" w:color="AB03FF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03FF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03FF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ABFF" w:themeFill="accent1" w:themeFillTint="33"/>
      </w:tcPr>
    </w:tblStylePr>
    <w:tblStylePr w:type="band1Horz">
      <w:tblPr/>
      <w:tcPr>
        <w:shd w:val="clear" w:color="auto" w:fill="E3ABFF" w:themeFill="accent1" w:themeFillTint="33"/>
      </w:tcPr>
    </w:tblStylePr>
  </w:style>
  <w:style w:type="table" w:customStyle="1" w:styleId="TableNormal">
    <w:name w:val="Table Normal"/>
    <w:uiPriority w:val="2"/>
    <w:semiHidden/>
    <w:unhideWhenUsed/>
    <w:qFormat/>
    <w:rsid w:val="00D90951"/>
    <w:pPr>
      <w:widowControl w:val="0"/>
      <w:autoSpaceDE w:val="0"/>
      <w:autoSpaceDN w:val="0"/>
    </w:pPr>
    <w:rPr>
      <w:kern w:val="0"/>
      <w:sz w:val="22"/>
      <w:szCs w:val="22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link w:val="CorpsdetexteCar"/>
    <w:uiPriority w:val="1"/>
    <w:qFormat/>
    <w:rsid w:val="00D90951"/>
    <w:pPr>
      <w:widowControl w:val="0"/>
      <w:autoSpaceDE w:val="0"/>
      <w:autoSpaceDN w:val="0"/>
    </w:pPr>
    <w:rPr>
      <w:rFonts w:ascii="Verdana" w:eastAsia="Verdana" w:hAnsi="Verdana" w:cs="Verdana"/>
      <w:color w:val="auto"/>
      <w:kern w:val="0"/>
      <w:sz w:val="18"/>
      <w:szCs w:val="18"/>
      <w14:ligatures w14:val="none"/>
    </w:rPr>
  </w:style>
  <w:style w:type="character" w:customStyle="1" w:styleId="CorpsdetexteCar">
    <w:name w:val="Corps de texte Car"/>
    <w:basedOn w:val="Policepardfaut"/>
    <w:link w:val="Corpsdetexte"/>
    <w:uiPriority w:val="1"/>
    <w:rsid w:val="00D90951"/>
    <w:rPr>
      <w:rFonts w:ascii="Verdana" w:eastAsia="Verdana" w:hAnsi="Verdana" w:cs="Verdana"/>
      <w:kern w:val="0"/>
      <w:sz w:val="18"/>
      <w:szCs w:val="18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D90951"/>
    <w:pPr>
      <w:widowControl w:val="0"/>
      <w:autoSpaceDE w:val="0"/>
      <w:autoSpaceDN w:val="0"/>
    </w:pPr>
    <w:rPr>
      <w:rFonts w:ascii="Verdana" w:eastAsia="Verdana" w:hAnsi="Verdana" w:cs="Verdana"/>
      <w:color w:val="auto"/>
      <w:kern w:val="0"/>
      <w:sz w:val="22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3.xml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oter" Target="footer3.xml"/><Relationship Id="rId10" Type="http://schemas.openxmlformats.org/officeDocument/2006/relationships/header" Target="header1.xml"/><Relationship Id="rId19" Type="http://schemas.openxmlformats.org/officeDocument/2006/relationships/hyperlink" Target="http://www.afnor.or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2.xml"/><Relationship Id="rId22" Type="http://schemas.openxmlformats.org/officeDocument/2006/relationships/header" Target="header4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Data\Microsoft\Mod&#232;les\GROUPE\Livre%20blanc_Qualit&#233;%20et%20excellence_16-12-2025.dotx" TargetMode="External"/></Relationships>
</file>

<file path=word/theme/theme1.xml><?xml version="1.0" encoding="utf-8"?>
<a:theme xmlns:a="http://schemas.openxmlformats.org/drawingml/2006/main" name="Thème Office">
  <a:themeElements>
    <a:clrScheme name="AFNOR 2026_Couleurs">
      <a:dk1>
        <a:srgbClr val="3C005A"/>
      </a:dk1>
      <a:lt1>
        <a:sysClr val="window" lastClr="FFFFFF"/>
      </a:lt1>
      <a:dk2>
        <a:srgbClr val="8052FF"/>
      </a:dk2>
      <a:lt2>
        <a:srgbClr val="D5C5FF"/>
      </a:lt2>
      <a:accent1>
        <a:srgbClr val="3C005A"/>
      </a:accent1>
      <a:accent2>
        <a:srgbClr val="8052FF"/>
      </a:accent2>
      <a:accent3>
        <a:srgbClr val="D5C5FF"/>
      </a:accent3>
      <a:accent4>
        <a:srgbClr val="EEE8FF"/>
      </a:accent4>
      <a:accent5>
        <a:srgbClr val="FFFFFF"/>
      </a:accent5>
      <a:accent6>
        <a:srgbClr val="FFFFFF"/>
      </a:accent6>
      <a:hlink>
        <a:srgbClr val="3C005A"/>
      </a:hlink>
      <a:folHlink>
        <a:srgbClr val="3C005A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custClrLst>
    <a:custClr name="Santé">
      <a:srgbClr val="007A6A"/>
    </a:custClr>
    <a:custClr name="Santé">
      <a:srgbClr val="3EC1AF"/>
    </a:custClr>
    <a:custClr name="Qualité">
      <a:srgbClr val="B50C6C"/>
    </a:custClr>
    <a:custClr name="Qualité">
      <a:srgbClr val="E8B0D8"/>
    </a:custClr>
    <a:custClr name="Energie">
      <a:srgbClr val="007ACC"/>
    </a:custClr>
    <a:custClr name="Energie">
      <a:srgbClr val="98D4FF"/>
    </a:custClr>
    <a:custClr name="Ecologie">
      <a:srgbClr val="00874E"/>
    </a:custClr>
    <a:custClr name="Ecologie">
      <a:srgbClr val="9FE0BD"/>
    </a:custClr>
    <a:custClr name="Numérique">
      <a:srgbClr val="4C69F6"/>
    </a:custClr>
    <a:custClr name="Numérique">
      <a:srgbClr val="ABB8FF"/>
    </a:custClr>
    <a:custClr name="Société">
      <a:srgbClr val="E03000"/>
    </a:custClr>
    <a:custClr name="Société">
      <a:srgbClr val="F7C5B4"/>
    </a:custClr>
  </a:custClrLst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5F6BD4-DA80-4C95-BCEE-96D3A4DDF9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Livre blanc_Qualité et excellence_16-12-2025</Template>
  <TotalTime>2</TotalTime>
  <Pages>8</Pages>
  <Words>471</Words>
  <Characters>2594</Characters>
  <Application>Microsoft Office Word</Application>
  <DocSecurity>4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Livre blanc</vt:lpstr>
    </vt:vector>
  </TitlesOfParts>
  <Company>AFNOR</Company>
  <LinksUpToDate>false</LinksUpToDate>
  <CharactersWithSpaces>3059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Livre blanc</dc:title>
  <dc:subject/>
  <dc:creator>usradm</dc:creator>
  <cp:keywords/>
  <dc:description/>
  <cp:lastModifiedBy>SIMON Nathalie</cp:lastModifiedBy>
  <cp:revision>2</cp:revision>
  <dcterms:created xsi:type="dcterms:W3CDTF">2026-07-06T08:07:00Z</dcterms:created>
  <dcterms:modified xsi:type="dcterms:W3CDTF">2026-07-06T08:07:00Z</dcterms:modified>
</cp:coreProperties>
</file>