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9F48" w14:textId="77777777" w:rsidR="002D2359" w:rsidRPr="008720A7" w:rsidRDefault="002D2359" w:rsidP="002D2359">
      <w:pPr>
        <w:bidi w:val="0"/>
        <w:spacing w:after="200" w:line="276" w:lineRule="auto"/>
        <w:jc w:val="center"/>
        <w:rPr>
          <w:rFonts w:ascii="Arial" w:eastAsia="Calibri" w:hAnsi="Arial" w:cs="Arial"/>
          <w:sz w:val="22"/>
          <w:szCs w:val="22"/>
          <w:u w:val="single"/>
          <w:lang w:val="en"/>
        </w:rPr>
      </w:pPr>
    </w:p>
    <w:p w14:paraId="3B5A4213" w14:textId="6F04EF6D" w:rsidR="002D2359" w:rsidRPr="00C008DC" w:rsidRDefault="002D2359" w:rsidP="00E12802">
      <w:pPr>
        <w:bidi w:val="0"/>
        <w:spacing w:after="20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u w:val="single"/>
          <w:lang w:val="uk-UA"/>
        </w:rPr>
      </w:pPr>
      <w:r w:rsidRPr="00C008DC">
        <w:rPr>
          <w:rFonts w:ascii="Arial" w:eastAsia="Calibri" w:hAnsi="Arial" w:cs="Arial"/>
          <w:b/>
          <w:bCs/>
          <w:sz w:val="22"/>
          <w:szCs w:val="22"/>
          <w:u w:val="single"/>
          <w:lang w:val="en"/>
        </w:rPr>
        <w:t xml:space="preserve">Ziggurat Coordination Ltd. </w:t>
      </w:r>
    </w:p>
    <w:p w14:paraId="7DA54F52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Subject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: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Complimentary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Pilot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Your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Project</w:t>
      </w:r>
    </w:p>
    <w:p w14:paraId="55652478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would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like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offer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complimentary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pilot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one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floor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(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selected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)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your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2434E6F6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no-obligation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opportunity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evaluate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methodology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quality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standards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process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before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making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commitment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1C8D3D44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About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Ziggurat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</w:p>
    <w:p w14:paraId="717421A2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Ziggurat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leading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Management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company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with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more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than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20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years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experience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over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1,000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successfully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across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residential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commercial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healthcare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industrial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infrastructure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data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center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developments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0F3B2C15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portfolio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:</w:t>
      </w:r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br/>
      </w:r>
      <w:hyperlink r:id="rId8" w:history="1">
        <w:r w:rsidRPr="00C008DC">
          <w:rPr>
            <w:rStyle w:val="a8"/>
            <w:rFonts w:ascii="Arial" w:eastAsia="Calibri" w:hAnsi="Arial" w:cs="Arial"/>
            <w:sz w:val="22"/>
            <w:szCs w:val="22"/>
            <w:lang w:val="uk-UA"/>
          </w:rPr>
          <w:t>https://www.ziggurat.co.il/projects</w:t>
        </w:r>
      </w:hyperlink>
    </w:p>
    <w:p w14:paraId="6C16C837" w14:textId="77777777" w:rsidR="00C008DC" w:rsidRPr="00C008DC" w:rsidRDefault="00C008DC" w:rsidP="00C008DC">
      <w:pPr>
        <w:numPr>
          <w:ilvl w:val="0"/>
          <w:numId w:val="27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Process</w:t>
      </w:r>
      <w:proofErr w:type="spellEnd"/>
    </w:p>
    <w:p w14:paraId="410BD4BA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workflow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includes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:</w:t>
      </w:r>
    </w:p>
    <w:p w14:paraId="7DECA906" w14:textId="77777777" w:rsidR="00C008DC" w:rsidRPr="00C008DC" w:rsidRDefault="00C008DC" w:rsidP="00C008DC">
      <w:pPr>
        <w:numPr>
          <w:ilvl w:val="0"/>
          <w:numId w:val="25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Integration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all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discipline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models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fully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Federated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Model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while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preserving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integrity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original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design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data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7B1D59FD" w14:textId="77777777" w:rsidR="00C008DC" w:rsidRPr="00C008DC" w:rsidRDefault="00C008DC" w:rsidP="00C008DC">
      <w:pPr>
        <w:numPr>
          <w:ilvl w:val="0"/>
          <w:numId w:val="25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Setup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Common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Data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Environment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(CDE),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permissions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implementation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Execution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Plan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(BEP).</w:t>
      </w:r>
    </w:p>
    <w:p w14:paraId="30124735" w14:textId="77777777" w:rsidR="00C008DC" w:rsidRPr="00C008DC" w:rsidRDefault="00C008DC" w:rsidP="00C008DC">
      <w:pPr>
        <w:numPr>
          <w:ilvl w:val="0"/>
          <w:numId w:val="25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Comprehensive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clash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detection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engineering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analysis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issues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48427F51" w14:textId="77777777" w:rsidR="00C008DC" w:rsidRPr="00C008DC" w:rsidRDefault="00C008DC" w:rsidP="00C008DC">
      <w:pPr>
        <w:numPr>
          <w:ilvl w:val="0"/>
          <w:numId w:val="25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Evaluation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alternative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engineering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solutions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directly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within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3D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model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3A1B0FB5" w14:textId="77777777" w:rsidR="00C008DC" w:rsidRPr="00C008DC" w:rsidRDefault="00C008DC" w:rsidP="00C008DC">
      <w:pPr>
        <w:numPr>
          <w:ilvl w:val="0"/>
          <w:numId w:val="25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meetings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with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team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review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agree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upon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document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engineering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decisions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3B365EF5" w14:textId="77777777" w:rsidR="00C008DC" w:rsidRPr="00C008DC" w:rsidRDefault="00C008DC" w:rsidP="00C008DC">
      <w:pPr>
        <w:numPr>
          <w:ilvl w:val="0"/>
          <w:numId w:val="27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Deliverables</w:t>
      </w:r>
      <w:proofErr w:type="spellEnd"/>
    </w:p>
    <w:p w14:paraId="2FE5AC6E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Upon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completion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process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you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will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receive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complete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construction-ready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deliverables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including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:</w:t>
      </w:r>
    </w:p>
    <w:p w14:paraId="1914C01F" w14:textId="77777777" w:rsidR="00C008DC" w:rsidRPr="00C008DC" w:rsidRDefault="00C008DC" w:rsidP="00C008DC">
      <w:pPr>
        <w:numPr>
          <w:ilvl w:val="0"/>
          <w:numId w:val="26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Federated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Model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integrating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all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architectural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structural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MEP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disciplines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fully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model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4C1B15AA" w14:textId="77777777" w:rsidR="00C008DC" w:rsidRPr="00C008DC" w:rsidRDefault="00C008DC" w:rsidP="00C008DC">
      <w:pPr>
        <w:numPr>
          <w:ilvl w:val="0"/>
          <w:numId w:val="26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floor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plans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sections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ready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construction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documentation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printing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461B01A2" w14:textId="77777777" w:rsidR="00C008DC" w:rsidRPr="00C008DC" w:rsidRDefault="00C008DC" w:rsidP="00C008DC">
      <w:pPr>
        <w:numPr>
          <w:ilvl w:val="0"/>
          <w:numId w:val="26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Clash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Detection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&amp;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Resolution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Report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providing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complete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transparency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all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identified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issues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implemented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solutions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decisions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developer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management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team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151A8CC1" w14:textId="77777777" w:rsidR="00C008DC" w:rsidRPr="00C008DC" w:rsidRDefault="00C008DC" w:rsidP="00C008DC">
      <w:pPr>
        <w:numPr>
          <w:ilvl w:val="0"/>
          <w:numId w:val="27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Both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Revit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AutoCAD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Projects</w:t>
      </w:r>
      <w:proofErr w:type="spellEnd"/>
    </w:p>
    <w:p w14:paraId="369686FB" w14:textId="77777777" w:rsidR="00C008DC" w:rsidRPr="00C008DC" w:rsidRDefault="00C008DC" w:rsidP="00C008DC">
      <w:pPr>
        <w:numPr>
          <w:ilvl w:val="0"/>
          <w:numId w:val="27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lastRenderedPageBreak/>
        <w:t>Full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Autodesk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Revit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47C50DDF" w14:textId="77777777" w:rsidR="00C008DC" w:rsidRPr="00C008DC" w:rsidRDefault="00C008DC" w:rsidP="00C008DC">
      <w:pPr>
        <w:numPr>
          <w:ilvl w:val="0"/>
          <w:numId w:val="27"/>
        </w:num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Complete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3D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AutoCAD-based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delivered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Revit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standards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without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requiring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redesign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additional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software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investments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6DB1F0D0" w14:textId="77777777" w:rsidR="00C008DC" w:rsidRPr="00C008DC" w:rsidRDefault="00C008DC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opportunity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of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interest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would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be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pleased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discuss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your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select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a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suitable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floor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section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complimentary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pilot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52319220" w14:textId="171850D2" w:rsidR="00C008DC" w:rsidRPr="00C008DC" w:rsidRDefault="00C008DC" w:rsidP="002D2359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uk-UA"/>
        </w:rPr>
      </w:pP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We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look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forward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the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opportunity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to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demonstrate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how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our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BIM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coordination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process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can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improve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quality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reduce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construction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risks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,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and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support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successful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project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 xml:space="preserve"> </w:t>
      </w:r>
      <w:proofErr w:type="spellStart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delivery</w:t>
      </w:r>
      <w:proofErr w:type="spellEnd"/>
      <w:r w:rsidRPr="00C008DC">
        <w:rPr>
          <w:rFonts w:ascii="Arial" w:eastAsia="Calibri" w:hAnsi="Arial" w:cs="Arial"/>
          <w:sz w:val="22"/>
          <w:szCs w:val="22"/>
          <w:u w:val="single"/>
          <w:lang w:val="uk-UA"/>
        </w:rPr>
        <w:t>.</w:t>
      </w:r>
    </w:p>
    <w:p w14:paraId="0DDB44CD" w14:textId="408BE734" w:rsidR="002D2359" w:rsidRPr="003B355F" w:rsidRDefault="002D2359" w:rsidP="00C008DC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3B355F">
        <w:rPr>
          <w:rFonts w:ascii="Arial" w:eastAsia="Calibri" w:hAnsi="Arial" w:cs="Arial"/>
          <w:b/>
          <w:bCs/>
          <w:sz w:val="22"/>
          <w:szCs w:val="22"/>
          <w:u w:val="single"/>
        </w:rPr>
        <w:t>Our Team</w:t>
      </w:r>
      <w:r>
        <w:rPr>
          <w:rFonts w:ascii="Arial" w:eastAsia="Calibri" w:hAnsi="Arial" w:cs="Arial"/>
          <w:sz w:val="22"/>
          <w:szCs w:val="22"/>
        </w:rPr>
        <w:t>:</w:t>
      </w:r>
    </w:p>
    <w:p w14:paraId="2FEB335B" w14:textId="77777777" w:rsidR="002D2359" w:rsidRDefault="002D2359" w:rsidP="002D2359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lang w:val="en"/>
        </w:rPr>
      </w:pPr>
      <w:r w:rsidRPr="006D4D1A">
        <w:rPr>
          <w:rFonts w:ascii="Arial" w:eastAsia="Calibri" w:hAnsi="Arial" w:cs="Arial"/>
          <w:b/>
          <w:bCs/>
          <w:sz w:val="22"/>
          <w:szCs w:val="22"/>
          <w:u w:val="single"/>
          <w:lang w:val="en"/>
        </w:rPr>
        <w:t>E</w:t>
      </w:r>
      <w:r>
        <w:rPr>
          <w:rFonts w:ascii="Arial" w:eastAsia="Calibri" w:hAnsi="Arial" w:cs="Arial"/>
          <w:b/>
          <w:bCs/>
          <w:sz w:val="22"/>
          <w:szCs w:val="22"/>
          <w:u w:val="single"/>
          <w:lang w:val="en"/>
        </w:rPr>
        <w:t>ng. Uzi Sela, C</w:t>
      </w:r>
      <w:r w:rsidRPr="006D4D1A">
        <w:rPr>
          <w:rFonts w:ascii="Arial" w:eastAsia="Calibri" w:hAnsi="Arial" w:cs="Arial"/>
          <w:b/>
          <w:bCs/>
          <w:sz w:val="22"/>
          <w:szCs w:val="22"/>
          <w:u w:val="single"/>
          <w:lang w:val="en"/>
        </w:rPr>
        <w:t>hairman:</w:t>
      </w:r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  Graduated from the Technion – Faculty of Civil and Environmental Engineering, 1971. Since then, has </w:t>
      </w:r>
      <w:r>
        <w:rPr>
          <w:rFonts w:ascii="Arial" w:eastAsia="Calibri" w:hAnsi="Arial" w:cs="Arial"/>
          <w:sz w:val="22"/>
          <w:szCs w:val="22"/>
          <w:lang w:val="en"/>
        </w:rPr>
        <w:t xml:space="preserve">gained </w:t>
      </w:r>
      <w:r w:rsidRPr="00F2280A">
        <w:rPr>
          <w:rFonts w:ascii="Arial" w:eastAsia="Calibri" w:hAnsi="Arial" w:cs="Arial"/>
          <w:sz w:val="22"/>
          <w:szCs w:val="22"/>
          <w:lang w:val="en"/>
        </w:rPr>
        <w:t>extensive experience</w:t>
      </w:r>
      <w:r>
        <w:rPr>
          <w:rFonts w:ascii="Arial" w:eastAsia="Calibri" w:hAnsi="Arial" w:cs="Arial"/>
          <w:sz w:val="22"/>
          <w:szCs w:val="22"/>
          <w:lang w:val="en"/>
        </w:rPr>
        <w:t xml:space="preserve"> and has </w:t>
      </w:r>
      <w:r w:rsidRPr="006D4D1A">
        <w:rPr>
          <w:rFonts w:ascii="Arial" w:eastAsia="Calibri" w:hAnsi="Arial" w:cs="Arial"/>
          <w:sz w:val="22"/>
          <w:szCs w:val="22"/>
          <w:lang w:val="en"/>
        </w:rPr>
        <w:t>been involved in execution and initiatives in</w:t>
      </w:r>
      <w:r w:rsidRPr="006D4D1A">
        <w:rPr>
          <w:rFonts w:ascii="Arial" w:eastAsia="Calibri" w:hAnsi="Arial" w:cs="Arial"/>
          <w:sz w:val="22"/>
          <w:szCs w:val="22"/>
        </w:rPr>
        <w:t xml:space="preserve"> the</w:t>
      </w:r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 construction industry. As an </w:t>
      </w:r>
      <w:r w:rsidRPr="007536DA">
        <w:rPr>
          <w:rFonts w:ascii="Arial" w:eastAsia="Calibri" w:hAnsi="Arial" w:cs="Arial"/>
          <w:sz w:val="22"/>
          <w:szCs w:val="22"/>
          <w:lang w:val="en"/>
        </w:rPr>
        <w:t>entrepreneur</w:t>
      </w:r>
      <w:r>
        <w:rPr>
          <w:rFonts w:ascii="Arial" w:eastAsia="Calibri" w:hAnsi="Arial" w:cs="Arial"/>
          <w:sz w:val="22"/>
          <w:szCs w:val="22"/>
          <w:lang w:val="en"/>
        </w:rPr>
        <w:t xml:space="preserve"> &amp; contractor</w:t>
      </w:r>
      <w:r w:rsidRPr="007536DA">
        <w:rPr>
          <w:rFonts w:ascii="Arial" w:eastAsia="Calibri" w:hAnsi="Arial" w:cs="Arial"/>
          <w:sz w:val="22"/>
          <w:szCs w:val="22"/>
          <w:lang w:val="en"/>
        </w:rPr>
        <w:t xml:space="preserve"> </w:t>
      </w:r>
      <w:r w:rsidRPr="006D4D1A">
        <w:rPr>
          <w:rFonts w:ascii="Arial" w:eastAsia="Calibri" w:hAnsi="Arial" w:cs="Arial"/>
          <w:sz w:val="22"/>
          <w:szCs w:val="22"/>
          <w:lang w:val="en"/>
        </w:rPr>
        <w:t>has built hundreds of housing units. Initiated</w:t>
      </w:r>
      <w:r>
        <w:rPr>
          <w:rFonts w:ascii="Arial" w:eastAsia="Calibri" w:hAnsi="Arial" w:cs="Arial"/>
          <w:sz w:val="22"/>
          <w:szCs w:val="22"/>
          <w:lang w:val="en"/>
        </w:rPr>
        <w:t xml:space="preserve"> the </w:t>
      </w:r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Observation tower at the </w:t>
      </w:r>
      <w:proofErr w:type="spellStart"/>
      <w:r w:rsidRPr="006D4D1A">
        <w:rPr>
          <w:rFonts w:ascii="Arial" w:eastAsia="Calibri" w:hAnsi="Arial" w:cs="Arial"/>
          <w:sz w:val="22"/>
          <w:szCs w:val="22"/>
          <w:lang w:val="en"/>
        </w:rPr>
        <w:t>Sherover</w:t>
      </w:r>
      <w:proofErr w:type="spellEnd"/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 Jerusalem Promenade. </w:t>
      </w:r>
      <w:r>
        <w:rPr>
          <w:rFonts w:ascii="Arial" w:eastAsia="Calibri" w:hAnsi="Arial" w:cs="Arial"/>
          <w:sz w:val="22"/>
          <w:szCs w:val="22"/>
          <w:lang w:val="en"/>
        </w:rPr>
        <w:t>Built</w:t>
      </w:r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 as</w:t>
      </w:r>
      <w:r>
        <w:rPr>
          <w:rFonts w:ascii="Arial" w:eastAsia="Calibri" w:hAnsi="Arial" w:cs="Arial"/>
          <w:sz w:val="22"/>
          <w:szCs w:val="22"/>
          <w:lang w:val="en"/>
        </w:rPr>
        <w:t xml:space="preserve"> a contractor </w:t>
      </w:r>
      <w:r w:rsidRPr="006D4D1A">
        <w:rPr>
          <w:rFonts w:ascii="Arial" w:eastAsia="Calibri" w:hAnsi="Arial" w:cs="Arial"/>
          <w:sz w:val="22"/>
          <w:szCs w:val="22"/>
          <w:lang w:val="en"/>
        </w:rPr>
        <w:t>public and complex multiple-system structures</w:t>
      </w:r>
      <w:r>
        <w:rPr>
          <w:rFonts w:ascii="Arial" w:eastAsia="Calibri" w:hAnsi="Arial" w:cs="Arial"/>
          <w:sz w:val="22"/>
          <w:szCs w:val="22"/>
          <w:lang w:val="en"/>
        </w:rPr>
        <w:t>,</w:t>
      </w:r>
      <w:r w:rsidRPr="006D4D1A">
        <w:rPr>
          <w:rFonts w:ascii="Arial" w:eastAsia="Calibri" w:hAnsi="Arial" w:cs="Arial"/>
          <w:sz w:val="22"/>
          <w:szCs w:val="22"/>
          <w:lang w:val="en"/>
        </w:rPr>
        <w:t xml:space="preserve"> </w:t>
      </w:r>
      <w:r w:rsidRPr="0059460C">
        <w:rPr>
          <w:rFonts w:ascii="Arial" w:eastAsia="Calibri" w:hAnsi="Arial" w:cs="Arial"/>
          <w:sz w:val="22"/>
          <w:szCs w:val="22"/>
          <w:lang w:val="en"/>
        </w:rPr>
        <w:t>for the IDF</w:t>
      </w:r>
      <w:r>
        <w:rPr>
          <w:rFonts w:ascii="Arial" w:eastAsia="Calibri" w:hAnsi="Arial" w:cs="Arial"/>
          <w:sz w:val="22"/>
          <w:szCs w:val="22"/>
          <w:lang w:val="en"/>
        </w:rPr>
        <w:t>,</w:t>
      </w:r>
      <w:r w:rsidRPr="0059460C">
        <w:rPr>
          <w:rFonts w:ascii="Arial" w:eastAsia="Calibri" w:hAnsi="Arial" w:cs="Arial"/>
          <w:sz w:val="22"/>
          <w:szCs w:val="22"/>
          <w:lang w:val="en"/>
        </w:rPr>
        <w:t xml:space="preserve"> as well </w:t>
      </w:r>
      <w:r w:rsidRPr="006D4D1A">
        <w:rPr>
          <w:rFonts w:ascii="Arial" w:eastAsia="Calibri" w:hAnsi="Arial" w:cs="Arial"/>
          <w:sz w:val="22"/>
          <w:szCs w:val="22"/>
          <w:lang w:val="en"/>
        </w:rPr>
        <w:t>as</w:t>
      </w:r>
      <w:r w:rsidRPr="0059460C">
        <w:rPr>
          <w:rFonts w:ascii="Arial" w:eastAsia="Calibri" w:hAnsi="Arial" w:cs="Arial"/>
          <w:sz w:val="22"/>
          <w:szCs w:val="22"/>
          <w:lang w:val="en"/>
        </w:rPr>
        <w:t xml:space="preserve"> for privet clients. </w:t>
      </w:r>
      <w:r>
        <w:rPr>
          <w:rFonts w:ascii="Arial" w:eastAsia="Calibri" w:hAnsi="Arial" w:cs="Arial"/>
          <w:sz w:val="22"/>
          <w:szCs w:val="22"/>
        </w:rPr>
        <w:t xml:space="preserve">Acquired </w:t>
      </w:r>
      <w:r w:rsidRPr="00F2280A">
        <w:rPr>
          <w:rFonts w:ascii="Arial" w:eastAsia="Calibri" w:hAnsi="Arial" w:cs="Arial"/>
          <w:sz w:val="22"/>
          <w:szCs w:val="22"/>
          <w:lang w:val="en"/>
        </w:rPr>
        <w:t>expertise in the planning process and licensing,</w:t>
      </w:r>
      <w:r>
        <w:rPr>
          <w:rFonts w:ascii="Arial" w:eastAsia="Calibri" w:hAnsi="Arial" w:cs="Arial"/>
          <w:sz w:val="22"/>
          <w:szCs w:val="22"/>
          <w:lang w:val="en"/>
        </w:rPr>
        <w:t xml:space="preserve"> possess a profound</w:t>
      </w:r>
      <w:r w:rsidRPr="00F2280A">
        <w:rPr>
          <w:rFonts w:ascii="Arial" w:eastAsia="Calibri" w:hAnsi="Arial" w:cs="Arial"/>
          <w:sz w:val="22"/>
          <w:szCs w:val="22"/>
          <w:lang w:val="en"/>
        </w:rPr>
        <w:t xml:space="preserve"> legal understanding of planning and execution contracts.</w:t>
      </w:r>
      <w:r>
        <w:rPr>
          <w:rFonts w:ascii="Arial" w:eastAsia="Calibri" w:hAnsi="Arial" w:cs="Arial"/>
          <w:sz w:val="22"/>
          <w:szCs w:val="22"/>
          <w:lang w:val="en"/>
        </w:rPr>
        <w:t xml:space="preserve">  Ziggurat systems Ltd.</w:t>
      </w:r>
      <w:r w:rsidRPr="00443BA0">
        <w:rPr>
          <w:rFonts w:ascii="Arial" w:eastAsia="Calibri" w:hAnsi="Arial" w:cs="Arial"/>
          <w:sz w:val="22"/>
          <w:szCs w:val="22"/>
          <w:lang w:val="en"/>
        </w:rPr>
        <w:t xml:space="preserve"> </w:t>
      </w:r>
      <w:r>
        <w:rPr>
          <w:rFonts w:ascii="Arial" w:eastAsia="Calibri" w:hAnsi="Arial" w:cs="Arial"/>
          <w:sz w:val="22"/>
          <w:szCs w:val="22"/>
          <w:lang w:val="en"/>
        </w:rPr>
        <w:t>Chairman and stock holder.</w:t>
      </w:r>
    </w:p>
    <w:p w14:paraId="6D1DFD74" w14:textId="77777777" w:rsidR="002D2359" w:rsidRDefault="002D2359" w:rsidP="002D2359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  <w:u w:val="single"/>
        </w:rPr>
        <w:t>Arc. Efi Azran, CEO (B. Arch. ED)</w:t>
      </w:r>
      <w:r w:rsidRPr="00604E4D">
        <w:rPr>
          <w:rFonts w:ascii="Arial" w:eastAsia="Calibri" w:hAnsi="Arial" w:cs="Arial"/>
          <w:sz w:val="22"/>
          <w:szCs w:val="22"/>
        </w:rPr>
        <w:t xml:space="preserve">: </w:t>
      </w:r>
      <w:r>
        <w:rPr>
          <w:rFonts w:ascii="Arial" w:eastAsia="Calibri" w:hAnsi="Arial" w:cs="Arial"/>
          <w:sz w:val="22"/>
          <w:szCs w:val="22"/>
        </w:rPr>
        <w:t xml:space="preserve">Graduated from the </w:t>
      </w:r>
      <w:proofErr w:type="spellStart"/>
      <w:r>
        <w:rPr>
          <w:rFonts w:ascii="Arial" w:eastAsia="Calibri" w:hAnsi="Arial" w:cs="Arial"/>
          <w:sz w:val="22"/>
          <w:szCs w:val="22"/>
        </w:rPr>
        <w:t>Wizo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School of Design. Efi is a systems coordination expert since 2006, </w:t>
      </w:r>
      <w:r w:rsidRPr="00177CBA">
        <w:rPr>
          <w:rFonts w:ascii="Arial" w:eastAsia="Calibri" w:hAnsi="Arial" w:cs="Arial"/>
          <w:sz w:val="22"/>
          <w:szCs w:val="22"/>
        </w:rPr>
        <w:t>specializing</w:t>
      </w:r>
      <w:r>
        <w:rPr>
          <w:rFonts w:ascii="Arial" w:eastAsia="Calibri" w:hAnsi="Arial" w:cs="Arial"/>
          <w:sz w:val="22"/>
          <w:szCs w:val="22"/>
        </w:rPr>
        <w:t xml:space="preserve"> in design coordination and systems coordination in large scale public buildings and</w:t>
      </w:r>
      <w:r>
        <w:rPr>
          <w:rFonts w:ascii="Arial" w:eastAsia="Calibri" w:hAnsi="Arial" w:cs="Arial"/>
          <w:sz w:val="22"/>
          <w:szCs w:val="22"/>
          <w:lang w:val="en"/>
        </w:rPr>
        <w:t xml:space="preserve"> f</w:t>
      </w:r>
      <w:r w:rsidRPr="002738A2">
        <w:rPr>
          <w:rFonts w:ascii="Arial" w:eastAsia="Calibri" w:hAnsi="Arial" w:cs="Arial"/>
          <w:sz w:val="22"/>
          <w:szCs w:val="22"/>
          <w:lang w:val="en"/>
        </w:rPr>
        <w:t>actories</w:t>
      </w:r>
      <w:r>
        <w:rPr>
          <w:rFonts w:ascii="Arial" w:eastAsia="Calibri" w:hAnsi="Arial" w:cs="Arial"/>
          <w:sz w:val="22"/>
          <w:szCs w:val="22"/>
        </w:rPr>
        <w:t>. Efi is in charge of the BIM operations.</w:t>
      </w:r>
    </w:p>
    <w:p w14:paraId="32912B5A" w14:textId="77777777" w:rsidR="002D2359" w:rsidRDefault="002D2359" w:rsidP="002D2359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3B355F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Arc. </w:t>
      </w:r>
      <w:proofErr w:type="spellStart"/>
      <w:r w:rsidRPr="003B355F">
        <w:rPr>
          <w:rFonts w:ascii="Arial" w:eastAsia="Calibri" w:hAnsi="Arial" w:cs="Arial"/>
          <w:b/>
          <w:bCs/>
          <w:sz w:val="22"/>
          <w:szCs w:val="22"/>
          <w:u w:val="single"/>
        </w:rPr>
        <w:t>Ofrit</w:t>
      </w:r>
      <w:proofErr w:type="spellEnd"/>
      <w:r w:rsidRPr="003B355F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 </w:t>
      </w:r>
      <w:r w:rsidRPr="00604E4D">
        <w:rPr>
          <w:rFonts w:ascii="Arial" w:eastAsia="Calibri" w:hAnsi="Arial" w:cs="Arial"/>
          <w:b/>
          <w:bCs/>
          <w:sz w:val="22"/>
          <w:szCs w:val="22"/>
          <w:u w:val="single"/>
        </w:rPr>
        <w:t>Eshel (</w:t>
      </w:r>
      <w:r>
        <w:rPr>
          <w:rFonts w:ascii="Arial" w:eastAsia="Calibri" w:hAnsi="Arial" w:cs="Arial"/>
          <w:b/>
          <w:bCs/>
          <w:sz w:val="22"/>
          <w:szCs w:val="22"/>
          <w:u w:val="single"/>
        </w:rPr>
        <w:t>B. Arch. ED)</w:t>
      </w:r>
      <w:r w:rsidRPr="00604E4D">
        <w:rPr>
          <w:rFonts w:ascii="Arial" w:eastAsia="Calibri" w:hAnsi="Arial" w:cs="Arial"/>
          <w:b/>
          <w:bCs/>
          <w:sz w:val="22"/>
          <w:szCs w:val="22"/>
        </w:rPr>
        <w:t xml:space="preserve">: </w:t>
      </w:r>
      <w:r>
        <w:rPr>
          <w:rFonts w:ascii="Arial" w:eastAsia="Calibri" w:hAnsi="Arial" w:cs="Arial"/>
          <w:sz w:val="22"/>
          <w:szCs w:val="22"/>
        </w:rPr>
        <w:t xml:space="preserve">Graduated from the </w:t>
      </w:r>
      <w:proofErr w:type="spellStart"/>
      <w:r>
        <w:rPr>
          <w:rFonts w:ascii="Arial" w:eastAsia="Calibri" w:hAnsi="Arial" w:cs="Arial"/>
          <w:sz w:val="22"/>
          <w:szCs w:val="22"/>
        </w:rPr>
        <w:t>Wizo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School of Design</w:t>
      </w:r>
      <w:r w:rsidRPr="00604E4D">
        <w:rPr>
          <w:rFonts w:ascii="Arial" w:eastAsia="Calibri" w:hAnsi="Arial" w:cs="Arial"/>
          <w:sz w:val="22"/>
          <w:szCs w:val="22"/>
        </w:rPr>
        <w:t>.</w:t>
      </w:r>
      <w:r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proofErr w:type="spellStart"/>
      <w:r w:rsidRPr="00AE4C0E">
        <w:rPr>
          <w:rFonts w:ascii="Arial" w:eastAsia="Calibri" w:hAnsi="Arial" w:cs="Arial"/>
          <w:sz w:val="22"/>
          <w:szCs w:val="22"/>
        </w:rPr>
        <w:t>Ofrit</w:t>
      </w:r>
      <w:proofErr w:type="spellEnd"/>
      <w:r w:rsidRPr="00AE4C0E">
        <w:rPr>
          <w:rFonts w:ascii="Arial" w:eastAsia="Calibri" w:hAnsi="Arial" w:cs="Arial"/>
          <w:sz w:val="22"/>
          <w:szCs w:val="22"/>
        </w:rPr>
        <w:t xml:space="preserve"> is a</w:t>
      </w:r>
      <w:r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 xml:space="preserve">systems coordination expert since 2010, specializing is factories, public buildings, residential projects and infrastructure. </w:t>
      </w:r>
    </w:p>
    <w:p w14:paraId="08B0070A" w14:textId="77777777" w:rsidR="00E12802" w:rsidRDefault="002D2359" w:rsidP="002D2359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  <w:u w:val="single"/>
        </w:rPr>
        <w:t>Other employees:</w:t>
      </w:r>
      <w:r>
        <w:rPr>
          <w:rFonts w:ascii="Arial" w:eastAsia="Calibri" w:hAnsi="Arial" w:cs="Arial"/>
          <w:sz w:val="22"/>
          <w:szCs w:val="22"/>
        </w:rPr>
        <w:t xml:space="preserve">  The Company </w:t>
      </w:r>
      <w:r w:rsidRPr="002738A2">
        <w:rPr>
          <w:rFonts w:ascii="Arial" w:eastAsia="Calibri" w:hAnsi="Arial" w:cs="Arial"/>
          <w:sz w:val="22"/>
          <w:szCs w:val="22"/>
          <w:lang w:val="en"/>
        </w:rPr>
        <w:t>Employs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="00053345">
        <w:rPr>
          <w:rFonts w:ascii="Arial" w:eastAsia="Calibri" w:hAnsi="Arial" w:cs="Arial"/>
          <w:sz w:val="22"/>
          <w:szCs w:val="22"/>
          <w:lang w:val="uk-UA"/>
        </w:rPr>
        <w:t>35</w:t>
      </w:r>
      <w:r>
        <w:rPr>
          <w:rFonts w:ascii="Arial" w:eastAsia="Calibri" w:hAnsi="Arial" w:cs="Arial"/>
          <w:sz w:val="22"/>
          <w:szCs w:val="22"/>
        </w:rPr>
        <w:t xml:space="preserve"> more Architects and Engineers.  </w:t>
      </w:r>
    </w:p>
    <w:p w14:paraId="0CB8B800" w14:textId="77777777" w:rsidR="00E12802" w:rsidRDefault="00E12802" w:rsidP="00E12802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0638D7DE" w14:textId="457A5C01" w:rsidR="002D2359" w:rsidRPr="002738A2" w:rsidRDefault="00E12802" w:rsidP="00E12802">
      <w:pPr>
        <w:bidi w:val="0"/>
        <w:spacing w:after="200" w:line="276" w:lineRule="auto"/>
        <w:rPr>
          <w:rFonts w:ascii="Arial" w:eastAsia="Calibri" w:hAnsi="Arial" w:cs="Arial"/>
          <w:sz w:val="22"/>
          <w:szCs w:val="22"/>
          <w:rtl/>
        </w:rPr>
      </w:pPr>
      <w:r w:rsidRPr="00E12802">
        <w:rPr>
          <w:rFonts w:ascii="Arial" w:eastAsia="Calibri" w:hAnsi="Arial" w:cs="Arial"/>
          <w:sz w:val="22"/>
          <w:szCs w:val="22"/>
        </w:rPr>
        <w:t>Only a small selection of our projects is presented on this page. Most of the projects we have delivered cannot be published due to non-disclosure agreements (NDAs) and our clients' confidentiality requirements.</w:t>
      </w:r>
      <w:r w:rsidR="002D2359">
        <w:rPr>
          <w:rFonts w:ascii="Arial" w:eastAsia="Calibri" w:hAnsi="Arial" w:cs="Arial"/>
          <w:sz w:val="22"/>
          <w:szCs w:val="22"/>
        </w:rPr>
        <w:t xml:space="preserve"> </w:t>
      </w:r>
    </w:p>
    <w:p w14:paraId="4DBE0DA7" w14:textId="77777777" w:rsidR="002D2359" w:rsidRDefault="002D2359" w:rsidP="002D2359">
      <w:pPr>
        <w:bidi w:val="0"/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val="en"/>
        </w:rPr>
      </w:pPr>
    </w:p>
    <w:p w14:paraId="0F1EADBE" w14:textId="77777777" w:rsidR="002D2359" w:rsidRDefault="002D2359" w:rsidP="002D2359">
      <w:pPr>
        <w:bidi w:val="0"/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val="en"/>
        </w:rPr>
      </w:pPr>
    </w:p>
    <w:p w14:paraId="26FBFEFB" w14:textId="77777777" w:rsidR="002D2359" w:rsidRDefault="002D2359" w:rsidP="002D2359">
      <w:pPr>
        <w:bidi w:val="0"/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val="en"/>
        </w:rPr>
      </w:pPr>
    </w:p>
    <w:p w14:paraId="2C71BC6D" w14:textId="77777777" w:rsidR="002D2359" w:rsidRPr="000913D8" w:rsidRDefault="002D2359" w:rsidP="002D2359">
      <w:pPr>
        <w:bidi w:val="0"/>
        <w:spacing w:after="200" w:line="276" w:lineRule="auto"/>
        <w:contextualSpacing/>
        <w:rPr>
          <w:rFonts w:ascii="Arial" w:hAnsi="Arial" w:cs="Arial"/>
          <w:b/>
          <w:bCs/>
        </w:rPr>
      </w:pPr>
      <w:r>
        <w:rPr>
          <w:rFonts w:ascii="Arial" w:eastAsia="Calibri" w:hAnsi="Arial" w:cs="Arial"/>
          <w:b/>
          <w:bCs/>
          <w:sz w:val="28"/>
          <w:szCs w:val="28"/>
          <w:u w:val="single"/>
          <w:lang w:val="en"/>
        </w:rPr>
        <w:br w:type="page"/>
      </w:r>
      <w:r w:rsidRPr="000913D8">
        <w:rPr>
          <w:rFonts w:ascii="Arial" w:hAnsi="Arial" w:cs="Arial"/>
          <w:b/>
          <w:bCs/>
        </w:rPr>
        <w:lastRenderedPageBreak/>
        <w:t xml:space="preserve"> </w:t>
      </w:r>
    </w:p>
    <w:p w14:paraId="52288F79" w14:textId="77777777" w:rsidR="002D2359" w:rsidRDefault="002D2359" w:rsidP="002D2359">
      <w:pPr>
        <w:bidi w:val="0"/>
        <w:rPr>
          <w:rFonts w:ascii="Arial" w:eastAsia="Calibri" w:hAnsi="Arial" w:cs="Arial"/>
          <w:b/>
          <w:bCs/>
          <w:u w:val="single"/>
        </w:rPr>
      </w:pPr>
      <w:r w:rsidRPr="000913D8">
        <w:rPr>
          <w:rFonts w:ascii="Arial" w:eastAsia="Calibri" w:hAnsi="Arial" w:cs="Arial"/>
          <w:b/>
          <w:bCs/>
          <w:u w:val="single"/>
        </w:rPr>
        <w:t>Selected work</w:t>
      </w:r>
      <w:r>
        <w:rPr>
          <w:rFonts w:ascii="Arial" w:eastAsia="Calibri" w:hAnsi="Arial" w:cs="Arial"/>
          <w:b/>
          <w:bCs/>
          <w:u w:val="single"/>
        </w:rPr>
        <w:t xml:space="preserve"> - Israel</w:t>
      </w:r>
    </w:p>
    <w:p w14:paraId="7914F6F6" w14:textId="77777777" w:rsidR="002D2359" w:rsidRDefault="002D2359" w:rsidP="002D2359">
      <w:pPr>
        <w:bidi w:val="0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9781" w:type="dxa"/>
        <w:tblInd w:w="-505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2D2359" w14:paraId="75BFBD33" w14:textId="77777777" w:rsidTr="004F5AB0">
        <w:trPr>
          <w:trHeight w:val="369"/>
        </w:trPr>
        <w:tc>
          <w:tcPr>
            <w:tcW w:w="9781" w:type="dxa"/>
            <w:gridSpan w:val="2"/>
            <w:shd w:val="clear" w:color="auto" w:fill="A6A6A6"/>
          </w:tcPr>
          <w:p w14:paraId="34532BB0" w14:textId="77777777" w:rsidR="002D2359" w:rsidRPr="00C652B0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                               </w:t>
            </w:r>
            <w:r w:rsidRPr="00C652B0">
              <w:rPr>
                <w:rFonts w:ascii="Arial" w:hAnsi="Arial" w:cs="Arial"/>
                <w:b/>
                <w:bCs/>
              </w:rPr>
              <w:t xml:space="preserve">Industrial &amp; Office Buildings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                 </w:t>
            </w:r>
            <w:r w:rsidRPr="00C652B0">
              <w:rPr>
                <w:rFonts w:ascii="Arial" w:hAnsi="Arial" w:cs="Arial"/>
                <w:b/>
                <w:bCs/>
              </w:rPr>
              <w:t xml:space="preserve">    </w:t>
            </w:r>
            <w:r w:rsidRPr="00C652B0">
              <w:rPr>
                <w:rFonts w:ascii="Arial" w:hAnsi="Arial" w:cs="Arial"/>
                <w:b/>
                <w:bCs/>
                <w:color w:val="244F91"/>
              </w:rPr>
              <w:t xml:space="preserve"> </w:t>
            </w:r>
          </w:p>
        </w:tc>
      </w:tr>
      <w:tr w:rsidR="002D2359" w14:paraId="6F4D2B21" w14:textId="77777777" w:rsidTr="004F5AB0">
        <w:trPr>
          <w:trHeight w:val="2701"/>
        </w:trPr>
        <w:tc>
          <w:tcPr>
            <w:tcW w:w="4819" w:type="dxa"/>
          </w:tcPr>
          <w:p w14:paraId="57CA4B8E" w14:textId="77777777" w:rsidR="002D2359" w:rsidRPr="00F37B42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F37B42">
              <w:rPr>
                <w:noProof/>
                <w:szCs w:val="20"/>
              </w:rPr>
              <w:drawing>
                <wp:anchor distT="0" distB="0" distL="114300" distR="114300" simplePos="0" relativeHeight="251683840" behindDoc="0" locked="0" layoutInCell="1" allowOverlap="1" wp14:anchorId="536375CA" wp14:editId="29AAB8F3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5445" cy="1645920"/>
                  <wp:effectExtent l="0" t="0" r="1905" b="0"/>
                  <wp:wrapSquare wrapText="bothSides"/>
                  <wp:docPr id="81" name="Picture 81" descr="motorola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motorola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Motorola</w:t>
            </w:r>
            <w:r>
              <w:rPr>
                <w:rFonts w:ascii="Arial" w:hAnsi="Arial" w:cs="Arial" w:hint="cs"/>
                <w:b/>
                <w:bCs/>
                <w:color w:val="244F91"/>
                <w:szCs w:val="20"/>
                <w:rtl/>
              </w:rPr>
              <w:t xml:space="preserve"> </w:t>
            </w:r>
          </w:p>
          <w:p w14:paraId="06C17482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Airport City</w:t>
            </w:r>
          </w:p>
          <w:p w14:paraId="469F649C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Man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6BE39627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t xml:space="preserve"> </w:t>
            </w:r>
            <w:r w:rsidRPr="0044582C">
              <w:rPr>
                <w:rFonts w:ascii="Arial" w:hAnsi="Arial" w:cs="Arial"/>
                <w:color w:val="585858"/>
                <w:sz w:val="18"/>
                <w:szCs w:val="18"/>
              </w:rPr>
              <w:t>753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44582C">
              <w:rPr>
                <w:rFonts w:ascii="Arial" w:hAnsi="Arial" w:cs="Arial"/>
                <w:color w:val="585858"/>
                <w:sz w:val="18"/>
                <w:szCs w:val="18"/>
              </w:rPr>
              <w:t>473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 </w:t>
            </w:r>
          </w:p>
          <w:p w14:paraId="15043C13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</w:p>
          <w:p w14:paraId="5E815993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Motorola Inc. </w:t>
            </w:r>
          </w:p>
        </w:tc>
        <w:tc>
          <w:tcPr>
            <w:tcW w:w="4962" w:type="dxa"/>
          </w:tcPr>
          <w:p w14:paraId="235650D8" w14:textId="77777777" w:rsidR="002D2359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Flextronix</w:t>
            </w:r>
            <w:proofErr w:type="spellEnd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</w:t>
            </w:r>
          </w:p>
          <w:p w14:paraId="41682C49" w14:textId="77777777" w:rsidR="002D2359" w:rsidRPr="006A43BF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proofErr w:type="spellStart"/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>Yoquneam</w:t>
            </w:r>
            <w:proofErr w:type="spellEnd"/>
          </w:p>
          <w:p w14:paraId="5477C0BD" w14:textId="77777777" w:rsidR="002D2359" w:rsidRPr="006A43BF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>Architect: Yoram Poper</w:t>
            </w:r>
          </w:p>
          <w:p w14:paraId="1129F2CC" w14:textId="77777777" w:rsidR="002D2359" w:rsidRPr="006A43BF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6A43BF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91,494 </w:t>
            </w:r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>SF.</w:t>
            </w:r>
          </w:p>
          <w:p w14:paraId="11543150" w14:textId="77777777" w:rsidR="002D2359" w:rsidRPr="006A43BF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</w:p>
          <w:p w14:paraId="65F47C30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  <w:r w:rsidRPr="006A43BF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 wp14:anchorId="158611B4" wp14:editId="5361EE8C">
                  <wp:simplePos x="0" y="0"/>
                  <wp:positionH relativeFrom="margin">
                    <wp:posOffset>1102995</wp:posOffset>
                  </wp:positionH>
                  <wp:positionV relativeFrom="margin">
                    <wp:posOffset>1159510</wp:posOffset>
                  </wp:positionV>
                  <wp:extent cx="547370" cy="543560"/>
                  <wp:effectExtent l="0" t="0" r="5080" b="8890"/>
                  <wp:wrapSquare wrapText="bothSides"/>
                  <wp:docPr id="78" name="Picture 78" descr="flextronix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flextronix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43BF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 wp14:anchorId="6F0947A0" wp14:editId="520DAC00">
                  <wp:simplePos x="0" y="0"/>
                  <wp:positionH relativeFrom="margin">
                    <wp:posOffset>0</wp:posOffset>
                  </wp:positionH>
                  <wp:positionV relativeFrom="margin">
                    <wp:posOffset>1131570</wp:posOffset>
                  </wp:positionV>
                  <wp:extent cx="965835" cy="571500"/>
                  <wp:effectExtent l="0" t="0" r="5715" b="0"/>
                  <wp:wrapSquare wrapText="bothSides"/>
                  <wp:docPr id="80" name="Picture 80" descr="flextronix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flextronix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43BF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81792" behindDoc="0" locked="0" layoutInCell="1" allowOverlap="1" wp14:anchorId="718C64F9" wp14:editId="320A90A8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0365" cy="1034415"/>
                  <wp:effectExtent l="0" t="0" r="6985" b="0"/>
                  <wp:wrapSquare wrapText="bothSides"/>
                  <wp:docPr id="79" name="Picture 79" descr="flextronix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flextronix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</w:t>
            </w:r>
            <w:proofErr w:type="spellStart"/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>Flextronix</w:t>
            </w:r>
            <w:proofErr w:type="spellEnd"/>
            <w:r w:rsidRPr="006A43BF">
              <w:rPr>
                <w:rFonts w:ascii="Arial" w:hAnsi="Arial" w:cs="Arial"/>
                <w:color w:val="585858"/>
                <w:sz w:val="18"/>
                <w:szCs w:val="18"/>
              </w:rPr>
              <w:t xml:space="preserve"> Inc.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</w:p>
        </w:tc>
      </w:tr>
      <w:tr w:rsidR="002D2359" w14:paraId="7DE38381" w14:textId="77777777" w:rsidTr="004F5AB0">
        <w:trPr>
          <w:trHeight w:val="1846"/>
        </w:trPr>
        <w:tc>
          <w:tcPr>
            <w:tcW w:w="4819" w:type="dxa"/>
          </w:tcPr>
          <w:p w14:paraId="7E7C8E31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Azrieli Center</w:t>
            </w:r>
          </w:p>
          <w:p w14:paraId="0B67DBB9" w14:textId="77777777" w:rsidR="002D2359" w:rsidRPr="00BF1DA4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 w:rsidRPr="00BF1DA4"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Holon</w:t>
            </w:r>
          </w:p>
          <w:p w14:paraId="2A650DAB" w14:textId="77777777" w:rsidR="002D2359" w:rsidRPr="001E63D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Moshe Zur</w:t>
            </w:r>
          </w:p>
          <w:p w14:paraId="01CA1B36" w14:textId="77777777" w:rsidR="002D2359" w:rsidRPr="001E63D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BF1DA4">
              <w:rPr>
                <w:rFonts w:ascii="Arial" w:hAnsi="Arial" w:cs="Arial"/>
                <w:color w:val="585858"/>
                <w:sz w:val="18"/>
                <w:szCs w:val="18"/>
              </w:rPr>
              <w:t>161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BF1DA4">
              <w:rPr>
                <w:rFonts w:ascii="Arial" w:hAnsi="Arial" w:cs="Arial"/>
                <w:color w:val="585858"/>
                <w:sz w:val="18"/>
                <w:szCs w:val="18"/>
              </w:rPr>
              <w:t>458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  <w:r w:rsidRPr="001E63D5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</w:t>
            </w:r>
          </w:p>
          <w:p w14:paraId="4182A209" w14:textId="77777777" w:rsidR="002D2359" w:rsidRPr="001E63D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4B8F0EAF" w14:textId="77777777" w:rsidR="002D2359" w:rsidRPr="00037753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 w:rsidRPr="001E63D5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 wp14:anchorId="5A5C3B98" wp14:editId="1F6729C3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32280" cy="1109345"/>
                  <wp:effectExtent l="0" t="0" r="1270" b="0"/>
                  <wp:wrapSquare wrapText="bothSides"/>
                  <wp:docPr id="84" name="Picture 84" descr="עזריאלי חולון משרד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עזריאלי חולון משרד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4A333121" w14:textId="77777777" w:rsidR="002D2359" w:rsidRPr="00250660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530D85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89984" behindDoc="0" locked="0" layoutInCell="1" allowOverlap="1" wp14:anchorId="53B9D4C3" wp14:editId="1B241C27">
                  <wp:simplePos x="0" y="0"/>
                  <wp:positionH relativeFrom="margin">
                    <wp:posOffset>-7620</wp:posOffset>
                  </wp:positionH>
                  <wp:positionV relativeFrom="margin">
                    <wp:posOffset>45720</wp:posOffset>
                  </wp:positionV>
                  <wp:extent cx="1657985" cy="1151255"/>
                  <wp:effectExtent l="0" t="0" r="0" b="0"/>
                  <wp:wrapSquare wrapText="bothSides"/>
                  <wp:docPr id="87" name="Picture 87" descr="cryt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ryt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Crytech</w:t>
            </w:r>
            <w:proofErr w:type="spellEnd"/>
          </w:p>
          <w:p w14:paraId="28F0ABDC" w14:textId="77777777" w:rsidR="002D2359" w:rsidRPr="00530D8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Yoquneam</w:t>
            </w:r>
            <w:proofErr w:type="spellEnd"/>
          </w:p>
          <w:p w14:paraId="33FDEDD7" w14:textId="77777777" w:rsidR="002D2359" w:rsidRPr="00530D8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Leer Arc.</w:t>
            </w:r>
          </w:p>
          <w:p w14:paraId="2F9A1F8F" w14:textId="77777777" w:rsidR="002D2359" w:rsidRPr="00530D85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530D85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שטח: </w:t>
            </w:r>
            <w:r w:rsidRPr="00530D85">
              <w:rPr>
                <w:rFonts w:ascii="Arial" w:hAnsi="Arial" w:cs="Arial"/>
                <w:color w:val="585858"/>
                <w:sz w:val="18"/>
                <w:szCs w:val="18"/>
              </w:rPr>
              <w:t>27,000</w:t>
            </w:r>
            <w:r w:rsidRPr="00530D85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מ"ר</w:t>
            </w:r>
          </w:p>
          <w:p w14:paraId="46B96B3E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2011</w:t>
            </w:r>
          </w:p>
          <w:p w14:paraId="52540F80" w14:textId="77777777" w:rsidR="002D2359" w:rsidRPr="00417398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IBC Group</w:t>
            </w:r>
          </w:p>
        </w:tc>
      </w:tr>
      <w:tr w:rsidR="002D2359" w14:paraId="23D44875" w14:textId="77777777" w:rsidTr="004F5AB0">
        <w:trPr>
          <w:trHeight w:val="1812"/>
        </w:trPr>
        <w:tc>
          <w:tcPr>
            <w:tcW w:w="4819" w:type="dxa"/>
          </w:tcPr>
          <w:p w14:paraId="1C38DC2F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IBC Buildings</w:t>
            </w:r>
          </w:p>
          <w:p w14:paraId="4C63B557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Ashkelon Offices</w:t>
            </w:r>
          </w:p>
          <w:p w14:paraId="2830A246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Yashar Arc</w:t>
            </w:r>
          </w:p>
          <w:p w14:paraId="6CCE1ED5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9D0BF7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>שטח: 10,000 מ"ר</w:t>
            </w:r>
          </w:p>
          <w:p w14:paraId="3A81D58E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2011</w:t>
            </w:r>
          </w:p>
          <w:p w14:paraId="21EA6BF3" w14:textId="77777777" w:rsidR="002D2359" w:rsidRPr="00BD510E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IBC Group</w:t>
            </w:r>
            <w:r w:rsidRPr="009D0BF7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 wp14:anchorId="5358B971" wp14:editId="0DCF0383">
                  <wp:simplePos x="0" y="0"/>
                  <wp:positionH relativeFrom="margin">
                    <wp:posOffset>0</wp:posOffset>
                  </wp:positionH>
                  <wp:positionV relativeFrom="margin">
                    <wp:posOffset>66675</wp:posOffset>
                  </wp:positionV>
                  <wp:extent cx="1732280" cy="1003300"/>
                  <wp:effectExtent l="0" t="0" r="1270" b="6350"/>
                  <wp:wrapSquare wrapText="bothSides"/>
                  <wp:docPr id="82" name="Picture 82" descr="IBC - Ashkelon-5456-שמת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IBC - Ashkelon-5456-שמת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2" w:type="dxa"/>
          </w:tcPr>
          <w:p w14:paraId="393C0811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proofErr w:type="spellStart"/>
            <w:r w:rsidRPr="00F37B42">
              <w:rPr>
                <w:rFonts w:ascii="Arial" w:hAnsi="Arial" w:cs="Arial"/>
                <w:b/>
                <w:bCs/>
                <w:color w:val="244F91"/>
                <w:szCs w:val="20"/>
              </w:rPr>
              <w:t>NeuStar</w:t>
            </w:r>
            <w:proofErr w:type="spellEnd"/>
          </w:p>
          <w:p w14:paraId="4F0E5642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Haifa</w:t>
            </w:r>
          </w:p>
          <w:p w14:paraId="740FF2E5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A.Shraga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Arc.</w:t>
            </w:r>
          </w:p>
          <w:p w14:paraId="22E641FD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7B3301">
              <w:rPr>
                <w:rFonts w:ascii="Arial" w:hAnsi="Arial" w:cs="Arial"/>
                <w:color w:val="585858"/>
                <w:sz w:val="18"/>
                <w:szCs w:val="18"/>
              </w:rPr>
              <w:t>430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7B3301">
              <w:rPr>
                <w:rFonts w:ascii="Arial" w:hAnsi="Arial" w:cs="Arial"/>
                <w:color w:val="585858"/>
                <w:sz w:val="18"/>
                <w:szCs w:val="18"/>
              </w:rPr>
              <w:t>556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767E580E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</w:p>
          <w:p w14:paraId="6805066C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  <w:r w:rsidRPr="009D0BF7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 wp14:anchorId="59C67BCD" wp14:editId="2E883EB1">
                  <wp:simplePos x="0" y="0"/>
                  <wp:positionH relativeFrom="margin">
                    <wp:posOffset>0</wp:posOffset>
                  </wp:positionH>
                  <wp:positionV relativeFrom="margin">
                    <wp:posOffset>66675</wp:posOffset>
                  </wp:positionV>
                  <wp:extent cx="1650365" cy="1013460"/>
                  <wp:effectExtent l="0" t="0" r="6985" b="0"/>
                  <wp:wrapSquare wrapText="bothSides"/>
                  <wp:docPr id="83" name="Picture 83" descr="300px-Haifa_674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300px-Haifa_674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Client:</w:t>
            </w:r>
            <w:r w:rsidRPr="009D0BF7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</w:t>
            </w:r>
            <w:proofErr w:type="spellStart"/>
            <w:r w:rsidRPr="009D0BF7">
              <w:rPr>
                <w:rFonts w:ascii="Arial" w:hAnsi="Arial" w:cs="Arial"/>
                <w:color w:val="585858"/>
                <w:sz w:val="18"/>
                <w:szCs w:val="18"/>
              </w:rPr>
              <w:t>NeuStar</w:t>
            </w:r>
            <w:proofErr w:type="spellEnd"/>
            <w:r w:rsidRPr="009D0BF7">
              <w:rPr>
                <w:rFonts w:ascii="Arial" w:hAnsi="Arial" w:cs="Arial"/>
                <w:color w:val="585858"/>
                <w:sz w:val="18"/>
                <w:szCs w:val="18"/>
              </w:rPr>
              <w:t xml:space="preserve"> Israel</w:t>
            </w:r>
          </w:p>
        </w:tc>
      </w:tr>
      <w:tr w:rsidR="002D2359" w14:paraId="22B36D46" w14:textId="77777777" w:rsidTr="004F5AB0">
        <w:trPr>
          <w:trHeight w:val="2170"/>
        </w:trPr>
        <w:tc>
          <w:tcPr>
            <w:tcW w:w="4819" w:type="dxa"/>
          </w:tcPr>
          <w:p w14:paraId="21EC8793" w14:textId="77777777" w:rsidR="002D2359" w:rsidRPr="00250660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9D0BF7">
              <w:rPr>
                <w:noProof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3BD9D043" wp14:editId="2E176A84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32280" cy="1233170"/>
                  <wp:effectExtent l="0" t="0" r="1270" b="5080"/>
                  <wp:wrapSquare wrapText="bothSides"/>
                  <wp:docPr id="85" name="Picture 85" descr="giga_center-5368-שמת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giga_center-5368-שמת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Giga Center</w:t>
            </w:r>
          </w:p>
          <w:p w14:paraId="0A19C86E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Holon</w:t>
            </w:r>
          </w:p>
          <w:p w14:paraId="1A2AD604" w14:textId="77777777" w:rsidR="002D2359" w:rsidRDefault="002D2359" w:rsidP="004F5AB0">
            <w:pPr>
              <w:tabs>
                <w:tab w:val="center" w:pos="847"/>
                <w:tab w:val="right" w:pos="1695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Bareli-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Levizki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Casif</w:t>
            </w:r>
            <w:proofErr w:type="spellEnd"/>
          </w:p>
          <w:p w14:paraId="786117D0" w14:textId="77777777" w:rsidR="002D2359" w:rsidRPr="009D0BF7" w:rsidRDefault="002D2359" w:rsidP="004F5AB0">
            <w:pPr>
              <w:tabs>
                <w:tab w:val="center" w:pos="847"/>
                <w:tab w:val="right" w:pos="1695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4C5990">
              <w:rPr>
                <w:rFonts w:ascii="Arial" w:hAnsi="Arial" w:cs="Arial"/>
                <w:color w:val="585858"/>
                <w:sz w:val="18"/>
                <w:szCs w:val="18"/>
              </w:rPr>
              <w:t>161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4C5990">
              <w:rPr>
                <w:rFonts w:ascii="Arial" w:hAnsi="Arial" w:cs="Arial"/>
                <w:color w:val="585858"/>
                <w:sz w:val="18"/>
                <w:szCs w:val="18"/>
              </w:rPr>
              <w:t>458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FDB87E4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2007</w:t>
            </w:r>
          </w:p>
          <w:p w14:paraId="63F8FD15" w14:textId="77777777" w:rsidR="002D2359" w:rsidRPr="00F37B42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IBC Group</w:t>
            </w:r>
          </w:p>
        </w:tc>
        <w:tc>
          <w:tcPr>
            <w:tcW w:w="4962" w:type="dxa"/>
          </w:tcPr>
          <w:p w14:paraId="621204DD" w14:textId="77777777" w:rsidR="002D2359" w:rsidRPr="00250660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 w:rsidRPr="00250660">
              <w:rPr>
                <w:noProof/>
                <w:szCs w:val="20"/>
              </w:rPr>
              <w:drawing>
                <wp:anchor distT="0" distB="0" distL="114300" distR="114300" simplePos="0" relativeHeight="251688960" behindDoc="0" locked="0" layoutInCell="1" allowOverlap="1" wp14:anchorId="535E0B11" wp14:editId="59DB5F18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0365" cy="1233170"/>
                  <wp:effectExtent l="0" t="0" r="6985" b="5080"/>
                  <wp:wrapSquare wrapText="bothSides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Eco - Tower</w:t>
            </w:r>
          </w:p>
          <w:p w14:paraId="68518440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1A4B6FA8" w14:textId="77777777" w:rsidR="002D2359" w:rsidRPr="009D0BF7" w:rsidRDefault="002D2359" w:rsidP="004F5AB0">
            <w:pPr>
              <w:tabs>
                <w:tab w:val="center" w:pos="989"/>
                <w:tab w:val="right" w:pos="1978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OKA Arc.</w:t>
            </w:r>
          </w:p>
          <w:p w14:paraId="5B0742CB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9D0BF7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>שטח: 31,000 מ"ר</w:t>
            </w:r>
          </w:p>
          <w:p w14:paraId="409A3984" w14:textId="77777777" w:rsidR="002D2359" w:rsidRPr="009D0B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2009</w:t>
            </w:r>
          </w:p>
          <w:p w14:paraId="779D59A3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Azuri Bros. </w:t>
            </w:r>
          </w:p>
          <w:p w14:paraId="6A84B680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</w:p>
          <w:p w14:paraId="005A491C" w14:textId="77777777" w:rsidR="002D2359" w:rsidRPr="00250660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</w:p>
        </w:tc>
      </w:tr>
      <w:tr w:rsidR="002D2359" w14:paraId="6DEA5FC4" w14:textId="77777777" w:rsidTr="004F5AB0">
        <w:trPr>
          <w:trHeight w:val="375"/>
        </w:trPr>
        <w:tc>
          <w:tcPr>
            <w:tcW w:w="9781" w:type="dxa"/>
            <w:gridSpan w:val="2"/>
            <w:shd w:val="clear" w:color="auto" w:fill="92D050"/>
          </w:tcPr>
          <w:p w14:paraId="5873CF73" w14:textId="77777777" w:rsidR="002D2359" w:rsidRPr="00C652B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000000"/>
              </w:rPr>
            </w:pPr>
            <w:r w:rsidRPr="00C652B0">
              <w:rPr>
                <w:rFonts w:ascii="Arial" w:hAnsi="Arial" w:cs="Arial"/>
                <w:b/>
                <w:bCs/>
                <w:color w:val="000000"/>
                <w:lang w:val="en-GB"/>
              </w:rPr>
              <w:t xml:space="preserve">Sports &amp; Community </w:t>
            </w:r>
            <w:proofErr w:type="spellStart"/>
            <w:r w:rsidRPr="00C652B0">
              <w:rPr>
                <w:rFonts w:ascii="Arial" w:hAnsi="Arial" w:cs="Arial"/>
                <w:b/>
                <w:bCs/>
                <w:color w:val="000000"/>
                <w:lang w:val="en-GB"/>
              </w:rPr>
              <w:t>Centers</w:t>
            </w:r>
            <w:proofErr w:type="spellEnd"/>
            <w:r w:rsidRPr="00C652B0">
              <w:rPr>
                <w:rFonts w:ascii="Arial" w:hAnsi="Arial" w:cs="Arial"/>
                <w:b/>
                <w:bCs/>
                <w:color w:val="000000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</w:t>
            </w:r>
            <w:r w:rsidRPr="00C652B0">
              <w:rPr>
                <w:rFonts w:ascii="Arial" w:hAnsi="Arial" w:cs="Arial"/>
                <w:b/>
                <w:bCs/>
                <w:color w:val="000000"/>
              </w:rPr>
              <w:t xml:space="preserve">      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 </w:t>
            </w:r>
            <w:r w:rsidRPr="00C652B0">
              <w:rPr>
                <w:rFonts w:ascii="Arial" w:hAnsi="Arial" w:cs="Arial"/>
                <w:b/>
                <w:bCs/>
                <w:color w:val="000000"/>
              </w:rPr>
              <w:t xml:space="preserve">                  </w:t>
            </w:r>
          </w:p>
        </w:tc>
      </w:tr>
      <w:tr w:rsidR="002D2359" w14:paraId="30E2D153" w14:textId="77777777" w:rsidTr="004F5AB0">
        <w:trPr>
          <w:trHeight w:val="597"/>
        </w:trPr>
        <w:tc>
          <w:tcPr>
            <w:tcW w:w="4819" w:type="dxa"/>
          </w:tcPr>
          <w:p w14:paraId="5368DF1C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Arena Pais Hall</w:t>
            </w:r>
          </w:p>
          <w:p w14:paraId="79440737" w14:textId="77777777" w:rsidR="002D2359" w:rsidRPr="009C28D3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Jerusalem</w:t>
            </w:r>
          </w:p>
          <w:p w14:paraId="41D5C536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A.Spector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&amp; M.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Amishar</w:t>
            </w:r>
            <w:proofErr w:type="spellEnd"/>
          </w:p>
          <w:p w14:paraId="40FB88C0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2D64AA">
              <w:rPr>
                <w:rFonts w:ascii="Arial" w:hAnsi="Arial" w:cs="Arial"/>
                <w:color w:val="585858"/>
                <w:sz w:val="18"/>
                <w:szCs w:val="18"/>
              </w:rPr>
              <w:t>430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2D64AA">
              <w:rPr>
                <w:rFonts w:ascii="Arial" w:hAnsi="Arial" w:cs="Arial"/>
                <w:color w:val="585858"/>
                <w:sz w:val="18"/>
                <w:szCs w:val="18"/>
              </w:rPr>
              <w:t>556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0CBA0951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6332DA8C" w14:textId="77777777" w:rsidR="0045038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4FDC0657" wp14:editId="46EC23A7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869440" cy="1472565"/>
                  <wp:effectExtent l="0" t="0" r="0" b="0"/>
                  <wp:wrapSquare wrapText="bothSides"/>
                  <wp:docPr id="88" name="Picture 88" descr="אר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אר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4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Jerusalem</w:t>
            </w:r>
          </w:p>
          <w:p w14:paraId="58041A8D" w14:textId="4148E4F3" w:rsidR="002D2359" w:rsidRDefault="0045038C" w:rsidP="0045038C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6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</w:t>
            </w:r>
            <w:r w:rsidR="002D2359">
              <w:rPr>
                <w:rFonts w:ascii="Arial" w:hAnsi="Arial" w:cs="Arial"/>
                <w:color w:val="585858"/>
                <w:sz w:val="18"/>
                <w:szCs w:val="18"/>
              </w:rPr>
              <w:t xml:space="preserve"> Development Group</w:t>
            </w:r>
          </w:p>
          <w:p w14:paraId="307B80EB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6"/>
                <w:szCs w:val="20"/>
                <w:rtl/>
              </w:rPr>
            </w:pPr>
          </w:p>
          <w:p w14:paraId="0D0D8E37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6"/>
                <w:szCs w:val="20"/>
                <w:rtl/>
              </w:rPr>
            </w:pPr>
          </w:p>
          <w:p w14:paraId="5C159B76" w14:textId="77777777" w:rsidR="002D2359" w:rsidRPr="00741C3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6"/>
                <w:szCs w:val="20"/>
                <w:rtl/>
              </w:rPr>
            </w:pPr>
          </w:p>
        </w:tc>
        <w:tc>
          <w:tcPr>
            <w:tcW w:w="4962" w:type="dxa"/>
          </w:tcPr>
          <w:p w14:paraId="43F9E2A5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lastRenderedPageBreak/>
              <w:t>Sports Arena</w:t>
            </w:r>
          </w:p>
          <w:p w14:paraId="6478B98B" w14:textId="77777777" w:rsidR="002D2359" w:rsidRPr="009C28D3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Be'er Sheva</w:t>
            </w:r>
          </w:p>
          <w:p w14:paraId="0672EF07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Gidi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Povsner</w:t>
            </w:r>
            <w:proofErr w:type="spellEnd"/>
          </w:p>
          <w:p w14:paraId="024897BE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7F15B6">
              <w:rPr>
                <w:rFonts w:ascii="Arial" w:hAnsi="Arial" w:cs="Arial"/>
                <w:color w:val="585858"/>
                <w:sz w:val="18"/>
                <w:szCs w:val="18"/>
              </w:rPr>
              <w:t>430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7F15B6">
              <w:rPr>
                <w:rFonts w:ascii="Arial" w:hAnsi="Arial" w:cs="Arial"/>
                <w:color w:val="585858"/>
                <w:sz w:val="18"/>
                <w:szCs w:val="18"/>
              </w:rPr>
              <w:t>556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5F21057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3844221E" w14:textId="77777777" w:rsidR="0045038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Be'er Sheva </w:t>
            </w:r>
            <w:r w:rsidR="0045038C">
              <w:rPr>
                <w:rFonts w:ascii="Arial" w:hAnsi="Arial" w:cs="Arial"/>
                <w:color w:val="585858"/>
                <w:sz w:val="18"/>
                <w:szCs w:val="18"/>
              </w:rPr>
              <w:t xml:space="preserve">  </w:t>
            </w:r>
          </w:p>
          <w:p w14:paraId="2269BBEA" w14:textId="184EEFBF" w:rsidR="002D2359" w:rsidRDefault="0045038C" w:rsidP="0045038C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d</w:t>
            </w:r>
            <w:r w:rsidR="002D2359">
              <w:rPr>
                <w:rFonts w:ascii="Arial" w:hAnsi="Arial" w:cs="Arial"/>
                <w:color w:val="585858"/>
                <w:sz w:val="18"/>
                <w:szCs w:val="18"/>
              </w:rPr>
              <w:t>evelopment Group</w:t>
            </w:r>
          </w:p>
          <w:p w14:paraId="4D5AD679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6C2094A8" wp14:editId="38F3ECD0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68580</wp:posOffset>
                  </wp:positionV>
                  <wp:extent cx="1992630" cy="1472565"/>
                  <wp:effectExtent l="0" t="0" r="7620" b="0"/>
                  <wp:wrapSquare wrapText="bothSides"/>
                  <wp:docPr id="89" name="Picture 89" descr="ב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ב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D2359" w:rsidRPr="00C652B0" w14:paraId="7895EBB6" w14:textId="77777777" w:rsidTr="004F5AB0">
        <w:trPr>
          <w:trHeight w:val="290"/>
        </w:trPr>
        <w:tc>
          <w:tcPr>
            <w:tcW w:w="9781" w:type="dxa"/>
            <w:gridSpan w:val="2"/>
            <w:shd w:val="clear" w:color="auto" w:fill="FABF8F"/>
          </w:tcPr>
          <w:p w14:paraId="0885302D" w14:textId="77777777" w:rsidR="002D2359" w:rsidRPr="00C652B0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rtl/>
              </w:rPr>
            </w:pPr>
            <w:r w:rsidRPr="00C652B0">
              <w:rPr>
                <w:rFonts w:ascii="Arial" w:hAnsi="Arial" w:cs="Arial"/>
                <w:b/>
                <w:bCs/>
              </w:rPr>
              <w:t xml:space="preserve">Retail &amp; Commercial      </w:t>
            </w:r>
            <w:r>
              <w:rPr>
                <w:rFonts w:ascii="Arial" w:hAnsi="Arial" w:cs="Arial"/>
                <w:b/>
                <w:bCs/>
              </w:rPr>
              <w:t xml:space="preserve">                                     </w:t>
            </w:r>
            <w:r w:rsidRPr="00C652B0">
              <w:rPr>
                <w:rFonts w:ascii="Arial" w:hAnsi="Arial" w:cs="Arial"/>
                <w:b/>
                <w:bCs/>
              </w:rPr>
              <w:t xml:space="preserve">                                                      </w:t>
            </w:r>
          </w:p>
        </w:tc>
      </w:tr>
      <w:tr w:rsidR="002D2359" w:rsidRPr="00A9721E" w14:paraId="2257D2E2" w14:textId="77777777" w:rsidTr="004F5AB0">
        <w:trPr>
          <w:trHeight w:val="1769"/>
        </w:trPr>
        <w:tc>
          <w:tcPr>
            <w:tcW w:w="4819" w:type="dxa"/>
          </w:tcPr>
          <w:p w14:paraId="2A809C41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244F91"/>
                <w:szCs w:val="20"/>
                <w:rtl/>
              </w:rPr>
              <w:drawing>
                <wp:anchor distT="0" distB="0" distL="114300" distR="114300" simplePos="0" relativeHeight="251694080" behindDoc="0" locked="0" layoutInCell="1" allowOverlap="1" wp14:anchorId="00D0C41A" wp14:editId="63FFD96F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709420" cy="1226820"/>
                  <wp:effectExtent l="0" t="0" r="5080" b="0"/>
                  <wp:wrapSquare wrapText="bothSides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22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Big Center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22F73C43" w14:textId="77777777" w:rsidR="002D2359" w:rsidRPr="00B118F7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Yehud</w:t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</w:p>
          <w:p w14:paraId="01CF973B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Man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13E97174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>
              <w:rPr>
                <w:rtl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258,333 SF. </w:t>
            </w:r>
          </w:p>
          <w:p w14:paraId="7DB21966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</w:p>
          <w:p w14:paraId="34855FFB" w14:textId="77777777" w:rsidR="002D2359" w:rsidRPr="004479B1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BIG Group</w:t>
            </w:r>
          </w:p>
        </w:tc>
        <w:tc>
          <w:tcPr>
            <w:tcW w:w="4962" w:type="dxa"/>
          </w:tcPr>
          <w:p w14:paraId="7BBFF8D2" w14:textId="77777777" w:rsidR="002D2359" w:rsidRPr="00250660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Lev </w:t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Ha'Shdera</w:t>
            </w:r>
            <w:proofErr w:type="spellEnd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Mall</w:t>
            </w:r>
          </w:p>
          <w:p w14:paraId="0EB98BED" w14:textId="77777777" w:rsidR="002D2359" w:rsidRPr="00D313C0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Hadera</w:t>
            </w:r>
          </w:p>
          <w:p w14:paraId="7F39AB7B" w14:textId="77777777" w:rsidR="002D2359" w:rsidRPr="00D313C0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Pinchi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Rave</w:t>
            </w:r>
          </w:p>
          <w:p w14:paraId="62748A36" w14:textId="77777777" w:rsidR="002D2359" w:rsidRPr="00D313C0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rPr>
                <w:rtl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47,361 SF. </w:t>
            </w:r>
          </w:p>
          <w:p w14:paraId="3C10B4E7" w14:textId="77777777" w:rsidR="002D2359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Year: 2009 </w:t>
            </w:r>
          </w:p>
          <w:p w14:paraId="0E7829ED" w14:textId="77777777" w:rsidR="002D2359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</w:t>
            </w:r>
            <w:r w:rsidRPr="00D313C0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93056" behindDoc="0" locked="0" layoutInCell="1" allowOverlap="1" wp14:anchorId="694555CF" wp14:editId="23F9CD61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36420" cy="1234440"/>
                  <wp:effectExtent l="0" t="0" r="0" b="3810"/>
                  <wp:wrapSquare wrapText="bothSides"/>
                  <wp:docPr id="90" name="Picture 90" descr="קניון לב חדר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קניון לב חדר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Client: British Israel</w:t>
            </w:r>
          </w:p>
          <w:p w14:paraId="60010634" w14:textId="3499E1CC" w:rsidR="002D2359" w:rsidRPr="00A9721E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rtl/>
              </w:rPr>
            </w:pPr>
          </w:p>
        </w:tc>
      </w:tr>
      <w:tr w:rsidR="002D2359" w:rsidRPr="00A23E08" w14:paraId="139465EF" w14:textId="77777777" w:rsidTr="004F5AB0">
        <w:trPr>
          <w:trHeight w:val="1930"/>
        </w:trPr>
        <w:tc>
          <w:tcPr>
            <w:tcW w:w="4819" w:type="dxa"/>
          </w:tcPr>
          <w:p w14:paraId="1E41E159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D53574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96128" behindDoc="0" locked="0" layoutInCell="1" allowOverlap="1" wp14:anchorId="4148BA49" wp14:editId="1E1F5744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709420" cy="1107440"/>
                  <wp:effectExtent l="0" t="0" r="5080" b="0"/>
                  <wp:wrapSquare wrapText="bothSides"/>
                  <wp:docPr id="93" name="Picture 93" descr="קניון בש לה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קניון בש לה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Grand Mall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606EE47A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Be'er Sheva</w:t>
            </w:r>
          </w:p>
          <w:p w14:paraId="194011A9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Yaski- Mor -Sivan</w:t>
            </w:r>
          </w:p>
          <w:p w14:paraId="49F2451A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F65437">
              <w:rPr>
                <w:rFonts w:ascii="Arial" w:hAnsi="Arial" w:cs="Arial"/>
                <w:color w:val="585858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F65437">
              <w:rPr>
                <w:rFonts w:ascii="Arial" w:hAnsi="Arial" w:cs="Arial"/>
                <w:color w:val="585858"/>
                <w:sz w:val="18"/>
                <w:szCs w:val="18"/>
              </w:rPr>
              <w:t>506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F65437">
              <w:rPr>
                <w:rFonts w:ascii="Arial" w:hAnsi="Arial" w:cs="Arial"/>
                <w:color w:val="585858"/>
                <w:sz w:val="18"/>
                <w:szCs w:val="18"/>
              </w:rPr>
              <w:t>947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6E51E5F0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</w:p>
          <w:p w14:paraId="56EF0CD1" w14:textId="77777777" w:rsidR="002D2359" w:rsidRPr="009A5EC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British Israel</w:t>
            </w:r>
            <w:r w:rsidRPr="00D53574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962" w:type="dxa"/>
          </w:tcPr>
          <w:p w14:paraId="2BCB85AB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33638FE4" wp14:editId="0D93DC8C">
                  <wp:simplePos x="0" y="0"/>
                  <wp:positionH relativeFrom="margin">
                    <wp:posOffset>0</wp:posOffset>
                  </wp:positionH>
                  <wp:positionV relativeFrom="margin">
                    <wp:posOffset>83820</wp:posOffset>
                  </wp:positionV>
                  <wp:extent cx="1836420" cy="1069340"/>
                  <wp:effectExtent l="0" t="0" r="0" b="0"/>
                  <wp:wrapSquare wrapText="bothSides"/>
                  <wp:docPr id="92" name="Picture 92" descr="איילון יסק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איילון יסק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Ayalon Mall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39D3BF7F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Ramat Gan</w:t>
            </w:r>
          </w:p>
          <w:p w14:paraId="0B6644D4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Yaski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– Mor - Sivan</w:t>
            </w:r>
          </w:p>
          <w:p w14:paraId="6D6B3CC0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D72314">
              <w:rPr>
                <w:rFonts w:ascii="Arial" w:hAnsi="Arial" w:cs="Arial"/>
                <w:color w:val="585858"/>
                <w:sz w:val="18"/>
                <w:szCs w:val="18"/>
              </w:rPr>
              <w:t>215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D72314">
              <w:rPr>
                <w:rFonts w:ascii="Arial" w:hAnsi="Arial" w:cs="Arial"/>
                <w:color w:val="585858"/>
                <w:sz w:val="18"/>
                <w:szCs w:val="18"/>
              </w:rPr>
              <w:t>278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46067362" w14:textId="77777777" w:rsidR="002D2359" w:rsidRPr="00D5357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2006</w:t>
            </w:r>
          </w:p>
          <w:p w14:paraId="7C2B326D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Azrieli Group</w:t>
            </w:r>
          </w:p>
          <w:p w14:paraId="00854428" w14:textId="0B4BF60E" w:rsidR="002D2359" w:rsidRPr="00A23E08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</w:p>
        </w:tc>
      </w:tr>
      <w:tr w:rsidR="002D2359" w:rsidRPr="00DB7D96" w14:paraId="78676935" w14:textId="77777777" w:rsidTr="004F5AB0">
        <w:trPr>
          <w:trHeight w:val="2024"/>
        </w:trPr>
        <w:tc>
          <w:tcPr>
            <w:tcW w:w="4819" w:type="dxa"/>
          </w:tcPr>
          <w:p w14:paraId="3F174C87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B118F7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97152" behindDoc="0" locked="0" layoutInCell="1" allowOverlap="1" wp14:anchorId="7C809B9B" wp14:editId="6CDE84B7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709420" cy="1095375"/>
                  <wp:effectExtent l="0" t="0" r="5080" b="9525"/>
                  <wp:wrapSquare wrapText="bothSides"/>
                  <wp:docPr id="94" name="Picture 94" descr="kiryat-ata-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kiryat-ata-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Kiryat Ata Mall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7BDFC00D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  <w:p w14:paraId="51D7B58C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Zamir Arc.</w:t>
            </w:r>
          </w:p>
          <w:p w14:paraId="5B5C9B64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rPr>
                <w:rtl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48,437 SF. </w:t>
            </w:r>
          </w:p>
          <w:p w14:paraId="0AC23BE0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2011</w:t>
            </w:r>
          </w:p>
          <w:p w14:paraId="587FAD1B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3520CF82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B118F7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98176" behindDoc="0" locked="0" layoutInCell="1" allowOverlap="1" wp14:anchorId="2F96409D" wp14:editId="3239A2AC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836420" cy="1102995"/>
                  <wp:effectExtent l="0" t="0" r="0" b="1905"/>
                  <wp:wrapSquare wrapText="bothSides"/>
                  <wp:docPr id="95" name="Picture 95" descr="נג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נג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Negev Mall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46C57AE1" w14:textId="77777777" w:rsidR="002D2359" w:rsidRPr="00B118F7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Be'er Sheva</w:t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</w:p>
          <w:p w14:paraId="2107DC9C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yaski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>- mor -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sivan</w:t>
            </w:r>
            <w:proofErr w:type="spellEnd"/>
          </w:p>
          <w:p w14:paraId="45A72277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413794">
              <w:rPr>
                <w:rFonts w:ascii="Arial" w:hAnsi="Arial" w:cs="Arial"/>
                <w:color w:val="585858"/>
                <w:sz w:val="18"/>
                <w:szCs w:val="18"/>
              </w:rPr>
              <w:t>252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413794">
              <w:rPr>
                <w:rFonts w:ascii="Arial" w:hAnsi="Arial" w:cs="Arial"/>
                <w:color w:val="585858"/>
                <w:sz w:val="18"/>
                <w:szCs w:val="18"/>
              </w:rPr>
              <w:t>951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7E2083F" w14:textId="153078AD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  <w:r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       </w:t>
            </w:r>
          </w:p>
          <w:p w14:paraId="50AD85B2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Client: Azrieli Group</w:t>
            </w:r>
          </w:p>
          <w:p w14:paraId="75632AA1" w14:textId="543D59DE" w:rsidR="002D2359" w:rsidRPr="00DB7D96" w:rsidRDefault="002D2359" w:rsidP="002D2359">
            <w:pPr>
              <w:bidi w:val="0"/>
              <w:rPr>
                <w:rtl/>
              </w:rPr>
            </w:pPr>
          </w:p>
        </w:tc>
      </w:tr>
      <w:tr w:rsidR="002D2359" w14:paraId="29288489" w14:textId="77777777" w:rsidTr="004F5AB0">
        <w:trPr>
          <w:trHeight w:val="1864"/>
        </w:trPr>
        <w:tc>
          <w:tcPr>
            <w:tcW w:w="4819" w:type="dxa"/>
          </w:tcPr>
          <w:p w14:paraId="43E07327" w14:textId="75028E39" w:rsidR="002D2359" w:rsidRPr="003B2653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68227FF1" wp14:editId="38B97B47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34290</wp:posOffset>
                  </wp:positionV>
                  <wp:extent cx="1709420" cy="1043305"/>
                  <wp:effectExtent l="0" t="0" r="5080" b="4445"/>
                  <wp:wrapSquare wrapText="bothSides"/>
                  <wp:docPr id="97" name="Picture 97" descr="עזריאלי עכ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עזריאלי עכ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Akko Mall </w:t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</w:p>
          <w:p w14:paraId="14AE665A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Zamir Arc.</w:t>
            </w:r>
          </w:p>
          <w:p w14:paraId="0199539B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3B2653">
              <w:rPr>
                <w:rFonts w:ascii="Arial" w:hAnsi="Arial" w:cs="Arial"/>
                <w:color w:val="585858"/>
                <w:sz w:val="18"/>
                <w:szCs w:val="18"/>
              </w:rPr>
              <w:t>134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3B2653">
              <w:rPr>
                <w:rFonts w:ascii="Arial" w:hAnsi="Arial" w:cs="Arial"/>
                <w:color w:val="585858"/>
                <w:sz w:val="18"/>
                <w:szCs w:val="18"/>
              </w:rPr>
              <w:t>548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72290AAB" w14:textId="77777777" w:rsidR="002D2359" w:rsidRPr="00B118F7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</w:p>
          <w:p w14:paraId="2B8B2627" w14:textId="77777777" w:rsidR="002D2359" w:rsidRPr="002775B8" w:rsidRDefault="002D2359" w:rsidP="004F5AB0">
            <w:pPr>
              <w:bidi w:val="0"/>
              <w:rPr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14437811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Rishonim Mall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7B61EC1B" w14:textId="77777777" w:rsidR="002D2359" w:rsidRPr="00B118F7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Rishon Le Zion</w:t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  <w:r w:rsidRPr="00B118F7">
              <w:rPr>
                <w:rFonts w:ascii="Arial" w:hAnsi="Arial" w:cs="Arial"/>
                <w:color w:val="585858"/>
                <w:sz w:val="18"/>
                <w:szCs w:val="18"/>
                <w:rtl/>
              </w:rPr>
              <w:tab/>
            </w:r>
          </w:p>
          <w:p w14:paraId="76ABB008" w14:textId="08D93048" w:rsidR="002D2359" w:rsidRPr="00B118F7" w:rsidRDefault="002D2359" w:rsidP="004F5AB0">
            <w:pPr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Man-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338D1639" w14:textId="77777777" w:rsidR="002D2359" w:rsidRPr="00B118F7" w:rsidRDefault="002D2359" w:rsidP="004F5AB0">
            <w:pPr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8F0F80">
              <w:rPr>
                <w:rFonts w:ascii="Arial" w:hAnsi="Arial" w:cs="Arial"/>
                <w:color w:val="585858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8F0F80">
              <w:rPr>
                <w:rFonts w:ascii="Arial" w:hAnsi="Arial" w:cs="Arial"/>
                <w:color w:val="585858"/>
                <w:sz w:val="18"/>
                <w:szCs w:val="18"/>
              </w:rPr>
              <w:t>291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8F0F80">
              <w:rPr>
                <w:rFonts w:ascii="Arial" w:hAnsi="Arial" w:cs="Arial"/>
                <w:color w:val="585858"/>
                <w:sz w:val="18"/>
                <w:szCs w:val="18"/>
              </w:rPr>
              <w:t>669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7BBF166C" w14:textId="77777777" w:rsidR="002D2359" w:rsidRDefault="002D2359" w:rsidP="004F5AB0">
            <w:pPr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B118F7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99200" behindDoc="0" locked="0" layoutInCell="1" allowOverlap="1" wp14:anchorId="3EC3E4D8" wp14:editId="7C2EF66D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36420" cy="1106170"/>
                  <wp:effectExtent l="0" t="0" r="0" b="0"/>
                  <wp:wrapSquare wrapText="bothSides"/>
                  <wp:docPr id="96" name="Picture 96" descr="ראשונ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ראשונ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2009</w:t>
            </w:r>
            <w:r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    </w:t>
            </w:r>
          </w:p>
          <w:p w14:paraId="40D43683" w14:textId="77777777" w:rsidR="002D2359" w:rsidRDefault="002D2359" w:rsidP="002D2359">
            <w:pPr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Client: Azrieli Group </w:t>
            </w:r>
          </w:p>
          <w:p w14:paraId="469A512A" w14:textId="78B4880C" w:rsidR="002D2359" w:rsidRPr="008F0F80" w:rsidRDefault="002D2359" w:rsidP="002D2359">
            <w:pPr>
              <w:bidi w:val="0"/>
              <w:spacing w:after="75"/>
              <w:contextualSpacing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</w:tc>
      </w:tr>
      <w:tr w:rsidR="002D2359" w:rsidRPr="005B0A92" w14:paraId="2069D94C" w14:textId="77777777" w:rsidTr="004F5AB0">
        <w:trPr>
          <w:trHeight w:val="412"/>
        </w:trPr>
        <w:tc>
          <w:tcPr>
            <w:tcW w:w="9781" w:type="dxa"/>
            <w:gridSpan w:val="2"/>
            <w:shd w:val="clear" w:color="auto" w:fill="FFFF00"/>
          </w:tcPr>
          <w:p w14:paraId="1271522A" w14:textId="77777777" w:rsidR="002D2359" w:rsidRPr="005B0A92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</w:rPr>
            </w:pPr>
            <w:r w:rsidRPr="005B0A92">
              <w:rPr>
                <w:rFonts w:ascii="Arial" w:hAnsi="Arial" w:cs="Arial"/>
                <w:b/>
                <w:bCs/>
                <w:lang w:val="en-GB"/>
              </w:rPr>
              <w:t>Education</w:t>
            </w:r>
            <w:r>
              <w:rPr>
                <w:rFonts w:ascii="Arial" w:hAnsi="Arial" w:cs="Arial"/>
                <w:b/>
                <w:bCs/>
                <w:lang w:val="en-GB"/>
              </w:rPr>
              <w:t xml:space="preserve"> &amp; Culture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</w:p>
        </w:tc>
      </w:tr>
      <w:tr w:rsidR="002D2359" w14:paraId="4FBBFA25" w14:textId="77777777" w:rsidTr="004F5AB0">
        <w:trPr>
          <w:trHeight w:val="2557"/>
        </w:trPr>
        <w:tc>
          <w:tcPr>
            <w:tcW w:w="4819" w:type="dxa"/>
          </w:tcPr>
          <w:p w14:paraId="17C1E964" w14:textId="77777777" w:rsidR="002D2359" w:rsidRPr="00627FA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30B0AA23" wp14:editId="047BC1FB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917700" cy="1506855"/>
                  <wp:effectExtent l="0" t="0" r="6350" b="0"/>
                  <wp:wrapSquare wrapText="bothSides"/>
                  <wp:docPr id="98" name="Picture 98" descr="מכון אש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מכון אש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6CEF">
              <w:rPr>
                <w:rFonts w:ascii="Arial" w:hAnsi="Arial" w:cs="Arial"/>
                <w:b/>
                <w:bCs/>
                <w:color w:val="244F91"/>
                <w:szCs w:val="20"/>
              </w:rPr>
              <w:t>Asher Space Research Institute</w:t>
            </w:r>
          </w:p>
          <w:p w14:paraId="05235E53" w14:textId="77777777" w:rsidR="002D2359" w:rsidRPr="00FF529B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Haifa</w:t>
            </w:r>
          </w:p>
          <w:p w14:paraId="38E64416" w14:textId="77777777" w:rsidR="002D2359" w:rsidRPr="00FF529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Moshe Zur</w:t>
            </w:r>
          </w:p>
          <w:p w14:paraId="74CEC0BA" w14:textId="77777777" w:rsidR="002D2359" w:rsidRPr="00FF529B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C37E4B">
              <w:rPr>
                <w:rFonts w:ascii="Arial" w:hAnsi="Arial" w:cs="Arial"/>
                <w:color w:val="585858"/>
                <w:sz w:val="18"/>
                <w:szCs w:val="18"/>
              </w:rPr>
              <w:t>15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C37E4B">
              <w:rPr>
                <w:rFonts w:ascii="Arial" w:hAnsi="Arial" w:cs="Arial"/>
                <w:color w:val="585858"/>
                <w:sz w:val="18"/>
                <w:szCs w:val="18"/>
              </w:rPr>
              <w:t>069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AC49D60" w14:textId="07BBA395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2007</w:t>
            </w:r>
          </w:p>
          <w:p w14:paraId="23D644D1" w14:textId="4356A22D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noProof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 Client: Technion</w:t>
            </w:r>
          </w:p>
        </w:tc>
        <w:tc>
          <w:tcPr>
            <w:tcW w:w="4962" w:type="dxa"/>
          </w:tcPr>
          <w:p w14:paraId="6E1AD0B4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1ACD75AE" wp14:editId="5728503A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893570" cy="1506855"/>
                  <wp:effectExtent l="0" t="0" r="0" b="0"/>
                  <wp:wrapSquare wrapText="bothSides"/>
                  <wp:docPr id="99" name="Picture 99" descr="יד וש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יד וש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Yad </w:t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Va'Shem</w:t>
            </w:r>
            <w:proofErr w:type="spellEnd"/>
          </w:p>
          <w:p w14:paraId="15C56DDF" w14:textId="77777777" w:rsidR="002D2359" w:rsidRPr="00627FA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 w:rsidRPr="004D3623"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Holocaust</w:t>
            </w:r>
            <w:r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 xml:space="preserve"> </w:t>
            </w:r>
          </w:p>
          <w:p w14:paraId="5214CDD1" w14:textId="77777777" w:rsidR="002D2359" w:rsidRPr="00FF529B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Jerusalem</w:t>
            </w:r>
          </w:p>
          <w:p w14:paraId="0328A18C" w14:textId="77777777" w:rsidR="002D2359" w:rsidRPr="00FF529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Guggenheim &amp;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mintz</w:t>
            </w:r>
            <w:proofErr w:type="spellEnd"/>
          </w:p>
          <w:p w14:paraId="48CA2A70" w14:textId="77777777" w:rsidR="002D2359" w:rsidRPr="00FF529B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t xml:space="preserve"> </w:t>
            </w:r>
            <w:r w:rsidRPr="004D3623">
              <w:rPr>
                <w:rFonts w:ascii="Arial" w:hAnsi="Arial" w:cs="Arial"/>
                <w:color w:val="585858"/>
                <w:sz w:val="18"/>
                <w:szCs w:val="18"/>
              </w:rPr>
              <w:t>21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4D3623">
              <w:rPr>
                <w:rFonts w:ascii="Arial" w:hAnsi="Arial" w:cs="Arial"/>
                <w:color w:val="585858"/>
                <w:sz w:val="18"/>
                <w:szCs w:val="18"/>
              </w:rPr>
              <w:t>527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 </w:t>
            </w:r>
          </w:p>
          <w:p w14:paraId="0ECAD579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2009</w:t>
            </w:r>
          </w:p>
          <w:p w14:paraId="5393113A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Yad                  </w:t>
            </w:r>
          </w:p>
          <w:p w14:paraId="166C31B7" w14:textId="64CD34A0" w:rsidR="002D2359" w:rsidRPr="004D3623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           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Va'Shem</w:t>
            </w:r>
            <w:proofErr w:type="spellEnd"/>
            <w:r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</w:t>
            </w:r>
          </w:p>
        </w:tc>
      </w:tr>
      <w:tr w:rsidR="002D2359" w14:paraId="112D09F9" w14:textId="77777777" w:rsidTr="004F5AB0">
        <w:trPr>
          <w:trHeight w:val="2036"/>
        </w:trPr>
        <w:tc>
          <w:tcPr>
            <w:tcW w:w="4819" w:type="dxa"/>
          </w:tcPr>
          <w:p w14:paraId="79782DE9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244F91"/>
                <w:szCs w:val="20"/>
                <w:rtl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409AADDE" wp14:editId="090CED9A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917700" cy="1425575"/>
                  <wp:effectExtent l="0" t="0" r="6350" b="3175"/>
                  <wp:wrapSquare wrapText="bothSides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42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Student's Hob</w:t>
            </w:r>
          </w:p>
          <w:p w14:paraId="128646FF" w14:textId="77777777" w:rsidR="002D2359" w:rsidRPr="00627FA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Technion</w:t>
            </w:r>
          </w:p>
          <w:p w14:paraId="445E6826" w14:textId="77777777" w:rsidR="002D2359" w:rsidRPr="00FF529B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Haifa</w:t>
            </w:r>
          </w:p>
          <w:p w14:paraId="74CE4687" w14:textId="77777777" w:rsidR="002D2359" w:rsidRPr="00FF529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Moshe Zur</w:t>
            </w:r>
          </w:p>
          <w:p w14:paraId="2874A93F" w14:textId="77777777" w:rsidR="002D2359" w:rsidRPr="00FF529B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8D0353">
              <w:rPr>
                <w:rFonts w:ascii="Arial" w:hAnsi="Arial" w:cs="Arial"/>
                <w:color w:val="585858"/>
                <w:sz w:val="18"/>
                <w:szCs w:val="18"/>
              </w:rPr>
              <w:t>32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8D0353">
              <w:rPr>
                <w:rFonts w:ascii="Arial" w:hAnsi="Arial" w:cs="Arial"/>
                <w:color w:val="585858"/>
                <w:sz w:val="18"/>
                <w:szCs w:val="18"/>
              </w:rPr>
              <w:t>291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1E8DA7A3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2007</w:t>
            </w:r>
          </w:p>
          <w:p w14:paraId="3B64D236" w14:textId="77777777" w:rsidR="002D2359" w:rsidRPr="00E13A63" w:rsidRDefault="002D2359" w:rsidP="004F5AB0">
            <w:pPr>
              <w:bidi w:val="0"/>
              <w:rPr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technion</w:t>
            </w:r>
            <w:proofErr w:type="spellEnd"/>
          </w:p>
        </w:tc>
        <w:tc>
          <w:tcPr>
            <w:tcW w:w="4962" w:type="dxa"/>
          </w:tcPr>
          <w:p w14:paraId="25E12BB9" w14:textId="77777777" w:rsidR="002D2359" w:rsidRPr="00F72FC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5003D927" wp14:editId="3EAE8D74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893570" cy="1425575"/>
                  <wp:effectExtent l="0" t="0" r="0" b="3175"/>
                  <wp:wrapSquare wrapText="bothSides"/>
                  <wp:docPr id="101" name="Picture 101" descr="קמפוס אשדו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קמפוס אשדו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142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Ashdod Campus</w:t>
            </w:r>
          </w:p>
          <w:p w14:paraId="4A572455" w14:textId="77777777" w:rsidR="002D2359" w:rsidRPr="00FF529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David Knafo &amp; Hagit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Klimor</w:t>
            </w:r>
            <w:proofErr w:type="spellEnd"/>
          </w:p>
          <w:p w14:paraId="0C19BFB4" w14:textId="77777777" w:rsidR="002D2359" w:rsidRPr="00FF529B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1C365A">
              <w:rPr>
                <w:rFonts w:ascii="Arial" w:hAnsi="Arial" w:cs="Arial"/>
                <w:color w:val="585858"/>
                <w:sz w:val="18"/>
                <w:szCs w:val="18"/>
              </w:rPr>
              <w:t>69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1C365A">
              <w:rPr>
                <w:rFonts w:ascii="Arial" w:hAnsi="Arial" w:cs="Arial"/>
                <w:color w:val="585858"/>
                <w:sz w:val="18"/>
                <w:szCs w:val="18"/>
              </w:rPr>
              <w:t>965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52DC024E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5D5140BA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6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Ashdod Musicality</w:t>
            </w:r>
          </w:p>
        </w:tc>
      </w:tr>
    </w:tbl>
    <w:p w14:paraId="07E4463D" w14:textId="77777777" w:rsidR="002D2359" w:rsidRDefault="002D2359" w:rsidP="002D2359">
      <w:pPr>
        <w:bidi w:val="0"/>
        <w:rPr>
          <w:rFonts w:ascii="Arial" w:eastAsia="Calibri" w:hAnsi="Arial" w:cs="Arial"/>
          <w:b/>
          <w:bCs/>
          <w:u w:val="single"/>
        </w:rPr>
      </w:pPr>
    </w:p>
    <w:tbl>
      <w:tblPr>
        <w:bidiVisual/>
        <w:tblW w:w="9781" w:type="dxa"/>
        <w:tblInd w:w="-505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2D2359" w14:paraId="25545F77" w14:textId="77777777" w:rsidTr="004F5AB0">
        <w:trPr>
          <w:trHeight w:val="96"/>
        </w:trPr>
        <w:tc>
          <w:tcPr>
            <w:tcW w:w="9781" w:type="dxa"/>
            <w:gridSpan w:val="2"/>
            <w:shd w:val="clear" w:color="auto" w:fill="C2D69B"/>
          </w:tcPr>
          <w:p w14:paraId="5B674F27" w14:textId="77777777" w:rsidR="002D2359" w:rsidRPr="005B0A92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Pr="00F31216">
              <w:rPr>
                <w:rFonts w:ascii="Arial" w:hAnsi="Arial" w:cs="Arial"/>
                <w:b/>
                <w:bCs/>
                <w:shd w:val="clear" w:color="auto" w:fill="C2D69B"/>
                <w:lang w:val="en-GB"/>
              </w:rPr>
              <w:t>Residential</w:t>
            </w:r>
            <w:r w:rsidRPr="00F31216">
              <w:rPr>
                <w:rFonts w:ascii="Arial" w:hAnsi="Arial" w:cs="Arial"/>
                <w:b/>
                <w:bCs/>
                <w:shd w:val="clear" w:color="auto" w:fill="C2D69B"/>
              </w:rPr>
              <w:t xml:space="preserve">        </w:t>
            </w:r>
            <w:r>
              <w:rPr>
                <w:rFonts w:ascii="Arial" w:hAnsi="Arial" w:cs="Arial"/>
                <w:b/>
                <w:bCs/>
                <w:shd w:val="clear" w:color="auto" w:fill="C2D69B"/>
              </w:rPr>
              <w:t xml:space="preserve">     </w:t>
            </w:r>
            <w:r w:rsidRPr="00F31216">
              <w:rPr>
                <w:rFonts w:ascii="Arial" w:hAnsi="Arial" w:cs="Arial"/>
                <w:b/>
                <w:bCs/>
                <w:shd w:val="clear" w:color="auto" w:fill="C2D69B"/>
              </w:rPr>
              <w:t xml:space="preserve">                     </w:t>
            </w:r>
            <w:r>
              <w:rPr>
                <w:rFonts w:ascii="Arial" w:hAnsi="Arial" w:cs="Arial"/>
                <w:b/>
                <w:bCs/>
                <w:shd w:val="clear" w:color="auto" w:fill="C2D69B"/>
              </w:rPr>
              <w:t xml:space="preserve"> </w:t>
            </w:r>
            <w:r w:rsidRPr="00F31216">
              <w:rPr>
                <w:rFonts w:ascii="Arial" w:hAnsi="Arial" w:cs="Arial"/>
                <w:b/>
                <w:bCs/>
                <w:shd w:val="clear" w:color="auto" w:fill="C2D69B"/>
              </w:rPr>
              <w:t xml:space="preserve">                                                                                   </w:t>
            </w:r>
            <w:r w:rsidRPr="005B0A92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2D2359" w14:paraId="22AB8862" w14:textId="77777777" w:rsidTr="004F5AB0">
        <w:trPr>
          <w:trHeight w:val="2833"/>
        </w:trPr>
        <w:tc>
          <w:tcPr>
            <w:tcW w:w="4819" w:type="dxa"/>
          </w:tcPr>
          <w:p w14:paraId="30DF18F8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 w:hint="cs"/>
                <w:noProof/>
                <w:color w:val="585858"/>
                <w:szCs w:val="20"/>
                <w:rtl/>
              </w:rPr>
              <w:drawing>
                <wp:anchor distT="0" distB="0" distL="114300" distR="114300" simplePos="0" relativeHeight="251706368" behindDoc="0" locked="0" layoutInCell="1" allowOverlap="1" wp14:anchorId="49755E47" wp14:editId="36AE9A0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280795" cy="1644015"/>
                  <wp:effectExtent l="0" t="0" r="0" b="0"/>
                  <wp:wrapSquare wrapText="bothSides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795" cy="1644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G Tower – </w:t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Ha'Shoftim</w:t>
            </w:r>
            <w:proofErr w:type="spellEnd"/>
          </w:p>
          <w:p w14:paraId="79CDB988" w14:textId="77777777" w:rsidR="002D2359" w:rsidRPr="00B118F7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645395A2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Gidi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Bar Orian and Rani Zis</w:t>
            </w:r>
          </w:p>
          <w:p w14:paraId="75A0522C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3E0DF3">
              <w:rPr>
                <w:rFonts w:ascii="Arial" w:hAnsi="Arial" w:cs="Arial"/>
                <w:color w:val="585858"/>
                <w:sz w:val="18"/>
                <w:szCs w:val="18"/>
              </w:rPr>
              <w:t>193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3E0DF3">
              <w:rPr>
                <w:rFonts w:ascii="Arial" w:hAnsi="Arial" w:cs="Arial"/>
                <w:color w:val="585858"/>
                <w:sz w:val="18"/>
                <w:szCs w:val="18"/>
              </w:rPr>
              <w:t>750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227D5886" w14:textId="77777777" w:rsidR="002D2359" w:rsidRPr="00651ECD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3DB9CDF1" w14:textId="77777777" w:rsidR="002D2359" w:rsidRPr="005E3E85" w:rsidRDefault="002D2359" w:rsidP="004F5AB0">
            <w:pPr>
              <w:bidi w:val="0"/>
              <w:rPr>
                <w:rFonts w:ascii="Arial" w:hAnsi="Arial" w:cs="Arial"/>
                <w:color w:val="585858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Gindi Group Corp. </w:t>
            </w:r>
            <w:r w:rsidRPr="00DF6204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</w:t>
            </w:r>
            <w:r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                    </w:t>
            </w:r>
            <w:r w:rsidRPr="00DF6204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              </w:t>
            </w:r>
          </w:p>
        </w:tc>
        <w:tc>
          <w:tcPr>
            <w:tcW w:w="4962" w:type="dxa"/>
          </w:tcPr>
          <w:p w14:paraId="1C1E7869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 w:hint="cs"/>
                <w:noProof/>
                <w:color w:val="585858"/>
                <w:szCs w:val="20"/>
                <w:rtl/>
              </w:rPr>
              <w:drawing>
                <wp:anchor distT="0" distB="0" distL="114300" distR="114300" simplePos="0" relativeHeight="251705344" behindDoc="0" locked="0" layoutInCell="1" allowOverlap="1" wp14:anchorId="63586013" wp14:editId="506AAF10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38100</wp:posOffset>
                  </wp:positionV>
                  <wp:extent cx="1535430" cy="1766570"/>
                  <wp:effectExtent l="0" t="0" r="7620" b="5080"/>
                  <wp:wrapSquare wrapText="bothSides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30" cy="1766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Ha'Yarkon</w:t>
            </w:r>
            <w:proofErr w:type="spellEnd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96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57FE1029" w14:textId="77777777" w:rsidR="002D2359" w:rsidRPr="00DF6204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48BEE1B1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Gidi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Bar Orian &amp; Amnon Bar Or</w:t>
            </w:r>
          </w:p>
          <w:p w14:paraId="5DE5133F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B265C8">
              <w:rPr>
                <w:rFonts w:ascii="Arial" w:hAnsi="Arial" w:cs="Arial"/>
                <w:color w:val="585858"/>
                <w:sz w:val="18"/>
                <w:szCs w:val="18"/>
              </w:rPr>
              <w:t>48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B265C8">
              <w:rPr>
                <w:rFonts w:ascii="Arial" w:hAnsi="Arial" w:cs="Arial"/>
                <w:color w:val="585858"/>
                <w:sz w:val="18"/>
                <w:szCs w:val="18"/>
              </w:rPr>
              <w:t>437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82050D2" w14:textId="77777777" w:rsidR="002D2359" w:rsidRPr="00DF6204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2011</w:t>
            </w:r>
          </w:p>
          <w:p w14:paraId="4AC96892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 : Fair Foundation</w:t>
            </w:r>
          </w:p>
          <w:p w14:paraId="2BBD928A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</w:p>
        </w:tc>
      </w:tr>
      <w:tr w:rsidR="002D2359" w14:paraId="4797D3B2" w14:textId="77777777" w:rsidTr="004F5AB0">
        <w:trPr>
          <w:trHeight w:val="2401"/>
        </w:trPr>
        <w:tc>
          <w:tcPr>
            <w:tcW w:w="4819" w:type="dxa"/>
          </w:tcPr>
          <w:p w14:paraId="299BDFAF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27CAE3D0" wp14:editId="2D9264BA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1280795" cy="1607185"/>
                  <wp:effectExtent l="0" t="0" r="0" b="0"/>
                  <wp:wrapSquare wrapText="bothSides"/>
                  <wp:docPr id="104" name="Picture 104" descr="רוטשילד יש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רוטשילד יש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795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53A6">
              <w:rPr>
                <w:rFonts w:ascii="Arial" w:hAnsi="Arial" w:cs="Arial"/>
                <w:b/>
                <w:bCs/>
                <w:color w:val="244F91"/>
                <w:szCs w:val="20"/>
              </w:rPr>
              <w:t>Rothschild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1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  <w:tab/>
            </w:r>
          </w:p>
          <w:p w14:paraId="5BE10C5F" w14:textId="77777777" w:rsidR="002D2359" w:rsidRPr="00651ECD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63A48382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Yashar Arc.</w:t>
            </w:r>
          </w:p>
          <w:p w14:paraId="3955FAC1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E953A6">
              <w:rPr>
                <w:rFonts w:ascii="Arial" w:hAnsi="Arial" w:cs="Arial"/>
                <w:color w:val="585858"/>
                <w:sz w:val="18"/>
                <w:szCs w:val="18"/>
              </w:rPr>
              <w:t>252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E953A6">
              <w:rPr>
                <w:rFonts w:ascii="Arial" w:hAnsi="Arial" w:cs="Arial"/>
                <w:color w:val="585858"/>
                <w:sz w:val="18"/>
                <w:szCs w:val="18"/>
              </w:rPr>
              <w:t>951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2818080" w14:textId="77777777" w:rsidR="002D2359" w:rsidRPr="00E953A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  <w:r w:rsidRPr="00651ECD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              </w:t>
            </w:r>
            <w:r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 xml:space="preserve">       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Client : Habas Group</w:t>
            </w:r>
          </w:p>
        </w:tc>
        <w:tc>
          <w:tcPr>
            <w:tcW w:w="4962" w:type="dxa"/>
          </w:tcPr>
          <w:p w14:paraId="2D2B85CB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42EF5F4" wp14:editId="789E8F4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8800" cy="1510665"/>
                  <wp:effectExtent l="0" t="0" r="0" b="0"/>
                  <wp:wrapSquare wrapText="bothSides"/>
                  <wp:docPr id="105" name="Picture 105" descr="נווה ג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נווה ג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Neve Gan</w:t>
            </w:r>
          </w:p>
          <w:p w14:paraId="79B887AC" w14:textId="77777777" w:rsidR="002D2359" w:rsidRPr="00DF6204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Ramat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Ha'Sharon</w:t>
            </w:r>
            <w:proofErr w:type="spellEnd"/>
          </w:p>
          <w:p w14:paraId="3739C3E7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Giora Rotman</w:t>
            </w:r>
          </w:p>
          <w:p w14:paraId="3E1D367B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t xml:space="preserve"> </w:t>
            </w:r>
            <w:r w:rsidRPr="00A35078">
              <w:rPr>
                <w:rFonts w:ascii="Arial" w:hAnsi="Arial" w:cs="Arial"/>
                <w:color w:val="585858"/>
                <w:sz w:val="18"/>
                <w:szCs w:val="18"/>
              </w:rPr>
              <w:t>21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A35078">
              <w:rPr>
                <w:rFonts w:ascii="Arial" w:hAnsi="Arial" w:cs="Arial"/>
                <w:color w:val="585858"/>
                <w:sz w:val="18"/>
                <w:szCs w:val="18"/>
              </w:rPr>
              <w:t>527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01BFE40E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2007</w:t>
            </w:r>
          </w:p>
          <w:p w14:paraId="399C989F" w14:textId="77777777" w:rsidR="002D2359" w:rsidRPr="00A35078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Azorim &amp;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Ashdar</w:t>
            </w:r>
            <w:proofErr w:type="spellEnd"/>
          </w:p>
        </w:tc>
      </w:tr>
      <w:tr w:rsidR="002D2359" w14:paraId="45961312" w14:textId="77777777" w:rsidTr="004F5AB0">
        <w:trPr>
          <w:trHeight w:val="2304"/>
        </w:trPr>
        <w:tc>
          <w:tcPr>
            <w:tcW w:w="4819" w:type="dxa"/>
          </w:tcPr>
          <w:p w14:paraId="26A12C88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T Tower – </w:t>
            </w:r>
            <w:r w:rsidRPr="00691CFD"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Seas City</w:t>
            </w:r>
          </w:p>
          <w:p w14:paraId="10362138" w14:textId="77777777" w:rsidR="002D2359" w:rsidRPr="00DF6204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Netanya</w:t>
            </w:r>
          </w:p>
          <w:p w14:paraId="07A52396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Ilan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Pivko</w:t>
            </w:r>
            <w:proofErr w:type="spellEnd"/>
          </w:p>
          <w:p w14:paraId="6552D47B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F6204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>שטח: 11,000מ"ר</w:t>
            </w:r>
          </w:p>
          <w:p w14:paraId="35AE6C38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DF6204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710464" behindDoc="0" locked="0" layoutInCell="1" allowOverlap="1" wp14:anchorId="75EC2189" wp14:editId="7ECF772E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838960" cy="1309370"/>
                  <wp:effectExtent l="0" t="0" r="8890" b="5080"/>
                  <wp:wrapSquare wrapText="bothSides"/>
                  <wp:docPr id="107" name="Picture 107" descr="עיר ימ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עיר ימ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2011</w:t>
            </w:r>
          </w:p>
          <w:p w14:paraId="2C2EFD74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 : Itzik </w:t>
            </w:r>
          </w:p>
          <w:p w14:paraId="7D9FD921" w14:textId="3F468739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Tshuva</w:t>
            </w:r>
            <w:proofErr w:type="spellEnd"/>
          </w:p>
          <w:p w14:paraId="0CF574BF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7F3A3D5E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6D5D1D04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500C98E2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0C1A8FA9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6B42D150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04BC0379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2DEE6A65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116D0472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65D9B684" w14:textId="77777777" w:rsidR="002D2359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  <w:p w14:paraId="7F7A6BA5" w14:textId="18502C5A" w:rsidR="002D2359" w:rsidRPr="00830046" w:rsidRDefault="002D2359" w:rsidP="002D2359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noProof/>
                <w:sz w:val="14"/>
                <w:szCs w:val="18"/>
              </w:rPr>
            </w:pPr>
          </w:p>
        </w:tc>
        <w:tc>
          <w:tcPr>
            <w:tcW w:w="4962" w:type="dxa"/>
          </w:tcPr>
          <w:p w14:paraId="168087D7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New Gimel</w:t>
            </w:r>
          </w:p>
          <w:p w14:paraId="5BE7EFFC" w14:textId="77777777" w:rsidR="002D2359" w:rsidRPr="00DF6204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6BEE8F2E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Tamar Israel</w:t>
            </w:r>
          </w:p>
          <w:p w14:paraId="39F7C27C" w14:textId="77777777" w:rsidR="002D2359" w:rsidRPr="00DF6204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F6204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709440" behindDoc="0" locked="0" layoutInCell="1" allowOverlap="1" wp14:anchorId="781C2DFF" wp14:editId="6C1D8D70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828800" cy="1309370"/>
                  <wp:effectExtent l="0" t="0" r="0" b="5080"/>
                  <wp:wrapSquare wrapText="bothSides"/>
                  <wp:docPr id="106" name="Picture 106" descr="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ED015B">
              <w:rPr>
                <w:rFonts w:ascii="Arial" w:hAnsi="Arial" w:cs="Arial"/>
                <w:color w:val="585858"/>
                <w:sz w:val="18"/>
                <w:szCs w:val="18"/>
              </w:rPr>
              <w:t>193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ED015B">
              <w:rPr>
                <w:rFonts w:ascii="Arial" w:hAnsi="Arial" w:cs="Arial"/>
                <w:color w:val="585858"/>
                <w:sz w:val="18"/>
                <w:szCs w:val="18"/>
              </w:rPr>
              <w:t>750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70ECE2BD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</w:p>
          <w:p w14:paraId="4AC368BE" w14:textId="77777777" w:rsidR="002D2359" w:rsidRPr="00ED015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 : AFI group</w:t>
            </w:r>
          </w:p>
        </w:tc>
      </w:tr>
      <w:tr w:rsidR="002D2359" w14:paraId="59CCC8C3" w14:textId="77777777" w:rsidTr="004F5AB0">
        <w:trPr>
          <w:trHeight w:val="439"/>
        </w:trPr>
        <w:tc>
          <w:tcPr>
            <w:tcW w:w="9781" w:type="dxa"/>
            <w:gridSpan w:val="2"/>
            <w:shd w:val="clear" w:color="auto" w:fill="CCC0D9"/>
          </w:tcPr>
          <w:p w14:paraId="29666F69" w14:textId="77777777" w:rsidR="002D2359" w:rsidRPr="00E13A63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000000"/>
              </w:rPr>
            </w:pPr>
            <w:r w:rsidRPr="00E13A63">
              <w:rPr>
                <w:rFonts w:ascii="Arial" w:hAnsi="Arial" w:cs="Arial"/>
                <w:b/>
                <w:bCs/>
                <w:color w:val="000000"/>
              </w:rPr>
              <w:lastRenderedPageBreak/>
              <w:t>Transporta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tion                  </w:t>
            </w:r>
            <w:r w:rsidRPr="00E13A63">
              <w:rPr>
                <w:rFonts w:ascii="Arial" w:hAnsi="Arial" w:cs="Arial"/>
                <w:b/>
                <w:bCs/>
                <w:color w:val="000000"/>
              </w:rPr>
              <w:t xml:space="preserve">                     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         </w:t>
            </w:r>
            <w:r w:rsidRPr="00E13A63"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          </w:t>
            </w:r>
            <w:r w:rsidRPr="00E13A63"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</w:t>
            </w:r>
            <w:r w:rsidRPr="00E13A63">
              <w:rPr>
                <w:rFonts w:ascii="Arial" w:hAnsi="Arial" w:cs="Arial"/>
                <w:b/>
                <w:bCs/>
                <w:color w:val="000000"/>
              </w:rPr>
              <w:t xml:space="preserve">              </w:t>
            </w:r>
          </w:p>
        </w:tc>
      </w:tr>
      <w:tr w:rsidR="002D2359" w14:paraId="4860F18F" w14:textId="77777777" w:rsidTr="004F5AB0">
        <w:trPr>
          <w:trHeight w:val="1904"/>
        </w:trPr>
        <w:tc>
          <w:tcPr>
            <w:tcW w:w="4819" w:type="dxa"/>
          </w:tcPr>
          <w:p w14:paraId="203ED4D5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44C800FE" wp14:editId="47DADB20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3085" cy="1264285"/>
                  <wp:effectExtent l="0" t="0" r="5715" b="0"/>
                  <wp:wrapSquare wrapText="bothSides"/>
                  <wp:docPr id="113" name="Picture 113" descr="רכבת ראשו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רכבת ראשו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08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Railway Station</w:t>
            </w:r>
          </w:p>
          <w:p w14:paraId="2577A9C0" w14:textId="77777777" w:rsidR="002D2359" w:rsidRPr="00F025E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Dayan Center</w:t>
            </w:r>
          </w:p>
          <w:p w14:paraId="7AB7F154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Mario Bork</w:t>
            </w:r>
          </w:p>
          <w:p w14:paraId="7DB227C3" w14:textId="77777777" w:rsidR="002D2359" w:rsidRPr="002752C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2752CB">
              <w:rPr>
                <w:rFonts w:ascii="Arial" w:hAnsi="Arial" w:cs="Arial"/>
                <w:color w:val="585858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2752CB">
              <w:rPr>
                <w:rFonts w:ascii="Arial" w:hAnsi="Arial" w:cs="Arial"/>
                <w:color w:val="585858"/>
                <w:sz w:val="18"/>
                <w:szCs w:val="18"/>
              </w:rPr>
              <w:t>534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6AC549C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</w:p>
          <w:p w14:paraId="0C36A663" w14:textId="77777777" w:rsidR="002D2359" w:rsidRPr="002752C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Israel Railway</w:t>
            </w:r>
          </w:p>
        </w:tc>
        <w:tc>
          <w:tcPr>
            <w:tcW w:w="4962" w:type="dxa"/>
            <w:vMerge w:val="restart"/>
          </w:tcPr>
          <w:p w14:paraId="2799E2E8" w14:textId="77777777" w:rsidR="002D2359" w:rsidRPr="001C0943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NETA</w:t>
            </w:r>
          </w:p>
          <w:p w14:paraId="55A2A7EF" w14:textId="77777777" w:rsidR="002D2359" w:rsidRPr="001C0943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6"/>
                <w:szCs w:val="16"/>
                <w:rtl/>
              </w:rPr>
            </w:pPr>
            <w:r w:rsidRPr="001C0943">
              <w:rPr>
                <w:rFonts w:ascii="Arial" w:hAnsi="Arial" w:cs="Arial"/>
                <w:b/>
                <w:bCs/>
                <w:color w:val="244F91"/>
                <w:sz w:val="16"/>
                <w:szCs w:val="16"/>
              </w:rPr>
              <w:t xml:space="preserve">Urban Transportation </w:t>
            </w:r>
          </w:p>
          <w:p w14:paraId="5C116ADE" w14:textId="77777777" w:rsidR="002D2359" w:rsidRPr="00651ECD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233DA7D5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Yael Almog – Nir Kutz Arc</w:t>
            </w:r>
          </w:p>
          <w:p w14:paraId="0F5C6069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1C0943">
              <w:rPr>
                <w:rFonts w:ascii="Arial" w:hAnsi="Arial" w:cs="Arial"/>
                <w:color w:val="585858"/>
                <w:sz w:val="18"/>
                <w:szCs w:val="18"/>
              </w:rPr>
              <w:t>107639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65EB614D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1200B9EA" w14:textId="77777777" w:rsidR="002D2359" w:rsidRDefault="002D2359" w:rsidP="004F5AB0">
            <w:pPr>
              <w:bidi w:val="0"/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32154613" wp14:editId="752E0C82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8800" cy="1264285"/>
                  <wp:effectExtent l="0" t="0" r="0" b="0"/>
                  <wp:wrapSquare wrapText="bothSides"/>
                  <wp:docPr id="115" name="Picture 115" descr="נתע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נתע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02A2CD9E" wp14:editId="3AB6D993">
                  <wp:simplePos x="0" y="0"/>
                  <wp:positionH relativeFrom="margin">
                    <wp:posOffset>0</wp:posOffset>
                  </wp:positionH>
                  <wp:positionV relativeFrom="margin">
                    <wp:posOffset>1346835</wp:posOffset>
                  </wp:positionV>
                  <wp:extent cx="1828800" cy="1258570"/>
                  <wp:effectExtent l="0" t="0" r="0" b="0"/>
                  <wp:wrapSquare wrapText="bothSides"/>
                  <wp:docPr id="116" name="Picture 116" descr="נתע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נתע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NETA</w:t>
            </w:r>
          </w:p>
          <w:p w14:paraId="40E911E9" w14:textId="77777777" w:rsidR="002D2359" w:rsidRPr="00E13A63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</w:tc>
      </w:tr>
      <w:tr w:rsidR="002D2359" w14:paraId="450B041C" w14:textId="77777777" w:rsidTr="004F5AB0">
        <w:trPr>
          <w:trHeight w:val="1848"/>
        </w:trPr>
        <w:tc>
          <w:tcPr>
            <w:tcW w:w="4819" w:type="dxa"/>
          </w:tcPr>
          <w:p w14:paraId="4A1FD397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13C5B892" wp14:editId="23466D31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38100</wp:posOffset>
                  </wp:positionV>
                  <wp:extent cx="1857375" cy="1264285"/>
                  <wp:effectExtent l="0" t="0" r="9525" b="0"/>
                  <wp:wrapSquare wrapText="bothSides"/>
                  <wp:docPr id="114" name="Picture 114" descr="רכבת יב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רכבת יב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Railway Station</w:t>
            </w:r>
          </w:p>
          <w:p w14:paraId="42051D20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West Yavne</w:t>
            </w:r>
          </w:p>
          <w:p w14:paraId="593B2339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Batya Sibirsky</w:t>
            </w:r>
          </w:p>
          <w:p w14:paraId="4CC3304D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Area:</w:t>
            </w:r>
            <w:r>
              <w:t xml:space="preserve"> </w:t>
            </w:r>
            <w:r w:rsidRPr="001C0943">
              <w:rPr>
                <w:rFonts w:ascii="Arial" w:hAnsi="Arial" w:cs="Arial"/>
                <w:color w:val="585858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1C0943">
              <w:rPr>
                <w:rFonts w:ascii="Arial" w:hAnsi="Arial" w:cs="Arial"/>
                <w:color w:val="585858"/>
                <w:sz w:val="18"/>
                <w:szCs w:val="18"/>
              </w:rPr>
              <w:t>458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 </w:t>
            </w:r>
          </w:p>
          <w:p w14:paraId="7720D7B4" w14:textId="03E6130D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6AF57145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Client : Israel </w:t>
            </w:r>
          </w:p>
          <w:p w14:paraId="42001D82" w14:textId="5BC3D9A6" w:rsidR="002D2359" w:rsidRDefault="002D2359" w:rsidP="002D2359">
            <w:pPr>
              <w:bidi w:val="0"/>
              <w:rPr>
                <w:rFonts w:ascii="Arial" w:hAnsi="Arial" w:cs="Arial"/>
                <w:noProof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          railway</w:t>
            </w:r>
          </w:p>
          <w:p w14:paraId="1978EDA7" w14:textId="77777777" w:rsidR="002D2359" w:rsidRDefault="002D2359" w:rsidP="004F5AB0">
            <w:pPr>
              <w:bidi w:val="0"/>
              <w:rPr>
                <w:rFonts w:ascii="Arial" w:hAnsi="Arial" w:cs="Arial"/>
                <w:noProof/>
                <w:rtl/>
              </w:rPr>
            </w:pPr>
          </w:p>
          <w:p w14:paraId="4F41E8F2" w14:textId="77777777" w:rsidR="002D2359" w:rsidRPr="00624289" w:rsidRDefault="002D2359" w:rsidP="004F5AB0">
            <w:pPr>
              <w:bidi w:val="0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4962" w:type="dxa"/>
            <w:vMerge/>
          </w:tcPr>
          <w:p w14:paraId="2E927E7B" w14:textId="77777777" w:rsidR="002D2359" w:rsidRPr="002D52FA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</w:tc>
      </w:tr>
      <w:tr w:rsidR="002D2359" w14:paraId="48FA6348" w14:textId="77777777" w:rsidTr="004F5AB0">
        <w:trPr>
          <w:trHeight w:val="343"/>
        </w:trPr>
        <w:tc>
          <w:tcPr>
            <w:tcW w:w="9781" w:type="dxa"/>
            <w:gridSpan w:val="2"/>
            <w:shd w:val="clear" w:color="auto" w:fill="92CDDC"/>
          </w:tcPr>
          <w:p w14:paraId="52A96E54" w14:textId="77777777" w:rsidR="002D2359" w:rsidRPr="00CB4752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B4752">
              <w:rPr>
                <w:rFonts w:ascii="Arial" w:hAnsi="Arial" w:cs="Arial"/>
                <w:b/>
                <w:bCs/>
                <w:color w:val="000000"/>
              </w:rPr>
              <w:t xml:space="preserve">Healthcare       </w:t>
            </w:r>
            <w:r w:rsidRPr="00CB4752"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     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                                                                             </w:t>
            </w:r>
            <w:r w:rsidRPr="00CB4752"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                      </w:t>
            </w:r>
          </w:p>
        </w:tc>
      </w:tr>
      <w:tr w:rsidR="002D2359" w14:paraId="046A0C78" w14:textId="77777777" w:rsidTr="004F5AB0">
        <w:trPr>
          <w:trHeight w:val="2082"/>
        </w:trPr>
        <w:tc>
          <w:tcPr>
            <w:tcW w:w="4819" w:type="dxa"/>
          </w:tcPr>
          <w:p w14:paraId="48BFA808" w14:textId="77777777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Levinstien</w:t>
            </w:r>
            <w:proofErr w:type="spellEnd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Hospital</w:t>
            </w:r>
          </w:p>
          <w:p w14:paraId="7B9E23CD" w14:textId="77777777" w:rsidR="002D2359" w:rsidRPr="00624289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Ra'anana</w:t>
            </w:r>
            <w:proofErr w:type="spellEnd"/>
          </w:p>
          <w:p w14:paraId="7CD07B10" w14:textId="77777777" w:rsidR="002D2359" w:rsidRPr="00651ECD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Yaski-Mor -Sivan</w:t>
            </w:r>
          </w:p>
          <w:p w14:paraId="650DFDEF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55272A">
              <w:rPr>
                <w:rFonts w:ascii="Arial" w:hAnsi="Arial" w:cs="Arial"/>
                <w:color w:val="585858"/>
                <w:sz w:val="18"/>
                <w:szCs w:val="18"/>
              </w:rPr>
              <w:t>107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55272A">
              <w:rPr>
                <w:rFonts w:ascii="Arial" w:hAnsi="Arial" w:cs="Arial"/>
                <w:color w:val="585858"/>
                <w:sz w:val="18"/>
                <w:szCs w:val="18"/>
              </w:rPr>
              <w:t>639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64D3B408" w14:textId="56F3AC90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2010</w:t>
            </w:r>
          </w:p>
          <w:p w14:paraId="19800B11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5FD7B476" wp14:editId="7132ED87">
                  <wp:simplePos x="0" y="0"/>
                  <wp:positionH relativeFrom="margin">
                    <wp:posOffset>0</wp:posOffset>
                  </wp:positionH>
                  <wp:positionV relativeFrom="margin">
                    <wp:posOffset>47625</wp:posOffset>
                  </wp:positionV>
                  <wp:extent cx="1597025" cy="1122045"/>
                  <wp:effectExtent l="0" t="0" r="3175" b="1905"/>
                  <wp:wrapSquare wrapText="bothSides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Client: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Levinstien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</w:p>
          <w:p w14:paraId="28AE7A90" w14:textId="26E77BAB" w:rsidR="002D2359" w:rsidRPr="00D90B7B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</w:tc>
        <w:tc>
          <w:tcPr>
            <w:tcW w:w="4962" w:type="dxa"/>
          </w:tcPr>
          <w:p w14:paraId="48A0B01E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Ichilov Hospital</w:t>
            </w:r>
          </w:p>
          <w:p w14:paraId="57914584" w14:textId="77777777" w:rsidR="002D2359" w:rsidRPr="00BF7853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6"/>
                <w:szCs w:val="16"/>
                <w:rtl/>
              </w:rPr>
            </w:pPr>
            <w:r w:rsidRPr="00BF7853">
              <w:rPr>
                <w:rFonts w:ascii="Arial" w:hAnsi="Arial" w:cs="Arial"/>
                <w:b/>
                <w:bCs/>
                <w:color w:val="244F91"/>
                <w:sz w:val="16"/>
                <w:szCs w:val="16"/>
              </w:rPr>
              <w:t>Rehabilitation Center</w:t>
            </w:r>
          </w:p>
          <w:p w14:paraId="7B24B1E4" w14:textId="77777777" w:rsidR="002D2359" w:rsidRPr="00624289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Tel Aviv</w:t>
            </w:r>
          </w:p>
          <w:p w14:paraId="49C968F8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Sharon Arc. </w:t>
            </w:r>
          </w:p>
          <w:p w14:paraId="4ECCD6B9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BF7853">
              <w:rPr>
                <w:rFonts w:ascii="Arial" w:hAnsi="Arial" w:cs="Arial"/>
                <w:color w:val="585858"/>
                <w:sz w:val="18"/>
                <w:szCs w:val="18"/>
              </w:rPr>
              <w:t>30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BF7853">
              <w:rPr>
                <w:rFonts w:ascii="Arial" w:hAnsi="Arial" w:cs="Arial"/>
                <w:color w:val="585858"/>
                <w:sz w:val="18"/>
                <w:szCs w:val="18"/>
              </w:rPr>
              <w:t>138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23564EE0" w14:textId="7F441519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2008</w:t>
            </w:r>
          </w:p>
          <w:p w14:paraId="411CAEC8" w14:textId="7B4AC654" w:rsidR="002D2359" w:rsidRPr="0052013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49CF4C01" wp14:editId="30A394DC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47625</wp:posOffset>
                  </wp:positionV>
                  <wp:extent cx="1794510" cy="1065530"/>
                  <wp:effectExtent l="0" t="0" r="0" b="1270"/>
                  <wp:wrapSquare wrapText="bothSides"/>
                  <wp:docPr id="112" name="Picture 112" descr="שיקום איכ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שיקום איכ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Client: Ichilov Hospital</w:t>
            </w:r>
            <w:r w:rsidRPr="00741C3C">
              <w:rPr>
                <w:rFonts w:ascii="Arial" w:hAnsi="Arial" w:cs="Arial" w:hint="cs"/>
                <w:noProof/>
                <w:rtl/>
              </w:rPr>
              <w:t xml:space="preserve"> </w:t>
            </w:r>
          </w:p>
        </w:tc>
      </w:tr>
      <w:tr w:rsidR="002D2359" w14:paraId="5F2837F8" w14:textId="77777777" w:rsidTr="004F5AB0">
        <w:trPr>
          <w:trHeight w:val="2082"/>
        </w:trPr>
        <w:tc>
          <w:tcPr>
            <w:tcW w:w="4819" w:type="dxa"/>
          </w:tcPr>
          <w:p w14:paraId="736D1AF4" w14:textId="3102F3B9" w:rsidR="002D2359" w:rsidRPr="00250660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0E92953D" wp14:editId="28740C6B">
                  <wp:simplePos x="0" y="0"/>
                  <wp:positionH relativeFrom="margin">
                    <wp:posOffset>0</wp:posOffset>
                  </wp:positionH>
                  <wp:positionV relativeFrom="margin">
                    <wp:posOffset>9525</wp:posOffset>
                  </wp:positionV>
                  <wp:extent cx="1093470" cy="1186180"/>
                  <wp:effectExtent l="0" t="0" r="0" b="0"/>
                  <wp:wrapSquare wrapText="bothSides"/>
                  <wp:docPr id="108" name="Picture 108" descr="בית הלוח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בית הלוח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470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              Beit </w:t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Ha'Lohem</w:t>
            </w:r>
            <w:proofErr w:type="spellEnd"/>
          </w:p>
          <w:p w14:paraId="3BAFE7CB" w14:textId="77777777" w:rsidR="002D2359" w:rsidRPr="00624289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Be'er Sheva</w:t>
            </w:r>
          </w:p>
          <w:p w14:paraId="665C38FA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070D34C0" wp14:editId="20AD4EFE">
                  <wp:simplePos x="0" y="0"/>
                  <wp:positionH relativeFrom="margin">
                    <wp:posOffset>1093470</wp:posOffset>
                  </wp:positionH>
                  <wp:positionV relativeFrom="margin">
                    <wp:posOffset>613410</wp:posOffset>
                  </wp:positionV>
                  <wp:extent cx="863600" cy="584200"/>
                  <wp:effectExtent l="0" t="0" r="0" b="6350"/>
                  <wp:wrapSquare wrapText="bothSides"/>
                  <wp:docPr id="109" name="Picture 109" descr="בית הלוח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בית הלוח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Architect : Kimel-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Eshkolot</w:t>
            </w:r>
            <w:proofErr w:type="spellEnd"/>
          </w:p>
          <w:p w14:paraId="7B02ADAD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863BE0">
              <w:rPr>
                <w:rFonts w:ascii="Arial" w:hAnsi="Arial" w:cs="Arial"/>
                <w:color w:val="585858"/>
                <w:sz w:val="18"/>
                <w:szCs w:val="18"/>
              </w:rPr>
              <w:t>32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863BE0">
              <w:rPr>
                <w:rFonts w:ascii="Arial" w:hAnsi="Arial" w:cs="Arial"/>
                <w:color w:val="585858"/>
                <w:sz w:val="18"/>
                <w:szCs w:val="18"/>
              </w:rPr>
              <w:t>291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863BE0">
              <w:rPr>
                <w:rFonts w:ascii="Arial" w:hAnsi="Arial" w:cs="Arial"/>
                <w:color w:val="585858"/>
                <w:sz w:val="16"/>
                <w:szCs w:val="16"/>
              </w:rPr>
              <w:t>SF.</w:t>
            </w:r>
          </w:p>
          <w:p w14:paraId="30CDC467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2012</w:t>
            </w:r>
          </w:p>
          <w:p w14:paraId="60F47550" w14:textId="77777777" w:rsidR="002D2359" w:rsidRPr="00627FAC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Client: IDF</w:t>
            </w:r>
          </w:p>
        </w:tc>
        <w:tc>
          <w:tcPr>
            <w:tcW w:w="4962" w:type="dxa"/>
          </w:tcPr>
          <w:p w14:paraId="1D456C5C" w14:textId="77777777" w:rsidR="002D2359" w:rsidRPr="00B33494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</w:pPr>
            <w:r w:rsidRPr="00800E97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3BC2451" wp14:editId="53C9FA30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9525</wp:posOffset>
                  </wp:positionV>
                  <wp:extent cx="1794510" cy="1188085"/>
                  <wp:effectExtent l="0" t="0" r="0" b="0"/>
                  <wp:wrapSquare wrapText="bothSides"/>
                  <wp:docPr id="110" name="Picture 110" descr="בילינסו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בילינסו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Beilinson Hospital</w:t>
            </w:r>
            <w:r w:rsidRPr="00800E97">
              <w:rPr>
                <w:rFonts w:ascii="Arial" w:hAnsi="Arial" w:cs="Arial" w:hint="cs"/>
                <w:b/>
                <w:bCs/>
                <w:color w:val="244F91"/>
                <w:szCs w:val="20"/>
                <w:rtl/>
              </w:rPr>
              <w:t xml:space="preserve"> </w:t>
            </w:r>
          </w:p>
          <w:p w14:paraId="0B5AC74A" w14:textId="77777777" w:rsidR="002D2359" w:rsidRPr="00624289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Petach Tikva</w:t>
            </w:r>
          </w:p>
          <w:p w14:paraId="349C0866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Architect: Rani Zis</w:t>
            </w:r>
          </w:p>
          <w:p w14:paraId="60FAF277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800E97">
              <w:rPr>
                <w:rFonts w:ascii="Arial" w:hAnsi="Arial" w:cs="Arial"/>
                <w:color w:val="585858"/>
                <w:sz w:val="18"/>
                <w:szCs w:val="18"/>
              </w:rPr>
              <w:t>107639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1634AF07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2009</w:t>
            </w:r>
          </w:p>
          <w:p w14:paraId="033E9837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Clalit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Briut</w:t>
            </w:r>
            <w:proofErr w:type="spellEnd"/>
          </w:p>
          <w:p w14:paraId="7E2B5351" w14:textId="4B6BD7B2" w:rsidR="002D2359" w:rsidRPr="002D52FA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</w:p>
        </w:tc>
      </w:tr>
      <w:tr w:rsidR="002D2359" w14:paraId="4B8E45EC" w14:textId="77777777" w:rsidTr="004F5AB0">
        <w:trPr>
          <w:trHeight w:val="2082"/>
        </w:trPr>
        <w:tc>
          <w:tcPr>
            <w:tcW w:w="4819" w:type="dxa"/>
          </w:tcPr>
          <w:p w14:paraId="24F81484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244F91"/>
                <w:szCs w:val="20"/>
                <w:rtl/>
              </w:rPr>
              <w:drawing>
                <wp:anchor distT="0" distB="0" distL="114300" distR="114300" simplePos="0" relativeHeight="251720704" behindDoc="0" locked="0" layoutInCell="1" allowOverlap="1" wp14:anchorId="068FD736" wp14:editId="573FE8F0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337945" cy="1343025"/>
                  <wp:effectExtent l="0" t="0" r="0" b="9525"/>
                  <wp:wrapSquare wrapText="bothSides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Naot Kipat </w:t>
            </w:r>
            <w:proofErr w:type="spellStart"/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Ha'Zahav</w:t>
            </w:r>
            <w:proofErr w:type="spellEnd"/>
          </w:p>
          <w:p w14:paraId="5C37C340" w14:textId="77777777" w:rsidR="002D2359" w:rsidRPr="00627FAC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 w:val="18"/>
                <w:szCs w:val="18"/>
                <w:rtl/>
              </w:rPr>
            </w:pPr>
            <w:r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  <w:t>Nursing Home</w:t>
            </w:r>
          </w:p>
          <w:p w14:paraId="624A4A09" w14:textId="77777777" w:rsidR="002D2359" w:rsidRPr="00FF529B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Haifa</w:t>
            </w:r>
          </w:p>
          <w:p w14:paraId="570728AA" w14:textId="77777777" w:rsidR="002D2359" w:rsidRPr="00FF529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David Knafo &amp; Hagit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Klimor</w:t>
            </w:r>
            <w:proofErr w:type="spellEnd"/>
          </w:p>
          <w:p w14:paraId="48AFE317" w14:textId="77777777" w:rsidR="002D2359" w:rsidRPr="00FF529B" w:rsidRDefault="002D2359" w:rsidP="004F5AB0">
            <w:pPr>
              <w:shd w:val="clear" w:color="auto" w:fill="FFFFFF"/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7E74CD">
              <w:rPr>
                <w:rFonts w:ascii="Arial" w:hAnsi="Arial" w:cs="Arial"/>
                <w:color w:val="585858"/>
                <w:sz w:val="18"/>
                <w:szCs w:val="18"/>
              </w:rPr>
              <w:t>53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7E74CD">
              <w:rPr>
                <w:rFonts w:ascii="Arial" w:hAnsi="Arial" w:cs="Arial"/>
                <w:color w:val="585858"/>
                <w:sz w:val="18"/>
                <w:szCs w:val="18"/>
              </w:rPr>
              <w:t>819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1EA7C153" w14:textId="50424105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2006</w:t>
            </w:r>
          </w:p>
          <w:p w14:paraId="24B04A12" w14:textId="35433ABE" w:rsidR="002D2359" w:rsidRPr="008C22B8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Client: Naot Ima </w:t>
            </w:r>
          </w:p>
        </w:tc>
        <w:tc>
          <w:tcPr>
            <w:tcW w:w="4962" w:type="dxa"/>
          </w:tcPr>
          <w:p w14:paraId="1A1661DE" w14:textId="77777777" w:rsidR="002D2359" w:rsidRDefault="002D2359" w:rsidP="004F5AB0">
            <w:pPr>
              <w:tabs>
                <w:tab w:val="left" w:pos="3252"/>
                <w:tab w:val="right" w:pos="4604"/>
              </w:tabs>
              <w:bidi w:val="0"/>
              <w:spacing w:after="75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>West Galilee Hospital</w:t>
            </w:r>
          </w:p>
          <w:p w14:paraId="67B54681" w14:textId="77777777" w:rsidR="002D2359" w:rsidRPr="00624289" w:rsidRDefault="002D2359" w:rsidP="004F5AB0">
            <w:pPr>
              <w:tabs>
                <w:tab w:val="left" w:pos="3576"/>
                <w:tab w:val="right" w:pos="4604"/>
              </w:tabs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Naharya</w:t>
            </w:r>
            <w:proofErr w:type="spellEnd"/>
          </w:p>
          <w:p w14:paraId="305EC04B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Architect: Mansfeld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Kahat</w:t>
            </w:r>
            <w:proofErr w:type="spellEnd"/>
          </w:p>
          <w:p w14:paraId="3E03D9A2" w14:textId="77777777" w:rsidR="002D2359" w:rsidRPr="00651ECD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Area: </w:t>
            </w:r>
            <w:r w:rsidRPr="00284EAD">
              <w:rPr>
                <w:rFonts w:ascii="Arial" w:hAnsi="Arial" w:cs="Arial"/>
                <w:color w:val="585858"/>
                <w:sz w:val="18"/>
                <w:szCs w:val="18"/>
              </w:rPr>
              <w:t>215278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SF.</w:t>
            </w:r>
          </w:p>
          <w:p w14:paraId="34C0F445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Year: 2009</w:t>
            </w:r>
          </w:p>
          <w:p w14:paraId="513D5F6D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49D8337A" wp14:editId="063BA591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12595" cy="1343025"/>
                  <wp:effectExtent l="0" t="0" r="1905" b="9525"/>
                  <wp:wrapSquare wrapText="bothSides"/>
                  <wp:docPr id="118" name="Picture 118" descr="נהרי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נהרי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Client: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Naharya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</w:p>
          <w:p w14:paraId="6967BB6D" w14:textId="7F6371AC" w:rsidR="002D2359" w:rsidRPr="00B1190E" w:rsidRDefault="002D2359" w:rsidP="002D2359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                                     Hospital</w:t>
            </w:r>
          </w:p>
        </w:tc>
      </w:tr>
    </w:tbl>
    <w:p w14:paraId="7D671F30" w14:textId="77777777" w:rsidR="002D2359" w:rsidRDefault="002D2359" w:rsidP="002D2359">
      <w:pPr>
        <w:bidi w:val="0"/>
        <w:rPr>
          <w:rtl/>
        </w:rPr>
      </w:pPr>
    </w:p>
    <w:p w14:paraId="18D4B231" w14:textId="77777777" w:rsidR="002D2359" w:rsidRPr="000913D8" w:rsidRDefault="002D2359" w:rsidP="002D2359">
      <w:pPr>
        <w:bidi w:val="0"/>
        <w:rPr>
          <w:rFonts w:ascii="Arial" w:eastAsia="Calibri" w:hAnsi="Arial" w:cs="Arial"/>
          <w:b/>
          <w:bCs/>
          <w:u w:val="single"/>
          <w:rtl/>
        </w:rPr>
      </w:pPr>
      <w:r>
        <w:rPr>
          <w:rFonts w:ascii="Arial" w:eastAsia="Calibri" w:hAnsi="Arial" w:cs="Arial"/>
          <w:b/>
          <w:bCs/>
          <w:u w:val="single"/>
        </w:rPr>
        <w:t>Select work – over seas</w:t>
      </w:r>
    </w:p>
    <w:tbl>
      <w:tblPr>
        <w:bidiVisual/>
        <w:tblW w:w="9639" w:type="dxa"/>
        <w:tblInd w:w="-505" w:type="dxa"/>
        <w:tblLook w:val="04A0" w:firstRow="1" w:lastRow="0" w:firstColumn="1" w:lastColumn="0" w:noHBand="0" w:noVBand="1"/>
      </w:tblPr>
      <w:tblGrid>
        <w:gridCol w:w="4961"/>
        <w:gridCol w:w="4678"/>
      </w:tblGrid>
      <w:tr w:rsidR="002D2359" w14:paraId="3F401868" w14:textId="77777777" w:rsidTr="004F5AB0">
        <w:trPr>
          <w:trHeight w:val="172"/>
        </w:trPr>
        <w:tc>
          <w:tcPr>
            <w:tcW w:w="9639" w:type="dxa"/>
            <w:gridSpan w:val="2"/>
            <w:shd w:val="clear" w:color="auto" w:fill="C2D69B"/>
          </w:tcPr>
          <w:p w14:paraId="32C4B427" w14:textId="77777777" w:rsidR="002D2359" w:rsidRPr="005B0A92" w:rsidRDefault="002D2359" w:rsidP="004F5AB0">
            <w:pPr>
              <w:bidi w:val="0"/>
              <w:spacing w:before="100" w:beforeAutospacing="1" w:after="160"/>
              <w:outlineLvl w:val="3"/>
              <w:rPr>
                <w:rFonts w:ascii="Arial" w:hAnsi="Arial" w:cs="Arial"/>
                <w:b/>
                <w:bCs/>
              </w:rPr>
            </w:pPr>
            <w:r w:rsidRPr="005B0A92">
              <w:rPr>
                <w:rFonts w:ascii="Arial" w:hAnsi="Arial" w:cs="Arial"/>
                <w:b/>
                <w:bCs/>
                <w:lang w:val="en-GB"/>
              </w:rPr>
              <w:t>Residential</w:t>
            </w:r>
            <w:r w:rsidRPr="005B0A92">
              <w:rPr>
                <w:rFonts w:ascii="Arial" w:hAnsi="Arial" w:cs="Arial"/>
                <w:b/>
                <w:bCs/>
              </w:rPr>
              <w:t xml:space="preserve"> 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          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                                                                                 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                 </w:t>
            </w:r>
          </w:p>
        </w:tc>
      </w:tr>
      <w:tr w:rsidR="002D2359" w:rsidRPr="002679B6" w14:paraId="6062F4F6" w14:textId="77777777" w:rsidTr="004F5AB0">
        <w:trPr>
          <w:trHeight w:val="2248"/>
        </w:trPr>
        <w:tc>
          <w:tcPr>
            <w:tcW w:w="4961" w:type="dxa"/>
          </w:tcPr>
          <w:p w14:paraId="18F51843" w14:textId="77777777" w:rsidR="002D2359" w:rsidRPr="002679B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31678A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394B61C6" wp14:editId="1BF2C851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963930" cy="1291590"/>
                  <wp:effectExtent l="0" t="0" r="7620" b="3810"/>
                  <wp:wrapSquare wrapText="bothSides"/>
                  <wp:docPr id="26" name="Picture 26" descr="FifthOnThePark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ifthOnThePark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5th on the Park</w:t>
            </w:r>
          </w:p>
          <w:p w14:paraId="0DB08AF3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>1481 5th Ave. New York, NY</w:t>
            </w:r>
          </w:p>
          <w:p w14:paraId="48CF4021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>FxFowle</w:t>
            </w:r>
            <w:proofErr w:type="spellEnd"/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Architects</w:t>
            </w:r>
          </w:p>
          <w:p w14:paraId="51DC0023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400,000 sf.</w:t>
            </w:r>
          </w:p>
          <w:p w14:paraId="7FFE29DC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</w:p>
          <w:p w14:paraId="5498D362" w14:textId="77777777" w:rsidR="002D2359" w:rsidRPr="002679B6" w:rsidRDefault="002D2359" w:rsidP="004F5AB0">
            <w:pPr>
              <w:bidi w:val="0"/>
              <w:rPr>
                <w:rFonts w:ascii="Arial" w:hAnsi="Arial" w:cs="Arial"/>
                <w:b/>
                <w:bCs/>
                <w:color w:val="585858"/>
                <w:szCs w:val="20"/>
                <w:rtl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Artimus Constructions</w:t>
            </w:r>
          </w:p>
        </w:tc>
        <w:tc>
          <w:tcPr>
            <w:tcW w:w="4678" w:type="dxa"/>
          </w:tcPr>
          <w:p w14:paraId="05F23730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noProof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BFB87AB" wp14:editId="0B908676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074420" cy="1291590"/>
                  <wp:effectExtent l="0" t="0" r="0" b="3810"/>
                  <wp:wrapSquare wrapText="bothSides"/>
                  <wp:docPr id="28" name="Picture 28" descr="p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50 UN Plaza</w:t>
            </w:r>
          </w:p>
          <w:p w14:paraId="383BE516" w14:textId="77777777" w:rsidR="002D2359" w:rsidRPr="0031678A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>New York, NY</w:t>
            </w:r>
          </w:p>
          <w:p w14:paraId="6CD03CC1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5F7534">
              <w:rPr>
                <w:rFonts w:ascii="Arial" w:hAnsi="Arial" w:cs="Arial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42832074" wp14:editId="3B80D5D6">
                  <wp:simplePos x="0" y="0"/>
                  <wp:positionH relativeFrom="margin">
                    <wp:posOffset>2304415</wp:posOffset>
                  </wp:positionH>
                  <wp:positionV relativeFrom="margin">
                    <wp:posOffset>83820</wp:posOffset>
                  </wp:positionV>
                  <wp:extent cx="626745" cy="569595"/>
                  <wp:effectExtent l="0" t="0" r="1905" b="1905"/>
                  <wp:wrapSquare wrapText="bothSides"/>
                  <wp:docPr id="27" name="Picture 27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753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</w:t>
            </w: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SLCE</w:t>
            </w:r>
          </w:p>
          <w:p w14:paraId="0BB7A80F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330,000 sf.</w:t>
            </w:r>
          </w:p>
          <w:p w14:paraId="1FB70950" w14:textId="77777777" w:rsidR="002D2359" w:rsidRPr="0031678A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</w:p>
          <w:p w14:paraId="4BED0EF0" w14:textId="77777777" w:rsidR="002D2359" w:rsidRPr="002679B6" w:rsidRDefault="002D2359" w:rsidP="004F5AB0">
            <w:pPr>
              <w:bidi w:val="0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31678A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31678A">
              <w:rPr>
                <w:rFonts w:ascii="Arial" w:hAnsi="Arial" w:cs="Arial"/>
                <w:color w:val="585858"/>
                <w:sz w:val="18"/>
                <w:szCs w:val="18"/>
              </w:rPr>
              <w:t xml:space="preserve"> Zeckendorf Development</w:t>
            </w:r>
          </w:p>
        </w:tc>
      </w:tr>
      <w:tr w:rsidR="002D2359" w:rsidRPr="002679B6" w14:paraId="5D19EE5F" w14:textId="77777777" w:rsidTr="004F5AB0">
        <w:trPr>
          <w:trHeight w:val="2225"/>
        </w:trPr>
        <w:tc>
          <w:tcPr>
            <w:tcW w:w="4961" w:type="dxa"/>
          </w:tcPr>
          <w:p w14:paraId="4F5C7129" w14:textId="77777777" w:rsidR="002D2359" w:rsidRPr="002679B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noProof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58984875" wp14:editId="6520A8E9">
                  <wp:simplePos x="0" y="0"/>
                  <wp:positionH relativeFrom="margin">
                    <wp:posOffset>0</wp:posOffset>
                  </wp:positionH>
                  <wp:positionV relativeFrom="margin">
                    <wp:posOffset>69850</wp:posOffset>
                  </wp:positionV>
                  <wp:extent cx="1040765" cy="1220470"/>
                  <wp:effectExtent l="0" t="0" r="6985" b="0"/>
                  <wp:wrapSquare wrapText="bothSides"/>
                  <wp:docPr id="29" name="Picture 29" descr="67_Liberty_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67_Liberty_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12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67 Liberty</w:t>
            </w:r>
          </w:p>
          <w:p w14:paraId="286E0C09" w14:textId="77777777" w:rsidR="002D2359" w:rsidRPr="007C127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>New York, NY</w:t>
            </w:r>
          </w:p>
          <w:p w14:paraId="20D07C74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Newman Design Architects</w:t>
            </w:r>
          </w:p>
          <w:p w14:paraId="7943370B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32,000 sf.</w:t>
            </w:r>
          </w:p>
          <w:p w14:paraId="22A39716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2011</w:t>
            </w:r>
          </w:p>
          <w:p w14:paraId="78E7E4A8" w14:textId="77777777" w:rsidR="002D2359" w:rsidRPr="00F72BBF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67 Liberty LLC</w:t>
            </w:r>
          </w:p>
        </w:tc>
        <w:tc>
          <w:tcPr>
            <w:tcW w:w="4678" w:type="dxa"/>
          </w:tcPr>
          <w:p w14:paraId="733BEDAD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</w:p>
        </w:tc>
      </w:tr>
      <w:tr w:rsidR="002D2359" w:rsidRPr="002679B6" w14:paraId="4B861080" w14:textId="77777777" w:rsidTr="004F5AB0">
        <w:trPr>
          <w:trHeight w:val="355"/>
        </w:trPr>
        <w:tc>
          <w:tcPr>
            <w:tcW w:w="9639" w:type="dxa"/>
            <w:gridSpan w:val="2"/>
            <w:shd w:val="clear" w:color="auto" w:fill="FABF8F"/>
          </w:tcPr>
          <w:p w14:paraId="46DA9B56" w14:textId="77777777" w:rsidR="002D2359" w:rsidRPr="00154177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rtl/>
              </w:rPr>
            </w:pPr>
            <w:r w:rsidRPr="00C652B0">
              <w:rPr>
                <w:rFonts w:ascii="Arial" w:hAnsi="Arial" w:cs="Arial"/>
                <w:b/>
                <w:bCs/>
              </w:rPr>
              <w:t xml:space="preserve">Retail &amp; Commercial                                                            </w:t>
            </w:r>
          </w:p>
        </w:tc>
      </w:tr>
      <w:tr w:rsidR="002D2359" w:rsidRPr="002679B6" w14:paraId="244BA430" w14:textId="77777777" w:rsidTr="004F5AB0">
        <w:trPr>
          <w:trHeight w:val="2104"/>
        </w:trPr>
        <w:tc>
          <w:tcPr>
            <w:tcW w:w="4961" w:type="dxa"/>
          </w:tcPr>
          <w:p w14:paraId="7133EBAB" w14:textId="77777777" w:rsidR="002D2359" w:rsidRPr="00EF19E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7C127C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66432" behindDoc="0" locked="0" layoutInCell="1" allowOverlap="1" wp14:anchorId="30FCEEE0" wp14:editId="7264E75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706245" cy="1242695"/>
                  <wp:effectExtent l="0" t="0" r="8255" b="0"/>
                  <wp:wrapSquare wrapText="bothSides"/>
                  <wp:docPr id="31" name="Picture 31" descr="808-colum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808-colum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124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9E6">
              <w:rPr>
                <w:rFonts w:ascii="Arial" w:hAnsi="Arial" w:cs="Arial"/>
                <w:b/>
                <w:bCs/>
                <w:color w:val="244F91"/>
                <w:szCs w:val="20"/>
              </w:rPr>
              <w:t>808 Columbus</w:t>
            </w:r>
          </w:p>
          <w:p w14:paraId="6FE4F1E9" w14:textId="77777777" w:rsidR="002D2359" w:rsidRPr="007C127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>808 Columbus Ave. New York, NY</w:t>
            </w:r>
          </w:p>
          <w:p w14:paraId="3D215BF9" w14:textId="77777777" w:rsidR="002D2359" w:rsidRPr="007C127C" w:rsidRDefault="002D2359" w:rsidP="004F5AB0">
            <w:pPr>
              <w:bidi w:val="0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Costas Kondylis &amp; Partners</w:t>
            </w:r>
          </w:p>
          <w:p w14:paraId="43D241B0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>520,000 sf.</w:t>
            </w:r>
          </w:p>
          <w:p w14:paraId="742EDBCB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>2007</w:t>
            </w:r>
          </w:p>
          <w:p w14:paraId="44B2F94D" w14:textId="77777777" w:rsidR="002D2359" w:rsidRPr="002679B6" w:rsidRDefault="002D2359" w:rsidP="004F5AB0">
            <w:pPr>
              <w:bidi w:val="0"/>
              <w:spacing w:after="160"/>
              <w:rPr>
                <w:rFonts w:ascii="Arial" w:hAnsi="Arial" w:cs="Arial"/>
                <w:szCs w:val="20"/>
                <w:rtl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 xml:space="preserve"> PAR Group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2112D0DF" w14:textId="77777777" w:rsidR="002D2359" w:rsidRPr="00BA5A5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40C820D" wp14:editId="0EE5E718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150620" cy="1304290"/>
                  <wp:effectExtent l="0" t="0" r="0" b="0"/>
                  <wp:wrapSquare wrapText="bothSides"/>
                  <wp:docPr id="10" name="Picture 30" descr="859105-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859105-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30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5A56">
              <w:rPr>
                <w:rFonts w:ascii="Arial" w:hAnsi="Arial" w:cs="Arial"/>
                <w:b/>
                <w:bCs/>
                <w:color w:val="244F91"/>
                <w:szCs w:val="20"/>
              </w:rPr>
              <w:t>Diamond Tower</w:t>
            </w:r>
          </w:p>
          <w:p w14:paraId="69E3C2F1" w14:textId="77777777" w:rsidR="002D2359" w:rsidRPr="007C127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>55W 46th St. New York, NY</w:t>
            </w:r>
          </w:p>
          <w:p w14:paraId="61BA7FC6" w14:textId="77777777" w:rsidR="002D2359" w:rsidRPr="007C127C" w:rsidRDefault="002D2359" w:rsidP="004F5AB0">
            <w:pPr>
              <w:bidi w:val="0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SOM</w:t>
            </w:r>
          </w:p>
          <w:p w14:paraId="4AC4C22B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>700,000 sf.</w:t>
            </w:r>
          </w:p>
          <w:p w14:paraId="7959D365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>2008</w:t>
            </w:r>
          </w:p>
          <w:p w14:paraId="060FB97D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7C127C">
              <w:rPr>
                <w:rFonts w:ascii="Arial" w:hAnsi="Arial" w:cs="Arial"/>
                <w:color w:val="585858"/>
                <w:sz w:val="18"/>
                <w:szCs w:val="22"/>
              </w:rPr>
              <w:t>Extell Development</w:t>
            </w:r>
          </w:p>
        </w:tc>
      </w:tr>
      <w:tr w:rsidR="002D2359" w:rsidRPr="002679B6" w14:paraId="3F0088A4" w14:textId="77777777" w:rsidTr="004F5AB0">
        <w:trPr>
          <w:trHeight w:val="2275"/>
        </w:trPr>
        <w:tc>
          <w:tcPr>
            <w:tcW w:w="4961" w:type="dxa"/>
          </w:tcPr>
          <w:p w14:paraId="04E68CA0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4DF4A4E" wp14:editId="253249DC">
                  <wp:simplePos x="0" y="0"/>
                  <wp:positionH relativeFrom="margin">
                    <wp:posOffset>0</wp:posOffset>
                  </wp:positionH>
                  <wp:positionV relativeFrom="margin">
                    <wp:posOffset>60325</wp:posOffset>
                  </wp:positionV>
                  <wp:extent cx="1186180" cy="1339215"/>
                  <wp:effectExtent l="0" t="0" r="0" b="0"/>
                  <wp:wrapSquare wrapText="bothSides"/>
                  <wp:docPr id="32" name="Picture 32" descr="1b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1b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133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The Bow</w:t>
            </w:r>
          </w:p>
          <w:p w14:paraId="1BAD78AB" w14:textId="77777777" w:rsidR="002D2359" w:rsidRPr="007C127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>Calgary, Alberta, Canada</w:t>
            </w:r>
          </w:p>
          <w:p w14:paraId="68FB07D8" w14:textId="77777777" w:rsidR="002D2359" w:rsidRPr="007C127C" w:rsidRDefault="002D2359" w:rsidP="004F5AB0">
            <w:pPr>
              <w:bidi w:val="0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Architect: 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>Norman Foster</w:t>
            </w: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</w:t>
            </w:r>
          </w:p>
          <w:p w14:paraId="0168CD81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Area: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1,700,000 sf.</w:t>
            </w:r>
          </w:p>
          <w:p w14:paraId="2CA06DC9" w14:textId="77777777" w:rsidR="002D2359" w:rsidRPr="007C127C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Year: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2007</w:t>
            </w:r>
          </w:p>
          <w:p w14:paraId="21A07A09" w14:textId="77777777" w:rsidR="002D2359" w:rsidRPr="002679B6" w:rsidRDefault="002D2359" w:rsidP="004F5AB0">
            <w:pPr>
              <w:bidi w:val="0"/>
              <w:rPr>
                <w:rFonts w:ascii="Arial" w:hAnsi="Arial" w:cs="Arial"/>
                <w:color w:val="585858"/>
                <w:szCs w:val="20"/>
              </w:rPr>
            </w:pPr>
            <w:r w:rsidRPr="007C127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Client:</w:t>
            </w:r>
            <w:r w:rsidRPr="007C127C">
              <w:rPr>
                <w:rFonts w:ascii="Arial" w:hAnsi="Arial" w:cs="Arial"/>
                <w:color w:val="585858"/>
                <w:sz w:val="18"/>
                <w:szCs w:val="18"/>
              </w:rPr>
              <w:t xml:space="preserve"> Cosentini Associates</w:t>
            </w:r>
          </w:p>
        </w:tc>
        <w:tc>
          <w:tcPr>
            <w:tcW w:w="4678" w:type="dxa"/>
          </w:tcPr>
          <w:p w14:paraId="24766B39" w14:textId="77777777" w:rsidR="002D2359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AFI Palace Ploiesti</w:t>
            </w:r>
          </w:p>
          <w:p w14:paraId="6DFC3186" w14:textId="77777777" w:rsidR="002D2359" w:rsidRPr="006A0C70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Bucharest , Romania</w:t>
            </w:r>
          </w:p>
          <w:p w14:paraId="7F04D2A1" w14:textId="77777777" w:rsidR="002D2359" w:rsidRPr="00E84D1B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Asaf Dagan</w:t>
            </w:r>
          </w:p>
          <w:p w14:paraId="77117720" w14:textId="77777777" w:rsidR="002D2359" w:rsidRPr="00E84D1B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22"/>
              </w:rPr>
              <w:t>43,055,641</w:t>
            </w:r>
            <w:r w:rsidRPr="00E84D1B">
              <w:rPr>
                <w:rFonts w:ascii="Arial" w:hAnsi="Arial" w:cs="Arial"/>
                <w:color w:val="585858"/>
                <w:sz w:val="18"/>
                <w:szCs w:val="22"/>
              </w:rPr>
              <w:t xml:space="preserve"> sf.</w:t>
            </w:r>
          </w:p>
          <w:p w14:paraId="74140494" w14:textId="77777777" w:rsidR="002D2359" w:rsidRPr="00134706" w:rsidRDefault="002D2359" w:rsidP="004F5AB0">
            <w:pPr>
              <w:bidi w:val="0"/>
              <w:spacing w:after="75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E84D1B">
              <w:rPr>
                <w:rFonts w:ascii="Arial" w:hAnsi="Arial" w:cs="Arial"/>
                <w:color w:val="585858"/>
                <w:sz w:val="18"/>
                <w:szCs w:val="22"/>
              </w:rPr>
              <w:t>2011</w:t>
            </w:r>
            <w:r w:rsidRPr="00E84D1B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77696" behindDoc="0" locked="0" layoutInCell="1" allowOverlap="1" wp14:anchorId="15484741" wp14:editId="10E24349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419860" cy="1136650"/>
                  <wp:effectExtent l="0" t="0" r="8890" b="6350"/>
                  <wp:wrapSquare wrapText="bothSides"/>
                  <wp:docPr id="42" name="Picture 42" descr="ploise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ploise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                     </w:t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Client: </w:t>
            </w:r>
            <w:r>
              <w:rPr>
                <w:rFonts w:ascii="Arial" w:hAnsi="Arial" w:cs="Arial"/>
                <w:color w:val="585858"/>
                <w:sz w:val="18"/>
                <w:szCs w:val="22"/>
              </w:rPr>
              <w:t>AFI Europe</w:t>
            </w:r>
          </w:p>
        </w:tc>
      </w:tr>
      <w:tr w:rsidR="002D2359" w:rsidRPr="002679B6" w14:paraId="3D137582" w14:textId="77777777" w:rsidTr="004F5AB0">
        <w:trPr>
          <w:trHeight w:val="1023"/>
        </w:trPr>
        <w:tc>
          <w:tcPr>
            <w:tcW w:w="4961" w:type="dxa"/>
          </w:tcPr>
          <w:p w14:paraId="1286E48E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Grand Mall</w:t>
            </w:r>
          </w:p>
          <w:p w14:paraId="5BFAE16B" w14:textId="77777777" w:rsidR="002D2359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244F91"/>
                <w:sz w:val="18"/>
                <w:szCs w:val="18"/>
              </w:rPr>
            </w:pPr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>Varna, Bulgaria</w:t>
            </w:r>
          </w:p>
          <w:p w14:paraId="42A6AACD" w14:textId="77777777" w:rsidR="002D2359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877AE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>Yaski</w:t>
            </w:r>
            <w:proofErr w:type="spellEnd"/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 xml:space="preserve"> Mor</w:t>
            </w:r>
            <w:r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                                            </w:t>
            </w:r>
            <w:r w:rsidRPr="00877AE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 xml:space="preserve"> 1,100,000 sf.</w:t>
            </w:r>
            <w:r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                                          </w:t>
            </w:r>
            <w:r w:rsidRPr="00877AE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 xml:space="preserve"> 2010</w:t>
            </w:r>
            <w:r w:rsidRPr="00877AE4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 wp14:anchorId="533C039C" wp14:editId="40636B70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228090" cy="1195705"/>
                  <wp:effectExtent l="0" t="0" r="0" b="4445"/>
                  <wp:wrapSquare wrapText="bothSides"/>
                  <wp:docPr id="33" name="Picture 33" descr="varna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varna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119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</w:t>
            </w:r>
            <w:r w:rsidRPr="00877AE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877AE4">
              <w:rPr>
                <w:rFonts w:ascii="Arial" w:hAnsi="Arial" w:cs="Arial"/>
                <w:color w:val="585858"/>
                <w:sz w:val="18"/>
                <w:szCs w:val="18"/>
              </w:rPr>
              <w:t xml:space="preserve"> Orchid Developments Group</w:t>
            </w:r>
          </w:p>
          <w:p w14:paraId="0EF347A7" w14:textId="77777777" w:rsidR="002D2359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26108898" w14:textId="77777777" w:rsidR="002D2359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6354E82A" w14:textId="77777777" w:rsidR="002D2359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4B5B6EE5" w14:textId="77777777" w:rsidR="002D2359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0DBA26A7" w14:textId="77777777" w:rsidR="002D2359" w:rsidRPr="00877AE4" w:rsidRDefault="002D2359" w:rsidP="004F5AB0">
            <w:pPr>
              <w:bidi w:val="0"/>
              <w:spacing w:after="16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96997E1" w14:textId="77777777" w:rsidR="002D2359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453227">
              <w:rPr>
                <w:rFonts w:ascii="Arial" w:hAnsi="Arial" w:cs="Arial"/>
                <w:b/>
                <w:bCs/>
                <w:color w:val="244F91"/>
                <w:szCs w:val="20"/>
              </w:rPr>
              <w:t>AFI Palace Cotroceni</w:t>
            </w:r>
          </w:p>
          <w:p w14:paraId="22F469F5" w14:textId="77777777" w:rsidR="002D2359" w:rsidRDefault="002D2359" w:rsidP="004F5AB0">
            <w:pPr>
              <w:bidi w:val="0"/>
              <w:outlineLvl w:val="3"/>
              <w:rPr>
                <w:rFonts w:ascii="Arial" w:hAnsi="Arial" w:cs="Arial"/>
                <w:noProof/>
                <w:color w:val="244F91"/>
                <w:sz w:val="18"/>
                <w:szCs w:val="18"/>
              </w:rPr>
            </w:pP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>Bucharest, Romania</w:t>
            </w:r>
          </w:p>
          <w:p w14:paraId="15919FF7" w14:textId="77777777" w:rsidR="002D2359" w:rsidRPr="006A0C70" w:rsidRDefault="002D2359" w:rsidP="004F5AB0">
            <w:pPr>
              <w:bidi w:val="0"/>
              <w:outlineLvl w:val="3"/>
              <w:rPr>
                <w:rFonts w:ascii="Arial" w:hAnsi="Arial" w:cs="Arial"/>
                <w:noProof/>
                <w:color w:val="244F91"/>
                <w:sz w:val="18"/>
                <w:szCs w:val="18"/>
              </w:rPr>
            </w:pPr>
            <w:r w:rsidRPr="006A0C7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 xml:space="preserve"> Asaf Dagan</w:t>
            </w:r>
          </w:p>
          <w:p w14:paraId="0EB296E8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6A0C7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  <w:rtl/>
              </w:rPr>
              <w:t>80</w:t>
            </w:r>
            <w:r w:rsidRPr="006A0C70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>,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  <w:rtl/>
              </w:rPr>
              <w:t>729</w:t>
            </w:r>
            <w:r w:rsidRPr="006A0C70">
              <w:rPr>
                <w:rFonts w:ascii="Arial" w:hAnsi="Arial" w:cs="Arial" w:hint="cs"/>
                <w:color w:val="585858"/>
                <w:sz w:val="18"/>
                <w:szCs w:val="18"/>
                <w:rtl/>
              </w:rPr>
              <w:t>,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  <w:rtl/>
              </w:rPr>
              <w:t>328</w:t>
            </w:r>
            <w:r w:rsidRPr="006A0C7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>sf.</w:t>
            </w:r>
          </w:p>
          <w:p w14:paraId="74540364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6A0C7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 xml:space="preserve"> 2011</w:t>
            </w:r>
          </w:p>
          <w:p w14:paraId="56130D9C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6A0C70">
              <w:rPr>
                <w:rFonts w:ascii="Arial" w:hAnsi="Arial" w:cs="Arial"/>
                <w:noProof/>
                <w:color w:val="244F91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411D7384" wp14:editId="21E561E7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363980" cy="1136650"/>
                  <wp:effectExtent l="0" t="0" r="7620" b="635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36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C7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6A0C70">
              <w:rPr>
                <w:rFonts w:ascii="Arial" w:hAnsi="Arial" w:cs="Arial"/>
                <w:color w:val="585858"/>
                <w:sz w:val="18"/>
                <w:szCs w:val="18"/>
              </w:rPr>
              <w:t>AFI Europe</w:t>
            </w:r>
          </w:p>
          <w:p w14:paraId="33FE044C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32F79D4B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605A1D3C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7C208293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063E444E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1DCF2467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2EB44282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54684CD1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4057D4BA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0488C581" w14:textId="77777777" w:rsidR="002D2359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  <w:p w14:paraId="0E0DA8DA" w14:textId="77777777" w:rsidR="002D2359" w:rsidRPr="00D516C6" w:rsidRDefault="002D2359" w:rsidP="004F5AB0">
            <w:pPr>
              <w:bidi w:val="0"/>
              <w:rPr>
                <w:rFonts w:ascii="Arial" w:hAnsi="Arial" w:cs="Arial"/>
                <w:color w:val="585858"/>
                <w:sz w:val="18"/>
                <w:szCs w:val="18"/>
              </w:rPr>
            </w:pPr>
          </w:p>
        </w:tc>
      </w:tr>
      <w:tr w:rsidR="002D2359" w:rsidRPr="002679B6" w14:paraId="5DA70C45" w14:textId="77777777" w:rsidTr="004F5AB0">
        <w:trPr>
          <w:trHeight w:val="427"/>
        </w:trPr>
        <w:tc>
          <w:tcPr>
            <w:tcW w:w="9639" w:type="dxa"/>
            <w:gridSpan w:val="2"/>
            <w:shd w:val="clear" w:color="auto" w:fill="8DB3E2"/>
          </w:tcPr>
          <w:p w14:paraId="2E8FCC8D" w14:textId="77777777" w:rsidR="002D2359" w:rsidRPr="005B0A92" w:rsidRDefault="002D2359" w:rsidP="004F5AB0">
            <w:pPr>
              <w:bidi w:val="0"/>
              <w:spacing w:before="100" w:beforeAutospacing="1" w:after="160"/>
              <w:outlineLvl w:val="3"/>
              <w:rPr>
                <w:rFonts w:ascii="Arial" w:hAnsi="Arial" w:cs="Arial"/>
                <w:b/>
                <w:bCs/>
              </w:rPr>
            </w:pPr>
            <w:r w:rsidRPr="005B0A92">
              <w:rPr>
                <w:rFonts w:ascii="Arial" w:hAnsi="Arial" w:cs="Arial"/>
                <w:b/>
                <w:bCs/>
              </w:rPr>
              <w:lastRenderedPageBreak/>
              <w:t>Hospitality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                                              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                   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                                          </w:t>
            </w:r>
          </w:p>
        </w:tc>
      </w:tr>
      <w:tr w:rsidR="002D2359" w:rsidRPr="002679B6" w14:paraId="61D47D08" w14:textId="77777777" w:rsidTr="004F5AB0">
        <w:trPr>
          <w:trHeight w:val="2140"/>
        </w:trPr>
        <w:tc>
          <w:tcPr>
            <w:tcW w:w="4961" w:type="dxa"/>
          </w:tcPr>
          <w:p w14:paraId="6C8EA51B" w14:textId="77777777" w:rsidR="002D2359" w:rsidRPr="00617AB8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7E99150" wp14:editId="5678A552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351915" cy="1284605"/>
                  <wp:effectExtent l="0" t="0" r="635" b="0"/>
                  <wp:wrapSquare wrapText="bothSides"/>
                  <wp:docPr id="38" name="Picture 38" descr="1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128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7AB8">
              <w:rPr>
                <w:rFonts w:ascii="Arial" w:hAnsi="Arial" w:cs="Arial"/>
                <w:b/>
                <w:bCs/>
                <w:color w:val="244F91"/>
                <w:szCs w:val="20"/>
              </w:rPr>
              <w:t>1717 Broadway</w:t>
            </w:r>
          </w:p>
          <w:p w14:paraId="3760E82F" w14:textId="77777777" w:rsidR="002D2359" w:rsidRPr="00E84D1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>1717 Broadway AV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.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NY</w:t>
            </w:r>
          </w:p>
          <w:p w14:paraId="1BB811CB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Nobutaka </w:t>
            </w:r>
            <w:proofErr w:type="spellStart"/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>Ashihara</w:t>
            </w:r>
            <w:proofErr w:type="spellEnd"/>
          </w:p>
          <w:p w14:paraId="7F8F4D7E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E84D1B">
              <w:rPr>
                <w:rFonts w:ascii="Arial" w:hAnsi="Arial" w:cs="Arial"/>
                <w:color w:val="585858"/>
                <w:sz w:val="18"/>
                <w:szCs w:val="22"/>
              </w:rPr>
              <w:t>375,000 sf.</w:t>
            </w:r>
          </w:p>
          <w:p w14:paraId="379CD62E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E84D1B">
              <w:rPr>
                <w:rFonts w:ascii="Arial" w:hAnsi="Arial" w:cs="Arial"/>
                <w:color w:val="585858"/>
                <w:sz w:val="18"/>
                <w:szCs w:val="22"/>
              </w:rPr>
              <w:t>2011</w:t>
            </w:r>
          </w:p>
          <w:p w14:paraId="16D182D9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Cs w:val="20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E84D1B">
              <w:rPr>
                <w:rFonts w:ascii="Arial" w:hAnsi="Arial" w:cs="Arial"/>
                <w:color w:val="585858"/>
                <w:sz w:val="18"/>
                <w:szCs w:val="22"/>
              </w:rPr>
              <w:t>G-Holdings</w:t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7E957407" w14:textId="77777777" w:rsidR="002D2359" w:rsidRPr="002679B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noProof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6D6B0CFC" wp14:editId="3EDE035A">
                  <wp:simplePos x="0" y="0"/>
                  <wp:positionH relativeFrom="margin">
                    <wp:posOffset>0</wp:posOffset>
                  </wp:positionH>
                  <wp:positionV relativeFrom="margin">
                    <wp:posOffset>99060</wp:posOffset>
                  </wp:positionV>
                  <wp:extent cx="1301115" cy="1143000"/>
                  <wp:effectExtent l="0" t="0" r="0" b="0"/>
                  <wp:wrapSquare wrapText="bothSides"/>
                  <wp:docPr id="37" name="Picture 37" descr="mark_hotel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rk_hotel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The Mark Hotel</w:t>
            </w:r>
          </w:p>
          <w:p w14:paraId="46912F66" w14:textId="77777777" w:rsidR="002D2359" w:rsidRPr="00E84D1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25E 77th St. New York, NY</w:t>
            </w:r>
          </w:p>
          <w:p w14:paraId="4AD42376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SLCE Architects, NY</w:t>
            </w:r>
          </w:p>
          <w:p w14:paraId="476143AD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230,000 sf.</w:t>
            </w:r>
          </w:p>
          <w:p w14:paraId="796E2D91" w14:textId="77777777" w:rsidR="002D2359" w:rsidRPr="00E84D1B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</w:p>
          <w:p w14:paraId="12D71F32" w14:textId="77777777" w:rsidR="002D2359" w:rsidRPr="005F7534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Cs w:val="20"/>
                <w:rtl/>
              </w:rPr>
            </w:pP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>Alexico</w:t>
            </w:r>
            <w:proofErr w:type="spellEnd"/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Group</w:t>
            </w:r>
          </w:p>
        </w:tc>
      </w:tr>
      <w:tr w:rsidR="002D2359" w:rsidRPr="002679B6" w14:paraId="50F5D53D" w14:textId="77777777" w:rsidTr="004F5AB0">
        <w:trPr>
          <w:trHeight w:val="2236"/>
        </w:trPr>
        <w:tc>
          <w:tcPr>
            <w:tcW w:w="4961" w:type="dxa"/>
          </w:tcPr>
          <w:p w14:paraId="2FCD7AC4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</w:p>
          <w:p w14:paraId="78EB8964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</w:p>
          <w:p w14:paraId="7F02B982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</w:p>
          <w:p w14:paraId="2693BDEB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</w:p>
          <w:p w14:paraId="0CE9A66F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  <w:rtl/>
              </w:rPr>
            </w:pPr>
          </w:p>
        </w:tc>
        <w:tc>
          <w:tcPr>
            <w:tcW w:w="4678" w:type="dxa"/>
          </w:tcPr>
          <w:p w14:paraId="7AA29D6E" w14:textId="77777777" w:rsidR="002D2359" w:rsidRPr="002679B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Marriot Courtyard</w:t>
            </w:r>
          </w:p>
          <w:p w14:paraId="4B7E6C23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>29-07 Queens Plaza N.                   Long Island City, NY</w:t>
            </w:r>
          </w:p>
          <w:p w14:paraId="4C075933" w14:textId="77777777" w:rsidR="002D2359" w:rsidRPr="00E84D1B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E84D1B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 wp14:anchorId="66336B6F" wp14:editId="5DAD7610">
                  <wp:simplePos x="0" y="0"/>
                  <wp:positionH relativeFrom="margin">
                    <wp:posOffset>0</wp:posOffset>
                  </wp:positionH>
                  <wp:positionV relativeFrom="margin">
                    <wp:posOffset>87630</wp:posOffset>
                  </wp:positionV>
                  <wp:extent cx="1164590" cy="942340"/>
                  <wp:effectExtent l="0" t="0" r="0" b="0"/>
                  <wp:wrapSquare wrapText="bothSides"/>
                  <wp:docPr id="34" name="Picture 34" descr="marriot_courty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arriot_courty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Nobutaka </w:t>
            </w:r>
            <w:proofErr w:type="spellStart"/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>Ashihara</w:t>
            </w:r>
            <w:proofErr w:type="spellEnd"/>
            <w:r w:rsidRPr="00E84D1B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125,000 sf.</w:t>
            </w:r>
            <w:r w:rsidRPr="00E84D1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</w:t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  <w:r w:rsidRPr="00E84D1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</w:t>
            </w:r>
            <w:r w:rsidRPr="00E84D1B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E84D1B">
              <w:rPr>
                <w:rFonts w:ascii="Arial" w:hAnsi="Arial" w:cs="Arial"/>
                <w:color w:val="585858"/>
                <w:sz w:val="18"/>
                <w:szCs w:val="18"/>
              </w:rPr>
              <w:t xml:space="preserve"> Cosentini Associates</w:t>
            </w:r>
          </w:p>
        </w:tc>
      </w:tr>
      <w:tr w:rsidR="002D2359" w:rsidRPr="002679B6" w14:paraId="31E63EF2" w14:textId="77777777" w:rsidTr="004F5AB0">
        <w:trPr>
          <w:trHeight w:val="419"/>
        </w:trPr>
        <w:tc>
          <w:tcPr>
            <w:tcW w:w="9639" w:type="dxa"/>
            <w:gridSpan w:val="2"/>
            <w:shd w:val="clear" w:color="auto" w:fill="FFFF00"/>
          </w:tcPr>
          <w:p w14:paraId="02026B97" w14:textId="77777777" w:rsidR="002D2359" w:rsidRPr="005B0A92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</w:rPr>
            </w:pPr>
            <w:r w:rsidRPr="005B0A92">
              <w:rPr>
                <w:rFonts w:ascii="Arial" w:hAnsi="Arial" w:cs="Arial"/>
                <w:b/>
                <w:bCs/>
                <w:lang w:val="en-GB"/>
              </w:rPr>
              <w:t>Education</w:t>
            </w:r>
            <w:r>
              <w:rPr>
                <w:rFonts w:ascii="Arial" w:hAnsi="Arial" w:cs="Arial"/>
                <w:b/>
                <w:bCs/>
                <w:lang w:val="en-GB"/>
              </w:rPr>
              <w:t xml:space="preserve"> &amp; Culture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                    </w:t>
            </w:r>
            <w:r w:rsidRPr="005B0A92">
              <w:rPr>
                <w:rFonts w:ascii="Arial" w:hAnsi="Arial" w:cs="Arial" w:hint="cs"/>
                <w:b/>
                <w:bCs/>
                <w:rtl/>
              </w:rPr>
              <w:t xml:space="preserve">                                                      </w:t>
            </w:r>
          </w:p>
        </w:tc>
      </w:tr>
      <w:tr w:rsidR="002D2359" w:rsidRPr="002679B6" w14:paraId="5ACC38BA" w14:textId="77777777" w:rsidTr="004F5AB0">
        <w:trPr>
          <w:trHeight w:val="1996"/>
        </w:trPr>
        <w:tc>
          <w:tcPr>
            <w:tcW w:w="4961" w:type="dxa"/>
          </w:tcPr>
          <w:p w14:paraId="6909A181" w14:textId="77777777" w:rsidR="002D2359" w:rsidRPr="002679B6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Sterling and Francine   </w:t>
            </w:r>
            <w:r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</w:t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  Clark Art Institute</w:t>
            </w:r>
          </w:p>
          <w:p w14:paraId="3185CFAB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szCs w:val="20"/>
              </w:rPr>
            </w:pPr>
            <w:r w:rsidRPr="002679B6">
              <w:rPr>
                <w:rFonts w:ascii="Arial" w:hAnsi="Arial" w:cs="Arial"/>
                <w:color w:val="585858"/>
                <w:szCs w:val="20"/>
              </w:rPr>
              <w:t>Williamstown, MA</w:t>
            </w:r>
          </w:p>
          <w:p w14:paraId="757CABFC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>Tadao Ando</w:t>
            </w:r>
          </w:p>
          <w:p w14:paraId="4ADECCB8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85,000 sf.</w:t>
            </w:r>
          </w:p>
          <w:p w14:paraId="60609784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5F7534">
              <w:rPr>
                <w:rFonts w:ascii="Arial" w:hAnsi="Arial" w:cs="Arial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71552" behindDoc="0" locked="0" layoutInCell="1" allowOverlap="1" wp14:anchorId="62971D80" wp14:editId="5A53A199">
                  <wp:simplePos x="0" y="0"/>
                  <wp:positionH relativeFrom="margin">
                    <wp:posOffset>0</wp:posOffset>
                  </wp:positionH>
                  <wp:positionV relativeFrom="margin">
                    <wp:posOffset>27305</wp:posOffset>
                  </wp:positionV>
                  <wp:extent cx="1137920" cy="1236345"/>
                  <wp:effectExtent l="0" t="0" r="5080" b="1905"/>
                  <wp:wrapSquare wrapText="bothSides"/>
                  <wp:docPr id="36" name="Picture 36" descr="clark_1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lark_1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753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</w:t>
            </w: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2010</w:t>
            </w:r>
          </w:p>
          <w:p w14:paraId="74A199A3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Cs w:val="20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The Clark Art Institute</w:t>
            </w:r>
          </w:p>
        </w:tc>
        <w:tc>
          <w:tcPr>
            <w:tcW w:w="4678" w:type="dxa"/>
          </w:tcPr>
          <w:p w14:paraId="768FF7A0" w14:textId="77777777" w:rsidR="002D2359" w:rsidRPr="00F67212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56B4C36" wp14:editId="1057A776">
                  <wp:simplePos x="0" y="0"/>
                  <wp:positionH relativeFrom="margin">
                    <wp:posOffset>0</wp:posOffset>
                  </wp:positionH>
                  <wp:positionV relativeFrom="margin">
                    <wp:posOffset>27305</wp:posOffset>
                  </wp:positionV>
                  <wp:extent cx="1301115" cy="1215390"/>
                  <wp:effectExtent l="0" t="0" r="0" b="3810"/>
                  <wp:wrapSquare wrapText="bothSides"/>
                  <wp:docPr id="44" name="Picture 44" descr="ny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ny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7212">
              <w:rPr>
                <w:rFonts w:ascii="Arial" w:hAnsi="Arial" w:cs="Arial"/>
                <w:b/>
                <w:bCs/>
                <w:color w:val="244F91"/>
                <w:szCs w:val="20"/>
              </w:rPr>
              <w:t>New York University</w:t>
            </w:r>
          </w:p>
          <w:p w14:paraId="0C1BA73F" w14:textId="77777777" w:rsidR="002D2359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>58 W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ashington SQ. NY, NY</w:t>
            </w:r>
          </w:p>
          <w:p w14:paraId="1BEBC194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Machado &amp; Silvetti</w:t>
            </w:r>
          </w:p>
          <w:p w14:paraId="3E6E0C41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100,000 sf.</w:t>
            </w:r>
          </w:p>
          <w:p w14:paraId="1ED8EA04" w14:textId="77777777" w:rsidR="002D2359" w:rsidRPr="00D456B0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2010</w:t>
            </w:r>
          </w:p>
          <w:p w14:paraId="02964B1D" w14:textId="77777777" w:rsidR="002D2359" w:rsidRPr="002679B6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Cs w:val="20"/>
              </w:rPr>
            </w:pPr>
            <w:r w:rsidRPr="00D456B0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D456B0">
              <w:rPr>
                <w:rFonts w:ascii="Arial" w:hAnsi="Arial" w:cs="Arial"/>
                <w:color w:val="585858"/>
                <w:sz w:val="18"/>
                <w:szCs w:val="18"/>
              </w:rPr>
              <w:t xml:space="preserve"> New York University</w:t>
            </w:r>
          </w:p>
        </w:tc>
      </w:tr>
      <w:tr w:rsidR="002D2359" w:rsidRPr="002679B6" w14:paraId="3422D7F1" w14:textId="77777777" w:rsidTr="004F5AB0">
        <w:trPr>
          <w:trHeight w:val="2413"/>
        </w:trPr>
        <w:tc>
          <w:tcPr>
            <w:tcW w:w="4961" w:type="dxa"/>
          </w:tcPr>
          <w:p w14:paraId="67A92351" w14:textId="77777777" w:rsidR="002D2359" w:rsidRPr="002679B6" w:rsidRDefault="002D2359" w:rsidP="004F5AB0">
            <w:pPr>
              <w:bidi w:val="0"/>
              <w:spacing w:before="100" w:beforeAutospacing="1" w:after="160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F8306C">
              <w:rPr>
                <w:rFonts w:ascii="Arial" w:hAnsi="Arial" w:cs="Arial"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70528" behindDoc="0" locked="0" layoutInCell="1" allowOverlap="1" wp14:anchorId="0DC0064E" wp14:editId="1ABE86CD">
                  <wp:simplePos x="0" y="0"/>
                  <wp:positionH relativeFrom="margin">
                    <wp:posOffset>-52070</wp:posOffset>
                  </wp:positionH>
                  <wp:positionV relativeFrom="margin">
                    <wp:posOffset>23495</wp:posOffset>
                  </wp:positionV>
                  <wp:extent cx="1570990" cy="1440180"/>
                  <wp:effectExtent l="0" t="0" r="0" b="7620"/>
                  <wp:wrapSquare wrapText="bothSides"/>
                  <wp:docPr id="35" name="Picture 35" descr="51-astor-pl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51-astor-pl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9B6">
              <w:rPr>
                <w:rFonts w:ascii="Arial" w:hAnsi="Arial" w:cs="Arial"/>
                <w:b/>
                <w:bCs/>
                <w:color w:val="244F91"/>
                <w:szCs w:val="20"/>
              </w:rPr>
              <w:t>51 Astor Place</w:t>
            </w:r>
          </w:p>
          <w:p w14:paraId="5EBCD2E9" w14:textId="77777777" w:rsidR="002D2359" w:rsidRPr="00F8306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51 Astor Place, NY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>, NY</w:t>
            </w:r>
          </w:p>
          <w:p w14:paraId="0CF4117C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>Fumihiko Maki</w:t>
            </w:r>
          </w:p>
          <w:p w14:paraId="0A4F778D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350,000 sf.</w:t>
            </w:r>
          </w:p>
          <w:p w14:paraId="25AA03DD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</w:p>
          <w:p w14:paraId="0662EC23" w14:textId="77777777" w:rsidR="002D2359" w:rsidRPr="002679B6" w:rsidRDefault="002D2359" w:rsidP="004F5AB0">
            <w:pPr>
              <w:bidi w:val="0"/>
              <w:spacing w:after="160"/>
              <w:rPr>
                <w:rFonts w:ascii="Arial" w:hAnsi="Arial" w:cs="Arial"/>
                <w:szCs w:val="20"/>
                <w:rtl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>EJM Equities</w:t>
            </w:r>
          </w:p>
        </w:tc>
        <w:tc>
          <w:tcPr>
            <w:tcW w:w="4678" w:type="dxa"/>
          </w:tcPr>
          <w:p w14:paraId="1C09ACB2" w14:textId="77777777" w:rsidR="002D2359" w:rsidRPr="00264F99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F8306C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74624" behindDoc="0" locked="0" layoutInCell="1" allowOverlap="1" wp14:anchorId="1A461D3F" wp14:editId="0EDCCB43">
                  <wp:simplePos x="0" y="0"/>
                  <wp:positionH relativeFrom="margin">
                    <wp:posOffset>0</wp:posOffset>
                  </wp:positionH>
                  <wp:positionV relativeFrom="margin">
                    <wp:posOffset>23495</wp:posOffset>
                  </wp:positionV>
                  <wp:extent cx="1255395" cy="1440180"/>
                  <wp:effectExtent l="0" t="0" r="1905" b="7620"/>
                  <wp:wrapSquare wrapText="bothSides"/>
                  <wp:docPr id="39" name="Picture 39" descr="bard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rd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4F99">
              <w:rPr>
                <w:rFonts w:ascii="Arial" w:hAnsi="Arial" w:cs="Arial"/>
                <w:b/>
                <w:bCs/>
                <w:color w:val="244F91"/>
                <w:szCs w:val="20"/>
              </w:rPr>
              <w:t>Bard Graduate School</w:t>
            </w:r>
          </w:p>
          <w:p w14:paraId="3A32E20F" w14:textId="77777777" w:rsidR="002D2359" w:rsidRPr="00F8306C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>36-38W 86th Street, New York, NY</w:t>
            </w:r>
          </w:p>
          <w:p w14:paraId="4D173888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Machado &amp; Silvetti</w:t>
            </w:r>
          </w:p>
          <w:p w14:paraId="0EE0A681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F8306C">
              <w:rPr>
                <w:rFonts w:ascii="Arial" w:hAnsi="Arial" w:cs="Arial"/>
                <w:color w:val="585858"/>
                <w:sz w:val="18"/>
                <w:szCs w:val="22"/>
              </w:rPr>
              <w:t>15,000 sf.</w:t>
            </w:r>
          </w:p>
          <w:p w14:paraId="5B606852" w14:textId="77777777" w:rsidR="002D2359" w:rsidRPr="00F8306C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2008</w:t>
            </w:r>
          </w:p>
          <w:p w14:paraId="1C8EFA3E" w14:textId="77777777" w:rsidR="002D2359" w:rsidRPr="002679B6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Cs w:val="20"/>
                <w:rtl/>
              </w:rPr>
            </w:pPr>
            <w:r w:rsidRPr="00F8306C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 w:rsidRPr="00F8306C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F8306C">
              <w:rPr>
                <w:rFonts w:ascii="Arial" w:hAnsi="Arial" w:cs="Arial"/>
                <w:color w:val="585858"/>
                <w:sz w:val="18"/>
                <w:szCs w:val="22"/>
              </w:rPr>
              <w:t>Zubatkin</w:t>
            </w:r>
            <w:proofErr w:type="spellEnd"/>
            <w:r w:rsidRPr="00F8306C">
              <w:rPr>
                <w:rFonts w:ascii="Arial" w:hAnsi="Arial" w:cs="Arial"/>
                <w:color w:val="585858"/>
                <w:sz w:val="18"/>
                <w:szCs w:val="22"/>
              </w:rPr>
              <w:t xml:space="preserve"> Owners </w:t>
            </w:r>
          </w:p>
        </w:tc>
      </w:tr>
      <w:tr w:rsidR="002D2359" w:rsidRPr="002679B6" w14:paraId="05A05570" w14:textId="77777777" w:rsidTr="004F5AB0">
        <w:trPr>
          <w:trHeight w:val="2274"/>
        </w:trPr>
        <w:tc>
          <w:tcPr>
            <w:tcW w:w="4961" w:type="dxa"/>
          </w:tcPr>
          <w:p w14:paraId="37C313F7" w14:textId="77777777" w:rsidR="002D2359" w:rsidRPr="00CB18EB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r w:rsidRPr="0029305F">
              <w:rPr>
                <w:noProof/>
                <w:sz w:val="18"/>
                <w:szCs w:val="22"/>
              </w:rPr>
              <w:drawing>
                <wp:anchor distT="0" distB="0" distL="114300" distR="114300" simplePos="0" relativeHeight="251675648" behindDoc="0" locked="0" layoutInCell="1" allowOverlap="1" wp14:anchorId="476E86DB" wp14:editId="76385E44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1564640" cy="1365250"/>
                  <wp:effectExtent l="0" t="0" r="0" b="6350"/>
                  <wp:wrapSquare wrapText="bothSides"/>
                  <wp:docPr id="40" name="Picture 40" descr="educational-alli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ducational-alli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18EB">
              <w:rPr>
                <w:rFonts w:ascii="Arial" w:hAnsi="Arial" w:cs="Arial"/>
                <w:b/>
                <w:bCs/>
                <w:color w:val="244F91"/>
                <w:szCs w:val="20"/>
              </w:rPr>
              <w:t>The Educational Alliance</w:t>
            </w:r>
          </w:p>
          <w:p w14:paraId="51E1B549" w14:textId="77777777" w:rsidR="002D2359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197 East Broadway, NY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>, NY</w:t>
            </w: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 xml:space="preserve">                          </w:t>
            </w: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Norman Foster </w:t>
            </w:r>
          </w:p>
          <w:p w14:paraId="5AF48118" w14:textId="77777777" w:rsidR="002D2359" w:rsidRPr="0029305F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100,000 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sf.                                                    </w:t>
            </w: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2010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                               </w:t>
            </w: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Client: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The Educational Alliance</w:t>
            </w:r>
          </w:p>
        </w:tc>
        <w:tc>
          <w:tcPr>
            <w:tcW w:w="4678" w:type="dxa"/>
          </w:tcPr>
          <w:p w14:paraId="71094BCF" w14:textId="77777777" w:rsidR="002D2359" w:rsidRPr="00F67212" w:rsidRDefault="002D2359" w:rsidP="004F5AB0">
            <w:pPr>
              <w:bidi w:val="0"/>
              <w:spacing w:before="100" w:beforeAutospacing="1"/>
              <w:outlineLvl w:val="3"/>
              <w:rPr>
                <w:rFonts w:ascii="Arial" w:hAnsi="Arial" w:cs="Arial"/>
                <w:b/>
                <w:bCs/>
                <w:color w:val="244F91"/>
                <w:szCs w:val="20"/>
              </w:rPr>
            </w:pPr>
            <w:proofErr w:type="spellStart"/>
            <w:r w:rsidRPr="00F67212">
              <w:rPr>
                <w:rFonts w:ascii="Arial" w:hAnsi="Arial" w:cs="Arial"/>
                <w:b/>
                <w:bCs/>
                <w:color w:val="244F91"/>
                <w:szCs w:val="20"/>
              </w:rPr>
              <w:t>Sperone</w:t>
            </w:r>
            <w:proofErr w:type="spellEnd"/>
            <w:r w:rsidRPr="00F67212">
              <w:rPr>
                <w:rFonts w:ascii="Arial" w:hAnsi="Arial" w:cs="Arial"/>
                <w:b/>
                <w:bCs/>
                <w:color w:val="244F91"/>
                <w:szCs w:val="20"/>
              </w:rPr>
              <w:t xml:space="preserve"> Westwater Gallery</w:t>
            </w:r>
          </w:p>
          <w:p w14:paraId="0CAE3917" w14:textId="77777777" w:rsidR="002D2359" w:rsidRPr="0029305F" w:rsidRDefault="002D2359" w:rsidP="004F5AB0">
            <w:pPr>
              <w:bidi w:val="0"/>
              <w:spacing w:after="75"/>
              <w:rPr>
                <w:rFonts w:ascii="Arial" w:hAnsi="Arial" w:cs="Arial"/>
                <w:color w:val="585858"/>
                <w:sz w:val="18"/>
                <w:szCs w:val="18"/>
              </w:rPr>
            </w:pPr>
            <w:r>
              <w:rPr>
                <w:rFonts w:ascii="Arial" w:hAnsi="Arial" w:cs="Arial"/>
                <w:color w:val="585858"/>
                <w:sz w:val="18"/>
                <w:szCs w:val="18"/>
              </w:rPr>
              <w:t>257 Bowery St, NY, NY</w:t>
            </w:r>
          </w:p>
          <w:p w14:paraId="12D0E89F" w14:textId="77777777" w:rsidR="002D2359" w:rsidRPr="0029305F" w:rsidRDefault="002D2359" w:rsidP="004F5AB0">
            <w:pPr>
              <w:bidi w:val="0"/>
              <w:outlineLvl w:val="3"/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</w:pP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Architect: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Norman Foster</w:t>
            </w:r>
          </w:p>
          <w:p w14:paraId="7378D741" w14:textId="77777777" w:rsidR="002D2359" w:rsidRPr="0029305F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Area: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100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,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>0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0 sf.                 </w:t>
            </w:r>
          </w:p>
          <w:p w14:paraId="7DE6BAFE" w14:textId="77777777" w:rsidR="002D2359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</w:rPr>
            </w:pP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Year: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 xml:space="preserve"> 2010         </w:t>
            </w:r>
          </w:p>
          <w:p w14:paraId="17A08F26" w14:textId="77777777" w:rsidR="002D2359" w:rsidRPr="00846AEF" w:rsidRDefault="002D2359" w:rsidP="004F5AB0">
            <w:pPr>
              <w:bidi w:val="0"/>
              <w:outlineLvl w:val="3"/>
              <w:rPr>
                <w:rFonts w:ascii="Arial" w:hAnsi="Arial" w:cs="Arial"/>
                <w:color w:val="585858"/>
                <w:sz w:val="18"/>
                <w:szCs w:val="18"/>
                <w:rtl/>
              </w:rPr>
            </w:pPr>
            <w:r w:rsidRPr="005F7534">
              <w:rPr>
                <w:rFonts w:ascii="Arial" w:hAnsi="Arial" w:cs="Arial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 wp14:anchorId="6B854751" wp14:editId="730DEEED">
                  <wp:simplePos x="0" y="0"/>
                  <wp:positionH relativeFrom="margin">
                    <wp:posOffset>-45720</wp:posOffset>
                  </wp:positionH>
                  <wp:positionV relativeFrom="margin">
                    <wp:posOffset>0</wp:posOffset>
                  </wp:positionV>
                  <wp:extent cx="1301115" cy="1365250"/>
                  <wp:effectExtent l="0" t="0" r="0" b="6350"/>
                  <wp:wrapSquare wrapText="bothSides"/>
                  <wp:docPr id="43" name="Picture 43" descr="xpub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xpub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7534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Client</w:t>
            </w:r>
            <w:r w:rsidRPr="0029305F">
              <w:rPr>
                <w:rFonts w:ascii="Arial" w:hAnsi="Arial" w:cs="Arial"/>
                <w:b/>
                <w:bCs/>
                <w:color w:val="585858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85858"/>
                <w:sz w:val="18"/>
                <w:szCs w:val="18"/>
              </w:rPr>
              <w:t>Sperone</w:t>
            </w:r>
            <w:proofErr w:type="spellEnd"/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>Westwater</w:t>
            </w:r>
            <w:r>
              <w:rPr>
                <w:rFonts w:ascii="Arial" w:hAnsi="Arial" w:cs="Arial"/>
                <w:color w:val="585858"/>
                <w:sz w:val="18"/>
                <w:szCs w:val="18"/>
              </w:rPr>
              <w:t xml:space="preserve"> </w:t>
            </w:r>
            <w:r w:rsidRPr="0029305F">
              <w:rPr>
                <w:rFonts w:ascii="Arial" w:hAnsi="Arial" w:cs="Arial"/>
                <w:color w:val="585858"/>
                <w:sz w:val="18"/>
                <w:szCs w:val="18"/>
              </w:rPr>
              <w:t>Gallery</w:t>
            </w:r>
          </w:p>
        </w:tc>
      </w:tr>
    </w:tbl>
    <w:p w14:paraId="72FA58BD" w14:textId="77777777" w:rsidR="002D2359" w:rsidRPr="000913D8" w:rsidRDefault="002D2359" w:rsidP="002D2359">
      <w:pPr>
        <w:bidi w:val="0"/>
        <w:rPr>
          <w:rFonts w:ascii="Arial" w:eastAsia="Calibri" w:hAnsi="Arial" w:cs="Arial"/>
        </w:rPr>
      </w:pPr>
    </w:p>
    <w:p w14:paraId="092B4D90" w14:textId="77777777" w:rsidR="002D2359" w:rsidRPr="000913D8" w:rsidRDefault="002D2359" w:rsidP="002D2359">
      <w:pPr>
        <w:bidi w:val="0"/>
        <w:rPr>
          <w:rFonts w:ascii="Arial" w:eastAsia="Calibri" w:hAnsi="Arial" w:cs="Arial"/>
        </w:rPr>
      </w:pPr>
    </w:p>
    <w:p w14:paraId="0EF02816" w14:textId="3EE29DE1" w:rsidR="002749E8" w:rsidRPr="002D2359" w:rsidRDefault="002749E8" w:rsidP="00875941">
      <w:pPr>
        <w:rPr>
          <w:rtl/>
        </w:rPr>
      </w:pPr>
    </w:p>
    <w:sectPr w:rsidR="002749E8" w:rsidRPr="002D2359" w:rsidSect="0089347F">
      <w:headerReference w:type="default" r:id="rId69"/>
      <w:footerReference w:type="default" r:id="rId70"/>
      <w:type w:val="continuous"/>
      <w:pgSz w:w="11906" w:h="16838"/>
      <w:pgMar w:top="1276" w:right="1440" w:bottom="1134" w:left="1440" w:header="703" w:footer="816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634D" w14:textId="77777777" w:rsidR="00105E4B" w:rsidRDefault="00105E4B">
      <w:r>
        <w:separator/>
      </w:r>
    </w:p>
  </w:endnote>
  <w:endnote w:type="continuationSeparator" w:id="0">
    <w:p w14:paraId="192CA4E4" w14:textId="77777777" w:rsidR="00105E4B" w:rsidRDefault="00105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avid">
    <w:altName w:val="Arial"/>
    <w:charset w:val="B1"/>
    <w:family w:val="swiss"/>
    <w:pitch w:val="variable"/>
    <w:sig w:usb0="00000803" w:usb1="00000000" w:usb2="00000000" w:usb3="00000000" w:csb0="00000021" w:csb1="00000000"/>
  </w:font>
  <w:font w:name="Miriam">
    <w:altName w:val="Arial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C85B" w14:textId="3E6162AF" w:rsidR="00833AAA" w:rsidRDefault="00C34C76">
    <w:pPr>
      <w:pStyle w:val="a6"/>
    </w:pPr>
    <w:r>
      <w:rPr>
        <w:rFonts w:hint="cs"/>
        <w:noProof/>
        <w:rtl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5096462" wp14:editId="2504C8CE">
              <wp:simplePos x="0" y="0"/>
              <wp:positionH relativeFrom="margin">
                <wp:align>right</wp:align>
              </wp:positionH>
              <wp:positionV relativeFrom="paragraph">
                <wp:posOffset>190284</wp:posOffset>
              </wp:positionV>
              <wp:extent cx="1230514" cy="278654"/>
              <wp:effectExtent l="0" t="0" r="8255" b="7620"/>
              <wp:wrapNone/>
              <wp:docPr id="14" name="קבוצה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0514" cy="278654"/>
                        <a:chOff x="0" y="0"/>
                        <a:chExt cx="1230514" cy="278654"/>
                      </a:xfrm>
                    </wpg:grpSpPr>
                    <pic:pic xmlns:pic="http://schemas.openxmlformats.org/drawingml/2006/picture">
                      <pic:nvPicPr>
                        <pic:cNvPr id="2" name="תמונה 2">
                          <a:hlinkClick r:id="rId1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6523" y="10049"/>
                          <a:ext cx="268605" cy="2686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25811944" name="תמונה 3">
                          <a:hlinkClick r:id="rId3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049"/>
                          <a:ext cx="268605" cy="2686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תמונה 4">
                          <a:hlinkClick r:id="rId5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51295" y="10049"/>
                          <a:ext cx="238760" cy="238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תמונה 7">
                          <a:hlinkClick r:id="rId7"/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36" t="12523" r="7264" b="10968"/>
                        <a:stretch/>
                      </pic:blipFill>
                      <pic:spPr bwMode="auto">
                        <a:xfrm>
                          <a:off x="961909" y="0"/>
                          <a:ext cx="268605" cy="2578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7119960" id="קבוצה 14" o:spid="_x0000_s1026" style="position:absolute;left:0;text-align:left;margin-left:45.7pt;margin-top:15pt;width:96.9pt;height:21.95pt;z-index:251664384;mso-position-horizontal:right;mso-position-horizontal-relative:margin;mso-width-relative:margin" coordsize="12305,278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DPAAAAAFJnaHRsb25nAAAAwQ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Ao8P3hwYWNrZXQg&#10;ZW5kPSd3Jz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2" o:spid="_x0000_s1027" type="#_x0000_t75" href="https://www.facebook.com/pages/%D7%96%D7%99%D7%92%D7%95%D7%A8%D7%98-%D7%AA%D7%90%D7%95%D7%9D-%D7%91%D7%A2%D7%9E-Ziggurat-Coordination-LTD/538754009468963" style="position:absolute;left:3165;top:100;width:2686;height: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9OerCAAAA2gAAAA8AAABkcnMvZG93bnJldi54bWxEj19rwjAUxd8Fv0O4wt5sqrBZqlFkMNjL&#10;HFbZXi/Ntc3W3JQms10/vRkMfDycPz/OZjfYRlyp88axgkWSgiAunTZcKTifXuYZCB+QNTaOScEv&#10;edhtp5MN5tr1fKRrESoRR9jnqKAOoc2l9GVNFn3iWuLoXVxnMUTZVVJ32Mdx28hlmj5Ji4YjocaW&#10;nmsqv4sfGyGHcnw8rCo2Hxjevj6NHPvsXamH2bBfgwg0hHv4v/2qFSzh70q8AXJ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3vTnqwgAAANoAAAAPAAAAAAAAAAAAAAAAAJ8C&#10;AABkcnMvZG93bnJldi54bWxQSwUGAAAAAAQABAD3AAAAjgMAAAAA&#10;" o:button="t">
                <v:fill o:detectmouseclick="t"/>
                <v:imagedata r:id="rId9" o:title=""/>
                <v:path arrowok="t"/>
              </v:shape>
              <v:shape id="תמונה 3" o:spid="_x0000_s1028" type="#_x0000_t75" href="http://www.youtube.com/user/Zigguratsys" style="position:absolute;top:100;width:2686;height: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ge9vEAAAA2gAAAA8AAABkcnMvZG93bnJldi54bWxEj0FrAjEUhO9C/0N4BW+aVbHqapQqiNJL&#10;6VaR3l43z92lm5clibr+e1Mo9DjMzDfMYtWaWlzJ+cqygkE/AUGcW11xoeDwue1NQfiArLG2TAru&#10;5GG1fOosMNX2xh90zUIhIoR9igrKEJpUSp+XZND3bUMcvbN1BkOUrpDa4S3CTS2HSfIiDVYcF0ps&#10;aFNS/pNdjILxbvM9mL2910fXfJ3COpvM9n6iVPe5fZ2DCNSG//Bfe68VjOD3SrwBc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bge9vEAAAA2gAAAA8AAAAAAAAAAAAAAAAA&#10;nwIAAGRycy9kb3ducmV2LnhtbFBLBQYAAAAABAAEAPcAAACQAwAAAAA=&#10;" o:button="t">
                <v:fill o:detectmouseclick="t"/>
                <v:imagedata r:id="rId10" o:title=""/>
                <v:path arrowok="t"/>
              </v:shape>
              <v:shape id="תמונה 4" o:spid="_x0000_s1029" type="#_x0000_t75" href="mailto:info@ziggurat.co.il" style="position:absolute;left:6512;top:100;width:2388;height:2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z7xDDAAAA2gAAAA8AAABkcnMvZG93bnJldi54bWxEj0GLwjAUhO8L/ofwBG9rqrhFqlFEEO1h&#10;2bUK4u3RPNti81KaqPXfbwRhj8PMfMPMl52pxZ1aV1lWMBpGIIhzqysuFBwPm88pCOeRNdaWScGT&#10;HCwXvY85Jto+eE/3zBciQNglqKD0vkmkdHlJBt3QNsTBu9jWoA+yLaRu8RHgppbjKIqlwYrDQokN&#10;rUvKr9nNKFj/nL5+3dZ+H8/bUZzFWcqXNFVq0O9WMxCeOv8ffrd3WsEEXlfCDZC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XPvEMMAAADaAAAADwAAAAAAAAAAAAAAAACf&#10;AgAAZHJzL2Rvd25yZXYueG1sUEsFBgAAAAAEAAQA9wAAAI8DAAAAAA==&#10;" o:button="t">
                <v:fill o:detectmouseclick="t"/>
                <v:imagedata r:id="rId11" o:title=""/>
                <v:path arrowok="t"/>
              </v:shape>
              <v:shape id="תמונה 7" o:spid="_x0000_s1030" type="#_x0000_t75" href="http://www.ziggurat.co.il/" style="position:absolute;left:9619;width:2686;height:2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3Stu/AAAA2gAAAA8AAABkcnMvZG93bnJldi54bWxEj0GLwjAUhO8L/ofwBG9rqgd3qUYRZWGv&#10;dhfPz+bZtDYvJYlt/fdGWNjjMDPfMJvdaFvRkw+1YwWLeQaCuHS65krB78/X+yeIEJE1to5JwYMC&#10;7LaTtw3m2g18or6IlUgQDjkqMDF2uZShNGQxzF1HnLyr8xZjkr6S2uOQ4LaVyyxbSYs1pwWDHR0M&#10;lbfibhVIf5G9pdOqGTJzHpbHRhfnRqnZdNyvQUQa43/4r/2tFXzA60q6AXL7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qN0rbvwAAANoAAAAPAAAAAAAAAAAAAAAAAJ8CAABk&#10;cnMvZG93bnJldi54bWxQSwUGAAAAAAQABAD3AAAAiwMAAAAA&#10;" o:button="t">
                <v:fill o:detectmouseclick="t"/>
                <v:imagedata r:id="rId12" o:title="" croptop="8207f" cropbottom="7188f" cropleft="4808f" cropright="4761f"/>
                <v:path arrowok="t"/>
              </v:shape>
              <w10:wrap anchorx="margin"/>
            </v:group>
          </w:pict>
        </mc:Fallback>
      </mc:AlternateContent>
    </w:r>
    <w:r w:rsidR="00833AAA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35BEE3" wp14:editId="39139A28">
              <wp:simplePos x="0" y="0"/>
              <wp:positionH relativeFrom="column">
                <wp:posOffset>6083935</wp:posOffset>
              </wp:positionH>
              <wp:positionV relativeFrom="paragraph">
                <wp:posOffset>279979</wp:posOffset>
              </wp:positionV>
              <wp:extent cx="293370" cy="256233"/>
              <wp:effectExtent l="0" t="0" r="0" b="0"/>
              <wp:wrapNone/>
              <wp:docPr id="9" name="תיבת טקסט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3370" cy="25623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sz w:val="24"/>
                            </w:rPr>
                            <w:id w:val="-204729305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="Tahoma" w:hAnsi="Tahoma" w:cs="Tahoma"/>
                              <w:color w:val="7F7F7F" w:themeColor="text1" w:themeTint="80"/>
                              <w:sz w:val="14"/>
                              <w:szCs w:val="14"/>
                            </w:rPr>
                          </w:sdtEndPr>
                          <w:sdtContent>
                            <w:p w14:paraId="469CCF59" w14:textId="622AAD86" w:rsidR="00833AAA" w:rsidRPr="00833AAA" w:rsidRDefault="00833AAA" w:rsidP="00833AAA">
                              <w:pPr>
                                <w:pStyle w:val="af9"/>
                                <w:bidi w:val="0"/>
                                <w:spacing w:line="240" w:lineRule="auto"/>
                                <w:ind w:left="57" w:right="57"/>
                                <w:jc w:val="left"/>
                                <w:rPr>
                                  <w:rFonts w:ascii="Tahoma" w:hAnsi="Tahoma" w:cs="Tahoma"/>
                                  <w:i w:val="0"/>
                                  <w:iCs w:val="0"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</w:pPr>
                              <w:r w:rsidRPr="00833AAA">
                                <w:rPr>
                                  <w:rFonts w:ascii="Tahoma" w:hAnsi="Tahoma" w:cs="Tahoma"/>
                                  <w:i w:val="0"/>
                                  <w:iCs w:val="0"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33AAA">
                                <w:rPr>
                                  <w:rFonts w:ascii="Tahoma" w:hAnsi="Tahoma" w:cs="Tahoma"/>
                                  <w:i w:val="0"/>
                                  <w:iCs w:val="0"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instrText xml:space="preserve"> PAGE  \* Arabic  \* MERGEFORMAT </w:instrText>
                              </w:r>
                              <w:r w:rsidRPr="00833AAA">
                                <w:rPr>
                                  <w:rFonts w:ascii="Tahoma" w:hAnsi="Tahoma" w:cs="Tahoma"/>
                                  <w:i w:val="0"/>
                                  <w:iCs w:val="0"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C555D6">
                                <w:rPr>
                                  <w:rFonts w:ascii="Tahoma" w:hAnsi="Tahoma" w:cs="Tahoma"/>
                                  <w:i w:val="0"/>
                                  <w:iCs w:val="0"/>
                                  <w:noProof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t>9</w:t>
                              </w:r>
                              <w:r w:rsidRPr="00833AAA">
                                <w:rPr>
                                  <w:rFonts w:ascii="Tahoma" w:hAnsi="Tahoma" w:cs="Tahoma"/>
                                  <w:i w:val="0"/>
                                  <w:iCs w:val="0"/>
                                  <w:color w:val="7F7F7F" w:themeColor="text1" w:themeTint="80"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8CB5AA2" w14:textId="77777777" w:rsidR="00833AAA" w:rsidRDefault="00833AAA" w:rsidP="00833AAA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5BEE3" id="_x0000_t202" coordsize="21600,21600" o:spt="202" path="m,l,21600r21600,l21600,xe">
              <v:stroke joinstyle="miter"/>
              <v:path gradientshapeok="t" o:connecttype="rect"/>
            </v:shapetype>
            <v:shape id="תיבת טקסט 9" o:spid="_x0000_s1026" type="#_x0000_t202" style="position:absolute;left:0;text-align:left;margin-left:479.05pt;margin-top:22.05pt;width:23.1pt;height:20.2p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" filled="f" stroked="f">
              <v:textbox>
                <w:txbxContent>
                  <w:sdt>
                    <w:sdtPr>
                      <w:rPr>
                        <w:sz w:val="24"/>
                      </w:rPr>
                      <w:id w:val="-2047293054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="Tahoma" w:hAnsi="Tahoma" w:cs="Tahoma"/>
                        <w:color w:val="7F7F7F" w:themeColor="text1" w:themeTint="80"/>
                        <w:sz w:val="14"/>
                        <w:szCs w:val="14"/>
                      </w:rPr>
                    </w:sdtEndPr>
                    <w:sdtContent>
                      <w:p w14:paraId="469CCF59" w14:textId="622AAD86" w:rsidR="00833AAA" w:rsidRPr="00833AAA" w:rsidRDefault="00833AAA" w:rsidP="00833AAA">
                        <w:pPr>
                          <w:pStyle w:val="af9"/>
                          <w:bidi w:val="0"/>
                          <w:spacing w:line="240" w:lineRule="auto"/>
                          <w:ind w:left="57" w:right="57"/>
                          <w:jc w:val="left"/>
                          <w:rPr>
                            <w:rFonts w:ascii="Tahoma" w:hAnsi="Tahoma" w:cs="Tahoma"/>
                            <w:i w:val="0"/>
                            <w:iCs w:val="0"/>
                            <w:color w:val="7F7F7F" w:themeColor="text1" w:themeTint="80"/>
                            <w:sz w:val="14"/>
                            <w:szCs w:val="14"/>
                          </w:rPr>
                        </w:pPr>
                        <w:r w:rsidRPr="00833AAA">
                          <w:rPr>
                            <w:rFonts w:ascii="Tahoma" w:hAnsi="Tahoma" w:cs="Tahoma"/>
                            <w:i w:val="0"/>
                            <w:iCs w:val="0"/>
                            <w:color w:val="7F7F7F" w:themeColor="text1" w:themeTint="80"/>
                            <w:sz w:val="14"/>
                            <w:szCs w:val="14"/>
                          </w:rPr>
                          <w:fldChar w:fldCharType="begin"/>
                        </w:r>
                        <w:r w:rsidRPr="00833AAA">
                          <w:rPr>
                            <w:rFonts w:ascii="Tahoma" w:hAnsi="Tahoma" w:cs="Tahoma"/>
                            <w:i w:val="0"/>
                            <w:iCs w:val="0"/>
                            <w:color w:val="7F7F7F" w:themeColor="text1" w:themeTint="80"/>
                            <w:sz w:val="14"/>
                            <w:szCs w:val="14"/>
                          </w:rPr>
                          <w:instrText xml:space="preserve"> PAGE  \* Arabic  \* MERGEFORMAT </w:instrText>
                        </w:r>
                        <w:r w:rsidRPr="00833AAA">
                          <w:rPr>
                            <w:rFonts w:ascii="Tahoma" w:hAnsi="Tahoma" w:cs="Tahoma"/>
                            <w:i w:val="0"/>
                            <w:iCs w:val="0"/>
                            <w:color w:val="7F7F7F" w:themeColor="text1" w:themeTint="80"/>
                            <w:sz w:val="14"/>
                            <w:szCs w:val="14"/>
                          </w:rPr>
                          <w:fldChar w:fldCharType="separate"/>
                        </w:r>
                        <w:r w:rsidR="00C555D6">
                          <w:rPr>
                            <w:rFonts w:ascii="Tahoma" w:hAnsi="Tahoma" w:cs="Tahoma"/>
                            <w:i w:val="0"/>
                            <w:iCs w:val="0"/>
                            <w:noProof/>
                            <w:color w:val="7F7F7F" w:themeColor="text1" w:themeTint="80"/>
                            <w:sz w:val="14"/>
                            <w:szCs w:val="14"/>
                          </w:rPr>
                          <w:t>9</w:t>
                        </w:r>
                        <w:r w:rsidRPr="00833AAA">
                          <w:rPr>
                            <w:rFonts w:ascii="Tahoma" w:hAnsi="Tahoma" w:cs="Tahoma"/>
                            <w:i w:val="0"/>
                            <w:iCs w:val="0"/>
                            <w:color w:val="7F7F7F" w:themeColor="text1" w:themeTint="80"/>
                            <w:sz w:val="14"/>
                            <w:szCs w:val="14"/>
                          </w:rPr>
                          <w:fldChar w:fldCharType="end"/>
                        </w:r>
                      </w:p>
                    </w:sdtContent>
                  </w:sdt>
                  <w:p w14:paraId="08CB5AA2" w14:textId="77777777" w:rsidR="00833AAA" w:rsidRDefault="00833AAA" w:rsidP="00833AAA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833AAA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C3AC42" wp14:editId="2F5BCF1F">
              <wp:simplePos x="0" y="0"/>
              <wp:positionH relativeFrom="margin">
                <wp:align>left</wp:align>
              </wp:positionH>
              <wp:positionV relativeFrom="paragraph">
                <wp:posOffset>24241</wp:posOffset>
              </wp:positionV>
              <wp:extent cx="1296035" cy="205740"/>
              <wp:effectExtent l="0" t="0" r="0" b="3810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296035" cy="205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437AA" w14:textId="77777777" w:rsidR="00833AAA" w:rsidRPr="00833AAA" w:rsidRDefault="00833AAA" w:rsidP="00833AAA">
                          <w:pPr>
                            <w:pStyle w:val="a6"/>
                            <w:bidi w:val="0"/>
                            <w:spacing w:line="140" w:lineRule="atLeast"/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</w:pPr>
                          <w:r w:rsidRPr="00833AAA">
                            <w:rPr>
                              <w:rFonts w:ascii="Tahoma" w:hAnsi="Tahoma" w:cs="Tahoma"/>
                              <w:b/>
                              <w:bCs/>
                              <w:color w:val="7F7F7F" w:themeColor="text1" w:themeTint="80"/>
                              <w:sz w:val="13"/>
                              <w:szCs w:val="13"/>
                            </w:rPr>
                            <w:t>Ziggurat Coordination Ltd.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C3AC42" id="Text Box 24" o:spid="_x0000_s1027" type="#_x0000_t202" style="position:absolute;left:0;text-align:left;margin-left:0;margin-top:1.9pt;width:102.05pt;height:16.2pt;flip:x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" filled="f" stroked="f">
              <v:textbox>
                <w:txbxContent>
                  <w:p w14:paraId="694437AA" w14:textId="77777777" w:rsidR="00833AAA" w:rsidRPr="00833AAA" w:rsidRDefault="00833AAA" w:rsidP="00833AAA">
                    <w:pPr>
                      <w:pStyle w:val="a6"/>
                      <w:bidi w:val="0"/>
                      <w:spacing w:line="140" w:lineRule="atLeast"/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</w:pPr>
                    <w:r w:rsidRPr="00833AAA">
                      <w:rPr>
                        <w:rFonts w:ascii="Tahoma" w:hAnsi="Tahoma" w:cs="Tahoma"/>
                        <w:b/>
                        <w:bCs/>
                        <w:color w:val="7F7F7F" w:themeColor="text1" w:themeTint="80"/>
                        <w:sz w:val="13"/>
                        <w:szCs w:val="13"/>
                      </w:rPr>
                      <w:t>Ziggurat Coordination Ltd.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33AA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12ACA5" wp14:editId="6ABEC63B">
              <wp:simplePos x="0" y="0"/>
              <wp:positionH relativeFrom="column">
                <wp:posOffset>-1270</wp:posOffset>
              </wp:positionH>
              <wp:positionV relativeFrom="paragraph">
                <wp:posOffset>163195</wp:posOffset>
              </wp:positionV>
              <wp:extent cx="4441190" cy="331470"/>
              <wp:effectExtent l="0" t="0" r="0" b="0"/>
              <wp:wrapNone/>
              <wp:docPr id="3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41190" cy="331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C8DA1" w14:textId="0355AF05" w:rsidR="00833AAA" w:rsidRPr="00833AAA" w:rsidRDefault="00833AAA" w:rsidP="00D4498C">
                          <w:pPr>
                            <w:pStyle w:val="a6"/>
                            <w:bidi w:val="0"/>
                            <w:spacing w:line="140" w:lineRule="atLeast"/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</w:pPr>
                          <w:r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Management Office: 8 </w:t>
                          </w:r>
                          <w:proofErr w:type="spellStart"/>
                          <w:r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>Hacharash</w:t>
                          </w:r>
                          <w:proofErr w:type="spellEnd"/>
                          <w:r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 St. Ramat Hasharon, 47262 Israel  |Tel: +972-</w:t>
                          </w:r>
                          <w:r w:rsidR="00D4498C">
                            <w:rPr>
                              <w:rFonts w:ascii="Tahoma" w:hAnsi="Tahoma" w:cs="Tahoma" w:hint="cs"/>
                              <w:color w:val="7F7F7F" w:themeColor="text1" w:themeTint="80"/>
                              <w:sz w:val="13"/>
                              <w:szCs w:val="13"/>
                              <w:rtl/>
                            </w:rPr>
                            <w:t>3-5479666</w:t>
                          </w:r>
                          <w:r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  |Fax: +972-3-5490094</w:t>
                          </w:r>
                        </w:p>
                        <w:p w14:paraId="7D921BDF" w14:textId="06C7301F" w:rsidR="00833AAA" w:rsidRDefault="00C1510F" w:rsidP="00833AAA">
                          <w:pPr>
                            <w:pStyle w:val="a6"/>
                            <w:bidi w:val="0"/>
                            <w:spacing w:line="140" w:lineRule="atLeast"/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  <w:lang w:val="uk-UA"/>
                            </w:rPr>
                          </w:pPr>
                          <w:r w:rsidRPr="00C1510F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>Ukraine Office</w:t>
                          </w:r>
                          <w:r w:rsidR="00833AAA"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:            </w:t>
                          </w:r>
                          <w:r w:rsidRPr="00C1510F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9 Ivana Franka St., Kyiv, </w:t>
                          </w:r>
                          <w:r w:rsidRPr="00C1510F">
                            <w:rPr>
                              <w:rFonts w:ascii="Tahoma" w:hAnsi="Tahoma" w:cs="Tahoma"/>
                              <w:b/>
                              <w:bCs/>
                              <w:color w:val="7F7F7F" w:themeColor="text1" w:themeTint="80"/>
                              <w:sz w:val="13"/>
                              <w:szCs w:val="13"/>
                            </w:rPr>
                            <w:t>01030</w:t>
                          </w:r>
                          <w:r w:rsidRPr="00C1510F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>, Ukraine</w:t>
                          </w:r>
                          <w:r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  <w:lang w:val="uk-UA"/>
                            </w:rPr>
                            <w:t xml:space="preserve">     </w:t>
                          </w:r>
                          <w:r w:rsidR="00833AAA" w:rsidRPr="00833AAA">
                            <w:rPr>
                              <w:rFonts w:ascii="Tahoma" w:hAnsi="Tahoma" w:cs="Tahoma"/>
                              <w:color w:val="7F7F7F" w:themeColor="text1" w:themeTint="80"/>
                              <w:sz w:val="13"/>
                              <w:szCs w:val="13"/>
                            </w:rPr>
                            <w:t>|</w:t>
                          </w:r>
                          <w:r w:rsidR="00833AAA" w:rsidRPr="00833AAA"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</w:rPr>
                            <w:t xml:space="preserve">Tel: </w:t>
                          </w:r>
                          <w:r w:rsidRPr="00C1510F"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</w:rPr>
                            <w:t>+380 99 206 6918</w:t>
                          </w:r>
                        </w:p>
                        <w:p w14:paraId="32470442" w14:textId="77777777" w:rsidR="00C1510F" w:rsidRPr="00C1510F" w:rsidRDefault="00C1510F" w:rsidP="00C1510F">
                          <w:pPr>
                            <w:pStyle w:val="a6"/>
                            <w:bidi w:val="0"/>
                            <w:spacing w:line="140" w:lineRule="atLeast"/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  <w:lang w:val="uk-UA"/>
                            </w:rPr>
                          </w:pPr>
                        </w:p>
                        <w:p w14:paraId="421CBD64" w14:textId="3FC41514" w:rsidR="00053345" w:rsidRPr="00053345" w:rsidRDefault="00053345" w:rsidP="00053345">
                          <w:pPr>
                            <w:pStyle w:val="a6"/>
                            <w:bidi w:val="0"/>
                            <w:spacing w:line="140" w:lineRule="atLeast"/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  <w:lang w:val="uk-UA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3"/>
                              <w:szCs w:val="13"/>
                              <w:lang w:val="uk-UA"/>
                            </w:rPr>
                            <w:t>аиавав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2ACA5" id="_x0000_s1028" type="#_x0000_t202" style="position:absolute;left:0;text-align:left;margin-left:-.1pt;margin-top:12.85pt;width:349.7pt;height:26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" stroked="f">
              <v:textbox>
                <w:txbxContent>
                  <w:p w14:paraId="15BC8DA1" w14:textId="0355AF05" w:rsidR="00833AAA" w:rsidRPr="00833AAA" w:rsidRDefault="00833AAA" w:rsidP="00D4498C">
                    <w:pPr>
                      <w:pStyle w:val="a6"/>
                      <w:bidi w:val="0"/>
                      <w:spacing w:line="140" w:lineRule="atLeast"/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</w:pPr>
                    <w:r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 xml:space="preserve">Management Office: 8 </w:t>
                    </w:r>
                    <w:proofErr w:type="spellStart"/>
                    <w:r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>Hacharash</w:t>
                    </w:r>
                    <w:proofErr w:type="spellEnd"/>
                    <w:r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 xml:space="preserve"> St. Ramat Hasharon, 47262 Israel  |Tel: +972-</w:t>
                    </w:r>
                    <w:r w:rsidR="00D4498C">
                      <w:rPr>
                        <w:rFonts w:ascii="Tahoma" w:hAnsi="Tahoma" w:cs="Tahoma" w:hint="cs"/>
                        <w:color w:val="7F7F7F" w:themeColor="text1" w:themeTint="80"/>
                        <w:sz w:val="13"/>
                        <w:szCs w:val="13"/>
                        <w:rtl/>
                      </w:rPr>
                      <w:t>3-5479666</w:t>
                    </w:r>
                    <w:r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 xml:space="preserve">  |Fax: +972-3-5490094</w:t>
                    </w:r>
                  </w:p>
                  <w:p w14:paraId="7D921BDF" w14:textId="06C7301F" w:rsidR="00833AAA" w:rsidRDefault="00C1510F" w:rsidP="00833AAA">
                    <w:pPr>
                      <w:pStyle w:val="a6"/>
                      <w:bidi w:val="0"/>
                      <w:spacing w:line="140" w:lineRule="atLeast"/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  <w:lang w:val="uk-UA"/>
                      </w:rPr>
                    </w:pPr>
                    <w:r w:rsidRPr="00C1510F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>Ukraine Office</w:t>
                    </w:r>
                    <w:r w:rsidR="00833AAA"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 xml:space="preserve">:            </w:t>
                    </w:r>
                    <w:r w:rsidRPr="00C1510F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 xml:space="preserve">9 Ivana Franka St., Kyiv, </w:t>
                    </w:r>
                    <w:r w:rsidRPr="00C1510F">
                      <w:rPr>
                        <w:rFonts w:ascii="Tahoma" w:hAnsi="Tahoma" w:cs="Tahoma"/>
                        <w:b/>
                        <w:bCs/>
                        <w:color w:val="7F7F7F" w:themeColor="text1" w:themeTint="80"/>
                        <w:sz w:val="13"/>
                        <w:szCs w:val="13"/>
                      </w:rPr>
                      <w:t>01030</w:t>
                    </w:r>
                    <w:r w:rsidRPr="00C1510F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>, Ukraine</w:t>
                    </w:r>
                    <w:r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  <w:lang w:val="uk-UA"/>
                      </w:rPr>
                      <w:t xml:space="preserve">     </w:t>
                    </w:r>
                    <w:r w:rsidR="00833AAA" w:rsidRPr="00833AAA">
                      <w:rPr>
                        <w:rFonts w:ascii="Tahoma" w:hAnsi="Tahoma" w:cs="Tahoma"/>
                        <w:color w:val="7F7F7F" w:themeColor="text1" w:themeTint="80"/>
                        <w:sz w:val="13"/>
                        <w:szCs w:val="13"/>
                      </w:rPr>
                      <w:t>|</w:t>
                    </w:r>
                    <w:r w:rsidR="00833AAA" w:rsidRPr="00833AAA"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</w:rPr>
                      <w:t xml:space="preserve">Tel: </w:t>
                    </w:r>
                    <w:r w:rsidRPr="00C1510F"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</w:rPr>
                      <w:t>+380 99 206 6918</w:t>
                    </w:r>
                  </w:p>
                  <w:p w14:paraId="32470442" w14:textId="77777777" w:rsidR="00C1510F" w:rsidRPr="00C1510F" w:rsidRDefault="00C1510F" w:rsidP="00C1510F">
                    <w:pPr>
                      <w:pStyle w:val="a6"/>
                      <w:bidi w:val="0"/>
                      <w:spacing w:line="140" w:lineRule="atLeast"/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  <w:lang w:val="uk-UA"/>
                      </w:rPr>
                    </w:pPr>
                  </w:p>
                  <w:p w14:paraId="421CBD64" w14:textId="3FC41514" w:rsidR="00053345" w:rsidRPr="00053345" w:rsidRDefault="00053345" w:rsidP="00053345">
                    <w:pPr>
                      <w:pStyle w:val="a6"/>
                      <w:bidi w:val="0"/>
                      <w:spacing w:line="140" w:lineRule="atLeast"/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  <w:lang w:val="uk-UA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7F7F7F" w:themeColor="text1" w:themeTint="80"/>
                        <w:sz w:val="13"/>
                        <w:szCs w:val="13"/>
                        <w:lang w:val="uk-UA"/>
                      </w:rPr>
                      <w:t>аиавав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E300" w14:textId="77777777" w:rsidR="00105E4B" w:rsidRDefault="00105E4B">
      <w:r>
        <w:separator/>
      </w:r>
    </w:p>
  </w:footnote>
  <w:footnote w:type="continuationSeparator" w:id="0">
    <w:p w14:paraId="4D81B10E" w14:textId="77777777" w:rsidR="00105E4B" w:rsidRDefault="00105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BF882" w14:textId="3E2FB5C0" w:rsidR="00FF6F5C" w:rsidRPr="008449E3" w:rsidRDefault="008449E3" w:rsidP="008449E3">
    <w:pPr>
      <w:pStyle w:val="a4"/>
      <w:rPr>
        <w:rtl/>
      </w:rPr>
    </w:pPr>
    <w:r>
      <w:rPr>
        <w:rFonts w:asciiTheme="minorBidi" w:hAnsiTheme="minorBidi" w:cstheme="minorBidi"/>
        <w:noProof/>
        <w:sz w:val="22"/>
        <w:szCs w:val="22"/>
        <w:rtl/>
      </w:rPr>
      <w:drawing>
        <wp:anchor distT="0" distB="0" distL="114300" distR="114300" simplePos="0" relativeHeight="251654656" behindDoc="1" locked="0" layoutInCell="1" allowOverlap="1" wp14:anchorId="475C4DDB" wp14:editId="56C732FE">
          <wp:simplePos x="0" y="0"/>
          <wp:positionH relativeFrom="page">
            <wp:posOffset>452755</wp:posOffset>
          </wp:positionH>
          <wp:positionV relativeFrom="page">
            <wp:posOffset>318770</wp:posOffset>
          </wp:positionV>
          <wp:extent cx="2049780" cy="463506"/>
          <wp:effectExtent l="0" t="0" r="0" b="0"/>
          <wp:wrapNone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 Ziggurat Coordin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463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769D"/>
    <w:multiLevelType w:val="hybridMultilevel"/>
    <w:tmpl w:val="4A1A20F8"/>
    <w:lvl w:ilvl="0" w:tplc="04090005">
      <w:start w:val="1"/>
      <w:numFmt w:val="bullet"/>
      <w:lvlText w:val=""/>
      <w:lvlJc w:val="left"/>
      <w:pPr>
        <w:ind w:left="11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 w15:restartNumberingAfterBreak="0">
    <w:nsid w:val="0F67103B"/>
    <w:multiLevelType w:val="hybridMultilevel"/>
    <w:tmpl w:val="C6F681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0F3498"/>
    <w:multiLevelType w:val="hybridMultilevel"/>
    <w:tmpl w:val="F8AEED5C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1D450CAB"/>
    <w:multiLevelType w:val="hybridMultilevel"/>
    <w:tmpl w:val="79AAE9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C0411B"/>
    <w:multiLevelType w:val="multilevel"/>
    <w:tmpl w:val="EF80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D3BDF"/>
    <w:multiLevelType w:val="hybridMultilevel"/>
    <w:tmpl w:val="DFD6C0B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8CB3B4A"/>
    <w:multiLevelType w:val="hybridMultilevel"/>
    <w:tmpl w:val="D1761C24"/>
    <w:lvl w:ilvl="0" w:tplc="F9ACEE6E">
      <w:start w:val="1"/>
      <w:numFmt w:val="hebrew1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DC2CA4"/>
    <w:multiLevelType w:val="hybridMultilevel"/>
    <w:tmpl w:val="B54EF6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AB5169A"/>
    <w:multiLevelType w:val="hybridMultilevel"/>
    <w:tmpl w:val="14AA3582"/>
    <w:lvl w:ilvl="0" w:tplc="299CBB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D1DC3"/>
    <w:multiLevelType w:val="multilevel"/>
    <w:tmpl w:val="0306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960DB"/>
    <w:multiLevelType w:val="multilevel"/>
    <w:tmpl w:val="E3C2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327EC"/>
    <w:multiLevelType w:val="hybridMultilevel"/>
    <w:tmpl w:val="F084980A"/>
    <w:lvl w:ilvl="0" w:tplc="28B62582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134744"/>
    <w:multiLevelType w:val="hybridMultilevel"/>
    <w:tmpl w:val="2098D09A"/>
    <w:lvl w:ilvl="0" w:tplc="5B88DE7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1200E"/>
    <w:multiLevelType w:val="multilevel"/>
    <w:tmpl w:val="30A22B3C"/>
    <w:lvl w:ilvl="0">
      <w:start w:val="1"/>
      <w:numFmt w:val="decimal"/>
      <w:pStyle w:val="1"/>
      <w:lvlText w:val="%1."/>
      <w:lvlJc w:val="right"/>
      <w:pPr>
        <w:tabs>
          <w:tab w:val="num" w:pos="288"/>
        </w:tabs>
        <w:ind w:left="288" w:hanging="216"/>
      </w:pPr>
      <w:rPr>
        <w:rFonts w:cs="David" w:hint="default"/>
        <w:sz w:val="28"/>
        <w:szCs w:val="28"/>
        <w:u w:val="none"/>
      </w:rPr>
    </w:lvl>
    <w:lvl w:ilvl="1">
      <w:start w:val="1"/>
      <w:numFmt w:val="decimal"/>
      <w:pStyle w:val="2"/>
      <w:lvlText w:val="%1.%2."/>
      <w:lvlJc w:val="right"/>
      <w:pPr>
        <w:tabs>
          <w:tab w:val="num" w:pos="864"/>
        </w:tabs>
        <w:ind w:left="864" w:hanging="184"/>
      </w:pPr>
      <w:rPr>
        <w:rFonts w:cs="David" w:hint="default"/>
        <w:sz w:val="24"/>
        <w:szCs w:val="24"/>
        <w:u w:val="none"/>
      </w:rPr>
    </w:lvl>
    <w:lvl w:ilvl="2">
      <w:start w:val="1"/>
      <w:numFmt w:val="decimal"/>
      <w:pStyle w:val="3"/>
      <w:lvlText w:val="%1.%2.%3."/>
      <w:lvlJc w:val="right"/>
      <w:pPr>
        <w:tabs>
          <w:tab w:val="num" w:pos="1656"/>
        </w:tabs>
        <w:ind w:left="1656" w:hanging="288"/>
      </w:pPr>
      <w:rPr>
        <w:rFonts w:cs="David" w:hint="default"/>
        <w:sz w:val="24"/>
        <w:szCs w:val="24"/>
        <w:u w:val="none"/>
      </w:rPr>
    </w:lvl>
    <w:lvl w:ilvl="3">
      <w:start w:val="1"/>
      <w:numFmt w:val="cardinalText"/>
      <w:lvlText w:val="%4)"/>
      <w:lvlJc w:val="left"/>
      <w:pPr>
        <w:tabs>
          <w:tab w:val="num" w:pos="0"/>
        </w:tabs>
        <w:ind w:left="1729" w:hanging="709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438" w:hanging="709"/>
      </w:pPr>
      <w:rPr>
        <w:rFonts w:cs="Times New Roman"/>
      </w:rPr>
    </w:lvl>
    <w:lvl w:ilvl="5">
      <w:start w:val="1"/>
      <w:numFmt w:val="cardinalText"/>
      <w:lvlText w:val="(%6)"/>
      <w:lvlJc w:val="left"/>
      <w:pPr>
        <w:tabs>
          <w:tab w:val="num" w:pos="0"/>
        </w:tabs>
        <w:ind w:left="3147" w:hanging="709"/>
      </w:pPr>
      <w:rPr>
        <w:rFonts w:cs="Times New Roman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856" w:hanging="709"/>
      </w:pPr>
      <w:rPr>
        <w:rFonts w:cs="Times New Roman"/>
      </w:rPr>
    </w:lvl>
    <w:lvl w:ilvl="7">
      <w:start w:val="1"/>
      <w:numFmt w:val="cardinalText"/>
      <w:lvlText w:val="(%8)"/>
      <w:lvlJc w:val="left"/>
      <w:pPr>
        <w:tabs>
          <w:tab w:val="num" w:pos="0"/>
        </w:tabs>
        <w:ind w:left="4565" w:hanging="709"/>
      </w:pPr>
      <w:rPr>
        <w:rFonts w:cs="Times New Roman"/>
      </w:rPr>
    </w:lvl>
    <w:lvl w:ilvl="8">
      <w:start w:val="1"/>
      <w:numFmt w:val="lowerLetter"/>
      <w:lvlText w:val="(%9)"/>
      <w:lvlJc w:val="left"/>
      <w:pPr>
        <w:tabs>
          <w:tab w:val="num" w:pos="0"/>
        </w:tabs>
        <w:ind w:left="5274" w:hanging="709"/>
      </w:pPr>
      <w:rPr>
        <w:rFonts w:cs="Times New Roman"/>
      </w:rPr>
    </w:lvl>
  </w:abstractNum>
  <w:abstractNum w:abstractNumId="14" w15:restartNumberingAfterBreak="0">
    <w:nsid w:val="42323AB8"/>
    <w:multiLevelType w:val="hybridMultilevel"/>
    <w:tmpl w:val="ACEE94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B45EB"/>
    <w:multiLevelType w:val="multilevel"/>
    <w:tmpl w:val="FDF6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C630AD"/>
    <w:multiLevelType w:val="hybridMultilevel"/>
    <w:tmpl w:val="6C48741A"/>
    <w:lvl w:ilvl="0" w:tplc="692EAA30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3753D6"/>
    <w:multiLevelType w:val="hybridMultilevel"/>
    <w:tmpl w:val="BE3E08D2"/>
    <w:lvl w:ilvl="0" w:tplc="C61A52A0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995F59"/>
    <w:multiLevelType w:val="multilevel"/>
    <w:tmpl w:val="363C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643529"/>
    <w:multiLevelType w:val="multilevel"/>
    <w:tmpl w:val="6C44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844385"/>
    <w:multiLevelType w:val="multilevel"/>
    <w:tmpl w:val="7AA69754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 w:val="0"/>
        <w:i w:val="0"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upp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koreanLegal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1" w15:restartNumberingAfterBreak="0">
    <w:nsid w:val="77C05F49"/>
    <w:multiLevelType w:val="hybridMultilevel"/>
    <w:tmpl w:val="907AFC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DA6468"/>
    <w:multiLevelType w:val="hybridMultilevel"/>
    <w:tmpl w:val="F51A922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B0708D8"/>
    <w:multiLevelType w:val="hybridMultilevel"/>
    <w:tmpl w:val="D26E60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12671234">
    <w:abstractNumId w:val="13"/>
  </w:num>
  <w:num w:numId="2" w16cid:durableId="2021468528">
    <w:abstractNumId w:val="13"/>
  </w:num>
  <w:num w:numId="3" w16cid:durableId="1111586532">
    <w:abstractNumId w:val="13"/>
  </w:num>
  <w:num w:numId="4" w16cid:durableId="1230842187">
    <w:abstractNumId w:val="14"/>
  </w:num>
  <w:num w:numId="5" w16cid:durableId="1405950904">
    <w:abstractNumId w:val="2"/>
  </w:num>
  <w:num w:numId="6" w16cid:durableId="10420258">
    <w:abstractNumId w:val="5"/>
  </w:num>
  <w:num w:numId="7" w16cid:durableId="2080979121">
    <w:abstractNumId w:val="21"/>
  </w:num>
  <w:num w:numId="8" w16cid:durableId="229274179">
    <w:abstractNumId w:val="7"/>
  </w:num>
  <w:num w:numId="9" w16cid:durableId="855116357">
    <w:abstractNumId w:val="20"/>
  </w:num>
  <w:num w:numId="10" w16cid:durableId="1274820994">
    <w:abstractNumId w:val="0"/>
  </w:num>
  <w:num w:numId="11" w16cid:durableId="2006785266">
    <w:abstractNumId w:val="5"/>
  </w:num>
  <w:num w:numId="12" w16cid:durableId="429736961">
    <w:abstractNumId w:val="1"/>
  </w:num>
  <w:num w:numId="13" w16cid:durableId="1229029010">
    <w:abstractNumId w:val="22"/>
  </w:num>
  <w:num w:numId="14" w16cid:durableId="1395547626">
    <w:abstractNumId w:val="23"/>
  </w:num>
  <w:num w:numId="15" w16cid:durableId="1394039335">
    <w:abstractNumId w:val="3"/>
  </w:num>
  <w:num w:numId="16" w16cid:durableId="595987843">
    <w:abstractNumId w:val="8"/>
  </w:num>
  <w:num w:numId="17" w16cid:durableId="1617132759">
    <w:abstractNumId w:val="11"/>
  </w:num>
  <w:num w:numId="18" w16cid:durableId="206532291">
    <w:abstractNumId w:val="16"/>
  </w:num>
  <w:num w:numId="19" w16cid:durableId="724724498">
    <w:abstractNumId w:val="6"/>
  </w:num>
  <w:num w:numId="20" w16cid:durableId="365716158">
    <w:abstractNumId w:val="17"/>
  </w:num>
  <w:num w:numId="21" w16cid:durableId="1222713474">
    <w:abstractNumId w:val="12"/>
  </w:num>
  <w:num w:numId="22" w16cid:durableId="1968588651">
    <w:abstractNumId w:val="15"/>
  </w:num>
  <w:num w:numId="23" w16cid:durableId="1686857425">
    <w:abstractNumId w:val="4"/>
  </w:num>
  <w:num w:numId="24" w16cid:durableId="1331056269">
    <w:abstractNumId w:val="9"/>
  </w:num>
  <w:num w:numId="25" w16cid:durableId="1666468317">
    <w:abstractNumId w:val="19"/>
  </w:num>
  <w:num w:numId="26" w16cid:durableId="1734431106">
    <w:abstractNumId w:val="18"/>
  </w:num>
  <w:num w:numId="27" w16cid:durableId="535506419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69A"/>
    <w:rsid w:val="000308C9"/>
    <w:rsid w:val="00045BF1"/>
    <w:rsid w:val="00046E75"/>
    <w:rsid w:val="00053345"/>
    <w:rsid w:val="00055213"/>
    <w:rsid w:val="0007031D"/>
    <w:rsid w:val="00074B85"/>
    <w:rsid w:val="0008122B"/>
    <w:rsid w:val="00092C56"/>
    <w:rsid w:val="000A5E13"/>
    <w:rsid w:val="000A6EEB"/>
    <w:rsid w:val="000B3A8C"/>
    <w:rsid w:val="000B40D8"/>
    <w:rsid w:val="000B65AD"/>
    <w:rsid w:val="000D0A8D"/>
    <w:rsid w:val="000D173F"/>
    <w:rsid w:val="000D1AEA"/>
    <w:rsid w:val="000D2156"/>
    <w:rsid w:val="000E3C09"/>
    <w:rsid w:val="000F04DE"/>
    <w:rsid w:val="000F35A6"/>
    <w:rsid w:val="00102E4B"/>
    <w:rsid w:val="0010496C"/>
    <w:rsid w:val="00105E4B"/>
    <w:rsid w:val="00107908"/>
    <w:rsid w:val="00110441"/>
    <w:rsid w:val="001438C5"/>
    <w:rsid w:val="0015269A"/>
    <w:rsid w:val="00155E9B"/>
    <w:rsid w:val="00165EA0"/>
    <w:rsid w:val="00166E85"/>
    <w:rsid w:val="00180B34"/>
    <w:rsid w:val="00182538"/>
    <w:rsid w:val="0018401A"/>
    <w:rsid w:val="001A08A4"/>
    <w:rsid w:val="001B02F4"/>
    <w:rsid w:val="001B35FC"/>
    <w:rsid w:val="001C713F"/>
    <w:rsid w:val="001D6ADB"/>
    <w:rsid w:val="001F454A"/>
    <w:rsid w:val="001F683F"/>
    <w:rsid w:val="002142E4"/>
    <w:rsid w:val="00214B51"/>
    <w:rsid w:val="00232A67"/>
    <w:rsid w:val="00236D0C"/>
    <w:rsid w:val="00237B99"/>
    <w:rsid w:val="00242455"/>
    <w:rsid w:val="00251047"/>
    <w:rsid w:val="00251E62"/>
    <w:rsid w:val="002670CA"/>
    <w:rsid w:val="002713BD"/>
    <w:rsid w:val="002749E8"/>
    <w:rsid w:val="00276E5D"/>
    <w:rsid w:val="002A5501"/>
    <w:rsid w:val="002B4AFA"/>
    <w:rsid w:val="002C2440"/>
    <w:rsid w:val="002C672D"/>
    <w:rsid w:val="002D2359"/>
    <w:rsid w:val="002F67DE"/>
    <w:rsid w:val="00303EA0"/>
    <w:rsid w:val="00312053"/>
    <w:rsid w:val="00313ABE"/>
    <w:rsid w:val="00317576"/>
    <w:rsid w:val="003208BE"/>
    <w:rsid w:val="003223B3"/>
    <w:rsid w:val="00353398"/>
    <w:rsid w:val="00370DC8"/>
    <w:rsid w:val="00382292"/>
    <w:rsid w:val="00383A6A"/>
    <w:rsid w:val="00392069"/>
    <w:rsid w:val="003C3C10"/>
    <w:rsid w:val="003C4377"/>
    <w:rsid w:val="003C518D"/>
    <w:rsid w:val="003D506E"/>
    <w:rsid w:val="003E0AC1"/>
    <w:rsid w:val="003E1456"/>
    <w:rsid w:val="003F0E1D"/>
    <w:rsid w:val="004020A6"/>
    <w:rsid w:val="00421041"/>
    <w:rsid w:val="00427AF6"/>
    <w:rsid w:val="00431A91"/>
    <w:rsid w:val="004450E4"/>
    <w:rsid w:val="0044735A"/>
    <w:rsid w:val="0045038C"/>
    <w:rsid w:val="0046087E"/>
    <w:rsid w:val="0046552A"/>
    <w:rsid w:val="004901A5"/>
    <w:rsid w:val="004B3493"/>
    <w:rsid w:val="004B5D3C"/>
    <w:rsid w:val="004C39B5"/>
    <w:rsid w:val="004C4F18"/>
    <w:rsid w:val="004E26BE"/>
    <w:rsid w:val="004E52D3"/>
    <w:rsid w:val="004F0E79"/>
    <w:rsid w:val="00512346"/>
    <w:rsid w:val="00515458"/>
    <w:rsid w:val="00541735"/>
    <w:rsid w:val="00542627"/>
    <w:rsid w:val="00575F50"/>
    <w:rsid w:val="00587F3C"/>
    <w:rsid w:val="00597012"/>
    <w:rsid w:val="005A1556"/>
    <w:rsid w:val="005B14B4"/>
    <w:rsid w:val="005C55AD"/>
    <w:rsid w:val="005E1073"/>
    <w:rsid w:val="005E7479"/>
    <w:rsid w:val="005F3FC8"/>
    <w:rsid w:val="005F4897"/>
    <w:rsid w:val="005F5655"/>
    <w:rsid w:val="005F5804"/>
    <w:rsid w:val="00603B0B"/>
    <w:rsid w:val="00607337"/>
    <w:rsid w:val="00621143"/>
    <w:rsid w:val="00627936"/>
    <w:rsid w:val="006307E0"/>
    <w:rsid w:val="00631D40"/>
    <w:rsid w:val="006856A8"/>
    <w:rsid w:val="006861B6"/>
    <w:rsid w:val="006C78E0"/>
    <w:rsid w:val="006C7FBA"/>
    <w:rsid w:val="006D293F"/>
    <w:rsid w:val="006E4797"/>
    <w:rsid w:val="006E573B"/>
    <w:rsid w:val="006E7CAA"/>
    <w:rsid w:val="006F1138"/>
    <w:rsid w:val="0071448F"/>
    <w:rsid w:val="007265F7"/>
    <w:rsid w:val="007273C2"/>
    <w:rsid w:val="00746FAB"/>
    <w:rsid w:val="00752B1E"/>
    <w:rsid w:val="007545F6"/>
    <w:rsid w:val="007562C1"/>
    <w:rsid w:val="007619E0"/>
    <w:rsid w:val="007717D8"/>
    <w:rsid w:val="007746CC"/>
    <w:rsid w:val="00777AE7"/>
    <w:rsid w:val="00777BF0"/>
    <w:rsid w:val="0078049D"/>
    <w:rsid w:val="00780DBF"/>
    <w:rsid w:val="00783A08"/>
    <w:rsid w:val="00792A0E"/>
    <w:rsid w:val="007A190D"/>
    <w:rsid w:val="007A1A7F"/>
    <w:rsid w:val="007B39AD"/>
    <w:rsid w:val="007C6E32"/>
    <w:rsid w:val="007C70A1"/>
    <w:rsid w:val="007D1E05"/>
    <w:rsid w:val="007E052A"/>
    <w:rsid w:val="007E543B"/>
    <w:rsid w:val="007E5B76"/>
    <w:rsid w:val="007E6E5E"/>
    <w:rsid w:val="0081795E"/>
    <w:rsid w:val="00822302"/>
    <w:rsid w:val="00824DF1"/>
    <w:rsid w:val="008308EA"/>
    <w:rsid w:val="008327E6"/>
    <w:rsid w:val="00833AAA"/>
    <w:rsid w:val="00834183"/>
    <w:rsid w:val="00840954"/>
    <w:rsid w:val="008449E3"/>
    <w:rsid w:val="00845BD8"/>
    <w:rsid w:val="008720A7"/>
    <w:rsid w:val="00875941"/>
    <w:rsid w:val="008905F4"/>
    <w:rsid w:val="0089347F"/>
    <w:rsid w:val="008958FE"/>
    <w:rsid w:val="008A22C9"/>
    <w:rsid w:val="008B5AAD"/>
    <w:rsid w:val="008D0230"/>
    <w:rsid w:val="008D0E31"/>
    <w:rsid w:val="008D47EF"/>
    <w:rsid w:val="008E136B"/>
    <w:rsid w:val="008E6D71"/>
    <w:rsid w:val="008E787E"/>
    <w:rsid w:val="008F6FA9"/>
    <w:rsid w:val="00903C8E"/>
    <w:rsid w:val="00913A81"/>
    <w:rsid w:val="00930700"/>
    <w:rsid w:val="009501EE"/>
    <w:rsid w:val="00981E76"/>
    <w:rsid w:val="009A494E"/>
    <w:rsid w:val="009A7606"/>
    <w:rsid w:val="009B025E"/>
    <w:rsid w:val="009B441F"/>
    <w:rsid w:val="009B4685"/>
    <w:rsid w:val="009D7A86"/>
    <w:rsid w:val="009E0E53"/>
    <w:rsid w:val="00A11F45"/>
    <w:rsid w:val="00A37F74"/>
    <w:rsid w:val="00A40887"/>
    <w:rsid w:val="00A4264F"/>
    <w:rsid w:val="00A4373C"/>
    <w:rsid w:val="00A503DB"/>
    <w:rsid w:val="00A63AD1"/>
    <w:rsid w:val="00A72496"/>
    <w:rsid w:val="00A72CA2"/>
    <w:rsid w:val="00A73B75"/>
    <w:rsid w:val="00A94AE6"/>
    <w:rsid w:val="00AB366F"/>
    <w:rsid w:val="00AB42D1"/>
    <w:rsid w:val="00AD71C6"/>
    <w:rsid w:val="00AD791A"/>
    <w:rsid w:val="00AE7B8B"/>
    <w:rsid w:val="00AF4221"/>
    <w:rsid w:val="00B07569"/>
    <w:rsid w:val="00B07B0D"/>
    <w:rsid w:val="00B11868"/>
    <w:rsid w:val="00B255F1"/>
    <w:rsid w:val="00B42E33"/>
    <w:rsid w:val="00B72E5F"/>
    <w:rsid w:val="00B80FE9"/>
    <w:rsid w:val="00B839FF"/>
    <w:rsid w:val="00B90612"/>
    <w:rsid w:val="00B93141"/>
    <w:rsid w:val="00B93541"/>
    <w:rsid w:val="00BB51F1"/>
    <w:rsid w:val="00BC1B7B"/>
    <w:rsid w:val="00BD1E56"/>
    <w:rsid w:val="00BD794A"/>
    <w:rsid w:val="00BE4E26"/>
    <w:rsid w:val="00BF0144"/>
    <w:rsid w:val="00BF4420"/>
    <w:rsid w:val="00BF743C"/>
    <w:rsid w:val="00C008DC"/>
    <w:rsid w:val="00C1510F"/>
    <w:rsid w:val="00C151A2"/>
    <w:rsid w:val="00C3025D"/>
    <w:rsid w:val="00C34C76"/>
    <w:rsid w:val="00C4105D"/>
    <w:rsid w:val="00C453EF"/>
    <w:rsid w:val="00C469DD"/>
    <w:rsid w:val="00C555D6"/>
    <w:rsid w:val="00C55ACF"/>
    <w:rsid w:val="00C6219B"/>
    <w:rsid w:val="00C77937"/>
    <w:rsid w:val="00C80C45"/>
    <w:rsid w:val="00CA1AB1"/>
    <w:rsid w:val="00CC485C"/>
    <w:rsid w:val="00CD55B0"/>
    <w:rsid w:val="00CD680F"/>
    <w:rsid w:val="00CE16D0"/>
    <w:rsid w:val="00CF3BCB"/>
    <w:rsid w:val="00CF5483"/>
    <w:rsid w:val="00D2341C"/>
    <w:rsid w:val="00D254DE"/>
    <w:rsid w:val="00D353E2"/>
    <w:rsid w:val="00D43A4B"/>
    <w:rsid w:val="00D4498C"/>
    <w:rsid w:val="00D4521C"/>
    <w:rsid w:val="00D46FFE"/>
    <w:rsid w:val="00D52D7B"/>
    <w:rsid w:val="00D573BD"/>
    <w:rsid w:val="00D70CAF"/>
    <w:rsid w:val="00D7103E"/>
    <w:rsid w:val="00D758BF"/>
    <w:rsid w:val="00D94EA9"/>
    <w:rsid w:val="00DC0EE4"/>
    <w:rsid w:val="00DC3BB4"/>
    <w:rsid w:val="00DC5B72"/>
    <w:rsid w:val="00DD50B1"/>
    <w:rsid w:val="00DF13D0"/>
    <w:rsid w:val="00DF6107"/>
    <w:rsid w:val="00E105F9"/>
    <w:rsid w:val="00E12802"/>
    <w:rsid w:val="00E24F56"/>
    <w:rsid w:val="00E30A5F"/>
    <w:rsid w:val="00E332AE"/>
    <w:rsid w:val="00E3336F"/>
    <w:rsid w:val="00E51931"/>
    <w:rsid w:val="00E54595"/>
    <w:rsid w:val="00E665CB"/>
    <w:rsid w:val="00E81F24"/>
    <w:rsid w:val="00E946E4"/>
    <w:rsid w:val="00E94F16"/>
    <w:rsid w:val="00EA7B43"/>
    <w:rsid w:val="00EB1CC7"/>
    <w:rsid w:val="00EC76FD"/>
    <w:rsid w:val="00ED3BEC"/>
    <w:rsid w:val="00ED5AD3"/>
    <w:rsid w:val="00EE56F4"/>
    <w:rsid w:val="00F0783B"/>
    <w:rsid w:val="00F22673"/>
    <w:rsid w:val="00F301E2"/>
    <w:rsid w:val="00F41E23"/>
    <w:rsid w:val="00F669BE"/>
    <w:rsid w:val="00F66BE6"/>
    <w:rsid w:val="00F85B6B"/>
    <w:rsid w:val="00F955F6"/>
    <w:rsid w:val="00F96FDB"/>
    <w:rsid w:val="00FA1003"/>
    <w:rsid w:val="00FA41BA"/>
    <w:rsid w:val="00FB45FA"/>
    <w:rsid w:val="00FD089C"/>
    <w:rsid w:val="00FD1443"/>
    <w:rsid w:val="00FD3B17"/>
    <w:rsid w:val="00FE36FF"/>
    <w:rsid w:val="00FE38B7"/>
    <w:rsid w:val="00FF0D3F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7B9753"/>
  <w15:docId w15:val="{6F599D3A-120F-410C-9716-820A6C0D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iPriority="0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0E1D"/>
    <w:pPr>
      <w:bidi/>
    </w:pPr>
    <w:rPr>
      <w:rFonts w:cs="David"/>
      <w:kern w:val="28"/>
      <w:position w:val="6"/>
      <w:sz w:val="24"/>
      <w:szCs w:val="24"/>
    </w:rPr>
  </w:style>
  <w:style w:type="paragraph" w:styleId="1">
    <w:name w:val="heading 1"/>
    <w:aliases w:val="Heading 1"/>
    <w:basedOn w:val="a0"/>
    <w:next w:val="a0"/>
    <w:link w:val="10"/>
    <w:qFormat/>
    <w:rsid w:val="00DC0EE4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28"/>
      <w:szCs w:val="32"/>
      <w:u w:val="single"/>
    </w:rPr>
  </w:style>
  <w:style w:type="paragraph" w:styleId="2">
    <w:name w:val="heading 2"/>
    <w:aliases w:val="Heading 2"/>
    <w:basedOn w:val="a0"/>
    <w:next w:val="a0"/>
    <w:link w:val="20"/>
    <w:qFormat/>
    <w:rsid w:val="00DC0EE4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szCs w:val="28"/>
      <w:u w:val="single"/>
    </w:rPr>
  </w:style>
  <w:style w:type="paragraph" w:styleId="3">
    <w:name w:val="heading 3"/>
    <w:aliases w:val="Heading 3"/>
    <w:basedOn w:val="a0"/>
    <w:next w:val="a0"/>
    <w:link w:val="30"/>
    <w:qFormat/>
    <w:rsid w:val="00DC0EE4"/>
    <w:pPr>
      <w:keepNext/>
      <w:numPr>
        <w:ilvl w:val="2"/>
        <w:numId w:val="3"/>
      </w:numPr>
      <w:spacing w:before="240" w:after="60"/>
      <w:outlineLvl w:val="2"/>
    </w:pPr>
    <w:rPr>
      <w:b/>
      <w:bCs/>
      <w:u w:val="single"/>
    </w:rPr>
  </w:style>
  <w:style w:type="paragraph" w:styleId="4">
    <w:name w:val="heading 4"/>
    <w:aliases w:val="Heading 4"/>
    <w:basedOn w:val="a0"/>
    <w:next w:val="a0"/>
    <w:link w:val="40"/>
    <w:qFormat/>
    <w:locked/>
    <w:rsid w:val="007A190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320" w:lineRule="exact"/>
      <w:jc w:val="both"/>
      <w:outlineLvl w:val="3"/>
    </w:pPr>
    <w:rPr>
      <w:b/>
      <w:bCs/>
      <w:kern w:val="0"/>
      <w:position w:val="0"/>
      <w:sz w:val="20"/>
      <w:szCs w:val="32"/>
      <w:lang w:eastAsia="he-IL"/>
    </w:rPr>
  </w:style>
  <w:style w:type="paragraph" w:styleId="5">
    <w:name w:val="heading 5"/>
    <w:aliases w:val="Heading 5"/>
    <w:basedOn w:val="a0"/>
    <w:next w:val="a0"/>
    <w:link w:val="50"/>
    <w:qFormat/>
    <w:locked/>
    <w:rsid w:val="007A190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center" w:pos="451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320" w:lineRule="exact"/>
      <w:jc w:val="center"/>
      <w:outlineLvl w:val="4"/>
    </w:pPr>
    <w:rPr>
      <w:b/>
      <w:bCs/>
      <w:kern w:val="0"/>
      <w:position w:val="0"/>
      <w:lang w:eastAsia="he-IL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eading 1 Знак"/>
    <w:basedOn w:val="a1"/>
    <w:link w:val="1"/>
    <w:rsid w:val="00335974"/>
    <w:rPr>
      <w:rFonts w:ascii="Arial" w:hAnsi="Arial" w:cs="David"/>
      <w:b/>
      <w:bCs/>
      <w:kern w:val="28"/>
      <w:position w:val="6"/>
      <w:sz w:val="28"/>
      <w:szCs w:val="32"/>
      <w:u w:val="single"/>
    </w:rPr>
  </w:style>
  <w:style w:type="character" w:customStyle="1" w:styleId="20">
    <w:name w:val="Заголовок 2 Знак"/>
    <w:aliases w:val="Heading 2 Знак"/>
    <w:basedOn w:val="a1"/>
    <w:link w:val="2"/>
    <w:rsid w:val="00335974"/>
    <w:rPr>
      <w:rFonts w:ascii="Arial" w:hAnsi="Arial" w:cs="David"/>
      <w:b/>
      <w:bCs/>
      <w:i/>
      <w:kern w:val="28"/>
      <w:position w:val="6"/>
      <w:sz w:val="24"/>
      <w:szCs w:val="28"/>
      <w:u w:val="single"/>
    </w:rPr>
  </w:style>
  <w:style w:type="character" w:customStyle="1" w:styleId="30">
    <w:name w:val="Заголовок 3 Знак"/>
    <w:aliases w:val="Heading 3 Знак"/>
    <w:basedOn w:val="a1"/>
    <w:link w:val="3"/>
    <w:rsid w:val="00335974"/>
    <w:rPr>
      <w:rFonts w:cs="David"/>
      <w:b/>
      <w:bCs/>
      <w:kern w:val="28"/>
      <w:position w:val="6"/>
      <w:sz w:val="24"/>
      <w:szCs w:val="24"/>
      <w:u w:val="single"/>
    </w:rPr>
  </w:style>
  <w:style w:type="paragraph" w:styleId="a4">
    <w:name w:val="header"/>
    <w:basedOn w:val="a0"/>
    <w:link w:val="a5"/>
    <w:rsid w:val="00DC0EE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5">
    <w:name w:val="Верхній колонтитул Знак"/>
    <w:basedOn w:val="a1"/>
    <w:link w:val="a4"/>
    <w:uiPriority w:val="99"/>
    <w:locked/>
    <w:rsid w:val="000B40D8"/>
    <w:rPr>
      <w:kern w:val="28"/>
      <w:position w:val="6"/>
      <w:sz w:val="24"/>
    </w:rPr>
  </w:style>
  <w:style w:type="paragraph" w:styleId="a6">
    <w:name w:val="footer"/>
    <w:basedOn w:val="a0"/>
    <w:link w:val="a7"/>
    <w:rsid w:val="00DC0EE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7">
    <w:name w:val="Нижній колонтитул Знак"/>
    <w:basedOn w:val="a1"/>
    <w:link w:val="a6"/>
    <w:locked/>
    <w:rsid w:val="00C4105D"/>
    <w:rPr>
      <w:kern w:val="28"/>
      <w:position w:val="6"/>
      <w:sz w:val="24"/>
    </w:rPr>
  </w:style>
  <w:style w:type="character" w:styleId="a8">
    <w:name w:val="Hyperlink"/>
    <w:basedOn w:val="a1"/>
    <w:rsid w:val="00D353E2"/>
    <w:rPr>
      <w:rFonts w:cs="Times New Roman"/>
      <w:color w:val="0000FF"/>
      <w:u w:val="single"/>
    </w:rPr>
  </w:style>
  <w:style w:type="table" w:styleId="a9">
    <w:name w:val="Table Grid"/>
    <w:basedOn w:val="a2"/>
    <w:uiPriority w:val="39"/>
    <w:rsid w:val="00C6219B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rsid w:val="00E94F16"/>
    <w:rPr>
      <w:rFonts w:ascii="Tahoma" w:hAnsi="Tahoma" w:cs="Times New Roman"/>
      <w:sz w:val="18"/>
      <w:szCs w:val="18"/>
    </w:rPr>
  </w:style>
  <w:style w:type="character" w:customStyle="1" w:styleId="ab">
    <w:name w:val="Текст у виносці Знак"/>
    <w:basedOn w:val="a1"/>
    <w:link w:val="aa"/>
    <w:uiPriority w:val="99"/>
    <w:locked/>
    <w:rsid w:val="00E94F16"/>
    <w:rPr>
      <w:rFonts w:ascii="Tahoma" w:hAnsi="Tahoma"/>
      <w:kern w:val="28"/>
      <w:position w:val="6"/>
      <w:sz w:val="18"/>
    </w:rPr>
  </w:style>
  <w:style w:type="character" w:styleId="ac">
    <w:name w:val="annotation reference"/>
    <w:basedOn w:val="a1"/>
    <w:uiPriority w:val="99"/>
    <w:rsid w:val="00B839FF"/>
    <w:rPr>
      <w:rFonts w:cs="Times New Roman"/>
      <w:sz w:val="16"/>
    </w:rPr>
  </w:style>
  <w:style w:type="paragraph" w:styleId="ad">
    <w:name w:val="annotation text"/>
    <w:basedOn w:val="a0"/>
    <w:link w:val="ae"/>
    <w:uiPriority w:val="99"/>
    <w:rsid w:val="00B839FF"/>
    <w:rPr>
      <w:rFonts w:cs="Times New Roman"/>
      <w:sz w:val="20"/>
      <w:szCs w:val="20"/>
    </w:rPr>
  </w:style>
  <w:style w:type="character" w:customStyle="1" w:styleId="ae">
    <w:name w:val="Текст примітки Знак"/>
    <w:basedOn w:val="a1"/>
    <w:link w:val="ad"/>
    <w:uiPriority w:val="99"/>
    <w:locked/>
    <w:rsid w:val="00B839FF"/>
    <w:rPr>
      <w:kern w:val="28"/>
      <w:position w:val="6"/>
    </w:rPr>
  </w:style>
  <w:style w:type="paragraph" w:styleId="af">
    <w:name w:val="annotation subject"/>
    <w:basedOn w:val="ad"/>
    <w:next w:val="ad"/>
    <w:link w:val="af0"/>
    <w:uiPriority w:val="99"/>
    <w:rsid w:val="00B839FF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locked/>
    <w:rsid w:val="00B839FF"/>
    <w:rPr>
      <w:b/>
      <w:kern w:val="28"/>
      <w:position w:val="6"/>
    </w:rPr>
  </w:style>
  <w:style w:type="paragraph" w:customStyle="1" w:styleId="contenttexttitle">
    <w:name w:val="content_text_title"/>
    <w:basedOn w:val="a0"/>
    <w:uiPriority w:val="99"/>
    <w:rsid w:val="00603B0B"/>
    <w:pPr>
      <w:bidi w:val="0"/>
    </w:pPr>
    <w:rPr>
      <w:rFonts w:cs="Times New Roman"/>
      <w:b/>
      <w:bCs/>
      <w:color w:val="FF9A32"/>
      <w:kern w:val="0"/>
      <w:position w:val="0"/>
      <w:sz w:val="18"/>
      <w:szCs w:val="18"/>
    </w:rPr>
  </w:style>
  <w:style w:type="character" w:customStyle="1" w:styleId="pageheadlinediv1">
    <w:name w:val="page_headline_div1"/>
    <w:uiPriority w:val="99"/>
    <w:rsid w:val="00603B0B"/>
    <w:rPr>
      <w:color w:val="DBDBDB"/>
      <w:sz w:val="21"/>
    </w:rPr>
  </w:style>
  <w:style w:type="character" w:customStyle="1" w:styleId="pageheadlinesub1">
    <w:name w:val="page_headline_sub1"/>
    <w:uiPriority w:val="99"/>
    <w:rsid w:val="00603B0B"/>
    <w:rPr>
      <w:b/>
      <w:color w:val="E84B92"/>
      <w:sz w:val="24"/>
    </w:rPr>
  </w:style>
  <w:style w:type="character" w:styleId="af1">
    <w:name w:val="Strong"/>
    <w:basedOn w:val="a1"/>
    <w:uiPriority w:val="99"/>
    <w:qFormat/>
    <w:rsid w:val="00603B0B"/>
    <w:rPr>
      <w:rFonts w:cs="Times New Roman"/>
      <w:b/>
    </w:rPr>
  </w:style>
  <w:style w:type="paragraph" w:styleId="af2">
    <w:name w:val="Revision"/>
    <w:hidden/>
    <w:uiPriority w:val="99"/>
    <w:semiHidden/>
    <w:rsid w:val="001B35FC"/>
    <w:rPr>
      <w:rFonts w:cs="David"/>
      <w:kern w:val="28"/>
      <w:position w:val="6"/>
      <w:sz w:val="24"/>
      <w:szCs w:val="24"/>
    </w:rPr>
  </w:style>
  <w:style w:type="paragraph" w:customStyle="1" w:styleId="af3">
    <w:name w:val="צמוד"/>
    <w:basedOn w:val="a0"/>
    <w:rsid w:val="00C3025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220" w:lineRule="exact"/>
      <w:jc w:val="both"/>
    </w:pPr>
    <w:rPr>
      <w:kern w:val="0"/>
      <w:position w:val="0"/>
      <w:sz w:val="20"/>
      <w:lang w:eastAsia="he-IL"/>
    </w:rPr>
  </w:style>
  <w:style w:type="character" w:customStyle="1" w:styleId="40">
    <w:name w:val="Заголовок 4 Знак"/>
    <w:aliases w:val="Heading 4 Знак"/>
    <w:basedOn w:val="a1"/>
    <w:link w:val="4"/>
    <w:rsid w:val="007A190D"/>
    <w:rPr>
      <w:rFonts w:cs="David"/>
      <w:b/>
      <w:bCs/>
      <w:sz w:val="20"/>
      <w:szCs w:val="32"/>
      <w:lang w:eastAsia="he-IL"/>
    </w:rPr>
  </w:style>
  <w:style w:type="character" w:customStyle="1" w:styleId="50">
    <w:name w:val="Заголовок 5 Знак"/>
    <w:aliases w:val="Heading 5 Знак"/>
    <w:basedOn w:val="a1"/>
    <w:link w:val="5"/>
    <w:rsid w:val="007A190D"/>
    <w:rPr>
      <w:rFonts w:cs="David"/>
      <w:b/>
      <w:bCs/>
      <w:sz w:val="24"/>
      <w:szCs w:val="24"/>
      <w:lang w:eastAsia="he-IL"/>
    </w:rPr>
  </w:style>
  <w:style w:type="paragraph" w:customStyle="1" w:styleId="af4">
    <w:name w:val="פסקה תלויה"/>
    <w:basedOn w:val="a0"/>
    <w:rsid w:val="007A190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160" w:line="280" w:lineRule="exact"/>
      <w:ind w:left="567" w:hanging="567"/>
      <w:jc w:val="both"/>
    </w:pPr>
    <w:rPr>
      <w:kern w:val="0"/>
      <w:position w:val="0"/>
      <w:sz w:val="20"/>
      <w:lang w:eastAsia="he-IL"/>
    </w:rPr>
  </w:style>
  <w:style w:type="paragraph" w:customStyle="1" w:styleId="af5">
    <w:name w:val="פסקה פנימית תלויה"/>
    <w:basedOn w:val="af4"/>
    <w:rsid w:val="007A190D"/>
    <w:pPr>
      <w:ind w:left="1134" w:hanging="1134"/>
    </w:pPr>
  </w:style>
  <w:style w:type="paragraph" w:customStyle="1" w:styleId="af6">
    <w:name w:val="כותרת צד"/>
    <w:basedOn w:val="2"/>
    <w:next w:val="a0"/>
    <w:rsid w:val="007A190D"/>
    <w:pPr>
      <w:numPr>
        <w:ilvl w:val="0"/>
        <w:numId w:val="0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100" w:beforeAutospacing="1" w:after="100" w:afterAutospacing="1" w:line="320" w:lineRule="exact"/>
    </w:pPr>
    <w:rPr>
      <w:i w:val="0"/>
      <w:kern w:val="0"/>
      <w:position w:val="0"/>
      <w:szCs w:val="26"/>
      <w:lang w:eastAsia="he-IL"/>
    </w:rPr>
  </w:style>
  <w:style w:type="paragraph" w:customStyle="1" w:styleId="af7">
    <w:name w:val="כותרת הנדון"/>
    <w:basedOn w:val="af6"/>
    <w:next w:val="2"/>
    <w:rsid w:val="007A190D"/>
    <w:pPr>
      <w:spacing w:after="0" w:afterAutospacing="0"/>
      <w:jc w:val="center"/>
    </w:pPr>
    <w:rPr>
      <w:i/>
    </w:rPr>
  </w:style>
  <w:style w:type="paragraph" w:customStyle="1" w:styleId="af8">
    <w:rsid w:val="007A190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bidi/>
      <w:spacing w:after="160" w:line="300" w:lineRule="exact"/>
      <w:jc w:val="both"/>
    </w:pPr>
    <w:rPr>
      <w:sz w:val="20"/>
      <w:szCs w:val="20"/>
    </w:rPr>
  </w:style>
  <w:style w:type="paragraph" w:customStyle="1" w:styleId="af9">
    <w:name w:val="ציטוטים"/>
    <w:basedOn w:val="a0"/>
    <w:rsid w:val="007A190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240" w:lineRule="exact"/>
      <w:ind w:left="851" w:right="680"/>
      <w:jc w:val="both"/>
    </w:pPr>
    <w:rPr>
      <w:i/>
      <w:iCs/>
      <w:kern w:val="0"/>
      <w:position w:val="0"/>
      <w:sz w:val="20"/>
      <w:lang w:eastAsia="he-IL"/>
    </w:rPr>
  </w:style>
  <w:style w:type="paragraph" w:styleId="afa">
    <w:name w:val="footnote text"/>
    <w:aliases w:val="Footnote Text"/>
    <w:basedOn w:val="a0"/>
    <w:link w:val="afb"/>
    <w:semiHidden/>
    <w:rsid w:val="007A190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320" w:lineRule="exact"/>
      <w:ind w:left="113" w:hanging="113"/>
      <w:jc w:val="both"/>
    </w:pPr>
    <w:rPr>
      <w:kern w:val="0"/>
      <w:position w:val="0"/>
      <w:sz w:val="18"/>
      <w:szCs w:val="18"/>
      <w:lang w:eastAsia="he-IL"/>
    </w:rPr>
  </w:style>
  <w:style w:type="character" w:customStyle="1" w:styleId="afb">
    <w:name w:val="Текст виноски Знак"/>
    <w:aliases w:val="Footnote Text Знак"/>
    <w:basedOn w:val="a1"/>
    <w:link w:val="afa"/>
    <w:semiHidden/>
    <w:rsid w:val="007A190D"/>
    <w:rPr>
      <w:rFonts w:cs="David"/>
      <w:sz w:val="18"/>
      <w:szCs w:val="18"/>
      <w:lang w:eastAsia="he-IL"/>
    </w:rPr>
  </w:style>
  <w:style w:type="character" w:styleId="afc">
    <w:name w:val="footnote reference"/>
    <w:aliases w:val="Footnote Reference"/>
    <w:semiHidden/>
    <w:rsid w:val="007A190D"/>
    <w:rPr>
      <w:vertAlign w:val="superscript"/>
    </w:rPr>
  </w:style>
  <w:style w:type="paragraph" w:customStyle="1" w:styleId="a">
    <w:name w:val="מספור חדש"/>
    <w:basedOn w:val="a0"/>
    <w:rsid w:val="007A190D"/>
    <w:pPr>
      <w:numPr>
        <w:numId w:val="9"/>
      </w:numPr>
      <w:tabs>
        <w:tab w:val="left" w:pos="1134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160" w:line="320" w:lineRule="exact"/>
      <w:jc w:val="both"/>
    </w:pPr>
    <w:rPr>
      <w:kern w:val="0"/>
      <w:position w:val="0"/>
      <w:sz w:val="20"/>
      <w:lang w:eastAsia="he-IL"/>
    </w:rPr>
  </w:style>
  <w:style w:type="paragraph" w:customStyle="1" w:styleId="Style1">
    <w:name w:val="Style1"/>
    <w:basedOn w:val="a0"/>
    <w:rsid w:val="007A190D"/>
    <w:pPr>
      <w:spacing w:line="360" w:lineRule="auto"/>
      <w:jc w:val="both"/>
    </w:pPr>
    <w:rPr>
      <w:kern w:val="0"/>
      <w:position w:val="0"/>
      <w:szCs w:val="26"/>
    </w:rPr>
  </w:style>
  <w:style w:type="paragraph" w:styleId="afd">
    <w:name w:val="List Paragraph"/>
    <w:basedOn w:val="a0"/>
    <w:uiPriority w:val="34"/>
    <w:qFormat/>
    <w:rsid w:val="008E78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position w:val="0"/>
      <w:sz w:val="22"/>
      <w:szCs w:val="22"/>
    </w:rPr>
  </w:style>
  <w:style w:type="character" w:styleId="afe">
    <w:name w:val="Unresolved Mention"/>
    <w:basedOn w:val="a1"/>
    <w:uiPriority w:val="99"/>
    <w:semiHidden/>
    <w:unhideWhenUsed/>
    <w:rsid w:val="00237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97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pn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emf"/><Relationship Id="rId48" Type="http://schemas.openxmlformats.org/officeDocument/2006/relationships/image" Target="media/image40.pn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header" Target="header1.xml"/><Relationship Id="rId8" Type="http://schemas.openxmlformats.org/officeDocument/2006/relationships/hyperlink" Target="https://www.ziggurat.co.il/projects" TargetMode="External"/><Relationship Id="rId51" Type="http://schemas.openxmlformats.org/officeDocument/2006/relationships/image" Target="media/image43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pn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emf"/><Relationship Id="rId39" Type="http://schemas.openxmlformats.org/officeDocument/2006/relationships/image" Target="media/image31.jpe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5.jpg"/><Relationship Id="rId3" Type="http://schemas.openxmlformats.org/officeDocument/2006/relationships/hyperlink" Target="http://www.youtube.com/user/Zigguratsys" TargetMode="External"/><Relationship Id="rId7" Type="http://schemas.openxmlformats.org/officeDocument/2006/relationships/hyperlink" Target="http://www.ziggurat.co.il/" TargetMode="External"/><Relationship Id="rId12" Type="http://schemas.openxmlformats.org/officeDocument/2006/relationships/image" Target="media/image90.jpeg"/><Relationship Id="rId2" Type="http://schemas.openxmlformats.org/officeDocument/2006/relationships/image" Target="media/image62.png"/><Relationship Id="rId1" Type="http://schemas.openxmlformats.org/officeDocument/2006/relationships/hyperlink" Target="https://www.facebook.com/pages/%D7%96%D7%99%D7%92%D7%95%D7%A8%D7%98-%D7%AA%D7%90%D7%95%D7%9D-%D7%91%D7%A2%D7%9E-Ziggurat-Coordination-LTD/538754009468963" TargetMode="External"/><Relationship Id="rId6" Type="http://schemas.openxmlformats.org/officeDocument/2006/relationships/image" Target="media/image64.png"/><Relationship Id="rId11" Type="http://schemas.openxmlformats.org/officeDocument/2006/relationships/image" Target="media/image8.png"/><Relationship Id="rId5" Type="http://schemas.openxmlformats.org/officeDocument/2006/relationships/hyperlink" Target="mailto:info@ziggurat.co.il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63.png"/><Relationship Id="rId9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&#1508;&#1511;&#1505;\&#1508;&#1511;&#1505;%20-%20&#1502;&#1488;&#1497;&#1512;\&#1508;&#1511;&#1505;%20&#1495;&#1493;&#1510;&#1492;%20&#1502;&#1488;&#1497;&#151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ACAAD-B51C-4B1E-BEB1-7630C708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פקס חוצה מאיר</Template>
  <TotalTime>50</TotalTime>
  <Pages>8</Pages>
  <Words>8179</Words>
  <Characters>4663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FAX</vt:lpstr>
      <vt:lpstr>FAX</vt:lpstr>
    </vt:vector>
  </TitlesOfParts>
  <Company/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Admin</dc:creator>
  <cp:keywords/>
  <dc:description/>
  <cp:lastModifiedBy>User1</cp:lastModifiedBy>
  <cp:revision>11</cp:revision>
  <cp:lastPrinted>2014-05-01T10:55:00Z</cp:lastPrinted>
  <dcterms:created xsi:type="dcterms:W3CDTF">2017-01-29T10:45:00Z</dcterms:created>
  <dcterms:modified xsi:type="dcterms:W3CDTF">2026-07-31T11:42:00Z</dcterms:modified>
</cp:coreProperties>
</file>