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DF9C5" w14:textId="39B9C04E" w:rsidR="00B71056" w:rsidRPr="007C2959" w:rsidRDefault="00D205C4" w:rsidP="00B71056">
      <w:pPr>
        <w:spacing w:after="100" w:line="240" w:lineRule="auto"/>
        <w:rPr>
          <w:rFonts w:ascii="Aptos" w:hAnsi="Aptos"/>
          <w:b/>
          <w:bCs/>
          <w:sz w:val="24"/>
          <w:szCs w:val="24"/>
          <w:lang w:val="en-US"/>
        </w:rPr>
      </w:pPr>
      <w:r w:rsidRPr="00945CCA">
        <w:rPr>
          <w:rFonts w:ascii="Aptos" w:hAnsi="Aptos"/>
          <w:b/>
          <w:bCs/>
          <w:noProof/>
          <w:sz w:val="10"/>
          <w:szCs w:val="10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E9DE95B" wp14:editId="1FF95273">
                <wp:simplePos x="0" y="0"/>
                <wp:positionH relativeFrom="margin">
                  <wp:posOffset>4272915</wp:posOffset>
                </wp:positionH>
                <wp:positionV relativeFrom="paragraph">
                  <wp:posOffset>247015</wp:posOffset>
                </wp:positionV>
                <wp:extent cx="1879600" cy="2011680"/>
                <wp:effectExtent l="0" t="0" r="25400" b="26670"/>
                <wp:wrapTight wrapText="bothSides">
                  <wp:wrapPolygon edited="0">
                    <wp:start x="0" y="0"/>
                    <wp:lineTo x="0" y="21682"/>
                    <wp:lineTo x="21673" y="21682"/>
                    <wp:lineTo x="21673" y="0"/>
                    <wp:lineTo x="0" y="0"/>
                  </wp:wrapPolygon>
                </wp:wrapTight>
                <wp:docPr id="11346265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075D9" w14:textId="7CB06C2A" w:rsidR="00945CCA" w:rsidRDefault="001D5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06614" wp14:editId="4831C160">
                                  <wp:extent cx="1694965" cy="1869743"/>
                                  <wp:effectExtent l="0" t="0" r="635" b="0"/>
                                  <wp:docPr id="1717402548" name="Billede 2" descr="Et billede, der indeholder sky, udendørs, tøj, person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7402548" name="Billede 2" descr="Et billede, der indeholder sky, udendørs, tøj, person&#10;&#10;Automatisk generere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5267" cy="1881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DE95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36.45pt;margin-top:19.45pt;width:148pt;height:158.4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" strokecolor="white [3212]">
                <v:textbox>
                  <w:txbxContent>
                    <w:p w14:paraId="22E075D9" w14:textId="7CB06C2A" w:rsidR="00945CCA" w:rsidRDefault="001D59BA">
                      <w:r>
                        <w:rPr>
                          <w:noProof/>
                        </w:rPr>
                        <w:drawing>
                          <wp:inline distT="0" distB="0" distL="0" distR="0" wp14:anchorId="5CA06614" wp14:editId="4831C160">
                            <wp:extent cx="1694965" cy="1869743"/>
                            <wp:effectExtent l="0" t="0" r="635" b="0"/>
                            <wp:docPr id="1717402548" name="Billede 2" descr="Et billede, der indeholder sky, udendørs, tøj, person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7402548" name="Billede 2" descr="Et billede, der indeholder sky, udendørs, tøj, person&#10;&#10;Automatisk generere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5267" cy="1881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71056">
        <w:rPr>
          <w:rFonts w:ascii="Aptos" w:hAnsi="Aptos"/>
          <w:b/>
          <w:bCs/>
          <w:sz w:val="24"/>
          <w:szCs w:val="24"/>
          <w:lang w:val="en-US"/>
        </w:rPr>
        <w:t>Lift</w:t>
      </w:r>
      <w:r w:rsidR="00B71056" w:rsidRPr="007C2959">
        <w:rPr>
          <w:rFonts w:ascii="Aptos" w:hAnsi="Aptos"/>
          <w:b/>
          <w:bCs/>
          <w:sz w:val="24"/>
          <w:szCs w:val="24"/>
          <w:lang w:val="en-US"/>
        </w:rPr>
        <w:t xml:space="preserve"> </w:t>
      </w:r>
      <w:r w:rsidR="0052175B">
        <w:rPr>
          <w:rFonts w:ascii="Aptos" w:hAnsi="Aptos"/>
          <w:b/>
          <w:bCs/>
          <w:sz w:val="24"/>
          <w:szCs w:val="24"/>
          <w:lang w:val="en-US"/>
        </w:rPr>
        <w:t>y</w:t>
      </w:r>
      <w:r w:rsidR="00B71056" w:rsidRPr="007C2959">
        <w:rPr>
          <w:rFonts w:ascii="Aptos" w:hAnsi="Aptos"/>
          <w:b/>
          <w:bCs/>
          <w:sz w:val="24"/>
          <w:szCs w:val="24"/>
          <w:lang w:val="en-US"/>
        </w:rPr>
        <w:t xml:space="preserve">our </w:t>
      </w:r>
      <w:r w:rsidR="0052175B">
        <w:rPr>
          <w:rFonts w:ascii="Aptos" w:hAnsi="Aptos"/>
          <w:b/>
          <w:bCs/>
          <w:sz w:val="24"/>
          <w:szCs w:val="24"/>
          <w:lang w:val="en-US"/>
        </w:rPr>
        <w:t>o</w:t>
      </w:r>
      <w:r w:rsidR="00B71056" w:rsidRPr="007C2959">
        <w:rPr>
          <w:rFonts w:ascii="Aptos" w:hAnsi="Aptos"/>
          <w:b/>
          <w:bCs/>
          <w:sz w:val="24"/>
          <w:szCs w:val="24"/>
          <w:lang w:val="en-US"/>
        </w:rPr>
        <w:t xml:space="preserve">perations with </w:t>
      </w:r>
      <w:r w:rsidR="0052175B">
        <w:rPr>
          <w:rFonts w:ascii="Aptos" w:hAnsi="Aptos"/>
          <w:b/>
          <w:bCs/>
          <w:sz w:val="24"/>
          <w:szCs w:val="24"/>
          <w:lang w:val="en-US"/>
        </w:rPr>
        <w:t>o</w:t>
      </w:r>
      <w:r w:rsidR="00B71056" w:rsidRPr="007C2959">
        <w:rPr>
          <w:rFonts w:ascii="Aptos" w:hAnsi="Aptos"/>
          <w:b/>
          <w:bCs/>
          <w:sz w:val="24"/>
          <w:szCs w:val="24"/>
          <w:lang w:val="en-US"/>
        </w:rPr>
        <w:t xml:space="preserve">ur </w:t>
      </w:r>
      <w:r w:rsidR="0052175B">
        <w:rPr>
          <w:rFonts w:ascii="Aptos" w:hAnsi="Aptos"/>
          <w:b/>
          <w:bCs/>
          <w:sz w:val="24"/>
          <w:szCs w:val="24"/>
          <w:lang w:val="en-US"/>
        </w:rPr>
        <w:t>c</w:t>
      </w:r>
      <w:r w:rsidR="00B71056" w:rsidRPr="007C2959">
        <w:rPr>
          <w:rFonts w:ascii="Aptos" w:hAnsi="Aptos"/>
          <w:b/>
          <w:bCs/>
          <w:sz w:val="24"/>
          <w:szCs w:val="24"/>
          <w:lang w:val="en-US"/>
        </w:rPr>
        <w:t>omprehensive Service Department!</w:t>
      </w:r>
    </w:p>
    <w:p w14:paraId="6ED99E7E" w14:textId="2B5E6399" w:rsidR="00EF0003" w:rsidRDefault="00B35A3B" w:rsidP="00B35A3B">
      <w:pPr>
        <w:spacing w:after="100" w:line="240" w:lineRule="auto"/>
        <w:rPr>
          <w:rFonts w:ascii="Aptos" w:hAnsi="Aptos"/>
          <w:sz w:val="20"/>
          <w:szCs w:val="20"/>
          <w:lang w:val="en-US"/>
        </w:rPr>
      </w:pPr>
      <w:r w:rsidRPr="000B12DC">
        <w:rPr>
          <w:rFonts w:ascii="Aptos" w:hAnsi="Aptos"/>
          <w:sz w:val="20"/>
          <w:szCs w:val="20"/>
          <w:lang w:val="en-US"/>
        </w:rPr>
        <w:t xml:space="preserve">Set sail </w:t>
      </w:r>
      <w:r w:rsidR="006D1F83" w:rsidRPr="007C2959">
        <w:rPr>
          <w:rFonts w:ascii="Aptos" w:hAnsi="Aptos"/>
          <w:sz w:val="20"/>
          <w:szCs w:val="20"/>
          <w:lang w:val="en-US"/>
        </w:rPr>
        <w:t xml:space="preserve">on a journey of efficiency and </w:t>
      </w:r>
      <w:r w:rsidR="0041056E" w:rsidRPr="007C2959">
        <w:rPr>
          <w:rFonts w:ascii="Aptos" w:hAnsi="Aptos"/>
          <w:sz w:val="20"/>
          <w:szCs w:val="20"/>
          <w:lang w:val="en-US"/>
        </w:rPr>
        <w:t>quality</w:t>
      </w:r>
      <w:r w:rsidR="006D1F83" w:rsidRPr="007C2959">
        <w:rPr>
          <w:rFonts w:ascii="Aptos" w:hAnsi="Aptos"/>
          <w:sz w:val="20"/>
          <w:szCs w:val="20"/>
          <w:lang w:val="en-US"/>
        </w:rPr>
        <w:t xml:space="preserve"> with </w:t>
      </w:r>
      <w:r w:rsidR="0041056E">
        <w:rPr>
          <w:rFonts w:ascii="Aptos" w:hAnsi="Aptos"/>
          <w:sz w:val="20"/>
          <w:szCs w:val="20"/>
          <w:lang w:val="en-US"/>
        </w:rPr>
        <w:t>Marine Fluid Technology</w:t>
      </w:r>
      <w:r w:rsidR="006D1F83" w:rsidRPr="007C2959">
        <w:rPr>
          <w:rFonts w:ascii="Aptos" w:hAnsi="Aptos"/>
          <w:sz w:val="20"/>
          <w:szCs w:val="20"/>
          <w:lang w:val="en-US"/>
        </w:rPr>
        <w:t xml:space="preserve">'s Service Department, </w:t>
      </w:r>
      <w:r w:rsidR="00A316B3" w:rsidRPr="004C71C6">
        <w:rPr>
          <w:rFonts w:ascii="Aptos" w:hAnsi="Aptos"/>
          <w:color w:val="0070C0"/>
          <w:sz w:val="20"/>
          <w:szCs w:val="20"/>
          <w:lang w:val="en-US"/>
        </w:rPr>
        <w:t xml:space="preserve">specialized </w:t>
      </w:r>
      <w:r w:rsidR="00EF0003" w:rsidRPr="004C71C6">
        <w:rPr>
          <w:rFonts w:ascii="Aptos" w:hAnsi="Aptos"/>
          <w:color w:val="0070C0"/>
          <w:sz w:val="20"/>
          <w:szCs w:val="20"/>
          <w:lang w:val="en-US"/>
        </w:rPr>
        <w:t xml:space="preserve">in </w:t>
      </w:r>
      <w:r w:rsidR="00D33E10">
        <w:rPr>
          <w:rFonts w:ascii="Aptos" w:hAnsi="Aptos"/>
          <w:color w:val="0070C0"/>
          <w:sz w:val="20"/>
          <w:szCs w:val="20"/>
          <w:lang w:val="en-US"/>
        </w:rPr>
        <w:t>pipe modification and fitting</w:t>
      </w:r>
      <w:r w:rsidR="006D1F83" w:rsidRPr="007C2959">
        <w:rPr>
          <w:rFonts w:ascii="Aptos" w:hAnsi="Aptos"/>
          <w:sz w:val="20"/>
          <w:szCs w:val="20"/>
          <w:lang w:val="en-US"/>
        </w:rPr>
        <w:t xml:space="preserve">. </w:t>
      </w:r>
    </w:p>
    <w:p w14:paraId="2225A72A" w14:textId="31BE73BF" w:rsidR="006D1F83" w:rsidRPr="003932E7" w:rsidRDefault="006D1F83" w:rsidP="003932E7">
      <w:pPr>
        <w:spacing w:after="100" w:line="240" w:lineRule="auto"/>
        <w:rPr>
          <w:rFonts w:ascii="Aptos" w:hAnsi="Aptos"/>
          <w:sz w:val="20"/>
          <w:szCs w:val="20"/>
          <w:lang w:val="en-US"/>
        </w:rPr>
      </w:pPr>
      <w:r w:rsidRPr="003932E7">
        <w:rPr>
          <w:rFonts w:ascii="Aptos" w:hAnsi="Aptos"/>
          <w:sz w:val="20"/>
          <w:szCs w:val="20"/>
          <w:lang w:val="en-US"/>
        </w:rPr>
        <w:t xml:space="preserve">We understand the unique challenges faced in maritime operations, and our dedicated </w:t>
      </w:r>
      <w:r w:rsidR="009F35CD" w:rsidRPr="00AF625F">
        <w:rPr>
          <w:rFonts w:ascii="Aptos" w:hAnsi="Aptos"/>
          <w:sz w:val="20"/>
          <w:szCs w:val="20"/>
          <w:lang w:val="en-US"/>
        </w:rPr>
        <w:t xml:space="preserve">professional </w:t>
      </w:r>
      <w:r w:rsidR="00615383" w:rsidRPr="00AF625F">
        <w:rPr>
          <w:rFonts w:ascii="Aptos" w:eastAsia="Times New Roman" w:hAnsi="Aptos"/>
          <w:sz w:val="20"/>
          <w:szCs w:val="20"/>
          <w:lang w:val="en-US"/>
        </w:rPr>
        <w:t>crew</w:t>
      </w:r>
      <w:r w:rsidR="003932E7" w:rsidRPr="00AF625F">
        <w:rPr>
          <w:rFonts w:ascii="Aptos" w:eastAsia="Times New Roman" w:hAnsi="Aptos"/>
          <w:sz w:val="20"/>
          <w:szCs w:val="20"/>
          <w:lang w:val="en-US"/>
        </w:rPr>
        <w:t xml:space="preserve">, </w:t>
      </w:r>
      <w:r w:rsidRPr="00AF625F">
        <w:rPr>
          <w:rFonts w:ascii="Aptos" w:hAnsi="Aptos"/>
          <w:sz w:val="20"/>
          <w:szCs w:val="20"/>
          <w:lang w:val="en-US"/>
        </w:rPr>
        <w:t>including</w:t>
      </w:r>
      <w:r w:rsidR="00A053A3">
        <w:rPr>
          <w:rFonts w:ascii="Aptos" w:hAnsi="Aptos"/>
          <w:sz w:val="20"/>
          <w:szCs w:val="20"/>
          <w:lang w:val="en-US"/>
        </w:rPr>
        <w:t xml:space="preserve"> highly</w:t>
      </w:r>
      <w:r w:rsidRPr="003932E7">
        <w:rPr>
          <w:rFonts w:ascii="Aptos" w:hAnsi="Aptos"/>
          <w:sz w:val="20"/>
          <w:szCs w:val="20"/>
          <w:lang w:val="en-US"/>
        </w:rPr>
        <w:t xml:space="preserve"> skilled </w:t>
      </w:r>
      <w:r w:rsidRPr="003932E7">
        <w:rPr>
          <w:rFonts w:ascii="Aptos" w:hAnsi="Aptos"/>
          <w:color w:val="0070C0"/>
          <w:sz w:val="20"/>
          <w:szCs w:val="20"/>
          <w:lang w:val="en-US"/>
        </w:rPr>
        <w:t xml:space="preserve">fitters and </w:t>
      </w:r>
      <w:r w:rsidR="00A053A3">
        <w:rPr>
          <w:rFonts w:ascii="Aptos" w:hAnsi="Aptos"/>
          <w:color w:val="0070C0"/>
          <w:sz w:val="20"/>
          <w:szCs w:val="20"/>
          <w:lang w:val="en-US"/>
        </w:rPr>
        <w:t xml:space="preserve">certified </w:t>
      </w:r>
      <w:r w:rsidRPr="003932E7">
        <w:rPr>
          <w:rFonts w:ascii="Aptos" w:hAnsi="Aptos"/>
          <w:color w:val="0070C0"/>
          <w:sz w:val="20"/>
          <w:szCs w:val="20"/>
          <w:lang w:val="en-US"/>
        </w:rPr>
        <w:t>welders</w:t>
      </w:r>
      <w:r w:rsidRPr="003932E7">
        <w:rPr>
          <w:rFonts w:ascii="Aptos" w:hAnsi="Aptos"/>
          <w:sz w:val="20"/>
          <w:szCs w:val="20"/>
          <w:lang w:val="en-US"/>
        </w:rPr>
        <w:t xml:space="preserve">, stands ready to navigate through </w:t>
      </w:r>
      <w:r w:rsidR="00703B81">
        <w:rPr>
          <w:rFonts w:ascii="Aptos" w:hAnsi="Aptos"/>
          <w:sz w:val="20"/>
          <w:szCs w:val="20"/>
          <w:lang w:val="en-US"/>
        </w:rPr>
        <w:t>these</w:t>
      </w:r>
      <w:r w:rsidRPr="003932E7">
        <w:rPr>
          <w:rFonts w:ascii="Aptos" w:hAnsi="Aptos"/>
          <w:sz w:val="20"/>
          <w:szCs w:val="20"/>
          <w:lang w:val="en-US"/>
        </w:rPr>
        <w:t xml:space="preserve"> with precision and expertise.</w:t>
      </w:r>
    </w:p>
    <w:p w14:paraId="43F607AB" w14:textId="77777777" w:rsidR="00DB4F3F" w:rsidRPr="00BC2649" w:rsidRDefault="00DB4F3F" w:rsidP="00DD680F">
      <w:pPr>
        <w:spacing w:after="100" w:line="240" w:lineRule="auto"/>
        <w:rPr>
          <w:rFonts w:ascii="Aptos" w:hAnsi="Aptos"/>
          <w:b/>
          <w:bCs/>
          <w:sz w:val="10"/>
          <w:szCs w:val="10"/>
          <w:lang w:val="en-US"/>
        </w:rPr>
      </w:pPr>
    </w:p>
    <w:p w14:paraId="48FE8973" w14:textId="627B2F53" w:rsidR="00BC2649" w:rsidRPr="00EE4EDC" w:rsidRDefault="00BC2649" w:rsidP="00BC2649">
      <w:pPr>
        <w:spacing w:after="100" w:line="240" w:lineRule="auto"/>
        <w:rPr>
          <w:rFonts w:ascii="Aptos" w:hAnsi="Aptos"/>
          <w:b/>
          <w:bCs/>
          <w:sz w:val="24"/>
          <w:szCs w:val="24"/>
          <w:lang w:val="en-US"/>
        </w:rPr>
      </w:pPr>
      <w:r w:rsidRPr="00EE4EDC">
        <w:rPr>
          <w:rFonts w:ascii="Aptos" w:hAnsi="Aptos"/>
          <w:b/>
          <w:bCs/>
          <w:sz w:val="24"/>
          <w:szCs w:val="24"/>
          <w:lang w:val="en-US"/>
        </w:rPr>
        <w:t xml:space="preserve">Why </w:t>
      </w:r>
      <w:r w:rsidR="004C71C6">
        <w:rPr>
          <w:rFonts w:ascii="Aptos" w:hAnsi="Aptos"/>
          <w:b/>
          <w:bCs/>
          <w:sz w:val="24"/>
          <w:szCs w:val="24"/>
          <w:lang w:val="en-US"/>
        </w:rPr>
        <w:t xml:space="preserve">trust </w:t>
      </w:r>
      <w:r w:rsidR="0052175B">
        <w:rPr>
          <w:rFonts w:ascii="Aptos" w:hAnsi="Aptos"/>
          <w:b/>
          <w:bCs/>
          <w:sz w:val="24"/>
          <w:szCs w:val="24"/>
          <w:lang w:val="en-US"/>
        </w:rPr>
        <w:t>o</w:t>
      </w:r>
      <w:r w:rsidRPr="00EE4EDC">
        <w:rPr>
          <w:rFonts w:ascii="Aptos" w:hAnsi="Aptos"/>
          <w:b/>
          <w:bCs/>
          <w:sz w:val="24"/>
          <w:szCs w:val="24"/>
          <w:lang w:val="en-US"/>
        </w:rPr>
        <w:t>ur Service Department?</w:t>
      </w:r>
    </w:p>
    <w:p w14:paraId="7B603310" w14:textId="726B2A92" w:rsidR="00695FE1" w:rsidRDefault="00BC2649" w:rsidP="00D91424">
      <w:pPr>
        <w:spacing w:after="100" w:line="240" w:lineRule="auto"/>
        <w:rPr>
          <w:rFonts w:ascii="Aptos" w:hAnsi="Aptos"/>
          <w:sz w:val="20"/>
          <w:szCs w:val="20"/>
          <w:lang w:val="en-US"/>
        </w:rPr>
      </w:pPr>
      <w:r w:rsidRPr="00F063D4">
        <w:rPr>
          <w:rFonts w:ascii="Aptos" w:hAnsi="Aptos"/>
          <w:color w:val="0070C0"/>
          <w:sz w:val="20"/>
          <w:szCs w:val="20"/>
          <w:lang w:val="en-US"/>
        </w:rPr>
        <w:t xml:space="preserve">Specialized Expertise: </w:t>
      </w:r>
      <w:r w:rsidRPr="00417DAD">
        <w:rPr>
          <w:rFonts w:ascii="Aptos" w:hAnsi="Aptos"/>
          <w:sz w:val="20"/>
          <w:szCs w:val="20"/>
          <w:lang w:val="en-US"/>
        </w:rPr>
        <w:t xml:space="preserve">Our team </w:t>
      </w:r>
      <w:r w:rsidR="00AF74F7">
        <w:rPr>
          <w:rFonts w:ascii="Aptos" w:hAnsi="Aptos"/>
          <w:sz w:val="20"/>
          <w:szCs w:val="20"/>
          <w:lang w:val="en-US"/>
        </w:rPr>
        <w:t>of</w:t>
      </w:r>
      <w:r w:rsidRPr="00417DAD">
        <w:rPr>
          <w:rFonts w:ascii="Aptos" w:hAnsi="Aptos"/>
          <w:sz w:val="20"/>
          <w:szCs w:val="20"/>
          <w:lang w:val="en-US"/>
        </w:rPr>
        <w:t xml:space="preserve"> </w:t>
      </w:r>
      <w:r w:rsidR="00F951D2" w:rsidRPr="00417DAD">
        <w:rPr>
          <w:rFonts w:ascii="Aptos" w:hAnsi="Aptos"/>
          <w:sz w:val="20"/>
          <w:szCs w:val="20"/>
          <w:lang w:val="en-US"/>
        </w:rPr>
        <w:t>expert</w:t>
      </w:r>
      <w:r w:rsidR="00F951D2">
        <w:rPr>
          <w:rFonts w:ascii="Aptos" w:hAnsi="Aptos"/>
          <w:sz w:val="20"/>
          <w:szCs w:val="20"/>
          <w:lang w:val="en-US"/>
        </w:rPr>
        <w:t xml:space="preserve">s </w:t>
      </w:r>
      <w:r w:rsidRPr="00417DAD">
        <w:rPr>
          <w:rFonts w:ascii="Aptos" w:hAnsi="Aptos"/>
          <w:sz w:val="20"/>
          <w:szCs w:val="20"/>
          <w:lang w:val="en-US"/>
        </w:rPr>
        <w:t xml:space="preserve">with extensive knowledge </w:t>
      </w:r>
      <w:r w:rsidR="009E7961">
        <w:rPr>
          <w:rFonts w:ascii="Aptos" w:hAnsi="Aptos"/>
          <w:sz w:val="20"/>
          <w:szCs w:val="20"/>
          <w:lang w:val="en-US"/>
        </w:rPr>
        <w:t xml:space="preserve">from </w:t>
      </w:r>
      <w:r w:rsidRPr="00417DAD">
        <w:rPr>
          <w:rFonts w:ascii="Aptos" w:hAnsi="Aptos"/>
          <w:sz w:val="20"/>
          <w:szCs w:val="20"/>
          <w:lang w:val="en-US"/>
        </w:rPr>
        <w:t xml:space="preserve">the shipping </w:t>
      </w:r>
      <w:r w:rsidR="00703B81" w:rsidRPr="00417DAD">
        <w:rPr>
          <w:rFonts w:ascii="Aptos" w:hAnsi="Aptos"/>
          <w:sz w:val="20"/>
          <w:szCs w:val="20"/>
          <w:lang w:val="en-US"/>
        </w:rPr>
        <w:t>industry</w:t>
      </w:r>
      <w:r w:rsidR="006D4334" w:rsidRPr="006D4334">
        <w:rPr>
          <w:rFonts w:ascii="Aptos" w:hAnsi="Aptos"/>
          <w:sz w:val="20"/>
          <w:szCs w:val="20"/>
          <w:lang w:val="en-US"/>
        </w:rPr>
        <w:t xml:space="preserve"> </w:t>
      </w:r>
      <w:r w:rsidR="009E7961" w:rsidRPr="006D4334">
        <w:rPr>
          <w:rFonts w:ascii="Aptos" w:hAnsi="Aptos"/>
          <w:sz w:val="20"/>
          <w:szCs w:val="20"/>
          <w:lang w:val="en-US"/>
        </w:rPr>
        <w:t>includ</w:t>
      </w:r>
      <w:r w:rsidR="009E7961">
        <w:rPr>
          <w:rFonts w:ascii="Aptos" w:hAnsi="Aptos"/>
          <w:sz w:val="20"/>
          <w:szCs w:val="20"/>
          <w:lang w:val="en-US"/>
        </w:rPr>
        <w:t>es</w:t>
      </w:r>
      <w:r w:rsidR="006D4334" w:rsidRPr="006D4334">
        <w:rPr>
          <w:rFonts w:ascii="Aptos" w:hAnsi="Aptos"/>
          <w:sz w:val="20"/>
          <w:szCs w:val="20"/>
          <w:lang w:val="en-US"/>
        </w:rPr>
        <w:t xml:space="preserve"> skilled fitters and</w:t>
      </w:r>
      <w:r w:rsidR="00703B81">
        <w:rPr>
          <w:rFonts w:ascii="Aptos" w:hAnsi="Aptos"/>
          <w:sz w:val="20"/>
          <w:szCs w:val="20"/>
          <w:lang w:val="en-US"/>
        </w:rPr>
        <w:t xml:space="preserve"> certified</w:t>
      </w:r>
      <w:r w:rsidR="006D4334" w:rsidRPr="006D4334">
        <w:rPr>
          <w:rFonts w:ascii="Aptos" w:hAnsi="Aptos"/>
          <w:sz w:val="20"/>
          <w:szCs w:val="20"/>
          <w:lang w:val="en-US"/>
        </w:rPr>
        <w:t xml:space="preserve"> welders</w:t>
      </w:r>
      <w:r w:rsidR="0051598C">
        <w:rPr>
          <w:rFonts w:ascii="Aptos" w:hAnsi="Aptos"/>
          <w:sz w:val="20"/>
          <w:szCs w:val="20"/>
          <w:lang w:val="en-US"/>
        </w:rPr>
        <w:t>. A</w:t>
      </w:r>
      <w:r w:rsidR="006B4428">
        <w:rPr>
          <w:rFonts w:ascii="Aptos" w:hAnsi="Aptos"/>
          <w:sz w:val="20"/>
          <w:szCs w:val="20"/>
          <w:lang w:val="en-US"/>
        </w:rPr>
        <w:t xml:space="preserve">ll work </w:t>
      </w:r>
      <w:r w:rsidR="00703B81">
        <w:rPr>
          <w:rFonts w:ascii="Aptos" w:hAnsi="Aptos"/>
          <w:sz w:val="20"/>
          <w:szCs w:val="20"/>
          <w:lang w:val="en-US"/>
        </w:rPr>
        <w:t xml:space="preserve">is </w:t>
      </w:r>
      <w:r w:rsidR="006B4428">
        <w:rPr>
          <w:rFonts w:ascii="Aptos" w:hAnsi="Aptos"/>
          <w:sz w:val="20"/>
          <w:szCs w:val="20"/>
          <w:lang w:val="en-US"/>
        </w:rPr>
        <w:t>execut</w:t>
      </w:r>
      <w:r w:rsidR="00703B81">
        <w:rPr>
          <w:rFonts w:ascii="Aptos" w:hAnsi="Aptos"/>
          <w:sz w:val="20"/>
          <w:szCs w:val="20"/>
          <w:lang w:val="en-US"/>
        </w:rPr>
        <w:t>ed</w:t>
      </w:r>
      <w:r w:rsidR="006B4428">
        <w:rPr>
          <w:rFonts w:ascii="Aptos" w:hAnsi="Aptos"/>
          <w:sz w:val="20"/>
          <w:szCs w:val="20"/>
          <w:lang w:val="en-US"/>
        </w:rPr>
        <w:t xml:space="preserve"> </w:t>
      </w:r>
      <w:r w:rsidR="00551A3B">
        <w:rPr>
          <w:rFonts w:ascii="Aptos" w:hAnsi="Aptos"/>
          <w:sz w:val="20"/>
          <w:szCs w:val="20"/>
          <w:lang w:val="en-US"/>
        </w:rPr>
        <w:t>according to EU standards</w:t>
      </w:r>
      <w:r w:rsidR="006D4334" w:rsidRPr="006D4334">
        <w:rPr>
          <w:rFonts w:ascii="Aptos" w:hAnsi="Aptos"/>
          <w:sz w:val="20"/>
          <w:szCs w:val="20"/>
          <w:lang w:val="en-US"/>
        </w:rPr>
        <w:t xml:space="preserve">, </w:t>
      </w:r>
      <w:r w:rsidR="00551A3B">
        <w:rPr>
          <w:rFonts w:ascii="Aptos" w:hAnsi="Aptos"/>
          <w:sz w:val="20"/>
          <w:szCs w:val="20"/>
          <w:lang w:val="en-US"/>
        </w:rPr>
        <w:t xml:space="preserve">while </w:t>
      </w:r>
      <w:r w:rsidR="006D4334" w:rsidRPr="006D4334">
        <w:rPr>
          <w:rFonts w:ascii="Aptos" w:hAnsi="Aptos"/>
          <w:sz w:val="20"/>
          <w:szCs w:val="20"/>
          <w:lang w:val="en-US"/>
        </w:rPr>
        <w:t xml:space="preserve">ensuring </w:t>
      </w:r>
      <w:r w:rsidR="00BC23D9">
        <w:rPr>
          <w:rFonts w:ascii="Aptos" w:hAnsi="Aptos"/>
          <w:sz w:val="20"/>
          <w:szCs w:val="20"/>
          <w:lang w:val="en-US"/>
        </w:rPr>
        <w:t xml:space="preserve">quality </w:t>
      </w:r>
      <w:r w:rsidR="00D107C1">
        <w:rPr>
          <w:rFonts w:ascii="Aptos" w:hAnsi="Aptos"/>
          <w:sz w:val="20"/>
          <w:szCs w:val="20"/>
          <w:lang w:val="en-US"/>
        </w:rPr>
        <w:t xml:space="preserve">complied </w:t>
      </w:r>
      <w:r w:rsidR="004B3CAB">
        <w:rPr>
          <w:rFonts w:ascii="Aptos" w:hAnsi="Aptos"/>
          <w:sz w:val="20"/>
          <w:szCs w:val="20"/>
          <w:lang w:val="en-US"/>
        </w:rPr>
        <w:t>with required</w:t>
      </w:r>
      <w:r w:rsidR="00865D2D">
        <w:rPr>
          <w:rFonts w:ascii="Aptos" w:hAnsi="Aptos"/>
          <w:sz w:val="20"/>
          <w:szCs w:val="20"/>
          <w:lang w:val="en-US"/>
        </w:rPr>
        <w:t xml:space="preserve"> </w:t>
      </w:r>
      <w:r w:rsidR="00D91424">
        <w:rPr>
          <w:rFonts w:ascii="Aptos" w:hAnsi="Aptos"/>
          <w:sz w:val="20"/>
          <w:szCs w:val="20"/>
          <w:lang w:val="en-US"/>
        </w:rPr>
        <w:t>Classification.</w:t>
      </w:r>
    </w:p>
    <w:p w14:paraId="387B2039" w14:textId="4C67B6B4" w:rsidR="00F324FF" w:rsidRPr="00417DAD" w:rsidRDefault="003030BE" w:rsidP="00D91424">
      <w:pPr>
        <w:spacing w:after="100" w:line="240" w:lineRule="auto"/>
        <w:rPr>
          <w:rFonts w:ascii="Aptos" w:hAnsi="Aptos"/>
          <w:sz w:val="20"/>
          <w:szCs w:val="20"/>
          <w:lang w:val="en-US"/>
        </w:rPr>
      </w:pPr>
      <w:r>
        <w:rPr>
          <w:rFonts w:ascii="Aptos" w:hAnsi="Aptos"/>
          <w:sz w:val="20"/>
          <w:szCs w:val="20"/>
          <w:lang w:val="en-US"/>
        </w:rPr>
        <w:t xml:space="preserve">At Marine Fluid Technology </w:t>
      </w:r>
      <w:r w:rsidR="00A14349">
        <w:rPr>
          <w:rFonts w:ascii="Aptos" w:hAnsi="Aptos"/>
          <w:sz w:val="20"/>
          <w:szCs w:val="20"/>
          <w:lang w:val="en-US"/>
        </w:rPr>
        <w:t>we always have safety in mind</w:t>
      </w:r>
      <w:r w:rsidR="00F05C68">
        <w:rPr>
          <w:rFonts w:ascii="Aptos" w:hAnsi="Aptos"/>
          <w:sz w:val="20"/>
          <w:szCs w:val="20"/>
          <w:lang w:val="en-US"/>
        </w:rPr>
        <w:t xml:space="preserve">, </w:t>
      </w:r>
      <w:r w:rsidR="001B6152">
        <w:rPr>
          <w:rFonts w:ascii="Aptos" w:hAnsi="Aptos"/>
          <w:sz w:val="20"/>
          <w:szCs w:val="20"/>
          <w:lang w:val="en-US"/>
        </w:rPr>
        <w:t xml:space="preserve">from entering the </w:t>
      </w:r>
      <w:r w:rsidR="00554470">
        <w:rPr>
          <w:rFonts w:ascii="Aptos" w:hAnsi="Aptos"/>
          <w:sz w:val="20"/>
          <w:szCs w:val="20"/>
          <w:lang w:val="en-US"/>
        </w:rPr>
        <w:t xml:space="preserve">workplace till </w:t>
      </w:r>
      <w:r w:rsidR="00F05C68">
        <w:rPr>
          <w:rFonts w:ascii="Aptos" w:hAnsi="Aptos"/>
          <w:sz w:val="20"/>
          <w:szCs w:val="20"/>
          <w:lang w:val="en-US"/>
        </w:rPr>
        <w:t>l</w:t>
      </w:r>
      <w:r w:rsidR="00F324FF" w:rsidRPr="00F324FF">
        <w:rPr>
          <w:rFonts w:ascii="Aptos" w:hAnsi="Aptos"/>
          <w:sz w:val="20"/>
          <w:szCs w:val="20"/>
          <w:lang w:val="en-US"/>
        </w:rPr>
        <w:t>eav</w:t>
      </w:r>
      <w:r w:rsidR="00554470">
        <w:rPr>
          <w:rFonts w:ascii="Aptos" w:hAnsi="Aptos"/>
          <w:sz w:val="20"/>
          <w:szCs w:val="20"/>
          <w:lang w:val="en-US"/>
        </w:rPr>
        <w:t xml:space="preserve">ing </w:t>
      </w:r>
      <w:r w:rsidR="00F324FF" w:rsidRPr="00F324FF">
        <w:rPr>
          <w:rFonts w:ascii="Aptos" w:hAnsi="Aptos"/>
          <w:sz w:val="20"/>
          <w:szCs w:val="20"/>
          <w:lang w:val="en-US"/>
        </w:rPr>
        <w:t xml:space="preserve">a </w:t>
      </w:r>
      <w:r w:rsidR="00554470">
        <w:rPr>
          <w:rFonts w:ascii="Aptos" w:hAnsi="Aptos"/>
          <w:sz w:val="20"/>
          <w:szCs w:val="20"/>
          <w:lang w:val="en-US"/>
        </w:rPr>
        <w:t xml:space="preserve">secure and </w:t>
      </w:r>
      <w:r w:rsidR="00F324FF" w:rsidRPr="00F324FF">
        <w:rPr>
          <w:rFonts w:ascii="Aptos" w:hAnsi="Aptos"/>
          <w:sz w:val="20"/>
          <w:szCs w:val="20"/>
          <w:lang w:val="en-US"/>
        </w:rPr>
        <w:t xml:space="preserve">clean worksite. </w:t>
      </w:r>
    </w:p>
    <w:p w14:paraId="50BFBB94" w14:textId="6F234067" w:rsidR="0066292D" w:rsidRPr="0066292D" w:rsidRDefault="00BC2649" w:rsidP="00D062A5">
      <w:pPr>
        <w:spacing w:after="100" w:line="240" w:lineRule="auto"/>
        <w:rPr>
          <w:rFonts w:ascii="Aptos" w:hAnsi="Aptos"/>
          <w:sz w:val="20"/>
          <w:szCs w:val="20"/>
          <w:lang w:val="en-US"/>
        </w:rPr>
      </w:pPr>
      <w:r w:rsidRPr="00D062A5">
        <w:rPr>
          <w:rFonts w:ascii="Aptos" w:hAnsi="Aptos"/>
          <w:color w:val="0070C0"/>
          <w:sz w:val="20"/>
          <w:szCs w:val="20"/>
          <w:lang w:val="en-US"/>
        </w:rPr>
        <w:t>Timely Solutions:</w:t>
      </w:r>
      <w:r w:rsidRPr="00D062A5">
        <w:rPr>
          <w:rFonts w:ascii="Aptos" w:hAnsi="Aptos"/>
          <w:sz w:val="20"/>
          <w:szCs w:val="20"/>
          <w:lang w:val="en-US"/>
        </w:rPr>
        <w:t xml:space="preserve"> </w:t>
      </w:r>
      <w:r w:rsidR="0066292D" w:rsidRPr="0066292D">
        <w:rPr>
          <w:rFonts w:ascii="Aptos" w:hAnsi="Aptos"/>
          <w:sz w:val="20"/>
          <w:szCs w:val="20"/>
          <w:lang w:val="en-US"/>
        </w:rPr>
        <w:t>In a sector where time is of the essence, rely on our service department for prompt</w:t>
      </w:r>
      <w:r w:rsidR="0011357E">
        <w:rPr>
          <w:rFonts w:ascii="Aptos" w:hAnsi="Aptos"/>
          <w:sz w:val="20"/>
          <w:szCs w:val="20"/>
          <w:lang w:val="en-US"/>
        </w:rPr>
        <w:t xml:space="preserve">, reliable </w:t>
      </w:r>
      <w:r w:rsidR="0066292D" w:rsidRPr="0066292D">
        <w:rPr>
          <w:rFonts w:ascii="Aptos" w:hAnsi="Aptos"/>
          <w:sz w:val="20"/>
          <w:szCs w:val="20"/>
          <w:lang w:val="en-US"/>
        </w:rPr>
        <w:t xml:space="preserve">and efficient solutions. Our </w:t>
      </w:r>
      <w:r w:rsidR="009221B7">
        <w:rPr>
          <w:rFonts w:ascii="Aptos" w:hAnsi="Aptos"/>
          <w:sz w:val="20"/>
          <w:szCs w:val="20"/>
          <w:lang w:val="en-US"/>
        </w:rPr>
        <w:t xml:space="preserve">certified </w:t>
      </w:r>
      <w:r w:rsidR="0066292D" w:rsidRPr="0066292D">
        <w:rPr>
          <w:rFonts w:ascii="Aptos" w:hAnsi="Aptos"/>
          <w:sz w:val="20"/>
          <w:szCs w:val="20"/>
          <w:lang w:val="en-US"/>
        </w:rPr>
        <w:t>fitters and welders</w:t>
      </w:r>
      <w:r w:rsidR="00220F4B">
        <w:rPr>
          <w:rFonts w:ascii="Aptos" w:hAnsi="Aptos"/>
          <w:sz w:val="20"/>
          <w:szCs w:val="20"/>
          <w:lang w:val="en-US"/>
        </w:rPr>
        <w:t xml:space="preserve"> </w:t>
      </w:r>
      <w:r w:rsidR="00214EC1">
        <w:rPr>
          <w:rFonts w:ascii="Aptos" w:hAnsi="Aptos"/>
          <w:sz w:val="20"/>
          <w:szCs w:val="20"/>
          <w:lang w:val="en-US"/>
        </w:rPr>
        <w:t xml:space="preserve">are </w:t>
      </w:r>
      <w:r w:rsidR="00220F4B">
        <w:rPr>
          <w:rFonts w:ascii="Aptos" w:hAnsi="Aptos"/>
          <w:sz w:val="20"/>
          <w:szCs w:val="20"/>
          <w:lang w:val="en-US"/>
        </w:rPr>
        <w:t xml:space="preserve">always </w:t>
      </w:r>
      <w:r w:rsidR="00214EC1">
        <w:rPr>
          <w:rFonts w:ascii="Aptos" w:hAnsi="Aptos"/>
          <w:sz w:val="20"/>
          <w:szCs w:val="20"/>
          <w:lang w:val="en-US"/>
        </w:rPr>
        <w:t>flexible</w:t>
      </w:r>
      <w:r w:rsidR="00AC43EE">
        <w:rPr>
          <w:rFonts w:ascii="Aptos" w:hAnsi="Aptos"/>
          <w:sz w:val="20"/>
          <w:szCs w:val="20"/>
          <w:lang w:val="en-US"/>
        </w:rPr>
        <w:t xml:space="preserve">, solution orientated </w:t>
      </w:r>
      <w:r w:rsidR="00214EC1">
        <w:rPr>
          <w:rFonts w:ascii="Aptos" w:hAnsi="Aptos"/>
          <w:sz w:val="20"/>
          <w:szCs w:val="20"/>
          <w:lang w:val="en-US"/>
        </w:rPr>
        <w:t xml:space="preserve">and </w:t>
      </w:r>
      <w:r w:rsidR="0066292D" w:rsidRPr="0066292D">
        <w:rPr>
          <w:rFonts w:ascii="Aptos" w:hAnsi="Aptos"/>
          <w:sz w:val="20"/>
          <w:szCs w:val="20"/>
          <w:lang w:val="en-US"/>
        </w:rPr>
        <w:t>equipped to minimize downtime and keep vessels operating at peak performance.</w:t>
      </w:r>
    </w:p>
    <w:p w14:paraId="305F6B9C" w14:textId="4A5EA419" w:rsidR="00D205C4" w:rsidRPr="001D5436" w:rsidRDefault="00BC2649" w:rsidP="00D062A5">
      <w:pPr>
        <w:spacing w:after="100" w:line="240" w:lineRule="auto"/>
        <w:rPr>
          <w:rFonts w:ascii="Aptos" w:hAnsi="Aptos"/>
          <w:sz w:val="20"/>
          <w:szCs w:val="20"/>
          <w:lang w:val="en-US"/>
        </w:rPr>
      </w:pPr>
      <w:r w:rsidRPr="00D062A5">
        <w:rPr>
          <w:rFonts w:ascii="Aptos" w:hAnsi="Aptos"/>
          <w:color w:val="0070C0"/>
          <w:sz w:val="20"/>
          <w:szCs w:val="20"/>
          <w:lang w:val="en-US"/>
        </w:rPr>
        <w:t>Innovative Technology:</w:t>
      </w:r>
      <w:r w:rsidRPr="00D062A5">
        <w:rPr>
          <w:rFonts w:ascii="Aptos" w:hAnsi="Aptos"/>
          <w:sz w:val="20"/>
          <w:szCs w:val="20"/>
          <w:lang w:val="en-US"/>
        </w:rPr>
        <w:t xml:space="preserve"> W</w:t>
      </w:r>
      <w:r w:rsidR="001D5436" w:rsidRPr="001D5436">
        <w:rPr>
          <w:rFonts w:ascii="Aptos" w:hAnsi="Aptos"/>
          <w:sz w:val="20"/>
          <w:szCs w:val="20"/>
          <w:lang w:val="en-US"/>
        </w:rPr>
        <w:t xml:space="preserve">ith the hands-on skills of our </w:t>
      </w:r>
      <w:r w:rsidR="00E9704E">
        <w:rPr>
          <w:rFonts w:ascii="Aptos" w:hAnsi="Aptos"/>
          <w:sz w:val="20"/>
          <w:szCs w:val="20"/>
          <w:lang w:val="en-US"/>
        </w:rPr>
        <w:t>team</w:t>
      </w:r>
      <w:r w:rsidR="00C53343">
        <w:rPr>
          <w:rFonts w:ascii="Aptos" w:hAnsi="Aptos"/>
          <w:sz w:val="20"/>
          <w:szCs w:val="20"/>
          <w:lang w:val="en-US"/>
        </w:rPr>
        <w:t xml:space="preserve">, we </w:t>
      </w:r>
      <w:r w:rsidR="00A33C3C">
        <w:rPr>
          <w:rFonts w:ascii="Aptos" w:hAnsi="Aptos"/>
          <w:sz w:val="20"/>
          <w:szCs w:val="20"/>
          <w:lang w:val="en-US"/>
        </w:rPr>
        <w:t>can</w:t>
      </w:r>
      <w:r w:rsidR="00E9704E">
        <w:rPr>
          <w:rFonts w:ascii="Aptos" w:hAnsi="Aptos"/>
          <w:sz w:val="20"/>
          <w:szCs w:val="20"/>
          <w:lang w:val="en-US"/>
        </w:rPr>
        <w:t xml:space="preserve"> </w:t>
      </w:r>
      <w:r w:rsidR="003C2D47">
        <w:rPr>
          <w:rFonts w:ascii="Aptos" w:hAnsi="Aptos"/>
          <w:sz w:val="20"/>
          <w:szCs w:val="20"/>
          <w:lang w:val="en-US"/>
        </w:rPr>
        <w:t xml:space="preserve">help </w:t>
      </w:r>
      <w:r w:rsidR="00D379B4">
        <w:rPr>
          <w:rFonts w:ascii="Aptos" w:hAnsi="Aptos"/>
          <w:sz w:val="20"/>
          <w:szCs w:val="20"/>
          <w:lang w:val="en-US"/>
        </w:rPr>
        <w:t xml:space="preserve">every aspect from </w:t>
      </w:r>
      <w:r w:rsidR="00CF569C">
        <w:rPr>
          <w:rFonts w:ascii="Aptos" w:hAnsi="Aptos"/>
          <w:sz w:val="20"/>
          <w:szCs w:val="20"/>
          <w:lang w:val="en-US"/>
        </w:rPr>
        <w:t xml:space="preserve">planning, </w:t>
      </w:r>
      <w:r w:rsidR="003C2D47">
        <w:rPr>
          <w:rFonts w:ascii="Aptos" w:hAnsi="Aptos"/>
          <w:sz w:val="20"/>
          <w:szCs w:val="20"/>
          <w:lang w:val="en-US"/>
        </w:rPr>
        <w:t>install</w:t>
      </w:r>
      <w:r w:rsidR="00D379B4">
        <w:rPr>
          <w:rFonts w:ascii="Aptos" w:hAnsi="Aptos"/>
          <w:sz w:val="20"/>
          <w:szCs w:val="20"/>
          <w:lang w:val="en-US"/>
        </w:rPr>
        <w:t>ation</w:t>
      </w:r>
      <w:r w:rsidR="003C2D47">
        <w:rPr>
          <w:rFonts w:ascii="Aptos" w:hAnsi="Aptos"/>
          <w:sz w:val="20"/>
          <w:szCs w:val="20"/>
          <w:lang w:val="en-US"/>
        </w:rPr>
        <w:t>, commission</w:t>
      </w:r>
      <w:r w:rsidR="00D379B4">
        <w:rPr>
          <w:rFonts w:ascii="Aptos" w:hAnsi="Aptos"/>
          <w:sz w:val="20"/>
          <w:szCs w:val="20"/>
          <w:lang w:val="en-US"/>
        </w:rPr>
        <w:t>ing</w:t>
      </w:r>
      <w:r w:rsidR="00347B21">
        <w:rPr>
          <w:rFonts w:ascii="Aptos" w:hAnsi="Aptos"/>
          <w:sz w:val="20"/>
          <w:szCs w:val="20"/>
          <w:lang w:val="en-US"/>
        </w:rPr>
        <w:t xml:space="preserve"> and thereby</w:t>
      </w:r>
      <w:r w:rsidR="003C2D47">
        <w:rPr>
          <w:rFonts w:ascii="Aptos" w:hAnsi="Aptos"/>
          <w:sz w:val="20"/>
          <w:szCs w:val="20"/>
          <w:lang w:val="en-US"/>
        </w:rPr>
        <w:t xml:space="preserve"> </w:t>
      </w:r>
      <w:r w:rsidR="001D5436" w:rsidRPr="001D5436">
        <w:rPr>
          <w:rFonts w:ascii="Aptos" w:hAnsi="Aptos"/>
          <w:sz w:val="20"/>
          <w:szCs w:val="20"/>
          <w:lang w:val="en-US"/>
        </w:rPr>
        <w:t>diagnose issues, provid</w:t>
      </w:r>
      <w:r w:rsidR="00347B21">
        <w:rPr>
          <w:rFonts w:ascii="Aptos" w:hAnsi="Aptos"/>
          <w:sz w:val="20"/>
          <w:szCs w:val="20"/>
          <w:lang w:val="en-US"/>
        </w:rPr>
        <w:t xml:space="preserve">ing </w:t>
      </w:r>
      <w:r w:rsidR="001D5436" w:rsidRPr="001D5436">
        <w:rPr>
          <w:rFonts w:ascii="Aptos" w:hAnsi="Aptos"/>
          <w:sz w:val="20"/>
          <w:szCs w:val="20"/>
          <w:lang w:val="en-US"/>
        </w:rPr>
        <w:t>predictive maintenance, and implement solutions that</w:t>
      </w:r>
      <w:r w:rsidR="00EB04A4">
        <w:rPr>
          <w:rFonts w:ascii="Aptos" w:hAnsi="Aptos"/>
          <w:sz w:val="20"/>
          <w:szCs w:val="20"/>
          <w:lang w:val="en-US"/>
        </w:rPr>
        <w:t xml:space="preserve"> benefits </w:t>
      </w:r>
      <w:r w:rsidR="00A33C3C">
        <w:rPr>
          <w:rFonts w:ascii="Aptos" w:hAnsi="Aptos"/>
          <w:sz w:val="20"/>
          <w:szCs w:val="20"/>
          <w:lang w:val="en-US"/>
        </w:rPr>
        <w:t>our customers</w:t>
      </w:r>
      <w:r w:rsidR="001D5436" w:rsidRPr="001D5436">
        <w:rPr>
          <w:rFonts w:ascii="Aptos" w:hAnsi="Aptos"/>
          <w:sz w:val="20"/>
          <w:szCs w:val="20"/>
          <w:lang w:val="en-US"/>
        </w:rPr>
        <w:t>.</w:t>
      </w:r>
    </w:p>
    <w:p w14:paraId="43139289" w14:textId="3790AF99" w:rsidR="00A33C3C" w:rsidRDefault="00BC2649" w:rsidP="00D062A5">
      <w:pPr>
        <w:spacing w:after="100" w:line="240" w:lineRule="auto"/>
        <w:rPr>
          <w:rFonts w:ascii="Aptos" w:hAnsi="Aptos"/>
          <w:sz w:val="20"/>
          <w:szCs w:val="20"/>
          <w:lang w:val="en-US"/>
        </w:rPr>
      </w:pPr>
      <w:r w:rsidRPr="00D062A5">
        <w:rPr>
          <w:rFonts w:ascii="Aptos" w:hAnsi="Aptos"/>
          <w:color w:val="0070C0"/>
          <w:sz w:val="20"/>
          <w:szCs w:val="20"/>
          <w:lang w:val="en-US"/>
        </w:rPr>
        <w:t xml:space="preserve">Tailored </w:t>
      </w:r>
      <w:r w:rsidR="00091FFE">
        <w:rPr>
          <w:rFonts w:ascii="Aptos" w:hAnsi="Aptos"/>
          <w:color w:val="0070C0"/>
          <w:sz w:val="20"/>
          <w:szCs w:val="20"/>
          <w:lang w:val="en-US"/>
        </w:rPr>
        <w:t>Approach</w:t>
      </w:r>
      <w:r w:rsidRPr="00D062A5">
        <w:rPr>
          <w:rFonts w:ascii="Aptos" w:hAnsi="Aptos"/>
          <w:color w:val="0070C0"/>
          <w:sz w:val="20"/>
          <w:szCs w:val="20"/>
          <w:lang w:val="en-US"/>
        </w:rPr>
        <w:t>:</w:t>
      </w:r>
      <w:r w:rsidRPr="00D062A5">
        <w:rPr>
          <w:rFonts w:ascii="Aptos" w:hAnsi="Aptos"/>
          <w:sz w:val="20"/>
          <w:szCs w:val="20"/>
          <w:lang w:val="en-US"/>
        </w:rPr>
        <w:t xml:space="preserve"> </w:t>
      </w:r>
      <w:r w:rsidR="00A33C3C" w:rsidRPr="00A33C3C">
        <w:rPr>
          <w:rFonts w:ascii="Aptos" w:hAnsi="Aptos"/>
          <w:sz w:val="20"/>
          <w:szCs w:val="20"/>
          <w:lang w:val="en-US"/>
        </w:rPr>
        <w:t xml:space="preserve">Recognizing that each vessel has unique needs, our services, including those provided by our </w:t>
      </w:r>
      <w:r w:rsidR="001B7D79">
        <w:rPr>
          <w:rFonts w:ascii="Aptos" w:hAnsi="Aptos"/>
          <w:sz w:val="20"/>
          <w:szCs w:val="20"/>
          <w:lang w:val="en-US"/>
        </w:rPr>
        <w:t>service team</w:t>
      </w:r>
      <w:r w:rsidR="00A33C3C" w:rsidRPr="00A33C3C">
        <w:rPr>
          <w:rFonts w:ascii="Aptos" w:hAnsi="Aptos"/>
          <w:sz w:val="20"/>
          <w:szCs w:val="20"/>
          <w:lang w:val="en-US"/>
        </w:rPr>
        <w:t>, are customizable to ensure a personalized approach that maximizes efficiency and cost-effectiveness.</w:t>
      </w:r>
      <w:r w:rsidR="00C755B4">
        <w:rPr>
          <w:rFonts w:ascii="Aptos" w:hAnsi="Aptos"/>
          <w:sz w:val="20"/>
          <w:szCs w:val="20"/>
          <w:lang w:val="en-US"/>
        </w:rPr>
        <w:t xml:space="preserve"> Onboard pre-inspections can be performed to ensure smooth installation and implementation.</w:t>
      </w:r>
    </w:p>
    <w:p w14:paraId="3F844F89" w14:textId="51B3C697" w:rsidR="003326F1" w:rsidRPr="00FF3C41" w:rsidRDefault="00FF3C41" w:rsidP="00D062A5">
      <w:pPr>
        <w:spacing w:after="100" w:line="240" w:lineRule="auto"/>
        <w:rPr>
          <w:rFonts w:ascii="Aptos" w:hAnsi="Aptos"/>
          <w:sz w:val="20"/>
          <w:szCs w:val="20"/>
          <w:lang w:val="en-US"/>
        </w:rPr>
      </w:pPr>
      <w:r>
        <w:rPr>
          <w:rFonts w:ascii="Aptos" w:hAnsi="Aptos"/>
          <w:sz w:val="20"/>
          <w:szCs w:val="20"/>
          <w:lang w:val="en-US"/>
        </w:rPr>
        <w:t>We can provide</w:t>
      </w:r>
      <w:r w:rsidR="00DF1401">
        <w:rPr>
          <w:rFonts w:ascii="Aptos" w:hAnsi="Aptos"/>
          <w:sz w:val="20"/>
          <w:szCs w:val="20"/>
          <w:lang w:val="en-US"/>
        </w:rPr>
        <w:t xml:space="preserve"> c</w:t>
      </w:r>
      <w:r w:rsidR="003326F1" w:rsidRPr="00DF1401">
        <w:rPr>
          <w:rFonts w:ascii="Aptos" w:hAnsi="Aptos"/>
          <w:sz w:val="20"/>
          <w:szCs w:val="20"/>
          <w:lang w:val="en-US"/>
        </w:rPr>
        <w:t xml:space="preserve">ustom </w:t>
      </w:r>
      <w:r>
        <w:rPr>
          <w:rFonts w:ascii="Aptos" w:hAnsi="Aptos"/>
          <w:sz w:val="20"/>
          <w:szCs w:val="20"/>
          <w:lang w:val="en-US"/>
        </w:rPr>
        <w:t xml:space="preserve">designed </w:t>
      </w:r>
      <w:r w:rsidR="003326F1" w:rsidRPr="00DF1401">
        <w:rPr>
          <w:rFonts w:ascii="Aptos" w:hAnsi="Aptos"/>
          <w:sz w:val="20"/>
          <w:szCs w:val="20"/>
          <w:lang w:val="en-US"/>
        </w:rPr>
        <w:t>material packages for each project/vessel, with traceable and class approved material</w:t>
      </w:r>
      <w:r w:rsidR="00DF1401">
        <w:rPr>
          <w:rFonts w:ascii="Aptos" w:hAnsi="Aptos"/>
          <w:sz w:val="20"/>
          <w:szCs w:val="20"/>
          <w:lang w:val="en-US"/>
        </w:rPr>
        <w:t>.</w:t>
      </w:r>
    </w:p>
    <w:p w14:paraId="4BEC4977" w14:textId="05E03EC8" w:rsidR="00544CE9" w:rsidRDefault="00BC2649" w:rsidP="000B12DC">
      <w:pPr>
        <w:spacing w:after="100" w:line="240" w:lineRule="auto"/>
        <w:rPr>
          <w:rFonts w:ascii="Aptos" w:hAnsi="Aptos"/>
          <w:color w:val="0070C0"/>
          <w:sz w:val="20"/>
          <w:szCs w:val="20"/>
          <w:lang w:val="en-US"/>
        </w:rPr>
      </w:pPr>
      <w:r w:rsidRPr="00D062A5">
        <w:rPr>
          <w:rFonts w:ascii="Aptos" w:hAnsi="Aptos"/>
          <w:color w:val="0070C0"/>
          <w:sz w:val="20"/>
          <w:szCs w:val="20"/>
          <w:lang w:val="en-US"/>
        </w:rPr>
        <w:t>24/7 Support:</w:t>
      </w:r>
      <w:r w:rsidRPr="00D062A5">
        <w:rPr>
          <w:rFonts w:ascii="Aptos" w:hAnsi="Aptos"/>
          <w:sz w:val="20"/>
          <w:szCs w:val="20"/>
          <w:lang w:val="en-US"/>
        </w:rPr>
        <w:t xml:space="preserve"> </w:t>
      </w:r>
      <w:r w:rsidR="00304FD7" w:rsidRPr="00304FD7">
        <w:rPr>
          <w:rFonts w:ascii="Aptos" w:hAnsi="Aptos"/>
          <w:sz w:val="20"/>
          <w:szCs w:val="20"/>
          <w:lang w:val="en-US"/>
        </w:rPr>
        <w:t xml:space="preserve">Operations in the shipping industry are 24/7, and so is our support. </w:t>
      </w:r>
      <w:r w:rsidR="00031D6B" w:rsidRPr="00304FD7">
        <w:rPr>
          <w:rFonts w:ascii="Aptos" w:hAnsi="Aptos"/>
          <w:sz w:val="20"/>
          <w:szCs w:val="20"/>
          <w:lang w:val="en-US"/>
        </w:rPr>
        <w:t>Our dedicated team</w:t>
      </w:r>
      <w:r w:rsidR="00304FD7" w:rsidRPr="00304FD7">
        <w:rPr>
          <w:rFonts w:ascii="Aptos" w:hAnsi="Aptos"/>
          <w:sz w:val="20"/>
          <w:szCs w:val="20"/>
          <w:lang w:val="en-US"/>
        </w:rPr>
        <w:t xml:space="preserve"> is </w:t>
      </w:r>
      <w:r w:rsidR="00304FD7" w:rsidRPr="00031D6B">
        <w:rPr>
          <w:rFonts w:ascii="Aptos" w:hAnsi="Aptos"/>
          <w:color w:val="0070C0"/>
          <w:sz w:val="20"/>
          <w:szCs w:val="20"/>
          <w:lang w:val="en-US"/>
        </w:rPr>
        <w:t>available round the clock, ready to assist whenever and wherever needed.</w:t>
      </w:r>
    </w:p>
    <w:p w14:paraId="4BE81503" w14:textId="4818E27F" w:rsidR="00544CE9" w:rsidRDefault="00BE2F43" w:rsidP="000B12DC">
      <w:pPr>
        <w:spacing w:after="100" w:line="240" w:lineRule="auto"/>
        <w:rPr>
          <w:rFonts w:ascii="Aptos" w:hAnsi="Aptos"/>
          <w:color w:val="0070C0"/>
          <w:sz w:val="20"/>
          <w:szCs w:val="20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1A06E714" wp14:editId="4AEFBD25">
            <wp:simplePos x="0" y="0"/>
            <wp:positionH relativeFrom="margin">
              <wp:posOffset>3240405</wp:posOffset>
            </wp:positionH>
            <wp:positionV relativeFrom="paragraph">
              <wp:posOffset>25874</wp:posOffset>
            </wp:positionV>
            <wp:extent cx="2879725" cy="1453515"/>
            <wp:effectExtent l="0" t="0" r="0" b="0"/>
            <wp:wrapNone/>
            <wp:docPr id="110109833" name="Billede 1" descr="Et billede, der indeholder fløjte/pibe/rør, industri, stål, me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91750" name="Billede 1" descr="Et billede, der indeholder fløjte/pibe/rør, industri, stål, meta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5DE3BE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10" o:spid="_x0000_s2052" type="#_x0000_t75" style="position:absolute;margin-left:.3pt;margin-top:2.15pt;width:226.75pt;height:118.95pt;z-index:251683840;mso-position-horizontal-relative:text;mso-position-vertical-relative:text;mso-width-relative:page;mso-height-relative:page">
            <v:imagedata r:id="rId13" o:title="image006"/>
          </v:shape>
        </w:pict>
      </w:r>
    </w:p>
    <w:p w14:paraId="0271475F" w14:textId="38ADFAEC" w:rsidR="00544CE9" w:rsidRDefault="00544CE9" w:rsidP="000B12DC">
      <w:pPr>
        <w:spacing w:after="100" w:line="240" w:lineRule="auto"/>
        <w:rPr>
          <w:rFonts w:ascii="Aptos" w:hAnsi="Aptos"/>
          <w:color w:val="0070C0"/>
          <w:sz w:val="20"/>
          <w:szCs w:val="20"/>
          <w:lang w:val="en-US"/>
        </w:rPr>
      </w:pPr>
    </w:p>
    <w:p w14:paraId="7997A4A8" w14:textId="77777777" w:rsidR="00544CE9" w:rsidRDefault="00544CE9" w:rsidP="000B12DC">
      <w:pPr>
        <w:spacing w:after="100" w:line="240" w:lineRule="auto"/>
        <w:rPr>
          <w:rFonts w:ascii="Aptos" w:hAnsi="Aptos"/>
          <w:color w:val="0070C0"/>
          <w:sz w:val="20"/>
          <w:szCs w:val="20"/>
          <w:lang w:val="en-US"/>
        </w:rPr>
      </w:pPr>
    </w:p>
    <w:p w14:paraId="6BC8A0E7" w14:textId="593F0E97" w:rsidR="00544CE9" w:rsidRDefault="00544CE9" w:rsidP="000B12DC">
      <w:pPr>
        <w:spacing w:after="100" w:line="240" w:lineRule="auto"/>
        <w:rPr>
          <w:rFonts w:ascii="Aptos" w:hAnsi="Aptos"/>
          <w:color w:val="0070C0"/>
          <w:sz w:val="20"/>
          <w:szCs w:val="20"/>
          <w:lang w:val="en-US"/>
        </w:rPr>
      </w:pPr>
    </w:p>
    <w:p w14:paraId="289A7DEA" w14:textId="77777777" w:rsidR="00544CE9" w:rsidRDefault="00544CE9" w:rsidP="000B12DC">
      <w:pPr>
        <w:spacing w:after="100" w:line="240" w:lineRule="auto"/>
        <w:rPr>
          <w:rFonts w:ascii="Aptos" w:hAnsi="Aptos"/>
          <w:color w:val="0070C0"/>
          <w:sz w:val="20"/>
          <w:szCs w:val="20"/>
          <w:lang w:val="en-US"/>
        </w:rPr>
      </w:pPr>
    </w:p>
    <w:p w14:paraId="47574680" w14:textId="408ADB3C" w:rsidR="00544CE9" w:rsidRDefault="00544CE9" w:rsidP="000B12DC">
      <w:pPr>
        <w:spacing w:after="100" w:line="240" w:lineRule="auto"/>
        <w:rPr>
          <w:rFonts w:ascii="Aptos" w:hAnsi="Aptos"/>
          <w:color w:val="0070C0"/>
          <w:sz w:val="20"/>
          <w:szCs w:val="20"/>
          <w:lang w:val="en-US"/>
        </w:rPr>
      </w:pPr>
    </w:p>
    <w:p w14:paraId="635D168F" w14:textId="6FC5D092" w:rsidR="00544CE9" w:rsidRDefault="00544CE9" w:rsidP="000B12DC">
      <w:pPr>
        <w:spacing w:after="100" w:line="240" w:lineRule="auto"/>
        <w:rPr>
          <w:rFonts w:ascii="Aptos" w:hAnsi="Aptos"/>
          <w:sz w:val="20"/>
          <w:szCs w:val="20"/>
          <w:lang w:val="en-US"/>
        </w:rPr>
      </w:pPr>
    </w:p>
    <w:p w14:paraId="0CE98CE7" w14:textId="59FE03B9" w:rsidR="00544CE9" w:rsidRPr="00544CE9" w:rsidRDefault="000B12DC" w:rsidP="000B12DC">
      <w:pPr>
        <w:spacing w:after="100" w:line="240" w:lineRule="auto"/>
        <w:rPr>
          <w:rFonts w:ascii="Aptos" w:hAnsi="Aptos"/>
          <w:b/>
          <w:bCs/>
          <w:sz w:val="24"/>
          <w:szCs w:val="24"/>
          <w:lang w:val="en-US"/>
        </w:rPr>
      </w:pPr>
      <w:r w:rsidRPr="00EE4EDC">
        <w:rPr>
          <w:rFonts w:ascii="Aptos" w:hAnsi="Aptos"/>
          <w:b/>
          <w:bCs/>
          <w:sz w:val="24"/>
          <w:szCs w:val="24"/>
          <w:lang w:val="en-US"/>
        </w:rPr>
        <w:lastRenderedPageBreak/>
        <w:t>Services We Offer:</w:t>
      </w:r>
    </w:p>
    <w:p w14:paraId="0D56D7B8" w14:textId="64BC0237" w:rsidR="00031D6B" w:rsidRDefault="00945C45" w:rsidP="00D749F8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  <w:r>
        <w:rPr>
          <w:rFonts w:ascii="Aptos" w:hAnsi="Aptos"/>
          <w:noProof/>
          <w:color w:val="0070C0"/>
          <w:sz w:val="20"/>
          <w:szCs w:val="20"/>
          <w:lang w:val="en-US"/>
          <w14:ligatures w14:val="none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FD8B3CE" wp14:editId="2405F40C">
                <wp:simplePos x="0" y="0"/>
                <wp:positionH relativeFrom="column">
                  <wp:posOffset>-4835243</wp:posOffset>
                </wp:positionH>
                <wp:positionV relativeFrom="paragraph">
                  <wp:posOffset>275305</wp:posOffset>
                </wp:positionV>
                <wp:extent cx="360" cy="360"/>
                <wp:effectExtent l="38100" t="38100" r="38100" b="38100"/>
                <wp:wrapNone/>
                <wp:docPr id="1223329242" name="Håndskrift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955D9E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2" o:spid="_x0000_s1026" type="#_x0000_t75" style="position:absolute;margin-left:-381.25pt;margin-top:21.2pt;width:1.05pt;height:1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">
                <v:imagedata r:id="rId15" o:title=""/>
              </v:shape>
            </w:pict>
          </mc:Fallback>
        </mc:AlternateContent>
      </w:r>
      <w:r w:rsidR="00EE4EDC" w:rsidRPr="00D749F8">
        <w:rPr>
          <w:rFonts w:ascii="Aptos" w:hAnsi="Aptos"/>
          <w:color w:val="0070C0"/>
          <w:sz w:val="20"/>
          <w:szCs w:val="20"/>
          <w:lang w:val="en-US"/>
        </w:rPr>
        <w:t>Maintenance and Repairs:</w:t>
      </w:r>
      <w:r w:rsidR="00EE4EDC" w:rsidRPr="00EE4EDC">
        <w:rPr>
          <w:rFonts w:ascii="Aptos" w:hAnsi="Aptos"/>
          <w:sz w:val="20"/>
          <w:szCs w:val="20"/>
          <w:lang w:val="en-US"/>
        </w:rPr>
        <w:t xml:space="preserve"> </w:t>
      </w:r>
      <w:r w:rsidR="00031D6B" w:rsidRPr="00031D6B">
        <w:rPr>
          <w:rFonts w:ascii="Aptos" w:hAnsi="Aptos"/>
          <w:sz w:val="20"/>
          <w:szCs w:val="20"/>
          <w:lang w:val="en-US"/>
        </w:rPr>
        <w:t xml:space="preserve">From routine maintenance to </w:t>
      </w:r>
      <w:r w:rsidR="005422B9" w:rsidRPr="00031D6B">
        <w:rPr>
          <w:rFonts w:ascii="Aptos" w:hAnsi="Aptos"/>
          <w:sz w:val="20"/>
          <w:szCs w:val="20"/>
          <w:lang w:val="en-US"/>
        </w:rPr>
        <w:t>complex</w:t>
      </w:r>
      <w:r w:rsidR="00031D6B" w:rsidRPr="00031D6B">
        <w:rPr>
          <w:rFonts w:ascii="Aptos" w:hAnsi="Aptos"/>
          <w:sz w:val="20"/>
          <w:szCs w:val="20"/>
          <w:lang w:val="en-US"/>
        </w:rPr>
        <w:t xml:space="preserve"> repairs, our skilled technicians, </w:t>
      </w:r>
      <w:r w:rsidR="00152C9F">
        <w:rPr>
          <w:rFonts w:ascii="Aptos" w:hAnsi="Aptos"/>
          <w:sz w:val="20"/>
          <w:szCs w:val="20"/>
          <w:lang w:val="en-US"/>
        </w:rPr>
        <w:t>including</w:t>
      </w:r>
      <w:r w:rsidR="00F8724C">
        <w:rPr>
          <w:rFonts w:ascii="Aptos" w:hAnsi="Aptos"/>
          <w:sz w:val="20"/>
          <w:szCs w:val="20"/>
          <w:lang w:val="en-US"/>
        </w:rPr>
        <w:t xml:space="preserve"> highly</w:t>
      </w:r>
      <w:r w:rsidR="00152C9F">
        <w:rPr>
          <w:rFonts w:ascii="Aptos" w:hAnsi="Aptos"/>
          <w:sz w:val="20"/>
          <w:szCs w:val="20"/>
          <w:lang w:val="en-US"/>
        </w:rPr>
        <w:t xml:space="preserve"> </w:t>
      </w:r>
      <w:r w:rsidR="0048573C">
        <w:rPr>
          <w:rFonts w:ascii="Aptos" w:hAnsi="Aptos"/>
          <w:sz w:val="20"/>
          <w:szCs w:val="20"/>
          <w:lang w:val="en-US"/>
        </w:rPr>
        <w:t xml:space="preserve">skilled </w:t>
      </w:r>
      <w:r w:rsidR="00C32A57">
        <w:rPr>
          <w:rFonts w:ascii="Aptos" w:hAnsi="Aptos"/>
          <w:sz w:val="20"/>
          <w:szCs w:val="20"/>
          <w:lang w:val="en-US"/>
        </w:rPr>
        <w:t xml:space="preserve">fitters and </w:t>
      </w:r>
      <w:r w:rsidR="00F8724C">
        <w:rPr>
          <w:rFonts w:ascii="Aptos" w:hAnsi="Aptos"/>
          <w:sz w:val="20"/>
          <w:szCs w:val="20"/>
          <w:lang w:val="en-US"/>
        </w:rPr>
        <w:t xml:space="preserve">certified </w:t>
      </w:r>
      <w:r w:rsidR="0072594E">
        <w:rPr>
          <w:rFonts w:ascii="Aptos" w:hAnsi="Aptos"/>
          <w:sz w:val="20"/>
          <w:szCs w:val="20"/>
          <w:lang w:val="en-US"/>
        </w:rPr>
        <w:t>welders,</w:t>
      </w:r>
      <w:r w:rsidR="00C32A57">
        <w:rPr>
          <w:rFonts w:ascii="Aptos" w:hAnsi="Aptos"/>
          <w:sz w:val="20"/>
          <w:szCs w:val="20"/>
          <w:lang w:val="en-US"/>
        </w:rPr>
        <w:t xml:space="preserve"> </w:t>
      </w:r>
      <w:r w:rsidR="00031D6B" w:rsidRPr="00031D6B">
        <w:rPr>
          <w:rFonts w:ascii="Aptos" w:hAnsi="Aptos"/>
          <w:sz w:val="20"/>
          <w:szCs w:val="20"/>
          <w:lang w:val="en-US"/>
        </w:rPr>
        <w:t xml:space="preserve">collaborate to keep vessels in </w:t>
      </w:r>
      <w:r w:rsidR="00E86EFD">
        <w:rPr>
          <w:rFonts w:ascii="Aptos" w:hAnsi="Aptos"/>
          <w:sz w:val="20"/>
          <w:szCs w:val="20"/>
          <w:lang w:val="en-US"/>
        </w:rPr>
        <w:t xml:space="preserve">excellent </w:t>
      </w:r>
      <w:r w:rsidR="00031D6B" w:rsidRPr="00031D6B">
        <w:rPr>
          <w:rFonts w:ascii="Aptos" w:hAnsi="Aptos"/>
          <w:sz w:val="20"/>
          <w:szCs w:val="20"/>
          <w:lang w:val="en-US"/>
        </w:rPr>
        <w:t>condition.</w:t>
      </w:r>
    </w:p>
    <w:p w14:paraId="45DC83C0" w14:textId="50927DF0" w:rsidR="00762B51" w:rsidRPr="00762B51" w:rsidRDefault="00762B51" w:rsidP="00D749F8">
      <w:pPr>
        <w:pStyle w:val="ListParagraph"/>
        <w:spacing w:after="100" w:line="240" w:lineRule="auto"/>
        <w:rPr>
          <w:rFonts w:ascii="Aptos" w:hAnsi="Aptos"/>
          <w:sz w:val="10"/>
          <w:szCs w:val="10"/>
          <w:lang w:val="en-US"/>
        </w:rPr>
      </w:pPr>
    </w:p>
    <w:p w14:paraId="2675AE23" w14:textId="238CBBDA" w:rsidR="004E35D3" w:rsidRDefault="00E77AAA" w:rsidP="00D749F8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  <w:r w:rsidRPr="007D6CB0">
        <w:rPr>
          <w:rFonts w:ascii="Aptos" w:hAnsi="Aptos"/>
          <w:noProof/>
          <w:color w:val="0070C0"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F132A3A" wp14:editId="0178B8B8">
                <wp:simplePos x="0" y="0"/>
                <wp:positionH relativeFrom="margin">
                  <wp:posOffset>3062605</wp:posOffset>
                </wp:positionH>
                <wp:positionV relativeFrom="paragraph">
                  <wp:posOffset>28575</wp:posOffset>
                </wp:positionV>
                <wp:extent cx="3118485" cy="1861185"/>
                <wp:effectExtent l="0" t="0" r="24765" b="24765"/>
                <wp:wrapTight wrapText="bothSides">
                  <wp:wrapPolygon edited="0">
                    <wp:start x="0" y="0"/>
                    <wp:lineTo x="0" y="21666"/>
                    <wp:lineTo x="21640" y="21666"/>
                    <wp:lineTo x="21640" y="0"/>
                    <wp:lineTo x="0" y="0"/>
                  </wp:wrapPolygon>
                </wp:wrapTight>
                <wp:docPr id="187652335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186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A70CE" w14:textId="21BCAE68" w:rsidR="001150E0" w:rsidRDefault="007E24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41CA2" wp14:editId="3D4EE1F7">
                                  <wp:extent cx="1327785" cy="1785918"/>
                                  <wp:effectExtent l="0" t="0" r="5715" b="5080"/>
                                  <wp:docPr id="2021950314" name="Billede 1" descr="Et billede, der indeholder tøj, person, industri, maskin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7513797" name="Billede 1" descr="Et billede, der indeholder tøj, person, industri, maskine&#10;&#10;Automatisk generere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62" r="109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102" cy="179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16AD">
                              <w:rPr>
                                <w:rFonts w:ascii="Aptos" w:hAnsi="Aptos"/>
                                <w:sz w:val="20"/>
                                <w:szCs w:val="20"/>
                                <w:lang w:val="en-US"/>
                              </w:rPr>
                              <w:t xml:space="preserve">         </w:t>
                            </w:r>
                            <w:r w:rsidR="002E16AD" w:rsidRPr="00A30329">
                              <w:rPr>
                                <w:rFonts w:ascii="Aptos" w:hAnsi="Aptos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78BD09A" wp14:editId="36C53F4D">
                                  <wp:extent cx="1342291" cy="1789768"/>
                                  <wp:effectExtent l="0" t="0" r="0" b="1270"/>
                                  <wp:docPr id="713420105" name="Billede 1" descr="Et billede, der indeholder maskine, tøj, person, ingeniørarbejde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1658340" name="Billede 1" descr="Et billede, der indeholder maskine, tøj, person, ingeniørarbejde&#10;&#10;Automatisk genereret beskrivelse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3460" cy="181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32A3A" id="_x0000_s1028" type="#_x0000_t202" style="position:absolute;left:0;text-align:left;margin-left:241.15pt;margin-top:2.25pt;width:245.55pt;height:146.5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" strokecolor="white [3212]">
                <v:textbox>
                  <w:txbxContent>
                    <w:p w14:paraId="08BA70CE" w14:textId="21BCAE68" w:rsidR="001150E0" w:rsidRDefault="007E2456">
                      <w:r>
                        <w:rPr>
                          <w:noProof/>
                        </w:rPr>
                        <w:drawing>
                          <wp:inline distT="0" distB="0" distL="0" distR="0" wp14:anchorId="22441CA2" wp14:editId="3D4EE1F7">
                            <wp:extent cx="1327785" cy="1785918"/>
                            <wp:effectExtent l="0" t="0" r="5715" b="5080"/>
                            <wp:docPr id="2021950314" name="Billede 1" descr="Et billede, der indeholder tøj, person, industri, maskine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7513797" name="Billede 1" descr="Et billede, der indeholder tøj, person, industri, maskine&#10;&#10;Automatisk generere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62" r="109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2102" cy="179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16AD">
                        <w:rPr>
                          <w:rFonts w:ascii="Aptos" w:hAnsi="Aptos"/>
                          <w:sz w:val="20"/>
                          <w:szCs w:val="20"/>
                          <w:lang w:val="en-US"/>
                        </w:rPr>
                        <w:t xml:space="preserve">         </w:t>
                      </w:r>
                      <w:r w:rsidR="002E16AD" w:rsidRPr="00A30329">
                        <w:rPr>
                          <w:rFonts w:ascii="Aptos" w:hAnsi="Aptos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078BD09A" wp14:editId="36C53F4D">
                            <wp:extent cx="1342291" cy="1789768"/>
                            <wp:effectExtent l="0" t="0" r="0" b="1270"/>
                            <wp:docPr id="713420105" name="Billede 1" descr="Et billede, der indeholder maskine, tøj, person, ingeniørarbejde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1658340" name="Billede 1" descr="Et billede, der indeholder maskine, tøj, person, ingeniørarbejde&#10;&#10;Automatisk genereret beskrivelse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3460" cy="181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679A2">
        <w:rPr>
          <w:rFonts w:ascii="Aptos" w:hAnsi="Aptos"/>
          <w:sz w:val="20"/>
          <w:szCs w:val="20"/>
          <w:lang w:val="en-US"/>
        </w:rPr>
        <w:t xml:space="preserve">Offerings are among others: </w:t>
      </w:r>
    </w:p>
    <w:p w14:paraId="0E4C07A8" w14:textId="27DC0A21" w:rsidR="00D157AC" w:rsidRDefault="00F21859" w:rsidP="00D157AC">
      <w:pPr>
        <w:pStyle w:val="ListParagraph"/>
        <w:numPr>
          <w:ilvl w:val="0"/>
          <w:numId w:val="10"/>
        </w:numPr>
        <w:spacing w:after="0" w:line="240" w:lineRule="auto"/>
        <w:ind w:left="1418"/>
        <w:contextualSpacing w:val="0"/>
        <w:rPr>
          <w:rFonts w:ascii="Aptos" w:hAnsi="Aptos"/>
          <w:color w:val="0070C0"/>
          <w:sz w:val="20"/>
          <w:szCs w:val="20"/>
          <w:lang w:val="en-US"/>
        </w:rPr>
      </w:pPr>
      <w:r w:rsidRPr="002D4CFD">
        <w:rPr>
          <w:rFonts w:ascii="Aptos" w:hAnsi="Aptos"/>
          <w:color w:val="0070C0"/>
          <w:sz w:val="20"/>
          <w:szCs w:val="20"/>
          <w:lang w:val="en-US"/>
        </w:rPr>
        <w:t>Pre-inspection</w:t>
      </w:r>
    </w:p>
    <w:p w14:paraId="0F788C05" w14:textId="3F7D6D01" w:rsidR="00D157AC" w:rsidRDefault="00F21859" w:rsidP="00D157AC">
      <w:pPr>
        <w:pStyle w:val="ListParagraph"/>
        <w:numPr>
          <w:ilvl w:val="0"/>
          <w:numId w:val="10"/>
        </w:numPr>
        <w:spacing w:after="0" w:line="240" w:lineRule="auto"/>
        <w:ind w:left="1418"/>
        <w:contextualSpacing w:val="0"/>
        <w:rPr>
          <w:rFonts w:ascii="Aptos" w:hAnsi="Aptos"/>
          <w:color w:val="0070C0"/>
          <w:sz w:val="20"/>
          <w:szCs w:val="20"/>
          <w:lang w:val="en-US"/>
        </w:rPr>
      </w:pPr>
      <w:r w:rsidRPr="00D157AC">
        <w:rPr>
          <w:rFonts w:ascii="Aptos" w:hAnsi="Aptos"/>
          <w:color w:val="0070C0"/>
          <w:sz w:val="20"/>
          <w:szCs w:val="20"/>
          <w:lang w:val="en-US"/>
        </w:rPr>
        <w:t>Survey</w:t>
      </w:r>
      <w:r w:rsidR="00CC75A0" w:rsidRPr="00D157AC">
        <w:rPr>
          <w:rFonts w:ascii="Aptos" w:hAnsi="Aptos"/>
          <w:color w:val="0070C0"/>
          <w:sz w:val="20"/>
          <w:szCs w:val="20"/>
          <w:lang w:val="en-US"/>
        </w:rPr>
        <w:t xml:space="preserve"> </w:t>
      </w:r>
    </w:p>
    <w:p w14:paraId="00557981" w14:textId="218ABF88" w:rsidR="00D157AC" w:rsidRDefault="00F21859" w:rsidP="00D157AC">
      <w:pPr>
        <w:pStyle w:val="ListParagraph"/>
        <w:numPr>
          <w:ilvl w:val="0"/>
          <w:numId w:val="10"/>
        </w:numPr>
        <w:spacing w:after="0" w:line="240" w:lineRule="auto"/>
        <w:ind w:left="1418"/>
        <w:contextualSpacing w:val="0"/>
        <w:rPr>
          <w:rFonts w:ascii="Aptos" w:hAnsi="Aptos"/>
          <w:color w:val="0070C0"/>
          <w:sz w:val="20"/>
          <w:szCs w:val="20"/>
          <w:lang w:val="en-US"/>
        </w:rPr>
      </w:pPr>
      <w:r w:rsidRPr="00D157AC">
        <w:rPr>
          <w:rFonts w:ascii="Aptos" w:hAnsi="Aptos"/>
          <w:color w:val="0070C0"/>
          <w:sz w:val="20"/>
          <w:szCs w:val="20"/>
          <w:lang w:val="en-US"/>
        </w:rPr>
        <w:t>Project planning &amp; execution</w:t>
      </w:r>
      <w:r w:rsidR="00CC75A0" w:rsidRPr="00D157AC">
        <w:rPr>
          <w:rFonts w:ascii="Aptos" w:hAnsi="Aptos"/>
          <w:color w:val="0070C0"/>
          <w:sz w:val="20"/>
          <w:szCs w:val="20"/>
          <w:lang w:val="en-US"/>
        </w:rPr>
        <w:t xml:space="preserve"> </w:t>
      </w:r>
    </w:p>
    <w:p w14:paraId="36AC9FE5" w14:textId="49CB911C" w:rsidR="00D157AC" w:rsidRDefault="00945C45" w:rsidP="00D157AC">
      <w:pPr>
        <w:pStyle w:val="ListParagraph"/>
        <w:numPr>
          <w:ilvl w:val="0"/>
          <w:numId w:val="10"/>
        </w:numPr>
        <w:spacing w:after="0" w:line="240" w:lineRule="auto"/>
        <w:ind w:left="1418"/>
        <w:contextualSpacing w:val="0"/>
        <w:rPr>
          <w:rFonts w:ascii="Aptos" w:hAnsi="Aptos"/>
          <w:color w:val="0070C0"/>
          <w:sz w:val="20"/>
          <w:szCs w:val="20"/>
          <w:lang w:val="en-US"/>
        </w:rPr>
      </w:pPr>
      <w:r>
        <w:rPr>
          <w:rFonts w:ascii="Aptos" w:hAnsi="Aptos"/>
          <w:noProof/>
          <w:color w:val="0070C0"/>
          <w:sz w:val="20"/>
          <w:szCs w:val="20"/>
          <w:lang w:val="en-US"/>
          <w14:ligatures w14:val="none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776C544" wp14:editId="4F536099">
                <wp:simplePos x="0" y="0"/>
                <wp:positionH relativeFrom="column">
                  <wp:posOffset>-4535003</wp:posOffset>
                </wp:positionH>
                <wp:positionV relativeFrom="paragraph">
                  <wp:posOffset>287460</wp:posOffset>
                </wp:positionV>
                <wp:extent cx="360" cy="360"/>
                <wp:effectExtent l="38100" t="38100" r="38100" b="38100"/>
                <wp:wrapNone/>
                <wp:docPr id="1924987410" name="Håndskrif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0529E" id="Håndskrift 10" o:spid="_x0000_s1026" type="#_x0000_t75" style="position:absolute;margin-left:-357.6pt;margin-top:22.15pt;width:1.05pt;height:1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">
                <v:imagedata r:id="rId15" o:title=""/>
              </v:shape>
            </w:pict>
          </mc:Fallback>
        </mc:AlternateContent>
      </w:r>
      <w:r w:rsidR="00CC75A0" w:rsidRPr="00D157AC">
        <w:rPr>
          <w:rFonts w:ascii="Aptos" w:hAnsi="Aptos"/>
          <w:color w:val="0070C0"/>
          <w:sz w:val="20"/>
          <w:szCs w:val="20"/>
          <w:lang w:val="en-US"/>
        </w:rPr>
        <w:t xml:space="preserve">Cable pulling </w:t>
      </w:r>
    </w:p>
    <w:p w14:paraId="4A25A6FC" w14:textId="288203B8" w:rsidR="00D157AC" w:rsidRDefault="00CC75A0" w:rsidP="00D157AC">
      <w:pPr>
        <w:pStyle w:val="ListParagraph"/>
        <w:numPr>
          <w:ilvl w:val="0"/>
          <w:numId w:val="10"/>
        </w:numPr>
        <w:spacing w:after="0" w:line="240" w:lineRule="auto"/>
        <w:ind w:left="1418"/>
        <w:contextualSpacing w:val="0"/>
        <w:rPr>
          <w:rFonts w:ascii="Aptos" w:hAnsi="Aptos"/>
          <w:color w:val="0070C0"/>
          <w:sz w:val="20"/>
          <w:szCs w:val="20"/>
          <w:lang w:val="en-US"/>
        </w:rPr>
      </w:pPr>
      <w:r w:rsidRPr="00D157AC">
        <w:rPr>
          <w:rFonts w:ascii="Aptos" w:hAnsi="Aptos"/>
          <w:color w:val="0070C0"/>
          <w:sz w:val="20"/>
          <w:szCs w:val="20"/>
          <w:lang w:val="en-US"/>
        </w:rPr>
        <w:t>Cable tray assembly</w:t>
      </w:r>
    </w:p>
    <w:p w14:paraId="3B57920D" w14:textId="1ED5724D" w:rsidR="00D157AC" w:rsidRDefault="006437C0" w:rsidP="00D157AC">
      <w:pPr>
        <w:pStyle w:val="ListParagraph"/>
        <w:numPr>
          <w:ilvl w:val="0"/>
          <w:numId w:val="10"/>
        </w:numPr>
        <w:spacing w:after="0" w:line="240" w:lineRule="auto"/>
        <w:ind w:left="1418"/>
        <w:contextualSpacing w:val="0"/>
        <w:rPr>
          <w:rFonts w:ascii="Aptos" w:hAnsi="Aptos"/>
          <w:color w:val="0070C0"/>
          <w:sz w:val="20"/>
          <w:szCs w:val="20"/>
          <w:lang w:val="en-US"/>
        </w:rPr>
      </w:pPr>
      <w:r w:rsidRPr="00D157AC">
        <w:rPr>
          <w:rFonts w:ascii="Aptos" w:hAnsi="Aptos"/>
          <w:color w:val="0070C0"/>
          <w:sz w:val="20"/>
          <w:szCs w:val="20"/>
          <w:lang w:val="en-US"/>
        </w:rPr>
        <w:t xml:space="preserve">Skilled in </w:t>
      </w:r>
      <w:r w:rsidR="002D4CFD" w:rsidRPr="00D157AC">
        <w:rPr>
          <w:rFonts w:ascii="Aptos" w:hAnsi="Aptos"/>
          <w:color w:val="0070C0"/>
          <w:sz w:val="20"/>
          <w:szCs w:val="20"/>
          <w:lang w:val="en-US"/>
        </w:rPr>
        <w:t>Hot works</w:t>
      </w:r>
      <w:r w:rsidRPr="00D157AC">
        <w:rPr>
          <w:rFonts w:ascii="Aptos" w:hAnsi="Aptos"/>
          <w:color w:val="0070C0"/>
          <w:sz w:val="20"/>
          <w:szCs w:val="20"/>
          <w:lang w:val="en-US"/>
        </w:rPr>
        <w:t xml:space="preserve"> </w:t>
      </w:r>
    </w:p>
    <w:p w14:paraId="6FCB9176" w14:textId="7D8EC03F" w:rsidR="00D157AC" w:rsidRDefault="00CC75A0" w:rsidP="00D157AC">
      <w:pPr>
        <w:pStyle w:val="ListParagraph"/>
        <w:numPr>
          <w:ilvl w:val="0"/>
          <w:numId w:val="10"/>
        </w:numPr>
        <w:spacing w:after="0" w:line="240" w:lineRule="auto"/>
        <w:ind w:left="1418"/>
        <w:contextualSpacing w:val="0"/>
        <w:rPr>
          <w:rFonts w:ascii="Aptos" w:hAnsi="Aptos"/>
          <w:color w:val="0070C0"/>
          <w:sz w:val="20"/>
          <w:szCs w:val="20"/>
          <w:lang w:val="en-US"/>
        </w:rPr>
      </w:pPr>
      <w:r w:rsidRPr="00D157AC">
        <w:rPr>
          <w:rFonts w:ascii="Aptos" w:hAnsi="Aptos"/>
          <w:color w:val="0070C0"/>
          <w:sz w:val="20"/>
          <w:szCs w:val="20"/>
          <w:lang w:val="en-US"/>
        </w:rPr>
        <w:t>Working with scaffolding</w:t>
      </w:r>
      <w:r w:rsidR="002D4CFD" w:rsidRPr="00D157AC">
        <w:rPr>
          <w:rFonts w:ascii="Aptos" w:hAnsi="Aptos"/>
          <w:color w:val="0070C0"/>
          <w:sz w:val="20"/>
          <w:szCs w:val="20"/>
          <w:lang w:val="en-US"/>
        </w:rPr>
        <w:t xml:space="preserve"> </w:t>
      </w:r>
    </w:p>
    <w:p w14:paraId="59057ACA" w14:textId="7F4DD70C" w:rsidR="00D157AC" w:rsidRDefault="00F21859" w:rsidP="00D157AC">
      <w:pPr>
        <w:pStyle w:val="ListParagraph"/>
        <w:numPr>
          <w:ilvl w:val="0"/>
          <w:numId w:val="10"/>
        </w:numPr>
        <w:spacing w:after="0" w:line="240" w:lineRule="auto"/>
        <w:ind w:left="1418"/>
        <w:contextualSpacing w:val="0"/>
        <w:rPr>
          <w:rFonts w:ascii="Aptos" w:hAnsi="Aptos"/>
          <w:color w:val="0070C0"/>
          <w:sz w:val="20"/>
          <w:szCs w:val="20"/>
          <w:lang w:val="en-US"/>
        </w:rPr>
      </w:pPr>
      <w:r w:rsidRPr="00D157AC">
        <w:rPr>
          <w:rFonts w:ascii="Aptos" w:hAnsi="Aptos"/>
          <w:color w:val="0070C0"/>
          <w:sz w:val="20"/>
          <w:szCs w:val="20"/>
          <w:lang w:val="en-US"/>
        </w:rPr>
        <w:t xml:space="preserve">Pipe </w:t>
      </w:r>
      <w:proofErr w:type="gramStart"/>
      <w:r w:rsidRPr="00D157AC">
        <w:rPr>
          <w:rFonts w:ascii="Aptos" w:hAnsi="Aptos"/>
          <w:color w:val="0070C0"/>
          <w:sz w:val="20"/>
          <w:szCs w:val="20"/>
          <w:lang w:val="en-US"/>
        </w:rPr>
        <w:t>modification</w:t>
      </w:r>
      <w:proofErr w:type="gramEnd"/>
    </w:p>
    <w:p w14:paraId="61B8C963" w14:textId="683FEBD5" w:rsidR="00D157AC" w:rsidRDefault="00945C45" w:rsidP="00D157AC">
      <w:pPr>
        <w:pStyle w:val="ListParagraph"/>
        <w:numPr>
          <w:ilvl w:val="0"/>
          <w:numId w:val="10"/>
        </w:numPr>
        <w:spacing w:after="0" w:line="240" w:lineRule="auto"/>
        <w:ind w:left="1418"/>
        <w:contextualSpacing w:val="0"/>
        <w:rPr>
          <w:rFonts w:ascii="Aptos" w:hAnsi="Aptos"/>
          <w:color w:val="0070C0"/>
          <w:sz w:val="20"/>
          <w:szCs w:val="20"/>
          <w:lang w:val="en-US"/>
        </w:rPr>
      </w:pPr>
      <w:r>
        <w:rPr>
          <w:rFonts w:ascii="Aptos" w:hAnsi="Aptos"/>
          <w:noProof/>
          <w:color w:val="0070C0"/>
          <w:sz w:val="20"/>
          <w:szCs w:val="20"/>
          <w:lang w:val="en-US"/>
          <w14:ligatures w14:val="none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92DE318" wp14:editId="46AE55E6">
                <wp:simplePos x="0" y="0"/>
                <wp:positionH relativeFrom="column">
                  <wp:posOffset>-2745443</wp:posOffset>
                </wp:positionH>
                <wp:positionV relativeFrom="paragraph">
                  <wp:posOffset>51255</wp:posOffset>
                </wp:positionV>
                <wp:extent cx="982440" cy="400320"/>
                <wp:effectExtent l="38100" t="38100" r="46355" b="38100"/>
                <wp:wrapNone/>
                <wp:docPr id="1599696679" name="Håndskrift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8244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698D9" id="Håndskrift 11" o:spid="_x0000_s1026" type="#_x0000_t75" style="position:absolute;margin-left:-216.7pt;margin-top:3.55pt;width:78.3pt;height:3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">
                <v:imagedata r:id="rId22" o:title=""/>
              </v:shape>
            </w:pict>
          </mc:Fallback>
        </mc:AlternateContent>
      </w:r>
      <w:r w:rsidR="002D4CFD" w:rsidRPr="00D157AC">
        <w:rPr>
          <w:rFonts w:ascii="Aptos" w:hAnsi="Aptos"/>
          <w:color w:val="0070C0"/>
          <w:sz w:val="20"/>
          <w:szCs w:val="20"/>
          <w:lang w:val="en-US"/>
        </w:rPr>
        <w:t>I</w:t>
      </w:r>
      <w:r w:rsidR="00F21859" w:rsidRPr="00D157AC">
        <w:rPr>
          <w:rFonts w:ascii="Aptos" w:hAnsi="Aptos"/>
          <w:color w:val="0070C0"/>
          <w:sz w:val="20"/>
          <w:szCs w:val="20"/>
          <w:lang w:val="en-US"/>
        </w:rPr>
        <w:t>nstallation of equipment</w:t>
      </w:r>
      <w:r w:rsidR="00CC75A0" w:rsidRPr="00D157AC">
        <w:rPr>
          <w:rFonts w:ascii="Aptos" w:hAnsi="Aptos"/>
          <w:color w:val="0070C0"/>
          <w:sz w:val="20"/>
          <w:szCs w:val="20"/>
          <w:lang w:val="en-US"/>
        </w:rPr>
        <w:t xml:space="preserve"> </w:t>
      </w:r>
    </w:p>
    <w:p w14:paraId="5754F535" w14:textId="6FD53756" w:rsidR="00F21859" w:rsidRPr="00D157AC" w:rsidRDefault="00CC75A0" w:rsidP="00D157AC">
      <w:pPr>
        <w:pStyle w:val="ListParagraph"/>
        <w:numPr>
          <w:ilvl w:val="0"/>
          <w:numId w:val="10"/>
        </w:numPr>
        <w:spacing w:after="0" w:line="240" w:lineRule="auto"/>
        <w:ind w:left="1418"/>
        <w:contextualSpacing w:val="0"/>
        <w:rPr>
          <w:rFonts w:ascii="Aptos" w:hAnsi="Aptos"/>
          <w:color w:val="0070C0"/>
          <w:sz w:val="20"/>
          <w:szCs w:val="20"/>
          <w:lang w:val="en-US"/>
        </w:rPr>
      </w:pPr>
      <w:r w:rsidRPr="00D157AC">
        <w:rPr>
          <w:rFonts w:ascii="Aptos" w:hAnsi="Aptos"/>
          <w:color w:val="0070C0"/>
          <w:sz w:val="20"/>
          <w:szCs w:val="20"/>
          <w:lang w:val="en-US"/>
        </w:rPr>
        <w:t>Turnkey project installations</w:t>
      </w:r>
    </w:p>
    <w:p w14:paraId="03578F56" w14:textId="77777777" w:rsidR="004E35D3" w:rsidRDefault="004E35D3" w:rsidP="00D749F8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</w:p>
    <w:p w14:paraId="76D767F5" w14:textId="77777777" w:rsidR="00E77AAA" w:rsidRPr="00E77AAA" w:rsidRDefault="00E77AAA" w:rsidP="00D749F8">
      <w:pPr>
        <w:pStyle w:val="ListParagraph"/>
        <w:spacing w:after="100" w:line="240" w:lineRule="auto"/>
        <w:rPr>
          <w:rFonts w:ascii="Aptos" w:hAnsi="Aptos"/>
          <w:sz w:val="10"/>
          <w:szCs w:val="10"/>
          <w:lang w:val="en-US"/>
        </w:rPr>
      </w:pPr>
    </w:p>
    <w:p w14:paraId="3EAB18F5" w14:textId="3814600E" w:rsidR="00E86EFD" w:rsidRDefault="00EE4EDC" w:rsidP="00D749F8">
      <w:pPr>
        <w:pStyle w:val="ListParagraph"/>
        <w:spacing w:after="100" w:line="240" w:lineRule="auto"/>
        <w:rPr>
          <w:rFonts w:ascii="Aptos" w:hAnsi="Aptos"/>
          <w:color w:val="0070C0"/>
          <w:sz w:val="20"/>
          <w:szCs w:val="20"/>
          <w:lang w:val="en-US"/>
        </w:rPr>
      </w:pPr>
      <w:r w:rsidRPr="00D749F8">
        <w:rPr>
          <w:rFonts w:ascii="Aptos" w:hAnsi="Aptos"/>
          <w:color w:val="0070C0"/>
          <w:sz w:val="20"/>
          <w:szCs w:val="20"/>
          <w:lang w:val="en-US"/>
        </w:rPr>
        <w:t>Upgrades and Retrofits:</w:t>
      </w:r>
      <w:r w:rsidRPr="000B12DC">
        <w:rPr>
          <w:rFonts w:ascii="Aptos" w:hAnsi="Aptos"/>
          <w:sz w:val="20"/>
          <w:szCs w:val="20"/>
          <w:lang w:val="en-US"/>
        </w:rPr>
        <w:t xml:space="preserve"> </w:t>
      </w:r>
      <w:r w:rsidR="00E86EFD" w:rsidRPr="00E86EFD">
        <w:rPr>
          <w:rFonts w:ascii="Aptos" w:hAnsi="Aptos"/>
          <w:sz w:val="20"/>
          <w:szCs w:val="20"/>
          <w:lang w:val="en-US"/>
        </w:rPr>
        <w:t>Stay ahead of the curve by upgrading your fleet with the latest technologies and benefit from our fabrication expertise for tailored solutions.</w:t>
      </w:r>
    </w:p>
    <w:p w14:paraId="6C3A0C3A" w14:textId="3BE88DD5" w:rsidR="007E21A3" w:rsidRPr="00960DF3" w:rsidRDefault="00EE4EDC" w:rsidP="00D749F8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  <w:r w:rsidRPr="00D749F8">
        <w:rPr>
          <w:rFonts w:ascii="Aptos" w:hAnsi="Aptos"/>
          <w:color w:val="0070C0"/>
          <w:sz w:val="20"/>
          <w:szCs w:val="20"/>
          <w:lang w:val="en-US"/>
        </w:rPr>
        <w:t>Performance Optimization:</w:t>
      </w:r>
      <w:r w:rsidRPr="000B12DC">
        <w:rPr>
          <w:rFonts w:ascii="Aptos" w:hAnsi="Aptos"/>
          <w:sz w:val="20"/>
          <w:szCs w:val="20"/>
          <w:lang w:val="en-US"/>
        </w:rPr>
        <w:t xml:space="preserve"> </w:t>
      </w:r>
      <w:r w:rsidR="00AE0441" w:rsidRPr="00960DF3">
        <w:rPr>
          <w:rFonts w:ascii="Aptos" w:hAnsi="Aptos"/>
          <w:sz w:val="20"/>
          <w:szCs w:val="20"/>
          <w:lang w:val="en-US"/>
        </w:rPr>
        <w:t>Improve</w:t>
      </w:r>
      <w:r w:rsidR="00960DF3" w:rsidRPr="00960DF3">
        <w:rPr>
          <w:rFonts w:ascii="Aptos" w:hAnsi="Aptos"/>
          <w:sz w:val="20"/>
          <w:szCs w:val="20"/>
          <w:lang w:val="en-US"/>
        </w:rPr>
        <w:t xml:space="preserve"> fuel efficiency, reduce emissions, and boost overall performance through our optimization </w:t>
      </w:r>
      <w:r w:rsidR="007D7D9C">
        <w:rPr>
          <w:rFonts w:ascii="Aptos" w:hAnsi="Aptos"/>
          <w:sz w:val="20"/>
          <w:szCs w:val="20"/>
          <w:lang w:val="en-US"/>
        </w:rPr>
        <w:t>SEA-Mate</w:t>
      </w:r>
      <w:r w:rsidR="0072594E" w:rsidRPr="0072594E">
        <w:rPr>
          <w:rFonts w:ascii="Aptos Narrow" w:eastAsia="Times New Roman" w:hAnsi="Aptos Narrow" w:cs="Times New Roman"/>
          <w:lang w:val="en-US"/>
        </w:rPr>
        <w:t>®</w:t>
      </w:r>
      <w:r w:rsidR="007D7D9C">
        <w:rPr>
          <w:rFonts w:ascii="Aptos" w:hAnsi="Aptos"/>
          <w:sz w:val="20"/>
          <w:szCs w:val="20"/>
          <w:lang w:val="en-US"/>
        </w:rPr>
        <w:t xml:space="preserve"> </w:t>
      </w:r>
      <w:r w:rsidR="00960DF3" w:rsidRPr="00960DF3">
        <w:rPr>
          <w:rFonts w:ascii="Aptos" w:hAnsi="Aptos"/>
          <w:sz w:val="20"/>
          <w:szCs w:val="20"/>
          <w:lang w:val="en-US"/>
        </w:rPr>
        <w:t>solutions</w:t>
      </w:r>
      <w:r w:rsidR="003623DD">
        <w:rPr>
          <w:rFonts w:ascii="Aptos" w:hAnsi="Aptos"/>
          <w:sz w:val="20"/>
          <w:szCs w:val="20"/>
          <w:lang w:val="en-US"/>
        </w:rPr>
        <w:t xml:space="preserve">. </w:t>
      </w:r>
    </w:p>
    <w:p w14:paraId="7971526D" w14:textId="73C64A14" w:rsidR="000E3914" w:rsidRDefault="00EE4EDC" w:rsidP="000E3914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  <w:r w:rsidRPr="00D749F8">
        <w:rPr>
          <w:rFonts w:ascii="Aptos" w:hAnsi="Aptos"/>
          <w:color w:val="0070C0"/>
          <w:sz w:val="20"/>
          <w:szCs w:val="20"/>
          <w:lang w:val="en-US"/>
        </w:rPr>
        <w:t>Consultation Services:</w:t>
      </w:r>
      <w:r w:rsidRPr="000B12DC">
        <w:rPr>
          <w:rFonts w:ascii="Aptos" w:hAnsi="Aptos"/>
          <w:sz w:val="20"/>
          <w:szCs w:val="20"/>
          <w:lang w:val="en-US"/>
        </w:rPr>
        <w:t xml:space="preserve"> Tap into our industry expertise for valuable insights and strategic advice on improving your fleet's performance.</w:t>
      </w:r>
    </w:p>
    <w:p w14:paraId="52F63598" w14:textId="77777777" w:rsidR="00965774" w:rsidRDefault="00965774" w:rsidP="000E3914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</w:p>
    <w:p w14:paraId="7E4D7C11" w14:textId="45A361D3" w:rsidR="00CF72DA" w:rsidRDefault="00000000" w:rsidP="000E3914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  <w:r>
        <w:rPr>
          <w:noProof/>
        </w:rPr>
        <w:pict w14:anchorId="4FC3AF7D">
          <v:shape id="_x0000_s2053" type="#_x0000_t75" style="position:absolute;left:0;text-align:left;margin-left:274.3pt;margin-top:3pt;width:181.1pt;height:134.1pt;z-index:251686912;mso-position-horizontal-relative:text;mso-position-vertical-relative:text;mso-width-relative:page;mso-height-relative:page">
            <v:imagedata r:id="rId23" o:title="c8ae30c0-9c90-48c1-ab7d-644e387435b5@eurprd04"/>
          </v:shape>
        </w:pict>
      </w:r>
      <w:r w:rsidR="003439B3">
        <w:rPr>
          <w:rFonts w:ascii="Aptos" w:hAnsi="Aptos"/>
          <w:noProof/>
          <w:sz w:val="20"/>
          <w:szCs w:val="20"/>
          <w:lang w:val="en-US"/>
        </w:rPr>
        <w:drawing>
          <wp:anchor distT="0" distB="0" distL="114300" distR="114300" simplePos="0" relativeHeight="251684864" behindDoc="0" locked="0" layoutInCell="1" allowOverlap="1" wp14:anchorId="18DC296E" wp14:editId="7BE37384">
            <wp:simplePos x="0" y="0"/>
            <wp:positionH relativeFrom="margin">
              <wp:posOffset>433070</wp:posOffset>
            </wp:positionH>
            <wp:positionV relativeFrom="paragraph">
              <wp:posOffset>62211</wp:posOffset>
            </wp:positionV>
            <wp:extent cx="2639375" cy="1665027"/>
            <wp:effectExtent l="0" t="0" r="8890" b="0"/>
            <wp:wrapNone/>
            <wp:docPr id="1220310512" name="Billede 1" descr="Et billede, der indeholder maskine, indendørs, ingeniørarbejde, fabr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10512" name="Billede 1" descr="Et billede, der indeholder maskine, indendørs, ingeniørarbejde, fabrik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" t="13340" r="5346" b="900"/>
                    <a:stretch/>
                  </pic:blipFill>
                  <pic:spPr bwMode="auto">
                    <a:xfrm>
                      <a:off x="0" y="0"/>
                      <a:ext cx="2639375" cy="16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247BB" w14:textId="2A1A7582" w:rsidR="00CF72DA" w:rsidRDefault="00CF72DA" w:rsidP="000E3914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</w:p>
    <w:p w14:paraId="74BF131C" w14:textId="62F80CEC" w:rsidR="00CF72DA" w:rsidRDefault="00CF72DA" w:rsidP="000E3914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</w:p>
    <w:p w14:paraId="6607074B" w14:textId="77777777" w:rsidR="00CF72DA" w:rsidRDefault="00CF72DA" w:rsidP="000E3914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</w:p>
    <w:p w14:paraId="4D707E90" w14:textId="77777777" w:rsidR="00CF72DA" w:rsidRDefault="00CF72DA" w:rsidP="000E3914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</w:p>
    <w:p w14:paraId="3C650338" w14:textId="5697BFF7" w:rsidR="00CF72DA" w:rsidRDefault="00CF72DA" w:rsidP="000E3914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</w:p>
    <w:p w14:paraId="7EA5FAE3" w14:textId="77777777" w:rsidR="00CF72DA" w:rsidRDefault="00CF72DA" w:rsidP="000E3914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</w:p>
    <w:p w14:paraId="39B31B90" w14:textId="40AF0676" w:rsidR="00CF72DA" w:rsidRDefault="00CF72DA" w:rsidP="000E3914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</w:p>
    <w:p w14:paraId="3CBD7DC7" w14:textId="76C0F320" w:rsidR="00CF72DA" w:rsidRDefault="00CF72DA" w:rsidP="000E3914">
      <w:pPr>
        <w:pStyle w:val="ListParagraph"/>
        <w:spacing w:after="100" w:line="240" w:lineRule="auto"/>
        <w:rPr>
          <w:rFonts w:ascii="Aptos" w:hAnsi="Aptos"/>
          <w:sz w:val="20"/>
          <w:szCs w:val="20"/>
          <w:lang w:val="en-US"/>
        </w:rPr>
      </w:pPr>
    </w:p>
    <w:p w14:paraId="1EEAE108" w14:textId="77777777" w:rsidR="005B44F2" w:rsidRPr="005B44F2" w:rsidRDefault="005B44F2" w:rsidP="005B44F2">
      <w:pPr>
        <w:spacing w:after="100" w:line="240" w:lineRule="auto"/>
        <w:rPr>
          <w:rFonts w:ascii="Aptos" w:hAnsi="Aptos"/>
          <w:sz w:val="10"/>
          <w:szCs w:val="10"/>
          <w:lang w:val="en-US"/>
        </w:rPr>
      </w:pPr>
    </w:p>
    <w:p w14:paraId="73DF4756" w14:textId="2C811013" w:rsidR="00DB36C9" w:rsidRPr="009F6481" w:rsidRDefault="00150FEC" w:rsidP="00150FEC">
      <w:pPr>
        <w:rPr>
          <w:rFonts w:ascii="Aptos" w:eastAsia="Times New Roman" w:hAnsi="Aptos" w:cs="Aptos"/>
          <w:kern w:val="0"/>
          <w:sz w:val="10"/>
          <w:szCs w:val="10"/>
          <w:lang w:val="en-US" w:eastAsia="da-DK"/>
          <w14:ligatures w14:val="none"/>
        </w:rPr>
      </w:pPr>
      <w:r>
        <w:rPr>
          <w:rFonts w:ascii="Aptos" w:hAnsi="Aptos"/>
          <w:sz w:val="20"/>
          <w:szCs w:val="20"/>
          <w:lang w:val="en-US"/>
        </w:rPr>
        <w:t xml:space="preserve">             </w:t>
      </w:r>
      <w:r w:rsidR="00ED2DDD">
        <w:rPr>
          <w:rFonts w:ascii="Aptos" w:hAnsi="Aptos"/>
          <w:sz w:val="20"/>
          <w:szCs w:val="20"/>
          <w:lang w:val="en-US"/>
        </w:rPr>
        <w:t xml:space="preserve">             </w:t>
      </w:r>
      <w:r>
        <w:rPr>
          <w:rFonts w:ascii="Aptos" w:hAnsi="Aptos"/>
          <w:sz w:val="20"/>
          <w:szCs w:val="20"/>
          <w:lang w:val="en-US"/>
        </w:rPr>
        <w:t xml:space="preserve">   </w:t>
      </w:r>
      <w:r w:rsidR="00035AD1">
        <w:rPr>
          <w:rFonts w:ascii="Aptos" w:hAnsi="Aptos"/>
          <w:sz w:val="20"/>
          <w:szCs w:val="20"/>
          <w:lang w:val="en-US"/>
        </w:rPr>
        <w:tab/>
      </w:r>
      <w:r w:rsidR="00832511">
        <w:rPr>
          <w:rFonts w:ascii="Aptos" w:hAnsi="Aptos"/>
          <w:sz w:val="20"/>
          <w:szCs w:val="20"/>
          <w:lang w:val="en-US"/>
        </w:rPr>
        <w:t xml:space="preserve">    </w:t>
      </w:r>
      <w:r w:rsidR="00ED2DDD">
        <w:rPr>
          <w:rFonts w:ascii="Aptos" w:hAnsi="Aptos"/>
          <w:sz w:val="20"/>
          <w:szCs w:val="20"/>
          <w:lang w:val="en-US"/>
        </w:rPr>
        <w:t xml:space="preserve">                 </w:t>
      </w:r>
    </w:p>
    <w:p w14:paraId="19D9515E" w14:textId="07AEE2DC" w:rsidR="0072594E" w:rsidRDefault="009944C5" w:rsidP="00EE4EDC">
      <w:pPr>
        <w:spacing w:after="100" w:line="240" w:lineRule="auto"/>
        <w:rPr>
          <w:rFonts w:ascii="Aptos" w:hAnsi="Aptos"/>
          <w:sz w:val="20"/>
          <w:szCs w:val="20"/>
          <w:lang w:val="en-US"/>
        </w:rPr>
      </w:pPr>
      <w:r>
        <w:rPr>
          <w:rFonts w:ascii="Aptos" w:hAnsi="Aptos"/>
          <w:sz w:val="20"/>
          <w:szCs w:val="20"/>
          <w:lang w:val="en-US"/>
        </w:rPr>
        <w:t>Partner wi</w:t>
      </w:r>
      <w:r w:rsidR="00EE4EDC" w:rsidRPr="000F40C8">
        <w:rPr>
          <w:rFonts w:ascii="Aptos" w:hAnsi="Aptos"/>
          <w:sz w:val="20"/>
          <w:szCs w:val="20"/>
          <w:lang w:val="en-US"/>
        </w:rPr>
        <w:t xml:space="preserve">th </w:t>
      </w:r>
      <w:r w:rsidR="00AE6ED4" w:rsidRPr="000F40C8">
        <w:rPr>
          <w:rFonts w:ascii="Aptos" w:hAnsi="Aptos"/>
          <w:sz w:val="20"/>
          <w:szCs w:val="20"/>
          <w:lang w:val="en-US"/>
        </w:rPr>
        <w:t>Marine Fluid Technology</w:t>
      </w:r>
      <w:r>
        <w:rPr>
          <w:rFonts w:ascii="Aptos" w:hAnsi="Aptos"/>
          <w:sz w:val="20"/>
          <w:szCs w:val="20"/>
          <w:lang w:val="en-US"/>
        </w:rPr>
        <w:t>,</w:t>
      </w:r>
      <w:r w:rsidR="00AE6ED4" w:rsidRPr="000F40C8">
        <w:rPr>
          <w:rFonts w:ascii="Aptos" w:hAnsi="Aptos"/>
          <w:sz w:val="20"/>
          <w:szCs w:val="20"/>
          <w:lang w:val="en-US"/>
        </w:rPr>
        <w:t xml:space="preserve"> where </w:t>
      </w:r>
      <w:r w:rsidR="000F40C8" w:rsidRPr="000F40C8">
        <w:rPr>
          <w:rFonts w:ascii="Aptos" w:hAnsi="Aptos"/>
          <w:sz w:val="20"/>
          <w:szCs w:val="20"/>
          <w:lang w:val="en-US"/>
        </w:rPr>
        <w:t>exceptional</w:t>
      </w:r>
      <w:r w:rsidR="00AE6ED4" w:rsidRPr="000F40C8">
        <w:rPr>
          <w:rFonts w:ascii="Aptos" w:hAnsi="Aptos"/>
          <w:sz w:val="20"/>
          <w:szCs w:val="20"/>
          <w:lang w:val="en-US"/>
        </w:rPr>
        <w:t xml:space="preserve"> service meets the demands of the maritime world. </w:t>
      </w:r>
    </w:p>
    <w:p w14:paraId="41858EC2" w14:textId="7A2FE10B" w:rsidR="00510159" w:rsidRPr="000E3914" w:rsidRDefault="00AE6ED4" w:rsidP="00EE4EDC">
      <w:pPr>
        <w:spacing w:after="100" w:line="240" w:lineRule="auto"/>
        <w:rPr>
          <w:rFonts w:ascii="Aptos" w:hAnsi="Aptos"/>
          <w:sz w:val="20"/>
          <w:szCs w:val="20"/>
          <w:lang w:val="en-US"/>
        </w:rPr>
      </w:pPr>
      <w:r w:rsidRPr="000F40C8">
        <w:rPr>
          <w:rFonts w:ascii="Aptos" w:hAnsi="Aptos"/>
          <w:sz w:val="20"/>
          <w:szCs w:val="20"/>
          <w:lang w:val="en-US"/>
        </w:rPr>
        <w:t xml:space="preserve">Let us be your partner in success </w:t>
      </w:r>
      <w:r w:rsidR="0072594E">
        <w:rPr>
          <w:rFonts w:ascii="Aptos" w:hAnsi="Aptos"/>
          <w:sz w:val="20"/>
          <w:szCs w:val="20"/>
          <w:lang w:val="en-US"/>
        </w:rPr>
        <w:t>at</w:t>
      </w:r>
      <w:r w:rsidRPr="000F40C8">
        <w:rPr>
          <w:rFonts w:ascii="Aptos" w:hAnsi="Aptos"/>
          <w:sz w:val="20"/>
          <w:szCs w:val="20"/>
          <w:lang w:val="en-US"/>
        </w:rPr>
        <w:t xml:space="preserve"> sea</w:t>
      </w:r>
      <w:r w:rsidR="0072594E">
        <w:rPr>
          <w:rFonts w:ascii="Aptos" w:hAnsi="Aptos"/>
          <w:sz w:val="20"/>
          <w:szCs w:val="20"/>
          <w:lang w:val="en-US"/>
        </w:rPr>
        <w:t>.</w:t>
      </w:r>
    </w:p>
    <w:p w14:paraId="0513A369" w14:textId="73F47ED7" w:rsidR="007C2959" w:rsidRDefault="00AE6ED4" w:rsidP="00ED2DDD">
      <w:pPr>
        <w:rPr>
          <w:rFonts w:ascii="Aptos" w:hAnsi="Aptos"/>
          <w:sz w:val="20"/>
          <w:szCs w:val="20"/>
          <w:lang w:val="en-US"/>
        </w:rPr>
      </w:pPr>
      <w:r w:rsidRPr="000F40C8">
        <w:rPr>
          <w:rFonts w:ascii="Aptos" w:hAnsi="Aptos"/>
          <w:sz w:val="20"/>
          <w:szCs w:val="20"/>
          <w:lang w:val="en-US"/>
        </w:rPr>
        <w:t xml:space="preserve">Contact us </w:t>
      </w:r>
      <w:r w:rsidR="00FF5668">
        <w:rPr>
          <w:rFonts w:ascii="Aptos" w:hAnsi="Aptos"/>
          <w:sz w:val="20"/>
          <w:szCs w:val="20"/>
          <w:lang w:val="en-US"/>
        </w:rPr>
        <w:t xml:space="preserve">directly </w:t>
      </w:r>
      <w:r w:rsidRPr="000F40C8">
        <w:rPr>
          <w:rFonts w:ascii="Aptos" w:hAnsi="Aptos"/>
          <w:sz w:val="20"/>
          <w:szCs w:val="20"/>
          <w:lang w:val="en-US"/>
        </w:rPr>
        <w:t xml:space="preserve">today </w:t>
      </w:r>
      <w:r w:rsidR="00FF5668">
        <w:rPr>
          <w:rFonts w:ascii="Aptos" w:hAnsi="Aptos"/>
          <w:sz w:val="20"/>
          <w:szCs w:val="20"/>
          <w:lang w:val="en-US"/>
        </w:rPr>
        <w:t>on:</w:t>
      </w:r>
      <w:r w:rsidR="000E0539">
        <w:rPr>
          <w:rFonts w:ascii="Aptos" w:hAnsi="Aptos"/>
          <w:sz w:val="20"/>
          <w:szCs w:val="20"/>
          <w:lang w:val="en-US"/>
        </w:rPr>
        <w:t xml:space="preserve"> </w:t>
      </w:r>
      <w:hyperlink r:id="rId25" w:history="1">
        <w:r w:rsidR="004E09DD" w:rsidRPr="00CB5408">
          <w:rPr>
            <w:rStyle w:val="Hyperlink"/>
            <w:rFonts w:ascii="Aptos" w:hAnsi="Aptos"/>
            <w:sz w:val="20"/>
            <w:szCs w:val="20"/>
            <w:lang w:val="en-US"/>
          </w:rPr>
          <w:t>mftservice@marinefluid.dk</w:t>
        </w:r>
      </w:hyperlink>
      <w:r w:rsidR="004E09DD">
        <w:rPr>
          <w:rFonts w:ascii="Aptos" w:hAnsi="Aptos"/>
          <w:sz w:val="20"/>
          <w:szCs w:val="20"/>
          <w:lang w:val="en-US"/>
        </w:rPr>
        <w:t xml:space="preserve"> </w:t>
      </w:r>
      <w:r w:rsidR="00FF2598">
        <w:rPr>
          <w:rFonts w:ascii="Aptos" w:hAnsi="Aptos"/>
          <w:sz w:val="20"/>
          <w:szCs w:val="20"/>
          <w:lang w:val="en-US"/>
        </w:rPr>
        <w:t xml:space="preserve">and allow us to </w:t>
      </w:r>
      <w:r w:rsidR="008A0DE5">
        <w:rPr>
          <w:rFonts w:ascii="Aptos" w:hAnsi="Aptos"/>
          <w:sz w:val="20"/>
          <w:szCs w:val="20"/>
          <w:lang w:val="en-US"/>
        </w:rPr>
        <w:t xml:space="preserve">provide </w:t>
      </w:r>
      <w:r w:rsidR="00FF2598">
        <w:rPr>
          <w:rFonts w:ascii="Aptos" w:hAnsi="Aptos"/>
          <w:sz w:val="20"/>
          <w:szCs w:val="20"/>
          <w:lang w:val="en-US"/>
        </w:rPr>
        <w:t xml:space="preserve">you </w:t>
      </w:r>
      <w:r w:rsidR="00AC0B8E">
        <w:rPr>
          <w:rFonts w:ascii="Aptos" w:hAnsi="Aptos"/>
          <w:sz w:val="20"/>
          <w:szCs w:val="20"/>
          <w:lang w:val="en-US"/>
        </w:rPr>
        <w:t>a</w:t>
      </w:r>
      <w:r w:rsidR="00FF2598">
        <w:rPr>
          <w:rFonts w:ascii="Aptos" w:hAnsi="Aptos"/>
          <w:sz w:val="20"/>
          <w:szCs w:val="20"/>
          <w:lang w:val="en-US"/>
        </w:rPr>
        <w:t xml:space="preserve"> </w:t>
      </w:r>
      <w:r w:rsidR="000052F2">
        <w:rPr>
          <w:rFonts w:ascii="Aptos" w:hAnsi="Aptos"/>
          <w:sz w:val="20"/>
          <w:szCs w:val="20"/>
          <w:lang w:val="en-US"/>
        </w:rPr>
        <w:t>highly skilled</w:t>
      </w:r>
      <w:r w:rsidR="00510159">
        <w:rPr>
          <w:rFonts w:ascii="Aptos" w:hAnsi="Aptos"/>
          <w:sz w:val="20"/>
          <w:szCs w:val="20"/>
          <w:lang w:val="en-US"/>
        </w:rPr>
        <w:t xml:space="preserve">, </w:t>
      </w:r>
      <w:r w:rsidR="00AC0B8E">
        <w:rPr>
          <w:rFonts w:ascii="Aptos" w:hAnsi="Aptos"/>
          <w:sz w:val="20"/>
          <w:szCs w:val="20"/>
          <w:lang w:val="en-US"/>
        </w:rPr>
        <w:t>reliable,</w:t>
      </w:r>
      <w:r w:rsidR="00510159">
        <w:rPr>
          <w:rFonts w:ascii="Aptos" w:hAnsi="Aptos"/>
          <w:sz w:val="20"/>
          <w:szCs w:val="20"/>
          <w:lang w:val="en-US"/>
        </w:rPr>
        <w:t xml:space="preserve"> </w:t>
      </w:r>
      <w:r w:rsidR="000052F2">
        <w:rPr>
          <w:rFonts w:ascii="Aptos" w:hAnsi="Aptos"/>
          <w:sz w:val="20"/>
          <w:szCs w:val="20"/>
          <w:lang w:val="en-US"/>
        </w:rPr>
        <w:t xml:space="preserve">and </w:t>
      </w:r>
      <w:r w:rsidR="008A0DE5">
        <w:rPr>
          <w:rFonts w:ascii="Aptos" w:hAnsi="Aptos"/>
          <w:sz w:val="20"/>
          <w:szCs w:val="20"/>
          <w:lang w:val="en-US"/>
        </w:rPr>
        <w:t xml:space="preserve">efficient </w:t>
      </w:r>
      <w:r w:rsidR="000052F2">
        <w:rPr>
          <w:rFonts w:ascii="Aptos" w:hAnsi="Aptos"/>
          <w:sz w:val="20"/>
          <w:szCs w:val="20"/>
          <w:lang w:val="en-US"/>
        </w:rPr>
        <w:t>team</w:t>
      </w:r>
      <w:r w:rsidR="00FF2598" w:rsidRPr="000F40C8">
        <w:rPr>
          <w:rFonts w:ascii="Aptos" w:hAnsi="Aptos"/>
          <w:sz w:val="20"/>
          <w:szCs w:val="20"/>
          <w:lang w:val="en-US"/>
        </w:rPr>
        <w:t>.</w:t>
      </w:r>
      <w:r w:rsidR="00FE2D29" w:rsidRPr="00FE2D29">
        <w:rPr>
          <w:lang w:val="en-US"/>
        </w:rPr>
        <w:t xml:space="preserve"> </w:t>
      </w:r>
    </w:p>
    <w:sectPr w:rsidR="007C2959">
      <w:headerReference w:type="default" r:id="rId26"/>
      <w:footerReference w:type="default" r:id="rId2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8E9396" w14:textId="77777777" w:rsidR="001872E8" w:rsidRDefault="001872E8" w:rsidP="00595224">
      <w:r>
        <w:separator/>
      </w:r>
    </w:p>
  </w:endnote>
  <w:endnote w:type="continuationSeparator" w:id="0">
    <w:p w14:paraId="554EBEF5" w14:textId="77777777" w:rsidR="001872E8" w:rsidRDefault="001872E8" w:rsidP="00595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74300" w14:textId="00F5F1BE" w:rsidR="00595224" w:rsidRPr="006621AA" w:rsidRDefault="00595224" w:rsidP="003D2287">
    <w:pPr>
      <w:pStyle w:val="Footer"/>
      <w:tabs>
        <w:tab w:val="center" w:pos="2160"/>
      </w:tabs>
      <w:rPr>
        <w:noProof/>
      </w:rPr>
    </w:pPr>
  </w:p>
  <w:p w14:paraId="56224717" w14:textId="7647B813" w:rsidR="00595224" w:rsidRPr="006D11F8" w:rsidRDefault="006D11F8" w:rsidP="006D11F8">
    <w:pPr>
      <w:pStyle w:val="Footer"/>
      <w:rPr>
        <w:lang w:val="en-US"/>
      </w:rPr>
    </w:pP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B823963" wp14:editId="0ADD3527">
              <wp:simplePos x="0" y="0"/>
              <wp:positionH relativeFrom="column">
                <wp:posOffset>-462915</wp:posOffset>
              </wp:positionH>
              <wp:positionV relativeFrom="paragraph">
                <wp:posOffset>149860</wp:posOffset>
              </wp:positionV>
              <wp:extent cx="3400425" cy="685800"/>
              <wp:effectExtent l="0" t="0" r="0" b="0"/>
              <wp:wrapNone/>
              <wp:docPr id="66089201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042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FE0BCB" w14:textId="430FF56E" w:rsidR="006D11F8" w:rsidRPr="0041341A" w:rsidRDefault="006D11F8">
                          <w:pPr>
                            <w:rPr>
                              <w:rFonts w:ascii="Ebrima" w:hAnsi="Ebrima"/>
                              <w:color w:val="767171" w:themeColor="background2" w:themeShade="80"/>
                              <w:sz w:val="20"/>
                              <w:szCs w:val="20"/>
                              <w:lang w:val="en-US"/>
                            </w:rPr>
                          </w:pPr>
                          <w:r w:rsidRPr="0041341A">
                            <w:rPr>
                              <w:rFonts w:ascii="Ebrima" w:hAnsi="Ebrima"/>
                              <w:color w:val="767171" w:themeColor="background2" w:themeShade="80"/>
                              <w:sz w:val="20"/>
                              <w:szCs w:val="20"/>
                              <w:lang w:val="en-US"/>
                            </w:rPr>
                            <w:t xml:space="preserve">For more information and contact details, please visit us at </w:t>
                          </w:r>
                          <w:proofErr w:type="gramStart"/>
                          <w:r w:rsidRPr="0041341A">
                            <w:rPr>
                              <w:rFonts w:ascii="Ebrima" w:hAnsi="Ebrima"/>
                              <w:color w:val="767171" w:themeColor="background2" w:themeShade="80"/>
                              <w:sz w:val="20"/>
                              <w:szCs w:val="20"/>
                              <w:lang w:val="en-US"/>
                            </w:rPr>
                            <w:t>www.marinefluid.dk</w:t>
                          </w:r>
                          <w:proofErr w:type="gramEnd"/>
                        </w:p>
                        <w:p w14:paraId="3F94DA4A" w14:textId="77777777" w:rsidR="0041341A" w:rsidRPr="00037BB4" w:rsidRDefault="0041341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8239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36.45pt;margin-top:11.8pt;width:267.7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" filled="f" stroked="f">
              <v:textbox>
                <w:txbxContent>
                  <w:p w14:paraId="0DFE0BCB" w14:textId="430FF56E" w:rsidR="006D11F8" w:rsidRPr="0041341A" w:rsidRDefault="006D11F8">
                    <w:pPr>
                      <w:rPr>
                        <w:rFonts w:ascii="Ebrima" w:hAnsi="Ebrima"/>
                        <w:color w:val="767171" w:themeColor="background2" w:themeShade="80"/>
                        <w:sz w:val="20"/>
                        <w:szCs w:val="20"/>
                        <w:lang w:val="en-US"/>
                      </w:rPr>
                    </w:pPr>
                    <w:r w:rsidRPr="0041341A">
                      <w:rPr>
                        <w:rFonts w:ascii="Ebrima" w:hAnsi="Ebrima"/>
                        <w:color w:val="767171" w:themeColor="background2" w:themeShade="80"/>
                        <w:sz w:val="20"/>
                        <w:szCs w:val="20"/>
                        <w:lang w:val="en-US"/>
                      </w:rPr>
                      <w:t xml:space="preserve">For more information and contact details, please visit us at </w:t>
                    </w:r>
                    <w:proofErr w:type="gramStart"/>
                    <w:r w:rsidRPr="0041341A">
                      <w:rPr>
                        <w:rFonts w:ascii="Ebrima" w:hAnsi="Ebrima"/>
                        <w:color w:val="767171" w:themeColor="background2" w:themeShade="80"/>
                        <w:sz w:val="20"/>
                        <w:szCs w:val="20"/>
                        <w:lang w:val="en-US"/>
                      </w:rPr>
                      <w:t>www.marinefluid.dk</w:t>
                    </w:r>
                    <w:proofErr w:type="gramEnd"/>
                  </w:p>
                  <w:p w14:paraId="3F94DA4A" w14:textId="77777777" w:rsidR="0041341A" w:rsidRPr="00037BB4" w:rsidRDefault="0041341A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6D11F8">
      <w:rPr>
        <w:noProof/>
      </w:rPr>
      <w:drawing>
        <wp:anchor distT="0" distB="0" distL="114300" distR="114300" simplePos="0" relativeHeight="251668480" behindDoc="0" locked="0" layoutInCell="1" allowOverlap="1" wp14:anchorId="00186D1E" wp14:editId="274F7B20">
          <wp:simplePos x="0" y="0"/>
          <wp:positionH relativeFrom="column">
            <wp:posOffset>4413885</wp:posOffset>
          </wp:positionH>
          <wp:positionV relativeFrom="paragraph">
            <wp:posOffset>45085</wp:posOffset>
          </wp:positionV>
          <wp:extent cx="2351405" cy="558800"/>
          <wp:effectExtent l="0" t="0" r="0" b="0"/>
          <wp:wrapNone/>
          <wp:docPr id="20" name="Picture 19" descr="MFT Logo_Farve.png">
            <a:extLst xmlns:a="http://schemas.openxmlformats.org/drawingml/2006/main">
              <a:ext uri="{FF2B5EF4-FFF2-40B4-BE49-F238E27FC236}">
                <a16:creationId xmlns:a16="http://schemas.microsoft.com/office/drawing/2014/main" id="{B849CB2B-AF23-9310-75C6-EE405B2ECB5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MFT Logo_Farve.png">
                    <a:extLst>
                      <a:ext uri="{FF2B5EF4-FFF2-40B4-BE49-F238E27FC236}">
                        <a16:creationId xmlns:a16="http://schemas.microsoft.com/office/drawing/2014/main" id="{B849CB2B-AF23-9310-75C6-EE405B2ECB5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7F8AC5" wp14:editId="343B851D">
              <wp:simplePos x="0" y="0"/>
              <wp:positionH relativeFrom="column">
                <wp:posOffset>-739140</wp:posOffset>
              </wp:positionH>
              <wp:positionV relativeFrom="paragraph">
                <wp:posOffset>740409</wp:posOffset>
              </wp:positionV>
              <wp:extent cx="7553325" cy="200025"/>
              <wp:effectExtent l="0" t="0" r="28575" b="28575"/>
              <wp:wrapNone/>
              <wp:docPr id="212685421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200025"/>
                      </a:xfrm>
                      <a:prstGeom prst="rect">
                        <a:avLst/>
                      </a:prstGeom>
                      <a:solidFill>
                        <a:srgbClr val="5C8CB7"/>
                      </a:solidFill>
                      <a:ln>
                        <a:solidFill>
                          <a:srgbClr val="5C8CB7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B181BE" id="Rectangle 1" o:spid="_x0000_s1026" style="position:absolute;margin-left:-58.2pt;margin-top:58.3pt;width:594.7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" fillcolor="#5c8cb7" strokecolor="#5c8cb7" strokeweight="1pt"/>
          </w:pict>
        </mc:Fallback>
      </mc:AlternateContent>
    </w:r>
    <w:r w:rsidR="00447F0D" w:rsidRPr="006621AA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C1D4F0" wp14:editId="425BF817">
              <wp:simplePos x="0" y="0"/>
              <wp:positionH relativeFrom="column">
                <wp:posOffset>4963149</wp:posOffset>
              </wp:positionH>
              <wp:positionV relativeFrom="paragraph">
                <wp:posOffset>165341</wp:posOffset>
              </wp:positionV>
              <wp:extent cx="1497821" cy="526610"/>
              <wp:effectExtent l="0" t="0" r="0" b="698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821" cy="526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64004" w14:textId="77777777" w:rsidR="00595224" w:rsidRPr="00015B0C" w:rsidRDefault="005B5C77" w:rsidP="00595224">
                          <w:pPr>
                            <w:pStyle w:val="Footer"/>
                            <w:tabs>
                              <w:tab w:val="center" w:pos="2160"/>
                            </w:tabs>
                            <w:ind w:right="540"/>
                            <w:rPr>
                              <w:rFonts w:cstheme="minorHAnsi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 Nova Light" w:hAnsi="Arial Nova Light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 Nova Light" w:hAnsi="Arial Nova Light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Arial Nova Light" w:hAnsi="Arial Nova Light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hyperlink r:id="rId2" w:history="1">
                            <w:r w:rsidRPr="00015B0C"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www.marinefluid.dk</w:t>
                            </w:r>
                          </w:hyperlink>
                          <w:r w:rsidRPr="00015B0C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40A28656" w14:textId="77777777" w:rsidR="00595224" w:rsidRPr="005E1F54" w:rsidRDefault="00595224" w:rsidP="00595224">
                          <w:pPr>
                            <w:rPr>
                              <w:color w:val="A5A5A5" w:themeColor="accent3"/>
                              <w:sz w:val="18"/>
                              <w:szCs w:val="3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C1D4F0" id="Text Box 21" o:spid="_x0000_s1030" type="#_x0000_t202" style="position:absolute;margin-left:390.8pt;margin-top:13pt;width:117.95pt;height:4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" filled="f" stroked="f">
              <v:textbox>
                <w:txbxContent>
                  <w:p w14:paraId="10164004" w14:textId="77777777" w:rsidR="00595224" w:rsidRPr="00015B0C" w:rsidRDefault="005B5C77" w:rsidP="00595224">
                    <w:pPr>
                      <w:pStyle w:val="Sidefod"/>
                      <w:tabs>
                        <w:tab w:val="center" w:pos="2160"/>
                      </w:tabs>
                      <w:ind w:right="540"/>
                      <w:rPr>
                        <w:rFonts w:cstheme="minorHAnsi"/>
                        <w:b/>
                        <w:bCs/>
                        <w:color w:val="00000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 Nova Light" w:hAnsi="Arial Nova Light"/>
                        <w:color w:val="000000"/>
                        <w:sz w:val="16"/>
                        <w:szCs w:val="16"/>
                        <w:lang w:val="en-US"/>
                      </w:rPr>
                      <w:tab/>
                    </w:r>
                    <w:r>
                      <w:rPr>
                        <w:rFonts w:ascii="Arial Nova Light" w:hAnsi="Arial Nova Light"/>
                        <w:color w:val="000000"/>
                        <w:sz w:val="16"/>
                        <w:szCs w:val="16"/>
                        <w:lang w:val="en-US"/>
                      </w:rPr>
                      <w:tab/>
                    </w:r>
                    <w:r>
                      <w:rPr>
                        <w:rFonts w:ascii="Arial Nova Light" w:hAnsi="Arial Nova Light"/>
                        <w:color w:val="000000"/>
                        <w:sz w:val="16"/>
                        <w:szCs w:val="16"/>
                        <w:lang w:val="en-US"/>
                      </w:rPr>
                      <w:tab/>
                    </w:r>
                    <w:hyperlink r:id="rId3" w:history="1">
                      <w:r w:rsidRPr="00015B0C">
                        <w:rPr>
                          <w:rStyle w:val="Hyperlink"/>
                          <w:rFonts w:cstheme="minorHAnsi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www.marinefluid.dk</w:t>
                      </w:r>
                    </w:hyperlink>
                    <w:r w:rsidRPr="00015B0C">
                      <w:rPr>
                        <w:rFonts w:cstheme="minorHAnsi"/>
                        <w:b/>
                        <w:bCs/>
                        <w:color w:val="FFFFFF" w:themeColor="background1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40A28656" w14:textId="77777777" w:rsidR="00595224" w:rsidRPr="005E1F54" w:rsidRDefault="00595224" w:rsidP="00595224">
                    <w:pPr>
                      <w:rPr>
                        <w:color w:val="A5A5A5" w:themeColor="accent3"/>
                        <w:sz w:val="18"/>
                        <w:szCs w:val="3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47F0D" w:rsidRPr="00447F0D">
      <w:rPr>
        <w:noProof/>
      </w:rPr>
      <w:drawing>
        <wp:inline distT="0" distB="0" distL="0" distR="0" wp14:anchorId="33768F50" wp14:editId="6664C46E">
          <wp:extent cx="1659935" cy="394510"/>
          <wp:effectExtent l="0" t="0" r="0" b="5715"/>
          <wp:docPr id="8" name="Picture 7" descr="MFT Logo_N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MFT Logo_Neg.pn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780" cy="409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ED80A" w14:textId="77777777" w:rsidR="001872E8" w:rsidRDefault="001872E8" w:rsidP="00595224">
      <w:r>
        <w:separator/>
      </w:r>
    </w:p>
  </w:footnote>
  <w:footnote w:type="continuationSeparator" w:id="0">
    <w:p w14:paraId="04170E28" w14:textId="77777777" w:rsidR="001872E8" w:rsidRDefault="001872E8" w:rsidP="005952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359E2" w14:textId="7E7E940A" w:rsidR="00595224" w:rsidRDefault="00B97818" w:rsidP="005F0FE0">
    <w:pPr>
      <w:pStyle w:val="Header"/>
      <w:tabs>
        <w:tab w:val="clear" w:pos="4819"/>
        <w:tab w:val="clear" w:pos="9638"/>
        <w:tab w:val="left" w:pos="2688"/>
      </w:tabs>
      <w:rPr>
        <w:sz w:val="56"/>
        <w:szCs w:val="56"/>
        <w:lang w:val="en-US"/>
      </w:rPr>
    </w:pPr>
    <w:r w:rsidRPr="00B97818">
      <w:rPr>
        <w:sz w:val="56"/>
        <w:szCs w:val="56"/>
        <w:lang w:val="en-US"/>
      </w:rPr>
      <w:drawing>
        <wp:anchor distT="0" distB="0" distL="114300" distR="114300" simplePos="0" relativeHeight="251670528" behindDoc="1" locked="0" layoutInCell="1" allowOverlap="1" wp14:anchorId="3A74F290" wp14:editId="611CBF13">
          <wp:simplePos x="0" y="0"/>
          <wp:positionH relativeFrom="column">
            <wp:posOffset>-742950</wp:posOffset>
          </wp:positionH>
          <wp:positionV relativeFrom="paragraph">
            <wp:posOffset>-441960</wp:posOffset>
          </wp:positionV>
          <wp:extent cx="7617924" cy="2438400"/>
          <wp:effectExtent l="0" t="0" r="2540" b="0"/>
          <wp:wrapNone/>
          <wp:docPr id="161395038" name="Picture 1" descr="A close-up of a computer m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95038" name="Picture 1" descr="A close-up of a computer m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406" cy="2440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FE0">
      <w:rPr>
        <w:sz w:val="56"/>
        <w:szCs w:val="56"/>
        <w:lang w:val="en-US"/>
      </w:rPr>
      <w:tab/>
    </w:r>
  </w:p>
  <w:p w14:paraId="6F43BF11" w14:textId="77777777" w:rsidR="005F0FE0" w:rsidRDefault="005F0FE0" w:rsidP="005F0FE0">
    <w:pPr>
      <w:pStyle w:val="Header"/>
      <w:tabs>
        <w:tab w:val="clear" w:pos="4819"/>
        <w:tab w:val="clear" w:pos="9638"/>
        <w:tab w:val="left" w:pos="2688"/>
      </w:tabs>
      <w:rPr>
        <w:sz w:val="56"/>
        <w:szCs w:val="56"/>
        <w:lang w:val="en-US"/>
      </w:rPr>
    </w:pPr>
  </w:p>
  <w:p w14:paraId="1BCC3B4E" w14:textId="77777777" w:rsidR="005F0FE0" w:rsidRDefault="005F0FE0" w:rsidP="005F0FE0">
    <w:pPr>
      <w:pStyle w:val="Header"/>
      <w:tabs>
        <w:tab w:val="clear" w:pos="4819"/>
        <w:tab w:val="clear" w:pos="9638"/>
        <w:tab w:val="left" w:pos="2688"/>
      </w:tabs>
      <w:rPr>
        <w:sz w:val="56"/>
        <w:szCs w:val="56"/>
        <w:lang w:val="en-US"/>
      </w:rPr>
    </w:pPr>
  </w:p>
  <w:p w14:paraId="359FB953" w14:textId="77777777" w:rsidR="005F0FE0" w:rsidRPr="005B5C77" w:rsidRDefault="005F0FE0" w:rsidP="005F0FE0">
    <w:pPr>
      <w:pStyle w:val="Header"/>
      <w:tabs>
        <w:tab w:val="clear" w:pos="4819"/>
        <w:tab w:val="clear" w:pos="9638"/>
        <w:tab w:val="left" w:pos="2688"/>
      </w:tabs>
      <w:rPr>
        <w:sz w:val="56"/>
        <w:szCs w:val="5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C1923"/>
    <w:multiLevelType w:val="hybridMultilevel"/>
    <w:tmpl w:val="02062008"/>
    <w:lvl w:ilvl="0" w:tplc="38F0A2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7158F"/>
    <w:multiLevelType w:val="hybridMultilevel"/>
    <w:tmpl w:val="65387B4E"/>
    <w:lvl w:ilvl="0" w:tplc="040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0DC5724E"/>
    <w:multiLevelType w:val="hybridMultilevel"/>
    <w:tmpl w:val="B1A6C1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D6DA2"/>
    <w:multiLevelType w:val="hybridMultilevel"/>
    <w:tmpl w:val="516A9F56"/>
    <w:lvl w:ilvl="0" w:tplc="33B06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7E6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D4A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8E9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2B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EC0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2C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12A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1EC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30D1D21"/>
    <w:multiLevelType w:val="hybridMultilevel"/>
    <w:tmpl w:val="4300C8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F2944"/>
    <w:multiLevelType w:val="hybridMultilevel"/>
    <w:tmpl w:val="0094A464"/>
    <w:lvl w:ilvl="0" w:tplc="92821C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2772B"/>
    <w:multiLevelType w:val="hybridMultilevel"/>
    <w:tmpl w:val="E12E39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E3471"/>
    <w:multiLevelType w:val="hybridMultilevel"/>
    <w:tmpl w:val="067ACB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041CCC"/>
    <w:multiLevelType w:val="hybridMultilevel"/>
    <w:tmpl w:val="C4544126"/>
    <w:lvl w:ilvl="0" w:tplc="C7689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E07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B0F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0A7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7E5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B8E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7AF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3ED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4C7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79513E3"/>
    <w:multiLevelType w:val="hybridMultilevel"/>
    <w:tmpl w:val="4B22BD9C"/>
    <w:lvl w:ilvl="0" w:tplc="63FE89E2">
      <w:start w:val="125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6509303">
    <w:abstractNumId w:val="3"/>
  </w:num>
  <w:num w:numId="2" w16cid:durableId="1159544452">
    <w:abstractNumId w:val="5"/>
  </w:num>
  <w:num w:numId="3" w16cid:durableId="185560845">
    <w:abstractNumId w:val="8"/>
  </w:num>
  <w:num w:numId="4" w16cid:durableId="414086505">
    <w:abstractNumId w:val="0"/>
  </w:num>
  <w:num w:numId="5" w16cid:durableId="1425374464">
    <w:abstractNumId w:val="9"/>
  </w:num>
  <w:num w:numId="6" w16cid:durableId="372996829">
    <w:abstractNumId w:val="7"/>
  </w:num>
  <w:num w:numId="7" w16cid:durableId="1895311049">
    <w:abstractNumId w:val="6"/>
  </w:num>
  <w:num w:numId="8" w16cid:durableId="599534848">
    <w:abstractNumId w:val="2"/>
  </w:num>
  <w:num w:numId="9" w16cid:durableId="13724582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76623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9EB"/>
    <w:rsid w:val="000052F2"/>
    <w:rsid w:val="00005FC1"/>
    <w:rsid w:val="00015B0C"/>
    <w:rsid w:val="000170A0"/>
    <w:rsid w:val="000262C4"/>
    <w:rsid w:val="00031D6B"/>
    <w:rsid w:val="00035AD1"/>
    <w:rsid w:val="00037BB4"/>
    <w:rsid w:val="00044BF0"/>
    <w:rsid w:val="00050A42"/>
    <w:rsid w:val="0005249B"/>
    <w:rsid w:val="00091FFE"/>
    <w:rsid w:val="00094C0F"/>
    <w:rsid w:val="000A4628"/>
    <w:rsid w:val="000A619A"/>
    <w:rsid w:val="000B12DC"/>
    <w:rsid w:val="000C2601"/>
    <w:rsid w:val="000C340B"/>
    <w:rsid w:val="000D5364"/>
    <w:rsid w:val="000E0539"/>
    <w:rsid w:val="000E3914"/>
    <w:rsid w:val="000F14E6"/>
    <w:rsid w:val="000F3345"/>
    <w:rsid w:val="000F40C8"/>
    <w:rsid w:val="00102BE8"/>
    <w:rsid w:val="0011357E"/>
    <w:rsid w:val="001150E0"/>
    <w:rsid w:val="00124368"/>
    <w:rsid w:val="00130FD2"/>
    <w:rsid w:val="00133FC5"/>
    <w:rsid w:val="001475B5"/>
    <w:rsid w:val="00150DC1"/>
    <w:rsid w:val="00150FEC"/>
    <w:rsid w:val="00152C9F"/>
    <w:rsid w:val="0016035D"/>
    <w:rsid w:val="001766E1"/>
    <w:rsid w:val="001872E8"/>
    <w:rsid w:val="00195C47"/>
    <w:rsid w:val="001B1E82"/>
    <w:rsid w:val="001B404B"/>
    <w:rsid w:val="001B411D"/>
    <w:rsid w:val="001B6152"/>
    <w:rsid w:val="001B7863"/>
    <w:rsid w:val="001B7D79"/>
    <w:rsid w:val="001C307A"/>
    <w:rsid w:val="001C3A2C"/>
    <w:rsid w:val="001D5436"/>
    <w:rsid w:val="001D59BA"/>
    <w:rsid w:val="00204915"/>
    <w:rsid w:val="00206137"/>
    <w:rsid w:val="00214EC1"/>
    <w:rsid w:val="00220F4B"/>
    <w:rsid w:val="00227D3B"/>
    <w:rsid w:val="00241E74"/>
    <w:rsid w:val="002422E6"/>
    <w:rsid w:val="00242D58"/>
    <w:rsid w:val="00243DBA"/>
    <w:rsid w:val="00243FEB"/>
    <w:rsid w:val="002501C7"/>
    <w:rsid w:val="00250CFF"/>
    <w:rsid w:val="00252A21"/>
    <w:rsid w:val="00257406"/>
    <w:rsid w:val="00267E48"/>
    <w:rsid w:val="00270396"/>
    <w:rsid w:val="00277D84"/>
    <w:rsid w:val="002923C9"/>
    <w:rsid w:val="00296B44"/>
    <w:rsid w:val="002A62F8"/>
    <w:rsid w:val="002B165E"/>
    <w:rsid w:val="002B57F6"/>
    <w:rsid w:val="002C47B1"/>
    <w:rsid w:val="002C5C8D"/>
    <w:rsid w:val="002D4CFD"/>
    <w:rsid w:val="002D5C49"/>
    <w:rsid w:val="002E16AD"/>
    <w:rsid w:val="002E2081"/>
    <w:rsid w:val="003030BE"/>
    <w:rsid w:val="003049EF"/>
    <w:rsid w:val="00304FD7"/>
    <w:rsid w:val="00306A72"/>
    <w:rsid w:val="00306C8F"/>
    <w:rsid w:val="0032358B"/>
    <w:rsid w:val="00326BC6"/>
    <w:rsid w:val="00327253"/>
    <w:rsid w:val="003326F1"/>
    <w:rsid w:val="00333E03"/>
    <w:rsid w:val="003439B3"/>
    <w:rsid w:val="00347B21"/>
    <w:rsid w:val="00350EA5"/>
    <w:rsid w:val="0035751A"/>
    <w:rsid w:val="003623DD"/>
    <w:rsid w:val="00370342"/>
    <w:rsid w:val="003708AC"/>
    <w:rsid w:val="00377013"/>
    <w:rsid w:val="00390C81"/>
    <w:rsid w:val="00392F1A"/>
    <w:rsid w:val="003932E7"/>
    <w:rsid w:val="003A3E1A"/>
    <w:rsid w:val="003A44B9"/>
    <w:rsid w:val="003A5A20"/>
    <w:rsid w:val="003B4C3D"/>
    <w:rsid w:val="003C2D47"/>
    <w:rsid w:val="003D2287"/>
    <w:rsid w:val="003D59FF"/>
    <w:rsid w:val="003E6273"/>
    <w:rsid w:val="003F2802"/>
    <w:rsid w:val="003F3949"/>
    <w:rsid w:val="003F72C3"/>
    <w:rsid w:val="00400531"/>
    <w:rsid w:val="00403D31"/>
    <w:rsid w:val="00404AB5"/>
    <w:rsid w:val="0041056E"/>
    <w:rsid w:val="0041341A"/>
    <w:rsid w:val="00417DAD"/>
    <w:rsid w:val="00426E80"/>
    <w:rsid w:val="00432D13"/>
    <w:rsid w:val="00433B6A"/>
    <w:rsid w:val="00447802"/>
    <w:rsid w:val="00447F0D"/>
    <w:rsid w:val="00450A5F"/>
    <w:rsid w:val="0046268E"/>
    <w:rsid w:val="0047051D"/>
    <w:rsid w:val="00475CE0"/>
    <w:rsid w:val="00477529"/>
    <w:rsid w:val="0048573C"/>
    <w:rsid w:val="00491111"/>
    <w:rsid w:val="004B251F"/>
    <w:rsid w:val="004B3CAB"/>
    <w:rsid w:val="004B3EF1"/>
    <w:rsid w:val="004C71C6"/>
    <w:rsid w:val="004D1F78"/>
    <w:rsid w:val="004E09DD"/>
    <w:rsid w:val="004E2673"/>
    <w:rsid w:val="004E35D3"/>
    <w:rsid w:val="004E42B0"/>
    <w:rsid w:val="004E62AF"/>
    <w:rsid w:val="004F1CA5"/>
    <w:rsid w:val="004F54EB"/>
    <w:rsid w:val="0050030C"/>
    <w:rsid w:val="00503B1D"/>
    <w:rsid w:val="00504C4B"/>
    <w:rsid w:val="00504D96"/>
    <w:rsid w:val="00506B2B"/>
    <w:rsid w:val="00510159"/>
    <w:rsid w:val="0051598C"/>
    <w:rsid w:val="00516C5B"/>
    <w:rsid w:val="005174B0"/>
    <w:rsid w:val="005201C9"/>
    <w:rsid w:val="0052175B"/>
    <w:rsid w:val="00523853"/>
    <w:rsid w:val="00526503"/>
    <w:rsid w:val="005305FB"/>
    <w:rsid w:val="005361EC"/>
    <w:rsid w:val="00541BD5"/>
    <w:rsid w:val="005422B9"/>
    <w:rsid w:val="00544CE9"/>
    <w:rsid w:val="00544D8C"/>
    <w:rsid w:val="00547169"/>
    <w:rsid w:val="0055076F"/>
    <w:rsid w:val="00551A3B"/>
    <w:rsid w:val="00554470"/>
    <w:rsid w:val="00554FFB"/>
    <w:rsid w:val="00555AF1"/>
    <w:rsid w:val="00565A7B"/>
    <w:rsid w:val="00586208"/>
    <w:rsid w:val="00594F2B"/>
    <w:rsid w:val="00595224"/>
    <w:rsid w:val="005A13C8"/>
    <w:rsid w:val="005B44F2"/>
    <w:rsid w:val="005B4DBE"/>
    <w:rsid w:val="005B5C77"/>
    <w:rsid w:val="005C5570"/>
    <w:rsid w:val="005E1894"/>
    <w:rsid w:val="005E3CC8"/>
    <w:rsid w:val="005E5188"/>
    <w:rsid w:val="005F0FE0"/>
    <w:rsid w:val="005F56DA"/>
    <w:rsid w:val="006050E0"/>
    <w:rsid w:val="00607306"/>
    <w:rsid w:val="006134CD"/>
    <w:rsid w:val="0061520A"/>
    <w:rsid w:val="00615383"/>
    <w:rsid w:val="00623B52"/>
    <w:rsid w:val="006337F1"/>
    <w:rsid w:val="006437C0"/>
    <w:rsid w:val="006458AF"/>
    <w:rsid w:val="0066056A"/>
    <w:rsid w:val="0066292D"/>
    <w:rsid w:val="0066312F"/>
    <w:rsid w:val="00690419"/>
    <w:rsid w:val="00695FE1"/>
    <w:rsid w:val="006A4B50"/>
    <w:rsid w:val="006A6638"/>
    <w:rsid w:val="006B4428"/>
    <w:rsid w:val="006B49A9"/>
    <w:rsid w:val="006B6EE6"/>
    <w:rsid w:val="006B7947"/>
    <w:rsid w:val="006D11F8"/>
    <w:rsid w:val="006D1F83"/>
    <w:rsid w:val="006D4046"/>
    <w:rsid w:val="006D4334"/>
    <w:rsid w:val="006E10DE"/>
    <w:rsid w:val="006E1792"/>
    <w:rsid w:val="006F63AA"/>
    <w:rsid w:val="006F709B"/>
    <w:rsid w:val="00703B81"/>
    <w:rsid w:val="007220F5"/>
    <w:rsid w:val="007223DB"/>
    <w:rsid w:val="0072594E"/>
    <w:rsid w:val="00750066"/>
    <w:rsid w:val="00762B51"/>
    <w:rsid w:val="00762BBE"/>
    <w:rsid w:val="00762EAB"/>
    <w:rsid w:val="007720BF"/>
    <w:rsid w:val="007A5EC7"/>
    <w:rsid w:val="007B0B4A"/>
    <w:rsid w:val="007B3D21"/>
    <w:rsid w:val="007C2959"/>
    <w:rsid w:val="007C3536"/>
    <w:rsid w:val="007D088F"/>
    <w:rsid w:val="007D6CB0"/>
    <w:rsid w:val="007D7D9C"/>
    <w:rsid w:val="007E144B"/>
    <w:rsid w:val="007E21A3"/>
    <w:rsid w:val="007E2456"/>
    <w:rsid w:val="007E3E87"/>
    <w:rsid w:val="00816D85"/>
    <w:rsid w:val="00832511"/>
    <w:rsid w:val="00833873"/>
    <w:rsid w:val="008345D6"/>
    <w:rsid w:val="008373BE"/>
    <w:rsid w:val="0085128E"/>
    <w:rsid w:val="00852F4F"/>
    <w:rsid w:val="00864574"/>
    <w:rsid w:val="00865D2D"/>
    <w:rsid w:val="0087393B"/>
    <w:rsid w:val="00876658"/>
    <w:rsid w:val="00877666"/>
    <w:rsid w:val="008958A5"/>
    <w:rsid w:val="008A0DE5"/>
    <w:rsid w:val="008B3DDB"/>
    <w:rsid w:val="008C03FC"/>
    <w:rsid w:val="008C284A"/>
    <w:rsid w:val="008E38F7"/>
    <w:rsid w:val="008F40B6"/>
    <w:rsid w:val="008F6D21"/>
    <w:rsid w:val="00903B1A"/>
    <w:rsid w:val="00914E4E"/>
    <w:rsid w:val="009221B7"/>
    <w:rsid w:val="0092334D"/>
    <w:rsid w:val="0092631E"/>
    <w:rsid w:val="0093369F"/>
    <w:rsid w:val="00933CBD"/>
    <w:rsid w:val="00945C45"/>
    <w:rsid w:val="00945CCA"/>
    <w:rsid w:val="00955345"/>
    <w:rsid w:val="00960DF3"/>
    <w:rsid w:val="00964D58"/>
    <w:rsid w:val="00965774"/>
    <w:rsid w:val="009679A2"/>
    <w:rsid w:val="00985F5D"/>
    <w:rsid w:val="009904F5"/>
    <w:rsid w:val="009944C5"/>
    <w:rsid w:val="009A29EB"/>
    <w:rsid w:val="009A3CE5"/>
    <w:rsid w:val="009B3550"/>
    <w:rsid w:val="009B3AB2"/>
    <w:rsid w:val="009B7365"/>
    <w:rsid w:val="009B7517"/>
    <w:rsid w:val="009D0036"/>
    <w:rsid w:val="009D0074"/>
    <w:rsid w:val="009D03E3"/>
    <w:rsid w:val="009D0E9D"/>
    <w:rsid w:val="009D45EF"/>
    <w:rsid w:val="009E7961"/>
    <w:rsid w:val="009F35CD"/>
    <w:rsid w:val="009F6481"/>
    <w:rsid w:val="00A024BA"/>
    <w:rsid w:val="00A053A3"/>
    <w:rsid w:val="00A064F6"/>
    <w:rsid w:val="00A119A3"/>
    <w:rsid w:val="00A14349"/>
    <w:rsid w:val="00A21EBD"/>
    <w:rsid w:val="00A30329"/>
    <w:rsid w:val="00A304FA"/>
    <w:rsid w:val="00A30D26"/>
    <w:rsid w:val="00A3118B"/>
    <w:rsid w:val="00A316B3"/>
    <w:rsid w:val="00A33C3C"/>
    <w:rsid w:val="00A41156"/>
    <w:rsid w:val="00A44501"/>
    <w:rsid w:val="00A60C87"/>
    <w:rsid w:val="00A63CCA"/>
    <w:rsid w:val="00A65861"/>
    <w:rsid w:val="00A73BE7"/>
    <w:rsid w:val="00A77CA7"/>
    <w:rsid w:val="00A8323E"/>
    <w:rsid w:val="00A86B90"/>
    <w:rsid w:val="00A87EE3"/>
    <w:rsid w:val="00A90DEB"/>
    <w:rsid w:val="00A92217"/>
    <w:rsid w:val="00AB6B71"/>
    <w:rsid w:val="00AC0B8E"/>
    <w:rsid w:val="00AC14A7"/>
    <w:rsid w:val="00AC43EE"/>
    <w:rsid w:val="00AC7181"/>
    <w:rsid w:val="00AD4EAF"/>
    <w:rsid w:val="00AE0441"/>
    <w:rsid w:val="00AE47C2"/>
    <w:rsid w:val="00AE6ED4"/>
    <w:rsid w:val="00AF0ED4"/>
    <w:rsid w:val="00AF303C"/>
    <w:rsid w:val="00AF4CA8"/>
    <w:rsid w:val="00AF625F"/>
    <w:rsid w:val="00AF6E15"/>
    <w:rsid w:val="00AF74F7"/>
    <w:rsid w:val="00B00F47"/>
    <w:rsid w:val="00B03B0B"/>
    <w:rsid w:val="00B14479"/>
    <w:rsid w:val="00B327A1"/>
    <w:rsid w:val="00B34678"/>
    <w:rsid w:val="00B35A3B"/>
    <w:rsid w:val="00B474C6"/>
    <w:rsid w:val="00B529C6"/>
    <w:rsid w:val="00B55A02"/>
    <w:rsid w:val="00B56537"/>
    <w:rsid w:val="00B60A0B"/>
    <w:rsid w:val="00B62B38"/>
    <w:rsid w:val="00B63750"/>
    <w:rsid w:val="00B71056"/>
    <w:rsid w:val="00B80A88"/>
    <w:rsid w:val="00B818DD"/>
    <w:rsid w:val="00B86BD7"/>
    <w:rsid w:val="00B97818"/>
    <w:rsid w:val="00BA5523"/>
    <w:rsid w:val="00BB34F5"/>
    <w:rsid w:val="00BC23D9"/>
    <w:rsid w:val="00BC2649"/>
    <w:rsid w:val="00BD2554"/>
    <w:rsid w:val="00BD7041"/>
    <w:rsid w:val="00BE2F43"/>
    <w:rsid w:val="00BE4A57"/>
    <w:rsid w:val="00BF4C54"/>
    <w:rsid w:val="00C32A57"/>
    <w:rsid w:val="00C42ABE"/>
    <w:rsid w:val="00C51C43"/>
    <w:rsid w:val="00C53343"/>
    <w:rsid w:val="00C564DE"/>
    <w:rsid w:val="00C56D3B"/>
    <w:rsid w:val="00C73483"/>
    <w:rsid w:val="00C755B4"/>
    <w:rsid w:val="00C77681"/>
    <w:rsid w:val="00C93FA8"/>
    <w:rsid w:val="00C945DD"/>
    <w:rsid w:val="00CA12DF"/>
    <w:rsid w:val="00CC3DFE"/>
    <w:rsid w:val="00CC75A0"/>
    <w:rsid w:val="00CD5521"/>
    <w:rsid w:val="00CE5649"/>
    <w:rsid w:val="00CF3995"/>
    <w:rsid w:val="00CF569C"/>
    <w:rsid w:val="00CF72DA"/>
    <w:rsid w:val="00D046B3"/>
    <w:rsid w:val="00D0519E"/>
    <w:rsid w:val="00D062A5"/>
    <w:rsid w:val="00D06F17"/>
    <w:rsid w:val="00D107C1"/>
    <w:rsid w:val="00D157AC"/>
    <w:rsid w:val="00D17C55"/>
    <w:rsid w:val="00D205C4"/>
    <w:rsid w:val="00D2203C"/>
    <w:rsid w:val="00D24084"/>
    <w:rsid w:val="00D2422B"/>
    <w:rsid w:val="00D2427F"/>
    <w:rsid w:val="00D33E10"/>
    <w:rsid w:val="00D369AC"/>
    <w:rsid w:val="00D379B4"/>
    <w:rsid w:val="00D459AC"/>
    <w:rsid w:val="00D501D6"/>
    <w:rsid w:val="00D528F6"/>
    <w:rsid w:val="00D53E0C"/>
    <w:rsid w:val="00D57183"/>
    <w:rsid w:val="00D713F9"/>
    <w:rsid w:val="00D74949"/>
    <w:rsid w:val="00D749F8"/>
    <w:rsid w:val="00D86387"/>
    <w:rsid w:val="00D91424"/>
    <w:rsid w:val="00D97DC8"/>
    <w:rsid w:val="00DB36C9"/>
    <w:rsid w:val="00DB4F3F"/>
    <w:rsid w:val="00DC1EF0"/>
    <w:rsid w:val="00DD680F"/>
    <w:rsid w:val="00DF1401"/>
    <w:rsid w:val="00E0240D"/>
    <w:rsid w:val="00E230A4"/>
    <w:rsid w:val="00E31D25"/>
    <w:rsid w:val="00E32651"/>
    <w:rsid w:val="00E35C74"/>
    <w:rsid w:val="00E534F4"/>
    <w:rsid w:val="00E6278A"/>
    <w:rsid w:val="00E77AAA"/>
    <w:rsid w:val="00E86A9B"/>
    <w:rsid w:val="00E86EFD"/>
    <w:rsid w:val="00E9704E"/>
    <w:rsid w:val="00EA50C0"/>
    <w:rsid w:val="00EB04A4"/>
    <w:rsid w:val="00ED2DDD"/>
    <w:rsid w:val="00ED4900"/>
    <w:rsid w:val="00EE1622"/>
    <w:rsid w:val="00EE2051"/>
    <w:rsid w:val="00EE4EDC"/>
    <w:rsid w:val="00EF0003"/>
    <w:rsid w:val="00EF5355"/>
    <w:rsid w:val="00EF7AE9"/>
    <w:rsid w:val="00F05C68"/>
    <w:rsid w:val="00F063D4"/>
    <w:rsid w:val="00F10DD2"/>
    <w:rsid w:val="00F15041"/>
    <w:rsid w:val="00F153BE"/>
    <w:rsid w:val="00F21859"/>
    <w:rsid w:val="00F324FF"/>
    <w:rsid w:val="00F45A28"/>
    <w:rsid w:val="00F469E0"/>
    <w:rsid w:val="00F46C20"/>
    <w:rsid w:val="00F55B7F"/>
    <w:rsid w:val="00F71026"/>
    <w:rsid w:val="00F7180C"/>
    <w:rsid w:val="00F76C1F"/>
    <w:rsid w:val="00F8176F"/>
    <w:rsid w:val="00F8724C"/>
    <w:rsid w:val="00F951D2"/>
    <w:rsid w:val="00F979A5"/>
    <w:rsid w:val="00FA7703"/>
    <w:rsid w:val="00FC2010"/>
    <w:rsid w:val="00FC75BB"/>
    <w:rsid w:val="00FD0ADE"/>
    <w:rsid w:val="00FD7E43"/>
    <w:rsid w:val="00FE2D29"/>
    <w:rsid w:val="00FE3243"/>
    <w:rsid w:val="00FF2598"/>
    <w:rsid w:val="00FF3C41"/>
    <w:rsid w:val="00FF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69331687"/>
  <w15:chartTrackingRefBased/>
  <w15:docId w15:val="{BEB9C7EC-F55B-44E2-BAD5-C1285461E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CA8"/>
    <w:pPr>
      <w:spacing w:after="160" w:line="259" w:lineRule="auto"/>
    </w:pPr>
    <w:rPr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224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224"/>
  </w:style>
  <w:style w:type="paragraph" w:styleId="Footer">
    <w:name w:val="footer"/>
    <w:basedOn w:val="Normal"/>
    <w:link w:val="FooterChar"/>
    <w:uiPriority w:val="99"/>
    <w:unhideWhenUsed/>
    <w:rsid w:val="0059522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224"/>
  </w:style>
  <w:style w:type="character" w:styleId="Hyperlink">
    <w:name w:val="Hyperlink"/>
    <w:basedOn w:val="DefaultParagraphFont"/>
    <w:uiPriority w:val="99"/>
    <w:unhideWhenUsed/>
    <w:rsid w:val="005B5C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5C7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C1EF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06137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0B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Strong">
    <w:name w:val="Strong"/>
    <w:basedOn w:val="DefaultParagraphFont"/>
    <w:uiPriority w:val="22"/>
    <w:qFormat/>
    <w:rsid w:val="000B12DC"/>
    <w:rPr>
      <w:b/>
      <w:bCs/>
    </w:rPr>
  </w:style>
  <w:style w:type="paragraph" w:customStyle="1" w:styleId="Default">
    <w:name w:val="Default"/>
    <w:rsid w:val="00623B5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</w:rPr>
  </w:style>
  <w:style w:type="character" w:customStyle="1" w:styleId="A3">
    <w:name w:val="A3"/>
    <w:uiPriority w:val="99"/>
    <w:rsid w:val="00623B52"/>
    <w:rPr>
      <w:rFonts w:cs="Franklin Gothic Book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15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40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customXml" Target="ink/ink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mailto:mftservice@marinefluid.d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customXml" Target="ink/ink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image" Target="media/image7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5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ustomXml" Target="ink/ink1.xml"/><Relationship Id="rId22" Type="http://schemas.openxmlformats.org/officeDocument/2006/relationships/image" Target="media/image7.png"/><Relationship Id="rId27" Type="http://schemas.openxmlformats.org/officeDocument/2006/relationships/footer" Target="footer1.xml"/><Relationship Id="rId30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rinefluid.dk" TargetMode="External"/><Relationship Id="rId2" Type="http://schemas.openxmlformats.org/officeDocument/2006/relationships/hyperlink" Target="http://www.marinefluid.dk" TargetMode="External"/><Relationship Id="rId1" Type="http://schemas.openxmlformats.org/officeDocument/2006/relationships/image" Target="media/image9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ander%20Malt\OneDrive%20-%20Marine%20Fluid%20Technology%20A%20S\Skrivebord\Invitation%20-%20BOB%20experience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08:30:10.97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08:30:04.3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9T08:30:07.35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2729 1112 24575,'-1'-4'0,"-1"0"0,0 1 0,0-1 0,0 1 0,-1-1 0,1 1 0,-1 0 0,-2-3 0,-2-2 0,-15-19 0,-2 1 0,0 2 0,-32-25 0,-89-60 0,113 86 0,-434-264-175,-26 50-420,-10 48 595,406 162 0,-1 4 0,0 4 0,-136-8 0,202 25-19,0 1 0,-60 8 0,81-6 73,-1 1 0,1 1 0,0 0-1,0 0 1,0 1 0,1 0-1,-1 1 1,1 0 0,0 0 0,0 1-1,1 0 1,-12 11 0,0 3-28,1 2-1,1 1 1,1 0 0,-27 49-1,39-62-1390,3-2-5461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73ECAA2334A14EB365ED6608A878E1" ma:contentTypeVersion="19" ma:contentTypeDescription="Create a new document." ma:contentTypeScope="" ma:versionID="37316349f17b3d482eb7e10c698451d5">
  <xsd:schema xmlns:xsd="http://www.w3.org/2001/XMLSchema" xmlns:xs="http://www.w3.org/2001/XMLSchema" xmlns:p="http://schemas.microsoft.com/office/2006/metadata/properties" xmlns:ns2="6e040d9b-4d00-4c60-b912-ca778ccae294" xmlns:ns3="e92f16c9-db69-4522-84e2-bf933696a321" targetNamespace="http://schemas.microsoft.com/office/2006/metadata/properties" ma:root="true" ma:fieldsID="8d462e9d7975e7e42e3e6b9d21315dc8" ns2:_="" ns3:_="">
    <xsd:import namespace="6e040d9b-4d00-4c60-b912-ca778ccae294"/>
    <xsd:import namespace="e92f16c9-db69-4522-84e2-bf933696a3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x0031_0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40d9b-4d00-4c60-b912-ca778ccae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c3ded66-d630-486e-ac67-df95e90f6f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x0031_0" ma:index="25" nillable="true" ma:displayName="10" ma:format="Dropdown" ma:internalName="_x0031_0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f16c9-db69-4522-84e2-bf933696a32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efff82-bef5-4d91-b0b2-ccea8746b452}" ma:internalName="TaxCatchAll" ma:showField="CatchAllData" ma:web="e92f16c9-db69-4522-84e2-bf933696a3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2f16c9-db69-4522-84e2-bf933696a321" xsi:nil="true"/>
    <_x0031_0 xmlns="6e040d9b-4d00-4c60-b912-ca778ccae294" xsi:nil="true"/>
    <lcf76f155ced4ddcb4097134ff3c332f xmlns="6e040d9b-4d00-4c60-b912-ca778ccae29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114043-643A-4509-9AC8-7C4F5527AE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99355E-8C7F-4BE5-9226-480F61D4565E}"/>
</file>

<file path=customXml/itemProps3.xml><?xml version="1.0" encoding="utf-8"?>
<ds:datastoreItem xmlns:ds="http://schemas.openxmlformats.org/officeDocument/2006/customXml" ds:itemID="{3216B06D-5D3F-4476-8FEB-33AD592FD0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013427-DD99-45BE-B4F2-4683A7D5097B}"/>
</file>

<file path=docProps/app.xml><?xml version="1.0" encoding="utf-8"?>
<Properties xmlns="http://schemas.openxmlformats.org/officeDocument/2006/extended-properties" xmlns:vt="http://schemas.openxmlformats.org/officeDocument/2006/docPropsVTypes">
  <Template>Invitation - BOB experience</Template>
  <TotalTime>18</TotalTime>
  <Pages>2</Pages>
  <Words>469</Words>
  <Characters>2863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Malt</dc:creator>
  <cp:keywords/>
  <dc:description/>
  <cp:lastModifiedBy>Jakob Heintz Mølgaard</cp:lastModifiedBy>
  <cp:revision>12</cp:revision>
  <cp:lastPrinted>2024-05-16T06:59:00Z</cp:lastPrinted>
  <dcterms:created xsi:type="dcterms:W3CDTF">2024-03-01T14:16:00Z</dcterms:created>
  <dcterms:modified xsi:type="dcterms:W3CDTF">2024-05-16T07:01:00Z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0x0101000B73ECAA2334A14EB365ED6608A878E1</vt:lpwstr>
  </property>
</Properties>
</file>