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5612D" w14:textId="445112E6" w:rsidR="00D077E9" w:rsidRDefault="00A4551C" w:rsidP="00D70D0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4CE46C0C" wp14:editId="7392C900">
                <wp:simplePos x="0" y="0"/>
                <wp:positionH relativeFrom="column">
                  <wp:posOffset>-137160</wp:posOffset>
                </wp:positionH>
                <wp:positionV relativeFrom="paragraph">
                  <wp:posOffset>0</wp:posOffset>
                </wp:positionV>
                <wp:extent cx="4666615" cy="1866900"/>
                <wp:effectExtent l="0" t="0" r="635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1866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D90BD" w14:textId="77777777" w:rsidR="005A3095" w:rsidRPr="00142290" w:rsidRDefault="005A3095" w:rsidP="00720083">
                            <w:pPr>
                              <w:spacing w:line="240" w:lineRule="auto"/>
                              <w:rPr>
                                <w:rFonts w:ascii="Qualy" w:hAnsi="Qualy" w:cs="Adobe Arabic"/>
                                <w:color w:val="009880"/>
                                <w:sz w:val="70"/>
                                <w:szCs w:val="70"/>
                              </w:rPr>
                            </w:pPr>
                            <w:r w:rsidRPr="00142290">
                              <w:rPr>
                                <w:rFonts w:ascii="Qualy" w:hAnsi="Qualy" w:cs="Adobe Arabic"/>
                                <w:color w:val="009880"/>
                                <w:sz w:val="70"/>
                                <w:szCs w:val="70"/>
                              </w:rPr>
                              <w:t>H2Vector</w:t>
                            </w:r>
                          </w:p>
                          <w:p w14:paraId="01966786" w14:textId="77777777" w:rsidR="005A3095" w:rsidRPr="00142290" w:rsidRDefault="005A3095" w:rsidP="00720083">
                            <w:pPr>
                              <w:spacing w:line="240" w:lineRule="auto"/>
                              <w:rPr>
                                <w:rFonts w:ascii="Qualy" w:hAnsi="Qualy" w:cs="Adobe Arabic"/>
                                <w:color w:val="009880"/>
                                <w:sz w:val="70"/>
                                <w:szCs w:val="70"/>
                              </w:rPr>
                            </w:pPr>
                            <w:r w:rsidRPr="00142290">
                              <w:rPr>
                                <w:rFonts w:ascii="Qualy" w:hAnsi="Qualy" w:cs="Adobe Arabic"/>
                                <w:color w:val="009880"/>
                                <w:sz w:val="70"/>
                                <w:szCs w:val="70"/>
                              </w:rPr>
                              <w:t>Energy</w:t>
                            </w:r>
                          </w:p>
                          <w:p w14:paraId="020E3063" w14:textId="77777777" w:rsidR="005A3095" w:rsidRPr="00142290" w:rsidRDefault="005A3095" w:rsidP="00720083">
                            <w:pPr>
                              <w:spacing w:line="240" w:lineRule="auto"/>
                              <w:rPr>
                                <w:rFonts w:ascii="Qualy" w:hAnsi="Qualy" w:cs="Adobe Arabic"/>
                                <w:color w:val="009880"/>
                                <w:sz w:val="70"/>
                                <w:szCs w:val="70"/>
                              </w:rPr>
                            </w:pPr>
                            <w:r w:rsidRPr="00142290">
                              <w:rPr>
                                <w:rFonts w:ascii="Qualy" w:hAnsi="Qualy" w:cs="Adobe Arabic"/>
                                <w:color w:val="009880"/>
                                <w:sz w:val="70"/>
                                <w:szCs w:val="70"/>
                              </w:rPr>
                              <w:t>Technologies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46C0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0.8pt;margin-top:0;width:367.45pt;height:147pt;z-index: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" fillcolor="white [3212]" stroked="f">
                <v:textbox>
                  <w:txbxContent>
                    <w:p w14:paraId="34AD90BD" w14:textId="77777777" w:rsidR="005A3095" w:rsidRPr="00142290" w:rsidRDefault="005A3095" w:rsidP="00720083">
                      <w:pPr>
                        <w:spacing w:line="240" w:lineRule="auto"/>
                        <w:rPr>
                          <w:rFonts w:ascii="Qualy" w:hAnsi="Qualy" w:cs="Adobe Arabic"/>
                          <w:color w:val="009880"/>
                          <w:sz w:val="70"/>
                          <w:szCs w:val="70"/>
                        </w:rPr>
                      </w:pPr>
                      <w:r w:rsidRPr="00142290">
                        <w:rPr>
                          <w:rFonts w:ascii="Qualy" w:hAnsi="Qualy" w:cs="Adobe Arabic"/>
                          <w:color w:val="009880"/>
                          <w:sz w:val="70"/>
                          <w:szCs w:val="70"/>
                        </w:rPr>
                        <w:t>H2Vector</w:t>
                      </w:r>
                    </w:p>
                    <w:p w14:paraId="01966786" w14:textId="77777777" w:rsidR="005A3095" w:rsidRPr="00142290" w:rsidRDefault="005A3095" w:rsidP="00720083">
                      <w:pPr>
                        <w:spacing w:line="240" w:lineRule="auto"/>
                        <w:rPr>
                          <w:rFonts w:ascii="Qualy" w:hAnsi="Qualy" w:cs="Adobe Arabic"/>
                          <w:color w:val="009880"/>
                          <w:sz w:val="70"/>
                          <w:szCs w:val="70"/>
                        </w:rPr>
                      </w:pPr>
                      <w:r w:rsidRPr="00142290">
                        <w:rPr>
                          <w:rFonts w:ascii="Qualy" w:hAnsi="Qualy" w:cs="Adobe Arabic"/>
                          <w:color w:val="009880"/>
                          <w:sz w:val="70"/>
                          <w:szCs w:val="70"/>
                        </w:rPr>
                        <w:t>Energy</w:t>
                      </w:r>
                    </w:p>
                    <w:p w14:paraId="020E3063" w14:textId="77777777" w:rsidR="005A3095" w:rsidRPr="00142290" w:rsidRDefault="005A3095" w:rsidP="00720083">
                      <w:pPr>
                        <w:spacing w:line="240" w:lineRule="auto"/>
                        <w:rPr>
                          <w:rFonts w:ascii="Qualy" w:hAnsi="Qualy" w:cs="Adobe Arabic"/>
                          <w:color w:val="009880"/>
                          <w:sz w:val="70"/>
                          <w:szCs w:val="70"/>
                        </w:rPr>
                      </w:pPr>
                      <w:r w:rsidRPr="00142290">
                        <w:rPr>
                          <w:rFonts w:ascii="Qualy" w:hAnsi="Qualy" w:cs="Adobe Arabic"/>
                          <w:color w:val="009880"/>
                          <w:sz w:val="70"/>
                          <w:szCs w:val="70"/>
                        </w:rPr>
                        <w:t>Technologies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es-ES"/>
        </w:rPr>
        <w:drawing>
          <wp:anchor distT="0" distB="0" distL="114300" distR="114300" simplePos="0" relativeHeight="251610879" behindDoc="0" locked="0" layoutInCell="1" allowOverlap="1" wp14:anchorId="3580F4C8" wp14:editId="1EAAFCA1">
            <wp:simplePos x="0" y="0"/>
            <wp:positionH relativeFrom="column">
              <wp:posOffset>4605655</wp:posOffset>
            </wp:positionH>
            <wp:positionV relativeFrom="paragraph">
              <wp:posOffset>92075</wp:posOffset>
            </wp:positionV>
            <wp:extent cx="1693545" cy="1673860"/>
            <wp:effectExtent l="0" t="0" r="190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-1.p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6D7">
        <w:rPr>
          <w:noProof/>
          <w:lang w:bidi="es-ES"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187FA954" wp14:editId="20AA7C5D">
                <wp:simplePos x="0" y="0"/>
                <wp:positionH relativeFrom="column">
                  <wp:posOffset>-665612</wp:posOffset>
                </wp:positionH>
                <wp:positionV relativeFrom="page">
                  <wp:posOffset>-35626</wp:posOffset>
                </wp:positionV>
                <wp:extent cx="7760970" cy="3918857"/>
                <wp:effectExtent l="0" t="0" r="11430" b="24765"/>
                <wp:wrapNone/>
                <wp:docPr id="2" name="Rectángulo 2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39188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077B6" id="Rectángulo 2" o:spid="_x0000_s1026" alt="rectángulo de color" style="position:absolute;margin-left:-52.4pt;margin-top:-2.8pt;width:611.1pt;height:308.55pt;z-index:-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" fillcolor="white [3212]" strokecolor="#34aba2 [3209]" strokeweight="2pt">
                <w10:wrap anchory="page"/>
              </v:rect>
            </w:pict>
          </mc:Fallback>
        </mc:AlternateContent>
      </w:r>
    </w:p>
    <w:p w14:paraId="438D04E4" w14:textId="754ECB22" w:rsidR="00825089" w:rsidRDefault="00BC5676" w:rsidP="001C0089">
      <w:pPr>
        <w:spacing w:after="200"/>
        <w:rPr>
          <w:noProof/>
        </w:rPr>
      </w:pPr>
      <w:bookmarkStart w:id="0" w:name="_Hlk76054098"/>
      <w:bookmarkEnd w:id="0"/>
      <w:r>
        <w:rPr>
          <w:noProof/>
          <w:lang w:bidi="es-ES"/>
        </w:rPr>
        <mc:AlternateContent>
          <mc:Choice Requires="wps">
            <w:drawing>
              <wp:anchor distT="45720" distB="45720" distL="114300" distR="114300" simplePos="0" relativeHeight="252053504" behindDoc="0" locked="0" layoutInCell="1" allowOverlap="1" wp14:anchorId="119BD6F9" wp14:editId="681A1F7C">
                <wp:simplePos x="0" y="0"/>
                <wp:positionH relativeFrom="margin">
                  <wp:align>left</wp:align>
                </wp:positionH>
                <wp:positionV relativeFrom="paragraph">
                  <wp:posOffset>8949690</wp:posOffset>
                </wp:positionV>
                <wp:extent cx="2360930" cy="1404620"/>
                <wp:effectExtent l="0" t="0" r="0" b="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05AD8" w14:textId="408C3B42" w:rsidR="005A3095" w:rsidRDefault="004C6403" w:rsidP="00BC5676">
                            <w:r>
                              <w:t>October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9BD6F9" id="_x0000_s1027" type="#_x0000_t202" style="position:absolute;margin-left:0;margin-top:704.7pt;width:185.9pt;height:110.6pt;z-index:25205350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" filled="f" stroked="f">
                <v:textbox style="mso-fit-shape-to-text:t">
                  <w:txbxContent>
                    <w:p w14:paraId="10005AD8" w14:textId="408C3B42" w:rsidR="005A3095" w:rsidRDefault="004C6403" w:rsidP="00BC5676">
                      <w:r>
                        <w:t>October 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36A8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5094AD7" wp14:editId="5E353D14">
                <wp:simplePos x="0" y="0"/>
                <wp:positionH relativeFrom="column">
                  <wp:posOffset>-129540</wp:posOffset>
                </wp:positionH>
                <wp:positionV relativeFrom="paragraph">
                  <wp:posOffset>2357120</wp:posOffset>
                </wp:positionV>
                <wp:extent cx="5093335" cy="641350"/>
                <wp:effectExtent l="0" t="0" r="0" b="635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3335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C0B3D" w14:textId="75F721FA" w:rsidR="005A3095" w:rsidRPr="009D710A" w:rsidRDefault="005A3095" w:rsidP="0016189D">
                            <w:pPr>
                              <w:rPr>
                                <w:rFonts w:ascii="Getho Light" w:hAnsi="Getho Light"/>
                                <w:color w:val="00677B"/>
                                <w:sz w:val="52"/>
                                <w:szCs w:val="52"/>
                              </w:rPr>
                            </w:pPr>
                            <w:r w:rsidRPr="006A3F43">
                              <w:rPr>
                                <w:rFonts w:ascii="Getho Light" w:hAnsi="Getho Light"/>
                                <w:color w:val="00677B"/>
                                <w:sz w:val="52"/>
                                <w:szCs w:val="52"/>
                              </w:rPr>
                              <w:t>PRODUCTS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94AD7" id="_x0000_s1028" type="#_x0000_t202" style="position:absolute;margin-left:-10.2pt;margin-top:185.6pt;width:401.05pt;height:50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" filled="f" stroked="f">
                <v:textbox>
                  <w:txbxContent>
                    <w:p w14:paraId="66AC0B3D" w14:textId="75F721FA" w:rsidR="005A3095" w:rsidRPr="009D710A" w:rsidRDefault="005A3095" w:rsidP="0016189D">
                      <w:pPr>
                        <w:rPr>
                          <w:rFonts w:ascii="Getho Light" w:hAnsi="Getho Light"/>
                          <w:color w:val="00677B"/>
                          <w:sz w:val="52"/>
                          <w:szCs w:val="52"/>
                        </w:rPr>
                      </w:pPr>
                      <w:r w:rsidRPr="006A3F43">
                        <w:rPr>
                          <w:rFonts w:ascii="Getho Light" w:hAnsi="Getho Light"/>
                          <w:color w:val="00677B"/>
                          <w:sz w:val="52"/>
                          <w:szCs w:val="52"/>
                        </w:rPr>
                        <w:t>PRODUCTS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551C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3DC4A6F" wp14:editId="72FB055E">
                <wp:simplePos x="0" y="0"/>
                <wp:positionH relativeFrom="column">
                  <wp:posOffset>-617855</wp:posOffset>
                </wp:positionH>
                <wp:positionV relativeFrom="paragraph">
                  <wp:posOffset>2498280</wp:posOffset>
                </wp:positionV>
                <wp:extent cx="7588250" cy="1625600"/>
                <wp:effectExtent l="0" t="0" r="0" b="0"/>
                <wp:wrapNone/>
                <wp:docPr id="3" name="Forma libre: Forma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64E6E6-3F0A-4C2C-840D-1F5A38DD88E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8250" cy="1625600"/>
                        </a:xfrm>
                        <a:custGeom>
                          <a:avLst/>
                          <a:gdLst>
                            <a:gd name="connsiteX0" fmla="*/ 0 w 6795679"/>
                            <a:gd name="connsiteY0" fmla="*/ 0 h 3181901"/>
                            <a:gd name="connsiteX1" fmla="*/ 6795679 w 6795679"/>
                            <a:gd name="connsiteY1" fmla="*/ 1267 h 3181901"/>
                            <a:gd name="connsiteX2" fmla="*/ 175707 w 6795679"/>
                            <a:gd name="connsiteY2" fmla="*/ 3143165 h 3181901"/>
                            <a:gd name="connsiteX3" fmla="*/ 0 w 6795679"/>
                            <a:gd name="connsiteY3" fmla="*/ 3181901 h 31819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795679" h="3181901">
                              <a:moveTo>
                                <a:pt x="0" y="0"/>
                              </a:moveTo>
                              <a:lnTo>
                                <a:pt x="6795679" y="1267"/>
                              </a:lnTo>
                              <a:cubicBezTo>
                                <a:pt x="6795679" y="1267"/>
                                <a:pt x="4309272" y="2156559"/>
                                <a:pt x="175707" y="3143165"/>
                              </a:cubicBezTo>
                              <a:lnTo>
                                <a:pt x="0" y="318190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07164" id="Forma libre: Forma 2" o:spid="_x0000_s1026" style="position:absolute;margin-left:-48.65pt;margin-top:196.7pt;width:597.5pt;height:128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795679,3181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" path="m,l6795679,1267v,,-2486407,2155292,-6619972,3141898l,3181901,,xe" fillcolor="white [3212]" stroked="f">
                <v:path arrowok="t" o:connecttype="custom" o:connectlocs="0,0;7588250,647;196199,1605810;0,1625600" o:connectangles="0,0,0,0"/>
              </v:shape>
            </w:pict>
          </mc:Fallback>
        </mc:AlternateContent>
      </w:r>
      <w:r w:rsidR="00A4551C">
        <w:rPr>
          <w:noProof/>
        </w:rPr>
        <mc:AlternateContent>
          <mc:Choice Requires="wps">
            <w:drawing>
              <wp:anchor distT="0" distB="0" distL="114300" distR="114300" simplePos="0" relativeHeight="251614719" behindDoc="0" locked="0" layoutInCell="1" allowOverlap="1" wp14:anchorId="748FF106" wp14:editId="2309D046">
                <wp:simplePos x="0" y="0"/>
                <wp:positionH relativeFrom="column">
                  <wp:posOffset>-617855</wp:posOffset>
                </wp:positionH>
                <wp:positionV relativeFrom="paragraph">
                  <wp:posOffset>2523556</wp:posOffset>
                </wp:positionV>
                <wp:extent cx="9915525" cy="1797685"/>
                <wp:effectExtent l="0" t="0" r="9525" b="0"/>
                <wp:wrapNone/>
                <wp:docPr id="10" name="Forma libre: Form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15525" cy="1797685"/>
                        </a:xfrm>
                        <a:custGeom>
                          <a:avLst/>
                          <a:gdLst>
                            <a:gd name="connsiteX0" fmla="*/ 0 w 7798209"/>
                            <a:gd name="connsiteY0" fmla="*/ 0 h 3353516"/>
                            <a:gd name="connsiteX1" fmla="*/ 34587 w 7798209"/>
                            <a:gd name="connsiteY1" fmla="*/ 7 h 3353516"/>
                            <a:gd name="connsiteX2" fmla="*/ 7798209 w 7798209"/>
                            <a:gd name="connsiteY2" fmla="*/ 1554 h 3353516"/>
                            <a:gd name="connsiteX3" fmla="*/ 134516 w 7798209"/>
                            <a:gd name="connsiteY3" fmla="*/ 3335192 h 3353516"/>
                            <a:gd name="connsiteX4" fmla="*/ 0 w 7798209"/>
                            <a:gd name="connsiteY4" fmla="*/ 3353516 h 33535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798209" h="3353516">
                              <a:moveTo>
                                <a:pt x="0" y="0"/>
                              </a:moveTo>
                              <a:lnTo>
                                <a:pt x="34587" y="7"/>
                              </a:lnTo>
                              <a:cubicBezTo>
                                <a:pt x="1923036" y="383"/>
                                <a:pt x="4440967" y="885"/>
                                <a:pt x="7798209" y="1554"/>
                              </a:cubicBezTo>
                              <a:cubicBezTo>
                                <a:pt x="5136066" y="2076697"/>
                                <a:pt x="2420610" y="2986441"/>
                                <a:pt x="134516" y="3335192"/>
                              </a:cubicBezTo>
                              <a:lnTo>
                                <a:pt x="0" y="3353516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37000">
                              <a:srgbClr val="009880"/>
                            </a:gs>
                            <a:gs pos="0">
                              <a:srgbClr val="00CE85"/>
                            </a:gs>
                            <a:gs pos="100000">
                              <a:srgbClr val="00527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44526" id="Forma libre: Forma 1" o:spid="_x0000_s1026" style="position:absolute;margin-left:-48.65pt;margin-top:198.7pt;width:780.75pt;height:141.55pt;z-index:251614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798209,3353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" path="m,l34587,7c1923036,383,4440967,885,7798209,1554,5136066,2076697,2420610,2986441,134516,3335192l,3353516,,xe" fillcolor="#00ce85" stroked="f">
                <v:fill color2="#005279" colors="0 #00ce85;24248f #009880;1 #005279" focus="100%" type="gradient"/>
                <v:path arrowok="t" o:connecttype="custom" o:connectlocs="0,0;43978,4;9915525,833;171039,1787862;0,1797685" o:connectangles="0,0,0,0,0"/>
              </v:shape>
            </w:pict>
          </mc:Fallback>
        </mc:AlternateContent>
      </w:r>
      <w:r w:rsidR="00A4551C"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0" locked="0" layoutInCell="1" allowOverlap="1" wp14:anchorId="16829C44" wp14:editId="4A87E146">
                <wp:simplePos x="0" y="0"/>
                <wp:positionH relativeFrom="column">
                  <wp:posOffset>3542665</wp:posOffset>
                </wp:positionH>
                <wp:positionV relativeFrom="paragraph">
                  <wp:posOffset>1501775</wp:posOffset>
                </wp:positionV>
                <wp:extent cx="2754630" cy="1404620"/>
                <wp:effectExtent l="0" t="0" r="7620" b="63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63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9FCD2" w14:textId="77777777" w:rsidR="005A3095" w:rsidRPr="004D3A84" w:rsidRDefault="005A3095" w:rsidP="00720083">
                            <w:pPr>
                              <w:jc w:val="right"/>
                              <w:rPr>
                                <w:b w:val="0"/>
                                <w:i/>
                                <w:color w:val="00677B"/>
                                <w:sz w:val="50"/>
                                <w:szCs w:val="50"/>
                              </w:rPr>
                            </w:pPr>
                            <w:r w:rsidRPr="004D3A84">
                              <w:rPr>
                                <w:b w:val="0"/>
                                <w:i/>
                                <w:color w:val="00677B"/>
                                <w:sz w:val="50"/>
                                <w:szCs w:val="50"/>
                              </w:rPr>
                              <w:t>Thrusting 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829C44" id="_x0000_s1029" type="#_x0000_t202" style="position:absolute;margin-left:278.95pt;margin-top:118.25pt;width:216.9pt;height:110.6pt;z-index:251617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" fillcolor="white [3212]" stroked="f">
                <v:textbox style="mso-fit-shape-to-text:t">
                  <w:txbxContent>
                    <w:p w14:paraId="7169FCD2" w14:textId="77777777" w:rsidR="005A3095" w:rsidRPr="004D3A84" w:rsidRDefault="005A3095" w:rsidP="00720083">
                      <w:pPr>
                        <w:jc w:val="right"/>
                        <w:rPr>
                          <w:b w:val="0"/>
                          <w:i/>
                          <w:color w:val="00677B"/>
                          <w:sz w:val="50"/>
                          <w:szCs w:val="50"/>
                        </w:rPr>
                      </w:pPr>
                      <w:r w:rsidRPr="004D3A84">
                        <w:rPr>
                          <w:b w:val="0"/>
                          <w:i/>
                          <w:color w:val="00677B"/>
                          <w:sz w:val="50"/>
                          <w:szCs w:val="50"/>
                        </w:rPr>
                        <w:t>Thrusting Ideas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66D7">
        <w:rPr>
          <w:noProof/>
          <w:lang w:bidi="es-ES"/>
        </w:rPr>
        <w:drawing>
          <wp:anchor distT="0" distB="0" distL="114300" distR="114300" simplePos="0" relativeHeight="251601920" behindDoc="1" locked="0" layoutInCell="1" allowOverlap="1" wp14:anchorId="5A0E372D" wp14:editId="56ED32B7">
            <wp:simplePos x="0" y="0"/>
            <wp:positionH relativeFrom="column">
              <wp:posOffset>-1662801</wp:posOffset>
            </wp:positionH>
            <wp:positionV relativeFrom="page">
              <wp:posOffset>3882324</wp:posOffset>
            </wp:positionV>
            <wp:extent cx="12161166" cy="6839783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7-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1166" cy="6839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7E9">
        <w:rPr>
          <w:noProof/>
          <w:lang w:bidi="es-ES"/>
        </w:rPr>
        <w:br w:type="page"/>
      </w:r>
    </w:p>
    <w:p w14:paraId="38180169" w14:textId="27FE2133" w:rsidR="0039502F" w:rsidRDefault="000E5326">
      <w:pPr>
        <w:spacing w:after="20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7F0270CF" wp14:editId="6DBCB98B">
                <wp:simplePos x="0" y="0"/>
                <wp:positionH relativeFrom="margin">
                  <wp:posOffset>-616938</wp:posOffset>
                </wp:positionH>
                <wp:positionV relativeFrom="paragraph">
                  <wp:posOffset>16933</wp:posOffset>
                </wp:positionV>
                <wp:extent cx="7588250" cy="1535289"/>
                <wp:effectExtent l="0" t="0" r="0" b="8255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0" cy="15352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5FF91" w14:textId="77777777" w:rsidR="005A3095" w:rsidRDefault="005A3095" w:rsidP="007017AE">
                            <w:pPr>
                              <w:ind w:left="425" w:right="357"/>
                              <w:jc w:val="both"/>
                              <w:rPr>
                                <w:noProof/>
                                <w:color w:val="00677B"/>
                                <w:sz w:val="30"/>
                                <w:szCs w:val="30"/>
                              </w:rPr>
                            </w:pPr>
                          </w:p>
                          <w:p w14:paraId="093F7D52" w14:textId="77777777" w:rsidR="005A3095" w:rsidRDefault="005A3095" w:rsidP="008E3030">
                            <w:pPr>
                              <w:ind w:left="425" w:right="357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8E3030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32"/>
                                <w:szCs w:val="32"/>
                                <w:lang w:val="en-GB"/>
                              </w:rPr>
                              <w:t xml:space="preserve">Energy moves and connects us, </w:t>
                            </w:r>
                            <w:r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32"/>
                                <w:szCs w:val="32"/>
                                <w:lang w:val="en-GB"/>
                              </w:rPr>
                              <w:t xml:space="preserve">it alllows our society development and growth. </w:t>
                            </w:r>
                          </w:p>
                          <w:p w14:paraId="685B5A60" w14:textId="4734CC9C" w:rsidR="005A3095" w:rsidRPr="008E3030" w:rsidRDefault="005A3095" w:rsidP="008E3030">
                            <w:pPr>
                              <w:ind w:left="425" w:right="357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8E3030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32"/>
                                <w:szCs w:val="32"/>
                                <w:lang w:val="en-GB"/>
                              </w:rPr>
                              <w:t xml:space="preserve">For our environment, health and well-being, </w:t>
                            </w:r>
                            <w:r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32"/>
                                <w:szCs w:val="32"/>
                                <w:lang w:val="en-GB"/>
                              </w:rPr>
                              <w:t>energy</w:t>
                            </w:r>
                            <w:r w:rsidRPr="008E3030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32"/>
                                <w:szCs w:val="32"/>
                                <w:lang w:val="en-GB"/>
                              </w:rPr>
                              <w:t xml:space="preserve"> must be sustainable and non-polluting.</w:t>
                            </w:r>
                          </w:p>
                          <w:p w14:paraId="507403CE" w14:textId="00F8EAFB" w:rsidR="005A3095" w:rsidRPr="008E3030" w:rsidRDefault="005A3095" w:rsidP="001C0089">
                            <w:pPr>
                              <w:tabs>
                                <w:tab w:val="left" w:pos="11199"/>
                              </w:tabs>
                              <w:ind w:left="425" w:right="357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270CF" id="_x0000_s1030" type="#_x0000_t202" style="position:absolute;margin-left:-48.6pt;margin-top:1.35pt;width:597.5pt;height:120.9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" fillcolor="white [3212]" stroked="f">
                <v:textbox>
                  <w:txbxContent>
                    <w:p w14:paraId="4655FF91" w14:textId="77777777" w:rsidR="005A3095" w:rsidRDefault="005A3095" w:rsidP="007017AE">
                      <w:pPr>
                        <w:ind w:left="425" w:right="357"/>
                        <w:jc w:val="both"/>
                        <w:rPr>
                          <w:noProof/>
                          <w:color w:val="00677B"/>
                          <w:sz w:val="30"/>
                          <w:szCs w:val="30"/>
                        </w:rPr>
                      </w:pPr>
                    </w:p>
                    <w:p w14:paraId="093F7D52" w14:textId="77777777" w:rsidR="005A3095" w:rsidRDefault="005A3095" w:rsidP="008E3030">
                      <w:pPr>
                        <w:ind w:left="425" w:right="357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32"/>
                          <w:szCs w:val="32"/>
                          <w:lang w:val="en-GB"/>
                        </w:rPr>
                      </w:pPr>
                      <w:r w:rsidRPr="008E3030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32"/>
                          <w:szCs w:val="32"/>
                          <w:lang w:val="en-GB"/>
                        </w:rPr>
                        <w:t xml:space="preserve">Energy moves and connects us, </w:t>
                      </w:r>
                      <w:r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32"/>
                          <w:szCs w:val="32"/>
                          <w:lang w:val="en-GB"/>
                        </w:rPr>
                        <w:t xml:space="preserve">it alllows our society development and growth. </w:t>
                      </w:r>
                    </w:p>
                    <w:p w14:paraId="685B5A60" w14:textId="4734CC9C" w:rsidR="005A3095" w:rsidRPr="008E3030" w:rsidRDefault="005A3095" w:rsidP="008E3030">
                      <w:pPr>
                        <w:ind w:left="425" w:right="357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32"/>
                          <w:szCs w:val="32"/>
                          <w:lang w:val="en-GB"/>
                        </w:rPr>
                      </w:pPr>
                      <w:r w:rsidRPr="008E3030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32"/>
                          <w:szCs w:val="32"/>
                          <w:lang w:val="en-GB"/>
                        </w:rPr>
                        <w:t xml:space="preserve">For our environment, health and well-being, </w:t>
                      </w:r>
                      <w:r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32"/>
                          <w:szCs w:val="32"/>
                          <w:lang w:val="en-GB"/>
                        </w:rPr>
                        <w:t>energy</w:t>
                      </w:r>
                      <w:r w:rsidRPr="008E3030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32"/>
                          <w:szCs w:val="32"/>
                          <w:lang w:val="en-GB"/>
                        </w:rPr>
                        <w:t xml:space="preserve"> must be sustainable and non-polluting.</w:t>
                      </w:r>
                    </w:p>
                    <w:p w14:paraId="507403CE" w14:textId="00F8EAFB" w:rsidR="005A3095" w:rsidRPr="008E3030" w:rsidRDefault="005A3095" w:rsidP="001C0089">
                      <w:pPr>
                        <w:tabs>
                          <w:tab w:val="left" w:pos="11199"/>
                        </w:tabs>
                        <w:ind w:left="425" w:right="357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20F116" w14:textId="77777777" w:rsidR="000B6053" w:rsidRDefault="000B6053">
      <w:pPr>
        <w:spacing w:after="200"/>
        <w:rPr>
          <w:noProof/>
        </w:rPr>
      </w:pPr>
    </w:p>
    <w:p w14:paraId="6336D8EA" w14:textId="77777777" w:rsidR="000B6053" w:rsidRDefault="000B6053">
      <w:pPr>
        <w:spacing w:after="200"/>
        <w:rPr>
          <w:noProof/>
        </w:rPr>
      </w:pPr>
    </w:p>
    <w:p w14:paraId="23C4D169" w14:textId="0849AF51" w:rsidR="000B6053" w:rsidRDefault="000B6053">
      <w:pPr>
        <w:spacing w:after="200"/>
        <w:rPr>
          <w:noProof/>
        </w:rPr>
      </w:pPr>
    </w:p>
    <w:p w14:paraId="0409806C" w14:textId="0DD76389" w:rsidR="000B6053" w:rsidRDefault="001C0089">
      <w:pPr>
        <w:spacing w:after="200"/>
        <w:rPr>
          <w:noProof/>
        </w:rPr>
      </w:pPr>
      <w:r>
        <w:rPr>
          <w:noProof/>
        </w:rPr>
        <w:drawing>
          <wp:anchor distT="0" distB="0" distL="114300" distR="114300" simplePos="0" relativeHeight="251626496" behindDoc="0" locked="0" layoutInCell="1" allowOverlap="1" wp14:anchorId="6CAFD791" wp14:editId="64BF8359">
            <wp:simplePos x="0" y="0"/>
            <wp:positionH relativeFrom="margin">
              <wp:align>center</wp:align>
            </wp:positionH>
            <wp:positionV relativeFrom="paragraph">
              <wp:posOffset>297278</wp:posOffset>
            </wp:positionV>
            <wp:extent cx="7588250" cy="242316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elds-of-wind-turbines-2707526_1920.jpg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88250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C8DEF" w14:textId="5AE6D65A" w:rsidR="000B6053" w:rsidRDefault="006401BF">
      <w:pPr>
        <w:spacing w:after="200"/>
        <w:rPr>
          <w:noProof/>
        </w:rPr>
        <w:sectPr w:rsidR="000B6053" w:rsidSect="00AB02A7">
          <w:headerReference w:type="default" r:id="rId14"/>
          <w:footerReference w:type="default" r:id="rId15"/>
          <w:pgSz w:w="11906" w:h="16838" w:code="9"/>
          <w:pgMar w:top="720" w:right="936" w:bottom="720" w:left="936" w:header="0" w:footer="289" w:gutter="0"/>
          <w:pgNumType w:start="1"/>
          <w:cols w:space="720"/>
          <w:docGrid w:linePitch="382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146A8F66" wp14:editId="786233AC">
                <wp:simplePos x="0" y="0"/>
                <wp:positionH relativeFrom="margin">
                  <wp:posOffset>-608330</wp:posOffset>
                </wp:positionH>
                <wp:positionV relativeFrom="paragraph">
                  <wp:posOffset>5733303</wp:posOffset>
                </wp:positionV>
                <wp:extent cx="7588250" cy="2427605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0" cy="2427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1533A" w14:textId="7E72DFA5" w:rsidR="005A3095" w:rsidRDefault="005A3095" w:rsidP="005D2565">
                            <w:pPr>
                              <w:spacing w:after="240"/>
                              <w:ind w:left="426" w:right="357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86E02">
                              <w:rPr>
                                <w:rFonts w:ascii="Getho Light" w:hAnsi="Getho Light"/>
                                <w:b w:val="0"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Hydrogen is the key factor to maximize and promote the use of renewable energy sources, generating a clean and safe energy cycle.</w:t>
                            </w:r>
                          </w:p>
                          <w:p w14:paraId="17FABF8B" w14:textId="77777777" w:rsidR="005A3095" w:rsidRPr="00986E02" w:rsidRDefault="005A3095" w:rsidP="005D2565">
                            <w:pPr>
                              <w:spacing w:after="240"/>
                              <w:ind w:left="426" w:right="357"/>
                              <w:jc w:val="both"/>
                              <w:rPr>
                                <w:rFonts w:ascii="Getho Light" w:hAnsi="Getho Light"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354E6E90" w14:textId="4AFAAF57" w:rsidR="005A3095" w:rsidRPr="006401BF" w:rsidRDefault="005A3095" w:rsidP="005D2565">
                            <w:pPr>
                              <w:spacing w:after="240"/>
                              <w:ind w:left="426" w:right="357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6401BF">
                              <w:rPr>
                                <w:rFonts w:ascii="Getho Light" w:hAnsi="Getho Light"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H</w:t>
                            </w:r>
                            <w:r w:rsidRPr="006401BF">
                              <w:rPr>
                                <w:rFonts w:ascii="Ace Sans Demo" w:hAnsi="Ace Sans Demo"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2</w:t>
                            </w:r>
                            <w:r w:rsidRPr="006401BF">
                              <w:rPr>
                                <w:rFonts w:ascii="Getho Light" w:hAnsi="Getho Light"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Vector</w:t>
                            </w:r>
                            <w:r w:rsidRPr="006401BF">
                              <w:rPr>
                                <w:rFonts w:ascii="Getho Light" w:hAnsi="Getho Light"/>
                                <w:b w:val="0"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 xml:space="preserve"> offers comprehensive, modular and scalable solutions based on hydrogen that contribute to achieving better energy for everyone.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A8F66" id="_x0000_s1031" type="#_x0000_t202" style="position:absolute;margin-left:-47.9pt;margin-top:451.45pt;width:597.5pt;height:191.1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" filled="f" stroked="f">
                <v:textbox>
                  <w:txbxContent>
                    <w:p w14:paraId="2981533A" w14:textId="7E72DFA5" w:rsidR="005A3095" w:rsidRDefault="005A3095" w:rsidP="005D2565">
                      <w:pPr>
                        <w:spacing w:after="240"/>
                        <w:ind w:left="426" w:right="357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FFFFFF" w:themeColor="background1"/>
                          <w:sz w:val="32"/>
                          <w:szCs w:val="32"/>
                          <w:lang w:val="en-GB"/>
                        </w:rPr>
                      </w:pPr>
                      <w:r w:rsidRPr="00986E02">
                        <w:rPr>
                          <w:rFonts w:ascii="Getho Light" w:hAnsi="Getho Light"/>
                          <w:b w:val="0"/>
                          <w:noProof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Hydrogen is the key factor to maximize and promote the use of renewable energy sources, generating a clean and safe energy cycle.</w:t>
                      </w:r>
                    </w:p>
                    <w:p w14:paraId="17FABF8B" w14:textId="77777777" w:rsidR="005A3095" w:rsidRPr="00986E02" w:rsidRDefault="005A3095" w:rsidP="005D2565">
                      <w:pPr>
                        <w:spacing w:after="240"/>
                        <w:ind w:left="426" w:right="357"/>
                        <w:jc w:val="both"/>
                        <w:rPr>
                          <w:rFonts w:ascii="Getho Light" w:hAnsi="Getho Light"/>
                          <w:noProof/>
                          <w:color w:val="FFFFFF" w:themeColor="background1"/>
                          <w:sz w:val="32"/>
                          <w:szCs w:val="32"/>
                          <w:lang w:val="en-GB"/>
                        </w:rPr>
                      </w:pPr>
                    </w:p>
                    <w:p w14:paraId="354E6E90" w14:textId="4AFAAF57" w:rsidR="005A3095" w:rsidRPr="006401BF" w:rsidRDefault="005A3095" w:rsidP="005D2565">
                      <w:pPr>
                        <w:spacing w:after="240"/>
                        <w:ind w:left="426" w:right="357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FFFFFF" w:themeColor="background1"/>
                          <w:sz w:val="32"/>
                          <w:szCs w:val="32"/>
                          <w:lang w:val="en-GB"/>
                        </w:rPr>
                      </w:pPr>
                      <w:r w:rsidRPr="006401BF">
                        <w:rPr>
                          <w:rFonts w:ascii="Getho Light" w:hAnsi="Getho Light"/>
                          <w:noProof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H</w:t>
                      </w:r>
                      <w:r w:rsidRPr="006401BF">
                        <w:rPr>
                          <w:rFonts w:ascii="Ace Sans Demo" w:hAnsi="Ace Sans Demo"/>
                          <w:noProof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2</w:t>
                      </w:r>
                      <w:r w:rsidRPr="006401BF">
                        <w:rPr>
                          <w:rFonts w:ascii="Getho Light" w:hAnsi="Getho Light"/>
                          <w:noProof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Vector</w:t>
                      </w:r>
                      <w:r w:rsidRPr="006401BF">
                        <w:rPr>
                          <w:rFonts w:ascii="Getho Light" w:hAnsi="Getho Light"/>
                          <w:b w:val="0"/>
                          <w:noProof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 xml:space="preserve"> offers comprehensive, modular and scalable solutions based on hydrogen that contribute to achieving better energy for everyone.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0089">
        <w:rPr>
          <w:noProof/>
        </w:rPr>
        <mc:AlternateContent>
          <mc:Choice Requires="wps">
            <w:drawing>
              <wp:anchor distT="45720" distB="45720" distL="114300" distR="114300" simplePos="0" relativeHeight="251599870" behindDoc="0" locked="0" layoutInCell="1" allowOverlap="1" wp14:anchorId="5FBB961D" wp14:editId="64BA2C49">
                <wp:simplePos x="0" y="0"/>
                <wp:positionH relativeFrom="page">
                  <wp:posOffset>120015</wp:posOffset>
                </wp:positionH>
                <wp:positionV relativeFrom="paragraph">
                  <wp:posOffset>2698750</wp:posOffset>
                </wp:positionV>
                <wp:extent cx="5396230" cy="2057400"/>
                <wp:effectExtent l="0" t="0" r="0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6230" cy="2057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1E944" w14:textId="452EAE45" w:rsidR="005A3095" w:rsidRDefault="005A3095" w:rsidP="005D2565">
                            <w:pPr>
                              <w:spacing w:after="240"/>
                              <w:ind w:left="426" w:right="357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30"/>
                                <w:szCs w:val="30"/>
                              </w:rPr>
                            </w:pPr>
                          </w:p>
                          <w:p w14:paraId="63EB4265" w14:textId="72ED302B" w:rsidR="005A3095" w:rsidRPr="00986E02" w:rsidRDefault="005A3095" w:rsidP="006A0B10">
                            <w:pPr>
                              <w:ind w:left="425" w:right="357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86E02">
                              <w:rPr>
                                <w:rFonts w:ascii="Getho Light" w:hAnsi="Getho Light"/>
                                <w:noProof/>
                                <w:color w:val="00677B"/>
                                <w:sz w:val="32"/>
                                <w:szCs w:val="32"/>
                                <w:lang w:val="en-GB"/>
                              </w:rPr>
                              <w:t>H</w:t>
                            </w:r>
                            <w:r w:rsidRPr="00986E02">
                              <w:rPr>
                                <w:rFonts w:ascii="Ace Sans Demo" w:hAnsi="Ace Sans Demo"/>
                                <w:noProof/>
                                <w:color w:val="00677B"/>
                                <w:sz w:val="32"/>
                                <w:szCs w:val="32"/>
                                <w:lang w:val="en-GB"/>
                              </w:rPr>
                              <w:t>2</w:t>
                            </w:r>
                            <w:r w:rsidRPr="00986E02">
                              <w:rPr>
                                <w:rFonts w:ascii="Getho Light" w:hAnsi="Getho Light"/>
                                <w:noProof/>
                                <w:color w:val="00677B"/>
                                <w:sz w:val="32"/>
                                <w:szCs w:val="32"/>
                                <w:lang w:val="en-GB"/>
                              </w:rPr>
                              <w:t>Vector Energy Technologies S.L.</w:t>
                            </w:r>
                            <w:r w:rsidRPr="00986E02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32"/>
                                <w:szCs w:val="32"/>
                                <w:lang w:val="en-GB"/>
                              </w:rPr>
                              <w:t xml:space="preserve"> was born with the aim of offering new solutions addressed to the adoption of a </w:t>
                            </w:r>
                            <w:r w:rsidRPr="00986E02">
                              <w:rPr>
                                <w:rFonts w:ascii="Getho Light" w:hAnsi="Getho Light"/>
                                <w:noProof/>
                                <w:color w:val="00677B"/>
                                <w:sz w:val="32"/>
                                <w:szCs w:val="32"/>
                                <w:lang w:val="en-GB"/>
                              </w:rPr>
                              <w:t>self-sufficient</w:t>
                            </w:r>
                            <w:r w:rsidRPr="00986E02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32"/>
                                <w:szCs w:val="32"/>
                                <w:lang w:val="en-GB"/>
                              </w:rPr>
                              <w:t xml:space="preserve">, </w:t>
                            </w:r>
                            <w:r w:rsidRPr="00986E02">
                              <w:rPr>
                                <w:rFonts w:ascii="Getho Light" w:hAnsi="Getho Light"/>
                                <w:noProof/>
                                <w:color w:val="00677B"/>
                                <w:sz w:val="32"/>
                                <w:szCs w:val="32"/>
                                <w:lang w:val="en-GB"/>
                              </w:rPr>
                              <w:t>circula</w:t>
                            </w:r>
                            <w:r w:rsidRPr="00986E02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32"/>
                                <w:szCs w:val="32"/>
                                <w:lang w:val="en-GB"/>
                              </w:rPr>
                              <w:t xml:space="preserve">r and </w:t>
                            </w:r>
                            <w:r w:rsidRPr="00986E02">
                              <w:rPr>
                                <w:rFonts w:ascii="Getho Light" w:hAnsi="Getho Light"/>
                                <w:noProof/>
                                <w:color w:val="00677B"/>
                                <w:sz w:val="32"/>
                                <w:szCs w:val="32"/>
                                <w:lang w:val="en-GB"/>
                              </w:rPr>
                              <w:t>climate-neutral energy model</w:t>
                            </w:r>
                            <w:r w:rsidRPr="00986E02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32"/>
                                <w:szCs w:val="32"/>
                                <w:lang w:val="en-GB"/>
                              </w:rPr>
                              <w:t>.</w:t>
                            </w:r>
                          </w:p>
                          <w:p w14:paraId="2AE05B5E" w14:textId="55D823E8" w:rsidR="005A3095" w:rsidRPr="00986E02" w:rsidRDefault="005A3095" w:rsidP="005D2565">
                            <w:pPr>
                              <w:spacing w:after="240"/>
                              <w:ind w:left="426" w:right="357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30"/>
                                <w:szCs w:val="3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B961D" id="_x0000_s1032" type="#_x0000_t202" style="position:absolute;margin-left:9.45pt;margin-top:212.5pt;width:424.9pt;height:162pt;z-index:25159987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" fillcolor="white [3212]" stroked="f">
                <v:textbox>
                  <w:txbxContent>
                    <w:p w14:paraId="3711E944" w14:textId="452EAE45" w:rsidR="005A3095" w:rsidRDefault="005A3095" w:rsidP="005D2565">
                      <w:pPr>
                        <w:spacing w:after="240"/>
                        <w:ind w:left="426" w:right="357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30"/>
                          <w:szCs w:val="30"/>
                        </w:rPr>
                      </w:pPr>
                    </w:p>
                    <w:p w14:paraId="63EB4265" w14:textId="72ED302B" w:rsidR="005A3095" w:rsidRPr="00986E02" w:rsidRDefault="005A3095" w:rsidP="006A0B10">
                      <w:pPr>
                        <w:ind w:left="425" w:right="357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32"/>
                          <w:szCs w:val="32"/>
                          <w:lang w:val="en-GB"/>
                        </w:rPr>
                      </w:pPr>
                      <w:r w:rsidRPr="00986E02">
                        <w:rPr>
                          <w:rFonts w:ascii="Getho Light" w:hAnsi="Getho Light"/>
                          <w:noProof/>
                          <w:color w:val="00677B"/>
                          <w:sz w:val="32"/>
                          <w:szCs w:val="32"/>
                          <w:lang w:val="en-GB"/>
                        </w:rPr>
                        <w:t>H</w:t>
                      </w:r>
                      <w:r w:rsidRPr="00986E02">
                        <w:rPr>
                          <w:rFonts w:ascii="Ace Sans Demo" w:hAnsi="Ace Sans Demo"/>
                          <w:noProof/>
                          <w:color w:val="00677B"/>
                          <w:sz w:val="32"/>
                          <w:szCs w:val="32"/>
                          <w:lang w:val="en-GB"/>
                        </w:rPr>
                        <w:t>2</w:t>
                      </w:r>
                      <w:r w:rsidRPr="00986E02">
                        <w:rPr>
                          <w:rFonts w:ascii="Getho Light" w:hAnsi="Getho Light"/>
                          <w:noProof/>
                          <w:color w:val="00677B"/>
                          <w:sz w:val="32"/>
                          <w:szCs w:val="32"/>
                          <w:lang w:val="en-GB"/>
                        </w:rPr>
                        <w:t>Vector Energy Technologies S.L.</w:t>
                      </w:r>
                      <w:r w:rsidRPr="00986E02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32"/>
                          <w:szCs w:val="32"/>
                          <w:lang w:val="en-GB"/>
                        </w:rPr>
                        <w:t xml:space="preserve"> was born with the aim of offering new solutions addressed to the adoption of a </w:t>
                      </w:r>
                      <w:r w:rsidRPr="00986E02">
                        <w:rPr>
                          <w:rFonts w:ascii="Getho Light" w:hAnsi="Getho Light"/>
                          <w:noProof/>
                          <w:color w:val="00677B"/>
                          <w:sz w:val="32"/>
                          <w:szCs w:val="32"/>
                          <w:lang w:val="en-GB"/>
                        </w:rPr>
                        <w:t>self-sufficient</w:t>
                      </w:r>
                      <w:r w:rsidRPr="00986E02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32"/>
                          <w:szCs w:val="32"/>
                          <w:lang w:val="en-GB"/>
                        </w:rPr>
                        <w:t xml:space="preserve">, </w:t>
                      </w:r>
                      <w:r w:rsidRPr="00986E02">
                        <w:rPr>
                          <w:rFonts w:ascii="Getho Light" w:hAnsi="Getho Light"/>
                          <w:noProof/>
                          <w:color w:val="00677B"/>
                          <w:sz w:val="32"/>
                          <w:szCs w:val="32"/>
                          <w:lang w:val="en-GB"/>
                        </w:rPr>
                        <w:t>circula</w:t>
                      </w:r>
                      <w:r w:rsidRPr="00986E02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32"/>
                          <w:szCs w:val="32"/>
                          <w:lang w:val="en-GB"/>
                        </w:rPr>
                        <w:t xml:space="preserve">r and </w:t>
                      </w:r>
                      <w:r w:rsidRPr="00986E02">
                        <w:rPr>
                          <w:rFonts w:ascii="Getho Light" w:hAnsi="Getho Light"/>
                          <w:noProof/>
                          <w:color w:val="00677B"/>
                          <w:sz w:val="32"/>
                          <w:szCs w:val="32"/>
                          <w:lang w:val="en-GB"/>
                        </w:rPr>
                        <w:t>climate-neutral energy model</w:t>
                      </w:r>
                      <w:r w:rsidRPr="00986E02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32"/>
                          <w:szCs w:val="32"/>
                          <w:lang w:val="en-GB"/>
                        </w:rPr>
                        <w:t>.</w:t>
                      </w:r>
                    </w:p>
                    <w:p w14:paraId="2AE05B5E" w14:textId="55D823E8" w:rsidR="005A3095" w:rsidRPr="00986E02" w:rsidRDefault="005A3095" w:rsidP="005D2565">
                      <w:pPr>
                        <w:spacing w:after="240"/>
                        <w:ind w:left="426" w:right="357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30"/>
                          <w:szCs w:val="30"/>
                          <w:lang w:val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569EE">
        <w:rPr>
          <w:noProof/>
          <w:lang w:bidi="es-ES"/>
        </w:rPr>
        <w:drawing>
          <wp:anchor distT="0" distB="0" distL="114300" distR="114300" simplePos="0" relativeHeight="251641856" behindDoc="0" locked="0" layoutInCell="1" allowOverlap="1" wp14:anchorId="72045D3E" wp14:editId="0B5DA1A1">
            <wp:simplePos x="0" y="0"/>
            <wp:positionH relativeFrom="column">
              <wp:posOffset>4902835</wp:posOffset>
            </wp:positionH>
            <wp:positionV relativeFrom="paragraph">
              <wp:posOffset>2889885</wp:posOffset>
            </wp:positionV>
            <wp:extent cx="1693545" cy="1673860"/>
            <wp:effectExtent l="0" t="0" r="1905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-1.p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761">
        <w:rPr>
          <w:noProof/>
        </w:rPr>
        <mc:AlternateContent>
          <mc:Choice Requires="wps">
            <w:drawing>
              <wp:anchor distT="0" distB="0" distL="114300" distR="114300" simplePos="0" relativeHeight="251600895" behindDoc="0" locked="0" layoutInCell="1" allowOverlap="1" wp14:anchorId="2717F303" wp14:editId="220E6738">
                <wp:simplePos x="0" y="0"/>
                <wp:positionH relativeFrom="column">
                  <wp:posOffset>-651510</wp:posOffset>
                </wp:positionH>
                <wp:positionV relativeFrom="paragraph">
                  <wp:posOffset>5118100</wp:posOffset>
                </wp:positionV>
                <wp:extent cx="7664450" cy="3267075"/>
                <wp:effectExtent l="0" t="0" r="0" b="9525"/>
                <wp:wrapNone/>
                <wp:docPr id="8" name="Forma libre: Form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64450" cy="32670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23000">
                              <a:srgbClr val="009880"/>
                            </a:gs>
                            <a:gs pos="0">
                              <a:srgbClr val="00CE85"/>
                            </a:gs>
                            <a:gs pos="100000">
                              <a:srgbClr val="005279"/>
                            </a:gs>
                          </a:gsLst>
                          <a:lin ang="13800000" scaled="0"/>
                          <a:tileRect/>
                        </a:gra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08E61" id="Forma libre: Forma 1" o:spid="_x0000_s1026" style="position:absolute;margin-left:-51.3pt;margin-top:403pt;width:603.5pt;height:257.25pt;z-index:25160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" fillcolor="#00ce85" stroked="f">
                <v:fill color2="#005279" rotate="t" angle="220" colors="0 #00ce85;15073f #009880;1 #005279" focus="100%" type="gradient">
                  <o:fill v:ext="view" type="gradientUnscaled"/>
                </v:fill>
              </v:rect>
            </w:pict>
          </mc:Fallback>
        </mc:AlternateContent>
      </w:r>
      <w:r w:rsidR="0039502F">
        <w:rPr>
          <w:noProof/>
        </w:rPr>
        <w:br w:type="page"/>
      </w:r>
    </w:p>
    <w:p w14:paraId="76C9C27C" w14:textId="1D85D17B" w:rsidR="000B6053" w:rsidRDefault="00ED43EA" w:rsidP="00465739">
      <w:pPr>
        <w:spacing w:after="200"/>
        <w:jc w:val="both"/>
        <w:rPr>
          <w:noProof/>
          <w:color w:val="00677B"/>
        </w:rPr>
      </w:pPr>
      <w:r>
        <w:rPr>
          <w:noProof/>
          <w:color w:val="00677B"/>
        </w:rPr>
        <w:lastRenderedPageBreak/>
        <w:drawing>
          <wp:anchor distT="0" distB="0" distL="114300" distR="114300" simplePos="0" relativeHeight="251702272" behindDoc="0" locked="0" layoutInCell="1" allowOverlap="1" wp14:anchorId="247FAB75" wp14:editId="7A060085">
            <wp:simplePos x="0" y="0"/>
            <wp:positionH relativeFrom="column">
              <wp:posOffset>1127125</wp:posOffset>
            </wp:positionH>
            <wp:positionV relativeFrom="paragraph">
              <wp:posOffset>-454660</wp:posOffset>
            </wp:positionV>
            <wp:extent cx="6164654" cy="3785789"/>
            <wp:effectExtent l="0" t="0" r="7620" b="5715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tractor-5753374_1920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956" cy="379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677B"/>
        </w:rPr>
        <w:drawing>
          <wp:anchor distT="0" distB="0" distL="114300" distR="114300" simplePos="0" relativeHeight="251703296" behindDoc="0" locked="0" layoutInCell="1" allowOverlap="1" wp14:anchorId="45D0AC26" wp14:editId="6D4137C9">
            <wp:simplePos x="0" y="0"/>
            <wp:positionH relativeFrom="column">
              <wp:posOffset>-605790</wp:posOffset>
            </wp:positionH>
            <wp:positionV relativeFrom="paragraph">
              <wp:posOffset>-457200</wp:posOffset>
            </wp:positionV>
            <wp:extent cx="2568251" cy="3788229"/>
            <wp:effectExtent l="0" t="0" r="3810" b="3175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forklift-835340.jpg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8139" cy="3802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CAAB7" w14:textId="033E2044" w:rsidR="00F825FA" w:rsidRDefault="00F825FA">
      <w:pPr>
        <w:spacing w:after="200"/>
        <w:rPr>
          <w:noProof/>
          <w:color w:val="00677B"/>
        </w:rPr>
      </w:pPr>
    </w:p>
    <w:p w14:paraId="06DB44D1" w14:textId="6616180C" w:rsidR="00F825FA" w:rsidRDefault="00F825FA">
      <w:pPr>
        <w:spacing w:after="200"/>
        <w:rPr>
          <w:noProof/>
          <w:color w:val="00677B"/>
        </w:rPr>
      </w:pPr>
    </w:p>
    <w:p w14:paraId="7F829520" w14:textId="4F0635D0" w:rsidR="00F825FA" w:rsidRDefault="00F825FA">
      <w:pPr>
        <w:spacing w:after="200"/>
        <w:rPr>
          <w:noProof/>
          <w:color w:val="00677B"/>
        </w:rPr>
      </w:pPr>
    </w:p>
    <w:p w14:paraId="43FA2206" w14:textId="4C36E3D2" w:rsidR="00F825FA" w:rsidRDefault="00F825FA">
      <w:pPr>
        <w:spacing w:after="200"/>
        <w:rPr>
          <w:noProof/>
          <w:color w:val="00677B"/>
        </w:rPr>
      </w:pPr>
    </w:p>
    <w:p w14:paraId="6127EDB4" w14:textId="78B70A01" w:rsidR="00F825FA" w:rsidRDefault="00F825FA">
      <w:pPr>
        <w:spacing w:after="200"/>
        <w:rPr>
          <w:noProof/>
          <w:color w:val="00677B"/>
        </w:rPr>
      </w:pPr>
    </w:p>
    <w:p w14:paraId="79EEC58C" w14:textId="7E8E4EDE" w:rsidR="00F825FA" w:rsidRDefault="00F825FA">
      <w:pPr>
        <w:spacing w:after="200"/>
        <w:rPr>
          <w:noProof/>
          <w:color w:val="00677B"/>
        </w:rPr>
      </w:pPr>
    </w:p>
    <w:p w14:paraId="7F4B624D" w14:textId="53F1ADC9" w:rsidR="00F825FA" w:rsidRDefault="00F825FA">
      <w:pPr>
        <w:spacing w:after="200"/>
        <w:rPr>
          <w:noProof/>
          <w:color w:val="00677B"/>
        </w:rPr>
      </w:pPr>
    </w:p>
    <w:p w14:paraId="4BA82AB0" w14:textId="30655AE1" w:rsidR="00F825FA" w:rsidRDefault="00854CA0">
      <w:pPr>
        <w:spacing w:after="200"/>
        <w:rPr>
          <w:noProof/>
          <w:color w:val="00677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7040AFB7" wp14:editId="52D3D4A5">
                <wp:simplePos x="0" y="0"/>
                <wp:positionH relativeFrom="column">
                  <wp:posOffset>-622300</wp:posOffset>
                </wp:positionH>
                <wp:positionV relativeFrom="paragraph">
                  <wp:posOffset>250190</wp:posOffset>
                </wp:positionV>
                <wp:extent cx="7593330" cy="423545"/>
                <wp:effectExtent l="0" t="0" r="7620" b="0"/>
                <wp:wrapNone/>
                <wp:docPr id="2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3330" cy="423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8FE61" w14:textId="3BD86B8D" w:rsidR="005A3095" w:rsidRPr="001C0089" w:rsidRDefault="005A3095" w:rsidP="001D07EF">
                            <w:pPr>
                              <w:spacing w:line="240" w:lineRule="auto"/>
                              <w:ind w:right="357"/>
                              <w:jc w:val="right"/>
                              <w:rPr>
                                <w:rFonts w:ascii="Getho Light" w:hAnsi="Getho Light"/>
                                <w:noProof/>
                                <w:color w:val="00677B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1C0089">
                              <w:rPr>
                                <w:rFonts w:ascii="Getho Light" w:hAnsi="Getho Light"/>
                                <w:noProof/>
                                <w:color w:val="00677B"/>
                                <w:sz w:val="40"/>
                                <w:szCs w:val="40"/>
                                <w:lang w:val="en-US"/>
                              </w:rPr>
                              <w:t>SECTORS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0AFB7" id="_x0000_s1033" type="#_x0000_t202" style="position:absolute;margin-left:-49pt;margin-top:19.7pt;width:597.9pt;height:33.3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" fillcolor="white [3212]" stroked="f">
                <v:textbox>
                  <w:txbxContent>
                    <w:p w14:paraId="6598FE61" w14:textId="3BD86B8D" w:rsidR="005A3095" w:rsidRPr="001C0089" w:rsidRDefault="005A3095" w:rsidP="001D07EF">
                      <w:pPr>
                        <w:spacing w:line="240" w:lineRule="auto"/>
                        <w:ind w:right="357"/>
                        <w:jc w:val="right"/>
                        <w:rPr>
                          <w:rFonts w:ascii="Getho Light" w:hAnsi="Getho Light"/>
                          <w:noProof/>
                          <w:color w:val="00677B"/>
                          <w:sz w:val="40"/>
                          <w:szCs w:val="40"/>
                          <w:lang w:val="en-US"/>
                        </w:rPr>
                      </w:pPr>
                      <w:r w:rsidRPr="001C0089">
                        <w:rPr>
                          <w:rFonts w:ascii="Getho Light" w:hAnsi="Getho Light"/>
                          <w:noProof/>
                          <w:color w:val="00677B"/>
                          <w:sz w:val="40"/>
                          <w:szCs w:val="40"/>
                          <w:lang w:val="en-US"/>
                        </w:rPr>
                        <w:t>SECTORS</w:t>
                      </w:r>
                    </w:p>
                  </w:txbxContent>
                </v:textbox>
              </v:shape>
            </w:pict>
          </mc:Fallback>
        </mc:AlternateContent>
      </w:r>
    </w:p>
    <w:p w14:paraId="2F896BDA" w14:textId="5444F6AE" w:rsidR="00F825FA" w:rsidRDefault="001D07EF">
      <w:pPr>
        <w:spacing w:after="200"/>
        <w:rPr>
          <w:noProof/>
          <w:color w:val="00677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AC9C9E1" wp14:editId="2391A5F2">
                <wp:simplePos x="0" y="0"/>
                <wp:positionH relativeFrom="column">
                  <wp:posOffset>-594360</wp:posOffset>
                </wp:positionH>
                <wp:positionV relativeFrom="paragraph">
                  <wp:posOffset>302554</wp:posOffset>
                </wp:positionV>
                <wp:extent cx="7588250" cy="3343739"/>
                <wp:effectExtent l="0" t="0" r="0" b="9525"/>
                <wp:wrapNone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0" cy="3343739"/>
                        </a:xfrm>
                        <a:prstGeom prst="rect">
                          <a:avLst/>
                        </a:prstGeom>
                        <a:gradFill>
                          <a:gsLst>
                            <a:gs pos="27000">
                              <a:srgbClr val="009880">
                                <a:lumMod val="100000"/>
                              </a:srgbClr>
                            </a:gs>
                            <a:gs pos="0">
                              <a:srgbClr val="00CE85"/>
                            </a:gs>
                            <a:gs pos="100000">
                              <a:srgbClr val="005279"/>
                            </a:gs>
                          </a:gsLst>
                          <a:lin ang="13800000" scaled="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3C0CD" w14:textId="77777777" w:rsidR="005A3095" w:rsidRPr="003D512B" w:rsidRDefault="005A3095" w:rsidP="003D512B">
                            <w:pPr>
                              <w:spacing w:after="240"/>
                              <w:ind w:left="426" w:right="454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FFFFFF" w:themeColor="background1"/>
                                <w:sz w:val="30"/>
                                <w:szCs w:val="30"/>
                                <w:lang w:val="en-GB"/>
                              </w:rPr>
                            </w:pPr>
                            <w:r w:rsidRPr="003D512B">
                              <w:rPr>
                                <w:rFonts w:ascii="Getho Light" w:hAnsi="Getho Light"/>
                                <w:b w:val="0"/>
                                <w:noProof/>
                                <w:color w:val="FFFFFF" w:themeColor="background1"/>
                                <w:sz w:val="30"/>
                                <w:szCs w:val="30"/>
                                <w:lang w:val="en-GB"/>
                              </w:rPr>
                              <w:t>Our products and developments facilitate the transition to cleaner energy in different sectors and applications.</w:t>
                            </w:r>
                          </w:p>
                          <w:p w14:paraId="5AE8389D" w14:textId="562150B1" w:rsidR="005A3095" w:rsidRPr="003D512B" w:rsidRDefault="005A3095" w:rsidP="003D512B">
                            <w:pPr>
                              <w:spacing w:after="240"/>
                              <w:ind w:left="426" w:right="454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FFFFFF" w:themeColor="background1"/>
                                <w:sz w:val="30"/>
                                <w:szCs w:val="30"/>
                                <w:lang w:val="en-GB"/>
                              </w:rPr>
                            </w:pPr>
                            <w:r w:rsidRPr="003D512B">
                              <w:rPr>
                                <w:rFonts w:ascii="Getho Light" w:hAnsi="Getho Light"/>
                                <w:b w:val="0"/>
                                <w:noProof/>
                                <w:color w:val="FFFFFF" w:themeColor="background1"/>
                                <w:sz w:val="30"/>
                                <w:szCs w:val="30"/>
                                <w:lang w:val="en-GB"/>
                              </w:rPr>
                              <w:t>- Industrial machinery (forklifts, elevators, cranes, robots, cleaning machinery, among others)</w:t>
                            </w:r>
                            <w:r>
                              <w:rPr>
                                <w:rFonts w:ascii="Getho Light" w:hAnsi="Getho Light"/>
                                <w:b w:val="0"/>
                                <w:noProof/>
                                <w:color w:val="FFFFFF" w:themeColor="background1"/>
                                <w:sz w:val="30"/>
                                <w:szCs w:val="30"/>
                                <w:lang w:val="en-GB"/>
                              </w:rPr>
                              <w:t>.</w:t>
                            </w:r>
                          </w:p>
                          <w:p w14:paraId="19D0BC19" w14:textId="57218A70" w:rsidR="005A3095" w:rsidRPr="003D512B" w:rsidRDefault="005A3095" w:rsidP="003D512B">
                            <w:pPr>
                              <w:spacing w:after="240"/>
                              <w:ind w:left="426" w:right="454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FFFFFF" w:themeColor="background1"/>
                                <w:sz w:val="30"/>
                                <w:szCs w:val="30"/>
                                <w:lang w:val="en-GB"/>
                              </w:rPr>
                            </w:pPr>
                            <w:r w:rsidRPr="003D512B">
                              <w:rPr>
                                <w:rFonts w:ascii="Getho Light" w:hAnsi="Getho Light"/>
                                <w:b w:val="0"/>
                                <w:noProof/>
                                <w:color w:val="FFFFFF" w:themeColor="background1"/>
                                <w:sz w:val="30"/>
                                <w:szCs w:val="30"/>
                                <w:lang w:val="en-GB"/>
                              </w:rPr>
                              <w:t>- Mobility in the agricultural sector</w:t>
                            </w:r>
                            <w:r>
                              <w:rPr>
                                <w:rFonts w:ascii="Getho Light" w:hAnsi="Getho Light"/>
                                <w:b w:val="0"/>
                                <w:noProof/>
                                <w:color w:val="FFFFFF" w:themeColor="background1"/>
                                <w:sz w:val="30"/>
                                <w:szCs w:val="30"/>
                                <w:lang w:val="en-GB"/>
                              </w:rPr>
                              <w:t>.</w:t>
                            </w:r>
                          </w:p>
                          <w:p w14:paraId="77CCD57C" w14:textId="29C79D86" w:rsidR="005A3095" w:rsidRPr="003D512B" w:rsidRDefault="005A3095" w:rsidP="003D512B">
                            <w:pPr>
                              <w:spacing w:after="240"/>
                              <w:ind w:left="426" w:right="454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FFFFFF" w:themeColor="background1"/>
                                <w:sz w:val="30"/>
                                <w:szCs w:val="30"/>
                                <w:lang w:val="en-GB"/>
                              </w:rPr>
                            </w:pPr>
                            <w:r w:rsidRPr="003D512B">
                              <w:rPr>
                                <w:rFonts w:ascii="Getho Light" w:hAnsi="Getho Light"/>
                                <w:b w:val="0"/>
                                <w:noProof/>
                                <w:color w:val="FFFFFF" w:themeColor="background1"/>
                                <w:sz w:val="30"/>
                                <w:szCs w:val="30"/>
                                <w:lang w:val="en-GB"/>
                              </w:rPr>
                              <w:t xml:space="preserve">- </w:t>
                            </w:r>
                            <w:r>
                              <w:rPr>
                                <w:rFonts w:ascii="Getho Light" w:hAnsi="Getho Light"/>
                                <w:b w:val="0"/>
                                <w:noProof/>
                                <w:color w:val="FFFFFF" w:themeColor="background1"/>
                                <w:sz w:val="30"/>
                                <w:szCs w:val="30"/>
                                <w:lang w:val="en-GB"/>
                              </w:rPr>
                              <w:t>Fuel cell l</w:t>
                            </w:r>
                            <w:r w:rsidRPr="003D512B">
                              <w:rPr>
                                <w:rFonts w:ascii="Getho Light" w:hAnsi="Getho Light"/>
                                <w:b w:val="0"/>
                                <w:noProof/>
                                <w:color w:val="FFFFFF" w:themeColor="background1"/>
                                <w:sz w:val="30"/>
                                <w:szCs w:val="30"/>
                                <w:lang w:val="en-GB"/>
                              </w:rPr>
                              <w:t>ight vehicles, trucks, boats or motorcycles.</w:t>
                            </w:r>
                          </w:p>
                          <w:p w14:paraId="306B61AD" w14:textId="0826DE0D" w:rsidR="005A3095" w:rsidRPr="003D512B" w:rsidRDefault="005A3095" w:rsidP="003D512B">
                            <w:pPr>
                              <w:spacing w:after="240"/>
                              <w:ind w:left="426" w:right="454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FFFFFF" w:themeColor="background1"/>
                                <w:sz w:val="30"/>
                                <w:szCs w:val="30"/>
                                <w:lang w:val="en-GB"/>
                              </w:rPr>
                            </w:pPr>
                            <w:r w:rsidRPr="003D512B">
                              <w:rPr>
                                <w:rFonts w:ascii="Getho Light" w:hAnsi="Getho Light"/>
                                <w:b w:val="0"/>
                                <w:noProof/>
                                <w:color w:val="FFFFFF" w:themeColor="background1"/>
                                <w:sz w:val="30"/>
                                <w:szCs w:val="30"/>
                                <w:lang w:val="en-GB"/>
                              </w:rPr>
                              <w:t>- Electricity and heat generation system in hotels, homes and recreation centers.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9C9E1" id="_x0000_s1034" type="#_x0000_t202" style="position:absolute;margin-left:-46.8pt;margin-top:23.8pt;width:597.5pt;height:263.3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" fillcolor="#00ce85" stroked="f">
                <v:fill color2="#005279" angle="220" colors="0 #00ce85;17695f #009880;1 #005279" focus="100%" type="gradient">
                  <o:fill v:ext="view" type="gradientUnscaled"/>
                </v:fill>
                <v:textbox>
                  <w:txbxContent>
                    <w:p w14:paraId="3163C0CD" w14:textId="77777777" w:rsidR="005A3095" w:rsidRPr="003D512B" w:rsidRDefault="005A3095" w:rsidP="003D512B">
                      <w:pPr>
                        <w:spacing w:after="240"/>
                        <w:ind w:left="426" w:right="454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FFFFFF" w:themeColor="background1"/>
                          <w:sz w:val="30"/>
                          <w:szCs w:val="30"/>
                          <w:lang w:val="en-GB"/>
                        </w:rPr>
                      </w:pPr>
                      <w:r w:rsidRPr="003D512B">
                        <w:rPr>
                          <w:rFonts w:ascii="Getho Light" w:hAnsi="Getho Light"/>
                          <w:b w:val="0"/>
                          <w:noProof/>
                          <w:color w:val="FFFFFF" w:themeColor="background1"/>
                          <w:sz w:val="30"/>
                          <w:szCs w:val="30"/>
                          <w:lang w:val="en-GB"/>
                        </w:rPr>
                        <w:t>Our products and developments facilitate the transition to cleaner energy in different sectors and applications.</w:t>
                      </w:r>
                    </w:p>
                    <w:p w14:paraId="5AE8389D" w14:textId="562150B1" w:rsidR="005A3095" w:rsidRPr="003D512B" w:rsidRDefault="005A3095" w:rsidP="003D512B">
                      <w:pPr>
                        <w:spacing w:after="240"/>
                        <w:ind w:left="426" w:right="454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FFFFFF" w:themeColor="background1"/>
                          <w:sz w:val="30"/>
                          <w:szCs w:val="30"/>
                          <w:lang w:val="en-GB"/>
                        </w:rPr>
                      </w:pPr>
                      <w:r w:rsidRPr="003D512B">
                        <w:rPr>
                          <w:rFonts w:ascii="Getho Light" w:hAnsi="Getho Light"/>
                          <w:b w:val="0"/>
                          <w:noProof/>
                          <w:color w:val="FFFFFF" w:themeColor="background1"/>
                          <w:sz w:val="30"/>
                          <w:szCs w:val="30"/>
                          <w:lang w:val="en-GB"/>
                        </w:rPr>
                        <w:t>- Industrial machinery (forklifts, elevators, cranes, robots, cleaning machinery, among others)</w:t>
                      </w:r>
                      <w:r>
                        <w:rPr>
                          <w:rFonts w:ascii="Getho Light" w:hAnsi="Getho Light"/>
                          <w:b w:val="0"/>
                          <w:noProof/>
                          <w:color w:val="FFFFFF" w:themeColor="background1"/>
                          <w:sz w:val="30"/>
                          <w:szCs w:val="30"/>
                          <w:lang w:val="en-GB"/>
                        </w:rPr>
                        <w:t>.</w:t>
                      </w:r>
                    </w:p>
                    <w:p w14:paraId="19D0BC19" w14:textId="57218A70" w:rsidR="005A3095" w:rsidRPr="003D512B" w:rsidRDefault="005A3095" w:rsidP="003D512B">
                      <w:pPr>
                        <w:spacing w:after="240"/>
                        <w:ind w:left="426" w:right="454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FFFFFF" w:themeColor="background1"/>
                          <w:sz w:val="30"/>
                          <w:szCs w:val="30"/>
                          <w:lang w:val="en-GB"/>
                        </w:rPr>
                      </w:pPr>
                      <w:r w:rsidRPr="003D512B">
                        <w:rPr>
                          <w:rFonts w:ascii="Getho Light" w:hAnsi="Getho Light"/>
                          <w:b w:val="0"/>
                          <w:noProof/>
                          <w:color w:val="FFFFFF" w:themeColor="background1"/>
                          <w:sz w:val="30"/>
                          <w:szCs w:val="30"/>
                          <w:lang w:val="en-GB"/>
                        </w:rPr>
                        <w:t>- Mobility in the agricultural sector</w:t>
                      </w:r>
                      <w:r>
                        <w:rPr>
                          <w:rFonts w:ascii="Getho Light" w:hAnsi="Getho Light"/>
                          <w:b w:val="0"/>
                          <w:noProof/>
                          <w:color w:val="FFFFFF" w:themeColor="background1"/>
                          <w:sz w:val="30"/>
                          <w:szCs w:val="30"/>
                          <w:lang w:val="en-GB"/>
                        </w:rPr>
                        <w:t>.</w:t>
                      </w:r>
                    </w:p>
                    <w:p w14:paraId="77CCD57C" w14:textId="29C79D86" w:rsidR="005A3095" w:rsidRPr="003D512B" w:rsidRDefault="005A3095" w:rsidP="003D512B">
                      <w:pPr>
                        <w:spacing w:after="240"/>
                        <w:ind w:left="426" w:right="454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FFFFFF" w:themeColor="background1"/>
                          <w:sz w:val="30"/>
                          <w:szCs w:val="30"/>
                          <w:lang w:val="en-GB"/>
                        </w:rPr>
                      </w:pPr>
                      <w:r w:rsidRPr="003D512B">
                        <w:rPr>
                          <w:rFonts w:ascii="Getho Light" w:hAnsi="Getho Light"/>
                          <w:b w:val="0"/>
                          <w:noProof/>
                          <w:color w:val="FFFFFF" w:themeColor="background1"/>
                          <w:sz w:val="30"/>
                          <w:szCs w:val="30"/>
                          <w:lang w:val="en-GB"/>
                        </w:rPr>
                        <w:t xml:space="preserve">- </w:t>
                      </w:r>
                      <w:r>
                        <w:rPr>
                          <w:rFonts w:ascii="Getho Light" w:hAnsi="Getho Light"/>
                          <w:b w:val="0"/>
                          <w:noProof/>
                          <w:color w:val="FFFFFF" w:themeColor="background1"/>
                          <w:sz w:val="30"/>
                          <w:szCs w:val="30"/>
                          <w:lang w:val="en-GB"/>
                        </w:rPr>
                        <w:t>Fuel cell l</w:t>
                      </w:r>
                      <w:r w:rsidRPr="003D512B">
                        <w:rPr>
                          <w:rFonts w:ascii="Getho Light" w:hAnsi="Getho Light"/>
                          <w:b w:val="0"/>
                          <w:noProof/>
                          <w:color w:val="FFFFFF" w:themeColor="background1"/>
                          <w:sz w:val="30"/>
                          <w:szCs w:val="30"/>
                          <w:lang w:val="en-GB"/>
                        </w:rPr>
                        <w:t>ight vehicles, trucks, boats or motorcycles.</w:t>
                      </w:r>
                    </w:p>
                    <w:p w14:paraId="306B61AD" w14:textId="0826DE0D" w:rsidR="005A3095" w:rsidRPr="003D512B" w:rsidRDefault="005A3095" w:rsidP="003D512B">
                      <w:pPr>
                        <w:spacing w:after="240"/>
                        <w:ind w:left="426" w:right="454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FFFFFF" w:themeColor="background1"/>
                          <w:sz w:val="30"/>
                          <w:szCs w:val="30"/>
                          <w:lang w:val="en-GB"/>
                        </w:rPr>
                      </w:pPr>
                      <w:r w:rsidRPr="003D512B">
                        <w:rPr>
                          <w:rFonts w:ascii="Getho Light" w:hAnsi="Getho Light"/>
                          <w:b w:val="0"/>
                          <w:noProof/>
                          <w:color w:val="FFFFFF" w:themeColor="background1"/>
                          <w:sz w:val="30"/>
                          <w:szCs w:val="30"/>
                          <w:lang w:val="en-GB"/>
                        </w:rPr>
                        <w:t>- Electricity and heat generation system in hotels, homes and recreation centers.</w:t>
                      </w:r>
                    </w:p>
                  </w:txbxContent>
                </v:textbox>
              </v:shape>
            </w:pict>
          </mc:Fallback>
        </mc:AlternateContent>
      </w:r>
    </w:p>
    <w:p w14:paraId="58AF59A3" w14:textId="00E161B5" w:rsidR="00F825FA" w:rsidRDefault="00F825FA">
      <w:pPr>
        <w:spacing w:after="200"/>
        <w:rPr>
          <w:noProof/>
          <w:color w:val="00677B"/>
        </w:rPr>
      </w:pPr>
    </w:p>
    <w:p w14:paraId="00E11018" w14:textId="1D9023FC" w:rsidR="00F825FA" w:rsidRDefault="00F825FA">
      <w:pPr>
        <w:spacing w:after="200"/>
        <w:rPr>
          <w:noProof/>
          <w:color w:val="00677B"/>
        </w:rPr>
      </w:pPr>
    </w:p>
    <w:p w14:paraId="240CE481" w14:textId="529D49CB" w:rsidR="00F825FA" w:rsidRDefault="00F825FA">
      <w:pPr>
        <w:spacing w:after="200"/>
        <w:rPr>
          <w:noProof/>
          <w:color w:val="00677B"/>
        </w:rPr>
      </w:pPr>
    </w:p>
    <w:p w14:paraId="2828A735" w14:textId="67E72F76" w:rsidR="00F825FA" w:rsidRDefault="00F825FA">
      <w:pPr>
        <w:spacing w:after="200"/>
        <w:rPr>
          <w:noProof/>
          <w:color w:val="00677B"/>
        </w:rPr>
      </w:pPr>
    </w:p>
    <w:p w14:paraId="28363396" w14:textId="72875F75" w:rsidR="00F825FA" w:rsidRDefault="00F825FA">
      <w:pPr>
        <w:spacing w:after="200"/>
        <w:rPr>
          <w:noProof/>
          <w:color w:val="00677B"/>
        </w:rPr>
      </w:pPr>
    </w:p>
    <w:p w14:paraId="57D8A658" w14:textId="50D8D16F" w:rsidR="00F825FA" w:rsidRDefault="00F825FA">
      <w:pPr>
        <w:spacing w:after="200"/>
        <w:rPr>
          <w:noProof/>
          <w:color w:val="00677B"/>
        </w:rPr>
      </w:pPr>
    </w:p>
    <w:p w14:paraId="184E9E7A" w14:textId="1BBEDB64" w:rsidR="00F825FA" w:rsidRDefault="00F825FA">
      <w:pPr>
        <w:spacing w:after="200"/>
        <w:rPr>
          <w:noProof/>
          <w:color w:val="00677B"/>
        </w:rPr>
      </w:pPr>
    </w:p>
    <w:p w14:paraId="1056A910" w14:textId="5F3B6771" w:rsidR="00F825FA" w:rsidRDefault="00F825FA">
      <w:pPr>
        <w:spacing w:after="200"/>
        <w:rPr>
          <w:noProof/>
          <w:color w:val="00677B"/>
        </w:rPr>
      </w:pPr>
    </w:p>
    <w:p w14:paraId="1250779C" w14:textId="08B85F25" w:rsidR="00F825FA" w:rsidRDefault="009E63D0">
      <w:pPr>
        <w:spacing w:after="200"/>
        <w:rPr>
          <w:noProof/>
          <w:color w:val="00677B"/>
        </w:rPr>
      </w:pPr>
      <w:r>
        <w:rPr>
          <w:noProof/>
          <w:color w:val="00677B"/>
        </w:rPr>
        <w:drawing>
          <wp:anchor distT="0" distB="0" distL="114300" distR="114300" simplePos="0" relativeHeight="251745279" behindDoc="0" locked="0" layoutInCell="1" allowOverlap="1" wp14:anchorId="47AD5328" wp14:editId="38B43BE6">
            <wp:simplePos x="0" y="0"/>
            <wp:positionH relativeFrom="column">
              <wp:posOffset>2107565</wp:posOffset>
            </wp:positionH>
            <wp:positionV relativeFrom="paragraph">
              <wp:posOffset>202565</wp:posOffset>
            </wp:positionV>
            <wp:extent cx="4885055" cy="3256280"/>
            <wp:effectExtent l="0" t="0" r="0" b="127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olar-2666770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055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452">
        <w:rPr>
          <w:noProof/>
          <w:color w:val="00677B"/>
        </w:rPr>
        <w:drawing>
          <wp:anchor distT="0" distB="0" distL="114300" distR="114300" simplePos="0" relativeHeight="251748352" behindDoc="0" locked="0" layoutInCell="1" allowOverlap="1" wp14:anchorId="1DD6CCFB" wp14:editId="0C1FBD77">
            <wp:simplePos x="0" y="0"/>
            <wp:positionH relativeFrom="column">
              <wp:posOffset>-607695</wp:posOffset>
            </wp:positionH>
            <wp:positionV relativeFrom="paragraph">
              <wp:posOffset>202565</wp:posOffset>
            </wp:positionV>
            <wp:extent cx="3469005" cy="3256280"/>
            <wp:effectExtent l="0" t="0" r="0" b="1270"/>
            <wp:wrapNone/>
            <wp:docPr id="223" name="Imagen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gijon-3761033.jpg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69005" cy="325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994DA" w14:textId="3E2050F6" w:rsidR="00F825FA" w:rsidRDefault="00F825FA">
      <w:pPr>
        <w:spacing w:after="200"/>
        <w:rPr>
          <w:noProof/>
          <w:color w:val="00677B"/>
        </w:rPr>
      </w:pPr>
    </w:p>
    <w:p w14:paraId="7E04EC0F" w14:textId="69CDB7B4" w:rsidR="00F825FA" w:rsidRDefault="00F825FA">
      <w:pPr>
        <w:spacing w:after="200"/>
        <w:rPr>
          <w:noProof/>
          <w:color w:val="00677B"/>
        </w:rPr>
      </w:pPr>
    </w:p>
    <w:p w14:paraId="73C4FABC" w14:textId="77777777" w:rsidR="00F825FA" w:rsidRDefault="00F825FA">
      <w:pPr>
        <w:spacing w:after="200"/>
        <w:rPr>
          <w:noProof/>
          <w:color w:val="00677B"/>
        </w:rPr>
      </w:pPr>
      <w:r>
        <w:rPr>
          <w:noProof/>
          <w:color w:val="00677B"/>
        </w:rPr>
        <w:br w:type="page"/>
      </w:r>
    </w:p>
    <w:p w14:paraId="78EDC748" w14:textId="77777777" w:rsidR="00647E12" w:rsidRDefault="00647E12" w:rsidP="00647E12">
      <w:pPr>
        <w:spacing w:after="200"/>
        <w:rPr>
          <w:noProof/>
          <w:color w:val="00677B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241A36F0" wp14:editId="1CBA5A46">
                <wp:simplePos x="0" y="0"/>
                <wp:positionH relativeFrom="column">
                  <wp:posOffset>-617509</wp:posOffset>
                </wp:positionH>
                <wp:positionV relativeFrom="paragraph">
                  <wp:posOffset>272005</wp:posOffset>
                </wp:positionV>
                <wp:extent cx="7598410" cy="381635"/>
                <wp:effectExtent l="0" t="0" r="254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8410" cy="381635"/>
                        </a:xfrm>
                        <a:prstGeom prst="rect">
                          <a:avLst/>
                        </a:prstGeom>
                        <a:gradFill>
                          <a:gsLst>
                            <a:gs pos="27000">
                              <a:srgbClr val="009880">
                                <a:lumMod val="100000"/>
                              </a:srgbClr>
                            </a:gs>
                            <a:gs pos="0">
                              <a:srgbClr val="00CE85"/>
                            </a:gs>
                            <a:gs pos="100000">
                              <a:srgbClr val="005279"/>
                            </a:gs>
                          </a:gsLst>
                          <a:lin ang="13800000" scaled="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CE5D0" w14:textId="08CDAD3D" w:rsidR="005A3095" w:rsidRPr="005C6F7B" w:rsidRDefault="005A3095" w:rsidP="005C6F7B">
                            <w:pPr>
                              <w:ind w:left="426" w:right="360"/>
                              <w:jc w:val="center"/>
                              <w:rPr>
                                <w:rFonts w:ascii="Getho Light" w:hAnsi="Getho Light"/>
                                <w:color w:val="FFFFFF" w:themeColor="background1"/>
                                <w:szCs w:val="28"/>
                                <w:lang w:val="en-GB"/>
                              </w:rPr>
                            </w:pPr>
                            <w:r w:rsidRPr="005C6F7B">
                              <w:rPr>
                                <w:rFonts w:ascii="Getho Light" w:hAnsi="Getho Light"/>
                                <w:noProof/>
                                <w:color w:val="FFFFFF" w:themeColor="background1"/>
                                <w:szCs w:val="28"/>
                                <w:lang w:val="en-GB"/>
                              </w:rPr>
                              <w:t>HYDROGEN SOLUTIONS FOR A SUSTAINABLE F</w:t>
                            </w:r>
                            <w:r>
                              <w:rPr>
                                <w:rFonts w:ascii="Getho Light" w:hAnsi="Getho Light"/>
                                <w:noProof/>
                                <w:color w:val="FFFFFF" w:themeColor="background1"/>
                                <w:szCs w:val="28"/>
                                <w:lang w:val="en-GB"/>
                              </w:rPr>
                              <w:t>UTURE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A36F0" id="_x0000_s1035" type="#_x0000_t202" style="position:absolute;margin-left:-48.6pt;margin-top:21.4pt;width:598.3pt;height:30.05pt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" fillcolor="#00ce85" stroked="f">
                <v:fill color2="#005279" angle="220" colors="0 #00ce85;17695f #009880;1 #005279" focus="100%" type="gradient">
                  <o:fill v:ext="view" type="gradientUnscaled"/>
                </v:fill>
                <v:textbox>
                  <w:txbxContent>
                    <w:p w14:paraId="555CE5D0" w14:textId="08CDAD3D" w:rsidR="005A3095" w:rsidRPr="005C6F7B" w:rsidRDefault="005A3095" w:rsidP="005C6F7B">
                      <w:pPr>
                        <w:ind w:left="426" w:right="360"/>
                        <w:jc w:val="center"/>
                        <w:rPr>
                          <w:rFonts w:ascii="Getho Light" w:hAnsi="Getho Light"/>
                          <w:color w:val="FFFFFF" w:themeColor="background1"/>
                          <w:szCs w:val="28"/>
                          <w:lang w:val="en-GB"/>
                        </w:rPr>
                      </w:pPr>
                      <w:r w:rsidRPr="005C6F7B">
                        <w:rPr>
                          <w:rFonts w:ascii="Getho Light" w:hAnsi="Getho Light"/>
                          <w:noProof/>
                          <w:color w:val="FFFFFF" w:themeColor="background1"/>
                          <w:szCs w:val="28"/>
                          <w:lang w:val="en-GB"/>
                        </w:rPr>
                        <w:t>HYDROGEN SOLUTIONS FOR A SUSTAINABLE F</w:t>
                      </w:r>
                      <w:r>
                        <w:rPr>
                          <w:rFonts w:ascii="Getho Light" w:hAnsi="Getho Light"/>
                          <w:noProof/>
                          <w:color w:val="FFFFFF" w:themeColor="background1"/>
                          <w:szCs w:val="28"/>
                          <w:lang w:val="en-GB"/>
                        </w:rPr>
                        <w:t>UTURE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37120" behindDoc="0" locked="0" layoutInCell="1" allowOverlap="1" wp14:anchorId="3425F50A" wp14:editId="2F3650A8">
                <wp:simplePos x="0" y="0"/>
                <wp:positionH relativeFrom="column">
                  <wp:posOffset>-617220</wp:posOffset>
                </wp:positionH>
                <wp:positionV relativeFrom="paragraph">
                  <wp:posOffset>-457200</wp:posOffset>
                </wp:positionV>
                <wp:extent cx="7598410" cy="838200"/>
                <wp:effectExtent l="0" t="0" r="2540" b="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841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A035B" w14:textId="77777777" w:rsidR="005A3095" w:rsidRPr="00854CA0" w:rsidRDefault="005A3095" w:rsidP="00647E12">
                            <w:pPr>
                              <w:ind w:left="426" w:right="357"/>
                              <w:jc w:val="right"/>
                              <w:rPr>
                                <w:noProof/>
                                <w:color w:val="00677B"/>
                                <w:sz w:val="30"/>
                                <w:szCs w:val="30"/>
                                <w:lang w:val="en-US"/>
                              </w:rPr>
                            </w:pPr>
                          </w:p>
                          <w:p w14:paraId="7BDFA85A" w14:textId="043AE55D" w:rsidR="005A3095" w:rsidRPr="00D25452" w:rsidRDefault="005A3095" w:rsidP="00647E12">
                            <w:pPr>
                              <w:ind w:left="426" w:right="357"/>
                              <w:rPr>
                                <w:rFonts w:ascii="Getho Light" w:hAnsi="Getho Light"/>
                                <w:noProof/>
                                <w:color w:val="00677B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Getho Light" w:hAnsi="Getho Light"/>
                                <w:noProof/>
                                <w:color w:val="00677B"/>
                                <w:sz w:val="40"/>
                                <w:szCs w:val="40"/>
                                <w:lang w:val="en-US"/>
                              </w:rPr>
                              <w:t>WHERE WE ACT</w:t>
                            </w:r>
                          </w:p>
                          <w:p w14:paraId="4E4A6CEC" w14:textId="77777777" w:rsidR="005A3095" w:rsidRPr="004F581A" w:rsidRDefault="005A3095" w:rsidP="00647E12">
                            <w:pPr>
                              <w:ind w:left="426" w:right="357"/>
                              <w:jc w:val="right"/>
                              <w:rPr>
                                <w:b w:val="0"/>
                                <w:noProof/>
                                <w:color w:val="00677B"/>
                                <w:sz w:val="30"/>
                                <w:szCs w:val="3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5F50A" id="_x0000_s1036" type="#_x0000_t202" style="position:absolute;margin-left:-48.6pt;margin-top:-36pt;width:598.3pt;height:66pt;z-index:252037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" fillcolor="white [3212]" stroked="f">
                <v:textbox>
                  <w:txbxContent>
                    <w:p w14:paraId="787A035B" w14:textId="77777777" w:rsidR="005A3095" w:rsidRPr="00854CA0" w:rsidRDefault="005A3095" w:rsidP="00647E12">
                      <w:pPr>
                        <w:ind w:left="426" w:right="357"/>
                        <w:jc w:val="right"/>
                        <w:rPr>
                          <w:noProof/>
                          <w:color w:val="00677B"/>
                          <w:sz w:val="30"/>
                          <w:szCs w:val="30"/>
                          <w:lang w:val="en-US"/>
                        </w:rPr>
                      </w:pPr>
                    </w:p>
                    <w:p w14:paraId="7BDFA85A" w14:textId="043AE55D" w:rsidR="005A3095" w:rsidRPr="00D25452" w:rsidRDefault="005A3095" w:rsidP="00647E12">
                      <w:pPr>
                        <w:ind w:left="426" w:right="357"/>
                        <w:rPr>
                          <w:rFonts w:ascii="Getho Light" w:hAnsi="Getho Light"/>
                          <w:noProof/>
                          <w:color w:val="00677B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Getho Light" w:hAnsi="Getho Light"/>
                          <w:noProof/>
                          <w:color w:val="00677B"/>
                          <w:sz w:val="40"/>
                          <w:szCs w:val="40"/>
                          <w:lang w:val="en-US"/>
                        </w:rPr>
                        <w:t>WHERE WE ACT</w:t>
                      </w:r>
                    </w:p>
                    <w:p w14:paraId="4E4A6CEC" w14:textId="77777777" w:rsidR="005A3095" w:rsidRPr="004F581A" w:rsidRDefault="005A3095" w:rsidP="00647E12">
                      <w:pPr>
                        <w:ind w:left="426" w:right="357"/>
                        <w:jc w:val="right"/>
                        <w:rPr>
                          <w:b w:val="0"/>
                          <w:noProof/>
                          <w:color w:val="00677B"/>
                          <w:sz w:val="30"/>
                          <w:szCs w:val="3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030B18" w14:textId="77777777" w:rsidR="00647E12" w:rsidRDefault="00647E12" w:rsidP="00647E12">
      <w:pPr>
        <w:spacing w:after="200"/>
        <w:rPr>
          <w:noProof/>
          <w:color w:val="00677B"/>
        </w:rPr>
      </w:pPr>
      <w:r>
        <w:rPr>
          <w:noProof/>
          <w:color w:val="00677B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1C11692" wp14:editId="2723722E">
                <wp:simplePos x="0" y="0"/>
                <wp:positionH relativeFrom="column">
                  <wp:posOffset>-609188</wp:posOffset>
                </wp:positionH>
                <wp:positionV relativeFrom="paragraph">
                  <wp:posOffset>243754</wp:posOffset>
                </wp:positionV>
                <wp:extent cx="9831646" cy="2842054"/>
                <wp:effectExtent l="0" t="0" r="0" b="0"/>
                <wp:wrapNone/>
                <wp:docPr id="46" name="Rectángulo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9831646" cy="2842054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screen">
                            <a:alphaModFix amt="9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E18D8" id="Rectángulo 46" o:spid="_x0000_s1026" style="position:absolute;margin-left:-47.95pt;margin-top:19.2pt;width:774.15pt;height:223.8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" stroked="f" strokeweight="2pt">
                <v:fill r:id="rId21" o:title="" opacity="5898f" recolor="t" rotate="t" type="frame"/>
                <o:lock v:ext="edit" aspectratio="t"/>
              </v:rect>
            </w:pict>
          </mc:Fallback>
        </mc:AlternateContent>
      </w:r>
    </w:p>
    <w:p w14:paraId="70CD6DF5" w14:textId="77777777" w:rsidR="00647E12" w:rsidRDefault="00647E12" w:rsidP="00647E12">
      <w:pPr>
        <w:spacing w:after="200"/>
        <w:rPr>
          <w:noProof/>
          <w:color w:val="00677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7360" behindDoc="0" locked="0" layoutInCell="1" allowOverlap="1" wp14:anchorId="46997D67" wp14:editId="096CA539">
                <wp:simplePos x="0" y="0"/>
                <wp:positionH relativeFrom="margin">
                  <wp:posOffset>-469265</wp:posOffset>
                </wp:positionH>
                <wp:positionV relativeFrom="paragraph">
                  <wp:posOffset>1358900</wp:posOffset>
                </wp:positionV>
                <wp:extent cx="3060065" cy="578485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578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D3652" w14:textId="3FD7914E" w:rsidR="005A3095" w:rsidRPr="00B1273B" w:rsidRDefault="005A3095" w:rsidP="00647E12">
                            <w:pPr>
                              <w:ind w:left="426" w:right="357"/>
                              <w:jc w:val="center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30"/>
                                <w:szCs w:val="30"/>
                                <w:lang w:val="en-GB"/>
                              </w:rPr>
                            </w:pPr>
                            <w:r w:rsidRPr="00B1273B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6"/>
                                <w:szCs w:val="26"/>
                                <w:lang w:val="en-GB"/>
                              </w:rPr>
                              <w:t xml:space="preserve">Energy models based on </w:t>
                            </w:r>
                            <w:r>
                              <w:rPr>
                                <w:rFonts w:ascii="Getho Light" w:hAnsi="Getho Light"/>
                                <w:noProof/>
                                <w:color w:val="00677B"/>
                                <w:sz w:val="26"/>
                                <w:szCs w:val="26"/>
                                <w:lang w:val="en-GB"/>
                              </w:rPr>
                              <w:t>g</w:t>
                            </w:r>
                            <w:r w:rsidRPr="00B1273B">
                              <w:rPr>
                                <w:rFonts w:ascii="Getho Light" w:hAnsi="Getho Light"/>
                                <w:noProof/>
                                <w:color w:val="00677B"/>
                                <w:sz w:val="26"/>
                                <w:szCs w:val="26"/>
                                <w:lang w:val="en-GB"/>
                              </w:rPr>
                              <w:t>reen Hydrogen</w:t>
                            </w:r>
                            <w:r w:rsidRPr="00B1273B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6"/>
                                <w:szCs w:val="26"/>
                                <w:lang w:val="en-GB"/>
                              </w:rPr>
                              <w:t>.</w:t>
                            </w:r>
                          </w:p>
                          <w:p w14:paraId="35E9AD19" w14:textId="77777777" w:rsidR="005A3095" w:rsidRPr="00B1273B" w:rsidRDefault="005A3095" w:rsidP="00647E12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97D67" id="_x0000_s1037" type="#_x0000_t202" style="position:absolute;margin-left:-36.95pt;margin-top:107pt;width:240.95pt;height:45.55pt;z-index:252047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" filled="f" stroked="f">
                <v:textbox>
                  <w:txbxContent>
                    <w:p w14:paraId="200D3652" w14:textId="3FD7914E" w:rsidR="005A3095" w:rsidRPr="00B1273B" w:rsidRDefault="005A3095" w:rsidP="00647E12">
                      <w:pPr>
                        <w:ind w:left="426" w:right="357"/>
                        <w:jc w:val="center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30"/>
                          <w:szCs w:val="30"/>
                          <w:lang w:val="en-GB"/>
                        </w:rPr>
                      </w:pPr>
                      <w:r w:rsidRPr="00B1273B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6"/>
                          <w:szCs w:val="26"/>
                          <w:lang w:val="en-GB"/>
                        </w:rPr>
                        <w:t xml:space="preserve">Energy models based on </w:t>
                      </w:r>
                      <w:r>
                        <w:rPr>
                          <w:rFonts w:ascii="Getho Light" w:hAnsi="Getho Light"/>
                          <w:noProof/>
                          <w:color w:val="00677B"/>
                          <w:sz w:val="26"/>
                          <w:szCs w:val="26"/>
                          <w:lang w:val="en-GB"/>
                        </w:rPr>
                        <w:t>g</w:t>
                      </w:r>
                      <w:r w:rsidRPr="00B1273B">
                        <w:rPr>
                          <w:rFonts w:ascii="Getho Light" w:hAnsi="Getho Light"/>
                          <w:noProof/>
                          <w:color w:val="00677B"/>
                          <w:sz w:val="26"/>
                          <w:szCs w:val="26"/>
                          <w:lang w:val="en-GB"/>
                        </w:rPr>
                        <w:t>reen Hydrogen</w:t>
                      </w:r>
                      <w:r w:rsidRPr="00B1273B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6"/>
                          <w:szCs w:val="26"/>
                          <w:lang w:val="en-GB"/>
                        </w:rPr>
                        <w:t>.</w:t>
                      </w:r>
                    </w:p>
                    <w:p w14:paraId="35E9AD19" w14:textId="77777777" w:rsidR="005A3095" w:rsidRPr="00B1273B" w:rsidRDefault="005A3095" w:rsidP="00647E12">
                      <w:pPr>
                        <w:jc w:val="both"/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781E">
        <w:rPr>
          <w:noProof/>
          <w:color w:val="00677B"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280B3627" wp14:editId="38458B28">
                <wp:simplePos x="0" y="0"/>
                <wp:positionH relativeFrom="column">
                  <wp:posOffset>-12065</wp:posOffset>
                </wp:positionH>
                <wp:positionV relativeFrom="paragraph">
                  <wp:posOffset>42545</wp:posOffset>
                </wp:positionV>
                <wp:extent cx="2312670" cy="1315720"/>
                <wp:effectExtent l="0" t="0" r="0" b="0"/>
                <wp:wrapNone/>
                <wp:docPr id="48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2670" cy="1315720"/>
                          <a:chOff x="0" y="0"/>
                          <a:chExt cx="7710808" cy="4385892"/>
                        </a:xfrm>
                      </wpg:grpSpPr>
                      <pic:pic xmlns:pic="http://schemas.openxmlformats.org/drawingml/2006/picture">
                        <pic:nvPicPr>
                          <pic:cNvPr id="49" name="Gráfico 5" descr="Molino de viento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82219"/>
                            <a:ext cx="1030916" cy="915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Gráfico 6" descr="Sol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31999"/>
                            <a:ext cx="1030916" cy="915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Gráfico 7" descr="Onda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77218"/>
                            <a:ext cx="1030916" cy="91599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3" name="Grupo 53"/>
                        <wpg:cNvGrpSpPr/>
                        <wpg:grpSpPr>
                          <a:xfrm>
                            <a:off x="3182907" y="173024"/>
                            <a:ext cx="1248013" cy="1092554"/>
                            <a:chOff x="3182907" y="173024"/>
                            <a:chExt cx="1248013" cy="1092554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2" descr="Image result for gas bottle graphic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screen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9">
                                      <a14:imgEffect>
                                        <a14:backgroundRemoval t="4889" b="95111" l="9778" r="89778">
                                          <a14:foregroundMark x1="64444" y1="5333" x2="64444" y2="5333"/>
                                          <a14:foregroundMark x1="50222" y1="92444" x2="50222" y2="92444"/>
                                          <a14:foregroundMark x1="41333" y1="95111" x2="41333" y2="95111"/>
                                          <a14:backgroundMark x1="42667" y1="93778" x2="42667" y2="93778"/>
                                          <a14:backgroundMark x1="58667" y1="93333" x2="58667" y2="9333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82907" y="173024"/>
                              <a:ext cx="1130536" cy="10045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06" name="CuadroTexto 12"/>
                          <wps:cNvSpPr txBox="1"/>
                          <wps:spPr>
                            <a:xfrm>
                              <a:off x="3196904" y="213594"/>
                              <a:ext cx="1234016" cy="105198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3131B3E" w14:textId="77777777" w:rsidR="005A3095" w:rsidRDefault="005A3095" w:rsidP="00647E1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</w:rPr>
                                  <w:t>H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position w:val="-6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8" name="Picture 2" descr="Image result for gas bottle 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6667" b="94667" l="9778" r="89778">
                                        <a14:foregroundMark x1="62667" y1="6667" x2="62667" y2="6667"/>
                                        <a14:foregroundMark x1="50222" y1="92000" x2="50222" y2="92000"/>
                                        <a14:foregroundMark x1="54222" y1="94667" x2="54222" y2="94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907" y="3298981"/>
                            <a:ext cx="1130536" cy="10045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CuadroTexto 14"/>
                        <wps:cNvSpPr txBox="1"/>
                        <wps:spPr>
                          <a:xfrm>
                            <a:off x="3189939" y="3333908"/>
                            <a:ext cx="1185333" cy="10519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8CA709" w14:textId="77777777" w:rsidR="005A3095" w:rsidRDefault="005A3095" w:rsidP="00647E1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</w:rPr>
                                <w:t>O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position w:val="-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7" name="Gráfico 18" descr="Flecha lineal: curva en sentido de las agujas del reloj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498844" y="513290"/>
                            <a:ext cx="729795" cy="821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Gráfico 19" descr="Coche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22739" y="0"/>
                            <a:ext cx="811745" cy="721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Gráfico 20" descr="Excavadora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99063" y="80860"/>
                            <a:ext cx="811745" cy="721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" name="Gráfico 21" descr="Motocicleta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2641" y="577446"/>
                            <a:ext cx="811745" cy="721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" name="Gráfico 22" descr="Fábrica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69765" y="2283625"/>
                            <a:ext cx="811745" cy="721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" name="Gráfico 23" descr="Casa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66807" y="1536816"/>
                            <a:ext cx="811745" cy="72125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24" name="Grupo 524"/>
                        <wpg:cNvGrpSpPr/>
                        <wpg:grpSpPr>
                          <a:xfrm>
                            <a:off x="1799766" y="1497281"/>
                            <a:ext cx="3896814" cy="1559729"/>
                            <a:chOff x="1799766" y="1497281"/>
                            <a:chExt cx="3896814" cy="1559729"/>
                          </a:xfrm>
                        </wpg:grpSpPr>
                        <wps:wsp>
                          <wps:cNvPr id="525" name="Rectángulo 525"/>
                          <wps:cNvSpPr/>
                          <wps:spPr>
                            <a:xfrm>
                              <a:off x="1799766" y="1517851"/>
                              <a:ext cx="3896814" cy="153915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51435" tIns="25718" rIns="51435" bIns="25718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6" name="Rectángulo: esquinas redondeadas 526"/>
                          <wps:cNvSpPr/>
                          <wps:spPr>
                            <a:xfrm>
                              <a:off x="2140623" y="1667122"/>
                              <a:ext cx="940836" cy="1253931"/>
                            </a:xfrm>
                            <a:prstGeom prst="round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51435" tIns="25718" rIns="51435" bIns="25718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7" name="CuadroTexto 9"/>
                          <wps:cNvSpPr txBox="1"/>
                          <wps:spPr>
                            <a:xfrm>
                              <a:off x="1925606" y="1497281"/>
                              <a:ext cx="1466849" cy="105198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56916A7" w14:textId="77777777" w:rsidR="005A3095" w:rsidRDefault="005A3095" w:rsidP="00647E12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F0D29" w:themeColor="text1"/>
                                    <w:kern w:val="24"/>
                                  </w:rPr>
                                  <w:t>H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F0D29" w:themeColor="text1"/>
                                    <w:kern w:val="24"/>
                                    <w:position w:val="-6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F0D29" w:themeColor="text1"/>
                                    <w:kern w:val="24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528" name="Gráfico 10" descr="Fueg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4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08272" y="2243543"/>
                              <a:ext cx="605538" cy="53803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29" name="Rectángulo: esquinas redondeadas 529"/>
                          <wps:cNvSpPr/>
                          <wps:spPr>
                            <a:xfrm>
                              <a:off x="4436518" y="1672755"/>
                              <a:ext cx="940836" cy="1253931"/>
                            </a:xfrm>
                            <a:prstGeom prst="roundRect">
                              <a:avLst/>
                            </a:prstGeom>
                            <a:solidFill>
                              <a:srgbClr val="C2BCF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51435" tIns="25718" rIns="51435" bIns="25718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0" name="Gráfico 16" descr="Truen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4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46616" y="1732037"/>
                              <a:ext cx="720641" cy="64030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1" name="Gráfico 17" descr="Fueg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4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04167" y="2329370"/>
                              <a:ext cx="605538" cy="5380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2" name="Gráfico 24" descr="Engranaj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4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17346" y="1638099"/>
                              <a:ext cx="676308" cy="600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3" name="Gráfico 25" descr="Base de dato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5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50998" y="2051043"/>
                              <a:ext cx="843992" cy="74990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34" name="Gráfico 26" descr="Flecha lineal: curva en sentido de las agujas del reloj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740343">
                            <a:off x="4284088" y="577990"/>
                            <a:ext cx="822568" cy="730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" name="Gráfico 27" descr="Flecha lineal: curva en sentido de las agujas del reloj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2498844" y="3272134"/>
                            <a:ext cx="729795" cy="821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" name="Gráfico 28" descr="Flecha con curva ligera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4077" y="2001036"/>
                            <a:ext cx="636087" cy="565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7" name="Gráfico 29" descr="Flecha con curva ligera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08656" y="2001036"/>
                            <a:ext cx="636087" cy="565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8" name="Gráfico 30" descr="Flecha con curva ligera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29925" y="443708"/>
                            <a:ext cx="636087" cy="5651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0B3627" id="Grupo 1" o:spid="_x0000_s1038" style="position:absolute;margin-left:-.95pt;margin-top:3.35pt;width:182.1pt;height:103.6pt;z-index:252044288" coordsize="77108,43858" o:gfxdata="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áfico 5" o:spid="_x0000_s1039" type="#_x0000_t75" alt="Molino de viento" style="position:absolute;top:6822;width:10309;height:9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">
                  <v:imagedata r:id="rId53" o:title="Molino de viento"/>
                </v:shape>
                <v:shape id="Gráfico 6" o:spid="_x0000_s1040" type="#_x0000_t75" alt="Sol" style="position:absolute;top:18319;width:10309;height:9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">
                  <v:imagedata r:id="rId54" o:title="Sol"/>
                </v:shape>
                <v:shape id="Gráfico 7" o:spid="_x0000_s1041" type="#_x0000_t75" alt="Onda" style="position:absolute;top:29772;width:10309;height:9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">
                  <v:imagedata r:id="rId55" o:title="Onda"/>
                </v:shape>
                <v:group id="Grupo 53" o:spid="_x0000_s1042" style="position:absolute;left:31829;top:1730;width:12480;height:10925" coordorigin="31829,1730" coordsize="12480,10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Picture 2" o:spid="_x0000_s1043" type="#_x0000_t75" alt="Image result for gas bottle graphic" style="position:absolute;left:31829;top:1730;width:11305;height:10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">
                    <v:imagedata r:id="rId56" o:title="Image result for gas bottle graphic"/>
                  </v:shape>
                  <v:shape id="CuadroTexto 12" o:spid="_x0000_s1044" type="#_x0000_t202" style="position:absolute;left:31969;top:2135;width:12340;height:10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" filled="f" stroked="f">
                    <v:textbox style="mso-fit-shape-to-text:t">
                      <w:txbxContent>
                        <w:p w14:paraId="53131B3E" w14:textId="77777777" w:rsidR="005A3095" w:rsidRDefault="005A3095" w:rsidP="00647E1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</w:rPr>
                            <w:t>H</w:t>
                          </w: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position w:val="-6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Picture 2" o:spid="_x0000_s1045" type="#_x0000_t75" alt="Image result for gas bottle graphic" style="position:absolute;left:31829;top:32989;width:11305;height:10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">
                  <v:imagedata r:id="rId57" o:title="Image result for gas bottle graphic"/>
                </v:shape>
                <v:shape id="CuadroTexto 14" o:spid="_x0000_s1046" type="#_x0000_t202" style="position:absolute;left:31899;top:33339;width:11853;height:10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" filled="f" stroked="f">
                  <v:textbox style="mso-fit-shape-to-text:t">
                    <w:txbxContent>
                      <w:p w14:paraId="358CA709" w14:textId="77777777" w:rsidR="005A3095" w:rsidRDefault="005A3095" w:rsidP="00647E1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</w:rPr>
                          <w:t>O</w:t>
                        </w: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position w:val="-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Gráfico 18" o:spid="_x0000_s1047" type="#_x0000_t75" alt="Flecha lineal: curva en sentido de las agujas del reloj" style="position:absolute;left:24988;top:5132;width:7298;height:821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">
                  <v:imagedata r:id="rId58" o:title=" curva en sentido de las agujas del reloj"/>
                </v:shape>
                <v:shape id="Gráfico 19" o:spid="_x0000_s1048" type="#_x0000_t75" alt="Coche" style="position:absolute;left:59227;width:8117;height:7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">
                  <v:imagedata r:id="rId59" o:title="Coche"/>
                </v:shape>
                <v:shape id="Gráfico 20" o:spid="_x0000_s1049" type="#_x0000_t75" alt="Excavadora" style="position:absolute;left:68990;top:808;width:8118;height:7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">
                  <v:imagedata r:id="rId60" o:title="Excavadora"/>
                </v:shape>
                <v:shape id="Gráfico 21" o:spid="_x0000_s1050" type="#_x0000_t75" alt="Motocicleta" style="position:absolute;left:62326;top:5774;width:8117;height:7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">
                  <v:imagedata r:id="rId61" o:title="Motocicleta"/>
                </v:shape>
                <v:shape id="Gráfico 22" o:spid="_x0000_s1051" type="#_x0000_t75" alt="Fábrica" style="position:absolute;left:63697;top:22836;width:8118;height:7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">
                  <v:imagedata r:id="rId62" o:title="Fábrica"/>
                </v:shape>
                <v:shape id="Gráfico 23" o:spid="_x0000_s1052" type="#_x0000_t75" alt="Casa" style="position:absolute;left:63668;top:15368;width:8117;height:7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">
                  <v:imagedata r:id="rId63" o:title="Casa"/>
                </v:shape>
                <v:group id="Grupo 524" o:spid="_x0000_s1053" style="position:absolute;left:17997;top:14972;width:38968;height:15598" coordorigin="17997,14972" coordsize="38968,15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rect id="Rectángulo 525" o:spid="_x0000_s1054" style="position:absolute;left:17997;top:15178;width:38968;height:153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" fillcolor="white [3212]" strokecolor="#0f0d29 [3213]" strokeweight="2pt">
                    <v:textbox inset="4.05pt,.71439mm,4.05pt,.71439mm"/>
                  </v:rect>
                  <v:roundrect id="Rectángulo: esquinas redondeadas 526" o:spid="_x0000_s1055" style="position:absolute;left:21406;top:16671;width:9408;height:125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" fillcolor="#0070c0" stroked="f" strokeweight="2pt">
                    <v:textbox inset="4.05pt,.71439mm,4.05pt,.71439mm"/>
                  </v:roundrect>
                  <v:shape id="CuadroTexto 9" o:spid="_x0000_s1056" type="#_x0000_t202" style="position:absolute;left:19256;top:14972;width:14668;height:10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" filled="f" stroked="f">
                    <v:textbox style="mso-fit-shape-to-text:t">
                      <w:txbxContent>
                        <w:p w14:paraId="056916A7" w14:textId="77777777" w:rsidR="005A3095" w:rsidRDefault="005A3095" w:rsidP="00647E12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F0D29" w:themeColor="text1"/>
                              <w:kern w:val="24"/>
                            </w:rPr>
                            <w:t>H</w:t>
                          </w:r>
                          <w:r>
                            <w:rPr>
                              <w:rFonts w:asciiTheme="minorHAnsi" w:hAnsi="Calibri" w:cstheme="minorBidi"/>
                              <w:color w:val="0F0D29" w:themeColor="text1"/>
                              <w:kern w:val="24"/>
                              <w:position w:val="-6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Theme="minorHAnsi" w:hAnsi="Calibri" w:cstheme="minorBidi"/>
                              <w:color w:val="0F0D29" w:themeColor="text1"/>
                              <w:kern w:val="24"/>
                            </w:rPr>
                            <w:t>0</w:t>
                          </w:r>
                        </w:p>
                      </w:txbxContent>
                    </v:textbox>
                  </v:shape>
                  <v:shape id="Gráfico 10" o:spid="_x0000_s1057" type="#_x0000_t75" alt="Fuego" style="position:absolute;left:23082;top:22435;width:6056;height:5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">
                    <v:imagedata r:id="rId64" o:title="Fuego"/>
                  </v:shape>
                  <v:roundrect id="Rectángulo: esquinas redondeadas 529" o:spid="_x0000_s1058" style="position:absolute;left:44365;top:16727;width:9408;height:125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" fillcolor="#c2bcf2" stroked="f" strokeweight="2pt">
                    <v:textbox inset="4.05pt,.71439mm,4.05pt,.71439mm"/>
                  </v:roundrect>
                  <v:shape id="Gráfico 16" o:spid="_x0000_s1059" type="#_x0000_t75" alt="Trueno" style="position:absolute;left:45466;top:17320;width:7206;height:6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">
                    <v:imagedata r:id="rId65" o:title="Trueno"/>
                  </v:shape>
                  <v:shape id="Gráfico 17" o:spid="_x0000_s1060" type="#_x0000_t75" alt="Fuego" style="position:absolute;left:46041;top:23293;width:6056;height:5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">
                    <v:imagedata r:id="rId64" o:title="Fuego"/>
                  </v:shape>
                  <v:shape id="Gráfico 24" o:spid="_x0000_s1061" type="#_x0000_t75" alt="Engranajes" style="position:absolute;left:32173;top:16380;width:6763;height:6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">
                    <v:imagedata r:id="rId66" o:title="Engranajes"/>
                  </v:shape>
                  <v:shape id="Gráfico 25" o:spid="_x0000_s1062" type="#_x0000_t75" alt="Base de datos" style="position:absolute;left:34509;top:20510;width:8440;height:7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">
                    <v:imagedata r:id="rId67" o:title="Base de datos"/>
                  </v:shape>
                </v:group>
                <v:shape id="Gráfico 26" o:spid="_x0000_s1063" type="#_x0000_t75" alt="Flecha lineal: curva en sentido de las agujas del reloj" style="position:absolute;left:42840;top:5779;width:8226;height:7309;rotation:106390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">
                  <v:imagedata r:id="rId58" o:title=" curva en sentido de las agujas del reloj"/>
                </v:shape>
                <v:shape id="Gráfico 27" o:spid="_x0000_s1064" type="#_x0000_t75" alt="Flecha lineal: curva en sentido de las agujas del reloj" style="position:absolute;left:24988;top:32721;width:7298;height:8214;rotation: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">
                  <v:imagedata r:id="rId58" o:title=" curva en sentido de las agujas del reloj"/>
                </v:shape>
                <v:shape id="Gráfico 28" o:spid="_x0000_s1065" type="#_x0000_t75" alt="Flecha con curva ligera" style="position:absolute;left:11440;top:20010;width:6361;height: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">
                  <v:imagedata r:id="rId68" o:title="Flecha con curva ligera"/>
                </v:shape>
                <v:shape id="Gráfico 29" o:spid="_x0000_s1066" type="#_x0000_t75" alt="Flecha con curva ligera" style="position:absolute;left:57086;top:20010;width:6361;height: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">
                  <v:imagedata r:id="rId68" o:title="Flecha con curva ligera"/>
                </v:shape>
                <v:shape id="Gráfico 30" o:spid="_x0000_s1067" type="#_x0000_t75" alt="Flecha con curva ligera" style="position:absolute;left:52299;top:4437;width:6361;height:5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">
                  <v:imagedata r:id="rId68" o:title="Flecha con curva ligera"/>
                </v:shape>
              </v:group>
            </w:pict>
          </mc:Fallback>
        </mc:AlternateContent>
      </w:r>
      <w:r w:rsidRPr="00753B11">
        <w:rPr>
          <w:noProof/>
          <w:color w:val="00677B"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3717C39C" wp14:editId="5EF8477C">
                <wp:simplePos x="0" y="0"/>
                <wp:positionH relativeFrom="margin">
                  <wp:posOffset>4415790</wp:posOffset>
                </wp:positionH>
                <wp:positionV relativeFrom="paragraph">
                  <wp:posOffset>117980</wp:posOffset>
                </wp:positionV>
                <wp:extent cx="2038350" cy="1230630"/>
                <wp:effectExtent l="0" t="0" r="0" b="7620"/>
                <wp:wrapNone/>
                <wp:docPr id="539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0" cy="1230630"/>
                          <a:chOff x="0" y="0"/>
                          <a:chExt cx="5096461" cy="3078085"/>
                        </a:xfrm>
                      </wpg:grpSpPr>
                      <pic:pic xmlns:pic="http://schemas.openxmlformats.org/drawingml/2006/picture">
                        <pic:nvPicPr>
                          <pic:cNvPr id="540" name="Gráfico 4" descr="Ciudad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2626" y="971529"/>
                            <a:ext cx="1123835" cy="112383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41" name="Grupo 541"/>
                        <wpg:cNvGrpSpPr/>
                        <wpg:grpSpPr>
                          <a:xfrm>
                            <a:off x="2012799" y="197357"/>
                            <a:ext cx="1216615" cy="1139022"/>
                            <a:chOff x="2012799" y="197357"/>
                            <a:chExt cx="1216615" cy="1139022"/>
                          </a:xfrm>
                        </wpg:grpSpPr>
                        <pic:pic xmlns:pic="http://schemas.openxmlformats.org/drawingml/2006/picture">
                          <pic:nvPicPr>
                            <pic:cNvPr id="542" name="Picture 2" descr="Torre De Transmisión, La Transmisión De Energía Eléctrica, De Alta Tensión  imagen png - imagen transparente descarga gratuit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 cstate="screen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72">
                                      <a14:imgEffect>
                                        <a14:backgroundRemoval t="2959" b="90000" l="10000" r="90000">
                                          <a14:foregroundMark x1="42000" y1="7755" x2="42000" y2="7755"/>
                                          <a14:foregroundMark x1="42333" y1="2959" x2="42333" y2="2959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12799" y="197357"/>
                              <a:ext cx="829549" cy="9032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3" name="Picture 2" descr="Torre De Transmisión, La Transmisión De Energía Eléctrica, De Alta Tensión  imagen png - imagen transparente descarga gratuit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 cstate="screen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72">
                                      <a14:imgEffect>
                                        <a14:backgroundRemoval t="2959" b="90000" l="10000" r="90000">
                                          <a14:foregroundMark x1="42000" y1="7755" x2="42000" y2="7755"/>
                                          <a14:foregroundMark x1="42333" y1="2959" x2="42333" y2="2959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9865" y="433092"/>
                              <a:ext cx="829549" cy="9032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44" name="Gráfico 7" descr="Fábrica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8597" y="13942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" name="Imagen 545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3911" y="1774211"/>
                            <a:ext cx="913911" cy="903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" name="Gráfico 19" descr="Molino de viento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074" y="1223961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Gráfico 20" descr="Sol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2582" y="1860365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8" name="Gráfico 21" descr="Flecha lineal: recta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542435" y="169823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" name="Gráfico 22" descr="Onda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18266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50" name="Grupo 550"/>
                        <wpg:cNvGrpSpPr/>
                        <wpg:grpSpPr>
                          <a:xfrm>
                            <a:off x="3563197" y="2126169"/>
                            <a:ext cx="1036521" cy="951916"/>
                            <a:chOff x="3563197" y="2126169"/>
                            <a:chExt cx="1036521" cy="951916"/>
                          </a:xfrm>
                        </wpg:grpSpPr>
                        <pic:pic xmlns:pic="http://schemas.openxmlformats.org/drawingml/2006/picture">
                          <pic:nvPicPr>
                            <pic:cNvPr id="551" name="Gráfico 8" descr="Cas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7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99837" y="2478204"/>
                              <a:ext cx="599881" cy="59988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52" name="Gráfico 23" descr="Cas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7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63197" y="2126169"/>
                              <a:ext cx="599881" cy="59988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53" name="Gráfico 24" descr="Flecha lineal: curva en sentido de las agujas del reloj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144251">
                            <a:off x="3130250" y="1460247"/>
                            <a:ext cx="546394" cy="546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4" name="Gráfico 25" descr="Flecha lineal: curva en sentido de las agujas del reloj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455749" flipV="1">
                            <a:off x="3130250" y="1229034"/>
                            <a:ext cx="546394" cy="546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" name="Gráfico 26" descr="Flecha lineal: recta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306927" y="1343267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" name="Gráfico 27" descr="Flecha lineal: curva en sentido de las agujas del reloj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626381" flipV="1">
                            <a:off x="1554004" y="1754941"/>
                            <a:ext cx="546394" cy="546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" name="Gráfico 28" descr="Flecha lineal: recta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549706" y="1916799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58" name="Grupo 558"/>
                        <wpg:cNvGrpSpPr/>
                        <wpg:grpSpPr>
                          <a:xfrm>
                            <a:off x="29695" y="0"/>
                            <a:ext cx="1289427" cy="679518"/>
                            <a:chOff x="29695" y="0"/>
                            <a:chExt cx="1289427" cy="679518"/>
                          </a:xfrm>
                        </wpg:grpSpPr>
                        <wps:wsp>
                          <wps:cNvPr id="559" name="Diagrama de flujo: operación manual 112"/>
                          <wps:cNvSpPr/>
                          <wps:spPr>
                            <a:xfrm rot="10800000">
                              <a:off x="840467" y="0"/>
                              <a:ext cx="478655" cy="669800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0 h 10000"/>
                                <a:gd name="connsiteX1" fmla="*/ 10000 w 10000"/>
                                <a:gd name="connsiteY1" fmla="*/ 0 h 10000"/>
                                <a:gd name="connsiteX2" fmla="*/ 8000 w 10000"/>
                                <a:gd name="connsiteY2" fmla="*/ 10000 h 10000"/>
                                <a:gd name="connsiteX3" fmla="*/ 2000 w 10000"/>
                                <a:gd name="connsiteY3" fmla="*/ 10000 h 10000"/>
                                <a:gd name="connsiteX4" fmla="*/ 0 w 10000"/>
                                <a:gd name="connsiteY4" fmla="*/ 0 h 10000"/>
                                <a:gd name="connsiteX0" fmla="*/ 0 w 10000"/>
                                <a:gd name="connsiteY0" fmla="*/ 0 h 10000"/>
                                <a:gd name="connsiteX1" fmla="*/ 10000 w 10000"/>
                                <a:gd name="connsiteY1" fmla="*/ 0 h 10000"/>
                                <a:gd name="connsiteX2" fmla="*/ 8082 w 10000"/>
                                <a:gd name="connsiteY2" fmla="*/ 7770 h 10000"/>
                                <a:gd name="connsiteX3" fmla="*/ 8000 w 10000"/>
                                <a:gd name="connsiteY3" fmla="*/ 10000 h 10000"/>
                                <a:gd name="connsiteX4" fmla="*/ 2000 w 10000"/>
                                <a:gd name="connsiteY4" fmla="*/ 10000 h 10000"/>
                                <a:gd name="connsiteX5" fmla="*/ 0 w 10000"/>
                                <a:gd name="connsiteY5" fmla="*/ 0 h 10000"/>
                                <a:gd name="connsiteX0" fmla="*/ 0 w 10000"/>
                                <a:gd name="connsiteY0" fmla="*/ 0 h 10000"/>
                                <a:gd name="connsiteX1" fmla="*/ 10000 w 10000"/>
                                <a:gd name="connsiteY1" fmla="*/ 0 h 10000"/>
                                <a:gd name="connsiteX2" fmla="*/ 8082 w 10000"/>
                                <a:gd name="connsiteY2" fmla="*/ 7770 h 10000"/>
                                <a:gd name="connsiteX3" fmla="*/ 8000 w 10000"/>
                                <a:gd name="connsiteY3" fmla="*/ 10000 h 10000"/>
                                <a:gd name="connsiteX4" fmla="*/ 2000 w 10000"/>
                                <a:gd name="connsiteY4" fmla="*/ 10000 h 10000"/>
                                <a:gd name="connsiteX5" fmla="*/ 1975 w 10000"/>
                                <a:gd name="connsiteY5" fmla="*/ 7264 h 10000"/>
                                <a:gd name="connsiteX6" fmla="*/ 0 w 10000"/>
                                <a:gd name="connsiteY6" fmla="*/ 0 h 10000"/>
                                <a:gd name="connsiteX0" fmla="*/ 0 w 10000"/>
                                <a:gd name="connsiteY0" fmla="*/ 0 h 10000"/>
                                <a:gd name="connsiteX1" fmla="*/ 10000 w 10000"/>
                                <a:gd name="connsiteY1" fmla="*/ 0 h 10000"/>
                                <a:gd name="connsiteX2" fmla="*/ 8082 w 10000"/>
                                <a:gd name="connsiteY2" fmla="*/ 7770 h 10000"/>
                                <a:gd name="connsiteX3" fmla="*/ 8000 w 10000"/>
                                <a:gd name="connsiteY3" fmla="*/ 10000 h 10000"/>
                                <a:gd name="connsiteX4" fmla="*/ 2000 w 10000"/>
                                <a:gd name="connsiteY4" fmla="*/ 10000 h 10000"/>
                                <a:gd name="connsiteX5" fmla="*/ 1930 w 10000"/>
                                <a:gd name="connsiteY5" fmla="*/ 7832 h 10000"/>
                                <a:gd name="connsiteX6" fmla="*/ 0 w 10000"/>
                                <a:gd name="connsiteY6" fmla="*/ 0 h 10000"/>
                                <a:gd name="connsiteX0" fmla="*/ 0 w 10000"/>
                                <a:gd name="connsiteY0" fmla="*/ 0 h 10000"/>
                                <a:gd name="connsiteX1" fmla="*/ 10000 w 10000"/>
                                <a:gd name="connsiteY1" fmla="*/ 0 h 10000"/>
                                <a:gd name="connsiteX2" fmla="*/ 8082 w 10000"/>
                                <a:gd name="connsiteY2" fmla="*/ 7770 h 10000"/>
                                <a:gd name="connsiteX3" fmla="*/ 8000 w 10000"/>
                                <a:gd name="connsiteY3" fmla="*/ 10000 h 10000"/>
                                <a:gd name="connsiteX4" fmla="*/ 2000 w 10000"/>
                                <a:gd name="connsiteY4" fmla="*/ 10000 h 10000"/>
                                <a:gd name="connsiteX5" fmla="*/ 1930 w 10000"/>
                                <a:gd name="connsiteY5" fmla="*/ 7800 h 10000"/>
                                <a:gd name="connsiteX6" fmla="*/ 0 w 10000"/>
                                <a:gd name="connsiteY6" fmla="*/ 0 h 10000"/>
                                <a:gd name="connsiteX0" fmla="*/ 0 w 10000"/>
                                <a:gd name="connsiteY0" fmla="*/ 0 h 10000"/>
                                <a:gd name="connsiteX1" fmla="*/ 10000 w 10000"/>
                                <a:gd name="connsiteY1" fmla="*/ 0 h 10000"/>
                                <a:gd name="connsiteX2" fmla="*/ 8082 w 10000"/>
                                <a:gd name="connsiteY2" fmla="*/ 7770 h 10000"/>
                                <a:gd name="connsiteX3" fmla="*/ 8000 w 10000"/>
                                <a:gd name="connsiteY3" fmla="*/ 10000 h 10000"/>
                                <a:gd name="connsiteX4" fmla="*/ 2000 w 10000"/>
                                <a:gd name="connsiteY4" fmla="*/ 10000 h 10000"/>
                                <a:gd name="connsiteX5" fmla="*/ 1885 w 10000"/>
                                <a:gd name="connsiteY5" fmla="*/ 7705 h 10000"/>
                                <a:gd name="connsiteX6" fmla="*/ 0 w 10000"/>
                                <a:gd name="connsiteY6" fmla="*/ 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0" y="0"/>
                                  </a:moveTo>
                                  <a:lnTo>
                                    <a:pt x="10000" y="0"/>
                                  </a:lnTo>
                                  <a:cubicBezTo>
                                    <a:pt x="9481" y="2811"/>
                                    <a:pt x="8601" y="4959"/>
                                    <a:pt x="8082" y="7770"/>
                                  </a:cubicBezTo>
                                  <a:cubicBezTo>
                                    <a:pt x="8055" y="8513"/>
                                    <a:pt x="8027" y="9257"/>
                                    <a:pt x="8000" y="10000"/>
                                  </a:cubicBezTo>
                                  <a:lnTo>
                                    <a:pt x="2000" y="10000"/>
                                  </a:lnTo>
                                  <a:cubicBezTo>
                                    <a:pt x="1916" y="9404"/>
                                    <a:pt x="1969" y="8301"/>
                                    <a:pt x="1885" y="7705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60" name="Diagrama de flujo: operación manual 112"/>
                          <wps:cNvSpPr/>
                          <wps:spPr>
                            <a:xfrm rot="10800000">
                              <a:off x="447278" y="0"/>
                              <a:ext cx="478655" cy="669800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0 h 10000"/>
                                <a:gd name="connsiteX1" fmla="*/ 10000 w 10000"/>
                                <a:gd name="connsiteY1" fmla="*/ 0 h 10000"/>
                                <a:gd name="connsiteX2" fmla="*/ 8000 w 10000"/>
                                <a:gd name="connsiteY2" fmla="*/ 10000 h 10000"/>
                                <a:gd name="connsiteX3" fmla="*/ 2000 w 10000"/>
                                <a:gd name="connsiteY3" fmla="*/ 10000 h 10000"/>
                                <a:gd name="connsiteX4" fmla="*/ 0 w 10000"/>
                                <a:gd name="connsiteY4" fmla="*/ 0 h 10000"/>
                                <a:gd name="connsiteX0" fmla="*/ 0 w 10000"/>
                                <a:gd name="connsiteY0" fmla="*/ 0 h 10000"/>
                                <a:gd name="connsiteX1" fmla="*/ 10000 w 10000"/>
                                <a:gd name="connsiteY1" fmla="*/ 0 h 10000"/>
                                <a:gd name="connsiteX2" fmla="*/ 8082 w 10000"/>
                                <a:gd name="connsiteY2" fmla="*/ 7770 h 10000"/>
                                <a:gd name="connsiteX3" fmla="*/ 8000 w 10000"/>
                                <a:gd name="connsiteY3" fmla="*/ 10000 h 10000"/>
                                <a:gd name="connsiteX4" fmla="*/ 2000 w 10000"/>
                                <a:gd name="connsiteY4" fmla="*/ 10000 h 10000"/>
                                <a:gd name="connsiteX5" fmla="*/ 0 w 10000"/>
                                <a:gd name="connsiteY5" fmla="*/ 0 h 10000"/>
                                <a:gd name="connsiteX0" fmla="*/ 0 w 10000"/>
                                <a:gd name="connsiteY0" fmla="*/ 0 h 10000"/>
                                <a:gd name="connsiteX1" fmla="*/ 10000 w 10000"/>
                                <a:gd name="connsiteY1" fmla="*/ 0 h 10000"/>
                                <a:gd name="connsiteX2" fmla="*/ 8082 w 10000"/>
                                <a:gd name="connsiteY2" fmla="*/ 7770 h 10000"/>
                                <a:gd name="connsiteX3" fmla="*/ 8000 w 10000"/>
                                <a:gd name="connsiteY3" fmla="*/ 10000 h 10000"/>
                                <a:gd name="connsiteX4" fmla="*/ 2000 w 10000"/>
                                <a:gd name="connsiteY4" fmla="*/ 10000 h 10000"/>
                                <a:gd name="connsiteX5" fmla="*/ 1975 w 10000"/>
                                <a:gd name="connsiteY5" fmla="*/ 7264 h 10000"/>
                                <a:gd name="connsiteX6" fmla="*/ 0 w 10000"/>
                                <a:gd name="connsiteY6" fmla="*/ 0 h 10000"/>
                                <a:gd name="connsiteX0" fmla="*/ 0 w 10000"/>
                                <a:gd name="connsiteY0" fmla="*/ 0 h 10000"/>
                                <a:gd name="connsiteX1" fmla="*/ 10000 w 10000"/>
                                <a:gd name="connsiteY1" fmla="*/ 0 h 10000"/>
                                <a:gd name="connsiteX2" fmla="*/ 8082 w 10000"/>
                                <a:gd name="connsiteY2" fmla="*/ 7770 h 10000"/>
                                <a:gd name="connsiteX3" fmla="*/ 8000 w 10000"/>
                                <a:gd name="connsiteY3" fmla="*/ 10000 h 10000"/>
                                <a:gd name="connsiteX4" fmla="*/ 2000 w 10000"/>
                                <a:gd name="connsiteY4" fmla="*/ 10000 h 10000"/>
                                <a:gd name="connsiteX5" fmla="*/ 1930 w 10000"/>
                                <a:gd name="connsiteY5" fmla="*/ 7832 h 10000"/>
                                <a:gd name="connsiteX6" fmla="*/ 0 w 10000"/>
                                <a:gd name="connsiteY6" fmla="*/ 0 h 10000"/>
                                <a:gd name="connsiteX0" fmla="*/ 0 w 10000"/>
                                <a:gd name="connsiteY0" fmla="*/ 0 h 10000"/>
                                <a:gd name="connsiteX1" fmla="*/ 10000 w 10000"/>
                                <a:gd name="connsiteY1" fmla="*/ 0 h 10000"/>
                                <a:gd name="connsiteX2" fmla="*/ 8082 w 10000"/>
                                <a:gd name="connsiteY2" fmla="*/ 7770 h 10000"/>
                                <a:gd name="connsiteX3" fmla="*/ 8000 w 10000"/>
                                <a:gd name="connsiteY3" fmla="*/ 10000 h 10000"/>
                                <a:gd name="connsiteX4" fmla="*/ 2000 w 10000"/>
                                <a:gd name="connsiteY4" fmla="*/ 10000 h 10000"/>
                                <a:gd name="connsiteX5" fmla="*/ 1930 w 10000"/>
                                <a:gd name="connsiteY5" fmla="*/ 7800 h 10000"/>
                                <a:gd name="connsiteX6" fmla="*/ 0 w 10000"/>
                                <a:gd name="connsiteY6" fmla="*/ 0 h 10000"/>
                                <a:gd name="connsiteX0" fmla="*/ 0 w 10000"/>
                                <a:gd name="connsiteY0" fmla="*/ 0 h 10000"/>
                                <a:gd name="connsiteX1" fmla="*/ 10000 w 10000"/>
                                <a:gd name="connsiteY1" fmla="*/ 0 h 10000"/>
                                <a:gd name="connsiteX2" fmla="*/ 8082 w 10000"/>
                                <a:gd name="connsiteY2" fmla="*/ 7770 h 10000"/>
                                <a:gd name="connsiteX3" fmla="*/ 8000 w 10000"/>
                                <a:gd name="connsiteY3" fmla="*/ 10000 h 10000"/>
                                <a:gd name="connsiteX4" fmla="*/ 2000 w 10000"/>
                                <a:gd name="connsiteY4" fmla="*/ 10000 h 10000"/>
                                <a:gd name="connsiteX5" fmla="*/ 1885 w 10000"/>
                                <a:gd name="connsiteY5" fmla="*/ 7705 h 10000"/>
                                <a:gd name="connsiteX6" fmla="*/ 0 w 10000"/>
                                <a:gd name="connsiteY6" fmla="*/ 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0" y="0"/>
                                  </a:moveTo>
                                  <a:lnTo>
                                    <a:pt x="10000" y="0"/>
                                  </a:lnTo>
                                  <a:cubicBezTo>
                                    <a:pt x="9481" y="2811"/>
                                    <a:pt x="8601" y="4959"/>
                                    <a:pt x="8082" y="7770"/>
                                  </a:cubicBezTo>
                                  <a:cubicBezTo>
                                    <a:pt x="8055" y="8513"/>
                                    <a:pt x="8027" y="9257"/>
                                    <a:pt x="8000" y="10000"/>
                                  </a:cubicBezTo>
                                  <a:lnTo>
                                    <a:pt x="2000" y="10000"/>
                                  </a:lnTo>
                                  <a:cubicBezTo>
                                    <a:pt x="1916" y="9404"/>
                                    <a:pt x="1969" y="8301"/>
                                    <a:pt x="1885" y="7705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61" name="Triángulo rectángulo 561"/>
                          <wps:cNvSpPr/>
                          <wps:spPr>
                            <a:xfrm flipH="1">
                              <a:off x="29695" y="204546"/>
                              <a:ext cx="523289" cy="288058"/>
                            </a:xfrm>
                            <a:prstGeom prst="rt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62" name="Triángulo rectángulo 562"/>
                          <wps:cNvSpPr/>
                          <wps:spPr>
                            <a:xfrm flipH="1">
                              <a:off x="287055" y="204546"/>
                              <a:ext cx="523289" cy="288058"/>
                            </a:xfrm>
                            <a:prstGeom prst="rt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63" name="Rectángulo 563"/>
                          <wps:cNvSpPr/>
                          <wps:spPr>
                            <a:xfrm>
                              <a:off x="163604" y="476155"/>
                              <a:ext cx="639417" cy="20336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64" name="Gráfico 17" descr="Fábrica"/>
                          <wps:cNvSpPr/>
                          <wps:spPr>
                            <a:xfrm>
                              <a:off x="107433" y="17994"/>
                              <a:ext cx="657225" cy="657225"/>
                            </a:xfrm>
                            <a:custGeom>
                              <a:avLst/>
                              <a:gdLst>
                                <a:gd name="connsiteX0" fmla="*/ 578644 w 657225"/>
                                <a:gd name="connsiteY0" fmla="*/ 588169 h 657225"/>
                                <a:gd name="connsiteX1" fmla="*/ 464344 w 657225"/>
                                <a:gd name="connsiteY1" fmla="*/ 588169 h 657225"/>
                                <a:gd name="connsiteX2" fmla="*/ 464344 w 657225"/>
                                <a:gd name="connsiteY2" fmla="*/ 502444 h 657225"/>
                                <a:gd name="connsiteX3" fmla="*/ 578644 w 657225"/>
                                <a:gd name="connsiteY3" fmla="*/ 502444 h 657225"/>
                                <a:gd name="connsiteX4" fmla="*/ 578644 w 657225"/>
                                <a:gd name="connsiteY4" fmla="*/ 588169 h 657225"/>
                                <a:gd name="connsiteX5" fmla="*/ 388144 w 657225"/>
                                <a:gd name="connsiteY5" fmla="*/ 588169 h 657225"/>
                                <a:gd name="connsiteX6" fmla="*/ 273844 w 657225"/>
                                <a:gd name="connsiteY6" fmla="*/ 588169 h 657225"/>
                                <a:gd name="connsiteX7" fmla="*/ 273844 w 657225"/>
                                <a:gd name="connsiteY7" fmla="*/ 502444 h 657225"/>
                                <a:gd name="connsiteX8" fmla="*/ 388144 w 657225"/>
                                <a:gd name="connsiteY8" fmla="*/ 502444 h 657225"/>
                                <a:gd name="connsiteX9" fmla="*/ 388144 w 657225"/>
                                <a:gd name="connsiteY9" fmla="*/ 588169 h 657225"/>
                                <a:gd name="connsiteX10" fmla="*/ 197644 w 657225"/>
                                <a:gd name="connsiteY10" fmla="*/ 588169 h 657225"/>
                                <a:gd name="connsiteX11" fmla="*/ 83344 w 657225"/>
                                <a:gd name="connsiteY11" fmla="*/ 588169 h 657225"/>
                                <a:gd name="connsiteX12" fmla="*/ 83344 w 657225"/>
                                <a:gd name="connsiteY12" fmla="*/ 502444 h 657225"/>
                                <a:gd name="connsiteX13" fmla="*/ 197644 w 657225"/>
                                <a:gd name="connsiteY13" fmla="*/ 502444 h 657225"/>
                                <a:gd name="connsiteX14" fmla="*/ 197644 w 657225"/>
                                <a:gd name="connsiteY14" fmla="*/ 588169 h 657225"/>
                                <a:gd name="connsiteX15" fmla="*/ 397669 w 657225"/>
                                <a:gd name="connsiteY15" fmla="*/ 397669 h 657225"/>
                                <a:gd name="connsiteX16" fmla="*/ 397669 w 657225"/>
                                <a:gd name="connsiteY16" fmla="*/ 264319 h 657225"/>
                                <a:gd name="connsiteX17" fmla="*/ 140494 w 657225"/>
                                <a:gd name="connsiteY17" fmla="*/ 397669 h 657225"/>
                                <a:gd name="connsiteX18" fmla="*/ 111919 w 657225"/>
                                <a:gd name="connsiteY18" fmla="*/ 7144 h 657225"/>
                                <a:gd name="connsiteX19" fmla="*/ 35719 w 657225"/>
                                <a:gd name="connsiteY19" fmla="*/ 7144 h 657225"/>
                                <a:gd name="connsiteX20" fmla="*/ 7144 w 657225"/>
                                <a:gd name="connsiteY20" fmla="*/ 397669 h 657225"/>
                                <a:gd name="connsiteX21" fmla="*/ 7144 w 657225"/>
                                <a:gd name="connsiteY21" fmla="*/ 654844 h 657225"/>
                                <a:gd name="connsiteX22" fmla="*/ 654844 w 657225"/>
                                <a:gd name="connsiteY22" fmla="*/ 654844 h 657225"/>
                                <a:gd name="connsiteX23" fmla="*/ 654844 w 657225"/>
                                <a:gd name="connsiteY23" fmla="*/ 397669 h 657225"/>
                                <a:gd name="connsiteX24" fmla="*/ 654844 w 657225"/>
                                <a:gd name="connsiteY24" fmla="*/ 264319 h 657225"/>
                                <a:gd name="connsiteX25" fmla="*/ 397669 w 657225"/>
                                <a:gd name="connsiteY25" fmla="*/ 397669 h 6572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657225" h="657225">
                                  <a:moveTo>
                                    <a:pt x="578644" y="588169"/>
                                  </a:moveTo>
                                  <a:lnTo>
                                    <a:pt x="464344" y="588169"/>
                                  </a:lnTo>
                                  <a:lnTo>
                                    <a:pt x="464344" y="502444"/>
                                  </a:lnTo>
                                  <a:lnTo>
                                    <a:pt x="578644" y="502444"/>
                                  </a:lnTo>
                                  <a:lnTo>
                                    <a:pt x="578644" y="588169"/>
                                  </a:lnTo>
                                  <a:close/>
                                  <a:moveTo>
                                    <a:pt x="388144" y="588169"/>
                                  </a:moveTo>
                                  <a:lnTo>
                                    <a:pt x="273844" y="588169"/>
                                  </a:lnTo>
                                  <a:lnTo>
                                    <a:pt x="273844" y="502444"/>
                                  </a:lnTo>
                                  <a:lnTo>
                                    <a:pt x="388144" y="502444"/>
                                  </a:lnTo>
                                  <a:lnTo>
                                    <a:pt x="388144" y="588169"/>
                                  </a:lnTo>
                                  <a:close/>
                                  <a:moveTo>
                                    <a:pt x="197644" y="588169"/>
                                  </a:moveTo>
                                  <a:lnTo>
                                    <a:pt x="83344" y="588169"/>
                                  </a:lnTo>
                                  <a:lnTo>
                                    <a:pt x="83344" y="502444"/>
                                  </a:lnTo>
                                  <a:lnTo>
                                    <a:pt x="197644" y="502444"/>
                                  </a:lnTo>
                                  <a:lnTo>
                                    <a:pt x="197644" y="588169"/>
                                  </a:lnTo>
                                  <a:close/>
                                  <a:moveTo>
                                    <a:pt x="397669" y="397669"/>
                                  </a:moveTo>
                                  <a:lnTo>
                                    <a:pt x="397669" y="264319"/>
                                  </a:lnTo>
                                  <a:lnTo>
                                    <a:pt x="140494" y="397669"/>
                                  </a:lnTo>
                                  <a:lnTo>
                                    <a:pt x="111919" y="7144"/>
                                  </a:lnTo>
                                  <a:lnTo>
                                    <a:pt x="35719" y="7144"/>
                                  </a:lnTo>
                                  <a:lnTo>
                                    <a:pt x="7144" y="397669"/>
                                  </a:lnTo>
                                  <a:lnTo>
                                    <a:pt x="7144" y="654844"/>
                                  </a:lnTo>
                                  <a:lnTo>
                                    <a:pt x="654844" y="654844"/>
                                  </a:lnTo>
                                  <a:lnTo>
                                    <a:pt x="654844" y="397669"/>
                                  </a:lnTo>
                                  <a:lnTo>
                                    <a:pt x="654844" y="264319"/>
                                  </a:lnTo>
                                  <a:lnTo>
                                    <a:pt x="397669" y="3976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A3E9EE" id="Grupo 1" o:spid="_x0000_s1026" style="position:absolute;margin-left:347.7pt;margin-top:9.3pt;width:160.5pt;height:96.9pt;z-index:252045312;mso-position-horizontal-relative:margin" coordsize="50964,30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">
                <v:shape id="Gráfico 4" o:spid="_x0000_s1027" type="#_x0000_t75" alt="Ciudad" style="position:absolute;left:39726;top:9715;width:11238;height:1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">
                  <v:imagedata r:id="rId78" o:title="Ciudad"/>
                </v:shape>
                <v:group id="Grupo 541" o:spid="_x0000_s1028" style="position:absolute;left:20127;top:1973;width:12167;height:11390" coordorigin="20127,1973" coordsize="12166,1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Picture 2" o:spid="_x0000_s1029" type="#_x0000_t75" alt="Torre De Transmisión, La Transmisión De Energía Eléctrica, De Alta Tensión  imagen png - imagen transparente descarga gratuita" style="position:absolute;left:20127;top:1973;width:8296;height:9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">
                    <v:imagedata r:id="rId79" o:title="Torre De Transmisión, La Transmisión De Energía Eléctrica, De Alta Tensión  imagen png - imagen transparente descarga gratuita"/>
                  </v:shape>
                  <v:shape id="Picture 2" o:spid="_x0000_s1030" type="#_x0000_t75" alt="Torre De Transmisión, La Transmisión De Energía Eléctrica, De Alta Tensión  imagen png - imagen transparente descarga gratuita" style="position:absolute;left:23998;top:4330;width:8296;height:9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">
                    <v:imagedata r:id="rId79" o:title="Torre De Transmisión, La Transmisión De Energía Eléctrica, De Alta Tensión  imagen png - imagen transparente descarga gratuita"/>
                  </v:shape>
                </v:group>
                <v:shape id="Gráfico 7" o:spid="_x0000_s1031" type="#_x0000_t75" alt="Fábrica" style="position:absolute;left:35685;top:139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">
                  <v:imagedata r:id="rId80" o:title="Fábrica"/>
                </v:shape>
                <v:shape id="Imagen 545" o:spid="_x0000_s1032" type="#_x0000_t75" style="position:absolute;left:22339;top:17742;width:9139;height:9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">
                  <v:imagedata r:id="rId81" o:title=""/>
                </v:shape>
                <v:shape id="Gráfico 19" o:spid="_x0000_s1033" type="#_x0000_t75" alt="Molino de viento" style="position:absolute;left:920;top:12239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">
                  <v:imagedata r:id="rId82" o:title="Molino de viento"/>
                </v:shape>
                <v:shape id="Gráfico 20" o:spid="_x0000_s1034" type="#_x0000_t75" alt="Sol" style="position:absolute;left:6525;top:18603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">
                  <v:imagedata r:id="rId83" o:title="Sol"/>
                </v:shape>
                <v:shape id="Gráfico 21" o:spid="_x0000_s1035" type="#_x0000_t75" alt="Flecha lineal: recta" style="position:absolute;left:15424;top:1698;width:5486;height:548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">
                  <v:imagedata r:id="rId84" o:title=" recta"/>
                </v:shape>
                <v:shape id="Gráfico 22" o:spid="_x0000_s1036" type="#_x0000_t75" alt="Onda" style="position:absolute;top:23182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">
                  <v:imagedata r:id="rId85" o:title="Onda"/>
                </v:shape>
                <v:group id="Grupo 550" o:spid="_x0000_s1037" style="position:absolute;left:35631;top:21261;width:10366;height:9519" coordorigin="35631,21261" coordsize="10365,9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Gráfico 8" o:spid="_x0000_s1038" type="#_x0000_t75" alt="Casa" style="position:absolute;left:39998;top:24782;width:5999;height: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">
                    <v:imagedata r:id="rId86" o:title="Casa"/>
                  </v:shape>
                  <v:shape id="Gráfico 23" o:spid="_x0000_s1039" type="#_x0000_t75" alt="Casa" style="position:absolute;left:35631;top:21261;width:5999;height:5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">
                    <v:imagedata r:id="rId86" o:title="Casa"/>
                  </v:shape>
                </v:group>
                <v:shape id="Gráfico 24" o:spid="_x0000_s1040" type="#_x0000_t75" alt="Flecha lineal: curva en sentido de las agujas del reloj" style="position:absolute;left:31302;top:14602;width:5464;height:5464;rotation:99879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">
                  <v:imagedata r:id="rId87" o:title=" curva en sentido de las agujas del reloj"/>
                </v:shape>
                <v:shape id="Gráfico 25" o:spid="_x0000_s1041" type="#_x0000_t75" alt="Flecha lineal: curva en sentido de las agujas del reloj" style="position:absolute;left:31302;top:12290;width:5464;height:5464;rotation:9987961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">
                  <v:imagedata r:id="rId87" o:title=" curva en sentido de las agujas del reloj"/>
                </v:shape>
                <v:shape id="Gráfico 26" o:spid="_x0000_s1042" type="#_x0000_t75" alt="Flecha lineal: recta" style="position:absolute;left:33069;top:13432;width:5486;height:548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">
                  <v:imagedata r:id="rId84" o:title=" recta"/>
                </v:shape>
                <v:shape id="Gráfico 27" o:spid="_x0000_s1043" type="#_x0000_t75" alt="Flecha lineal: curva en sentido de las agujas del reloj" style="position:absolute;left:15540;top:17549;width:5463;height:5464;rotation:10893852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">
                  <v:imagedata r:id="rId87" o:title=" curva en sentido de las agujas del reloj"/>
                </v:shape>
                <v:shape id="Gráfico 28" o:spid="_x0000_s1044" type="#_x0000_t75" alt="Flecha lineal: recta" style="position:absolute;left:15497;top:19167;width:5486;height:548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">
                  <v:imagedata r:id="rId84" o:title=" recta"/>
                </v:shape>
                <v:group id="Grupo 558" o:spid="_x0000_s1045" style="position:absolute;left:296;width:12895;height:6795" coordorigin="296" coordsize="12894,6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Diagrama de flujo: operación manual 112" o:spid="_x0000_s1046" style="position:absolute;left:8404;width:4787;height:6698;rotation:180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" path="m,l10000,c9481,2811,8601,4959,8082,7770v-27,743,-55,1487,-82,2230l2000,10000c1916,9404,1969,8301,1885,7705l,xe" fillcolor="#0f0d29 [3213]" strokecolor="#0f0d29 [3213]" strokeweight="2pt">
                    <v:path arrowok="t" o:connecttype="custom" o:connectlocs="0,0;478655,0;386849,520435;382924,669800;95731,669800;90226,516081;0,0" o:connectangles="0,0,0,0,0,0,0"/>
                  </v:shape>
                  <v:shape id="Diagrama de flujo: operación manual 112" o:spid="_x0000_s1047" style="position:absolute;left:4472;width:4787;height:6698;rotation:180;visibility:visible;mso-wrap-style:square;v-text-anchor:middle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" path="m,l10000,c9481,2811,8601,4959,8082,7770v-27,743,-55,1487,-82,2230l2000,10000c1916,9404,1969,8301,1885,7705l,xe" fillcolor="#0f0d29 [3213]" strokecolor="#0f0d29 [3213]" strokeweight="2pt">
                    <v:path arrowok="t" o:connecttype="custom" o:connectlocs="0,0;478655,0;386849,520435;382924,669800;95731,669800;90226,516081;0,0" o:connectangles="0,0,0,0,0,0,0"/>
                  </v:shape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ángulo rectángulo 561" o:spid="_x0000_s1048" type="#_x0000_t6" style="position:absolute;left:296;top:2045;width:5233;height:288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" fillcolor="white [3212]" stroked="f" strokeweight="2pt"/>
                  <v:shape id="Triángulo rectángulo 562" o:spid="_x0000_s1049" type="#_x0000_t6" style="position:absolute;left:2870;top:2045;width:5233;height:288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" fillcolor="white [3212]" stroked="f" strokeweight="2pt"/>
                  <v:rect id="Rectángulo 563" o:spid="_x0000_s1050" style="position:absolute;left:1636;top:4761;width:6394;height:2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" fillcolor="white [3212]" strokecolor="white [3212]" strokeweight="2pt"/>
                  <v:shape id="Gráfico 17" o:spid="_x0000_s1051" alt="Fábrica" style="position:absolute;left:1074;top:179;width:6572;height:6573;visibility:visible;mso-wrap-style:square;v-text-anchor:middle" coordsize="657225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" path="m578644,588169r-114300,l464344,502444r114300,l578644,588169xm388144,588169r-114300,l273844,502444r114300,l388144,588169xm197644,588169r-114300,l83344,502444r114300,l197644,588169xm397669,397669r,-133350l140494,397669,111919,7144r-76200,l7144,397669r,257175l654844,654844r,-257175l654844,264319,397669,397669xe" fillcolor="black" stroked="f">
                    <v:stroke joinstyle="miter"/>
                    <v:path arrowok="t" o:connecttype="custom" o:connectlocs="578644,588169;464344,588169;464344,502444;578644,502444;578644,588169;388144,588169;273844,588169;273844,502444;388144,502444;388144,588169;197644,588169;83344,588169;83344,502444;197644,502444;197644,588169;397669,397669;397669,264319;140494,397669;111919,7144;35719,7144;7144,397669;7144,654844;654844,654844;654844,397669;654844,264319;397669,397669" o:connectangles="0,0,0,0,0,0,0,0,0,0,0,0,0,0,0,0,0,0,0,0,0,0,0,0,0,0"/>
                  </v:shape>
                </v:group>
                <w10:wrap anchorx="margin"/>
              </v:group>
            </w:pict>
          </mc:Fallback>
        </mc:AlternateContent>
      </w:r>
    </w:p>
    <w:p w14:paraId="140052D5" w14:textId="77777777" w:rsidR="00647E12" w:rsidRDefault="00647E12" w:rsidP="00647E12">
      <w:pPr>
        <w:spacing w:after="200"/>
        <w:rPr>
          <w:noProof/>
          <w:color w:val="00677B"/>
        </w:rPr>
      </w:pPr>
    </w:p>
    <w:p w14:paraId="6B766E8C" w14:textId="77777777" w:rsidR="00647E12" w:rsidRDefault="00647E12" w:rsidP="00647E12">
      <w:pPr>
        <w:spacing w:after="200"/>
        <w:rPr>
          <w:noProof/>
          <w:color w:val="00677B"/>
        </w:rPr>
      </w:pPr>
      <w:r w:rsidRPr="0075642A">
        <w:rPr>
          <w:noProof/>
          <w:color w:val="00677B"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1F3FFA63" wp14:editId="75DB4499">
                <wp:simplePos x="0" y="0"/>
                <wp:positionH relativeFrom="column">
                  <wp:posOffset>2651890</wp:posOffset>
                </wp:positionH>
                <wp:positionV relativeFrom="paragraph">
                  <wp:posOffset>73025</wp:posOffset>
                </wp:positionV>
                <wp:extent cx="1370185" cy="1263364"/>
                <wp:effectExtent l="0" t="0" r="1905" b="0"/>
                <wp:wrapNone/>
                <wp:docPr id="565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185" cy="1263364"/>
                          <a:chOff x="0" y="0"/>
                          <a:chExt cx="4567283" cy="4211212"/>
                        </a:xfrm>
                      </wpg:grpSpPr>
                      <pic:pic xmlns:pic="http://schemas.openxmlformats.org/drawingml/2006/picture">
                        <pic:nvPicPr>
                          <pic:cNvPr id="566" name="Gráfico 76" descr="Sostenibilidad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9871" y="0"/>
                            <a:ext cx="3107376" cy="2649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" name="Gráfico 89" descr="Robot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6486" y="3091659"/>
                            <a:ext cx="1312972" cy="1119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" name="Gráfico 90" descr="Servidor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79229" y="3091659"/>
                            <a:ext cx="1312972" cy="1119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" name="Gráfico 86" descr="Informática en la nube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70438"/>
                            <a:ext cx="1312972" cy="1119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" name="Gráfico 88" descr="Engranajes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6357" y="1970438"/>
                            <a:ext cx="1312972" cy="1119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" name="Gráfico 87" descr="Satélite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4311" y="1970438"/>
                            <a:ext cx="1312972" cy="11195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D8EA8D" id="Grupo 1" o:spid="_x0000_s1026" style="position:absolute;margin-left:208.8pt;margin-top:5.75pt;width:107.9pt;height:99.5pt;z-index:252046336" coordsize="45672,42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">
                <v:shape id="Gráfico 76" o:spid="_x0000_s1027" type="#_x0000_t75" alt="Sostenibilidad" style="position:absolute;left:7798;width:31074;height:2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">
                  <v:imagedata r:id="rId100" o:title="Sostenibilidad"/>
                </v:shape>
                <v:shape id="Gráfico 89" o:spid="_x0000_s1028" type="#_x0000_t75" alt="Robot" style="position:absolute;left:6564;top:30916;width:13130;height:1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">
                  <v:imagedata r:id="rId101" o:title="Robot"/>
                </v:shape>
                <v:shape id="Gráfico 90" o:spid="_x0000_s1029" type="#_x0000_t75" alt="Servidor" style="position:absolute;left:22792;top:30916;width:13130;height:1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">
                  <v:imagedata r:id="rId102" o:title="Servidor"/>
                </v:shape>
                <v:shape id="Gráfico 86" o:spid="_x0000_s1030" type="#_x0000_t75" alt="Informática en la nube" style="position:absolute;top:19704;width:13129;height:1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">
                  <v:imagedata r:id="rId103" o:title="Informática en la nube"/>
                </v:shape>
                <v:shape id="Gráfico 88" o:spid="_x0000_s1031" type="#_x0000_t75" alt="Engranajes" style="position:absolute;left:14363;top:19704;width:13130;height:1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">
                  <v:imagedata r:id="rId104" o:title="Engranajes"/>
                </v:shape>
                <v:shape id="Gráfico 87" o:spid="_x0000_s1032" type="#_x0000_t75" alt="Satélite" style="position:absolute;left:32543;top:19704;width:13129;height:1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">
                  <v:imagedata r:id="rId105" o:title="Satélite"/>
                </v:shape>
              </v:group>
            </w:pict>
          </mc:Fallback>
        </mc:AlternateContent>
      </w:r>
    </w:p>
    <w:p w14:paraId="397BE167" w14:textId="1ED2D70F" w:rsidR="00647E12" w:rsidRDefault="00084C1B" w:rsidP="00647E12">
      <w:pPr>
        <w:spacing w:after="200"/>
        <w:rPr>
          <w:noProof/>
          <w:color w:val="00677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9408" behindDoc="0" locked="0" layoutInCell="1" allowOverlap="1" wp14:anchorId="5935A233" wp14:editId="1E463259">
                <wp:simplePos x="0" y="0"/>
                <wp:positionH relativeFrom="page">
                  <wp:posOffset>5266662</wp:posOffset>
                </wp:positionH>
                <wp:positionV relativeFrom="paragraph">
                  <wp:posOffset>287048</wp:posOffset>
                </wp:positionV>
                <wp:extent cx="1412631" cy="578498"/>
                <wp:effectExtent l="0" t="0" r="0" b="0"/>
                <wp:wrapNone/>
                <wp:docPr id="5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631" cy="5784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E9563" w14:textId="000E2D84" w:rsidR="005A3095" w:rsidRDefault="00084C1B" w:rsidP="00084C1B">
                            <w:pPr>
                              <w:jc w:val="center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6"/>
                                <w:szCs w:val="26"/>
                                <w:lang w:val="en-GB"/>
                              </w:rPr>
                            </w:pPr>
                            <w:r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6"/>
                                <w:szCs w:val="26"/>
                                <w:lang w:val="en-GB"/>
                              </w:rPr>
                              <w:t>Energy Security</w:t>
                            </w:r>
                          </w:p>
                          <w:p w14:paraId="27319367" w14:textId="5958BB79" w:rsidR="00084C1B" w:rsidRPr="00B1273B" w:rsidRDefault="00084C1B" w:rsidP="00084C1B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6"/>
                                <w:szCs w:val="26"/>
                                <w:lang w:val="en-GB"/>
                              </w:rPr>
                              <w:t>Ssytems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5A233" id="_x0000_s1068" type="#_x0000_t202" style="position:absolute;margin-left:414.7pt;margin-top:22.6pt;width:111.25pt;height:45.55pt;z-index:252049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" filled="f" stroked="f">
                <v:textbox>
                  <w:txbxContent>
                    <w:p w14:paraId="793E9563" w14:textId="000E2D84" w:rsidR="005A3095" w:rsidRDefault="00084C1B" w:rsidP="00084C1B">
                      <w:pPr>
                        <w:jc w:val="center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6"/>
                          <w:szCs w:val="26"/>
                          <w:lang w:val="en-GB"/>
                        </w:rPr>
                      </w:pPr>
                      <w:r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6"/>
                          <w:szCs w:val="26"/>
                          <w:lang w:val="en-GB"/>
                        </w:rPr>
                        <w:t>Energy Security</w:t>
                      </w:r>
                    </w:p>
                    <w:p w14:paraId="27319367" w14:textId="5958BB79" w:rsidR="00084C1B" w:rsidRPr="00B1273B" w:rsidRDefault="00084C1B" w:rsidP="00084C1B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6"/>
                          <w:szCs w:val="26"/>
                          <w:lang w:val="en-GB"/>
                        </w:rPr>
                        <w:t>Ssytems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82FFA9" w14:textId="5218DC93" w:rsidR="00647E12" w:rsidRDefault="00647E12" w:rsidP="00647E12">
      <w:pPr>
        <w:spacing w:after="200"/>
        <w:rPr>
          <w:noProof/>
          <w:color w:val="00677B"/>
        </w:rPr>
      </w:pPr>
    </w:p>
    <w:p w14:paraId="1C96EF08" w14:textId="77777777" w:rsidR="00647E12" w:rsidRDefault="00647E12" w:rsidP="00647E12">
      <w:pPr>
        <w:spacing w:after="200"/>
        <w:rPr>
          <w:noProof/>
          <w:color w:val="00677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8384" behindDoc="0" locked="0" layoutInCell="1" allowOverlap="1" wp14:anchorId="7EFF53EB" wp14:editId="7716F7C6">
                <wp:simplePos x="0" y="0"/>
                <wp:positionH relativeFrom="margin">
                  <wp:posOffset>2249324</wp:posOffset>
                </wp:positionH>
                <wp:positionV relativeFrom="paragraph">
                  <wp:posOffset>212823</wp:posOffset>
                </wp:positionV>
                <wp:extent cx="2285252" cy="578498"/>
                <wp:effectExtent l="0" t="0" r="0" b="0"/>
                <wp:wrapNone/>
                <wp:docPr id="5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5252" cy="5784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2B0AD" w14:textId="77777777" w:rsidR="00084C1B" w:rsidRDefault="00084C1B" w:rsidP="00647E12">
                            <w:pPr>
                              <w:ind w:left="426" w:right="357"/>
                              <w:jc w:val="center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6"/>
                                <w:szCs w:val="26"/>
                              </w:rPr>
                              <w:t xml:space="preserve">Sustainable </w:t>
                            </w:r>
                          </w:p>
                          <w:p w14:paraId="28936D4C" w14:textId="02B7137E" w:rsidR="005A3095" w:rsidRPr="00CB593B" w:rsidRDefault="005A3095" w:rsidP="00647E12">
                            <w:pPr>
                              <w:ind w:left="426" w:right="357"/>
                              <w:jc w:val="center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6"/>
                                <w:szCs w:val="26"/>
                              </w:rPr>
                              <w:t xml:space="preserve">Clean </w:t>
                            </w:r>
                            <w:r w:rsidR="00084C1B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6"/>
                                <w:szCs w:val="26"/>
                              </w:rPr>
                              <w:t>T</w:t>
                            </w:r>
                            <w:r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6"/>
                                <w:szCs w:val="26"/>
                              </w:rPr>
                              <w:t>ech</w:t>
                            </w:r>
                          </w:p>
                          <w:p w14:paraId="3AD4D626" w14:textId="472C5AEB" w:rsidR="005A3095" w:rsidRPr="00CB593B" w:rsidRDefault="005A3095" w:rsidP="00647E12">
                            <w:pPr>
                              <w:jc w:val="both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F53EB" id="_x0000_s1069" type="#_x0000_t202" style="position:absolute;margin-left:177.1pt;margin-top:16.75pt;width:179.95pt;height:45.55pt;z-index:252048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" filled="f" stroked="f">
                <v:textbox>
                  <w:txbxContent>
                    <w:p w14:paraId="5062B0AD" w14:textId="77777777" w:rsidR="00084C1B" w:rsidRDefault="00084C1B" w:rsidP="00647E12">
                      <w:pPr>
                        <w:ind w:left="426" w:right="357"/>
                        <w:jc w:val="center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6"/>
                          <w:szCs w:val="26"/>
                        </w:rPr>
                      </w:pPr>
                      <w:r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6"/>
                          <w:szCs w:val="26"/>
                        </w:rPr>
                        <w:t xml:space="preserve">Sustainable </w:t>
                      </w:r>
                    </w:p>
                    <w:p w14:paraId="28936D4C" w14:textId="02B7137E" w:rsidR="005A3095" w:rsidRPr="00CB593B" w:rsidRDefault="005A3095" w:rsidP="00647E12">
                      <w:pPr>
                        <w:ind w:left="426" w:right="357"/>
                        <w:jc w:val="center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30"/>
                          <w:szCs w:val="30"/>
                        </w:rPr>
                      </w:pPr>
                      <w:r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6"/>
                          <w:szCs w:val="26"/>
                        </w:rPr>
                        <w:t xml:space="preserve">Clean </w:t>
                      </w:r>
                      <w:r w:rsidR="00084C1B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6"/>
                          <w:szCs w:val="26"/>
                        </w:rPr>
                        <w:t>T</w:t>
                      </w:r>
                      <w:r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6"/>
                          <w:szCs w:val="26"/>
                        </w:rPr>
                        <w:t>ech</w:t>
                      </w:r>
                    </w:p>
                    <w:p w14:paraId="3AD4D626" w14:textId="472C5AEB" w:rsidR="005A3095" w:rsidRPr="00CB593B" w:rsidRDefault="005A3095" w:rsidP="00647E12">
                      <w:pPr>
                        <w:jc w:val="both"/>
                      </w:pP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5CCA50" w14:textId="77777777" w:rsidR="00647E12" w:rsidRDefault="00647E12" w:rsidP="00647E12">
      <w:pPr>
        <w:spacing w:after="200"/>
        <w:rPr>
          <w:noProof/>
          <w:color w:val="00677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1216" behindDoc="0" locked="0" layoutInCell="1" allowOverlap="1" wp14:anchorId="4830F7E8" wp14:editId="19A35F0B">
                <wp:simplePos x="0" y="0"/>
                <wp:positionH relativeFrom="column">
                  <wp:posOffset>-612228</wp:posOffset>
                </wp:positionH>
                <wp:positionV relativeFrom="paragraph">
                  <wp:posOffset>449978</wp:posOffset>
                </wp:positionV>
                <wp:extent cx="7593330" cy="424069"/>
                <wp:effectExtent l="0" t="0" r="7620" b="0"/>
                <wp:wrapNone/>
                <wp:docPr id="5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3330" cy="424069"/>
                        </a:xfrm>
                        <a:prstGeom prst="rect">
                          <a:avLst/>
                        </a:prstGeom>
                        <a:gradFill>
                          <a:gsLst>
                            <a:gs pos="27000">
                              <a:srgbClr val="009880">
                                <a:lumMod val="100000"/>
                              </a:srgbClr>
                            </a:gs>
                            <a:gs pos="0">
                              <a:srgbClr val="00CE85"/>
                            </a:gs>
                            <a:gs pos="100000">
                              <a:srgbClr val="005279"/>
                            </a:gs>
                          </a:gsLst>
                          <a:lin ang="20400000" scaled="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72C9B" w14:textId="529CE44D" w:rsidR="005A3095" w:rsidRPr="004C6403" w:rsidRDefault="005A3095" w:rsidP="00647E12">
                            <w:pPr>
                              <w:ind w:left="284" w:right="360"/>
                              <w:rPr>
                                <w:rFonts w:ascii="Getho Light" w:hAnsi="Getho Light"/>
                                <w:color w:val="FFFFFF" w:themeColor="background1"/>
                                <w:szCs w:val="28"/>
                                <w:lang w:val="en-US"/>
                              </w:rPr>
                            </w:pPr>
                            <w:r w:rsidRPr="004C6403">
                              <w:rPr>
                                <w:rFonts w:ascii="Getho Light" w:hAnsi="Getho Light"/>
                                <w:noProof/>
                                <w:color w:val="FFFFFF" w:themeColor="background1"/>
                                <w:szCs w:val="28"/>
                                <w:lang w:val="en-US"/>
                              </w:rPr>
                              <w:t>RESEARCH AND 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0F7E8" id="_x0000_s1070" type="#_x0000_t202" style="position:absolute;margin-left:-48.2pt;margin-top:35.45pt;width:597.9pt;height:33.4pt;z-index:25204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" fillcolor="#00ce85" stroked="f">
                <v:fill color2="#005279" angle="110" colors="0 #00ce85;17695f #009880;1 #005279" focus="100%" type="gradient">
                  <o:fill v:ext="view" type="gradientUnscaled"/>
                </v:fill>
                <v:textbox>
                  <w:txbxContent>
                    <w:p w14:paraId="2EF72C9B" w14:textId="529CE44D" w:rsidR="005A3095" w:rsidRPr="004C6403" w:rsidRDefault="005A3095" w:rsidP="00647E12">
                      <w:pPr>
                        <w:ind w:left="284" w:right="360"/>
                        <w:rPr>
                          <w:rFonts w:ascii="Getho Light" w:hAnsi="Getho Light"/>
                          <w:color w:val="FFFFFF" w:themeColor="background1"/>
                          <w:szCs w:val="28"/>
                          <w:lang w:val="en-US"/>
                        </w:rPr>
                      </w:pPr>
                      <w:r w:rsidRPr="004C6403">
                        <w:rPr>
                          <w:rFonts w:ascii="Getho Light" w:hAnsi="Getho Light"/>
                          <w:noProof/>
                          <w:color w:val="FFFFFF" w:themeColor="background1"/>
                          <w:szCs w:val="28"/>
                          <w:lang w:val="en-US"/>
                        </w:rPr>
                        <w:t>RESEARCH AND DEVELOPMENT</w:t>
                      </w:r>
                    </w:p>
                  </w:txbxContent>
                </v:textbox>
              </v:shape>
            </w:pict>
          </mc:Fallback>
        </mc:AlternateContent>
      </w:r>
    </w:p>
    <w:p w14:paraId="33CA590C" w14:textId="77777777" w:rsidR="00647E12" w:rsidRDefault="00647E12" w:rsidP="00647E12">
      <w:pPr>
        <w:spacing w:after="200"/>
        <w:rPr>
          <w:noProof/>
          <w:color w:val="00677B"/>
        </w:rPr>
      </w:pPr>
    </w:p>
    <w:p w14:paraId="74C6F01B" w14:textId="77777777" w:rsidR="00647E12" w:rsidRDefault="00647E12" w:rsidP="00647E12">
      <w:pPr>
        <w:spacing w:after="200"/>
        <w:rPr>
          <w:noProof/>
          <w:color w:val="00677B"/>
        </w:rPr>
      </w:pPr>
      <w:r>
        <w:rPr>
          <w:noProof/>
          <w:color w:val="00677B"/>
        </w:rPr>
        <w:drawing>
          <wp:anchor distT="0" distB="0" distL="114300" distR="114300" simplePos="0" relativeHeight="252039168" behindDoc="0" locked="0" layoutInCell="1" allowOverlap="1" wp14:anchorId="2B81E1B8" wp14:editId="51099A83">
            <wp:simplePos x="0" y="0"/>
            <wp:positionH relativeFrom="column">
              <wp:posOffset>-129540</wp:posOffset>
            </wp:positionH>
            <wp:positionV relativeFrom="paragraph">
              <wp:posOffset>55880</wp:posOffset>
            </wp:positionV>
            <wp:extent cx="4572000" cy="4239895"/>
            <wp:effectExtent l="266700" t="0" r="266700" b="0"/>
            <wp:wrapNone/>
            <wp:docPr id="209" name="Diagrama 20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6" r:lo="rId107" r:qs="rId108" r:cs="rId10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63858" w14:textId="77777777" w:rsidR="00647E12" w:rsidRDefault="00647E12" w:rsidP="00647E12">
      <w:pPr>
        <w:spacing w:after="200"/>
        <w:rPr>
          <w:noProof/>
          <w:color w:val="00677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2240" behindDoc="0" locked="0" layoutInCell="1" allowOverlap="1" wp14:anchorId="6117F139" wp14:editId="6E8E0028">
                <wp:simplePos x="0" y="0"/>
                <wp:positionH relativeFrom="column">
                  <wp:posOffset>4550664</wp:posOffset>
                </wp:positionH>
                <wp:positionV relativeFrom="paragraph">
                  <wp:posOffset>130556</wp:posOffset>
                </wp:positionV>
                <wp:extent cx="2242312" cy="1231392"/>
                <wp:effectExtent l="0" t="0" r="0" b="0"/>
                <wp:wrapNone/>
                <wp:docPr id="5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312" cy="1231392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C4A1B" w14:textId="57D185DD" w:rsidR="005A3095" w:rsidRPr="006E506E" w:rsidRDefault="005A3095" w:rsidP="00647E12">
                            <w:pPr>
                              <w:spacing w:line="312" w:lineRule="auto"/>
                              <w:ind w:left="425"/>
                              <w:jc w:val="center"/>
                              <w:rPr>
                                <w:rFonts w:ascii="Getho Light" w:hAnsi="Getho Light"/>
                                <w:color w:val="00677B"/>
                                <w:szCs w:val="28"/>
                              </w:rPr>
                            </w:pPr>
                            <w:r w:rsidRPr="00C81843">
                              <w:rPr>
                                <w:rFonts w:ascii="Getho Light" w:hAnsi="Getho Light"/>
                                <w:noProof/>
                                <w:color w:val="00677B"/>
                                <w:szCs w:val="28"/>
                              </w:rPr>
                              <w:t>INNOVATIVE IDEAS FOR SUSTAINABLE SOLUTIONS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7F139" id="_x0000_s1071" type="#_x0000_t202" style="position:absolute;margin-left:358.3pt;margin-top:10.3pt;width:176.55pt;height:96.95pt;z-index:25204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" filled="f" stroked="f" strokeweight="3pt">
                <v:textbox>
                  <w:txbxContent>
                    <w:p w14:paraId="7FBC4A1B" w14:textId="57D185DD" w:rsidR="005A3095" w:rsidRPr="006E506E" w:rsidRDefault="005A3095" w:rsidP="00647E12">
                      <w:pPr>
                        <w:spacing w:line="312" w:lineRule="auto"/>
                        <w:ind w:left="425"/>
                        <w:jc w:val="center"/>
                        <w:rPr>
                          <w:rFonts w:ascii="Getho Light" w:hAnsi="Getho Light"/>
                          <w:color w:val="00677B"/>
                          <w:szCs w:val="28"/>
                        </w:rPr>
                      </w:pPr>
                      <w:r w:rsidRPr="00C81843">
                        <w:rPr>
                          <w:rFonts w:ascii="Getho Light" w:hAnsi="Getho Light"/>
                          <w:noProof/>
                          <w:color w:val="00677B"/>
                          <w:szCs w:val="28"/>
                        </w:rPr>
                        <w:t>INNOVATIVE IDEAS FOR SUSTAINABLE SOLUTIONS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16DC3740" w14:textId="77777777" w:rsidR="00647E12" w:rsidRDefault="00647E12" w:rsidP="00647E12">
      <w:pPr>
        <w:spacing w:after="200"/>
        <w:rPr>
          <w:noProof/>
          <w:color w:val="00677B"/>
        </w:rPr>
      </w:pPr>
    </w:p>
    <w:p w14:paraId="19405D55" w14:textId="77777777" w:rsidR="00647E12" w:rsidRDefault="00647E12" w:rsidP="00647E12">
      <w:pPr>
        <w:spacing w:after="200"/>
        <w:rPr>
          <w:noProof/>
          <w:color w:val="00677B"/>
        </w:rPr>
      </w:pPr>
    </w:p>
    <w:p w14:paraId="55493981" w14:textId="77777777" w:rsidR="00647E12" w:rsidRDefault="00647E12" w:rsidP="00647E12">
      <w:pPr>
        <w:spacing w:after="200"/>
        <w:rPr>
          <w:noProof/>
          <w:color w:val="00677B"/>
        </w:rPr>
      </w:pPr>
      <w:r>
        <w:rPr>
          <w:noProof/>
          <w:color w:val="00677B"/>
        </w:rPr>
        <w:drawing>
          <wp:anchor distT="0" distB="0" distL="114300" distR="114300" simplePos="0" relativeHeight="252040192" behindDoc="0" locked="0" layoutInCell="1" allowOverlap="1" wp14:anchorId="58A8E050" wp14:editId="2B98B9D0">
            <wp:simplePos x="0" y="0"/>
            <wp:positionH relativeFrom="column">
              <wp:posOffset>2477516</wp:posOffset>
            </wp:positionH>
            <wp:positionV relativeFrom="paragraph">
              <wp:posOffset>170815</wp:posOffset>
            </wp:positionV>
            <wp:extent cx="4997196" cy="4547616"/>
            <wp:effectExtent l="76200" t="0" r="0" b="139065"/>
            <wp:wrapNone/>
            <wp:docPr id="210" name="Diagrama 2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1" r:lo="rId112" r:qs="rId113" r:cs="rId1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FE978" w14:textId="77777777" w:rsidR="00647E12" w:rsidRDefault="00647E12" w:rsidP="00647E12">
      <w:pPr>
        <w:spacing w:after="200"/>
        <w:rPr>
          <w:noProof/>
          <w:color w:val="00677B"/>
        </w:rPr>
      </w:pPr>
    </w:p>
    <w:p w14:paraId="4A1C981B" w14:textId="77777777" w:rsidR="00647E12" w:rsidRDefault="00647E12" w:rsidP="00647E12">
      <w:pPr>
        <w:spacing w:after="200"/>
        <w:rPr>
          <w:noProof/>
          <w:color w:val="00677B"/>
        </w:rPr>
      </w:pPr>
    </w:p>
    <w:p w14:paraId="460412DC" w14:textId="77777777" w:rsidR="00647E12" w:rsidRDefault="00647E12" w:rsidP="00647E12">
      <w:pPr>
        <w:spacing w:after="200"/>
        <w:rPr>
          <w:noProof/>
          <w:color w:val="00677B"/>
        </w:rPr>
      </w:pPr>
    </w:p>
    <w:p w14:paraId="25544D9A" w14:textId="77777777" w:rsidR="00647E12" w:rsidRDefault="00647E12" w:rsidP="00647E12">
      <w:pPr>
        <w:spacing w:after="200"/>
        <w:rPr>
          <w:noProof/>
          <w:color w:val="00677B"/>
        </w:rPr>
      </w:pPr>
    </w:p>
    <w:p w14:paraId="2E31D1F5" w14:textId="77777777" w:rsidR="00647E12" w:rsidRDefault="00647E12" w:rsidP="00647E12">
      <w:pPr>
        <w:spacing w:after="200"/>
        <w:rPr>
          <w:noProof/>
          <w:color w:val="00677B"/>
        </w:rPr>
      </w:pPr>
    </w:p>
    <w:p w14:paraId="485062A5" w14:textId="77777777" w:rsidR="00647E12" w:rsidRDefault="00647E12" w:rsidP="00647E12">
      <w:pPr>
        <w:spacing w:after="200"/>
        <w:rPr>
          <w:noProof/>
          <w:color w:val="00677B"/>
        </w:rPr>
      </w:pPr>
    </w:p>
    <w:p w14:paraId="4EE52816" w14:textId="25929A1B" w:rsidR="00647E12" w:rsidRDefault="00C81843" w:rsidP="00647E12">
      <w:pPr>
        <w:spacing w:after="200"/>
        <w:rPr>
          <w:noProof/>
          <w:color w:val="00677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0432" behindDoc="0" locked="0" layoutInCell="1" allowOverlap="1" wp14:anchorId="0D304AC0" wp14:editId="702A6064">
                <wp:simplePos x="0" y="0"/>
                <wp:positionH relativeFrom="column">
                  <wp:posOffset>-331958</wp:posOffset>
                </wp:positionH>
                <wp:positionV relativeFrom="paragraph">
                  <wp:posOffset>365125</wp:posOffset>
                </wp:positionV>
                <wp:extent cx="2345424" cy="1487424"/>
                <wp:effectExtent l="0" t="0" r="0" b="0"/>
                <wp:wrapNone/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424" cy="1487424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C3504" w14:textId="77777777" w:rsidR="005A3095" w:rsidRDefault="005A3095" w:rsidP="00647E12">
                            <w:pPr>
                              <w:spacing w:line="312" w:lineRule="auto"/>
                              <w:ind w:left="425"/>
                              <w:jc w:val="center"/>
                              <w:rPr>
                                <w:rFonts w:ascii="Getho Light" w:hAnsi="Getho Light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</w:pPr>
                          </w:p>
                          <w:p w14:paraId="7A456901" w14:textId="24C0E274" w:rsidR="005A3095" w:rsidRPr="00C81843" w:rsidRDefault="005A3095" w:rsidP="00647E12">
                            <w:pPr>
                              <w:spacing w:line="312" w:lineRule="auto"/>
                              <w:ind w:left="425"/>
                              <w:jc w:val="center"/>
                              <w:rPr>
                                <w:rFonts w:ascii="Getho Light" w:hAnsi="Getho Light"/>
                                <w:color w:val="00677B"/>
                                <w:szCs w:val="28"/>
                                <w:lang w:val="en-GB"/>
                              </w:rPr>
                            </w:pPr>
                            <w:r w:rsidRPr="00C81843">
                              <w:rPr>
                                <w:rFonts w:ascii="Getho Light" w:hAnsi="Getho Light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  <w:t>TECHNOLOGICAL DEVELOPMENTS TOWARDS A NEW ENERGY MODEL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04AC0" id="_x0000_s1072" type="#_x0000_t202" style="position:absolute;margin-left:-26.15pt;margin-top:28.75pt;width:184.7pt;height:117.1pt;z-index:25205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" filled="f" stroked="f" strokeweight="3pt">
                <v:textbox>
                  <w:txbxContent>
                    <w:p w14:paraId="16BC3504" w14:textId="77777777" w:rsidR="005A3095" w:rsidRDefault="005A3095" w:rsidP="00647E12">
                      <w:pPr>
                        <w:spacing w:line="312" w:lineRule="auto"/>
                        <w:ind w:left="425"/>
                        <w:jc w:val="center"/>
                        <w:rPr>
                          <w:rFonts w:ascii="Getho Light" w:hAnsi="Getho Light"/>
                          <w:noProof/>
                          <w:color w:val="00677B"/>
                          <w:szCs w:val="28"/>
                          <w:lang w:val="en-GB"/>
                        </w:rPr>
                      </w:pPr>
                    </w:p>
                    <w:p w14:paraId="7A456901" w14:textId="24C0E274" w:rsidR="005A3095" w:rsidRPr="00C81843" w:rsidRDefault="005A3095" w:rsidP="00647E12">
                      <w:pPr>
                        <w:spacing w:line="312" w:lineRule="auto"/>
                        <w:ind w:left="425"/>
                        <w:jc w:val="center"/>
                        <w:rPr>
                          <w:rFonts w:ascii="Getho Light" w:hAnsi="Getho Light"/>
                          <w:color w:val="00677B"/>
                          <w:szCs w:val="28"/>
                          <w:lang w:val="en-GB"/>
                        </w:rPr>
                      </w:pPr>
                      <w:r w:rsidRPr="00C81843">
                        <w:rPr>
                          <w:rFonts w:ascii="Getho Light" w:hAnsi="Getho Light"/>
                          <w:noProof/>
                          <w:color w:val="00677B"/>
                          <w:szCs w:val="28"/>
                          <w:lang w:val="en-GB"/>
                        </w:rPr>
                        <w:t>TECHNOLOGICAL DEVELOPMENTS TOWARDS A NEW ENERGY MODEL</w:t>
                      </w:r>
                    </w:p>
                  </w:txbxContent>
                </v:textbox>
              </v:shape>
            </w:pict>
          </mc:Fallback>
        </mc:AlternateContent>
      </w:r>
    </w:p>
    <w:p w14:paraId="483FAD28" w14:textId="1260C5D8" w:rsidR="00647E12" w:rsidRDefault="00647E12" w:rsidP="00647E12">
      <w:pPr>
        <w:spacing w:after="200"/>
        <w:rPr>
          <w:noProof/>
          <w:color w:val="00677B"/>
        </w:rPr>
      </w:pPr>
    </w:p>
    <w:p w14:paraId="4DE2B737" w14:textId="77777777" w:rsidR="00647E12" w:rsidRDefault="00647E12" w:rsidP="00647E12">
      <w:pPr>
        <w:spacing w:after="200"/>
        <w:rPr>
          <w:noProof/>
          <w:color w:val="00677B"/>
        </w:rPr>
      </w:pPr>
    </w:p>
    <w:p w14:paraId="0D9B9119" w14:textId="77777777" w:rsidR="00647E12" w:rsidRDefault="00647E12" w:rsidP="00647E12">
      <w:pPr>
        <w:spacing w:after="200"/>
        <w:rPr>
          <w:noProof/>
          <w:color w:val="00677B"/>
        </w:rPr>
      </w:pPr>
      <w:r>
        <w:rPr>
          <w:noProof/>
          <w:color w:val="00677B"/>
        </w:rPr>
        <w:br w:type="page"/>
      </w:r>
    </w:p>
    <w:p w14:paraId="7A883ACA" w14:textId="77777777" w:rsidR="006B0727" w:rsidRDefault="006B0727" w:rsidP="00A21CE2">
      <w:pPr>
        <w:pStyle w:val="ListParagraph"/>
        <w:numPr>
          <w:ilvl w:val="0"/>
          <w:numId w:val="2"/>
        </w:numPr>
        <w:spacing w:after="200"/>
        <w:rPr>
          <w:noProof/>
          <w:color w:val="00677B"/>
        </w:rPr>
        <w:sectPr w:rsidR="006B0727" w:rsidSect="006B0727">
          <w:headerReference w:type="default" r:id="rId116"/>
          <w:footerReference w:type="default" r:id="rId117"/>
          <w:pgSz w:w="11906" w:h="16838" w:code="9"/>
          <w:pgMar w:top="0" w:right="936" w:bottom="720" w:left="936" w:header="0" w:footer="0" w:gutter="0"/>
          <w:pgNumType w:start="1"/>
          <w:cols w:space="720"/>
          <w:docGrid w:linePitch="382"/>
        </w:sectPr>
      </w:pPr>
    </w:p>
    <w:p w14:paraId="50DDF092" w14:textId="6CEA7B47" w:rsidR="001B4232" w:rsidRPr="00A21CE2" w:rsidRDefault="009D710A" w:rsidP="00A21CE2">
      <w:pPr>
        <w:pStyle w:val="ListParagraph"/>
        <w:numPr>
          <w:ilvl w:val="0"/>
          <w:numId w:val="2"/>
        </w:numPr>
        <w:spacing w:after="200"/>
        <w:rPr>
          <w:noProof/>
          <w:color w:val="00677B"/>
        </w:rPr>
      </w:pPr>
      <w:r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112BAA04" wp14:editId="55D239BE">
            <wp:simplePos x="0" y="0"/>
            <wp:positionH relativeFrom="column">
              <wp:posOffset>3685540</wp:posOffset>
            </wp:positionH>
            <wp:positionV relativeFrom="paragraph">
              <wp:posOffset>262890</wp:posOffset>
            </wp:positionV>
            <wp:extent cx="3345815" cy="3040380"/>
            <wp:effectExtent l="0" t="0" r="6985" b="762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Foto.png"/>
                    <pic:cNvPicPr/>
                  </pic:nvPicPr>
                  <pic:blipFill rotWithShape="1">
                    <a:blip r:embed="rId1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5815" cy="304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EB1" w:rsidRPr="001B4232">
        <w:rPr>
          <w:noProof/>
        </w:rPr>
        <mc:AlternateContent>
          <mc:Choice Requires="wps">
            <w:drawing>
              <wp:anchor distT="45720" distB="45720" distL="114300" distR="114300" simplePos="0" relativeHeight="251769855" behindDoc="0" locked="0" layoutInCell="1" allowOverlap="1" wp14:anchorId="4F3B0724" wp14:editId="2CD9D43D">
                <wp:simplePos x="0" y="0"/>
                <wp:positionH relativeFrom="page">
                  <wp:align>right</wp:align>
                </wp:positionH>
                <wp:positionV relativeFrom="paragraph">
                  <wp:posOffset>-164592</wp:posOffset>
                </wp:positionV>
                <wp:extent cx="7583424" cy="435610"/>
                <wp:effectExtent l="0" t="0" r="0" b="25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3424" cy="435610"/>
                        </a:xfrm>
                        <a:prstGeom prst="rect">
                          <a:avLst/>
                        </a:prstGeom>
                        <a:gradFill>
                          <a:gsLst>
                            <a:gs pos="27000">
                              <a:srgbClr val="009880">
                                <a:lumMod val="100000"/>
                              </a:srgbClr>
                            </a:gs>
                            <a:gs pos="0">
                              <a:srgbClr val="00CE85"/>
                            </a:gs>
                            <a:gs pos="100000">
                              <a:srgbClr val="005279"/>
                            </a:gs>
                          </a:gsLst>
                          <a:lin ang="13800000" scaled="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0E064" w14:textId="7FF8BFE9" w:rsidR="005A3095" w:rsidRPr="004C6403" w:rsidRDefault="005A3095" w:rsidP="003661F8">
                            <w:pPr>
                              <w:spacing w:line="240" w:lineRule="auto"/>
                              <w:ind w:left="425" w:right="357"/>
                              <w:rPr>
                                <w:rFonts w:ascii="Getho Light" w:hAnsi="Getho Light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C6403">
                              <w:rPr>
                                <w:rFonts w:ascii="Getho Light" w:hAnsi="Getho Light"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>PRODUCTS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B0724" id="_x0000_s1073" type="#_x0000_t202" style="position:absolute;left:0;text-align:left;margin-left:545.9pt;margin-top:-12.95pt;width:597.1pt;height:34.3pt;z-index:251769855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" fillcolor="#00ce85" stroked="f">
                <v:fill color2="#005279" angle="220" colors="0 #00ce85;17695f #009880;1 #005279" focus="100%" type="gradient">
                  <o:fill v:ext="view" type="gradientUnscaled"/>
                </v:fill>
                <v:textbox>
                  <w:txbxContent>
                    <w:p w14:paraId="6640E064" w14:textId="7FF8BFE9" w:rsidR="005A3095" w:rsidRPr="004C6403" w:rsidRDefault="005A3095" w:rsidP="003661F8">
                      <w:pPr>
                        <w:spacing w:line="240" w:lineRule="auto"/>
                        <w:ind w:left="425" w:right="357"/>
                        <w:rPr>
                          <w:rFonts w:ascii="Getho Light" w:hAnsi="Getho Light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C6403">
                        <w:rPr>
                          <w:rFonts w:ascii="Getho Light" w:hAnsi="Getho Light"/>
                          <w:noProof/>
                          <w:color w:val="FFFFFF" w:themeColor="background1"/>
                          <w:sz w:val="40"/>
                          <w:szCs w:val="40"/>
                        </w:rPr>
                        <w:t>PRODUCTS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33EB1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6AC40F2" wp14:editId="6CB47397">
                <wp:simplePos x="0" y="0"/>
                <wp:positionH relativeFrom="column">
                  <wp:posOffset>-606552</wp:posOffset>
                </wp:positionH>
                <wp:positionV relativeFrom="paragraph">
                  <wp:posOffset>335280</wp:posOffset>
                </wp:positionV>
                <wp:extent cx="4274820" cy="3133344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4820" cy="31333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699B0" w14:textId="71771937" w:rsidR="005A3095" w:rsidRPr="005C5B06" w:rsidRDefault="005A3095" w:rsidP="00E94DD3">
                            <w:pPr>
                              <w:spacing w:after="240"/>
                              <w:ind w:left="426" w:right="357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</w:pPr>
                            <w:r w:rsidRPr="005C5B06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  <w:t>Product development is H</w:t>
                            </w:r>
                            <w:r w:rsidRPr="005C5B06">
                              <w:rPr>
                                <w:rFonts w:ascii="Ace Sans Demo" w:hAnsi="Ace Sans Demo"/>
                                <w:b w:val="0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  <w:t>2</w:t>
                            </w:r>
                            <w:r w:rsidRPr="005C5B06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  <w:t>Vector´s heart and soul.</w:t>
                            </w:r>
                          </w:p>
                          <w:p w14:paraId="162C81DE" w14:textId="77777777" w:rsidR="005A3095" w:rsidRPr="005C5B06" w:rsidRDefault="005A3095" w:rsidP="00E94DD3">
                            <w:pPr>
                              <w:spacing w:after="240"/>
                              <w:ind w:left="426" w:right="357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</w:pPr>
                          </w:p>
                          <w:p w14:paraId="488A9E2F" w14:textId="77777777" w:rsidR="005A3095" w:rsidRPr="005C5B06" w:rsidRDefault="005A3095" w:rsidP="00E94DD3">
                            <w:pPr>
                              <w:spacing w:after="240"/>
                              <w:ind w:left="426" w:right="357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</w:pPr>
                            <w:r w:rsidRPr="005C5B06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  <w:t>Our products seize the following key concepts:</w:t>
                            </w:r>
                          </w:p>
                          <w:p w14:paraId="10C7361B" w14:textId="5F964EA0" w:rsidR="005A3095" w:rsidRPr="005C5B06" w:rsidRDefault="005A3095" w:rsidP="00E94DD3">
                            <w:pPr>
                              <w:spacing w:after="240"/>
                              <w:ind w:left="426" w:right="357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</w:pPr>
                            <w:r w:rsidRPr="005C5B06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  <w:t xml:space="preserve">- </w:t>
                            </w:r>
                            <w:r w:rsidR="00084C1B">
                              <w:rPr>
                                <w:rFonts w:ascii="Getho Light" w:hAnsi="Getho Light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  <w:t>Adaptability to your Use case</w:t>
                            </w:r>
                          </w:p>
                          <w:p w14:paraId="36D24A90" w14:textId="4106E1E4" w:rsidR="005A3095" w:rsidRPr="005C5B06" w:rsidRDefault="005A3095" w:rsidP="00E94DD3">
                            <w:pPr>
                              <w:spacing w:after="240"/>
                              <w:ind w:left="426" w:right="357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</w:pPr>
                            <w:r w:rsidRPr="005C5B06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  <w:t xml:space="preserve">- </w:t>
                            </w:r>
                            <w:r w:rsidR="00084C1B">
                              <w:rPr>
                                <w:rFonts w:ascii="Getho Light" w:hAnsi="Getho Light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  <w:t>Easy to Install and Operate</w:t>
                            </w:r>
                          </w:p>
                          <w:p w14:paraId="252DDADC" w14:textId="11E31AD2" w:rsidR="005A3095" w:rsidRPr="005C5B06" w:rsidRDefault="005A3095" w:rsidP="00E94DD3">
                            <w:pPr>
                              <w:spacing w:after="240"/>
                              <w:ind w:left="426" w:right="357"/>
                              <w:jc w:val="both"/>
                              <w:rPr>
                                <w:rFonts w:ascii="Getho Light" w:hAnsi="Getho Light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</w:pPr>
                            <w:r w:rsidRPr="005C5B06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  <w:t xml:space="preserve">- </w:t>
                            </w:r>
                            <w:r w:rsidRPr="005C5B06">
                              <w:rPr>
                                <w:rFonts w:ascii="Getho Light" w:hAnsi="Getho Light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  <w:t>Smart process integration and interaction</w:t>
                            </w:r>
                            <w:r w:rsidR="00084C1B">
                              <w:rPr>
                                <w:rFonts w:ascii="Getho Light" w:hAnsi="Getho Light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  <w:t>. Control your energy flow.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C40F2" id="_x0000_s1074" type="#_x0000_t202" style="position:absolute;left:0;text-align:left;margin-left:-47.75pt;margin-top:26.4pt;width:336.6pt;height:246.7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" filled="f" stroked="f">
                <v:textbox>
                  <w:txbxContent>
                    <w:p w14:paraId="6DB699B0" w14:textId="71771937" w:rsidR="005A3095" w:rsidRPr="005C5B06" w:rsidRDefault="005A3095" w:rsidP="00E94DD3">
                      <w:pPr>
                        <w:spacing w:after="240"/>
                        <w:ind w:left="426" w:right="357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GB"/>
                        </w:rPr>
                      </w:pPr>
                      <w:r w:rsidRPr="005C5B06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GB"/>
                        </w:rPr>
                        <w:t>Product development is H</w:t>
                      </w:r>
                      <w:r w:rsidRPr="005C5B06">
                        <w:rPr>
                          <w:rFonts w:ascii="Ace Sans Demo" w:hAnsi="Ace Sans Demo"/>
                          <w:b w:val="0"/>
                          <w:noProof/>
                          <w:color w:val="00677B"/>
                          <w:szCs w:val="28"/>
                          <w:lang w:val="en-GB"/>
                        </w:rPr>
                        <w:t>2</w:t>
                      </w:r>
                      <w:r w:rsidRPr="005C5B06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GB"/>
                        </w:rPr>
                        <w:t>Vector´s heart and soul.</w:t>
                      </w:r>
                    </w:p>
                    <w:p w14:paraId="162C81DE" w14:textId="77777777" w:rsidR="005A3095" w:rsidRPr="005C5B06" w:rsidRDefault="005A3095" w:rsidP="00E94DD3">
                      <w:pPr>
                        <w:spacing w:after="240"/>
                        <w:ind w:left="426" w:right="357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GB"/>
                        </w:rPr>
                      </w:pPr>
                    </w:p>
                    <w:p w14:paraId="488A9E2F" w14:textId="77777777" w:rsidR="005A3095" w:rsidRPr="005C5B06" w:rsidRDefault="005A3095" w:rsidP="00E94DD3">
                      <w:pPr>
                        <w:spacing w:after="240"/>
                        <w:ind w:left="426" w:right="357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GB"/>
                        </w:rPr>
                      </w:pPr>
                      <w:r w:rsidRPr="005C5B06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GB"/>
                        </w:rPr>
                        <w:t>Our products seize the following key concepts:</w:t>
                      </w:r>
                    </w:p>
                    <w:p w14:paraId="10C7361B" w14:textId="5F964EA0" w:rsidR="005A3095" w:rsidRPr="005C5B06" w:rsidRDefault="005A3095" w:rsidP="00E94DD3">
                      <w:pPr>
                        <w:spacing w:after="240"/>
                        <w:ind w:left="426" w:right="357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GB"/>
                        </w:rPr>
                      </w:pPr>
                      <w:r w:rsidRPr="005C5B06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GB"/>
                        </w:rPr>
                        <w:t xml:space="preserve">- </w:t>
                      </w:r>
                      <w:r w:rsidR="00084C1B">
                        <w:rPr>
                          <w:rFonts w:ascii="Getho Light" w:hAnsi="Getho Light"/>
                          <w:noProof/>
                          <w:color w:val="00677B"/>
                          <w:szCs w:val="28"/>
                          <w:lang w:val="en-GB"/>
                        </w:rPr>
                        <w:t>Adaptability to your Use case</w:t>
                      </w:r>
                    </w:p>
                    <w:p w14:paraId="36D24A90" w14:textId="4106E1E4" w:rsidR="005A3095" w:rsidRPr="005C5B06" w:rsidRDefault="005A3095" w:rsidP="00E94DD3">
                      <w:pPr>
                        <w:spacing w:after="240"/>
                        <w:ind w:left="426" w:right="357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GB"/>
                        </w:rPr>
                      </w:pPr>
                      <w:r w:rsidRPr="005C5B06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GB"/>
                        </w:rPr>
                        <w:t xml:space="preserve">- </w:t>
                      </w:r>
                      <w:r w:rsidR="00084C1B">
                        <w:rPr>
                          <w:rFonts w:ascii="Getho Light" w:hAnsi="Getho Light"/>
                          <w:noProof/>
                          <w:color w:val="00677B"/>
                          <w:szCs w:val="28"/>
                          <w:lang w:val="en-GB"/>
                        </w:rPr>
                        <w:t>Easy to Install and Operate</w:t>
                      </w:r>
                    </w:p>
                    <w:p w14:paraId="252DDADC" w14:textId="11E31AD2" w:rsidR="005A3095" w:rsidRPr="005C5B06" w:rsidRDefault="005A3095" w:rsidP="00E94DD3">
                      <w:pPr>
                        <w:spacing w:after="240"/>
                        <w:ind w:left="426" w:right="357"/>
                        <w:jc w:val="both"/>
                        <w:rPr>
                          <w:rFonts w:ascii="Getho Light" w:hAnsi="Getho Light"/>
                          <w:noProof/>
                          <w:color w:val="00677B"/>
                          <w:szCs w:val="28"/>
                          <w:lang w:val="en-GB"/>
                        </w:rPr>
                      </w:pPr>
                      <w:r w:rsidRPr="005C5B06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GB"/>
                        </w:rPr>
                        <w:t xml:space="preserve">- </w:t>
                      </w:r>
                      <w:r w:rsidRPr="005C5B06">
                        <w:rPr>
                          <w:rFonts w:ascii="Getho Light" w:hAnsi="Getho Light"/>
                          <w:noProof/>
                          <w:color w:val="00677B"/>
                          <w:szCs w:val="28"/>
                          <w:lang w:val="en-GB"/>
                        </w:rPr>
                        <w:t>Smart process integration and interaction</w:t>
                      </w:r>
                      <w:r w:rsidR="00084C1B">
                        <w:rPr>
                          <w:rFonts w:ascii="Getho Light" w:hAnsi="Getho Light"/>
                          <w:noProof/>
                          <w:color w:val="00677B"/>
                          <w:szCs w:val="28"/>
                          <w:lang w:val="en-GB"/>
                        </w:rPr>
                        <w:t>. Control your energy flow.</w:t>
                      </w:r>
                    </w:p>
                  </w:txbxContent>
                </v:textbox>
              </v:shape>
            </w:pict>
          </mc:Fallback>
        </mc:AlternateContent>
      </w:r>
    </w:p>
    <w:p w14:paraId="06133456" w14:textId="6473FB59" w:rsidR="001B4232" w:rsidRDefault="001B4232">
      <w:pPr>
        <w:spacing w:after="200"/>
        <w:rPr>
          <w:noProof/>
          <w:color w:val="00677B"/>
        </w:rPr>
      </w:pPr>
    </w:p>
    <w:p w14:paraId="387CDCAF" w14:textId="47A05A02" w:rsidR="00477E28" w:rsidRDefault="00477E28">
      <w:pPr>
        <w:spacing w:after="200"/>
        <w:rPr>
          <w:noProof/>
          <w:color w:val="00677B"/>
        </w:rPr>
      </w:pPr>
    </w:p>
    <w:p w14:paraId="273FA061" w14:textId="77777777" w:rsidR="00477E28" w:rsidRPr="00477E28" w:rsidRDefault="00477E28" w:rsidP="00477E28"/>
    <w:p w14:paraId="2D1D1B35" w14:textId="3EAA6967" w:rsidR="00477E28" w:rsidRPr="00477E28" w:rsidRDefault="00477E28" w:rsidP="00477E28"/>
    <w:p w14:paraId="1580BCC8" w14:textId="77777777" w:rsidR="00477E28" w:rsidRPr="00477E28" w:rsidRDefault="00477E28" w:rsidP="00477E28"/>
    <w:p w14:paraId="01C30D77" w14:textId="77777777" w:rsidR="00477E28" w:rsidRPr="00477E28" w:rsidRDefault="00477E28" w:rsidP="00477E28"/>
    <w:p w14:paraId="12A67482" w14:textId="77777777" w:rsidR="00477E28" w:rsidRPr="00477E28" w:rsidRDefault="00477E28" w:rsidP="00477E28"/>
    <w:p w14:paraId="54AAAAE7" w14:textId="77777777" w:rsidR="00477E28" w:rsidRPr="00477E28" w:rsidRDefault="00477E28" w:rsidP="00477E28"/>
    <w:p w14:paraId="56659B37" w14:textId="7CF9B2F8" w:rsidR="00477E28" w:rsidRPr="00477E28" w:rsidRDefault="00477E28" w:rsidP="00477E28"/>
    <w:p w14:paraId="1585E926" w14:textId="534DC911" w:rsidR="00477E28" w:rsidRPr="00477E28" w:rsidRDefault="00477E28" w:rsidP="00477E28"/>
    <w:p w14:paraId="4682B71A" w14:textId="63BE7D0F" w:rsidR="00477E28" w:rsidRPr="00477E28" w:rsidRDefault="00477E28" w:rsidP="00477E28"/>
    <w:p w14:paraId="5593F98D" w14:textId="3D5D4110" w:rsidR="00477E28" w:rsidRPr="00477E28" w:rsidRDefault="00477E28" w:rsidP="00477E28"/>
    <w:p w14:paraId="37DDF0CC" w14:textId="5BCFA560" w:rsidR="00477E28" w:rsidRPr="00477E28" w:rsidRDefault="00477E28" w:rsidP="00477E28"/>
    <w:p w14:paraId="200756D2" w14:textId="37001AE6" w:rsidR="00477E28" w:rsidRPr="00477E28" w:rsidRDefault="00477E28" w:rsidP="00477E28"/>
    <w:p w14:paraId="47EB9B6B" w14:textId="28D79B4F" w:rsidR="00477E28" w:rsidRPr="00477E28" w:rsidRDefault="00A21CE2" w:rsidP="00477E28"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C9518C2" wp14:editId="5E80C448">
                <wp:simplePos x="0" y="0"/>
                <wp:positionH relativeFrom="margin">
                  <wp:posOffset>141605</wp:posOffset>
                </wp:positionH>
                <wp:positionV relativeFrom="paragraph">
                  <wp:posOffset>41910</wp:posOffset>
                </wp:positionV>
                <wp:extent cx="5974080" cy="1487170"/>
                <wp:effectExtent l="95250" t="57150" r="121920" b="151130"/>
                <wp:wrapNone/>
                <wp:docPr id="416" name="Rectángulo: esquinas diagonales redondeadas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1487170"/>
                        </a:xfrm>
                        <a:prstGeom prst="round2DiagRect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lumMod val="50000"/>
                              </a:schemeClr>
                            </a:gs>
                            <a:gs pos="62000">
                              <a:schemeClr val="accent3">
                                <a:tint val="100000"/>
                                <a:shade val="100000"/>
                                <a:satMod val="125000"/>
                              </a:schemeClr>
                            </a:gs>
                            <a:gs pos="100000">
                              <a:schemeClr val="accent3">
                                <a:tint val="80000"/>
                                <a:shade val="100000"/>
                                <a:satMod val="14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2C755F" w14:textId="1D75BC83" w:rsidR="005A3095" w:rsidRPr="005C5B06" w:rsidRDefault="005A3095" w:rsidP="00A21CE2">
                            <w:pPr>
                              <w:jc w:val="center"/>
                              <w:rPr>
                                <w:rFonts w:ascii="Getho Light" w:hAnsi="Getho Light"/>
                                <w:color w:val="FFFFFF" w:themeColor="background1"/>
                                <w:sz w:val="40"/>
                                <w:szCs w:val="40"/>
                                <w:lang w:val="en-GB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100000"/>
                                          <w14:shade w14:val="75000"/>
                                          <w14:satMod w14:val="160000"/>
                                        </w14:schemeClr>
                                      </w14:gs>
                                      <w14:gs w14:pos="62000">
                                        <w14:schemeClr w14:val="accent1">
                                          <w14:tint w14:val="100000"/>
                                          <w14:shade w14:val="100000"/>
                                          <w14:satMod w14:val="12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80000"/>
                                          <w14:shade w14:val="100000"/>
                                          <w14:satMod w14:val="140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5C5B06">
                              <w:rPr>
                                <w:rFonts w:ascii="Getho Light" w:hAnsi="Getho Light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VECTOR SERIES</w:t>
                            </w:r>
                          </w:p>
                          <w:p w14:paraId="3467D447" w14:textId="77777777" w:rsidR="005A3095" w:rsidRPr="005C5B06" w:rsidRDefault="005A3095" w:rsidP="00A21CE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p w14:paraId="1BF73AF5" w14:textId="62EF17DE" w:rsidR="005A3095" w:rsidRPr="005C5B06" w:rsidRDefault="005A3095" w:rsidP="00A21CE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bookmarkStart w:id="1" w:name="_Hlk85201501"/>
                            <w:bookmarkStart w:id="2" w:name="_Hlk85201502"/>
                            <w:r w:rsidRPr="005C5B06">
                              <w:rPr>
                                <w:rFonts w:ascii="Getho Light" w:hAnsi="Getho Light"/>
                                <w:color w:val="FFFFFF" w:themeColor="background1"/>
                                <w:lang w:val="en-GB"/>
                              </w:rPr>
                              <w:t xml:space="preserve">A Hydrogen Energy Management System to </w:t>
                            </w:r>
                            <w:r>
                              <w:rPr>
                                <w:rFonts w:ascii="Getho Light" w:hAnsi="Getho Light"/>
                                <w:color w:val="FFFFFF" w:themeColor="background1"/>
                                <w:lang w:val="en-GB"/>
                              </w:rPr>
                              <w:t>take full advantage</w:t>
                            </w:r>
                            <w:r w:rsidRPr="005C5B06">
                              <w:rPr>
                                <w:rFonts w:ascii="Getho Light" w:hAnsi="Getho Light"/>
                                <w:color w:val="FFFFFF" w:themeColor="background1"/>
                                <w:lang w:val="en-GB"/>
                              </w:rPr>
                              <w:t xml:space="preserve"> of your renewable energy</w:t>
                            </w:r>
                            <w:r>
                              <w:rPr>
                                <w:rFonts w:ascii="Getho Light" w:hAnsi="Getho Light"/>
                                <w:color w:val="FFFFFF" w:themeColor="background1"/>
                                <w:lang w:val="en-GB"/>
                              </w:rPr>
                              <w:t>.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518C2" id="Rectángulo: esquinas diagonales redondeadas 416" o:spid="_x0000_s1075" style="position:absolute;margin-left:11.15pt;margin-top:3.3pt;width:470.4pt;height:117.1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974080,14871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" adj="-11796480,,5400" path="m247867,l5974080,r,l5974080,1239303v,136893,-110974,247867,-247867,247867l,1487170r,l,247867c,110974,110974,,247867,xe" fillcolor="#1a5550 [1606]" strokecolor="#34aba2 [3206]" strokeweight="1pt">
                <v:fill color2="#4ec9bf [2582]" rotate="t" angle="180" colors="0 #1a5651;40632f #25baaf;1 #77ccc3" focus="100%" type="gradient"/>
                <v:stroke joinstyle="miter"/>
                <v:shadow on="t" color="black" opacity="40092f" origin=",.5" offset="0,3pt"/>
                <v:formulas/>
                <v:path arrowok="t" o:connecttype="custom" o:connectlocs="247867,0;5974080,0;5974080,0;5974080,1239303;5726213,1487170;0,1487170;0,1487170;0,247867;247867,0" o:connectangles="0,0,0,0,0,0,0,0,0" textboxrect="0,0,5974080,1487170"/>
                <v:textbox>
                  <w:txbxContent>
                    <w:p w14:paraId="442C755F" w14:textId="1D75BC83" w:rsidR="005A3095" w:rsidRPr="005C5B06" w:rsidRDefault="005A3095" w:rsidP="00A21CE2">
                      <w:pPr>
                        <w:jc w:val="center"/>
                        <w:rPr>
                          <w:rFonts w:ascii="Getho Light" w:hAnsi="Getho Light"/>
                          <w:color w:val="FFFFFF" w:themeColor="background1"/>
                          <w:sz w:val="40"/>
                          <w:szCs w:val="40"/>
                          <w:lang w:val="en-GB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100000"/>
                                    <w14:shade w14:val="75000"/>
                                    <w14:satMod w14:val="160000"/>
                                  </w14:schemeClr>
                                </w14:gs>
                                <w14:gs w14:pos="62000">
                                  <w14:schemeClr w14:val="accent1">
                                    <w14:tint w14:val="100000"/>
                                    <w14:shade w14:val="100000"/>
                                    <w14:satMod w14:val="125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80000"/>
                                    <w14:shade w14:val="100000"/>
                                    <w14:satMod w14:val="140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5C5B06">
                        <w:rPr>
                          <w:rFonts w:ascii="Getho Light" w:hAnsi="Getho Light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VECTOR SERIES</w:t>
                      </w:r>
                    </w:p>
                    <w:p w14:paraId="3467D447" w14:textId="77777777" w:rsidR="005A3095" w:rsidRPr="005C5B06" w:rsidRDefault="005A3095" w:rsidP="00A21CE2">
                      <w:pPr>
                        <w:jc w:val="center"/>
                        <w:rPr>
                          <w:lang w:val="en-GB"/>
                        </w:rPr>
                      </w:pPr>
                    </w:p>
                    <w:p w14:paraId="1BF73AF5" w14:textId="62EF17DE" w:rsidR="005A3095" w:rsidRPr="005C5B06" w:rsidRDefault="005A3095" w:rsidP="00A21CE2">
                      <w:pPr>
                        <w:jc w:val="center"/>
                        <w:rPr>
                          <w:lang w:val="en-GB"/>
                        </w:rPr>
                      </w:pPr>
                      <w:bookmarkStart w:id="3" w:name="_Hlk85201501"/>
                      <w:bookmarkStart w:id="4" w:name="_Hlk85201502"/>
                      <w:r w:rsidRPr="005C5B06">
                        <w:rPr>
                          <w:rFonts w:ascii="Getho Light" w:hAnsi="Getho Light"/>
                          <w:color w:val="FFFFFF" w:themeColor="background1"/>
                          <w:lang w:val="en-GB"/>
                        </w:rPr>
                        <w:t xml:space="preserve">A Hydrogen Energy Management System to </w:t>
                      </w:r>
                      <w:r>
                        <w:rPr>
                          <w:rFonts w:ascii="Getho Light" w:hAnsi="Getho Light"/>
                          <w:color w:val="FFFFFF" w:themeColor="background1"/>
                          <w:lang w:val="en-GB"/>
                        </w:rPr>
                        <w:t>take full advantage</w:t>
                      </w:r>
                      <w:r w:rsidRPr="005C5B06">
                        <w:rPr>
                          <w:rFonts w:ascii="Getho Light" w:hAnsi="Getho Light"/>
                          <w:color w:val="FFFFFF" w:themeColor="background1"/>
                          <w:lang w:val="en-GB"/>
                        </w:rPr>
                        <w:t xml:space="preserve"> of your renewable energy</w:t>
                      </w:r>
                      <w:r>
                        <w:rPr>
                          <w:rFonts w:ascii="Getho Light" w:hAnsi="Getho Light"/>
                          <w:color w:val="FFFFFF" w:themeColor="background1"/>
                          <w:lang w:val="en-GB"/>
                        </w:rPr>
                        <w:t>.</w:t>
                      </w:r>
                      <w:bookmarkEnd w:id="3"/>
                      <w:bookmarkEnd w:id="4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1C0814" w14:textId="6F86FE53" w:rsidR="00477E28" w:rsidRPr="00477E28" w:rsidRDefault="00477E28" w:rsidP="00477E28"/>
    <w:p w14:paraId="3EEBB33B" w14:textId="7108BF9A" w:rsidR="00477E28" w:rsidRPr="00477E28" w:rsidRDefault="00477E28" w:rsidP="00477E28"/>
    <w:p w14:paraId="1E086E8C" w14:textId="0912DB50" w:rsidR="00477E28" w:rsidRPr="00477E28" w:rsidRDefault="00477E28" w:rsidP="00477E28"/>
    <w:p w14:paraId="5A53D6FE" w14:textId="397CD5CA" w:rsidR="00477E28" w:rsidRPr="00477E28" w:rsidRDefault="00477E28" w:rsidP="00477E28"/>
    <w:p w14:paraId="091F8F8D" w14:textId="4451BF2B" w:rsidR="00477E28" w:rsidRPr="00477E28" w:rsidRDefault="00477E28" w:rsidP="00477E28"/>
    <w:p w14:paraId="24692283" w14:textId="24411E40" w:rsidR="00477E28" w:rsidRPr="00477E28" w:rsidRDefault="00477E28" w:rsidP="00477E28"/>
    <w:p w14:paraId="553FEEC7" w14:textId="1620F92D" w:rsidR="00477E28" w:rsidRPr="00477E28" w:rsidRDefault="00A21CE2" w:rsidP="00477E28"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C71E0F9" wp14:editId="0CF6F96B">
                <wp:simplePos x="0" y="0"/>
                <wp:positionH relativeFrom="margin">
                  <wp:posOffset>141605</wp:posOffset>
                </wp:positionH>
                <wp:positionV relativeFrom="paragraph">
                  <wp:posOffset>129540</wp:posOffset>
                </wp:positionV>
                <wp:extent cx="5974080" cy="1487170"/>
                <wp:effectExtent l="95250" t="57150" r="121920" b="151130"/>
                <wp:wrapNone/>
                <wp:docPr id="418" name="Rectángulo: esquinas diagonales redondeadas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1487170"/>
                        </a:xfrm>
                        <a:prstGeom prst="round2DiagRect">
                          <a:avLst/>
                        </a:prstGeom>
                        <a:gradFill>
                          <a:gsLst>
                            <a:gs pos="0">
                              <a:schemeClr val="accent2">
                                <a:lumMod val="75000"/>
                              </a:schemeClr>
                            </a:gs>
                            <a:gs pos="62000">
                              <a:schemeClr val="accent2">
                                <a:tint val="100000"/>
                                <a:shade val="100000"/>
                                <a:satMod val="125000"/>
                              </a:schemeClr>
                            </a:gs>
                            <a:gs pos="100000">
                              <a:schemeClr val="accent2">
                                <a:tint val="80000"/>
                                <a:shade val="100000"/>
                                <a:satMod val="14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27449" w14:textId="66BD3EEE" w:rsidR="005A3095" w:rsidRPr="005C5B06" w:rsidRDefault="005A3095" w:rsidP="00A21CE2">
                            <w:pPr>
                              <w:jc w:val="center"/>
                              <w:rPr>
                                <w:rFonts w:ascii="Getho Light" w:hAnsi="Getho Light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5C5B06">
                              <w:rPr>
                                <w:rFonts w:ascii="Getho Light" w:hAnsi="Getho Light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PET SERIES</w:t>
                            </w:r>
                          </w:p>
                          <w:p w14:paraId="1313E5AC" w14:textId="77777777" w:rsidR="005A3095" w:rsidRPr="005C5B06" w:rsidRDefault="005A3095" w:rsidP="00A21CE2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58AE7169" w14:textId="1A4E50B8" w:rsidR="005A3095" w:rsidRPr="005C5B06" w:rsidRDefault="005A3095" w:rsidP="00A21CE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bookmarkStart w:id="5" w:name="_Hlk85201512"/>
                            <w:bookmarkStart w:id="6" w:name="_Hlk85201513"/>
                            <w:r w:rsidRPr="005C5B06">
                              <w:rPr>
                                <w:rFonts w:ascii="Getho Light" w:hAnsi="Getho Light"/>
                                <w:color w:val="FFFFFF" w:themeColor="background1"/>
                                <w:lang w:val="en-GB"/>
                              </w:rPr>
                              <w:t>Fuel cell systems designed to provide green energy in stationary and mobile applications.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1E0F9" id="Rectángulo: esquinas diagonales redondeadas 418" o:spid="_x0000_s1076" style="position:absolute;margin-left:11.15pt;margin-top:10.2pt;width:470.4pt;height:117.1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974080,14871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" adj="-11796480,,5400" path="m247867,l5974080,r,l5974080,1239303v,136893,-110974,247867,-247867,247867l,1487170r,l,247867c,110974,110974,,247867,xe" fillcolor="#256d9d [2405]" strokecolor="#3592cf [3205]" strokeweight="1pt">
                <v:fill color2="#5da7d8 [2581]" rotate="t" angle="180" colors="0 #256e9e;40632f #2296e2;1 #72afeb" focus="100%" type="gradient"/>
                <v:stroke joinstyle="miter"/>
                <v:shadow on="t" color="black" opacity="40092f" origin=",.5" offset="0,3pt"/>
                <v:formulas/>
                <v:path arrowok="t" o:connecttype="custom" o:connectlocs="247867,0;5974080,0;5974080,0;5974080,1239303;5726213,1487170;0,1487170;0,1487170;0,247867;247867,0" o:connectangles="0,0,0,0,0,0,0,0,0" textboxrect="0,0,5974080,1487170"/>
                <v:textbox>
                  <w:txbxContent>
                    <w:p w14:paraId="23627449" w14:textId="66BD3EEE" w:rsidR="005A3095" w:rsidRPr="005C5B06" w:rsidRDefault="005A3095" w:rsidP="00A21CE2">
                      <w:pPr>
                        <w:jc w:val="center"/>
                        <w:rPr>
                          <w:rFonts w:ascii="Getho Light" w:hAnsi="Getho Light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5C5B06">
                        <w:rPr>
                          <w:rFonts w:ascii="Getho Light" w:hAnsi="Getho Light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PET SERIES</w:t>
                      </w:r>
                    </w:p>
                    <w:p w14:paraId="1313E5AC" w14:textId="77777777" w:rsidR="005A3095" w:rsidRPr="005C5B06" w:rsidRDefault="005A3095" w:rsidP="00A21CE2">
                      <w:pPr>
                        <w:rPr>
                          <w:lang w:val="en-GB"/>
                        </w:rPr>
                      </w:pPr>
                    </w:p>
                    <w:p w14:paraId="58AE7169" w14:textId="1A4E50B8" w:rsidR="005A3095" w:rsidRPr="005C5B06" w:rsidRDefault="005A3095" w:rsidP="00A21CE2">
                      <w:pPr>
                        <w:jc w:val="center"/>
                        <w:rPr>
                          <w:lang w:val="en-GB"/>
                        </w:rPr>
                      </w:pPr>
                      <w:bookmarkStart w:id="7" w:name="_Hlk85201512"/>
                      <w:bookmarkStart w:id="8" w:name="_Hlk85201513"/>
                      <w:r w:rsidRPr="005C5B06">
                        <w:rPr>
                          <w:rFonts w:ascii="Getho Light" w:hAnsi="Getho Light"/>
                          <w:color w:val="FFFFFF" w:themeColor="background1"/>
                          <w:lang w:val="en-GB"/>
                        </w:rPr>
                        <w:t>Fuel cell systems designed to provide green energy in stationary and mobile applications.</w:t>
                      </w:r>
                      <w:bookmarkEnd w:id="7"/>
                      <w:bookmarkEnd w:id="8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94B1EC" w14:textId="10793CDF" w:rsidR="00477E28" w:rsidRPr="00477E28" w:rsidRDefault="00477E28" w:rsidP="00477E28"/>
    <w:p w14:paraId="0C3252A8" w14:textId="462A5E1B" w:rsidR="00477E28" w:rsidRPr="00477E28" w:rsidRDefault="00477E28" w:rsidP="00477E28"/>
    <w:p w14:paraId="57B3942F" w14:textId="1AE602EA" w:rsidR="00477E28" w:rsidRDefault="00477E28" w:rsidP="00477E28">
      <w:pPr>
        <w:jc w:val="center"/>
      </w:pPr>
    </w:p>
    <w:p w14:paraId="41654C1A" w14:textId="59B08F2A" w:rsidR="00477E28" w:rsidRDefault="00477E28" w:rsidP="00477E28">
      <w:pPr>
        <w:jc w:val="center"/>
      </w:pPr>
    </w:p>
    <w:p w14:paraId="4325E5F1" w14:textId="7269C623" w:rsidR="00477E28" w:rsidRDefault="00477E28" w:rsidP="00477E28">
      <w:pPr>
        <w:jc w:val="center"/>
      </w:pPr>
    </w:p>
    <w:p w14:paraId="4C534DAB" w14:textId="25B23974" w:rsidR="00477E28" w:rsidRDefault="00477E28" w:rsidP="00477E28">
      <w:pPr>
        <w:jc w:val="center"/>
      </w:pPr>
    </w:p>
    <w:p w14:paraId="7DED1D61" w14:textId="2B3625E1" w:rsidR="001B4232" w:rsidRPr="00477E28" w:rsidRDefault="00A21CE2" w:rsidP="00477E28">
      <w:pPr>
        <w:tabs>
          <w:tab w:val="center" w:pos="5017"/>
        </w:tabs>
        <w:sectPr w:rsidR="001B4232" w:rsidRPr="00477E28" w:rsidSect="00DD01DC">
          <w:pgSz w:w="11906" w:h="16838" w:code="9"/>
          <w:pgMar w:top="720" w:right="936" w:bottom="720" w:left="936" w:header="0" w:footer="57" w:gutter="0"/>
          <w:pgNumType w:start="1"/>
          <w:cols w:space="720"/>
          <w:docGrid w:linePitch="38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3E8C1DF" wp14:editId="79CB29A0">
                <wp:simplePos x="0" y="0"/>
                <wp:positionH relativeFrom="margin">
                  <wp:posOffset>139065</wp:posOffset>
                </wp:positionH>
                <wp:positionV relativeFrom="paragraph">
                  <wp:posOffset>283845</wp:posOffset>
                </wp:positionV>
                <wp:extent cx="5974080" cy="1487424"/>
                <wp:effectExtent l="95250" t="57150" r="121920" b="151130"/>
                <wp:wrapNone/>
                <wp:docPr id="419" name="Rectángulo: esquinas diagonales redondeadas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1487424"/>
                        </a:xfrm>
                        <a:prstGeom prst="round2Diag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100000"/>
                                <a:shade val="75000"/>
                                <a:satMod val="160000"/>
                              </a:schemeClr>
                            </a:gs>
                            <a:gs pos="25000">
                              <a:schemeClr val="accent1">
                                <a:tint val="100000"/>
                                <a:shade val="100000"/>
                                <a:satMod val="125000"/>
                              </a:schemeClr>
                            </a:gs>
                            <a:gs pos="100000">
                              <a:schemeClr val="accent1">
                                <a:tint val="80000"/>
                                <a:shade val="100000"/>
                                <a:satMod val="14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9526C" w14:textId="0B453F18" w:rsidR="005A3095" w:rsidRPr="00F67DDB" w:rsidRDefault="005A3095" w:rsidP="00A21CE2">
                            <w:pPr>
                              <w:jc w:val="center"/>
                              <w:rPr>
                                <w:rFonts w:ascii="Getho Light" w:hAnsi="Getho Light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Getho Light" w:hAnsi="Getho Light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Vector</w:t>
                            </w:r>
                            <w:r w:rsidRPr="001C6D19">
                              <w:rPr>
                                <w:rFonts w:ascii="Ace Sans Demo" w:hAnsi="Ace Sans Demo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rFonts w:ascii="Getho Light" w:hAnsi="Getho Light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 xml:space="preserve">DYNA - </w:t>
                            </w:r>
                            <w:r w:rsidRPr="00F67DDB">
                              <w:rPr>
                                <w:rFonts w:ascii="Getho Light" w:hAnsi="Getho Light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HYDROGEN SUPPLIER</w:t>
                            </w:r>
                          </w:p>
                          <w:p w14:paraId="4D3BA6F1" w14:textId="77777777" w:rsidR="005A3095" w:rsidRPr="00F67DDB" w:rsidRDefault="005A3095" w:rsidP="00A21CE2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46CDAC31" w14:textId="0F23508F" w:rsidR="005A3095" w:rsidRPr="00F67DDB" w:rsidRDefault="005A3095" w:rsidP="00A21CE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bookmarkStart w:id="9" w:name="_Hlk85201524"/>
                            <w:bookmarkStart w:id="10" w:name="_Hlk85201525"/>
                            <w:r w:rsidRPr="00F67DDB">
                              <w:rPr>
                                <w:rFonts w:ascii="Getho Light" w:hAnsi="Getho Light"/>
                                <w:color w:val="FFFFFF" w:themeColor="background1"/>
                                <w:lang w:val="en-GB"/>
                              </w:rPr>
                              <w:t xml:space="preserve">Easy, </w:t>
                            </w:r>
                            <w:r>
                              <w:rPr>
                                <w:rFonts w:ascii="Getho Light" w:hAnsi="Getho Light"/>
                                <w:color w:val="FFFFFF" w:themeColor="background1"/>
                                <w:lang w:val="en-GB"/>
                              </w:rPr>
                              <w:t>quick</w:t>
                            </w:r>
                            <w:r w:rsidRPr="00F67DDB">
                              <w:rPr>
                                <w:rFonts w:ascii="Getho Light" w:hAnsi="Getho Light"/>
                                <w:color w:val="FFFFFF" w:themeColor="background1"/>
                                <w:lang w:val="en-GB"/>
                              </w:rPr>
                              <w:t xml:space="preserve"> and safe access to your new environmentally friendly fuel.</w:t>
                            </w:r>
                            <w:bookmarkEnd w:id="9"/>
                            <w:bookmarkEnd w:id="1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8C1DF" id="Rectángulo: esquinas diagonales redondeadas 419" o:spid="_x0000_s1077" style="position:absolute;margin-left:10.95pt;margin-top:22.35pt;width:470.4pt;height:117.1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974080,14874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" adj="-11796480,,5400" path="m247909,l5974080,r,l5974080,1239515v,136916,-110993,247909,-247909,247909l,1487424r,l,247909c,110993,110993,,247909,xe" fillcolor="#024f75 [3204]" strokecolor="#024f75 [3204]" strokeweight="1pt">
                <v:fill color2="#0382c1 [2580]" rotate="t" angle="180" colors="0 #004e84;.25 #005483;1 #758ca5" focus="100%" type="gradient"/>
                <v:stroke joinstyle="miter"/>
                <v:shadow on="t" color="black" opacity="40092f" origin=",.5" offset="0,3pt"/>
                <v:formulas/>
                <v:path arrowok="t" o:connecttype="custom" o:connectlocs="247909,0;5974080,0;5974080,0;5974080,1239515;5726171,1487424;0,1487424;0,1487424;0,247909;247909,0" o:connectangles="0,0,0,0,0,0,0,0,0" textboxrect="0,0,5974080,1487424"/>
                <v:textbox>
                  <w:txbxContent>
                    <w:p w14:paraId="15D9526C" w14:textId="0B453F18" w:rsidR="005A3095" w:rsidRPr="00F67DDB" w:rsidRDefault="005A3095" w:rsidP="00A21CE2">
                      <w:pPr>
                        <w:jc w:val="center"/>
                        <w:rPr>
                          <w:rFonts w:ascii="Getho Light" w:hAnsi="Getho Light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Getho Light" w:hAnsi="Getho Light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Vector</w:t>
                      </w:r>
                      <w:r w:rsidRPr="001C6D19">
                        <w:rPr>
                          <w:rFonts w:ascii="Ace Sans Demo" w:hAnsi="Ace Sans Demo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2</w:t>
                      </w:r>
                      <w:r>
                        <w:rPr>
                          <w:rFonts w:ascii="Getho Light" w:hAnsi="Getho Light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 xml:space="preserve">DYNA - </w:t>
                      </w:r>
                      <w:r w:rsidRPr="00F67DDB">
                        <w:rPr>
                          <w:rFonts w:ascii="Getho Light" w:hAnsi="Getho Light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HYDROGEN SUPPLIER</w:t>
                      </w:r>
                    </w:p>
                    <w:p w14:paraId="4D3BA6F1" w14:textId="77777777" w:rsidR="005A3095" w:rsidRPr="00F67DDB" w:rsidRDefault="005A3095" w:rsidP="00A21CE2">
                      <w:pPr>
                        <w:rPr>
                          <w:lang w:val="en-GB"/>
                        </w:rPr>
                      </w:pPr>
                    </w:p>
                    <w:p w14:paraId="46CDAC31" w14:textId="0F23508F" w:rsidR="005A3095" w:rsidRPr="00F67DDB" w:rsidRDefault="005A3095" w:rsidP="00A21CE2">
                      <w:pPr>
                        <w:jc w:val="center"/>
                        <w:rPr>
                          <w:lang w:val="en-GB"/>
                        </w:rPr>
                      </w:pPr>
                      <w:bookmarkStart w:id="11" w:name="_Hlk85201524"/>
                      <w:bookmarkStart w:id="12" w:name="_Hlk85201525"/>
                      <w:r w:rsidRPr="00F67DDB">
                        <w:rPr>
                          <w:rFonts w:ascii="Getho Light" w:hAnsi="Getho Light"/>
                          <w:color w:val="FFFFFF" w:themeColor="background1"/>
                          <w:lang w:val="en-GB"/>
                        </w:rPr>
                        <w:t xml:space="preserve">Easy, </w:t>
                      </w:r>
                      <w:r>
                        <w:rPr>
                          <w:rFonts w:ascii="Getho Light" w:hAnsi="Getho Light"/>
                          <w:color w:val="FFFFFF" w:themeColor="background1"/>
                          <w:lang w:val="en-GB"/>
                        </w:rPr>
                        <w:t>quick</w:t>
                      </w:r>
                      <w:r w:rsidRPr="00F67DDB">
                        <w:rPr>
                          <w:rFonts w:ascii="Getho Light" w:hAnsi="Getho Light"/>
                          <w:color w:val="FFFFFF" w:themeColor="background1"/>
                          <w:lang w:val="en-GB"/>
                        </w:rPr>
                        <w:t xml:space="preserve"> and safe access to your new environmentally friendly fuel.</w:t>
                      </w:r>
                      <w:bookmarkEnd w:id="11"/>
                      <w:bookmarkEnd w:id="12"/>
                    </w:p>
                  </w:txbxContent>
                </v:textbox>
                <w10:wrap anchorx="margin"/>
              </v:shape>
            </w:pict>
          </mc:Fallback>
        </mc:AlternateContent>
      </w:r>
      <w:r w:rsidR="00477E28">
        <w:tab/>
      </w:r>
    </w:p>
    <w:p w14:paraId="0F8DA4C8" w14:textId="525CC82B" w:rsidR="00587233" w:rsidRPr="001F4131" w:rsidRDefault="00A21CE2" w:rsidP="00587233">
      <w:pPr>
        <w:ind w:left="-426" w:right="357"/>
        <w:jc w:val="both"/>
        <w:rPr>
          <w:noProof/>
          <w:color w:val="FFFFFF" w:themeColor="background1"/>
          <w:sz w:val="30"/>
          <w:szCs w:val="30"/>
        </w:rPr>
      </w:pPr>
      <w:r w:rsidRPr="001B423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2FA6049E" wp14:editId="2253795F">
                <wp:simplePos x="0" y="0"/>
                <wp:positionH relativeFrom="page">
                  <wp:posOffset>0</wp:posOffset>
                </wp:positionH>
                <wp:positionV relativeFrom="paragraph">
                  <wp:posOffset>-155432</wp:posOffset>
                </wp:positionV>
                <wp:extent cx="7583424" cy="435610"/>
                <wp:effectExtent l="0" t="0" r="0" b="2540"/>
                <wp:wrapNone/>
                <wp:docPr id="4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3424" cy="435610"/>
                        </a:xfrm>
                        <a:prstGeom prst="rect">
                          <a:avLst/>
                        </a:prstGeom>
                        <a:gradFill>
                          <a:gsLst>
                            <a:gs pos="27000">
                              <a:srgbClr val="009880">
                                <a:lumMod val="100000"/>
                              </a:srgbClr>
                            </a:gs>
                            <a:gs pos="0">
                              <a:srgbClr val="00CE85"/>
                            </a:gs>
                            <a:gs pos="100000">
                              <a:srgbClr val="005279"/>
                            </a:gs>
                          </a:gsLst>
                          <a:lin ang="13800000" scaled="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1D3CA" w14:textId="1B101A34" w:rsidR="005A3095" w:rsidRPr="0070398E" w:rsidRDefault="005A3095" w:rsidP="00A21CE2">
                            <w:pPr>
                              <w:spacing w:line="240" w:lineRule="auto"/>
                              <w:ind w:left="425" w:right="357"/>
                              <w:jc w:val="right"/>
                              <w:rPr>
                                <w:rFonts w:ascii="Getho Light" w:hAnsi="Getho Light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tho Light" w:hAnsi="Getho Light"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>VECTOR SERIES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6049E" id="_x0000_s1078" type="#_x0000_t202" style="position:absolute;left:0;text-align:left;margin-left:0;margin-top:-12.25pt;width:597.1pt;height:34.3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" fillcolor="#00ce85" stroked="f">
                <v:fill color2="#005279" angle="220" colors="0 #00ce85;17695f #009880;1 #005279" focus="100%" type="gradient">
                  <o:fill v:ext="view" type="gradientUnscaled"/>
                </v:fill>
                <v:textbox>
                  <w:txbxContent>
                    <w:p w14:paraId="3FE1D3CA" w14:textId="1B101A34" w:rsidR="005A3095" w:rsidRPr="0070398E" w:rsidRDefault="005A3095" w:rsidP="00A21CE2">
                      <w:pPr>
                        <w:spacing w:line="240" w:lineRule="auto"/>
                        <w:ind w:left="425" w:right="357"/>
                        <w:jc w:val="right"/>
                        <w:rPr>
                          <w:rFonts w:ascii="Getho Light" w:hAnsi="Getho Light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Getho Light" w:hAnsi="Getho Light"/>
                          <w:noProof/>
                          <w:color w:val="FFFFFF" w:themeColor="background1"/>
                          <w:sz w:val="40"/>
                          <w:szCs w:val="40"/>
                        </w:rPr>
                        <w:t>VECTOR SERIES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87233" w:rsidRPr="001F4131">
        <w:rPr>
          <w:noProof/>
          <w:color w:val="FFFFFF" w:themeColor="background1"/>
          <w:sz w:val="30"/>
          <w:szCs w:val="30"/>
        </w:rPr>
        <w:t>SISTEMA DE GESTIÓN DE ENERGÍA DE HIDRÓGENO</w:t>
      </w:r>
    </w:p>
    <w:p w14:paraId="47F749DF" w14:textId="315E7B94" w:rsidR="00587233" w:rsidRPr="001F4131" w:rsidRDefault="00675CD5" w:rsidP="00587233">
      <w:pPr>
        <w:spacing w:after="200"/>
        <w:ind w:left="-426" w:right="357"/>
        <w:jc w:val="both"/>
        <w:rPr>
          <w:noProof/>
          <w:color w:val="FFFFFF" w:themeColor="background1"/>
          <w:sz w:val="30"/>
          <w:szCs w:val="30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484E5099" wp14:editId="73C20E17">
                <wp:simplePos x="0" y="0"/>
                <wp:positionH relativeFrom="page">
                  <wp:align>right</wp:align>
                </wp:positionH>
                <wp:positionV relativeFrom="paragraph">
                  <wp:posOffset>219363</wp:posOffset>
                </wp:positionV>
                <wp:extent cx="7522464" cy="805217"/>
                <wp:effectExtent l="0" t="0" r="0" b="0"/>
                <wp:wrapNone/>
                <wp:docPr id="4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2464" cy="8052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EBA66" w14:textId="260B2208" w:rsidR="005A3095" w:rsidRPr="00F67DDB" w:rsidRDefault="005A3095" w:rsidP="00CB0012">
                            <w:pPr>
                              <w:spacing w:after="240"/>
                              <w:ind w:left="426" w:right="357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</w:pPr>
                            <w:bookmarkStart w:id="13" w:name="_Hlk85201540"/>
                            <w:r w:rsidRPr="00F67DDB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  <w:t xml:space="preserve">The </w:t>
                            </w:r>
                            <w:r w:rsidRPr="00F67DDB">
                              <w:rPr>
                                <w:rFonts w:ascii="Getho Light" w:hAnsi="Getho Light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  <w:t>VECTOR Series</w:t>
                            </w:r>
                            <w:r w:rsidRPr="00F67DDB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  <w:t>products</w:t>
                            </w:r>
                            <w:r w:rsidRPr="00F67DDB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  <w:t xml:space="preserve"> allows maximum use of renewable energy sources, using hydrogen to store their surpluses.</w:t>
                            </w:r>
                            <w:bookmarkEnd w:id="1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E5099" id="_x0000_s1079" type="#_x0000_t202" style="position:absolute;left:0;text-align:left;margin-left:541.1pt;margin-top:17.25pt;width:592.3pt;height:63.4pt;z-index:25191321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" filled="f" stroked="f">
                <v:textbox>
                  <w:txbxContent>
                    <w:p w14:paraId="5C1EBA66" w14:textId="260B2208" w:rsidR="005A3095" w:rsidRPr="00F67DDB" w:rsidRDefault="005A3095" w:rsidP="00CB0012">
                      <w:pPr>
                        <w:spacing w:after="240"/>
                        <w:ind w:left="426" w:right="357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GB"/>
                        </w:rPr>
                      </w:pPr>
                      <w:bookmarkStart w:id="14" w:name="_Hlk85201540"/>
                      <w:r w:rsidRPr="00F67DDB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GB"/>
                        </w:rPr>
                        <w:t xml:space="preserve">The </w:t>
                      </w:r>
                      <w:r w:rsidRPr="00F67DDB">
                        <w:rPr>
                          <w:rFonts w:ascii="Getho Light" w:hAnsi="Getho Light"/>
                          <w:noProof/>
                          <w:color w:val="00677B"/>
                          <w:szCs w:val="28"/>
                          <w:lang w:val="en-GB"/>
                        </w:rPr>
                        <w:t>VECTOR Series</w:t>
                      </w:r>
                      <w:r w:rsidRPr="00F67DDB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GB"/>
                        </w:rPr>
                        <w:t>products</w:t>
                      </w:r>
                      <w:r w:rsidRPr="00F67DDB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GB"/>
                        </w:rPr>
                        <w:t xml:space="preserve"> allows maximum use of renewable energy sources, using hydrogen to store their surpluses.</w:t>
                      </w:r>
                      <w:bookmarkEnd w:id="14"/>
                    </w:p>
                  </w:txbxContent>
                </v:textbox>
                <w10:wrap anchorx="page"/>
              </v:shape>
            </w:pict>
          </mc:Fallback>
        </mc:AlternateContent>
      </w:r>
      <w:r w:rsidR="00587233" w:rsidRPr="001F4131">
        <w:rPr>
          <w:i/>
          <w:noProof/>
          <w:color w:val="FFFFFF" w:themeColor="background1"/>
          <w:sz w:val="30"/>
          <w:szCs w:val="30"/>
          <w:lang w:val="en-US"/>
        </w:rPr>
        <w:t>HYDROGEN ENERGY MANAGEMENT SYSTEM</w:t>
      </w:r>
      <w:r w:rsidR="00587233" w:rsidRPr="001F4131">
        <w:rPr>
          <w:noProof/>
          <w:color w:val="FFFFFF" w:themeColor="background1"/>
          <w:sz w:val="30"/>
          <w:szCs w:val="30"/>
          <w:lang w:val="en-US"/>
        </w:rPr>
        <w:t xml:space="preserve"> (HEMS)</w:t>
      </w:r>
    </w:p>
    <w:p w14:paraId="18658CF4" w14:textId="3875FBDF" w:rsidR="00465739" w:rsidRPr="008B211C" w:rsidRDefault="00465739" w:rsidP="00465739">
      <w:pPr>
        <w:spacing w:after="200"/>
        <w:jc w:val="both"/>
        <w:rPr>
          <w:noProof/>
          <w:lang w:val="en-US"/>
        </w:rPr>
      </w:pPr>
    </w:p>
    <w:p w14:paraId="0ADD28BD" w14:textId="7CC3B268" w:rsidR="00067BFE" w:rsidRPr="008B211C" w:rsidRDefault="00067BFE" w:rsidP="00465739">
      <w:pPr>
        <w:spacing w:after="200"/>
        <w:jc w:val="both"/>
        <w:rPr>
          <w:noProof/>
          <w:lang w:val="en-US"/>
        </w:rPr>
      </w:pPr>
    </w:p>
    <w:p w14:paraId="342C7BDB" w14:textId="0C892149" w:rsidR="00067BFE" w:rsidRPr="008B211C" w:rsidRDefault="004C4466" w:rsidP="00067BFE">
      <w:pPr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202F38F3" wp14:editId="4E4ECFD7">
                <wp:simplePos x="0" y="0"/>
                <wp:positionH relativeFrom="column">
                  <wp:posOffset>-307056</wp:posOffset>
                </wp:positionH>
                <wp:positionV relativeFrom="paragraph">
                  <wp:posOffset>3668744</wp:posOffset>
                </wp:positionV>
                <wp:extent cx="2040255" cy="519430"/>
                <wp:effectExtent l="0" t="0" r="0" b="0"/>
                <wp:wrapNone/>
                <wp:docPr id="294" name="Grupo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0255" cy="519430"/>
                          <a:chOff x="0" y="0"/>
                          <a:chExt cx="1742374" cy="519430"/>
                        </a:xfrm>
                      </wpg:grpSpPr>
                      <wps:wsp>
                        <wps:cNvPr id="262" name="Rectángulo 50"/>
                        <wps:cNvSpPr/>
                        <wps:spPr>
                          <a:xfrm>
                            <a:off x="495869" y="0"/>
                            <a:ext cx="1246505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9D6C58" w14:textId="4481E159" w:rsidR="005A3095" w:rsidRPr="007E7B43" w:rsidRDefault="005A3095" w:rsidP="0068430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Getho Light" w:hAnsi="Getho Light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22"/>
                                  <w:szCs w:val="22"/>
                                </w:rPr>
                                <w:t>MOBILITY APPLICATIONS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3" name="Grupo 42"/>
                        <wpg:cNvGrpSpPr>
                          <a:grpSpLocks noChangeAspect="1"/>
                        </wpg:cNvGrpSpPr>
                        <wpg:grpSpPr>
                          <a:xfrm>
                            <a:off x="0" y="55144"/>
                            <a:ext cx="402694" cy="386256"/>
                            <a:chOff x="-142172" y="-122351"/>
                            <a:chExt cx="933604" cy="899784"/>
                          </a:xfrm>
                        </wpg:grpSpPr>
                        <wps:wsp>
                          <wps:cNvPr id="264" name="Diagrama de flujo: retraso 264"/>
                          <wps:cNvSpPr/>
                          <wps:spPr>
                            <a:xfrm rot="5400000">
                              <a:off x="298351" y="387770"/>
                              <a:ext cx="350006" cy="429319"/>
                            </a:xfrm>
                            <a:prstGeom prst="flowChartDelay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" name="Rectángulo 265"/>
                          <wps:cNvSpPr/>
                          <wps:spPr>
                            <a:xfrm>
                              <a:off x="321117" y="322328"/>
                              <a:ext cx="317202" cy="21463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66" name="Elipse 266"/>
                          <wps:cNvSpPr/>
                          <wps:spPr>
                            <a:xfrm>
                              <a:off x="49626" y="55612"/>
                              <a:ext cx="432000" cy="43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67" name="Diagrama de flujo: retraso 267"/>
                          <wps:cNvSpPr/>
                          <wps:spPr>
                            <a:xfrm rot="5400000">
                              <a:off x="590492" y="383648"/>
                              <a:ext cx="194606" cy="207275"/>
                            </a:xfrm>
                            <a:prstGeom prst="flowChartDelay">
                              <a:avLst/>
                            </a:prstGeom>
                            <a:solidFill>
                              <a:schemeClr val="bg1"/>
                            </a:solidFill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8" name="Conector recto 268"/>
                          <wps:cNvCnPr>
                            <a:cxnSpLocks/>
                          </wps:cNvCnPr>
                          <wps:spPr>
                            <a:xfrm>
                              <a:off x="631178" y="276304"/>
                              <a:ext cx="0" cy="106829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269" name="Conector recto 269"/>
                          <wps:cNvCnPr>
                            <a:cxnSpLocks/>
                          </wps:cNvCnPr>
                          <wps:spPr>
                            <a:xfrm>
                              <a:off x="748643" y="276304"/>
                              <a:ext cx="0" cy="106829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270" name="Rectángulo 270"/>
                          <wps:cNvSpPr/>
                          <wps:spPr>
                            <a:xfrm>
                              <a:off x="-142172" y="-122351"/>
                              <a:ext cx="829237" cy="7467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97CCA67" w14:textId="305EED98" w:rsidR="005A3095" w:rsidRDefault="005A3095" w:rsidP="007E7B4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 w:rsidRPr="007E7B43">
                                  <w:rPr>
                                    <w:rFonts w:asciiTheme="minorHAnsi" w:hAnsi="Calibri" w:cstheme="minorBidi"/>
                                    <w:color w:val="005278"/>
                                    <w:kern w:val="24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 w:rsidRPr="007E7B43">
                                  <w:rPr>
                                    <w:rFonts w:asciiTheme="minorHAnsi" w:hAnsi="Calibri" w:cstheme="minorBidi"/>
                                    <w:color w:val="005278"/>
                                    <w:kern w:val="24"/>
                                    <w:sz w:val="20"/>
                                    <w:szCs w:val="20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2F38F3" id="Grupo 294" o:spid="_x0000_s1080" style="position:absolute;margin-left:-24.2pt;margin-top:288.9pt;width:160.65pt;height:40.9pt;z-index:251958272;mso-width-relative:margin" coordsize="17423,5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">
                <v:rect id="_x0000_s1081" style="position:absolute;left:4958;width:12465;height:5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" filled="f" stroked="f" strokeweight="2pt">
                  <v:textbox>
                    <w:txbxContent>
                      <w:p w14:paraId="699D6C58" w14:textId="4481E159" w:rsidR="005A3095" w:rsidRPr="007E7B43" w:rsidRDefault="005A3095" w:rsidP="0068430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Getho Light" w:hAnsi="Getho Ligh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22"/>
                            <w:szCs w:val="22"/>
                          </w:rPr>
                          <w:t>MOBILITY APPLICATIONS</w:t>
                        </w:r>
                      </w:p>
                    </w:txbxContent>
                  </v:textbox>
                </v:rect>
                <v:group id="Grupo 42" o:spid="_x0000_s1082" style="position:absolute;top:551;width:4026;height:3863" coordorigin="-1421,-1223" coordsize="9336,8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o:lock v:ext="edit" aspectratio="t"/>
                  <v:shapetype id="_x0000_t135" coordsize="21600,21600" o:spt="135" path="m10800,qx21600,10800,10800,21600l,21600,,xe">
                    <v:stroke joinstyle="miter"/>
                    <v:path gradientshapeok="t" o:connecttype="rect" textboxrect="0,3163,18437,18437"/>
                  </v:shapetype>
                  <v:shape id="Diagrama de flujo: retraso 264" o:spid="_x0000_s1083" type="#_x0000_t135" style="position:absolute;left:2983;top:3877;width:3500;height:429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" filled="f" strokecolor="#005278" strokeweight="1.5pt"/>
                  <v:rect id="Rectángulo 265" o:spid="_x0000_s1084" style="position:absolute;left:3211;top:3223;width:3172;height:2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" fillcolor="white [3212]" stroked="f" strokeweight="2pt"/>
                  <v:oval id="Elipse 266" o:spid="_x0000_s1085" style="position:absolute;left:496;top:556;width:4320;height: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" fillcolor="white [3212]" strokecolor="#005278" strokeweight="1.5pt">
                    <v:stroke joinstyle="miter"/>
                  </v:oval>
                  <v:shape id="Diagrama de flujo: retraso 267" o:spid="_x0000_s1086" type="#_x0000_t135" style="position:absolute;left:5905;top:3835;width:1946;height:207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" fillcolor="white [3212]" strokecolor="#005278" strokeweight="1.5pt"/>
                  <v:line id="Conector recto 268" o:spid="_x0000_s1087" style="position:absolute;visibility:visible;mso-wrap-style:square" from="6311,2763" to="6311,3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" strokecolor="#005278" strokeweight="1.5pt">
                    <v:stroke joinstyle="miter"/>
                    <o:lock v:ext="edit" shapetype="f"/>
                  </v:line>
                  <v:line id="Conector recto 269" o:spid="_x0000_s1088" style="position:absolute;visibility:visible;mso-wrap-style:square" from="7486,2763" to="7486,3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" strokecolor="#005278" strokeweight="1.5pt">
                    <v:stroke joinstyle="miter"/>
                    <o:lock v:ext="edit" shapetype="f"/>
                  </v:line>
                  <v:rect id="Rectángulo 270" o:spid="_x0000_s1089" style="position:absolute;left:-1421;top:-1223;width:8291;height:7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" filled="f" stroked="f" strokeweight="2pt">
                    <v:textbox>
                      <w:txbxContent>
                        <w:p w14:paraId="397CCA67" w14:textId="305EED98" w:rsidR="005A3095" w:rsidRDefault="005A3095" w:rsidP="007E7B4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7E7B43">
                            <w:rPr>
                              <w:rFonts w:asciiTheme="minorHAnsi" w:hAnsi="Calibri" w:cstheme="minorBidi"/>
                              <w:color w:val="005278"/>
                              <w:kern w:val="24"/>
                              <w:sz w:val="20"/>
                              <w:szCs w:val="20"/>
                            </w:rPr>
                            <w:t>H</w:t>
                          </w:r>
                          <w:r w:rsidRPr="007E7B43">
                            <w:rPr>
                              <w:rFonts w:asciiTheme="minorHAnsi" w:hAnsi="Calibri" w:cstheme="minorBidi"/>
                              <w:color w:val="005278"/>
                              <w:kern w:val="24"/>
                              <w:sz w:val="20"/>
                              <w:szCs w:val="20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B646CB">
        <w:rPr>
          <w:noProof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5F427DCA" wp14:editId="40884CBD">
                <wp:simplePos x="0" y="0"/>
                <wp:positionH relativeFrom="column">
                  <wp:posOffset>4624562</wp:posOffset>
                </wp:positionH>
                <wp:positionV relativeFrom="paragraph">
                  <wp:posOffset>3438136</wp:posOffset>
                </wp:positionV>
                <wp:extent cx="2056863" cy="285750"/>
                <wp:effectExtent l="0" t="0" r="0" b="0"/>
                <wp:wrapNone/>
                <wp:docPr id="111" name="Grupo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6863" cy="285750"/>
                          <a:chOff x="0" y="0"/>
                          <a:chExt cx="2056863" cy="285750"/>
                        </a:xfrm>
                      </wpg:grpSpPr>
                      <wps:wsp>
                        <wps:cNvPr id="383" name="Rectángulo 11"/>
                        <wps:cNvSpPr/>
                        <wps:spPr>
                          <a:xfrm>
                            <a:off x="379445" y="0"/>
                            <a:ext cx="1677418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C4266F" w14:textId="0DFABAD0" w:rsidR="005A3095" w:rsidRPr="00DE7C72" w:rsidRDefault="005A3095" w:rsidP="00DE7C7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Getho Light" w:hAnsi="Getho Ligh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18"/>
                                  <w:szCs w:val="18"/>
                                </w:rPr>
                                <w:t>FUEL CELL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" name="Grupo 12"/>
                        <wpg:cNvGrpSpPr>
                          <a:grpSpLocks noChangeAspect="1"/>
                        </wpg:cNvGrpSpPr>
                        <wpg:grpSpPr>
                          <a:xfrm>
                            <a:off x="0" y="31102"/>
                            <a:ext cx="336591" cy="212082"/>
                            <a:chOff x="0" y="178911"/>
                            <a:chExt cx="908540" cy="570348"/>
                          </a:xfrm>
                        </wpg:grpSpPr>
                        <wps:wsp>
                          <wps:cNvPr id="65" name="Rectángulo 65"/>
                          <wps:cNvSpPr/>
                          <wps:spPr>
                            <a:xfrm>
                              <a:off x="126000" y="178911"/>
                              <a:ext cx="656540" cy="570348"/>
                            </a:xfrm>
                            <a:prstGeom prst="rect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6" name="Conector recto 66"/>
                          <wps:cNvCnPr>
                            <a:cxnSpLocks/>
                          </wps:cNvCnPr>
                          <wps:spPr>
                            <a:xfrm flipV="1">
                              <a:off x="227269" y="185298"/>
                              <a:ext cx="0" cy="559687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8" name="Conector recto 68"/>
                          <wps:cNvCnPr>
                            <a:cxnSpLocks/>
                          </wps:cNvCnPr>
                          <wps:spPr>
                            <a:xfrm flipH="1">
                              <a:off x="782540" y="252948"/>
                              <a:ext cx="12600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69" name="Conector recto 69"/>
                          <wps:cNvCnPr>
                            <a:cxnSpLocks/>
                          </wps:cNvCnPr>
                          <wps:spPr>
                            <a:xfrm flipV="1">
                              <a:off x="320138" y="185298"/>
                              <a:ext cx="0" cy="559687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70" name="Conector recto 70"/>
                          <wps:cNvCnPr>
                            <a:cxnSpLocks/>
                          </wps:cNvCnPr>
                          <wps:spPr>
                            <a:xfrm flipV="1">
                              <a:off x="410626" y="185298"/>
                              <a:ext cx="0" cy="559687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71" name="Conector recto 71"/>
                          <wps:cNvCnPr>
                            <a:cxnSpLocks/>
                          </wps:cNvCnPr>
                          <wps:spPr>
                            <a:xfrm flipV="1">
                              <a:off x="501588" y="185298"/>
                              <a:ext cx="0" cy="559687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72" name="Conector recto 72"/>
                          <wps:cNvCnPr>
                            <a:cxnSpLocks/>
                          </wps:cNvCnPr>
                          <wps:spPr>
                            <a:xfrm flipV="1">
                              <a:off x="589589" y="185298"/>
                              <a:ext cx="0" cy="559687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73" name="Conector recto 73"/>
                          <wps:cNvCnPr>
                            <a:cxnSpLocks/>
                          </wps:cNvCnPr>
                          <wps:spPr>
                            <a:xfrm flipV="1">
                              <a:off x="678660" y="185298"/>
                              <a:ext cx="0" cy="559687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75" name="Conector recto 75"/>
                          <wps:cNvCnPr>
                            <a:cxnSpLocks/>
                          </wps:cNvCnPr>
                          <wps:spPr>
                            <a:xfrm flipH="1">
                              <a:off x="782540" y="678269"/>
                              <a:ext cx="12600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76" name="Conector recto 76"/>
                          <wps:cNvCnPr>
                            <a:cxnSpLocks/>
                          </wps:cNvCnPr>
                          <wps:spPr>
                            <a:xfrm flipH="1">
                              <a:off x="0" y="252948"/>
                              <a:ext cx="12600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77" name="Conector recto 77"/>
                          <wps:cNvCnPr>
                            <a:cxnSpLocks/>
                          </wps:cNvCnPr>
                          <wps:spPr>
                            <a:xfrm flipH="1">
                              <a:off x="0" y="678269"/>
                              <a:ext cx="12600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427DCA" id="Grupo 111" o:spid="_x0000_s1090" style="position:absolute;margin-left:364.15pt;margin-top:270.7pt;width:161.95pt;height:22.5pt;z-index:251988992" coordsize="20568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">
                <v:rect id="Rectángulo 11" o:spid="_x0000_s1091" style="position:absolute;left:3794;width:16774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" filled="f" stroked="f" strokeweight="2pt">
                  <v:textbox>
                    <w:txbxContent>
                      <w:p w14:paraId="6BC4266F" w14:textId="0DFABAD0" w:rsidR="005A3095" w:rsidRPr="00DE7C72" w:rsidRDefault="005A3095" w:rsidP="00DE7C7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Getho Light" w:hAnsi="Getho Ligh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18"/>
                            <w:szCs w:val="18"/>
                          </w:rPr>
                          <w:t>FUEL CELL</w:t>
                        </w:r>
                      </w:p>
                    </w:txbxContent>
                  </v:textbox>
                </v:rect>
                <v:group id="Grupo 12" o:spid="_x0000_s1092" style="position:absolute;top:311;width:3365;height:2120" coordorigin=",1789" coordsize="9085,5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o:lock v:ext="edit" aspectratio="t"/>
                  <v:rect id="Rectángulo 65" o:spid="_x0000_s1093" style="position:absolute;left:1260;top:1789;width:6565;height:5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" filled="f" strokecolor="#005278" strokeweight="1.5pt"/>
                  <v:line id="Conector recto 66" o:spid="_x0000_s1094" style="position:absolute;flip:y;visibility:visible;mso-wrap-style:square" from="2272,1852" to="2272,7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" strokecolor="#005278" strokeweight="1.5pt">
                    <v:stroke joinstyle="miter"/>
                    <o:lock v:ext="edit" shapetype="f"/>
                  </v:line>
                  <v:line id="Conector recto 68" o:spid="_x0000_s1095" style="position:absolute;flip:x;visibility:visible;mso-wrap-style:square" from="7825,2529" to="9085,2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" strokecolor="#005278" strokeweight="1.5pt">
                    <v:stroke joinstyle="miter"/>
                    <o:lock v:ext="edit" shapetype="f"/>
                  </v:line>
                  <v:line id="Conector recto 69" o:spid="_x0000_s1096" style="position:absolute;flip:y;visibility:visible;mso-wrap-style:square" from="3201,1852" to="3201,7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" strokecolor="#005278" strokeweight="1.5pt">
                    <v:stroke joinstyle="miter"/>
                    <o:lock v:ext="edit" shapetype="f"/>
                  </v:line>
                  <v:line id="Conector recto 70" o:spid="_x0000_s1097" style="position:absolute;flip:y;visibility:visible;mso-wrap-style:square" from="4106,1852" to="4106,7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" strokecolor="#005278" strokeweight="1.5pt">
                    <v:stroke joinstyle="miter"/>
                    <o:lock v:ext="edit" shapetype="f"/>
                  </v:line>
                  <v:line id="Conector recto 71" o:spid="_x0000_s1098" style="position:absolute;flip:y;visibility:visible;mso-wrap-style:square" from="5015,1852" to="5015,7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" strokecolor="#005278" strokeweight="1.5pt">
                    <v:stroke joinstyle="miter"/>
                    <o:lock v:ext="edit" shapetype="f"/>
                  </v:line>
                  <v:line id="Conector recto 72" o:spid="_x0000_s1099" style="position:absolute;flip:y;visibility:visible;mso-wrap-style:square" from="5895,1852" to="5895,7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" strokecolor="#005278" strokeweight="1.5pt">
                    <v:stroke joinstyle="miter"/>
                    <o:lock v:ext="edit" shapetype="f"/>
                  </v:line>
                  <v:line id="Conector recto 73" o:spid="_x0000_s1100" style="position:absolute;flip:y;visibility:visible;mso-wrap-style:square" from="6786,1852" to="6786,7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" strokecolor="#005278" strokeweight="1.5pt">
                    <v:stroke joinstyle="miter"/>
                    <o:lock v:ext="edit" shapetype="f"/>
                  </v:line>
                  <v:line id="Conector recto 75" o:spid="_x0000_s1101" style="position:absolute;flip:x;visibility:visible;mso-wrap-style:square" from="7825,6782" to="9085,6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" strokecolor="#005278" strokeweight="1.5pt">
                    <v:stroke joinstyle="miter"/>
                    <o:lock v:ext="edit" shapetype="f"/>
                  </v:line>
                  <v:line id="Conector recto 76" o:spid="_x0000_s1102" style="position:absolute;flip:x;visibility:visible;mso-wrap-style:square" from="0,2529" to="1260,2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" strokecolor="#005278" strokeweight="1.5pt">
                    <v:stroke joinstyle="miter"/>
                    <o:lock v:ext="edit" shapetype="f"/>
                  </v:line>
                  <v:line id="Conector recto 77" o:spid="_x0000_s1103" style="position:absolute;flip:x;visibility:visible;mso-wrap-style:square" from="0,6782" to="1260,6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" strokecolor="#005278" strokeweight="1.5pt">
                    <v:stroke joinstyle="miter"/>
                    <o:lock v:ext="edit" shapetype="f"/>
                  </v:line>
                </v:group>
              </v:group>
            </w:pict>
          </mc:Fallback>
        </mc:AlternateContent>
      </w:r>
      <w:r w:rsidR="00B646CB">
        <w:rPr>
          <w:noProof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2C1F5DE4" wp14:editId="47F4BC23">
                <wp:simplePos x="0" y="0"/>
                <wp:positionH relativeFrom="column">
                  <wp:posOffset>4643224</wp:posOffset>
                </wp:positionH>
                <wp:positionV relativeFrom="paragraph">
                  <wp:posOffset>4713320</wp:posOffset>
                </wp:positionV>
                <wp:extent cx="1878563" cy="302150"/>
                <wp:effectExtent l="0" t="0" r="0" b="3175"/>
                <wp:wrapNone/>
                <wp:docPr id="110" name="Grupo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8563" cy="302150"/>
                          <a:chOff x="0" y="0"/>
                          <a:chExt cx="1878563" cy="302150"/>
                        </a:xfrm>
                      </wpg:grpSpPr>
                      <wps:wsp>
                        <wps:cNvPr id="84" name="Rectángulo 30"/>
                        <wps:cNvSpPr/>
                        <wps:spPr>
                          <a:xfrm>
                            <a:off x="354563" y="0"/>
                            <a:ext cx="1524000" cy="30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4289EF" w14:textId="7A0DAA90" w:rsidR="005A3095" w:rsidRPr="00DE7C72" w:rsidRDefault="005A3095" w:rsidP="00DE7C7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Getho Light" w:hAnsi="Getho Ligh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18"/>
                                  <w:szCs w:val="18"/>
                                </w:rPr>
                                <w:t>HEAT SUPPLY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5" name="Grupo 31"/>
                        <wpg:cNvGrpSpPr>
                          <a:grpSpLocks noChangeAspect="1"/>
                        </wpg:cNvGrpSpPr>
                        <wpg:grpSpPr>
                          <a:xfrm>
                            <a:off x="0" y="37322"/>
                            <a:ext cx="313055" cy="226695"/>
                            <a:chOff x="0" y="143627"/>
                            <a:chExt cx="839345" cy="601411"/>
                          </a:xfrm>
                        </wpg:grpSpPr>
                        <wps:wsp>
                          <wps:cNvPr id="86" name="Diagrama de flujo: retraso 86"/>
                          <wps:cNvSpPr/>
                          <wps:spPr>
                            <a:xfrm rot="16200000">
                              <a:off x="89170" y="135981"/>
                              <a:ext cx="82289" cy="97582"/>
                            </a:xfrm>
                            <a:prstGeom prst="flowChartDelay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7" name="Diagrama de flujo: retraso 87"/>
                          <wps:cNvSpPr/>
                          <wps:spPr>
                            <a:xfrm rot="5400000">
                              <a:off x="89171" y="655099"/>
                              <a:ext cx="82289" cy="97582"/>
                            </a:xfrm>
                            <a:prstGeom prst="flowChartDelay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8" name="Rectángulo 88"/>
                          <wps:cNvSpPr/>
                          <wps:spPr>
                            <a:xfrm rot="5400000">
                              <a:off x="-88098" y="395543"/>
                              <a:ext cx="436827" cy="97582"/>
                            </a:xfrm>
                            <a:prstGeom prst="rect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9" name="Diagrama de flujo: retraso 89"/>
                          <wps:cNvSpPr/>
                          <wps:spPr>
                            <a:xfrm rot="16200000">
                              <a:off x="241688" y="135982"/>
                              <a:ext cx="82289" cy="97582"/>
                            </a:xfrm>
                            <a:prstGeom prst="flowChartDelay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0" name="Diagrama de flujo: retraso 90"/>
                          <wps:cNvSpPr/>
                          <wps:spPr>
                            <a:xfrm rot="5400000">
                              <a:off x="241689" y="655100"/>
                              <a:ext cx="82289" cy="97582"/>
                            </a:xfrm>
                            <a:prstGeom prst="flowChartDelay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1" name="Rectángulo 91"/>
                          <wps:cNvSpPr/>
                          <wps:spPr>
                            <a:xfrm rot="5400000">
                              <a:off x="64420" y="395544"/>
                              <a:ext cx="436827" cy="97582"/>
                            </a:xfrm>
                            <a:prstGeom prst="rect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2" name="Diagrama de flujo: retraso 92"/>
                          <wps:cNvSpPr/>
                          <wps:spPr>
                            <a:xfrm rot="16200000">
                              <a:off x="389639" y="135983"/>
                              <a:ext cx="82289" cy="97582"/>
                            </a:xfrm>
                            <a:prstGeom prst="flowChartDelay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3" name="Diagrama de flujo: retraso 93"/>
                          <wps:cNvSpPr/>
                          <wps:spPr>
                            <a:xfrm rot="5400000">
                              <a:off x="389640" y="655101"/>
                              <a:ext cx="82289" cy="97582"/>
                            </a:xfrm>
                            <a:prstGeom prst="flowChartDelay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4" name="Rectángulo 94"/>
                          <wps:cNvSpPr/>
                          <wps:spPr>
                            <a:xfrm rot="5400000">
                              <a:off x="212371" y="395545"/>
                              <a:ext cx="436827" cy="97582"/>
                            </a:xfrm>
                            <a:prstGeom prst="rect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5" name="Diagrama de flujo: retraso 95"/>
                          <wps:cNvSpPr/>
                          <wps:spPr>
                            <a:xfrm rot="16200000">
                              <a:off x="541991" y="135984"/>
                              <a:ext cx="82289" cy="97582"/>
                            </a:xfrm>
                            <a:prstGeom prst="flowChartDelay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6" name="Diagrama de flujo: retraso 96"/>
                          <wps:cNvSpPr/>
                          <wps:spPr>
                            <a:xfrm rot="5400000">
                              <a:off x="541992" y="655102"/>
                              <a:ext cx="82289" cy="97582"/>
                            </a:xfrm>
                            <a:prstGeom prst="flowChartDelay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7" name="Rectángulo 97"/>
                          <wps:cNvSpPr/>
                          <wps:spPr>
                            <a:xfrm rot="5400000">
                              <a:off x="364723" y="395546"/>
                              <a:ext cx="436827" cy="97582"/>
                            </a:xfrm>
                            <a:prstGeom prst="rect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8" name="Diagrama de flujo: retraso 98"/>
                          <wps:cNvSpPr/>
                          <wps:spPr>
                            <a:xfrm rot="16200000">
                              <a:off x="686630" y="135985"/>
                              <a:ext cx="82289" cy="97582"/>
                            </a:xfrm>
                            <a:prstGeom prst="flowChartDelay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9" name="Diagrama de flujo: retraso 99"/>
                          <wps:cNvSpPr/>
                          <wps:spPr>
                            <a:xfrm rot="5400000">
                              <a:off x="686631" y="655103"/>
                              <a:ext cx="82289" cy="97582"/>
                            </a:xfrm>
                            <a:prstGeom prst="flowChartDelay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0" name="Rectángulo 100"/>
                          <wps:cNvSpPr/>
                          <wps:spPr>
                            <a:xfrm rot="5400000">
                              <a:off x="509362" y="395547"/>
                              <a:ext cx="436827" cy="97582"/>
                            </a:xfrm>
                            <a:prstGeom prst="rect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1" name="Rectángulo 101"/>
                          <wps:cNvSpPr/>
                          <wps:spPr>
                            <a:xfrm>
                              <a:off x="83345" y="211064"/>
                              <a:ext cx="756000" cy="36000"/>
                            </a:xfrm>
                            <a:prstGeom prst="rect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2" name="Rectángulo 102"/>
                          <wps:cNvSpPr/>
                          <wps:spPr>
                            <a:xfrm>
                              <a:off x="0" y="638674"/>
                              <a:ext cx="756000" cy="36000"/>
                            </a:xfrm>
                            <a:prstGeom prst="rect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1F5DE4" id="Grupo 110" o:spid="_x0000_s1104" style="position:absolute;margin-left:365.6pt;margin-top:371.15pt;width:147.9pt;height:23.8pt;z-index:252000256" coordsize="18785,3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">
                <v:rect id="Rectángulo 30" o:spid="_x0000_s1105" style="position:absolute;left:3545;width:15240;height:3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" filled="f" stroked="f" strokeweight="2pt">
                  <v:textbox>
                    <w:txbxContent>
                      <w:p w14:paraId="4D4289EF" w14:textId="7A0DAA90" w:rsidR="005A3095" w:rsidRPr="00DE7C72" w:rsidRDefault="005A3095" w:rsidP="00DE7C7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Getho Light" w:hAnsi="Getho Ligh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18"/>
                            <w:szCs w:val="18"/>
                          </w:rPr>
                          <w:t>HEAT SUPPLY</w:t>
                        </w:r>
                      </w:p>
                    </w:txbxContent>
                  </v:textbox>
                </v:rect>
                <v:group id="Grupo 31" o:spid="_x0000_s1106" style="position:absolute;top:373;width:3130;height:2267" coordorigin=",1436" coordsize="8393,6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o:lock v:ext="edit" aspectratio="t"/>
                  <v:shape id="Diagrama de flujo: retraso 86" o:spid="_x0000_s1107" type="#_x0000_t135" style="position:absolute;left:891;top:1360;width:823;height:97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" fillcolor="#005278" stroked="f" strokeweight="2pt"/>
                  <v:shape id="Diagrama de flujo: retraso 87" o:spid="_x0000_s1108" type="#_x0000_t135" style="position:absolute;left:891;top:6551;width:823;height:9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" fillcolor="#005278" stroked="f" strokeweight="2pt"/>
                  <v:rect id="Rectángulo 88" o:spid="_x0000_s1109" style="position:absolute;left:-881;top:3955;width:4368;height:9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" fillcolor="#005278" stroked="f" strokeweight="2pt"/>
                  <v:shape id="Diagrama de flujo: retraso 89" o:spid="_x0000_s1110" type="#_x0000_t135" style="position:absolute;left:2416;top:1360;width:823;height:97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" fillcolor="#005278" stroked="f" strokeweight="2pt"/>
                  <v:shape id="Diagrama de flujo: retraso 90" o:spid="_x0000_s1111" type="#_x0000_t135" style="position:absolute;left:2416;top:6551;width:823;height:9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" fillcolor="#005278" stroked="f" strokeweight="2pt"/>
                  <v:rect id="Rectángulo 91" o:spid="_x0000_s1112" style="position:absolute;left:644;top:3955;width:4368;height:9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" fillcolor="#005278" stroked="f" strokeweight="2pt"/>
                  <v:shape id="Diagrama de flujo: retraso 92" o:spid="_x0000_s1113" type="#_x0000_t135" style="position:absolute;left:3895;top:1360;width:823;height:97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" fillcolor="#005278" stroked="f" strokeweight="2pt"/>
                  <v:shape id="Diagrama de flujo: retraso 93" o:spid="_x0000_s1114" type="#_x0000_t135" style="position:absolute;left:3895;top:6551;width:823;height:9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" fillcolor="#005278" stroked="f" strokeweight="2pt"/>
                  <v:rect id="Rectángulo 94" o:spid="_x0000_s1115" style="position:absolute;left:2123;top:3955;width:4368;height:9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" fillcolor="#005278" stroked="f" strokeweight="2pt"/>
                  <v:shape id="Diagrama de flujo: retraso 95" o:spid="_x0000_s1116" type="#_x0000_t135" style="position:absolute;left:5419;top:1360;width:823;height:97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" fillcolor="#005278" stroked="f" strokeweight="2pt"/>
                  <v:shape id="Diagrama de flujo: retraso 96" o:spid="_x0000_s1117" type="#_x0000_t135" style="position:absolute;left:5419;top:6551;width:823;height:9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" fillcolor="#005278" stroked="f" strokeweight="2pt"/>
                  <v:rect id="Rectángulo 97" o:spid="_x0000_s1118" style="position:absolute;left:3647;top:3955;width:4368;height:9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" fillcolor="#005278" stroked="f" strokeweight="2pt"/>
                  <v:shape id="Diagrama de flujo: retraso 98" o:spid="_x0000_s1119" type="#_x0000_t135" style="position:absolute;left:6865;top:1360;width:823;height:97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" fillcolor="#005278" stroked="f" strokeweight="2pt"/>
                  <v:shape id="Diagrama de flujo: retraso 99" o:spid="_x0000_s1120" type="#_x0000_t135" style="position:absolute;left:6865;top:6551;width:823;height:9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" fillcolor="#005278" stroked="f" strokeweight="2pt"/>
                  <v:rect id="Rectángulo 100" o:spid="_x0000_s1121" style="position:absolute;left:5093;top:3955;width:4368;height:9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" fillcolor="#005278" stroked="f" strokeweight="2pt"/>
                  <v:rect id="Rectángulo 101" o:spid="_x0000_s1122" style="position:absolute;left:833;top:2110;width:75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" fillcolor="#005278" stroked="f" strokeweight="2pt"/>
                  <v:rect id="Rectángulo 102" o:spid="_x0000_s1123" style="position:absolute;top:6386;width:75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" fillcolor="#005278" stroked="f" strokeweight="2pt"/>
                </v:group>
              </v:group>
            </w:pict>
          </mc:Fallback>
        </mc:AlternateContent>
      </w:r>
      <w:r w:rsidR="007D1964">
        <w:rPr>
          <w:noProof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46F024C2" wp14:editId="12E25D84">
                <wp:simplePos x="0" y="0"/>
                <wp:positionH relativeFrom="column">
                  <wp:posOffset>4568579</wp:posOffset>
                </wp:positionH>
                <wp:positionV relativeFrom="paragraph">
                  <wp:posOffset>2816095</wp:posOffset>
                </wp:positionV>
                <wp:extent cx="2102498" cy="294640"/>
                <wp:effectExtent l="0" t="0" r="0" b="0"/>
                <wp:wrapNone/>
                <wp:docPr id="105" name="Grupo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2498" cy="294640"/>
                          <a:chOff x="0" y="0"/>
                          <a:chExt cx="2102552" cy="295247"/>
                        </a:xfrm>
                      </wpg:grpSpPr>
                      <wps:wsp>
                        <wps:cNvPr id="352" name="Rectángulo 1"/>
                        <wps:cNvSpPr/>
                        <wps:spPr>
                          <a:xfrm>
                            <a:off x="437236" y="0"/>
                            <a:ext cx="1665316" cy="29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3BDC91" w14:textId="30EA49BA" w:rsidR="005A3095" w:rsidRPr="00DE7C72" w:rsidRDefault="005A3095" w:rsidP="00DE7C7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Getho Light" w:hAnsi="Getho Ligh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18"/>
                                  <w:szCs w:val="18"/>
                                </w:rPr>
                                <w:t>COMPRESSION UNIT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79" name="Grupo 2"/>
                        <wpg:cNvGrpSpPr>
                          <a:grpSpLocks noChangeAspect="1"/>
                        </wpg:cNvGrpSpPr>
                        <wpg:grpSpPr>
                          <a:xfrm>
                            <a:off x="0" y="39757"/>
                            <a:ext cx="316230" cy="226695"/>
                            <a:chOff x="0" y="157095"/>
                            <a:chExt cx="800587" cy="570348"/>
                          </a:xfrm>
                        </wpg:grpSpPr>
                        <wps:wsp>
                          <wps:cNvPr id="380" name="Rectángulo 380"/>
                          <wps:cNvSpPr/>
                          <wps:spPr>
                            <a:xfrm>
                              <a:off x="352546" y="157095"/>
                              <a:ext cx="448041" cy="570348"/>
                            </a:xfrm>
                            <a:prstGeom prst="rect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81" name="Conector recto 381"/>
                          <wps:cNvCnPr>
                            <a:cxnSpLocks/>
                          </wps:cNvCnPr>
                          <wps:spPr>
                            <a:xfrm>
                              <a:off x="0" y="442269"/>
                              <a:ext cx="491747" cy="0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382" name="Rectángulo 382"/>
                          <wps:cNvSpPr/>
                          <wps:spPr>
                            <a:xfrm>
                              <a:off x="491747" y="157095"/>
                              <a:ext cx="92657" cy="570348"/>
                            </a:xfrm>
                            <a:prstGeom prst="rect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F024C2" id="Grupo 105" o:spid="_x0000_s1124" style="position:absolute;margin-left:359.75pt;margin-top:221.75pt;width:165.55pt;height:23.2pt;z-index:251981824;mso-width-relative:margin" coordsize="21025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">
                <v:rect id="Rectángulo 1" o:spid="_x0000_s1125" style="position:absolute;left:4372;width:1665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" filled="f" stroked="f" strokeweight="2pt">
                  <v:textbox>
                    <w:txbxContent>
                      <w:p w14:paraId="3B3BDC91" w14:textId="30EA49BA" w:rsidR="005A3095" w:rsidRPr="00DE7C72" w:rsidRDefault="005A3095" w:rsidP="00DE7C7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Getho Light" w:hAnsi="Getho Ligh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18"/>
                            <w:szCs w:val="18"/>
                          </w:rPr>
                          <w:t>COMPRESSION UNIT</w:t>
                        </w:r>
                      </w:p>
                    </w:txbxContent>
                  </v:textbox>
                </v:rect>
                <v:group id="Grupo 2" o:spid="_x0000_s1126" style="position:absolute;top:397;width:3162;height:2267" coordorigin=",1570" coordsize="8005,5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o:lock v:ext="edit" aspectratio="t"/>
                  <v:rect id="Rectángulo 380" o:spid="_x0000_s1127" style="position:absolute;left:3525;top:1570;width:4480;height:5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" filled="f" strokecolor="#005278" strokeweight="1.5pt"/>
                  <v:line id="Conector recto 381" o:spid="_x0000_s1128" style="position:absolute;visibility:visible;mso-wrap-style:square" from="0,4422" to="4917,4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" strokecolor="#005278" strokeweight="1.5pt">
                    <v:stroke joinstyle="miter"/>
                    <o:lock v:ext="edit" shapetype="f"/>
                  </v:line>
                  <v:rect id="Rectángulo 382" o:spid="_x0000_s1129" style="position:absolute;left:4917;top:1570;width:927;height:5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" filled="f" strokecolor="#005278" strokeweight="1.5pt"/>
                </v:group>
              </v:group>
            </w:pict>
          </mc:Fallback>
        </mc:AlternateContent>
      </w:r>
      <w:r w:rsidR="007D1964">
        <w:rPr>
          <w:noProof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52384114" wp14:editId="112A396B">
                <wp:simplePos x="0" y="0"/>
                <wp:positionH relativeFrom="column">
                  <wp:posOffset>-227356</wp:posOffset>
                </wp:positionH>
                <wp:positionV relativeFrom="paragraph">
                  <wp:posOffset>5621499</wp:posOffset>
                </wp:positionV>
                <wp:extent cx="3060442" cy="335280"/>
                <wp:effectExtent l="0" t="0" r="0" b="0"/>
                <wp:wrapNone/>
                <wp:docPr id="293" name="Grupo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442" cy="335280"/>
                          <a:chOff x="0" y="0"/>
                          <a:chExt cx="3060732" cy="335482"/>
                        </a:xfrm>
                      </wpg:grpSpPr>
                      <wps:wsp>
                        <wps:cNvPr id="276" name="Rectángulo 55"/>
                        <wps:cNvSpPr/>
                        <wps:spPr>
                          <a:xfrm>
                            <a:off x="418521" y="9092"/>
                            <a:ext cx="2642211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9DB2DE" w14:textId="04FAE41D" w:rsidR="005A3095" w:rsidRPr="00CB0012" w:rsidRDefault="005A3095" w:rsidP="00CB001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Getho Light" w:hAnsi="Getho Light"/>
                                  <w:sz w:val="22"/>
                                  <w:szCs w:val="22"/>
                                </w:rPr>
                              </w:pPr>
                              <w:bookmarkStart w:id="15" w:name="_Hlk85196568"/>
                              <w:bookmarkStart w:id="16" w:name="_Hlk85196569"/>
                              <w:r w:rsidRPr="00CB0012"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22"/>
                                  <w:szCs w:val="22"/>
                                </w:rPr>
                                <w:t>AUTOMAT</w:t>
                              </w:r>
                              <w:r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22"/>
                                  <w:szCs w:val="22"/>
                                </w:rPr>
                                <w:t xml:space="preserve">ED </w:t>
                              </w:r>
                              <w:r w:rsidRPr="00CB0012"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22"/>
                                  <w:szCs w:val="22"/>
                                </w:rPr>
                                <w:t>&amp; CON</w:t>
                              </w:r>
                              <w:r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22"/>
                                  <w:szCs w:val="22"/>
                                </w:rPr>
                                <w:t>NECTED</w:t>
                              </w:r>
                              <w:bookmarkEnd w:id="15"/>
                              <w:bookmarkEnd w:id="16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7" name="Grupo 56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427990" cy="334645"/>
                            <a:chOff x="0" y="80672"/>
                            <a:chExt cx="1113495" cy="868589"/>
                          </a:xfrm>
                        </wpg:grpSpPr>
                        <pic:pic xmlns:pic="http://schemas.openxmlformats.org/drawingml/2006/picture">
                          <pic:nvPicPr>
                            <pic:cNvPr id="278" name="Gráfico 57" descr="Smartpho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12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3062" y="231572"/>
                              <a:ext cx="380433" cy="38043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9" name="Gráfico 58" descr="Portáti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1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9625" y="219817"/>
                              <a:ext cx="729444" cy="72944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0" name="Gráfico 59" descr="Gráfico circula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12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1667" y="350348"/>
                              <a:ext cx="144000" cy="144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1" name="Gráfico 60" descr="Llave ingles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12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3038" y="456542"/>
                              <a:ext cx="203278" cy="20327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2" name="Gráfico 61" descr="Engranaje únic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12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2418" y="419157"/>
                              <a:ext cx="164825" cy="1648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83" name="Gráfico 104" descr="Informática en la nube"/>
                          <wpg:cNvGrpSpPr/>
                          <wpg:grpSpPr>
                            <a:xfrm flipH="1">
                              <a:off x="0" y="80672"/>
                              <a:ext cx="530006" cy="433693"/>
                              <a:chOff x="0" y="80672"/>
                              <a:chExt cx="1519360" cy="1243261"/>
                            </a:xfrm>
                          </wpg:grpSpPr>
                          <wps:wsp>
                            <wps:cNvPr id="284" name="Forma libre: forma 284"/>
                            <wps:cNvSpPr/>
                            <wps:spPr>
                              <a:xfrm flipH="1">
                                <a:off x="428779" y="80672"/>
                                <a:ext cx="1090581" cy="713833"/>
                              </a:xfrm>
                              <a:custGeom>
                                <a:avLst/>
                                <a:gdLst>
                                  <a:gd name="connsiteX0" fmla="*/ 911223 w 1090580"/>
                                  <a:gd name="connsiteY0" fmla="*/ 290584 h 713834"/>
                                  <a:gd name="connsiteX1" fmla="*/ 714919 w 1090580"/>
                                  <a:gd name="connsiteY1" fmla="*/ 126005 h 713834"/>
                                  <a:gd name="connsiteX2" fmla="*/ 683193 w 1090580"/>
                                  <a:gd name="connsiteY2" fmla="*/ 127988 h 713834"/>
                                  <a:gd name="connsiteX3" fmla="*/ 478957 w 1090580"/>
                                  <a:gd name="connsiteY3" fmla="*/ 30827 h 713834"/>
                                  <a:gd name="connsiteX4" fmla="*/ 225149 w 1090580"/>
                                  <a:gd name="connsiteY4" fmla="*/ 223166 h 713834"/>
                                  <a:gd name="connsiteX5" fmla="*/ 30827 w 1090580"/>
                                  <a:gd name="connsiteY5" fmla="*/ 459128 h 713834"/>
                                  <a:gd name="connsiteX6" fmla="*/ 268772 w 1090580"/>
                                  <a:gd name="connsiteY6" fmla="*/ 699056 h 713834"/>
                                  <a:gd name="connsiteX7" fmla="*/ 268772 w 1090580"/>
                                  <a:gd name="connsiteY7" fmla="*/ 699056 h 713834"/>
                                  <a:gd name="connsiteX8" fmla="*/ 863634 w 1090580"/>
                                  <a:gd name="connsiteY8" fmla="*/ 699056 h 713834"/>
                                  <a:gd name="connsiteX9" fmla="*/ 1063904 w 1090580"/>
                                  <a:gd name="connsiteY9" fmla="*/ 490854 h 713834"/>
                                  <a:gd name="connsiteX10" fmla="*/ 911223 w 1090580"/>
                                  <a:gd name="connsiteY10" fmla="*/ 290584 h 713834"/>
                                  <a:gd name="connsiteX11" fmla="*/ 851737 w 1090580"/>
                                  <a:gd name="connsiteY11" fmla="*/ 580083 h 713834"/>
                                  <a:gd name="connsiteX12" fmla="*/ 264806 w 1090580"/>
                                  <a:gd name="connsiteY12" fmla="*/ 580083 h 713834"/>
                                  <a:gd name="connsiteX13" fmla="*/ 159714 w 1090580"/>
                                  <a:gd name="connsiteY13" fmla="*/ 510683 h 713834"/>
                                  <a:gd name="connsiteX14" fmla="*/ 173594 w 1090580"/>
                                  <a:gd name="connsiteY14" fmla="*/ 383779 h 713834"/>
                                  <a:gd name="connsiteX15" fmla="*/ 270755 w 1090580"/>
                                  <a:gd name="connsiteY15" fmla="*/ 334207 h 713834"/>
                                  <a:gd name="connsiteX16" fmla="*/ 290584 w 1090580"/>
                                  <a:gd name="connsiteY16" fmla="*/ 336190 h 713834"/>
                                  <a:gd name="connsiteX17" fmla="*/ 326276 w 1090580"/>
                                  <a:gd name="connsiteY17" fmla="*/ 342139 h 713834"/>
                                  <a:gd name="connsiteX18" fmla="*/ 326276 w 1090580"/>
                                  <a:gd name="connsiteY18" fmla="*/ 302481 h 713834"/>
                                  <a:gd name="connsiteX19" fmla="*/ 443265 w 1090580"/>
                                  <a:gd name="connsiteY19" fmla="*/ 153766 h 713834"/>
                                  <a:gd name="connsiteX20" fmla="*/ 478957 w 1090580"/>
                                  <a:gd name="connsiteY20" fmla="*/ 149800 h 713834"/>
                                  <a:gd name="connsiteX21" fmla="*/ 478957 w 1090580"/>
                                  <a:gd name="connsiteY21" fmla="*/ 149800 h 713834"/>
                                  <a:gd name="connsiteX22" fmla="*/ 478957 w 1090580"/>
                                  <a:gd name="connsiteY22" fmla="*/ 149800 h 713834"/>
                                  <a:gd name="connsiteX23" fmla="*/ 478957 w 1090580"/>
                                  <a:gd name="connsiteY23" fmla="*/ 149800 h 713834"/>
                                  <a:gd name="connsiteX24" fmla="*/ 613792 w 1090580"/>
                                  <a:gd name="connsiteY24" fmla="*/ 233081 h 713834"/>
                                  <a:gd name="connsiteX25" fmla="*/ 625689 w 1090580"/>
                                  <a:gd name="connsiteY25" fmla="*/ 256875 h 713834"/>
                                  <a:gd name="connsiteX26" fmla="*/ 651467 w 1090580"/>
                                  <a:gd name="connsiteY26" fmla="*/ 246961 h 713834"/>
                                  <a:gd name="connsiteX27" fmla="*/ 691124 w 1090580"/>
                                  <a:gd name="connsiteY27" fmla="*/ 241012 h 713834"/>
                                  <a:gd name="connsiteX28" fmla="*/ 762508 w 1090580"/>
                                  <a:gd name="connsiteY28" fmla="*/ 262824 h 713834"/>
                                  <a:gd name="connsiteX29" fmla="*/ 814062 w 1090580"/>
                                  <a:gd name="connsiteY29" fmla="*/ 363950 h 713834"/>
                                  <a:gd name="connsiteX30" fmla="*/ 814062 w 1090580"/>
                                  <a:gd name="connsiteY30" fmla="*/ 395676 h 713834"/>
                                  <a:gd name="connsiteX31" fmla="*/ 853720 w 1090580"/>
                                  <a:gd name="connsiteY31" fmla="*/ 395676 h 713834"/>
                                  <a:gd name="connsiteX32" fmla="*/ 946915 w 1090580"/>
                                  <a:gd name="connsiteY32" fmla="*/ 488871 h 713834"/>
                                  <a:gd name="connsiteX33" fmla="*/ 851737 w 1090580"/>
                                  <a:gd name="connsiteY33" fmla="*/ 580083 h 7138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</a:cxnLst>
                                <a:rect l="l" t="t" r="r" b="b"/>
                                <a:pathLst>
                                  <a:path w="1090580" h="713834">
                                    <a:moveTo>
                                      <a:pt x="911223" y="290584"/>
                                    </a:moveTo>
                                    <a:cubicBezTo>
                                      <a:pt x="895360" y="197389"/>
                                      <a:pt x="812079" y="126005"/>
                                      <a:pt x="714919" y="126005"/>
                                    </a:cubicBezTo>
                                    <a:cubicBezTo>
                                      <a:pt x="705004" y="126005"/>
                                      <a:pt x="693107" y="127988"/>
                                      <a:pt x="683193" y="127988"/>
                                    </a:cubicBezTo>
                                    <a:cubicBezTo>
                                      <a:pt x="635604" y="68502"/>
                                      <a:pt x="562237" y="30827"/>
                                      <a:pt x="478957" y="30827"/>
                                    </a:cubicBezTo>
                                    <a:cubicBezTo>
                                      <a:pt x="358002" y="30827"/>
                                      <a:pt x="256875" y="112125"/>
                                      <a:pt x="225149" y="223166"/>
                                    </a:cubicBezTo>
                                    <a:cubicBezTo>
                                      <a:pt x="114108" y="244978"/>
                                      <a:pt x="30827" y="342139"/>
                                      <a:pt x="30827" y="459128"/>
                                    </a:cubicBezTo>
                                    <a:cubicBezTo>
                                      <a:pt x="30827" y="591981"/>
                                      <a:pt x="137903" y="699056"/>
                                      <a:pt x="268772" y="699056"/>
                                    </a:cubicBezTo>
                                    <a:lnTo>
                                      <a:pt x="268772" y="699056"/>
                                    </a:lnTo>
                                    <a:cubicBezTo>
                                      <a:pt x="268772" y="699056"/>
                                      <a:pt x="855703" y="699056"/>
                                      <a:pt x="863634" y="699056"/>
                                    </a:cubicBezTo>
                                    <a:cubicBezTo>
                                      <a:pt x="978641" y="699056"/>
                                      <a:pt x="1063904" y="605861"/>
                                      <a:pt x="1063904" y="490854"/>
                                    </a:cubicBezTo>
                                    <a:cubicBezTo>
                                      <a:pt x="1063904" y="395676"/>
                                      <a:pt x="998470" y="316361"/>
                                      <a:pt x="911223" y="290584"/>
                                    </a:cubicBezTo>
                                    <a:close/>
                                    <a:moveTo>
                                      <a:pt x="851737" y="580083"/>
                                    </a:moveTo>
                                    <a:lnTo>
                                      <a:pt x="264806" y="580083"/>
                                    </a:lnTo>
                                    <a:cubicBezTo>
                                      <a:pt x="219200" y="576118"/>
                                      <a:pt x="179543" y="550340"/>
                                      <a:pt x="159714" y="510683"/>
                                    </a:cubicBezTo>
                                    <a:cubicBezTo>
                                      <a:pt x="141868" y="469042"/>
                                      <a:pt x="145834" y="421453"/>
                                      <a:pt x="173594" y="383779"/>
                                    </a:cubicBezTo>
                                    <a:cubicBezTo>
                                      <a:pt x="197389" y="352053"/>
                                      <a:pt x="233081" y="334207"/>
                                      <a:pt x="270755" y="334207"/>
                                    </a:cubicBezTo>
                                    <a:cubicBezTo>
                                      <a:pt x="276704" y="334207"/>
                                      <a:pt x="284635" y="334207"/>
                                      <a:pt x="290584" y="336190"/>
                                    </a:cubicBezTo>
                                    <a:lnTo>
                                      <a:pt x="326276" y="342139"/>
                                    </a:lnTo>
                                    <a:lnTo>
                                      <a:pt x="326276" y="302481"/>
                                    </a:lnTo>
                                    <a:cubicBezTo>
                                      <a:pt x="326276" y="231098"/>
                                      <a:pt x="373864" y="169629"/>
                                      <a:pt x="443265" y="153766"/>
                                    </a:cubicBezTo>
                                    <a:cubicBezTo>
                                      <a:pt x="455162" y="151783"/>
                                      <a:pt x="467060" y="149800"/>
                                      <a:pt x="478957" y="149800"/>
                                    </a:cubicBezTo>
                                    <a:cubicBezTo>
                                      <a:pt x="478957" y="149800"/>
                                      <a:pt x="478957" y="149800"/>
                                      <a:pt x="478957" y="149800"/>
                                    </a:cubicBezTo>
                                    <a:lnTo>
                                      <a:pt x="478957" y="149800"/>
                                    </a:lnTo>
                                    <a:cubicBezTo>
                                      <a:pt x="478957" y="149800"/>
                                      <a:pt x="478957" y="149800"/>
                                      <a:pt x="478957" y="149800"/>
                                    </a:cubicBezTo>
                                    <a:cubicBezTo>
                                      <a:pt x="536460" y="149800"/>
                                      <a:pt x="588015" y="181526"/>
                                      <a:pt x="613792" y="233081"/>
                                    </a:cubicBezTo>
                                    <a:lnTo>
                                      <a:pt x="625689" y="256875"/>
                                    </a:lnTo>
                                    <a:lnTo>
                                      <a:pt x="651467" y="246961"/>
                                    </a:lnTo>
                                    <a:cubicBezTo>
                                      <a:pt x="663364" y="242995"/>
                                      <a:pt x="677244" y="241012"/>
                                      <a:pt x="691124" y="241012"/>
                                    </a:cubicBezTo>
                                    <a:cubicBezTo>
                                      <a:pt x="716902" y="241012"/>
                                      <a:pt x="740696" y="248943"/>
                                      <a:pt x="762508" y="262824"/>
                                    </a:cubicBezTo>
                                    <a:cubicBezTo>
                                      <a:pt x="794234" y="286618"/>
                                      <a:pt x="814062" y="324293"/>
                                      <a:pt x="814062" y="363950"/>
                                    </a:cubicBezTo>
                                    <a:lnTo>
                                      <a:pt x="814062" y="395676"/>
                                    </a:lnTo>
                                    <a:lnTo>
                                      <a:pt x="853720" y="395676"/>
                                    </a:lnTo>
                                    <a:cubicBezTo>
                                      <a:pt x="905274" y="395676"/>
                                      <a:pt x="946915" y="437316"/>
                                      <a:pt x="946915" y="488871"/>
                                    </a:cubicBezTo>
                                    <a:cubicBezTo>
                                      <a:pt x="944932" y="538443"/>
                                      <a:pt x="903292" y="580083"/>
                                      <a:pt x="851737" y="58008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5278"/>
                              </a:solidFill>
                              <a:ln w="10517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85" name="Forma libre: forma 285"/>
                            <wps:cNvSpPr/>
                            <wps:spPr>
                              <a:xfrm>
                                <a:off x="878892" y="828215"/>
                                <a:ext cx="396575" cy="495718"/>
                              </a:xfrm>
                              <a:custGeom>
                                <a:avLst/>
                                <a:gdLst>
                                  <a:gd name="connsiteX0" fmla="*/ 231098 w 396574"/>
                                  <a:gd name="connsiteY0" fmla="*/ 30827 h 495718"/>
                                  <a:gd name="connsiteX1" fmla="*/ 260841 w 396574"/>
                                  <a:gd name="connsiteY1" fmla="*/ 122040 h 495718"/>
                                  <a:gd name="connsiteX2" fmla="*/ 175577 w 396574"/>
                                  <a:gd name="connsiteY2" fmla="*/ 262824 h 495718"/>
                                  <a:gd name="connsiteX3" fmla="*/ 175577 w 396574"/>
                                  <a:gd name="connsiteY3" fmla="*/ 181526 h 495718"/>
                                  <a:gd name="connsiteX4" fmla="*/ 30827 w 396574"/>
                                  <a:gd name="connsiteY4" fmla="*/ 328258 h 495718"/>
                                  <a:gd name="connsiteX5" fmla="*/ 175577 w 396574"/>
                                  <a:gd name="connsiteY5" fmla="*/ 471025 h 495718"/>
                                  <a:gd name="connsiteX6" fmla="*/ 175577 w 396574"/>
                                  <a:gd name="connsiteY6" fmla="*/ 389727 h 495718"/>
                                  <a:gd name="connsiteX7" fmla="*/ 369899 w 396574"/>
                                  <a:gd name="connsiteY7" fmla="*/ 48673 h 495718"/>
                                  <a:gd name="connsiteX8" fmla="*/ 363950 w 396574"/>
                                  <a:gd name="connsiteY8" fmla="*/ 30827 h 495718"/>
                                  <a:gd name="connsiteX9" fmla="*/ 231098 w 396574"/>
                                  <a:gd name="connsiteY9" fmla="*/ 30827 h 4957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396574" h="495718">
                                    <a:moveTo>
                                      <a:pt x="231098" y="30827"/>
                                    </a:moveTo>
                                    <a:cubicBezTo>
                                      <a:pt x="250926" y="56605"/>
                                      <a:pt x="260841" y="90314"/>
                                      <a:pt x="260841" y="122040"/>
                                    </a:cubicBezTo>
                                    <a:cubicBezTo>
                                      <a:pt x="260841" y="181526"/>
                                      <a:pt x="227132" y="235063"/>
                                      <a:pt x="175577" y="262824"/>
                                    </a:cubicBezTo>
                                    <a:lnTo>
                                      <a:pt x="175577" y="181526"/>
                                    </a:lnTo>
                                    <a:lnTo>
                                      <a:pt x="30827" y="328258"/>
                                    </a:lnTo>
                                    <a:lnTo>
                                      <a:pt x="175577" y="471025"/>
                                    </a:lnTo>
                                    <a:lnTo>
                                      <a:pt x="175577" y="389727"/>
                                    </a:lnTo>
                                    <a:cubicBezTo>
                                      <a:pt x="324293" y="350070"/>
                                      <a:pt x="411539" y="197389"/>
                                      <a:pt x="369899" y="48673"/>
                                    </a:cubicBezTo>
                                    <a:cubicBezTo>
                                      <a:pt x="367916" y="42725"/>
                                      <a:pt x="365933" y="36776"/>
                                      <a:pt x="363950" y="30827"/>
                                    </a:cubicBezTo>
                                    <a:lnTo>
                                      <a:pt x="231098" y="308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278"/>
                              </a:solidFill>
                              <a:ln w="10517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86" name="Forma libre: forma 286"/>
                            <wps:cNvSpPr/>
                            <wps:spPr>
                              <a:xfrm>
                                <a:off x="0" y="308702"/>
                                <a:ext cx="396575" cy="495718"/>
                              </a:xfrm>
                              <a:custGeom>
                                <a:avLst/>
                                <a:gdLst>
                                  <a:gd name="connsiteX0" fmla="*/ 180022 w 396574"/>
                                  <a:gd name="connsiteY0" fmla="*/ 471025 h 495718"/>
                                  <a:gd name="connsiteX1" fmla="*/ 150279 w 396574"/>
                                  <a:gd name="connsiteY1" fmla="*/ 379813 h 495718"/>
                                  <a:gd name="connsiteX2" fmla="*/ 235543 w 396574"/>
                                  <a:gd name="connsiteY2" fmla="*/ 239029 h 495718"/>
                                  <a:gd name="connsiteX3" fmla="*/ 235543 w 396574"/>
                                  <a:gd name="connsiteY3" fmla="*/ 320327 h 495718"/>
                                  <a:gd name="connsiteX4" fmla="*/ 380292 w 396574"/>
                                  <a:gd name="connsiteY4" fmla="*/ 173594 h 495718"/>
                                  <a:gd name="connsiteX5" fmla="*/ 235543 w 396574"/>
                                  <a:gd name="connsiteY5" fmla="*/ 30827 h 495718"/>
                                  <a:gd name="connsiteX6" fmla="*/ 235543 w 396574"/>
                                  <a:gd name="connsiteY6" fmla="*/ 112125 h 495718"/>
                                  <a:gd name="connsiteX7" fmla="*/ 41221 w 396574"/>
                                  <a:gd name="connsiteY7" fmla="*/ 453179 h 495718"/>
                                  <a:gd name="connsiteX8" fmla="*/ 47170 w 396574"/>
                                  <a:gd name="connsiteY8" fmla="*/ 471025 h 495718"/>
                                  <a:gd name="connsiteX9" fmla="*/ 180022 w 396574"/>
                                  <a:gd name="connsiteY9" fmla="*/ 471025 h 4957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396574" h="495718">
                                    <a:moveTo>
                                      <a:pt x="180022" y="471025"/>
                                    </a:moveTo>
                                    <a:cubicBezTo>
                                      <a:pt x="164159" y="451197"/>
                                      <a:pt x="150279" y="411539"/>
                                      <a:pt x="150279" y="379813"/>
                                    </a:cubicBezTo>
                                    <a:cubicBezTo>
                                      <a:pt x="150279" y="320327"/>
                                      <a:pt x="183988" y="266789"/>
                                      <a:pt x="235543" y="239029"/>
                                    </a:cubicBezTo>
                                    <a:lnTo>
                                      <a:pt x="235543" y="320327"/>
                                    </a:lnTo>
                                    <a:lnTo>
                                      <a:pt x="380292" y="173594"/>
                                    </a:lnTo>
                                    <a:lnTo>
                                      <a:pt x="235543" y="30827"/>
                                    </a:lnTo>
                                    <a:lnTo>
                                      <a:pt x="235543" y="112125"/>
                                    </a:lnTo>
                                    <a:cubicBezTo>
                                      <a:pt x="86827" y="151783"/>
                                      <a:pt x="-419" y="304464"/>
                                      <a:pt x="41221" y="453179"/>
                                    </a:cubicBezTo>
                                    <a:cubicBezTo>
                                      <a:pt x="43204" y="459128"/>
                                      <a:pt x="45187" y="465077"/>
                                      <a:pt x="47170" y="471025"/>
                                    </a:cubicBezTo>
                                    <a:lnTo>
                                      <a:pt x="180022" y="4710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278"/>
                              </a:solidFill>
                              <a:ln w="10517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384114" id="Grupo 293" o:spid="_x0000_s1130" style="position:absolute;margin-left:-17.9pt;margin-top:442.65pt;width:241pt;height:26.4pt;z-index:251968512;mso-width-relative:margin" coordsize="30607,33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">
                <v:rect id="Rectángulo 55" o:spid="_x0000_s1131" style="position:absolute;left:4185;top:90;width:26422;height:32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" filled="f" stroked="f" strokeweight="2pt">
                  <v:textbox>
                    <w:txbxContent>
                      <w:p w14:paraId="229DB2DE" w14:textId="04FAE41D" w:rsidR="005A3095" w:rsidRPr="00CB0012" w:rsidRDefault="005A3095" w:rsidP="00CB001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Getho Light" w:hAnsi="Getho Light"/>
                            <w:sz w:val="22"/>
                            <w:szCs w:val="22"/>
                          </w:rPr>
                        </w:pPr>
                        <w:bookmarkStart w:id="17" w:name="_Hlk85196568"/>
                        <w:bookmarkStart w:id="18" w:name="_Hlk85196569"/>
                        <w:r w:rsidRPr="00CB0012"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22"/>
                            <w:szCs w:val="22"/>
                          </w:rPr>
                          <w:t>AUTOMAT</w:t>
                        </w:r>
                        <w:r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22"/>
                            <w:szCs w:val="22"/>
                          </w:rPr>
                          <w:t xml:space="preserve">ED </w:t>
                        </w:r>
                        <w:r w:rsidRPr="00CB0012"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22"/>
                            <w:szCs w:val="22"/>
                          </w:rPr>
                          <w:t>&amp; CON</w:t>
                        </w:r>
                        <w:r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22"/>
                            <w:szCs w:val="22"/>
                          </w:rPr>
                          <w:t>NECTED</w:t>
                        </w:r>
                        <w:bookmarkEnd w:id="17"/>
                        <w:bookmarkEnd w:id="18"/>
                      </w:p>
                    </w:txbxContent>
                  </v:textbox>
                </v:rect>
                <v:group id="Grupo 56" o:spid="_x0000_s1132" style="position:absolute;width:4279;height:3346" coordorigin=",806" coordsize="11134,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o:lock v:ext="edit" aspectratio="t"/>
                  <v:shape id="Gráfico 57" o:spid="_x0000_s1133" type="#_x0000_t75" alt="Smartphone" style="position:absolute;left:7330;top:2315;width:3804;height: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">
                    <v:imagedata r:id="rId129" o:title="Smartphone"/>
                  </v:shape>
                  <v:shape id="Gráfico 58" o:spid="_x0000_s1134" type="#_x0000_t75" alt="Portátil" style="position:absolute;left:1696;top:2198;width:7294;height:7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">
                    <v:imagedata r:id="rId130" o:title="Portátil"/>
                  </v:shape>
                  <v:shape id="Gráfico 59" o:spid="_x0000_s1135" type="#_x0000_t75" alt="Gráfico circular" style="position:absolute;left:8516;top:3503;width:144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">
                    <v:imagedata r:id="rId131" o:title="Gráfico circular"/>
                  </v:shape>
                  <v:shape id="Gráfico 60" o:spid="_x0000_s1136" type="#_x0000_t75" alt="Llave inglesa" style="position:absolute;left:4530;top:4565;width:2033;height:2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">
                    <v:imagedata r:id="rId132" o:title="Llave inglesa"/>
                  </v:shape>
                  <v:shape id="Gráfico 61" o:spid="_x0000_s1137" type="#_x0000_t75" alt="Engranaje único" style="position:absolute;left:4024;top:4191;width:1648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">
                    <v:imagedata r:id="rId133" o:title="Engranaje único"/>
                  </v:shape>
                  <v:group id="Gráfico 104" o:spid="_x0000_s1138" alt="Informática en la nube" style="position:absolute;top:806;width:5300;height:4337;flip:x" coordorigin=",806" coordsize="15193,1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">
                    <v:shape id="Forma libre: forma 284" o:spid="_x0000_s1139" style="position:absolute;left:4287;top:806;width:10906;height:7139;flip:x;visibility:visible;mso-wrap-style:square;v-text-anchor:middle" coordsize="1090580,71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" path="m911223,290584c895360,197389,812079,126005,714919,126005v-9915,,-21812,1983,-31726,1983c635604,68502,562237,30827,478957,30827v-120955,,-222082,81298,-253808,192339c114108,244978,30827,342139,30827,459128v,132853,107076,239928,237945,239928l268772,699056v,,586931,,594862,c978641,699056,1063904,605861,1063904,490854v,-95178,-65434,-174493,-152681,-200270xm851737,580083r-586931,c219200,576118,179543,550340,159714,510683,141868,469042,145834,421453,173594,383779v23795,-31726,59487,-49572,97161,-49572c276704,334207,284635,334207,290584,336190r35692,5949l326276,302481v,-71383,47588,-132852,116989,-148715c455162,151783,467060,149800,478957,149800v,,,,,l478957,149800v,,,,,c536460,149800,588015,181526,613792,233081r11897,23794l651467,246961v11897,-3966,25777,-5949,39657,-5949c716902,241012,740696,248943,762508,262824v31726,23794,51554,61469,51554,101126l814062,395676r39658,c905274,395676,946915,437316,946915,488871v-1983,49572,-43623,91212,-95178,91212xe" fillcolor="#005278" stroked="f" strokeweight=".29214mm">
                      <v:stroke joinstyle="miter"/>
                      <v:path arrowok="t" o:connecttype="custom" o:connectlocs="911224,290584;714920,126005;683194,127988;478957,30827;225149,223166;30827,459127;268772,699055;268772,699055;863635,699055;1063905,490853;911224,290584;851738,580082;264806,580082;159714,510682;173594,383778;270755,334207;290584,336190;326276,342139;326276,302481;443265,153766;478957,149800;478957,149800;478957,149800;478957,149800;613793,233081;625690,256875;651468,246961;691125,241012;762509,262824;814063,363949;814063,395675;853721,395675;946916,488870;851738,580082" o:connectangles="0,0,0,0,0,0,0,0,0,0,0,0,0,0,0,0,0,0,0,0,0,0,0,0,0,0,0,0,0,0,0,0,0,0"/>
                    </v:shape>
                    <v:shape id="Forma libre: forma 285" o:spid="_x0000_s1140" style="position:absolute;left:8788;top:8282;width:3966;height:4957;visibility:visible;mso-wrap-style:square;v-text-anchor:middle" coordsize="396574,49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" path="m231098,30827v19828,25778,29743,59487,29743,91213c260841,181526,227132,235063,175577,262824r,-81298l30827,328258,175577,471025r,-81298c324293,350070,411539,197389,369899,48673v-1983,-5948,-3966,-11897,-5949,-17846l231098,30827xe" fillcolor="#005278" stroked="f" strokeweight=".29214mm">
                      <v:stroke joinstyle="miter"/>
                      <v:path arrowok="t" o:connecttype="custom" o:connectlocs="231099,30827;260842,122040;175577,262824;175577,181526;30827,328258;175577,471025;175577,389727;369900,48673;363951,30827;231099,30827" o:connectangles="0,0,0,0,0,0,0,0,0,0"/>
                    </v:shape>
                    <v:shape id="Forma libre: forma 286" o:spid="_x0000_s1141" style="position:absolute;top:3087;width:3965;height:4957;visibility:visible;mso-wrap-style:square;v-text-anchor:middle" coordsize="396574,49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" path="m180022,471025c164159,451197,150279,411539,150279,379813v,-59486,33709,-113024,85264,-140784l235543,320327,380292,173594,235543,30827r,81298c86827,151783,-419,304464,41221,453179v1983,5949,3966,11898,5949,17846l180022,471025xe" fillcolor="#005278" stroked="f" strokeweight=".29214mm">
                      <v:stroke joinstyle="miter"/>
                      <v:path arrowok="t" o:connecttype="custom" o:connectlocs="180022,471025;150279,379813;235544,239029;235544,320327;380293,173594;235544,30827;235544,112125;41221,453179;47170,471025;180022,471025" o:connectangles="0,0,0,0,0,0,0,0,0,0"/>
                    </v:shape>
                  </v:group>
                </v:group>
              </v:group>
            </w:pict>
          </mc:Fallback>
        </mc:AlternateContent>
      </w:r>
      <w:r w:rsidR="007D1964">
        <w:rPr>
          <w:noProof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450F4DD1" wp14:editId="1BE974A5">
                <wp:simplePos x="0" y="0"/>
                <wp:positionH relativeFrom="column">
                  <wp:posOffset>-252238</wp:posOffset>
                </wp:positionH>
                <wp:positionV relativeFrom="paragraph">
                  <wp:posOffset>2704128</wp:posOffset>
                </wp:positionV>
                <wp:extent cx="2139821" cy="548640"/>
                <wp:effectExtent l="0" t="0" r="0" b="0"/>
                <wp:wrapNone/>
                <wp:docPr id="295" name="Grupo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821" cy="548640"/>
                          <a:chOff x="0" y="0"/>
                          <a:chExt cx="2140273" cy="548640"/>
                        </a:xfrm>
                      </wpg:grpSpPr>
                      <wpg:grpSp>
                        <wpg:cNvPr id="245" name="Grupo 32"/>
                        <wpg:cNvGrpSpPr>
                          <a:grpSpLocks noChangeAspect="1"/>
                        </wpg:cNvGrpSpPr>
                        <wpg:grpSpPr>
                          <a:xfrm>
                            <a:off x="0" y="90985"/>
                            <a:ext cx="391795" cy="363220"/>
                            <a:chOff x="0" y="0"/>
                            <a:chExt cx="988235" cy="912987"/>
                          </a:xfrm>
                        </wpg:grpSpPr>
                        <pic:pic xmlns:pic="http://schemas.openxmlformats.org/drawingml/2006/picture">
                          <pic:nvPicPr>
                            <pic:cNvPr id="247" name="Gráfico 33" descr="Molino de vient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13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5478"/>
                              <a:ext cx="468000" cy="468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8" name="Gráfico 34" descr="S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13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8762" y="444987"/>
                              <a:ext cx="468000" cy="468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9" name="Gráfico 35" descr="Ond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13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0235" y="0"/>
                              <a:ext cx="468000" cy="468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51" name="Rectángulo 36"/>
                        <wps:cNvSpPr/>
                        <wps:spPr>
                          <a:xfrm>
                            <a:off x="441135" y="0"/>
                            <a:ext cx="1699138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6DB012" w14:textId="3CF89F3D" w:rsidR="005A3095" w:rsidRPr="003F0E6D" w:rsidRDefault="005A3095" w:rsidP="003F0E6D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Getho Light" w:hAnsi="Getho Light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22"/>
                                  <w:szCs w:val="22"/>
                                </w:rPr>
                                <w:t>ANY RENEWABLE SOURCES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0F4DD1" id="Grupo 295" o:spid="_x0000_s1142" style="position:absolute;margin-left:-19.85pt;margin-top:212.9pt;width:168.5pt;height:43.2pt;z-index:251941888;mso-width-relative:margin" coordsize="21402,548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">
                <v:group id="Grupo 32" o:spid="_x0000_s1143" style="position:absolute;top:909;width:3917;height:3633" coordsize="9882,9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o:lock v:ext="edit" aspectratio="t"/>
                  <v:shape id="Gráfico 33" o:spid="_x0000_s1144" type="#_x0000_t75" alt="Molino de viento" style="position:absolute;top:954;width:468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">
                    <v:imagedata r:id="rId140" o:title="Molino de viento"/>
                  </v:shape>
                  <v:shape id="Gráfico 34" o:spid="_x0000_s1145" type="#_x0000_t75" alt="Sol" style="position:absolute;left:3487;top:4449;width:468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">
                    <v:imagedata r:id="rId141" o:title="Sol"/>
                  </v:shape>
                  <v:shape id="Gráfico 35" o:spid="_x0000_s1146" type="#_x0000_t75" alt="Onda" style="position:absolute;left:5202;width:468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">
                    <v:imagedata r:id="rId142" o:title="Onda"/>
                  </v:shape>
                </v:group>
                <v:rect id="Rectángulo 36" o:spid="_x0000_s1147" style="position:absolute;left:4411;width:16991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" filled="f" stroked="f" strokeweight="2pt">
                  <v:textbox>
                    <w:txbxContent>
                      <w:p w14:paraId="616DB012" w14:textId="3CF89F3D" w:rsidR="005A3095" w:rsidRPr="003F0E6D" w:rsidRDefault="005A3095" w:rsidP="003F0E6D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Getho Light" w:hAnsi="Getho Ligh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22"/>
                            <w:szCs w:val="22"/>
                          </w:rPr>
                          <w:t>ANY RENEWABLE SOURCES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D1964">
        <w:rPr>
          <w:noProof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14C097DD" wp14:editId="662CAF50">
                <wp:simplePos x="0" y="0"/>
                <wp:positionH relativeFrom="column">
                  <wp:posOffset>-240030</wp:posOffset>
                </wp:positionH>
                <wp:positionV relativeFrom="paragraph">
                  <wp:posOffset>1963420</wp:posOffset>
                </wp:positionV>
                <wp:extent cx="1504950" cy="326390"/>
                <wp:effectExtent l="0" t="0" r="0" b="0"/>
                <wp:wrapNone/>
                <wp:docPr id="296" name="Grupo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950" cy="326390"/>
                          <a:chOff x="0" y="0"/>
                          <a:chExt cx="1505339" cy="326390"/>
                        </a:xfrm>
                      </wpg:grpSpPr>
                      <wpg:grpSp>
                        <wpg:cNvPr id="233" name="Grupo 12"/>
                        <wpg:cNvGrpSpPr>
                          <a:grpSpLocks noChangeAspect="1"/>
                        </wpg:cNvGrpSpPr>
                        <wpg:grpSpPr>
                          <a:xfrm>
                            <a:off x="0" y="36394"/>
                            <a:ext cx="262255" cy="248285"/>
                            <a:chOff x="0" y="122692"/>
                            <a:chExt cx="648000" cy="616697"/>
                          </a:xfrm>
                        </wpg:grpSpPr>
                        <wps:wsp>
                          <wps:cNvPr id="235" name="Rectángulo 235"/>
                          <wps:cNvSpPr/>
                          <wps:spPr>
                            <a:xfrm>
                              <a:off x="199370" y="122692"/>
                              <a:ext cx="432715" cy="432715"/>
                            </a:xfrm>
                            <a:prstGeom prst="rect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36" name="Conector recto 236"/>
                          <wps:cNvCnPr>
                            <a:cxnSpLocks/>
                          </wps:cNvCnPr>
                          <wps:spPr>
                            <a:xfrm>
                              <a:off x="550167" y="200957"/>
                              <a:ext cx="576" cy="154831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238" name="Conector recto 238"/>
                          <wps:cNvCnPr>
                            <a:cxnSpLocks/>
                          </wps:cNvCnPr>
                          <wps:spPr>
                            <a:xfrm rot="5400000">
                              <a:off x="486790" y="130766"/>
                              <a:ext cx="576" cy="154831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239" name="Rectángulo 239"/>
                          <wps:cNvSpPr/>
                          <wps:spPr>
                            <a:xfrm>
                              <a:off x="152236" y="379389"/>
                              <a:ext cx="232282" cy="21541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 cap="flat">
                              <a:solidFill>
                                <a:schemeClr val="bg1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40" name="Rectángulo 240"/>
                          <wps:cNvSpPr/>
                          <wps:spPr>
                            <a:xfrm>
                              <a:off x="18686" y="445266"/>
                              <a:ext cx="294123" cy="29412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41" name="Conector recto 241"/>
                          <wps:cNvCnPr>
                            <a:cxnSpLocks/>
                          </wps:cNvCnPr>
                          <wps:spPr>
                            <a:xfrm rot="2700000">
                              <a:off x="324000" y="110906"/>
                              <a:ext cx="0" cy="648000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242" name="Conector recto 242"/>
                          <wps:cNvCnPr>
                            <a:cxnSpLocks/>
                          </wps:cNvCnPr>
                          <wps:spPr>
                            <a:xfrm rot="2700000">
                              <a:off x="339724" y="389207"/>
                              <a:ext cx="0" cy="180000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chemeClr val="bg1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243" name="Conector recto 243"/>
                          <wps:cNvCnPr>
                            <a:cxnSpLocks/>
                          </wps:cNvCnPr>
                          <wps:spPr>
                            <a:xfrm rot="2700000">
                              <a:off x="241299" y="357625"/>
                              <a:ext cx="0" cy="180000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chemeClr val="bg1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244" name="Rectángulo 21"/>
                        <wps:cNvSpPr>
                          <a:spLocks noChangeAspect="1"/>
                        </wps:cNvSpPr>
                        <wps:spPr>
                          <a:xfrm>
                            <a:off x="427545" y="0"/>
                            <a:ext cx="1077794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98FF50" w14:textId="4C2CAE8D" w:rsidR="005A3095" w:rsidRPr="00DF65EE" w:rsidRDefault="005A3095" w:rsidP="00DF65E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Getho Light" w:hAnsi="Getho Light"/>
                                  <w:sz w:val="22"/>
                                  <w:szCs w:val="22"/>
                                </w:rPr>
                              </w:pPr>
                              <w:r w:rsidRPr="00DF65EE"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22"/>
                                  <w:szCs w:val="22"/>
                                </w:rPr>
                                <w:t>SCALABLE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4C097DD" id="Grupo 296" o:spid="_x0000_s1148" style="position:absolute;margin-left:-18.9pt;margin-top:154.6pt;width:118.5pt;height:25.7pt;z-index:251934720;mso-width-relative:margin" coordsize="15053,3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">
                <v:group id="Grupo 12" o:spid="_x0000_s1149" style="position:absolute;top:363;width:2622;height:2483" coordorigin=",1226" coordsize="6480,6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o:lock v:ext="edit" aspectratio="t"/>
                  <v:rect id="Rectángulo 235" o:spid="_x0000_s1150" style="position:absolute;left:1993;top:1226;width:4327;height:4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" filled="f" strokecolor="#005278" strokeweight="1.5pt"/>
                  <v:line id="Conector recto 236" o:spid="_x0000_s1151" style="position:absolute;visibility:visible;mso-wrap-style:square" from="5501,2009" to="5507,3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" strokecolor="#005278" strokeweight="1.5pt">
                    <v:stroke joinstyle="miter"/>
                    <o:lock v:ext="edit" shapetype="f"/>
                  </v:line>
                  <v:line id="Conector recto 238" o:spid="_x0000_s1152" style="position:absolute;rotation:90;visibility:visible;mso-wrap-style:square" from="4867,1307" to="4873,2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" strokecolor="#005278" strokeweight="1.5pt">
                    <v:stroke joinstyle="miter"/>
                    <o:lock v:ext="edit" shapetype="f"/>
                  </v:line>
                  <v:rect id="Rectángulo 239" o:spid="_x0000_s1153" style="position:absolute;left:1522;top:3793;width:2323;height:2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" fillcolor="white [3212]" strokecolor="white [3212]" strokeweight="1.5pt"/>
                  <v:rect id="Rectángulo 240" o:spid="_x0000_s1154" style="position:absolute;left:186;top:4452;width:2942;height:2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" fillcolor="white [3212]" strokecolor="#005278" strokeweight="1.5pt"/>
                  <v:line id="Conector recto 241" o:spid="_x0000_s1155" style="position:absolute;rotation:45;visibility:visible;mso-wrap-style:square" from="3240,1109" to="3240,7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" strokecolor="#005278" strokeweight="1.5pt">
                    <v:stroke joinstyle="miter"/>
                    <o:lock v:ext="edit" shapetype="f"/>
                  </v:line>
                  <v:line id="Conector recto 242" o:spid="_x0000_s1156" style="position:absolute;rotation:45;visibility:visible;mso-wrap-style:square" from="3397,3892" to="3397,5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" strokecolor="white [3212]" strokeweight="1.5pt">
                    <v:stroke joinstyle="miter"/>
                    <o:lock v:ext="edit" shapetype="f"/>
                  </v:line>
                  <v:line id="Conector recto 243" o:spid="_x0000_s1157" style="position:absolute;rotation:45;visibility:visible;mso-wrap-style:square" from="2412,3576" to="2412,5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" strokecolor="white [3212]" strokeweight="1.5pt">
                    <v:stroke joinstyle="miter"/>
                    <o:lock v:ext="edit" shapetype="f"/>
                  </v:line>
                </v:group>
                <v:rect id="Rectángulo 21" o:spid="_x0000_s1158" style="position:absolute;left:4275;width:10778;height:3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" filled="f" stroked="f" strokeweight="2pt">
                  <o:lock v:ext="edit" aspectratio="t"/>
                  <v:textbox>
                    <w:txbxContent>
                      <w:p w14:paraId="1198FF50" w14:textId="4C2CAE8D" w:rsidR="005A3095" w:rsidRPr="00DF65EE" w:rsidRDefault="005A3095" w:rsidP="00DF65EE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Getho Light" w:hAnsi="Getho Light"/>
                            <w:sz w:val="22"/>
                            <w:szCs w:val="22"/>
                          </w:rPr>
                        </w:pPr>
                        <w:r w:rsidRPr="00DF65EE"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22"/>
                            <w:szCs w:val="22"/>
                          </w:rPr>
                          <w:t>SCALABLE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11CE5">
        <w:rPr>
          <w:noProof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3865CFC2" wp14:editId="5B4E73F1">
                <wp:simplePos x="0" y="0"/>
                <wp:positionH relativeFrom="column">
                  <wp:posOffset>4685030</wp:posOffset>
                </wp:positionH>
                <wp:positionV relativeFrom="paragraph">
                  <wp:posOffset>4043680</wp:posOffset>
                </wp:positionV>
                <wp:extent cx="1184744" cy="349416"/>
                <wp:effectExtent l="0" t="0" r="0" b="0"/>
                <wp:wrapNone/>
                <wp:docPr id="107" name="Grupo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744" cy="349416"/>
                          <a:chOff x="0" y="0"/>
                          <a:chExt cx="1184744" cy="349416"/>
                        </a:xfrm>
                      </wpg:grpSpPr>
                      <wps:wsp>
                        <wps:cNvPr id="78" name="Rectángulo 24"/>
                        <wps:cNvSpPr/>
                        <wps:spPr>
                          <a:xfrm>
                            <a:off x="318052" y="0"/>
                            <a:ext cx="866692" cy="349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D02E54" w14:textId="39B9EEEF" w:rsidR="005A3095" w:rsidRPr="00DE7C72" w:rsidRDefault="005A3095" w:rsidP="00DE7C7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Getho Light" w:hAnsi="Getho Ligh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18"/>
                                  <w:szCs w:val="18"/>
                                </w:rPr>
                                <w:t>AC OUTLET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9" name="Grupo 25"/>
                        <wpg:cNvGrpSpPr>
                          <a:grpSpLocks noChangeAspect="1"/>
                        </wpg:cNvGrpSpPr>
                        <wpg:grpSpPr>
                          <a:xfrm>
                            <a:off x="0" y="63611"/>
                            <a:ext cx="229870" cy="229870"/>
                            <a:chOff x="0" y="148365"/>
                            <a:chExt cx="576000" cy="576000"/>
                          </a:xfrm>
                        </wpg:grpSpPr>
                        <wps:wsp>
                          <wps:cNvPr id="80" name="Elipse 80"/>
                          <wps:cNvSpPr/>
                          <wps:spPr>
                            <a:xfrm>
                              <a:off x="0" y="148365"/>
                              <a:ext cx="576000" cy="576000"/>
                            </a:xfrm>
                            <a:prstGeom prst="ellips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81" name="Grupo 81"/>
                          <wpg:cNvGrpSpPr/>
                          <wpg:grpSpPr>
                            <a:xfrm>
                              <a:off x="131784" y="379533"/>
                              <a:ext cx="338831" cy="142762"/>
                              <a:chOff x="131784" y="379533"/>
                              <a:chExt cx="3761725" cy="1584963"/>
                            </a:xfrm>
                          </wpg:grpSpPr>
                          <wps:wsp>
                            <wps:cNvPr id="82" name="Forma libre: forma 82"/>
                            <wps:cNvSpPr/>
                            <wps:spPr>
                              <a:xfrm>
                                <a:off x="136849" y="1053612"/>
                                <a:ext cx="3756660" cy="910884"/>
                              </a:xfrm>
                              <a:custGeom>
                                <a:avLst/>
                                <a:gdLst>
                                  <a:gd name="connsiteX0" fmla="*/ 0 w 3756660"/>
                                  <a:gd name="connsiteY0" fmla="*/ 577743 h 910884"/>
                                  <a:gd name="connsiteX1" fmla="*/ 1066800 w 3756660"/>
                                  <a:gd name="connsiteY1" fmla="*/ 6243 h 910884"/>
                                  <a:gd name="connsiteX2" fmla="*/ 2621280 w 3756660"/>
                                  <a:gd name="connsiteY2" fmla="*/ 905403 h 910884"/>
                                  <a:gd name="connsiteX3" fmla="*/ 3756660 w 3756660"/>
                                  <a:gd name="connsiteY3" fmla="*/ 372003 h 91088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756660" h="910884">
                                    <a:moveTo>
                                      <a:pt x="0" y="577743"/>
                                    </a:moveTo>
                                    <a:cubicBezTo>
                                      <a:pt x="314960" y="264688"/>
                                      <a:pt x="629920" y="-48367"/>
                                      <a:pt x="1066800" y="6243"/>
                                    </a:cubicBezTo>
                                    <a:cubicBezTo>
                                      <a:pt x="1503680" y="60853"/>
                                      <a:pt x="2172970" y="844443"/>
                                      <a:pt x="2621280" y="905403"/>
                                    </a:cubicBezTo>
                                    <a:cubicBezTo>
                                      <a:pt x="3069590" y="966363"/>
                                      <a:pt x="3534410" y="501543"/>
                                      <a:pt x="3756660" y="372003"/>
                                    </a:cubicBezTo>
                                  </a:path>
                                </a:pathLst>
                              </a:custGeom>
                              <a:noFill/>
                              <a:ln w="19050" cap="flat">
                                <a:solidFill>
                                  <a:srgbClr val="005278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" name="Conector recto 83"/>
                            <wps:cNvCnPr>
                              <a:cxnSpLocks/>
                            </wps:cNvCnPr>
                            <wps:spPr>
                              <a:xfrm>
                                <a:off x="131784" y="379533"/>
                                <a:ext cx="37617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>
                                <a:solidFill>
                                  <a:srgbClr val="005278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65CFC2" id="Grupo 107" o:spid="_x0000_s1159" style="position:absolute;margin-left:368.9pt;margin-top:318.4pt;width:93.3pt;height:27.5pt;z-index:251993088" coordsize="11847,3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">
                <v:rect id="Rectángulo 24" o:spid="_x0000_s1160" style="position:absolute;left:3180;width:8667;height:3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" filled="f" stroked="f" strokeweight="2pt">
                  <v:textbox>
                    <w:txbxContent>
                      <w:p w14:paraId="2AD02E54" w14:textId="39B9EEEF" w:rsidR="005A3095" w:rsidRPr="00DE7C72" w:rsidRDefault="005A3095" w:rsidP="00DE7C7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Getho Light" w:hAnsi="Getho Ligh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18"/>
                            <w:szCs w:val="18"/>
                          </w:rPr>
                          <w:t>AC OUTLET</w:t>
                        </w:r>
                      </w:p>
                    </w:txbxContent>
                  </v:textbox>
                </v:rect>
                <v:group id="Grupo 25" o:spid="_x0000_s1161" style="position:absolute;top:636;width:2298;height:2298" coordorigin=",1483" coordsize="576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o:lock v:ext="edit" aspectratio="t"/>
                  <v:oval id="Elipse 80" o:spid="_x0000_s1162" style="position:absolute;top:1483;width:5760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" filled="f" strokecolor="#005278" strokeweight="1.5pt">
                    <v:stroke joinstyle="miter"/>
                  </v:oval>
                  <v:group id="Grupo 81" o:spid="_x0000_s1163" style="position:absolute;left:1317;top:3795;width:3389;height:1427" coordorigin="1317,3795" coordsize="37617,15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<v:shape id="Forma libre: forma 82" o:spid="_x0000_s1164" style="position:absolute;left:1368;top:10536;width:37567;height:9108;visibility:visible;mso-wrap-style:square;v-text-anchor:middle" coordsize="3756660,91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" path="m,577743c314960,264688,629920,-48367,1066800,6243v436880,54610,1106170,838200,1554480,899160c3069590,966363,3534410,501543,3756660,372003e" filled="f" strokecolor="#005278" strokeweight="1.5pt">
                      <v:stroke joinstyle="miter"/>
                      <v:path arrowok="t" o:connecttype="custom" o:connectlocs="0,577743;1066800,6243;2621280,905403;3756660,372003" o:connectangles="0,0,0,0"/>
                    </v:shape>
                    <v:line id="Conector recto 83" o:spid="_x0000_s1165" style="position:absolute;visibility:visible;mso-wrap-style:square" from="1317,3795" to="38935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" strokecolor="#005278" strokeweight="1.5pt">
                      <v:stroke joinstyle="miter"/>
                      <o:lock v:ext="edit" shapetype="f"/>
                    </v:line>
                  </v:group>
                </v:group>
              </v:group>
            </w:pict>
          </mc:Fallback>
        </mc:AlternateContent>
      </w:r>
      <w:r w:rsidR="00911CE5">
        <w:rPr>
          <w:noProof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28ADAE57" wp14:editId="6BC2C342">
                <wp:simplePos x="0" y="0"/>
                <wp:positionH relativeFrom="column">
                  <wp:posOffset>4676775</wp:posOffset>
                </wp:positionH>
                <wp:positionV relativeFrom="paragraph">
                  <wp:posOffset>2129155</wp:posOffset>
                </wp:positionV>
                <wp:extent cx="1606163" cy="366809"/>
                <wp:effectExtent l="0" t="0" r="0" b="0"/>
                <wp:wrapNone/>
                <wp:docPr id="104" name="Grupo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163" cy="366809"/>
                          <a:chOff x="0" y="0"/>
                          <a:chExt cx="1606163" cy="366809"/>
                        </a:xfrm>
                      </wpg:grpSpPr>
                      <wps:wsp>
                        <wps:cNvPr id="74" name="Rectángulo 73">
                          <a:extLst>
                            <a:ext uri="{FF2B5EF4-FFF2-40B4-BE49-F238E27FC236}">
                              <a16:creationId xmlns:a16="http://schemas.microsoft.com/office/drawing/2014/main" id="{DDAF4A57-F82D-4C60-8488-C67887F35C88}"/>
                            </a:ext>
                          </a:extLst>
                        </wps:cNvPr>
                        <wps:cNvSpPr/>
                        <wps:spPr>
                          <a:xfrm>
                            <a:off x="326003" y="0"/>
                            <a:ext cx="1280160" cy="36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0453F1" w14:textId="528DA213" w:rsidR="005A3095" w:rsidRPr="00DE7C72" w:rsidRDefault="005A3095" w:rsidP="00DE7C7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Getho Light" w:hAnsi="Getho Ligh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18"/>
                                  <w:szCs w:val="18"/>
                                </w:rPr>
                                <w:t>ELECTROYSER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39" name="Grupo 74"/>
                        <wpg:cNvGrpSpPr>
                          <a:grpSpLocks noChangeAspect="1"/>
                        </wpg:cNvGrpSpPr>
                        <wpg:grpSpPr>
                          <a:xfrm>
                            <a:off x="0" y="39757"/>
                            <a:ext cx="248285" cy="283845"/>
                            <a:chOff x="0" y="42842"/>
                            <a:chExt cx="623213" cy="712807"/>
                          </a:xfrm>
                        </wpg:grpSpPr>
                        <wps:wsp>
                          <wps:cNvPr id="340" name="Rectángulo 340"/>
                          <wps:cNvSpPr/>
                          <wps:spPr>
                            <a:xfrm>
                              <a:off x="0" y="185301"/>
                              <a:ext cx="623213" cy="570348"/>
                            </a:xfrm>
                            <a:prstGeom prst="rect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>
                                  <a:alpha val="96000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41" name="Conector recto 341"/>
                          <wps:cNvCnPr>
                            <a:cxnSpLocks/>
                          </wps:cNvCnPr>
                          <wps:spPr>
                            <a:xfrm>
                              <a:off x="311606" y="603958"/>
                              <a:ext cx="1" cy="151691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>
                                  <a:alpha val="96000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342" name="Conector recto 342"/>
                          <wps:cNvCnPr>
                            <a:cxnSpLocks/>
                          </wps:cNvCnPr>
                          <wps:spPr>
                            <a:xfrm flipH="1">
                              <a:off x="0" y="453808"/>
                              <a:ext cx="623213" cy="0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>
                                  <a:alpha val="96000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343" name="Conector recto 343"/>
                          <wps:cNvCnPr/>
                          <wps:spPr>
                            <a:xfrm flipH="1">
                              <a:off x="0" y="603958"/>
                              <a:ext cx="623213" cy="0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>
                                  <a:alpha val="96000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344" name="Conector recto 344"/>
                          <wps:cNvCnPr>
                            <a:cxnSpLocks/>
                          </wps:cNvCnPr>
                          <wps:spPr>
                            <a:xfrm>
                              <a:off x="145537" y="630065"/>
                              <a:ext cx="0" cy="95902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>
                                  <a:alpha val="96000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345" name="Rectángulo 345"/>
                          <wps:cNvSpPr/>
                          <wps:spPr>
                            <a:xfrm>
                              <a:off x="86224" y="42842"/>
                              <a:ext cx="124280" cy="34425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 cap="flat">
                              <a:solidFill>
                                <a:srgbClr val="005278">
                                  <a:alpha val="96000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46" name="Rectángulo 346"/>
                          <wps:cNvSpPr/>
                          <wps:spPr>
                            <a:xfrm>
                              <a:off x="407830" y="42842"/>
                              <a:ext cx="124280" cy="34425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 cap="flat">
                              <a:solidFill>
                                <a:srgbClr val="005278">
                                  <a:alpha val="96000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47" name="Conector recto 347"/>
                          <wps:cNvCnPr>
                            <a:cxnSpLocks/>
                          </wps:cNvCnPr>
                          <wps:spPr>
                            <a:xfrm flipH="1">
                              <a:off x="84566" y="113288"/>
                              <a:ext cx="12600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>
                                  <a:alpha val="96000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348" name="Conector recto 348"/>
                          <wps:cNvCnPr>
                            <a:cxnSpLocks/>
                          </wps:cNvCnPr>
                          <wps:spPr>
                            <a:xfrm flipH="1">
                              <a:off x="404263" y="113288"/>
                              <a:ext cx="12600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>
                                  <a:alpha val="96000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349" name="Conector recto 349"/>
                          <wps:cNvCnPr/>
                          <wps:spPr>
                            <a:xfrm flipH="1">
                              <a:off x="0" y="530755"/>
                              <a:ext cx="623213" cy="0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>
                                  <a:alpha val="96000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350" name="Conector recto 350"/>
                          <wps:cNvCnPr>
                            <a:cxnSpLocks/>
                          </wps:cNvCnPr>
                          <wps:spPr>
                            <a:xfrm rot="5400000">
                              <a:off x="147014" y="630070"/>
                              <a:ext cx="0" cy="95902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>
                                  <a:alpha val="96000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351" name="Conector recto 351"/>
                          <wps:cNvCnPr>
                            <a:cxnSpLocks/>
                          </wps:cNvCnPr>
                          <wps:spPr>
                            <a:xfrm rot="5400000">
                              <a:off x="469644" y="630070"/>
                              <a:ext cx="0" cy="95902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>
                                  <a:alpha val="96000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ADAE57" id="Grupo 104" o:spid="_x0000_s1166" style="position:absolute;margin-left:368.25pt;margin-top:167.65pt;width:126.45pt;height:28.9pt;z-index:251977728" coordsize="16061,3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">
                <v:rect id="Rectángulo 73" o:spid="_x0000_s1167" style="position:absolute;left:3260;width:12801;height:3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" filled="f" stroked="f" strokeweight="2pt">
                  <v:textbox>
                    <w:txbxContent>
                      <w:p w14:paraId="7B0453F1" w14:textId="528DA213" w:rsidR="005A3095" w:rsidRPr="00DE7C72" w:rsidRDefault="005A3095" w:rsidP="00DE7C7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Getho Light" w:hAnsi="Getho Ligh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18"/>
                            <w:szCs w:val="18"/>
                          </w:rPr>
                          <w:t>ELECTROYSER</w:t>
                        </w:r>
                      </w:p>
                    </w:txbxContent>
                  </v:textbox>
                </v:rect>
                <v:group id="Grupo 74" o:spid="_x0000_s1168" style="position:absolute;top:397;width:2482;height:2839" coordorigin=",428" coordsize="6232,7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o:lock v:ext="edit" aspectratio="t"/>
                  <v:rect id="Rectángulo 340" o:spid="_x0000_s1169" style="position:absolute;top:1853;width:6232;height:5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" filled="f" strokecolor="#005278" strokeweight="1.5pt">
                    <v:stroke opacity="62965f"/>
                  </v:rect>
                  <v:line id="Conector recto 341" o:spid="_x0000_s1170" style="position:absolute;visibility:visible;mso-wrap-style:square" from="3116,6039" to="3116,7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" strokecolor="#005278" strokeweight="1.5pt">
                    <v:stroke opacity="62965f" joinstyle="miter"/>
                    <o:lock v:ext="edit" shapetype="f"/>
                  </v:line>
                  <v:line id="Conector recto 342" o:spid="_x0000_s1171" style="position:absolute;flip:x;visibility:visible;mso-wrap-style:square" from="0,4538" to="6232,4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" strokecolor="#005278" strokeweight="1.5pt">
                    <v:stroke opacity="62965f" joinstyle="miter"/>
                    <o:lock v:ext="edit" shapetype="f"/>
                  </v:line>
                  <v:line id="Conector recto 343" o:spid="_x0000_s1172" style="position:absolute;flip:x;visibility:visible;mso-wrap-style:square" from="0,6039" to="6232,6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" strokecolor="#005278" strokeweight="1.5pt">
                    <v:stroke opacity="62965f" joinstyle="miter"/>
                  </v:line>
                  <v:line id="Conector recto 344" o:spid="_x0000_s1173" style="position:absolute;visibility:visible;mso-wrap-style:square" from="1455,6300" to="1455,7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" strokecolor="#005278" strokeweight="1.5pt">
                    <v:stroke opacity="62965f" joinstyle="miter"/>
                    <o:lock v:ext="edit" shapetype="f"/>
                  </v:line>
                  <v:rect id="Rectángulo 345" o:spid="_x0000_s1174" style="position:absolute;left:862;top:428;width:1243;height:34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" fillcolor="white [3212]" strokecolor="#005278" strokeweight="1.5pt">
                    <v:stroke opacity="62965f"/>
                  </v:rect>
                  <v:rect id="Rectángulo 346" o:spid="_x0000_s1175" style="position:absolute;left:4078;top:428;width:1243;height:34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" fillcolor="white [3212]" strokecolor="#005278" strokeweight="1.5pt">
                    <v:stroke opacity="62965f"/>
                  </v:rect>
                  <v:line id="Conector recto 347" o:spid="_x0000_s1176" style="position:absolute;flip:x;visibility:visible;mso-wrap-style:square" from="845,1132" to="2105,1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" strokecolor="#005278" strokeweight="1.5pt">
                    <v:stroke opacity="62965f" joinstyle="miter"/>
                    <o:lock v:ext="edit" shapetype="f"/>
                  </v:line>
                  <v:line id="Conector recto 348" o:spid="_x0000_s1177" style="position:absolute;flip:x;visibility:visible;mso-wrap-style:square" from="4042,1132" to="5302,1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" strokecolor="#005278" strokeweight="1.5pt">
                    <v:stroke opacity="62965f" joinstyle="miter"/>
                    <o:lock v:ext="edit" shapetype="f"/>
                  </v:line>
                  <v:line id="Conector recto 349" o:spid="_x0000_s1178" style="position:absolute;flip:x;visibility:visible;mso-wrap-style:square" from="0,5307" to="6232,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" strokecolor="#005278" strokeweight="1.5pt">
                    <v:stroke opacity="62965f" joinstyle="miter"/>
                  </v:line>
                  <v:line id="Conector recto 350" o:spid="_x0000_s1179" style="position:absolute;rotation:90;visibility:visible;mso-wrap-style:square" from="1470,6300" to="1470,7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" strokecolor="#005278" strokeweight="1.5pt">
                    <v:stroke opacity="62965f" joinstyle="miter"/>
                    <o:lock v:ext="edit" shapetype="f"/>
                  </v:line>
                  <v:line id="Conector recto 351" o:spid="_x0000_s1180" style="position:absolute;rotation:90;visibility:visible;mso-wrap-style:square" from="4696,6300" to="4696,7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" strokecolor="#005278" strokeweight="1.5pt">
                    <v:stroke opacity="62965f" joinstyle="miter"/>
                    <o:lock v:ext="edit" shapetype="f"/>
                  </v:line>
                </v:group>
              </v:group>
            </w:pict>
          </mc:Fallback>
        </mc:AlternateContent>
      </w:r>
      <w:r w:rsidR="00911CE5">
        <w:rPr>
          <w:noProof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382A9B26" wp14:editId="29C9AB98">
                <wp:simplePos x="0" y="0"/>
                <wp:positionH relativeFrom="column">
                  <wp:posOffset>4613275</wp:posOffset>
                </wp:positionH>
                <wp:positionV relativeFrom="paragraph">
                  <wp:posOffset>1432560</wp:posOffset>
                </wp:positionV>
                <wp:extent cx="2170707" cy="374015"/>
                <wp:effectExtent l="0" t="0" r="0" b="6985"/>
                <wp:wrapNone/>
                <wp:docPr id="103" name="Grupo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0707" cy="374015"/>
                          <a:chOff x="0" y="0"/>
                          <a:chExt cx="2170707" cy="374015"/>
                        </a:xfrm>
                      </wpg:grpSpPr>
                      <wps:wsp>
                        <wps:cNvPr id="67" name="Rectángulo 66">
                          <a:extLst>
                            <a:ext uri="{FF2B5EF4-FFF2-40B4-BE49-F238E27FC236}">
                              <a16:creationId xmlns:a16="http://schemas.microsoft.com/office/drawing/2014/main" id="{E81BB2D7-8519-443A-A4CF-70B969A401DD}"/>
                            </a:ext>
                          </a:extLst>
                        </wps:cNvPr>
                        <wps:cNvSpPr/>
                        <wps:spPr>
                          <a:xfrm>
                            <a:off x="389614" y="23854"/>
                            <a:ext cx="1781093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F1593F" w14:textId="0175C236" w:rsidR="005A3095" w:rsidRPr="00CC4577" w:rsidRDefault="005A3095" w:rsidP="00CC457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Getho Light" w:hAnsi="Getho Light"/>
                                  <w:sz w:val="18"/>
                                  <w:szCs w:val="18"/>
                                </w:rPr>
                              </w:pPr>
                              <w:bookmarkStart w:id="19" w:name="_Hlk85196380"/>
                              <w:bookmarkStart w:id="20" w:name="_Hlk85196381"/>
                              <w:r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18"/>
                                  <w:szCs w:val="18"/>
                                </w:rPr>
                                <w:t>WATER TREATMENT PLANT</w:t>
                              </w:r>
                              <w:bookmarkEnd w:id="19"/>
                              <w:bookmarkEnd w:id="20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32" name="Grupo 67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381000" cy="374015"/>
                            <a:chOff x="0" y="0"/>
                            <a:chExt cx="936000" cy="936000"/>
                          </a:xfrm>
                        </wpg:grpSpPr>
                        <pic:pic xmlns:pic="http://schemas.openxmlformats.org/drawingml/2006/picture">
                          <pic:nvPicPr>
                            <pic:cNvPr id="333" name="Gráfico 68" descr="Agu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14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36000" cy="936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34" name="Gráfico 267" descr="Señal de reciclaje"/>
                          <wpg:cNvGrpSpPr/>
                          <wpg:grpSpPr>
                            <a:xfrm>
                              <a:off x="524120" y="247026"/>
                              <a:ext cx="397472" cy="391334"/>
                              <a:chOff x="524120" y="247026"/>
                              <a:chExt cx="397472" cy="391334"/>
                            </a:xfrm>
                          </wpg:grpSpPr>
                          <wps:wsp>
                            <wps:cNvPr id="335" name="Forma libre: forma 335"/>
                            <wps:cNvSpPr/>
                            <wps:spPr>
                              <a:xfrm>
                                <a:off x="524120" y="383671"/>
                                <a:ext cx="148214" cy="219931"/>
                              </a:xfrm>
                              <a:custGeom>
                                <a:avLst/>
                                <a:gdLst>
                                  <a:gd name="connsiteX0" fmla="*/ 42882 w 148214"/>
                                  <a:gd name="connsiteY0" fmla="*/ 167697 h 219930"/>
                                  <a:gd name="connsiteX1" fmla="*/ 61193 w 148214"/>
                                  <a:gd name="connsiteY1" fmla="*/ 179985 h 219930"/>
                                  <a:gd name="connsiteX2" fmla="*/ 147253 w 148214"/>
                                  <a:gd name="connsiteY2" fmla="*/ 179985 h 219930"/>
                                  <a:gd name="connsiteX3" fmla="*/ 147253 w 148214"/>
                                  <a:gd name="connsiteY3" fmla="*/ 218233 h 219930"/>
                                  <a:gd name="connsiteX4" fmla="*/ 61193 w 148214"/>
                                  <a:gd name="connsiteY4" fmla="*/ 218233 h 219930"/>
                                  <a:gd name="connsiteX5" fmla="*/ 8840 w 148214"/>
                                  <a:gd name="connsiteY5" fmla="*/ 186822 h 219930"/>
                                  <a:gd name="connsiteX6" fmla="*/ 11135 w 148214"/>
                                  <a:gd name="connsiteY6" fmla="*/ 128396 h 219930"/>
                                  <a:gd name="connsiteX7" fmla="*/ 60859 w 148214"/>
                                  <a:gd name="connsiteY7" fmla="*/ 42337 h 219930"/>
                                  <a:gd name="connsiteX8" fmla="*/ 28060 w 148214"/>
                                  <a:gd name="connsiteY8" fmla="*/ 23212 h 219930"/>
                                  <a:gd name="connsiteX9" fmla="*/ 108096 w 148214"/>
                                  <a:gd name="connsiteY9" fmla="*/ 1793 h 219930"/>
                                  <a:gd name="connsiteX10" fmla="*/ 129515 w 148214"/>
                                  <a:gd name="connsiteY10" fmla="*/ 81829 h 219930"/>
                                  <a:gd name="connsiteX11" fmla="*/ 94661 w 148214"/>
                                  <a:gd name="connsiteY11" fmla="*/ 61796 h 219930"/>
                                  <a:gd name="connsiteX12" fmla="*/ 44746 w 148214"/>
                                  <a:gd name="connsiteY12" fmla="*/ 148334 h 219930"/>
                                  <a:gd name="connsiteX13" fmla="*/ 42882 w 148214"/>
                                  <a:gd name="connsiteY13" fmla="*/ 167697 h 2199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48214" h="219930">
                                    <a:moveTo>
                                      <a:pt x="42882" y="167697"/>
                                    </a:moveTo>
                                    <a:cubicBezTo>
                                      <a:pt x="46489" y="174649"/>
                                      <a:pt x="53393" y="179282"/>
                                      <a:pt x="61193" y="179985"/>
                                    </a:cubicBezTo>
                                    <a:lnTo>
                                      <a:pt x="147253" y="179985"/>
                                    </a:lnTo>
                                    <a:lnTo>
                                      <a:pt x="147253" y="218233"/>
                                    </a:lnTo>
                                    <a:lnTo>
                                      <a:pt x="61193" y="218233"/>
                                    </a:lnTo>
                                    <a:cubicBezTo>
                                      <a:pt x="39392" y="217837"/>
                                      <a:pt x="19449" y="205871"/>
                                      <a:pt x="8840" y="186822"/>
                                    </a:cubicBezTo>
                                    <a:cubicBezTo>
                                      <a:pt x="-1323" y="168436"/>
                                      <a:pt x="-439" y="145928"/>
                                      <a:pt x="11135" y="128396"/>
                                    </a:cubicBezTo>
                                    <a:lnTo>
                                      <a:pt x="60859" y="42337"/>
                                    </a:lnTo>
                                    <a:lnTo>
                                      <a:pt x="28060" y="23212"/>
                                    </a:lnTo>
                                    <a:lnTo>
                                      <a:pt x="108096" y="1793"/>
                                    </a:lnTo>
                                    <a:lnTo>
                                      <a:pt x="129515" y="81829"/>
                                    </a:lnTo>
                                    <a:lnTo>
                                      <a:pt x="94661" y="61796"/>
                                    </a:lnTo>
                                    <a:lnTo>
                                      <a:pt x="44746" y="148334"/>
                                    </a:lnTo>
                                    <a:cubicBezTo>
                                      <a:pt x="40486" y="153906"/>
                                      <a:pt x="39763" y="161415"/>
                                      <a:pt x="42882" y="1676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36" name="Forma libre: forma 336"/>
                            <wps:cNvSpPr/>
                            <wps:spPr>
                              <a:xfrm>
                                <a:off x="632861" y="247026"/>
                                <a:ext cx="224712" cy="181682"/>
                              </a:xfrm>
                              <a:custGeom>
                                <a:avLst/>
                                <a:gdLst>
                                  <a:gd name="connsiteX0" fmla="*/ 1793 w 224711"/>
                                  <a:gd name="connsiteY0" fmla="*/ 106930 h 181681"/>
                                  <a:gd name="connsiteX1" fmla="*/ 41811 w 224711"/>
                                  <a:gd name="connsiteY1" fmla="*/ 32202 h 181681"/>
                                  <a:gd name="connsiteX2" fmla="*/ 93877 w 224711"/>
                                  <a:gd name="connsiteY2" fmla="*/ 1794 h 181681"/>
                                  <a:gd name="connsiteX3" fmla="*/ 143314 w 224711"/>
                                  <a:gd name="connsiteY3" fmla="*/ 33062 h 181681"/>
                                  <a:gd name="connsiteX4" fmla="*/ 193037 w 224711"/>
                                  <a:gd name="connsiteY4" fmla="*/ 119122 h 181681"/>
                                  <a:gd name="connsiteX5" fmla="*/ 225835 w 224711"/>
                                  <a:gd name="connsiteY5" fmla="*/ 99998 h 181681"/>
                                  <a:gd name="connsiteX6" fmla="*/ 204416 w 224711"/>
                                  <a:gd name="connsiteY6" fmla="*/ 180273 h 181681"/>
                                  <a:gd name="connsiteX7" fmla="*/ 124572 w 224711"/>
                                  <a:gd name="connsiteY7" fmla="*/ 158853 h 181681"/>
                                  <a:gd name="connsiteX8" fmla="*/ 159378 w 224711"/>
                                  <a:gd name="connsiteY8" fmla="*/ 138725 h 181681"/>
                                  <a:gd name="connsiteX9" fmla="*/ 109224 w 224711"/>
                                  <a:gd name="connsiteY9" fmla="*/ 52139 h 181681"/>
                                  <a:gd name="connsiteX10" fmla="*/ 93351 w 224711"/>
                                  <a:gd name="connsiteY10" fmla="*/ 40856 h 181681"/>
                                  <a:gd name="connsiteX11" fmla="*/ 75661 w 224711"/>
                                  <a:gd name="connsiteY11" fmla="*/ 51757 h 181681"/>
                                  <a:gd name="connsiteX12" fmla="*/ 35595 w 224711"/>
                                  <a:gd name="connsiteY12" fmla="*/ 126485 h 1816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24711" h="181681">
                                    <a:moveTo>
                                      <a:pt x="1793" y="106930"/>
                                    </a:moveTo>
                                    <a:lnTo>
                                      <a:pt x="41811" y="32202"/>
                                    </a:lnTo>
                                    <a:cubicBezTo>
                                      <a:pt x="52308" y="13316"/>
                                      <a:pt x="72270" y="1658"/>
                                      <a:pt x="93877" y="1794"/>
                                    </a:cubicBezTo>
                                    <a:cubicBezTo>
                                      <a:pt x="114885" y="2225"/>
                                      <a:pt x="133922" y="14266"/>
                                      <a:pt x="143314" y="33062"/>
                                    </a:cubicBezTo>
                                    <a:lnTo>
                                      <a:pt x="193037" y="119122"/>
                                    </a:lnTo>
                                    <a:lnTo>
                                      <a:pt x="225835" y="99998"/>
                                    </a:lnTo>
                                    <a:lnTo>
                                      <a:pt x="204416" y="180273"/>
                                    </a:lnTo>
                                    <a:lnTo>
                                      <a:pt x="124572" y="158853"/>
                                    </a:lnTo>
                                    <a:lnTo>
                                      <a:pt x="159378" y="138725"/>
                                    </a:lnTo>
                                    <a:lnTo>
                                      <a:pt x="109224" y="52139"/>
                                    </a:lnTo>
                                    <a:cubicBezTo>
                                      <a:pt x="106500" y="45673"/>
                                      <a:pt x="100353" y="41303"/>
                                      <a:pt x="93351" y="40856"/>
                                    </a:cubicBezTo>
                                    <a:cubicBezTo>
                                      <a:pt x="85977" y="41221"/>
                                      <a:pt x="79303" y="45334"/>
                                      <a:pt x="75661" y="51757"/>
                                    </a:cubicBezTo>
                                    <a:lnTo>
                                      <a:pt x="35595" y="1264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278"/>
                              </a:solidFill>
                              <a:ln w="4762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338" name="Forma libre: forma 338"/>
                            <wps:cNvSpPr/>
                            <wps:spPr>
                              <a:xfrm>
                                <a:off x="701661" y="437554"/>
                                <a:ext cx="219931" cy="200806"/>
                              </a:xfrm>
                              <a:custGeom>
                                <a:avLst/>
                                <a:gdLst>
                                  <a:gd name="connsiteX0" fmla="*/ 211588 w 219930"/>
                                  <a:gd name="connsiteY0" fmla="*/ 136763 h 200806"/>
                                  <a:gd name="connsiteX1" fmla="*/ 161625 w 219930"/>
                                  <a:gd name="connsiteY1" fmla="*/ 164350 h 200806"/>
                                  <a:gd name="connsiteX2" fmla="*/ 60553 w 219930"/>
                                  <a:gd name="connsiteY2" fmla="*/ 164350 h 200806"/>
                                  <a:gd name="connsiteX3" fmla="*/ 60553 w 219930"/>
                                  <a:gd name="connsiteY3" fmla="*/ 202599 h 200806"/>
                                  <a:gd name="connsiteX4" fmla="*/ 1793 w 219930"/>
                                  <a:gd name="connsiteY4" fmla="*/ 142835 h 200806"/>
                                  <a:gd name="connsiteX5" fmla="*/ 60553 w 219930"/>
                                  <a:gd name="connsiteY5" fmla="*/ 84697 h 200806"/>
                                  <a:gd name="connsiteX6" fmla="*/ 60553 w 219930"/>
                                  <a:gd name="connsiteY6" fmla="*/ 126102 h 200806"/>
                                  <a:gd name="connsiteX7" fmla="*/ 160334 w 219930"/>
                                  <a:gd name="connsiteY7" fmla="*/ 126102 h 200806"/>
                                  <a:gd name="connsiteX8" fmla="*/ 178024 w 219930"/>
                                  <a:gd name="connsiteY8" fmla="*/ 116826 h 200806"/>
                                  <a:gd name="connsiteX9" fmla="*/ 177451 w 219930"/>
                                  <a:gd name="connsiteY9" fmla="*/ 96028 h 200806"/>
                                  <a:gd name="connsiteX10" fmla="*/ 133704 w 219930"/>
                                  <a:gd name="connsiteY10" fmla="*/ 21443 h 200806"/>
                                  <a:gd name="connsiteX11" fmla="*/ 167506 w 219930"/>
                                  <a:gd name="connsiteY11" fmla="*/ 1793 h 200806"/>
                                  <a:gd name="connsiteX12" fmla="*/ 211301 w 219930"/>
                                  <a:gd name="connsiteY12" fmla="*/ 76330 h 200806"/>
                                  <a:gd name="connsiteX13" fmla="*/ 217086 w 219930"/>
                                  <a:gd name="connsiteY13" fmla="*/ 90100 h 200806"/>
                                  <a:gd name="connsiteX14" fmla="*/ 217899 w 219930"/>
                                  <a:gd name="connsiteY14" fmla="*/ 93255 h 200806"/>
                                  <a:gd name="connsiteX15" fmla="*/ 211588 w 219930"/>
                                  <a:gd name="connsiteY15" fmla="*/ 136763 h 2008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19930" h="200806">
                                    <a:moveTo>
                                      <a:pt x="211588" y="136763"/>
                                    </a:moveTo>
                                    <a:cubicBezTo>
                                      <a:pt x="201134" y="154303"/>
                                      <a:pt x="182038" y="164848"/>
                                      <a:pt x="161625" y="164350"/>
                                    </a:cubicBezTo>
                                    <a:lnTo>
                                      <a:pt x="60553" y="164350"/>
                                    </a:lnTo>
                                    <a:lnTo>
                                      <a:pt x="60553" y="202599"/>
                                    </a:lnTo>
                                    <a:lnTo>
                                      <a:pt x="1793" y="142835"/>
                                    </a:lnTo>
                                    <a:lnTo>
                                      <a:pt x="60553" y="84697"/>
                                    </a:lnTo>
                                    <a:lnTo>
                                      <a:pt x="60553" y="126102"/>
                                    </a:lnTo>
                                    <a:lnTo>
                                      <a:pt x="160334" y="126102"/>
                                    </a:lnTo>
                                    <a:cubicBezTo>
                                      <a:pt x="167505" y="126579"/>
                                      <a:pt x="174339" y="122996"/>
                                      <a:pt x="178024" y="116826"/>
                                    </a:cubicBezTo>
                                    <a:cubicBezTo>
                                      <a:pt x="181594" y="110297"/>
                                      <a:pt x="181374" y="102351"/>
                                      <a:pt x="177451" y="96028"/>
                                    </a:cubicBezTo>
                                    <a:lnTo>
                                      <a:pt x="133704" y="21443"/>
                                    </a:lnTo>
                                    <a:lnTo>
                                      <a:pt x="167506" y="1793"/>
                                    </a:lnTo>
                                    <a:lnTo>
                                      <a:pt x="211301" y="76330"/>
                                    </a:lnTo>
                                    <a:cubicBezTo>
                                      <a:pt x="213770" y="80674"/>
                                      <a:pt x="215712" y="85296"/>
                                      <a:pt x="217086" y="90100"/>
                                    </a:cubicBezTo>
                                    <a:lnTo>
                                      <a:pt x="217899" y="93255"/>
                                    </a:lnTo>
                                    <a:cubicBezTo>
                                      <a:pt x="221514" y="108028"/>
                                      <a:pt x="219251" y="123627"/>
                                      <a:pt x="211588" y="13676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5278"/>
                              </a:solidFill>
                              <a:ln w="4762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2A9B26" id="Grupo 103" o:spid="_x0000_s1181" style="position:absolute;margin-left:363.25pt;margin-top:112.8pt;width:170.9pt;height:29.45pt;z-index:251973632" coordsize="21707,374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">
                <v:rect id="Rectángulo 66" o:spid="_x0000_s1182" style="position:absolute;left:3896;top:238;width:17811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" filled="f" stroked="f" strokeweight="2pt">
                  <v:textbox>
                    <w:txbxContent>
                      <w:p w14:paraId="7FF1593F" w14:textId="0175C236" w:rsidR="005A3095" w:rsidRPr="00CC4577" w:rsidRDefault="005A3095" w:rsidP="00CC4577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Getho Light" w:hAnsi="Getho Light"/>
                            <w:sz w:val="18"/>
                            <w:szCs w:val="18"/>
                          </w:rPr>
                        </w:pPr>
                        <w:bookmarkStart w:id="21" w:name="_Hlk85196380"/>
                        <w:bookmarkStart w:id="22" w:name="_Hlk85196381"/>
                        <w:r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18"/>
                            <w:szCs w:val="18"/>
                          </w:rPr>
                          <w:t>WATER TREATMENT PLANT</w:t>
                        </w:r>
                        <w:bookmarkEnd w:id="21"/>
                        <w:bookmarkEnd w:id="22"/>
                      </w:p>
                    </w:txbxContent>
                  </v:textbox>
                </v:rect>
                <v:group id="Grupo 67" o:spid="_x0000_s1183" style="position:absolute;width:3810;height:3740" coordsize="9360,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o:lock v:ext="edit" aspectratio="t"/>
                  <v:shape id="Gráfico 68" o:spid="_x0000_s1184" type="#_x0000_t75" alt="Agua" style="position:absolute;width:9360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">
                    <v:imagedata r:id="rId145" o:title="Agua"/>
                  </v:shape>
                  <v:group id="Gráfico 267" o:spid="_x0000_s1185" alt="Señal de reciclaje" style="position:absolute;left:5241;top:2470;width:3974;height:3913" coordorigin="5241,2470" coordsize="3974,3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<v:shape id="Forma libre: forma 335" o:spid="_x0000_s1186" style="position:absolute;left:5241;top:3836;width:1482;height:2200;visibility:visible;mso-wrap-style:square;v-text-anchor:middle" coordsize="148214,21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" path="m42882,167697v3607,6952,10511,11585,18311,12288l147253,179985r,38248l61193,218233c39392,217837,19449,205871,8840,186822,-1323,168436,-439,145928,11135,128396l60859,42337,28060,23212,108096,1793r21419,80036l94661,61796,44746,148334v-4260,5572,-4983,13081,-1864,19363xe" fillcolor="white [3212]" stroked="f" strokeweight=".1323mm">
                      <v:stroke joinstyle="miter"/>
                      <v:path arrowok="t" o:connecttype="custom" o:connectlocs="42882,167698;61193,179986;147253,179986;147253,218234;61193,218234;8840,186823;11135,128397;60859,42337;28060,23212;108096,1793;129515,81829;94661,61796;44746,148335;42882,167698" o:connectangles="0,0,0,0,0,0,0,0,0,0,0,0,0,0"/>
                    </v:shape>
                    <v:shape id="Forma libre: forma 336" o:spid="_x0000_s1187" style="position:absolute;left:6328;top:2470;width:2247;height:1817;visibility:visible;mso-wrap-style:square;v-text-anchor:middle" coordsize="224711,18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" path="m1793,106930l41811,32202c52308,13316,72270,1658,93877,1794v21008,431,40045,12472,49437,31268l193037,119122,225835,99998r-21419,80275l124572,158853r34806,-20128l109224,52139c106500,45673,100353,41303,93351,40856v-7374,365,-14048,4478,-17690,10901l35595,126485,1793,106930xe" fillcolor="#005278" stroked="f" strokeweight=".1323mm">
                      <v:stroke joinstyle="miter"/>
                      <v:path arrowok="t" o:connecttype="custom" o:connectlocs="1793,106931;41811,32202;93877,1794;143315,33062;193038,119123;225836,99999;204417,180274;124573,158854;159379,138726;109224,52139;93351,40856;75661,51757;35595,126486" o:connectangles="0,0,0,0,0,0,0,0,0,0,0,0,0"/>
                    </v:shape>
                    <v:shape id="Forma libre: forma 338" o:spid="_x0000_s1188" style="position:absolute;left:7016;top:4375;width:2199;height:2008;visibility:visible;mso-wrap-style:square;v-text-anchor:middle" coordsize="219930,200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" path="m211588,136763v-10454,17540,-29550,28085,-49963,27587l60553,164350r,38249l1793,142835,60553,84697r,41405l160334,126102v7171,477,14005,-3106,17690,-9276c181594,110297,181374,102351,177451,96028l133704,21443,167506,1793r43795,74537c213770,80674,215712,85296,217086,90100r813,3155c221514,108028,219251,123627,211588,136763xe" fillcolor="#005278" stroked="f" strokeweight=".1323mm">
                      <v:stroke joinstyle="miter"/>
                      <v:path arrowok="t" o:connecttype="custom" o:connectlocs="211589,136763;161626,164350;60553,164350;60553,202599;1793,142835;60553,84697;60553,126102;160335,126102;178025,116826;177452,96028;133705,21443;167507,1793;211302,76330;217087,90100;217900,93255;211589,136763" o:connectangles="0,0,0,0,0,0,0,0,0,0,0,0,0,0,0,0"/>
                    </v:shape>
                  </v:group>
                </v:group>
              </v:group>
            </w:pict>
          </mc:Fallback>
        </mc:AlternateContent>
      </w:r>
      <w:r w:rsidR="00CC4577">
        <w:rPr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32A5B799" wp14:editId="59FEAF20">
                <wp:simplePos x="0" y="0"/>
                <wp:positionH relativeFrom="column">
                  <wp:posOffset>-494030</wp:posOffset>
                </wp:positionH>
                <wp:positionV relativeFrom="paragraph">
                  <wp:posOffset>4607560</wp:posOffset>
                </wp:positionV>
                <wp:extent cx="2208928" cy="595630"/>
                <wp:effectExtent l="0" t="0" r="0" b="0"/>
                <wp:wrapNone/>
                <wp:docPr id="329" name="Grupo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8928" cy="595630"/>
                          <a:chOff x="0" y="0"/>
                          <a:chExt cx="2208928" cy="595630"/>
                        </a:xfrm>
                      </wpg:grpSpPr>
                      <wpg:grpSp>
                        <wpg:cNvPr id="273" name="Grupo 52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824230" cy="595630"/>
                            <a:chOff x="-394898" y="-43036"/>
                            <a:chExt cx="2010627" cy="1450761"/>
                          </a:xfrm>
                        </wpg:grpSpPr>
                        <wps:wsp>
                          <wps:cNvPr id="274" name="Forma libre: forma 274"/>
                          <wps:cNvSpPr/>
                          <wps:spPr>
                            <a:xfrm>
                              <a:off x="229541" y="0"/>
                              <a:ext cx="789748" cy="789748"/>
                            </a:xfrm>
                            <a:custGeom>
                              <a:avLst/>
                              <a:gdLst>
                                <a:gd name="connsiteX0" fmla="*/ 198501 w 381000"/>
                                <a:gd name="connsiteY0" fmla="*/ 137255 h 381000"/>
                                <a:gd name="connsiteX1" fmla="*/ 191643 w 381000"/>
                                <a:gd name="connsiteY1" fmla="*/ 140018 h 381000"/>
                                <a:gd name="connsiteX2" fmla="*/ 87535 w 381000"/>
                                <a:gd name="connsiteY2" fmla="*/ 228790 h 381000"/>
                                <a:gd name="connsiteX3" fmla="*/ 51530 w 381000"/>
                                <a:gd name="connsiteY3" fmla="*/ 265938 h 381000"/>
                                <a:gd name="connsiteX4" fmla="*/ 33242 w 381000"/>
                                <a:gd name="connsiteY4" fmla="*/ 192500 h 381000"/>
                                <a:gd name="connsiteX5" fmla="*/ 179641 w 381000"/>
                                <a:gd name="connsiteY5" fmla="*/ 40100 h 381000"/>
                                <a:gd name="connsiteX6" fmla="*/ 378428 w 381000"/>
                                <a:gd name="connsiteY6" fmla="*/ 7144 h 381000"/>
                                <a:gd name="connsiteX7" fmla="*/ 252317 w 381000"/>
                                <a:gd name="connsiteY7" fmla="*/ 325565 h 381000"/>
                                <a:gd name="connsiteX8" fmla="*/ 179641 w 381000"/>
                                <a:gd name="connsiteY8" fmla="*/ 345662 h 381000"/>
                                <a:gd name="connsiteX9" fmla="*/ 84392 w 381000"/>
                                <a:gd name="connsiteY9" fmla="*/ 309182 h 381000"/>
                                <a:gd name="connsiteX10" fmla="*/ 38005 w 381000"/>
                                <a:gd name="connsiteY10" fmla="*/ 378428 h 381000"/>
                                <a:gd name="connsiteX11" fmla="*/ 7144 w 381000"/>
                                <a:gd name="connsiteY11" fmla="*/ 378428 h 381000"/>
                                <a:gd name="connsiteX12" fmla="*/ 46387 w 381000"/>
                                <a:gd name="connsiteY12" fmla="*/ 304800 h 381000"/>
                                <a:gd name="connsiteX13" fmla="*/ 54769 w 381000"/>
                                <a:gd name="connsiteY13" fmla="*/ 295275 h 381000"/>
                                <a:gd name="connsiteX14" fmla="*/ 209455 w 381000"/>
                                <a:gd name="connsiteY14" fmla="*/ 148590 h 381000"/>
                                <a:gd name="connsiteX15" fmla="*/ 199280 w 381000"/>
                                <a:gd name="connsiteY15" fmla="*/ 137269 h 381000"/>
                                <a:gd name="connsiteX16" fmla="*/ 198501 w 381000"/>
                                <a:gd name="connsiteY16" fmla="*/ 137255 h 381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381000" h="381000">
                                  <a:moveTo>
                                    <a:pt x="198501" y="137255"/>
                                  </a:moveTo>
                                  <a:cubicBezTo>
                                    <a:pt x="195961" y="137337"/>
                                    <a:pt x="193531" y="138316"/>
                                    <a:pt x="191643" y="140018"/>
                                  </a:cubicBezTo>
                                  <a:cubicBezTo>
                                    <a:pt x="155069" y="167341"/>
                                    <a:pt x="120294" y="196993"/>
                                    <a:pt x="87535" y="228790"/>
                                  </a:cubicBezTo>
                                  <a:cubicBezTo>
                                    <a:pt x="74390" y="241935"/>
                                    <a:pt x="62484" y="253936"/>
                                    <a:pt x="51530" y="265938"/>
                                  </a:cubicBezTo>
                                  <a:cubicBezTo>
                                    <a:pt x="39547" y="243312"/>
                                    <a:pt x="33269" y="218103"/>
                                    <a:pt x="33242" y="192500"/>
                                  </a:cubicBezTo>
                                  <a:cubicBezTo>
                                    <a:pt x="31595" y="109993"/>
                                    <a:pt x="97135" y="41767"/>
                                    <a:pt x="179641" y="40100"/>
                                  </a:cubicBezTo>
                                  <a:cubicBezTo>
                                    <a:pt x="256508" y="42100"/>
                                    <a:pt x="378428" y="7144"/>
                                    <a:pt x="378428" y="7144"/>
                                  </a:cubicBezTo>
                                  <a:cubicBezTo>
                                    <a:pt x="378428" y="141256"/>
                                    <a:pt x="364331" y="260699"/>
                                    <a:pt x="252317" y="325565"/>
                                  </a:cubicBezTo>
                                  <a:cubicBezTo>
                                    <a:pt x="230396" y="338806"/>
                                    <a:pt x="205252" y="345759"/>
                                    <a:pt x="179641" y="345662"/>
                                  </a:cubicBezTo>
                                  <a:cubicBezTo>
                                    <a:pt x="144463" y="345753"/>
                                    <a:pt x="110509" y="332748"/>
                                    <a:pt x="84392" y="309182"/>
                                  </a:cubicBezTo>
                                  <a:cubicBezTo>
                                    <a:pt x="56674" y="340138"/>
                                    <a:pt x="38005" y="366332"/>
                                    <a:pt x="38005" y="378428"/>
                                  </a:cubicBezTo>
                                  <a:lnTo>
                                    <a:pt x="7144" y="378428"/>
                                  </a:lnTo>
                                  <a:cubicBezTo>
                                    <a:pt x="7144" y="359950"/>
                                    <a:pt x="22574" y="333756"/>
                                    <a:pt x="46387" y="304800"/>
                                  </a:cubicBezTo>
                                  <a:cubicBezTo>
                                    <a:pt x="49054" y="301561"/>
                                    <a:pt x="54769" y="295275"/>
                                    <a:pt x="54769" y="295275"/>
                                  </a:cubicBezTo>
                                  <a:lnTo>
                                    <a:pt x="209455" y="148590"/>
                                  </a:lnTo>
                                  <a:cubicBezTo>
                                    <a:pt x="209772" y="142654"/>
                                    <a:pt x="205216" y="137585"/>
                                    <a:pt x="199280" y="137269"/>
                                  </a:cubicBezTo>
                                  <a:cubicBezTo>
                                    <a:pt x="199021" y="137254"/>
                                    <a:pt x="198761" y="137250"/>
                                    <a:pt x="198501" y="137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5278"/>
                            </a:solidFill>
                            <a:ln w="1051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75" name="Rectángulo 275"/>
                          <wps:cNvSpPr/>
                          <wps:spPr>
                            <a:xfrm>
                              <a:off x="-394898" y="-43036"/>
                              <a:ext cx="2010627" cy="14507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31F280B" w14:textId="48D1EAAC" w:rsidR="005A3095" w:rsidRPr="00CB0012" w:rsidRDefault="005A3095" w:rsidP="007E7B4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CB0012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2"/>
                                    <w:szCs w:val="12"/>
                                  </w:rPr>
                                  <w:t>CO</w:t>
                                </w:r>
                                <w:r w:rsidRPr="00CB0012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2"/>
                                    <w:szCs w:val="12"/>
                                    <w:vertAlign w:val="subscript"/>
                                  </w:rPr>
                                  <w:t>2</w:t>
                                </w:r>
                                <w:r w:rsidRPr="00CB0012">
                                  <w:rPr>
                                    <w:rFonts w:asciiTheme="minorHAnsi" w:hAnsi="Calibri" w:cstheme="minorBidi"/>
                                    <w:color w:val="005278"/>
                                    <w:kern w:val="24"/>
                                    <w:position w:val="-7"/>
                                    <w:sz w:val="12"/>
                                    <w:szCs w:val="12"/>
                                    <w:vertAlign w:val="subscript"/>
                                  </w:rPr>
                                  <w:t xml:space="preserve"> </w:t>
                                </w:r>
                              </w:p>
                              <w:p w14:paraId="1D500703" w14:textId="77777777" w:rsidR="005A3095" w:rsidRPr="00CB0012" w:rsidRDefault="005A3095" w:rsidP="007E7B4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CB0012">
                                  <w:rPr>
                                    <w:rFonts w:asciiTheme="minorHAnsi" w:hAnsi="Calibri" w:cstheme="minorBidi"/>
                                    <w:color w:val="005278"/>
                                    <w:kern w:val="24"/>
                                    <w:sz w:val="12"/>
                                    <w:szCs w:val="12"/>
                                  </w:rPr>
                                  <w:t>neutral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7" name="Rectángulo 336">
                          <a:extLst>
                            <a:ext uri="{FF2B5EF4-FFF2-40B4-BE49-F238E27FC236}">
                              <a16:creationId xmlns:a16="http://schemas.microsoft.com/office/drawing/2014/main" id="{2D2C5E0A-BCF5-4F77-A3B0-D7F56F8E2BE3}"/>
                            </a:ext>
                          </a:extLst>
                        </wps:cNvPr>
                        <wps:cNvSpPr/>
                        <wps:spPr>
                          <a:xfrm>
                            <a:off x="682388" y="109182"/>
                            <a:ext cx="152654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927C98" w14:textId="60F0581F" w:rsidR="005A3095" w:rsidRPr="00CB0012" w:rsidRDefault="005A3095" w:rsidP="00CB001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Getho Light" w:hAnsi="Getho Light"/>
                                  <w:sz w:val="22"/>
                                  <w:szCs w:val="22"/>
                                </w:rPr>
                              </w:pPr>
                              <w:r w:rsidRPr="00CB0012"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22"/>
                                  <w:szCs w:val="22"/>
                                </w:rPr>
                                <w:t>0% C</w:t>
                              </w:r>
                              <w:r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22"/>
                                  <w:szCs w:val="22"/>
                                </w:rPr>
                                <w:t>O</w:t>
                              </w:r>
                              <w:r w:rsidRPr="004C4466">
                                <w:rPr>
                                  <w:rFonts w:ascii="Ace Sans Demo" w:hAnsi="Ace Sans Demo" w:cstheme="minorBidi"/>
                                  <w:b/>
                                  <w:bCs/>
                                  <w:color w:val="005278"/>
                                  <w:kern w:val="24"/>
                                  <w:sz w:val="22"/>
                                  <w:szCs w:val="22"/>
                                  <w:vertAlign w:val="subscript"/>
                                </w:rPr>
                                <w:t>2</w:t>
                              </w:r>
                              <w:r w:rsidRPr="00CB0012"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22"/>
                                  <w:szCs w:val="22"/>
                                </w:rPr>
                                <w:t xml:space="preserve"> EMIS</w:t>
                              </w:r>
                              <w:r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22"/>
                                  <w:szCs w:val="22"/>
                                </w:rPr>
                                <w:t>SIONS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A5B799" id="Grupo 329" o:spid="_x0000_s1189" style="position:absolute;margin-left:-38.9pt;margin-top:362.8pt;width:173.95pt;height:46.9pt;z-index:251964416" coordsize="22089,5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">
                <v:group id="Grupo 52" o:spid="_x0000_s1190" style="position:absolute;width:8242;height:5956" coordorigin="-3948,-430" coordsize="20106,1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o:lock v:ext="edit" aspectratio="t"/>
                  <v:shape id="Forma libre: forma 274" o:spid="_x0000_s1191" style="position:absolute;left:2295;width:7897;height:7897;visibility:visible;mso-wrap-style:square;v-text-anchor:middle" coordsize="3810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" path="m198501,137255v-2540,82,-4970,1061,-6858,2763c155069,167341,120294,196993,87535,228790,74390,241935,62484,253936,51530,265938,39547,243312,33269,218103,33242,192500,31595,109993,97135,41767,179641,40100,256508,42100,378428,7144,378428,7144v,134112,-14097,253555,-126111,318421c230396,338806,205252,345759,179641,345662v-35178,91,-69132,-12914,-95249,-36480c56674,340138,38005,366332,38005,378428r-30861,c7144,359950,22574,333756,46387,304800v2667,-3239,8382,-9525,8382,-9525l209455,148590v317,-5936,-4239,-11005,-10175,-11321c199021,137254,198761,137250,198501,137255xe" fillcolor="#005278" stroked="f" strokeweight=".29214mm">
                    <v:stroke joinstyle="miter"/>
                    <v:path arrowok="t" o:connecttype="custom" o:connectlocs="411459,284506;397243,290233;181445,474243;106813,551244;68905,399020;372365,83120;784417,14808;523010,674841;372365,716498;174930,640882;78778,784417;14808,784417;96152,631798;113527,612055;434164,308002;413073,284535;411459,284506" o:connectangles="0,0,0,0,0,0,0,0,0,0,0,0,0,0,0,0,0"/>
                  </v:shape>
                  <v:rect id="Rectángulo 275" o:spid="_x0000_s1192" style="position:absolute;left:-3948;top:-430;width:20105;height:14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" filled="f" stroked="f" strokeweight="2pt">
                    <v:textbox>
                      <w:txbxContent>
                        <w:p w14:paraId="431F280B" w14:textId="48D1EAAC" w:rsidR="005A3095" w:rsidRPr="00CB0012" w:rsidRDefault="005A3095" w:rsidP="007E7B4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CB0012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12"/>
                              <w:szCs w:val="12"/>
                            </w:rPr>
                            <w:t>CO</w:t>
                          </w:r>
                          <w:r w:rsidRPr="00CB0012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12"/>
                              <w:szCs w:val="12"/>
                              <w:vertAlign w:val="subscript"/>
                            </w:rPr>
                            <w:t>2</w:t>
                          </w:r>
                          <w:r w:rsidRPr="00CB0012">
                            <w:rPr>
                              <w:rFonts w:asciiTheme="minorHAnsi" w:hAnsi="Calibri" w:cstheme="minorBidi"/>
                              <w:color w:val="005278"/>
                              <w:kern w:val="24"/>
                              <w:position w:val="-7"/>
                              <w:sz w:val="12"/>
                              <w:szCs w:val="12"/>
                              <w:vertAlign w:val="subscript"/>
                            </w:rPr>
                            <w:t xml:space="preserve"> </w:t>
                          </w:r>
                        </w:p>
                        <w:p w14:paraId="1D500703" w14:textId="77777777" w:rsidR="005A3095" w:rsidRPr="00CB0012" w:rsidRDefault="005A3095" w:rsidP="007E7B4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CB0012">
                            <w:rPr>
                              <w:rFonts w:asciiTheme="minorHAnsi" w:hAnsi="Calibri" w:cstheme="minorBidi"/>
                              <w:color w:val="005278"/>
                              <w:kern w:val="24"/>
                              <w:sz w:val="12"/>
                              <w:szCs w:val="12"/>
                            </w:rPr>
                            <w:t>neutral</w:t>
                          </w:r>
                        </w:p>
                      </w:txbxContent>
                    </v:textbox>
                  </v:rect>
                </v:group>
                <v:rect id="Rectángulo 336" o:spid="_x0000_s1193" style="position:absolute;left:6823;top:1091;width:15266;height:3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" filled="f" stroked="f" strokeweight="2pt">
                  <v:textbox>
                    <w:txbxContent>
                      <w:p w14:paraId="16927C98" w14:textId="60F0581F" w:rsidR="005A3095" w:rsidRPr="00CB0012" w:rsidRDefault="005A3095" w:rsidP="00CB001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Getho Light" w:hAnsi="Getho Light"/>
                            <w:sz w:val="22"/>
                            <w:szCs w:val="22"/>
                          </w:rPr>
                        </w:pPr>
                        <w:r w:rsidRPr="00CB0012"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22"/>
                            <w:szCs w:val="22"/>
                          </w:rPr>
                          <w:t>0% C</w:t>
                        </w:r>
                        <w:r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22"/>
                            <w:szCs w:val="22"/>
                          </w:rPr>
                          <w:t>O</w:t>
                        </w:r>
                        <w:r w:rsidRPr="004C4466">
                          <w:rPr>
                            <w:rFonts w:ascii="Ace Sans Demo" w:hAnsi="Ace Sans Demo" w:cstheme="minorBidi"/>
                            <w:b/>
                            <w:bCs/>
                            <w:color w:val="005278"/>
                            <w:kern w:val="24"/>
                            <w:sz w:val="22"/>
                            <w:szCs w:val="22"/>
                            <w:vertAlign w:val="subscript"/>
                          </w:rPr>
                          <w:t>2</w:t>
                        </w:r>
                        <w:r w:rsidRPr="00CB0012"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22"/>
                            <w:szCs w:val="22"/>
                          </w:rPr>
                          <w:t xml:space="preserve"> EMIS</w:t>
                        </w:r>
                        <w:r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22"/>
                            <w:szCs w:val="22"/>
                          </w:rPr>
                          <w:t>SIONS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21112">
        <w:rPr>
          <w:noProof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24E2CE98" wp14:editId="7D956E2C">
                <wp:simplePos x="0" y="0"/>
                <wp:positionH relativeFrom="column">
                  <wp:posOffset>-243840</wp:posOffset>
                </wp:positionH>
                <wp:positionV relativeFrom="paragraph">
                  <wp:posOffset>439420</wp:posOffset>
                </wp:positionV>
                <wp:extent cx="2116199" cy="344170"/>
                <wp:effectExtent l="0" t="0" r="0" b="0"/>
                <wp:wrapNone/>
                <wp:docPr id="328" name="Grupo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6199" cy="344170"/>
                          <a:chOff x="0" y="0"/>
                          <a:chExt cx="2116199" cy="344170"/>
                        </a:xfrm>
                      </wpg:grpSpPr>
                      <wpg:grpSp>
                        <wpg:cNvPr id="21" name="Grupo 504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378460" cy="344170"/>
                            <a:chOff x="0" y="21564"/>
                            <a:chExt cx="947636" cy="861548"/>
                          </a:xfrm>
                        </wpg:grpSpPr>
                        <pic:pic xmlns:pic="http://schemas.openxmlformats.org/drawingml/2006/picture">
                          <pic:nvPicPr>
                            <pic:cNvPr id="25" name="Gráfico 271" descr="Cas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14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5254" y="21564"/>
                              <a:ext cx="482382" cy="48238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Gráfico 483" descr="Abet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14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5141" y="505867"/>
                              <a:ext cx="377245" cy="3772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Gráfico 276" descr="S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13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87083"/>
                              <a:ext cx="263976" cy="2639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" name="Conector recto 34"/>
                          <wps:cNvCnPr>
                            <a:cxnSpLocks/>
                          </wps:cNvCnPr>
                          <wps:spPr>
                            <a:xfrm>
                              <a:off x="274087" y="247943"/>
                              <a:ext cx="405505" cy="510696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330" name="Rectángulo 329">
                          <a:extLst>
                            <a:ext uri="{FF2B5EF4-FFF2-40B4-BE49-F238E27FC236}">
                              <a16:creationId xmlns:a16="http://schemas.microsoft.com/office/drawing/2014/main" id="{218FED3B-0DCE-4CF7-86EB-F3AF63AA2047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432179" y="0"/>
                            <a:ext cx="168402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68BECE" w14:textId="1E44B050" w:rsidR="005A3095" w:rsidRPr="00675CD5" w:rsidRDefault="005A3095" w:rsidP="00675CD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Getho Light" w:hAnsi="Getho Light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22"/>
                                  <w:szCs w:val="22"/>
                                </w:rPr>
                                <w:t>OUTDOOR / INDOOR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E2CE98" id="Grupo 328" o:spid="_x0000_s1194" style="position:absolute;margin-left:-19.2pt;margin-top:34.6pt;width:166.65pt;height:27.1pt;z-index:251920384" coordsize="21161,344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">
                <v:group id="_x0000_s1195" style="position:absolute;width:3784;height:3441" coordorigin=",215" coordsize="9476,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o:lock v:ext="edit" aspectratio="t"/>
                  <v:shape id="Gráfico 271" o:spid="_x0000_s1196" type="#_x0000_t75" alt="Casa" style="position:absolute;left:4652;top:215;width:4824;height:4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">
                    <v:imagedata r:id="rId150" o:title="Casa"/>
                  </v:shape>
                  <v:shape id="Gráfico 483" o:spid="_x0000_s1197" type="#_x0000_t75" alt="Abeto" style="position:absolute;left:1651;top:5058;width:3772;height:3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">
                    <v:imagedata r:id="rId151" o:title="Abeto"/>
                  </v:shape>
                  <v:shape id="Gráfico 276" o:spid="_x0000_s1198" type="#_x0000_t75" alt="Sol" style="position:absolute;top:2870;width:2639;height: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">
                    <v:imagedata r:id="rId141" o:title="Sol"/>
                  </v:shape>
                  <v:line id="Conector recto 34" o:spid="_x0000_s1199" style="position:absolute;visibility:visible;mso-wrap-style:square" from="2740,2479" to="6795,7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" strokecolor="#005278" strokeweight="1.5pt">
                    <v:stroke joinstyle="miter"/>
                    <o:lock v:ext="edit" shapetype="f"/>
                  </v:line>
                </v:group>
                <v:rect id="Rectángulo 329" o:spid="_x0000_s1200" style="position:absolute;left:4321;width:16840;height:3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" filled="f" stroked="f" strokeweight="2pt">
                  <o:lock v:ext="edit" aspectratio="t"/>
                  <v:textbox>
                    <w:txbxContent>
                      <w:p w14:paraId="7768BECE" w14:textId="1E44B050" w:rsidR="005A3095" w:rsidRPr="00675CD5" w:rsidRDefault="005A3095" w:rsidP="00675CD5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Getho Light" w:hAnsi="Getho Ligh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22"/>
                            <w:szCs w:val="22"/>
                          </w:rPr>
                          <w:t>OUTDOOR / INDOOR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21112">
        <w:rPr>
          <w:noProof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59957EF2" wp14:editId="70891336">
                <wp:simplePos x="0" y="0"/>
                <wp:positionH relativeFrom="column">
                  <wp:posOffset>-243840</wp:posOffset>
                </wp:positionH>
                <wp:positionV relativeFrom="paragraph">
                  <wp:posOffset>1200785</wp:posOffset>
                </wp:positionV>
                <wp:extent cx="1570629" cy="343535"/>
                <wp:effectExtent l="0" t="0" r="0" b="0"/>
                <wp:wrapNone/>
                <wp:docPr id="327" name="Grupo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0629" cy="343535"/>
                          <a:chOff x="0" y="0"/>
                          <a:chExt cx="1570629" cy="343535"/>
                        </a:xfrm>
                      </wpg:grpSpPr>
                      <wpg:grpSp>
                        <wpg:cNvPr id="56" name="Grupo 11"/>
                        <wpg:cNvGrpSpPr>
                          <a:grpSpLocks noChangeAspect="1"/>
                        </wpg:cNvGrpSpPr>
                        <wpg:grpSpPr>
                          <a:xfrm>
                            <a:off x="0" y="36394"/>
                            <a:ext cx="274955" cy="273050"/>
                            <a:chOff x="0" y="83439"/>
                            <a:chExt cx="688671" cy="683238"/>
                          </a:xfrm>
                        </wpg:grpSpPr>
                        <wps:wsp>
                          <wps:cNvPr id="58" name="Triángulo isósceles 58"/>
                          <wps:cNvSpPr/>
                          <wps:spPr>
                            <a:xfrm rot="5400000">
                              <a:off x="52553" y="130558"/>
                              <a:ext cx="683238" cy="588999"/>
                            </a:xfrm>
                            <a:prstGeom prst="triangle">
                              <a:avLst/>
                            </a:prstGeom>
                            <a:noFill/>
                            <a:ln w="19050" cap="sq">
                              <a:solidFill>
                                <a:srgbClr val="005278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9" name="Rectángulo 59"/>
                          <wps:cNvSpPr/>
                          <wps:spPr>
                            <a:xfrm>
                              <a:off x="0" y="254407"/>
                              <a:ext cx="232282" cy="21541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44450" cap="flat">
                              <a:noFill/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63" name="Grupo 63"/>
                          <wpg:cNvGrpSpPr/>
                          <wpg:grpSpPr>
                            <a:xfrm>
                              <a:off x="29056" y="344729"/>
                              <a:ext cx="149430" cy="231184"/>
                              <a:chOff x="29056" y="344731"/>
                              <a:chExt cx="207275" cy="320678"/>
                            </a:xfrm>
                          </wpg:grpSpPr>
                          <wps:wsp>
                            <wps:cNvPr id="198" name="Diagrama de flujo: retraso 198"/>
                            <wps:cNvSpPr/>
                            <wps:spPr>
                              <a:xfrm rot="5400000">
                                <a:off x="35391" y="464468"/>
                                <a:ext cx="194606" cy="207275"/>
                              </a:xfrm>
                              <a:prstGeom prst="flowChartDelay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 cap="flat">
                                <a:solidFill>
                                  <a:srgbClr val="005278"/>
                                </a:solidFill>
                                <a:prstDash val="solid"/>
                                <a:miter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" name="Conector recto 200"/>
                            <wps:cNvCnPr>
                              <a:cxnSpLocks/>
                            </wps:cNvCnPr>
                            <wps:spPr>
                              <a:xfrm>
                                <a:off x="76077" y="344731"/>
                                <a:ext cx="0" cy="106829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>
                                <a:solidFill>
                                  <a:srgbClr val="005278"/>
                                </a:solidFill>
                                <a:prstDash val="solid"/>
                                <a:miter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204" name="Conector recto 204"/>
                            <wps:cNvCnPr>
                              <a:cxnSpLocks/>
                            </wps:cNvCnPr>
                            <wps:spPr>
                              <a:xfrm>
                                <a:off x="193542" y="344731"/>
                                <a:ext cx="0" cy="106829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>
                                <a:solidFill>
                                  <a:srgbClr val="005278"/>
                                </a:solidFill>
                                <a:prstDash val="solid"/>
                                <a:miter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11" name="Rectángulo 10">
                          <a:extLst>
                            <a:ext uri="{FF2B5EF4-FFF2-40B4-BE49-F238E27FC236}">
                              <a16:creationId xmlns:a16="http://schemas.microsoft.com/office/drawing/2014/main" id="{652B7FE5-7485-41E8-BA2B-75A8CF44DDF8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427629" y="0"/>
                            <a:ext cx="114300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A55BE6" w14:textId="77777777" w:rsidR="005A3095" w:rsidRPr="00661ACF" w:rsidRDefault="005A3095" w:rsidP="009A3C24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Getho Light" w:hAnsi="Getho Light"/>
                                  <w:sz w:val="22"/>
                                  <w:szCs w:val="22"/>
                                </w:rPr>
                              </w:pPr>
                              <w:r w:rsidRPr="009A3C24"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22"/>
                                  <w:szCs w:val="22"/>
                                </w:rPr>
                                <w:t xml:space="preserve">PLUG </w:t>
                              </w:r>
                              <w:r w:rsidRPr="00661ACF"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22"/>
                                  <w:szCs w:val="22"/>
                                </w:rPr>
                                <w:t>&amp; PLAY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57EF2" id="Grupo 327" o:spid="_x0000_s1201" style="position:absolute;margin-left:-19.2pt;margin-top:94.55pt;width:123.65pt;height:27.05pt;z-index:251927552" coordsize="15706,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">
                <v:group id="Grupo 11" o:spid="_x0000_s1202" style="position:absolute;top:363;width:2749;height:2731" coordorigin=",834" coordsize="6886,6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o:lock v:ext="edit" aspectratio="t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iángulo isósceles 58" o:spid="_x0000_s1203" type="#_x0000_t5" style="position:absolute;left:525;top:1305;width:6832;height:589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" filled="f" strokecolor="#005278" strokeweight="1.5pt">
                    <v:stroke joinstyle="round" endcap="square"/>
                  </v:shape>
                  <v:rect id="Rectángulo 59" o:spid="_x0000_s1204" style="position:absolute;top:2544;width:2322;height:21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" fillcolor="white [3212]" stroked="f" strokeweight="3.5pt"/>
                  <v:group id="Grupo 63" o:spid="_x0000_s1205" style="position:absolute;left:290;top:3447;width:1494;height:2312" coordorigin="290,3447" coordsize="2072,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shape id="Diagrama de flujo: retraso 198" o:spid="_x0000_s1206" type="#_x0000_t135" style="position:absolute;left:354;top:4644;width:1946;height:207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" fillcolor="white [3212]" strokecolor="#005278" strokeweight="1.5pt"/>
                    <v:line id="Conector recto 200" o:spid="_x0000_s1207" style="position:absolute;visibility:visible;mso-wrap-style:square" from="760,3447" to="760,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" strokecolor="#005278" strokeweight="1.5pt">
                      <v:stroke joinstyle="miter"/>
                      <o:lock v:ext="edit" shapetype="f"/>
                    </v:line>
                    <v:line id="Conector recto 204" o:spid="_x0000_s1208" style="position:absolute;visibility:visible;mso-wrap-style:square" from="1935,3447" to="1935,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" strokecolor="#005278" strokeweight="1.5pt">
                      <v:stroke joinstyle="miter"/>
                      <o:lock v:ext="edit" shapetype="f"/>
                    </v:line>
                  </v:group>
                </v:group>
                <v:rect id="Rectángulo 10" o:spid="_x0000_s1209" style="position:absolute;left:4276;width:11430;height:3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" filled="f" stroked="f" strokeweight="2pt">
                  <o:lock v:ext="edit" aspectratio="t"/>
                  <v:textbox>
                    <w:txbxContent>
                      <w:p w14:paraId="45A55BE6" w14:textId="77777777" w:rsidR="005A3095" w:rsidRPr="00661ACF" w:rsidRDefault="005A3095" w:rsidP="009A3C24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Getho Light" w:hAnsi="Getho Light"/>
                            <w:sz w:val="22"/>
                            <w:szCs w:val="22"/>
                          </w:rPr>
                        </w:pPr>
                        <w:r w:rsidRPr="009A3C24"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22"/>
                            <w:szCs w:val="22"/>
                          </w:rPr>
                          <w:t xml:space="preserve">PLUG </w:t>
                        </w:r>
                        <w:r w:rsidRPr="00661ACF"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22"/>
                            <w:szCs w:val="22"/>
                          </w:rPr>
                          <w:t>&amp; PLAY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E7B43" w:rsidRPr="007E7B43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A08E6FA" wp14:editId="55B2F4B4">
                <wp:simplePos x="0" y="0"/>
                <wp:positionH relativeFrom="column">
                  <wp:posOffset>7214870</wp:posOffset>
                </wp:positionH>
                <wp:positionV relativeFrom="paragraph">
                  <wp:posOffset>837565</wp:posOffset>
                </wp:positionV>
                <wp:extent cx="4247515" cy="859790"/>
                <wp:effectExtent l="0" t="0" r="0" b="0"/>
                <wp:wrapNone/>
                <wp:docPr id="271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751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A6934D" w14:textId="77777777" w:rsidR="005A3095" w:rsidRDefault="005A3095" w:rsidP="007E7B4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5278"/>
                                <w:kern w:val="24"/>
                                <w:sz w:val="48"/>
                                <w:szCs w:val="48"/>
                              </w:rPr>
                              <w:t>MOBILITY APPLICATIONS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08E6FA" id="Rectángulo 50" o:spid="_x0000_s1210" style="position:absolute;margin-left:568.1pt;margin-top:65.95pt;width:334.45pt;height:67.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" filled="f" stroked="f" strokeweight="2pt">
                <v:textbox>
                  <w:txbxContent>
                    <w:p w14:paraId="1EA6934D" w14:textId="77777777" w:rsidR="005A3095" w:rsidRDefault="005A3095" w:rsidP="007E7B4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5278"/>
                          <w:kern w:val="24"/>
                          <w:sz w:val="48"/>
                          <w:szCs w:val="48"/>
                        </w:rPr>
                        <w:t>MOBILITY APPLICATIONS</w:t>
                      </w:r>
                    </w:p>
                  </w:txbxContent>
                </v:textbox>
              </v:rect>
            </w:pict>
          </mc:Fallback>
        </mc:AlternateContent>
      </w:r>
      <w:r w:rsidR="00A21CE2">
        <w:rPr>
          <w:noProof/>
          <w:lang w:val="en-GB"/>
        </w:rPr>
        <w:drawing>
          <wp:anchor distT="0" distB="0" distL="114300" distR="114300" simplePos="0" relativeHeight="251911168" behindDoc="0" locked="0" layoutInCell="1" allowOverlap="1" wp14:anchorId="3972F3D0" wp14:editId="7CFE06F6">
            <wp:simplePos x="0" y="0"/>
            <wp:positionH relativeFrom="column">
              <wp:posOffset>1648333</wp:posOffset>
            </wp:positionH>
            <wp:positionV relativeFrom="paragraph">
              <wp:posOffset>277114</wp:posOffset>
            </wp:positionV>
            <wp:extent cx="2988312" cy="5876544"/>
            <wp:effectExtent l="0" t="0" r="0" b="0"/>
            <wp:wrapTopAndBottom/>
            <wp:docPr id="421" name="Imagen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88312" cy="587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9985382" w14:textId="5533416B" w:rsidR="00067BFE" w:rsidRDefault="00067BFE" w:rsidP="00067BFE">
      <w:pPr>
        <w:rPr>
          <w:lang w:val="en-US"/>
        </w:rPr>
      </w:pPr>
    </w:p>
    <w:p w14:paraId="4A6D4B4C" w14:textId="2A6176A5" w:rsidR="00644E88" w:rsidRPr="008B211C" w:rsidRDefault="00E82643" w:rsidP="00067BFE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0F84FF88" wp14:editId="662A88CD">
                <wp:simplePos x="0" y="0"/>
                <wp:positionH relativeFrom="page">
                  <wp:posOffset>19050</wp:posOffset>
                </wp:positionH>
                <wp:positionV relativeFrom="paragraph">
                  <wp:posOffset>348160</wp:posOffset>
                </wp:positionV>
                <wp:extent cx="7522210" cy="1922780"/>
                <wp:effectExtent l="0" t="0" r="0" b="1270"/>
                <wp:wrapNone/>
                <wp:docPr id="1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2210" cy="192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D247B" w14:textId="77777777" w:rsidR="005A3095" w:rsidRPr="008E098A" w:rsidRDefault="005A3095" w:rsidP="008E098A">
                            <w:pPr>
                              <w:spacing w:after="240"/>
                              <w:ind w:left="426" w:right="357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</w:pPr>
                            <w:bookmarkStart w:id="23" w:name="_Hlk85201555"/>
                            <w:r w:rsidRPr="008E098A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  <w:t>A sustainable solution that provides electricity and heat, without interruptions or CO</w:t>
                            </w:r>
                            <w:r w:rsidRPr="008E098A">
                              <w:rPr>
                                <w:rFonts w:ascii="Ace Sans Demo" w:hAnsi="Ace Sans Demo"/>
                                <w:b w:val="0"/>
                                <w:noProof/>
                                <w:color w:val="00677B"/>
                                <w:szCs w:val="28"/>
                                <w:vertAlign w:val="subscript"/>
                                <w:lang w:val="en-GB"/>
                              </w:rPr>
                              <w:t>2</w:t>
                            </w:r>
                            <w:r w:rsidRPr="008E098A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  <w:t xml:space="preserve"> emissions.</w:t>
                            </w:r>
                          </w:p>
                          <w:p w14:paraId="171A95AC" w14:textId="71ECA359" w:rsidR="005A3095" w:rsidRPr="00B82ABC" w:rsidRDefault="005A3095" w:rsidP="00B82ABC">
                            <w:pPr>
                              <w:spacing w:after="240"/>
                              <w:ind w:left="426" w:right="357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</w:pPr>
                            <w:r w:rsidRPr="008E098A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  <w:t>Designed and manufactured with strict controls, risk analysis (Hazop / Sil) and CE certification, for efficient and safe energy management.</w:t>
                            </w:r>
                          </w:p>
                          <w:bookmarkEnd w:id="23"/>
                          <w:p w14:paraId="1102E9CF" w14:textId="77777777" w:rsidR="005A3095" w:rsidRDefault="005A3095" w:rsidP="00B82ABC">
                            <w:pPr>
                              <w:spacing w:line="240" w:lineRule="auto"/>
                              <w:ind w:left="425" w:right="357"/>
                              <w:jc w:val="both"/>
                              <w:rPr>
                                <w:rFonts w:ascii="Getho Light" w:hAnsi="Getho Light"/>
                                <w:noProof/>
                                <w:color w:val="00677B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4DD6AC86" w14:textId="09104BA2" w:rsidR="005A3095" w:rsidRPr="00B82ABC" w:rsidRDefault="005A3095" w:rsidP="00B82ABC">
                            <w:pPr>
                              <w:spacing w:line="240" w:lineRule="auto"/>
                              <w:ind w:left="425" w:right="357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0"/>
                                <w:szCs w:val="20"/>
                                <w:lang w:val="en-GB"/>
                              </w:rPr>
                            </w:pPr>
                            <w:bookmarkStart w:id="24" w:name="_Hlk85193552"/>
                            <w:bookmarkStart w:id="25" w:name="_Hlk85193553"/>
                            <w:r w:rsidRPr="00B82ABC">
                              <w:rPr>
                                <w:rFonts w:ascii="Getho Light" w:hAnsi="Getho Light"/>
                                <w:noProof/>
                                <w:color w:val="00677B"/>
                                <w:sz w:val="20"/>
                                <w:szCs w:val="20"/>
                                <w:lang w:val="en-GB"/>
                              </w:rPr>
                              <w:t>UTILITY MODEL</w:t>
                            </w:r>
                            <w:r w:rsidRPr="00B82ABC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0"/>
                                <w:szCs w:val="20"/>
                                <w:lang w:val="en-GB"/>
                              </w:rPr>
                              <w:t xml:space="preserve"> –</w:t>
                            </w:r>
                            <w:r w:rsidR="00F7577C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B82ABC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0"/>
                                <w:szCs w:val="20"/>
                                <w:lang w:val="en-GB"/>
                              </w:rPr>
                              <w:t>Publication number: ES</w:t>
                            </w:r>
                            <w:r w:rsidRPr="00B82ABC">
                              <w:rPr>
                                <w:rFonts w:ascii="Ace Sans Demo" w:hAnsi="Ace Sans Demo"/>
                                <w:b w:val="0"/>
                                <w:noProof/>
                                <w:color w:val="00677B"/>
                                <w:sz w:val="20"/>
                                <w:szCs w:val="20"/>
                                <w:lang w:val="en-GB"/>
                              </w:rPr>
                              <w:t>1271780</w:t>
                            </w:r>
                            <w:r w:rsidRPr="00B82ABC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0"/>
                                <w:szCs w:val="20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 w:rsidRPr="00B82ABC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0"/>
                                <w:szCs w:val="20"/>
                                <w:lang w:val="en-GB"/>
                              </w:rPr>
                              <w:t>Owner project: H</w:t>
                            </w:r>
                            <w:r w:rsidRPr="00B82ABC">
                              <w:rPr>
                                <w:rFonts w:ascii="Ace Sans Demo" w:hAnsi="Ace Sans Demo"/>
                                <w:b w:val="0"/>
                                <w:noProof/>
                                <w:color w:val="00677B"/>
                                <w:sz w:val="20"/>
                                <w:szCs w:val="20"/>
                                <w:lang w:val="en-GB"/>
                              </w:rPr>
                              <w:t>2</w:t>
                            </w:r>
                            <w:r w:rsidRPr="00B82ABC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0"/>
                                <w:szCs w:val="20"/>
                                <w:lang w:val="en-GB"/>
                              </w:rPr>
                              <w:t>Vector Energy Technologies S.L.</w:t>
                            </w:r>
                            <w:bookmarkEnd w:id="24"/>
                            <w:bookmarkEnd w:id="2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4FF88" id="_x0000_s1211" type="#_x0000_t202" style="position:absolute;margin-left:1.5pt;margin-top:27.4pt;width:592.3pt;height:151.4pt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" filled="f" stroked="f">
                <v:textbox>
                  <w:txbxContent>
                    <w:p w14:paraId="418D247B" w14:textId="77777777" w:rsidR="005A3095" w:rsidRPr="008E098A" w:rsidRDefault="005A3095" w:rsidP="008E098A">
                      <w:pPr>
                        <w:spacing w:after="240"/>
                        <w:ind w:left="426" w:right="357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GB"/>
                        </w:rPr>
                      </w:pPr>
                      <w:bookmarkStart w:id="26" w:name="_Hlk85201555"/>
                      <w:r w:rsidRPr="008E098A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GB"/>
                        </w:rPr>
                        <w:t>A sustainable solution that provides electricity and heat, without interruptions or CO</w:t>
                      </w:r>
                      <w:r w:rsidRPr="008E098A">
                        <w:rPr>
                          <w:rFonts w:ascii="Ace Sans Demo" w:hAnsi="Ace Sans Demo"/>
                          <w:b w:val="0"/>
                          <w:noProof/>
                          <w:color w:val="00677B"/>
                          <w:szCs w:val="28"/>
                          <w:vertAlign w:val="subscript"/>
                          <w:lang w:val="en-GB"/>
                        </w:rPr>
                        <w:t>2</w:t>
                      </w:r>
                      <w:r w:rsidRPr="008E098A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GB"/>
                        </w:rPr>
                        <w:t xml:space="preserve"> emissions.</w:t>
                      </w:r>
                    </w:p>
                    <w:p w14:paraId="171A95AC" w14:textId="71ECA359" w:rsidR="005A3095" w:rsidRPr="00B82ABC" w:rsidRDefault="005A3095" w:rsidP="00B82ABC">
                      <w:pPr>
                        <w:spacing w:after="240"/>
                        <w:ind w:left="426" w:right="357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GB"/>
                        </w:rPr>
                      </w:pPr>
                      <w:r w:rsidRPr="008E098A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GB"/>
                        </w:rPr>
                        <w:t>Designed and manufactured with strict controls, risk analysis (Hazop / Sil) and CE certification, for efficient and safe energy management.</w:t>
                      </w:r>
                    </w:p>
                    <w:bookmarkEnd w:id="26"/>
                    <w:p w14:paraId="1102E9CF" w14:textId="77777777" w:rsidR="005A3095" w:rsidRDefault="005A3095" w:rsidP="00B82ABC">
                      <w:pPr>
                        <w:spacing w:line="240" w:lineRule="auto"/>
                        <w:ind w:left="425" w:right="357"/>
                        <w:jc w:val="both"/>
                        <w:rPr>
                          <w:rFonts w:ascii="Getho Light" w:hAnsi="Getho Light"/>
                          <w:noProof/>
                          <w:color w:val="00677B"/>
                          <w:sz w:val="20"/>
                          <w:szCs w:val="20"/>
                          <w:lang w:val="en-GB"/>
                        </w:rPr>
                      </w:pPr>
                    </w:p>
                    <w:p w14:paraId="4DD6AC86" w14:textId="09104BA2" w:rsidR="005A3095" w:rsidRPr="00B82ABC" w:rsidRDefault="005A3095" w:rsidP="00B82ABC">
                      <w:pPr>
                        <w:spacing w:line="240" w:lineRule="auto"/>
                        <w:ind w:left="425" w:right="357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0"/>
                          <w:szCs w:val="20"/>
                          <w:lang w:val="en-GB"/>
                        </w:rPr>
                      </w:pPr>
                      <w:bookmarkStart w:id="27" w:name="_Hlk85193552"/>
                      <w:bookmarkStart w:id="28" w:name="_Hlk85193553"/>
                      <w:r w:rsidRPr="00B82ABC">
                        <w:rPr>
                          <w:rFonts w:ascii="Getho Light" w:hAnsi="Getho Light"/>
                          <w:noProof/>
                          <w:color w:val="00677B"/>
                          <w:sz w:val="20"/>
                          <w:szCs w:val="20"/>
                          <w:lang w:val="en-GB"/>
                        </w:rPr>
                        <w:t>UTILITY MODEL</w:t>
                      </w:r>
                      <w:r w:rsidRPr="00B82ABC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0"/>
                          <w:szCs w:val="20"/>
                          <w:lang w:val="en-GB"/>
                        </w:rPr>
                        <w:t xml:space="preserve"> –</w:t>
                      </w:r>
                      <w:r w:rsidR="00F7577C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B82ABC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0"/>
                          <w:szCs w:val="20"/>
                          <w:lang w:val="en-GB"/>
                        </w:rPr>
                        <w:t>Publication number: ES</w:t>
                      </w:r>
                      <w:r w:rsidRPr="00B82ABC">
                        <w:rPr>
                          <w:rFonts w:ascii="Ace Sans Demo" w:hAnsi="Ace Sans Demo"/>
                          <w:b w:val="0"/>
                          <w:noProof/>
                          <w:color w:val="00677B"/>
                          <w:sz w:val="20"/>
                          <w:szCs w:val="20"/>
                          <w:lang w:val="en-GB"/>
                        </w:rPr>
                        <w:t>1271780</w:t>
                      </w:r>
                      <w:r w:rsidRPr="00B82ABC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0"/>
                          <w:szCs w:val="20"/>
                          <w:lang w:val="en-GB"/>
                        </w:rPr>
                        <w:t>,</w:t>
                      </w:r>
                      <w:r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 w:rsidRPr="00B82ABC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0"/>
                          <w:szCs w:val="20"/>
                          <w:lang w:val="en-GB"/>
                        </w:rPr>
                        <w:t>Owner project: H</w:t>
                      </w:r>
                      <w:r w:rsidRPr="00B82ABC">
                        <w:rPr>
                          <w:rFonts w:ascii="Ace Sans Demo" w:hAnsi="Ace Sans Demo"/>
                          <w:b w:val="0"/>
                          <w:noProof/>
                          <w:color w:val="00677B"/>
                          <w:sz w:val="20"/>
                          <w:szCs w:val="20"/>
                          <w:lang w:val="en-GB"/>
                        </w:rPr>
                        <w:t>2</w:t>
                      </w:r>
                      <w:r w:rsidRPr="00B82ABC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0"/>
                          <w:szCs w:val="20"/>
                          <w:lang w:val="en-GB"/>
                        </w:rPr>
                        <w:t>Vector Energy Technologies S.L.</w:t>
                      </w:r>
                      <w:bookmarkEnd w:id="27"/>
                      <w:bookmarkEnd w:id="28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C858A0" w14:textId="4E908192" w:rsidR="00067BFE" w:rsidRPr="008B211C" w:rsidRDefault="00067BFE" w:rsidP="00067BFE">
      <w:pPr>
        <w:tabs>
          <w:tab w:val="left" w:pos="1860"/>
        </w:tabs>
        <w:rPr>
          <w:lang w:val="en-US"/>
        </w:rPr>
      </w:pPr>
      <w:r w:rsidRPr="008B211C">
        <w:rPr>
          <w:lang w:val="en-US"/>
        </w:rPr>
        <w:tab/>
      </w:r>
    </w:p>
    <w:p w14:paraId="12773FF7" w14:textId="000FC09F" w:rsidR="000F6DCF" w:rsidRPr="008B211C" w:rsidRDefault="000F6DCF">
      <w:pPr>
        <w:spacing w:after="200"/>
        <w:rPr>
          <w:lang w:val="en-US"/>
        </w:rPr>
      </w:pPr>
    </w:p>
    <w:p w14:paraId="691E01A7" w14:textId="247B13B9" w:rsidR="000F6DCF" w:rsidRPr="008B211C" w:rsidRDefault="000F6DCF">
      <w:pPr>
        <w:spacing w:after="200"/>
        <w:rPr>
          <w:lang w:val="en-US"/>
        </w:rPr>
      </w:pPr>
    </w:p>
    <w:p w14:paraId="57B5415B" w14:textId="78116A6F" w:rsidR="009B78B2" w:rsidRDefault="009B78B2">
      <w:pPr>
        <w:spacing w:after="200"/>
        <w:rPr>
          <w:lang w:val="en-GB"/>
        </w:rPr>
      </w:pPr>
    </w:p>
    <w:tbl>
      <w:tblPr>
        <w:tblW w:w="5230" w:type="pct"/>
        <w:tblInd w:w="-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109"/>
      </w:tblGrid>
      <w:tr w:rsidR="00E82643" w:rsidRPr="00587233" w14:paraId="5585D05E" w14:textId="77777777" w:rsidTr="007E1603">
        <w:trPr>
          <w:trHeight w:val="291"/>
        </w:trPr>
        <w:tc>
          <w:tcPr>
            <w:tcW w:w="2566" w:type="pct"/>
            <w:tcBorders>
              <w:bottom w:val="single" w:sz="4" w:space="0" w:color="00777D"/>
            </w:tcBorders>
            <w:vAlign w:val="bottom"/>
          </w:tcPr>
          <w:p w14:paraId="45BDA4C3" w14:textId="77777777" w:rsidR="00E82643" w:rsidRPr="001435ED" w:rsidRDefault="00E82643" w:rsidP="007E1603">
            <w:pPr>
              <w:ind w:left="77" w:right="-70"/>
              <w:rPr>
                <w:rFonts w:ascii="Getho Light" w:hAnsi="Getho Light" w:cstheme="majorHAnsi"/>
                <w:bCs/>
                <w:color w:val="005279"/>
                <w:sz w:val="20"/>
                <w:szCs w:val="20"/>
                <w:lang w:val="en-US"/>
              </w:rPr>
            </w:pPr>
            <w:r w:rsidRPr="001435ED">
              <w:rPr>
                <w:rFonts w:ascii="Getho Light" w:hAnsi="Getho Light" w:cstheme="majorHAnsi"/>
                <w:bCs/>
                <w:color w:val="005279"/>
                <w:sz w:val="20"/>
                <w:szCs w:val="20"/>
                <w:lang w:val="en-US"/>
              </w:rPr>
              <w:lastRenderedPageBreak/>
              <w:t>HYDROGEN ENERGY MANAGEMENT SYSTEM (HEMS)</w:t>
            </w:r>
          </w:p>
        </w:tc>
        <w:tc>
          <w:tcPr>
            <w:tcW w:w="2434" w:type="pct"/>
            <w:tcBorders>
              <w:bottom w:val="single" w:sz="4" w:space="0" w:color="00777D"/>
            </w:tcBorders>
            <w:vAlign w:val="bottom"/>
          </w:tcPr>
          <w:p w14:paraId="17669599" w14:textId="4B6CF14D" w:rsidR="00E82643" w:rsidRPr="001435ED" w:rsidRDefault="004C6403" w:rsidP="007E1603">
            <w:pPr>
              <w:ind w:left="426" w:right="-70"/>
              <w:jc w:val="right"/>
              <w:rPr>
                <w:rFonts w:ascii="Getho Light" w:hAnsi="Getho Light" w:cstheme="majorHAnsi"/>
                <w:bCs/>
                <w:color w:val="005279"/>
                <w:szCs w:val="28"/>
                <w:lang w:val="en-US"/>
              </w:rPr>
            </w:pPr>
            <w:r>
              <w:rPr>
                <w:rFonts w:ascii="Getho Light" w:hAnsi="Getho Light" w:cstheme="majorHAnsi"/>
                <w:bCs/>
                <w:color w:val="005279"/>
                <w:szCs w:val="28"/>
                <w:lang w:val="en-US"/>
              </w:rPr>
              <w:t>Technical Specifications</w:t>
            </w:r>
          </w:p>
        </w:tc>
      </w:tr>
    </w:tbl>
    <w:p w14:paraId="0997926C" w14:textId="77777777" w:rsidR="00E82643" w:rsidRPr="00947EC9" w:rsidRDefault="00E82643" w:rsidP="00E82643">
      <w:pPr>
        <w:rPr>
          <w:rFonts w:ascii="Getho Light" w:hAnsi="Getho Light"/>
          <w:lang w:val="en-GB"/>
        </w:rPr>
      </w:pPr>
    </w:p>
    <w:tbl>
      <w:tblPr>
        <w:tblW w:w="10490" w:type="dxa"/>
        <w:tblInd w:w="-147" w:type="dxa"/>
        <w:tblBorders>
          <w:top w:val="single" w:sz="4" w:space="0" w:color="00777D"/>
          <w:left w:val="single" w:sz="4" w:space="0" w:color="00777D"/>
          <w:bottom w:val="single" w:sz="4" w:space="0" w:color="00777D"/>
          <w:right w:val="single" w:sz="4" w:space="0" w:color="00777D"/>
          <w:insideH w:val="single" w:sz="4" w:space="0" w:color="00777D"/>
          <w:insideV w:val="single" w:sz="4" w:space="0" w:color="00777D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1701"/>
        <w:gridCol w:w="535"/>
        <w:gridCol w:w="536"/>
        <w:gridCol w:w="630"/>
        <w:gridCol w:w="441"/>
        <w:gridCol w:w="535"/>
        <w:gridCol w:w="536"/>
        <w:gridCol w:w="535"/>
        <w:gridCol w:w="536"/>
        <w:gridCol w:w="536"/>
        <w:gridCol w:w="815"/>
        <w:gridCol w:w="815"/>
        <w:gridCol w:w="815"/>
        <w:gridCol w:w="815"/>
      </w:tblGrid>
      <w:tr w:rsidR="001C6D19" w:rsidRPr="00D35230" w14:paraId="273107EB" w14:textId="77777777" w:rsidTr="00E91E5C">
        <w:trPr>
          <w:cantSplit/>
          <w:trHeight w:val="475"/>
        </w:trPr>
        <w:tc>
          <w:tcPr>
            <w:tcW w:w="10490" w:type="dxa"/>
            <w:gridSpan w:val="15"/>
            <w:tcBorders>
              <w:top w:val="single" w:sz="4" w:space="0" w:color="00677B"/>
              <w:left w:val="single" w:sz="4" w:space="0" w:color="00677B"/>
              <w:bottom w:val="single" w:sz="4" w:space="0" w:color="00677B"/>
              <w:right w:val="single" w:sz="4" w:space="0" w:color="00677B"/>
            </w:tcBorders>
            <w:noWrap/>
            <w:vAlign w:val="center"/>
          </w:tcPr>
          <w:p w14:paraId="6E1E9B19" w14:textId="49481D9E" w:rsidR="001C6D19" w:rsidRPr="00D35230" w:rsidRDefault="001C6D19" w:rsidP="00E91E5C">
            <w:pPr>
              <w:spacing w:line="240" w:lineRule="auto"/>
              <w:jc w:val="center"/>
              <w:rPr>
                <w:rFonts w:eastAsia="Times New Roman" w:cstheme="minorHAnsi"/>
                <w:color w:val="00777D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777D"/>
                <w:sz w:val="22"/>
                <w:lang w:eastAsia="es-ES"/>
              </w:rPr>
              <w:t>COMPARATIVE TABLE</w:t>
            </w:r>
          </w:p>
        </w:tc>
      </w:tr>
      <w:tr w:rsidR="001C6D19" w:rsidRPr="00D35230" w14:paraId="13D6D630" w14:textId="77777777" w:rsidTr="004C6403">
        <w:trPr>
          <w:cantSplit/>
          <w:trHeight w:val="475"/>
        </w:trPr>
        <w:tc>
          <w:tcPr>
            <w:tcW w:w="2410" w:type="dxa"/>
            <w:gridSpan w:val="2"/>
            <w:tcBorders>
              <w:top w:val="single" w:sz="4" w:space="0" w:color="00677B"/>
              <w:right w:val="single" w:sz="4" w:space="0" w:color="FFFFFF" w:themeColor="background1"/>
            </w:tcBorders>
            <w:shd w:val="clear" w:color="auto" w:fill="00777D"/>
            <w:noWrap/>
            <w:vAlign w:val="center"/>
            <w:hideMark/>
          </w:tcPr>
          <w:p w14:paraId="1F098356" w14:textId="5E7C6FD2" w:rsidR="001C6D19" w:rsidRPr="00D35230" w:rsidRDefault="001C6D19" w:rsidP="001C6D19">
            <w:pPr>
              <w:spacing w:line="240" w:lineRule="auto"/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  <w:t>VECTOR SERIES</w:t>
            </w:r>
          </w:p>
        </w:tc>
        <w:tc>
          <w:tcPr>
            <w:tcW w:w="1701" w:type="dxa"/>
            <w:gridSpan w:val="3"/>
            <w:tcBorders>
              <w:top w:val="single" w:sz="4" w:space="0" w:color="00677B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777D"/>
            <w:noWrap/>
            <w:vAlign w:val="center"/>
          </w:tcPr>
          <w:p w14:paraId="4B00403A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  <w:t>VECTOR 1</w:t>
            </w:r>
            <w:r w:rsidRPr="00D35230">
              <w:rPr>
                <w:rFonts w:eastAsia="Times New Roman" w:cstheme="minorHAnsi"/>
                <w:color w:val="FFFFFF" w:themeColor="background1"/>
                <w:sz w:val="18"/>
                <w:lang w:eastAsia="es-ES"/>
              </w:rPr>
              <w:t>0</w:t>
            </w:r>
          </w:p>
        </w:tc>
        <w:tc>
          <w:tcPr>
            <w:tcW w:w="1512" w:type="dxa"/>
            <w:gridSpan w:val="3"/>
            <w:tcBorders>
              <w:top w:val="single" w:sz="4" w:space="0" w:color="00677B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777D"/>
            <w:noWrap/>
            <w:vAlign w:val="center"/>
          </w:tcPr>
          <w:p w14:paraId="63ACBD92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  <w:t>VECTOR 2</w:t>
            </w:r>
            <w:r w:rsidRPr="00D35230">
              <w:rPr>
                <w:rFonts w:eastAsia="Times New Roman" w:cstheme="minorHAnsi"/>
                <w:color w:val="FFFFFF" w:themeColor="background1"/>
                <w:sz w:val="18"/>
                <w:lang w:eastAsia="es-ES"/>
              </w:rPr>
              <w:t>0</w:t>
            </w:r>
          </w:p>
        </w:tc>
        <w:tc>
          <w:tcPr>
            <w:tcW w:w="1607" w:type="dxa"/>
            <w:gridSpan w:val="3"/>
            <w:tcBorders>
              <w:top w:val="single" w:sz="4" w:space="0" w:color="00677B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777D"/>
            <w:noWrap/>
            <w:vAlign w:val="center"/>
          </w:tcPr>
          <w:p w14:paraId="74F17555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  <w:t>VECTOR 4</w:t>
            </w:r>
            <w:r w:rsidRPr="00D35230">
              <w:rPr>
                <w:rFonts w:eastAsia="Times New Roman" w:cstheme="minorHAnsi"/>
                <w:color w:val="FFFFFF" w:themeColor="background1"/>
                <w:sz w:val="18"/>
                <w:lang w:eastAsia="es-ES"/>
              </w:rPr>
              <w:t>0</w:t>
            </w:r>
          </w:p>
        </w:tc>
        <w:tc>
          <w:tcPr>
            <w:tcW w:w="1630" w:type="dxa"/>
            <w:gridSpan w:val="2"/>
            <w:tcBorders>
              <w:top w:val="single" w:sz="4" w:space="0" w:color="00677B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777D"/>
            <w:noWrap/>
            <w:vAlign w:val="center"/>
          </w:tcPr>
          <w:p w14:paraId="6E2F4246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  <w:t>VECTOR 8</w:t>
            </w:r>
            <w:r w:rsidRPr="00D35230">
              <w:rPr>
                <w:rFonts w:eastAsia="Times New Roman" w:cstheme="minorHAnsi"/>
                <w:color w:val="FFFFFF" w:themeColor="background1"/>
                <w:sz w:val="18"/>
                <w:lang w:eastAsia="es-ES"/>
              </w:rPr>
              <w:t>0</w:t>
            </w:r>
          </w:p>
        </w:tc>
        <w:tc>
          <w:tcPr>
            <w:tcW w:w="1630" w:type="dxa"/>
            <w:gridSpan w:val="2"/>
            <w:tcBorders>
              <w:top w:val="single" w:sz="4" w:space="0" w:color="00677B"/>
              <w:left w:val="single" w:sz="4" w:space="0" w:color="FFFFFF" w:themeColor="background1"/>
              <w:right w:val="single" w:sz="4" w:space="0" w:color="00677B"/>
            </w:tcBorders>
            <w:shd w:val="clear" w:color="auto" w:fill="00777D"/>
            <w:noWrap/>
            <w:vAlign w:val="center"/>
          </w:tcPr>
          <w:p w14:paraId="260E7623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  <w:t>VECTOR 16</w:t>
            </w:r>
            <w:r w:rsidRPr="00D35230">
              <w:rPr>
                <w:rFonts w:eastAsia="Times New Roman" w:cstheme="minorHAnsi"/>
                <w:color w:val="FFFFFF" w:themeColor="background1"/>
                <w:sz w:val="18"/>
                <w:lang w:eastAsia="es-ES"/>
              </w:rPr>
              <w:t>0</w:t>
            </w:r>
          </w:p>
        </w:tc>
      </w:tr>
      <w:tr w:rsidR="001C6D19" w:rsidRPr="00D35230" w14:paraId="665ADA39" w14:textId="77777777" w:rsidTr="004C6403">
        <w:trPr>
          <w:cantSplit/>
          <w:trHeight w:val="1942"/>
        </w:trPr>
        <w:tc>
          <w:tcPr>
            <w:tcW w:w="2410" w:type="dxa"/>
            <w:gridSpan w:val="2"/>
            <w:noWrap/>
            <w:vAlign w:val="center"/>
            <w:hideMark/>
          </w:tcPr>
          <w:p w14:paraId="33E3AF21" w14:textId="6F1FDC16" w:rsidR="001C6D19" w:rsidRPr="00D35230" w:rsidRDefault="001C6D19" w:rsidP="001C6D19">
            <w:pPr>
              <w:spacing w:line="240" w:lineRule="auto"/>
              <w:ind w:left="80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MODEL</w:t>
            </w:r>
          </w:p>
        </w:tc>
        <w:tc>
          <w:tcPr>
            <w:tcW w:w="535" w:type="dxa"/>
            <w:noWrap/>
            <w:textDirection w:val="btLr"/>
            <w:vAlign w:val="center"/>
            <w:hideMark/>
          </w:tcPr>
          <w:p w14:paraId="40C2479A" w14:textId="40E81C37" w:rsidR="001C6D19" w:rsidRPr="00D35230" w:rsidRDefault="001C6D19" w:rsidP="001C6D19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Vector 1</w:t>
            </w:r>
            <w:r w:rsidRPr="00D35230">
              <w:rPr>
                <w:rFonts w:eastAsia="Times New Roman" w:cstheme="minorHAnsi"/>
                <w:color w:val="00677B"/>
                <w:sz w:val="20"/>
                <w:lang w:eastAsia="es-ES"/>
              </w:rPr>
              <w:t>0</w:t>
            </w:r>
            <w:r w:rsidR="004C6403" w:rsidRPr="00D35230">
              <w:rPr>
                <w:rFonts w:eastAsia="Times New Roman" w:cstheme="minorHAnsi"/>
                <w:color w:val="00677B"/>
                <w:sz w:val="20"/>
                <w:lang w:eastAsia="es-ES"/>
              </w:rPr>
              <w:t xml:space="preserve"> STD</w:t>
            </w:r>
          </w:p>
        </w:tc>
        <w:tc>
          <w:tcPr>
            <w:tcW w:w="536" w:type="dxa"/>
            <w:noWrap/>
            <w:textDirection w:val="btLr"/>
            <w:vAlign w:val="center"/>
            <w:hideMark/>
          </w:tcPr>
          <w:p w14:paraId="7841A4C6" w14:textId="798EA2C6" w:rsidR="001C6D19" w:rsidRPr="00D35230" w:rsidRDefault="001C6D19" w:rsidP="001C6D19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Vector 1</w:t>
            </w:r>
            <w:r w:rsidRPr="00D35230">
              <w:rPr>
                <w:rFonts w:eastAsia="Times New Roman" w:cstheme="minorHAnsi"/>
                <w:color w:val="00677B"/>
                <w:sz w:val="20"/>
                <w:lang w:eastAsia="es-ES"/>
              </w:rPr>
              <w:t>0</w:t>
            </w: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 xml:space="preserve"> </w:t>
            </w:r>
            <w:r w:rsidR="004C6403"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+</w:t>
            </w:r>
          </w:p>
        </w:tc>
        <w:tc>
          <w:tcPr>
            <w:tcW w:w="630" w:type="dxa"/>
            <w:noWrap/>
            <w:textDirection w:val="btLr"/>
            <w:vAlign w:val="center"/>
            <w:hideMark/>
          </w:tcPr>
          <w:p w14:paraId="095B4B3A" w14:textId="4D3E0C54" w:rsidR="001C6D19" w:rsidRPr="00D35230" w:rsidRDefault="001C6D19" w:rsidP="001C6D19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Vector 1</w:t>
            </w:r>
            <w:r w:rsidRPr="00D35230">
              <w:rPr>
                <w:rFonts w:eastAsia="Times New Roman" w:cstheme="minorHAnsi"/>
                <w:color w:val="00677B"/>
                <w:sz w:val="20"/>
                <w:lang w:eastAsia="es-ES"/>
              </w:rPr>
              <w:t>0</w:t>
            </w: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 xml:space="preserve"> </w:t>
            </w:r>
            <w:r w:rsidR="004C6403"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Premium</w:t>
            </w:r>
          </w:p>
        </w:tc>
        <w:tc>
          <w:tcPr>
            <w:tcW w:w="441" w:type="dxa"/>
            <w:noWrap/>
            <w:textDirection w:val="btLr"/>
            <w:vAlign w:val="center"/>
            <w:hideMark/>
          </w:tcPr>
          <w:p w14:paraId="0E6196F6" w14:textId="77777777" w:rsidR="001C6D19" w:rsidRPr="00D35230" w:rsidRDefault="001C6D19" w:rsidP="001C6D19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Vector 2</w:t>
            </w:r>
            <w:r w:rsidRPr="00D35230">
              <w:rPr>
                <w:rFonts w:eastAsia="Times New Roman" w:cstheme="minorHAnsi"/>
                <w:color w:val="00677B"/>
                <w:sz w:val="20"/>
                <w:lang w:eastAsia="es-ES"/>
              </w:rPr>
              <w:t>0</w:t>
            </w:r>
          </w:p>
        </w:tc>
        <w:tc>
          <w:tcPr>
            <w:tcW w:w="535" w:type="dxa"/>
            <w:noWrap/>
            <w:textDirection w:val="btLr"/>
            <w:vAlign w:val="center"/>
            <w:hideMark/>
          </w:tcPr>
          <w:p w14:paraId="50E91942" w14:textId="77777777" w:rsidR="001C6D19" w:rsidRPr="00D35230" w:rsidRDefault="001C6D19" w:rsidP="001C6D19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Vector 2</w:t>
            </w:r>
            <w:r w:rsidRPr="00D35230">
              <w:rPr>
                <w:rFonts w:eastAsia="Times New Roman" w:cstheme="minorHAnsi"/>
                <w:color w:val="00677B"/>
                <w:sz w:val="20"/>
                <w:lang w:eastAsia="es-ES"/>
              </w:rPr>
              <w:t>0</w:t>
            </w: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 xml:space="preserve"> HRS</w:t>
            </w:r>
          </w:p>
        </w:tc>
        <w:tc>
          <w:tcPr>
            <w:tcW w:w="536" w:type="dxa"/>
            <w:noWrap/>
            <w:textDirection w:val="btLr"/>
            <w:vAlign w:val="center"/>
            <w:hideMark/>
          </w:tcPr>
          <w:p w14:paraId="197AD42B" w14:textId="77777777" w:rsidR="001C6D19" w:rsidRPr="00D35230" w:rsidRDefault="001C6D19" w:rsidP="001C6D19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Vector 2</w:t>
            </w:r>
            <w:r w:rsidRPr="00D35230">
              <w:rPr>
                <w:rFonts w:eastAsia="Times New Roman" w:cstheme="minorHAnsi"/>
                <w:color w:val="00677B"/>
                <w:sz w:val="20"/>
                <w:lang w:eastAsia="es-ES"/>
              </w:rPr>
              <w:t>0</w:t>
            </w: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 xml:space="preserve"> P2X</w:t>
            </w:r>
          </w:p>
        </w:tc>
        <w:tc>
          <w:tcPr>
            <w:tcW w:w="535" w:type="dxa"/>
            <w:noWrap/>
            <w:textDirection w:val="btLr"/>
            <w:vAlign w:val="center"/>
            <w:hideMark/>
          </w:tcPr>
          <w:p w14:paraId="182A2B46" w14:textId="77777777" w:rsidR="001C6D19" w:rsidRPr="00D35230" w:rsidRDefault="001C6D19" w:rsidP="001C6D19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Vector 4</w:t>
            </w:r>
            <w:r w:rsidRPr="00D35230">
              <w:rPr>
                <w:rFonts w:eastAsia="Times New Roman" w:cstheme="minorHAnsi"/>
                <w:color w:val="00677B"/>
                <w:sz w:val="20"/>
                <w:lang w:eastAsia="es-ES"/>
              </w:rPr>
              <w:t>0</w:t>
            </w:r>
          </w:p>
        </w:tc>
        <w:tc>
          <w:tcPr>
            <w:tcW w:w="536" w:type="dxa"/>
            <w:noWrap/>
            <w:textDirection w:val="btLr"/>
            <w:vAlign w:val="center"/>
            <w:hideMark/>
          </w:tcPr>
          <w:p w14:paraId="24CAD201" w14:textId="77777777" w:rsidR="001C6D19" w:rsidRPr="00D35230" w:rsidRDefault="001C6D19" w:rsidP="001C6D19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Vector 4</w:t>
            </w:r>
            <w:r w:rsidRPr="00D35230">
              <w:rPr>
                <w:rFonts w:eastAsia="Times New Roman" w:cstheme="minorHAnsi"/>
                <w:color w:val="00677B"/>
                <w:sz w:val="20"/>
                <w:lang w:eastAsia="es-ES"/>
              </w:rPr>
              <w:t>0</w:t>
            </w: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 xml:space="preserve"> HRS</w:t>
            </w:r>
          </w:p>
        </w:tc>
        <w:tc>
          <w:tcPr>
            <w:tcW w:w="536" w:type="dxa"/>
            <w:noWrap/>
            <w:textDirection w:val="btLr"/>
            <w:vAlign w:val="center"/>
            <w:hideMark/>
          </w:tcPr>
          <w:p w14:paraId="13E74556" w14:textId="77777777" w:rsidR="001C6D19" w:rsidRPr="00D35230" w:rsidRDefault="001C6D19" w:rsidP="001C6D19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Vector 4</w:t>
            </w:r>
            <w:r w:rsidRPr="00D35230">
              <w:rPr>
                <w:rFonts w:eastAsia="Times New Roman" w:cstheme="minorHAnsi"/>
                <w:color w:val="00677B"/>
                <w:sz w:val="20"/>
                <w:lang w:eastAsia="es-ES"/>
              </w:rPr>
              <w:t>0</w:t>
            </w: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 xml:space="preserve"> P2X</w:t>
            </w:r>
          </w:p>
        </w:tc>
        <w:tc>
          <w:tcPr>
            <w:tcW w:w="815" w:type="dxa"/>
            <w:noWrap/>
            <w:textDirection w:val="btLr"/>
            <w:vAlign w:val="center"/>
            <w:hideMark/>
          </w:tcPr>
          <w:p w14:paraId="2A5BA6F8" w14:textId="77777777" w:rsidR="001C6D19" w:rsidRPr="00D35230" w:rsidRDefault="001C6D19" w:rsidP="001C6D19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Vector 8</w:t>
            </w:r>
            <w:r w:rsidRPr="00D35230">
              <w:rPr>
                <w:rFonts w:eastAsia="Times New Roman" w:cstheme="minorHAnsi"/>
                <w:color w:val="00677B"/>
                <w:sz w:val="20"/>
                <w:lang w:eastAsia="es-ES"/>
              </w:rPr>
              <w:t>0</w:t>
            </w: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 xml:space="preserve"> HRS</w:t>
            </w:r>
          </w:p>
        </w:tc>
        <w:tc>
          <w:tcPr>
            <w:tcW w:w="815" w:type="dxa"/>
            <w:noWrap/>
            <w:textDirection w:val="btLr"/>
            <w:vAlign w:val="center"/>
            <w:hideMark/>
          </w:tcPr>
          <w:p w14:paraId="192150D0" w14:textId="77777777" w:rsidR="001C6D19" w:rsidRPr="00D35230" w:rsidRDefault="001C6D19" w:rsidP="001C6D19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Vector 8</w:t>
            </w:r>
            <w:r w:rsidRPr="00D35230">
              <w:rPr>
                <w:rFonts w:eastAsia="Times New Roman" w:cstheme="minorHAnsi"/>
                <w:color w:val="00677B"/>
                <w:sz w:val="20"/>
                <w:lang w:eastAsia="es-ES"/>
              </w:rPr>
              <w:t>0</w:t>
            </w: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 xml:space="preserve"> P2X</w:t>
            </w:r>
          </w:p>
        </w:tc>
        <w:tc>
          <w:tcPr>
            <w:tcW w:w="815" w:type="dxa"/>
            <w:noWrap/>
            <w:textDirection w:val="btLr"/>
            <w:vAlign w:val="center"/>
            <w:hideMark/>
          </w:tcPr>
          <w:p w14:paraId="2E25F170" w14:textId="77777777" w:rsidR="001C6D19" w:rsidRPr="00D35230" w:rsidRDefault="001C6D19" w:rsidP="001C6D19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Vector 16</w:t>
            </w:r>
            <w:r w:rsidRPr="00D35230">
              <w:rPr>
                <w:rFonts w:eastAsia="Times New Roman" w:cstheme="minorHAnsi"/>
                <w:color w:val="00677B"/>
                <w:sz w:val="20"/>
                <w:lang w:eastAsia="es-ES"/>
              </w:rPr>
              <w:t>0</w:t>
            </w: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 xml:space="preserve"> HRS</w:t>
            </w:r>
          </w:p>
        </w:tc>
        <w:tc>
          <w:tcPr>
            <w:tcW w:w="815" w:type="dxa"/>
            <w:noWrap/>
            <w:textDirection w:val="btLr"/>
            <w:vAlign w:val="center"/>
            <w:hideMark/>
          </w:tcPr>
          <w:p w14:paraId="00AC202C" w14:textId="77777777" w:rsidR="001C6D19" w:rsidRPr="00D35230" w:rsidRDefault="001C6D19" w:rsidP="001C6D19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Vector 16</w:t>
            </w:r>
            <w:r w:rsidRPr="00D35230">
              <w:rPr>
                <w:rFonts w:eastAsia="Times New Roman" w:cstheme="minorHAnsi"/>
                <w:color w:val="00677B"/>
                <w:sz w:val="20"/>
                <w:lang w:eastAsia="es-ES"/>
              </w:rPr>
              <w:t>0</w:t>
            </w: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 xml:space="preserve"> P2X</w:t>
            </w:r>
          </w:p>
        </w:tc>
      </w:tr>
      <w:tr w:rsidR="001C6D19" w:rsidRPr="00D35230" w14:paraId="3A4C2F6F" w14:textId="77777777" w:rsidTr="004C6403">
        <w:trPr>
          <w:cantSplit/>
          <w:trHeight w:val="794"/>
        </w:trPr>
        <w:tc>
          <w:tcPr>
            <w:tcW w:w="709" w:type="dxa"/>
            <w:vMerge w:val="restart"/>
            <w:noWrap/>
            <w:textDirection w:val="btLr"/>
            <w:vAlign w:val="center"/>
          </w:tcPr>
          <w:p w14:paraId="4672BD49" w14:textId="5DB246AC" w:rsidR="001C6D19" w:rsidRPr="00D35230" w:rsidRDefault="001C6D19" w:rsidP="001C6D19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HYDROGEN PRODUCTION</w:t>
            </w:r>
          </w:p>
          <w:p w14:paraId="3AD47322" w14:textId="77777777" w:rsidR="001C6D19" w:rsidRPr="00D35230" w:rsidRDefault="001C6D19" w:rsidP="001C6D19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</w:p>
        </w:tc>
        <w:tc>
          <w:tcPr>
            <w:tcW w:w="1701" w:type="dxa"/>
            <w:noWrap/>
            <w:vAlign w:val="center"/>
          </w:tcPr>
          <w:p w14:paraId="0351C27C" w14:textId="608F9E7F" w:rsidR="001C6D19" w:rsidRPr="00D35230" w:rsidRDefault="001C6D19" w:rsidP="001C6D19">
            <w:pPr>
              <w:spacing w:line="240" w:lineRule="auto"/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Number of Electrolysers</w:t>
            </w:r>
          </w:p>
        </w:tc>
        <w:tc>
          <w:tcPr>
            <w:tcW w:w="1701" w:type="dxa"/>
            <w:gridSpan w:val="3"/>
            <w:shd w:val="clear" w:color="auto" w:fill="EDF9F8"/>
            <w:noWrap/>
            <w:vAlign w:val="center"/>
          </w:tcPr>
          <w:p w14:paraId="729ECE6F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color w:val="00677B"/>
                <w:sz w:val="24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4"/>
                <w:lang w:eastAsia="es-ES"/>
              </w:rPr>
              <w:t>1</w:t>
            </w:r>
          </w:p>
        </w:tc>
        <w:tc>
          <w:tcPr>
            <w:tcW w:w="1512" w:type="dxa"/>
            <w:gridSpan w:val="3"/>
            <w:shd w:val="clear" w:color="auto" w:fill="EDF9F8"/>
            <w:noWrap/>
            <w:vAlign w:val="center"/>
          </w:tcPr>
          <w:p w14:paraId="51626BCA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color w:val="00677B"/>
                <w:sz w:val="24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4"/>
                <w:lang w:eastAsia="es-ES"/>
              </w:rPr>
              <w:t>2</w:t>
            </w:r>
          </w:p>
        </w:tc>
        <w:tc>
          <w:tcPr>
            <w:tcW w:w="1607" w:type="dxa"/>
            <w:gridSpan w:val="3"/>
            <w:shd w:val="clear" w:color="auto" w:fill="EDF9F8"/>
            <w:noWrap/>
            <w:vAlign w:val="center"/>
          </w:tcPr>
          <w:p w14:paraId="47CE11B4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color w:val="00677B"/>
                <w:sz w:val="24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4"/>
                <w:lang w:eastAsia="es-ES"/>
              </w:rPr>
              <w:t>4</w:t>
            </w:r>
          </w:p>
        </w:tc>
        <w:tc>
          <w:tcPr>
            <w:tcW w:w="1630" w:type="dxa"/>
            <w:gridSpan w:val="2"/>
            <w:shd w:val="clear" w:color="auto" w:fill="EDF9F8"/>
            <w:noWrap/>
            <w:vAlign w:val="center"/>
          </w:tcPr>
          <w:p w14:paraId="478A00C1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color w:val="00677B"/>
                <w:sz w:val="24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4"/>
                <w:lang w:eastAsia="es-ES"/>
              </w:rPr>
              <w:t>8</w:t>
            </w:r>
          </w:p>
        </w:tc>
        <w:tc>
          <w:tcPr>
            <w:tcW w:w="1630" w:type="dxa"/>
            <w:gridSpan w:val="2"/>
            <w:shd w:val="clear" w:color="auto" w:fill="EDF9F8"/>
            <w:noWrap/>
            <w:vAlign w:val="center"/>
          </w:tcPr>
          <w:p w14:paraId="144BC834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color w:val="00677B"/>
                <w:sz w:val="24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4"/>
                <w:lang w:eastAsia="es-ES"/>
              </w:rPr>
              <w:t>16</w:t>
            </w:r>
          </w:p>
        </w:tc>
      </w:tr>
      <w:tr w:rsidR="001C6D19" w:rsidRPr="00D35230" w14:paraId="14EA92D3" w14:textId="77777777" w:rsidTr="004C6403">
        <w:trPr>
          <w:cantSplit/>
          <w:trHeight w:val="794"/>
        </w:trPr>
        <w:tc>
          <w:tcPr>
            <w:tcW w:w="709" w:type="dxa"/>
            <w:vMerge/>
            <w:noWrap/>
            <w:textDirection w:val="btLr"/>
            <w:vAlign w:val="center"/>
            <w:hideMark/>
          </w:tcPr>
          <w:p w14:paraId="17C4862D" w14:textId="77777777" w:rsidR="001C6D19" w:rsidRPr="00D35230" w:rsidRDefault="001C6D19" w:rsidP="001C6D19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695C1F72" w14:textId="6F56284B" w:rsidR="001C6D19" w:rsidRPr="00D35230" w:rsidRDefault="001C6D19" w:rsidP="001C6D19">
            <w:pPr>
              <w:spacing w:line="240" w:lineRule="auto"/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Hydrogen Production</w:t>
            </w:r>
          </w:p>
        </w:tc>
        <w:tc>
          <w:tcPr>
            <w:tcW w:w="1701" w:type="dxa"/>
            <w:gridSpan w:val="3"/>
            <w:shd w:val="clear" w:color="auto" w:fill="EDF9F8"/>
            <w:noWrap/>
            <w:vAlign w:val="center"/>
            <w:hideMark/>
          </w:tcPr>
          <w:p w14:paraId="0E2F53F9" w14:textId="77777777" w:rsidR="001C6D19" w:rsidRPr="00BF0FE3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color w:val="00677B"/>
                <w:sz w:val="24"/>
                <w:szCs w:val="24"/>
                <w:lang w:eastAsia="es-ES"/>
              </w:rPr>
            </w:pPr>
            <w:r w:rsidRPr="00BF0FE3">
              <w:rPr>
                <w:rFonts w:eastAsia="Times New Roman" w:cstheme="minorHAnsi"/>
                <w:color w:val="00677B"/>
                <w:sz w:val="24"/>
                <w:szCs w:val="24"/>
                <w:lang w:eastAsia="es-ES"/>
              </w:rPr>
              <w:t>0,5 Nm</w:t>
            </w:r>
            <w:r w:rsidRPr="00BF0FE3">
              <w:rPr>
                <w:rFonts w:eastAsia="Times New Roman" w:cstheme="minorHAnsi"/>
                <w:color w:val="00677B"/>
                <w:sz w:val="24"/>
                <w:szCs w:val="24"/>
                <w:vertAlign w:val="superscript"/>
                <w:lang w:eastAsia="es-ES"/>
              </w:rPr>
              <w:t>3</w:t>
            </w:r>
            <w:r w:rsidRPr="00BF0FE3">
              <w:rPr>
                <w:rFonts w:eastAsia="Times New Roman" w:cstheme="minorHAnsi"/>
                <w:color w:val="00677B"/>
                <w:sz w:val="24"/>
                <w:szCs w:val="24"/>
                <w:lang w:eastAsia="es-ES"/>
              </w:rPr>
              <w:t>/h</w:t>
            </w:r>
          </w:p>
        </w:tc>
        <w:tc>
          <w:tcPr>
            <w:tcW w:w="1512" w:type="dxa"/>
            <w:gridSpan w:val="3"/>
            <w:shd w:val="clear" w:color="auto" w:fill="EDF9F8"/>
            <w:noWrap/>
            <w:vAlign w:val="center"/>
            <w:hideMark/>
          </w:tcPr>
          <w:p w14:paraId="48B53F17" w14:textId="77777777" w:rsidR="001C6D19" w:rsidRPr="00BF0FE3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color w:val="00677B"/>
                <w:sz w:val="24"/>
                <w:szCs w:val="24"/>
                <w:lang w:eastAsia="es-ES"/>
              </w:rPr>
            </w:pPr>
            <w:r w:rsidRPr="00BF0FE3">
              <w:rPr>
                <w:rFonts w:eastAsia="Times New Roman" w:cstheme="minorHAnsi"/>
                <w:color w:val="00677B"/>
                <w:sz w:val="24"/>
                <w:szCs w:val="24"/>
                <w:lang w:eastAsia="es-ES"/>
              </w:rPr>
              <w:t>1 Nm</w:t>
            </w:r>
            <w:r w:rsidRPr="00BF0FE3">
              <w:rPr>
                <w:rFonts w:eastAsia="Times New Roman" w:cstheme="minorHAnsi"/>
                <w:color w:val="00677B"/>
                <w:sz w:val="24"/>
                <w:szCs w:val="24"/>
                <w:vertAlign w:val="superscript"/>
                <w:lang w:eastAsia="es-ES"/>
              </w:rPr>
              <w:t>3</w:t>
            </w:r>
            <w:r w:rsidRPr="00BF0FE3">
              <w:rPr>
                <w:rFonts w:eastAsia="Times New Roman" w:cstheme="minorHAnsi"/>
                <w:color w:val="00677B"/>
                <w:sz w:val="24"/>
                <w:szCs w:val="24"/>
                <w:lang w:eastAsia="es-ES"/>
              </w:rPr>
              <w:t>/h</w:t>
            </w:r>
          </w:p>
        </w:tc>
        <w:tc>
          <w:tcPr>
            <w:tcW w:w="1607" w:type="dxa"/>
            <w:gridSpan w:val="3"/>
            <w:shd w:val="clear" w:color="auto" w:fill="EDF9F8"/>
            <w:noWrap/>
            <w:vAlign w:val="center"/>
            <w:hideMark/>
          </w:tcPr>
          <w:p w14:paraId="6C4221B4" w14:textId="77777777" w:rsidR="001C6D19" w:rsidRPr="00BF0FE3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color w:val="00677B"/>
                <w:sz w:val="24"/>
                <w:szCs w:val="24"/>
                <w:lang w:eastAsia="es-ES"/>
              </w:rPr>
            </w:pPr>
            <w:r w:rsidRPr="00BF0FE3">
              <w:rPr>
                <w:rFonts w:eastAsia="Times New Roman" w:cstheme="minorHAnsi"/>
                <w:color w:val="00677B"/>
                <w:sz w:val="24"/>
                <w:szCs w:val="24"/>
                <w:lang w:eastAsia="es-ES"/>
              </w:rPr>
              <w:t>2 Nm</w:t>
            </w:r>
            <w:r w:rsidRPr="00BF0FE3">
              <w:rPr>
                <w:rFonts w:eastAsia="Times New Roman" w:cstheme="minorHAnsi"/>
                <w:color w:val="00677B"/>
                <w:sz w:val="24"/>
                <w:szCs w:val="24"/>
                <w:vertAlign w:val="superscript"/>
                <w:lang w:eastAsia="es-ES"/>
              </w:rPr>
              <w:t>3</w:t>
            </w:r>
            <w:r w:rsidRPr="00BF0FE3">
              <w:rPr>
                <w:rFonts w:eastAsia="Times New Roman" w:cstheme="minorHAnsi"/>
                <w:color w:val="00677B"/>
                <w:sz w:val="24"/>
                <w:szCs w:val="24"/>
                <w:lang w:eastAsia="es-ES"/>
              </w:rPr>
              <w:t>/h</w:t>
            </w:r>
          </w:p>
        </w:tc>
        <w:tc>
          <w:tcPr>
            <w:tcW w:w="1630" w:type="dxa"/>
            <w:gridSpan w:val="2"/>
            <w:shd w:val="clear" w:color="auto" w:fill="EDF9F8"/>
            <w:noWrap/>
            <w:vAlign w:val="center"/>
            <w:hideMark/>
          </w:tcPr>
          <w:p w14:paraId="4013FA1D" w14:textId="77777777" w:rsidR="001C6D19" w:rsidRPr="00BF0FE3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color w:val="00677B"/>
                <w:sz w:val="24"/>
                <w:szCs w:val="24"/>
                <w:lang w:eastAsia="es-ES"/>
              </w:rPr>
            </w:pPr>
            <w:r w:rsidRPr="00BF0FE3">
              <w:rPr>
                <w:rFonts w:eastAsia="Times New Roman" w:cstheme="minorHAnsi"/>
                <w:color w:val="00677B"/>
                <w:sz w:val="24"/>
                <w:szCs w:val="24"/>
                <w:lang w:eastAsia="es-ES"/>
              </w:rPr>
              <w:t>4 Nm</w:t>
            </w:r>
            <w:r w:rsidRPr="00BF0FE3">
              <w:rPr>
                <w:rFonts w:eastAsia="Times New Roman" w:cstheme="minorHAnsi"/>
                <w:color w:val="00677B"/>
                <w:sz w:val="24"/>
                <w:szCs w:val="24"/>
                <w:vertAlign w:val="superscript"/>
                <w:lang w:eastAsia="es-ES"/>
              </w:rPr>
              <w:t>3</w:t>
            </w:r>
            <w:r w:rsidRPr="00BF0FE3">
              <w:rPr>
                <w:rFonts w:eastAsia="Times New Roman" w:cstheme="minorHAnsi"/>
                <w:color w:val="00677B"/>
                <w:sz w:val="24"/>
                <w:szCs w:val="24"/>
                <w:lang w:eastAsia="es-ES"/>
              </w:rPr>
              <w:t>/h</w:t>
            </w:r>
          </w:p>
        </w:tc>
        <w:tc>
          <w:tcPr>
            <w:tcW w:w="1630" w:type="dxa"/>
            <w:gridSpan w:val="2"/>
            <w:shd w:val="clear" w:color="auto" w:fill="EDF9F8"/>
            <w:noWrap/>
            <w:vAlign w:val="center"/>
            <w:hideMark/>
          </w:tcPr>
          <w:p w14:paraId="596F10F6" w14:textId="77777777" w:rsidR="001C6D19" w:rsidRPr="00BF0FE3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color w:val="00677B"/>
                <w:sz w:val="24"/>
                <w:szCs w:val="24"/>
                <w:lang w:eastAsia="es-ES"/>
              </w:rPr>
            </w:pPr>
            <w:r w:rsidRPr="00BF0FE3">
              <w:rPr>
                <w:rFonts w:eastAsia="Times New Roman" w:cstheme="minorHAnsi"/>
                <w:color w:val="00677B"/>
                <w:sz w:val="24"/>
                <w:szCs w:val="24"/>
                <w:lang w:eastAsia="es-ES"/>
              </w:rPr>
              <w:t>8 Nm</w:t>
            </w:r>
            <w:r w:rsidRPr="00BF0FE3">
              <w:rPr>
                <w:rFonts w:eastAsia="Times New Roman" w:cstheme="minorHAnsi"/>
                <w:color w:val="00677B"/>
                <w:sz w:val="24"/>
                <w:szCs w:val="24"/>
                <w:vertAlign w:val="superscript"/>
                <w:lang w:eastAsia="es-ES"/>
              </w:rPr>
              <w:t>3</w:t>
            </w:r>
            <w:r w:rsidRPr="00BF0FE3">
              <w:rPr>
                <w:rFonts w:eastAsia="Times New Roman" w:cstheme="minorHAnsi"/>
                <w:color w:val="00677B"/>
                <w:sz w:val="24"/>
                <w:szCs w:val="24"/>
                <w:lang w:eastAsia="es-ES"/>
              </w:rPr>
              <w:t>/h</w:t>
            </w:r>
          </w:p>
        </w:tc>
      </w:tr>
      <w:tr w:rsidR="00BF0FE3" w:rsidRPr="00D35230" w14:paraId="244AA76C" w14:textId="77777777" w:rsidTr="004C6403">
        <w:trPr>
          <w:trHeight w:val="729"/>
        </w:trPr>
        <w:tc>
          <w:tcPr>
            <w:tcW w:w="709" w:type="dxa"/>
            <w:vMerge/>
            <w:noWrap/>
            <w:textDirection w:val="btLr"/>
            <w:vAlign w:val="center"/>
            <w:hideMark/>
          </w:tcPr>
          <w:p w14:paraId="060F59E2" w14:textId="77777777" w:rsidR="00BF0FE3" w:rsidRPr="00D35230" w:rsidRDefault="00BF0FE3" w:rsidP="00BF0FE3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15F7F38B" w14:textId="6AC8A2D2" w:rsidR="00BF0FE3" w:rsidRPr="00D35230" w:rsidRDefault="00BF0FE3" w:rsidP="00BF0FE3">
            <w:pPr>
              <w:spacing w:line="240" w:lineRule="auto"/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Hydrogen Outlet Pressure</w:t>
            </w:r>
          </w:p>
        </w:tc>
        <w:tc>
          <w:tcPr>
            <w:tcW w:w="1701" w:type="dxa"/>
            <w:gridSpan w:val="3"/>
            <w:shd w:val="clear" w:color="auto" w:fill="EDF9F8"/>
            <w:noWrap/>
            <w:vAlign w:val="center"/>
            <w:hideMark/>
          </w:tcPr>
          <w:p w14:paraId="6446D710" w14:textId="4B10422D" w:rsidR="00BF0FE3" w:rsidRPr="00D35230" w:rsidRDefault="00BF0FE3" w:rsidP="00BF0FE3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Up to 350</w:t>
            </w: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 xml:space="preserve"> barg</w:t>
            </w:r>
          </w:p>
        </w:tc>
        <w:tc>
          <w:tcPr>
            <w:tcW w:w="1512" w:type="dxa"/>
            <w:gridSpan w:val="3"/>
            <w:shd w:val="clear" w:color="auto" w:fill="EDF9F8"/>
            <w:noWrap/>
            <w:vAlign w:val="center"/>
            <w:hideMark/>
          </w:tcPr>
          <w:p w14:paraId="0CB56A2A" w14:textId="5B3CD9DA" w:rsidR="00BF0FE3" w:rsidRPr="00D35230" w:rsidRDefault="00BF0FE3" w:rsidP="00BF0FE3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Up to 350</w:t>
            </w: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 xml:space="preserve"> barg</w:t>
            </w:r>
          </w:p>
        </w:tc>
        <w:tc>
          <w:tcPr>
            <w:tcW w:w="1607" w:type="dxa"/>
            <w:gridSpan w:val="3"/>
            <w:shd w:val="clear" w:color="auto" w:fill="EDF9F8"/>
            <w:noWrap/>
            <w:vAlign w:val="center"/>
            <w:hideMark/>
          </w:tcPr>
          <w:p w14:paraId="26B68F92" w14:textId="35C914FB" w:rsidR="00BF0FE3" w:rsidRPr="00D35230" w:rsidRDefault="00BF0FE3" w:rsidP="00BF0FE3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Up to 350</w:t>
            </w: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 xml:space="preserve"> barg</w:t>
            </w:r>
          </w:p>
        </w:tc>
        <w:tc>
          <w:tcPr>
            <w:tcW w:w="1630" w:type="dxa"/>
            <w:gridSpan w:val="2"/>
            <w:shd w:val="clear" w:color="auto" w:fill="EDF9F8"/>
            <w:noWrap/>
            <w:vAlign w:val="center"/>
            <w:hideMark/>
          </w:tcPr>
          <w:p w14:paraId="44AEA45D" w14:textId="1383D46F" w:rsidR="00BF0FE3" w:rsidRPr="00D35230" w:rsidRDefault="00BF0FE3" w:rsidP="00BF0FE3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Up to 350</w:t>
            </w: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 xml:space="preserve"> barg</w:t>
            </w:r>
          </w:p>
        </w:tc>
        <w:tc>
          <w:tcPr>
            <w:tcW w:w="1630" w:type="dxa"/>
            <w:gridSpan w:val="2"/>
            <w:shd w:val="clear" w:color="auto" w:fill="EDF9F8"/>
            <w:noWrap/>
            <w:vAlign w:val="center"/>
            <w:hideMark/>
          </w:tcPr>
          <w:p w14:paraId="7AE452D5" w14:textId="23038D4D" w:rsidR="00BF0FE3" w:rsidRPr="00D35230" w:rsidRDefault="00BF0FE3" w:rsidP="00BF0FE3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Up to 350</w:t>
            </w: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 xml:space="preserve"> barg</w:t>
            </w:r>
          </w:p>
        </w:tc>
      </w:tr>
      <w:tr w:rsidR="001C6D19" w:rsidRPr="00D35230" w14:paraId="2A2C5320" w14:textId="77777777" w:rsidTr="004C6403">
        <w:trPr>
          <w:trHeight w:val="975"/>
        </w:trPr>
        <w:tc>
          <w:tcPr>
            <w:tcW w:w="709" w:type="dxa"/>
            <w:vMerge w:val="restart"/>
            <w:noWrap/>
            <w:textDirection w:val="btLr"/>
            <w:vAlign w:val="center"/>
            <w:hideMark/>
          </w:tcPr>
          <w:p w14:paraId="5F059F64" w14:textId="5750625E" w:rsidR="001C6D19" w:rsidRPr="00D35230" w:rsidRDefault="001C6D19" w:rsidP="001C6D19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ELECTRICAL AND HEAT PRODUCTION</w:t>
            </w:r>
          </w:p>
        </w:tc>
        <w:tc>
          <w:tcPr>
            <w:tcW w:w="1701" w:type="dxa"/>
            <w:noWrap/>
            <w:vAlign w:val="center"/>
            <w:hideMark/>
          </w:tcPr>
          <w:p w14:paraId="75C0B244" w14:textId="3A1BB5A2" w:rsidR="001C6D19" w:rsidRPr="00D35230" w:rsidRDefault="001C6D19" w:rsidP="001C6D19">
            <w:pPr>
              <w:spacing w:line="240" w:lineRule="auto"/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Equivalent Fuel Cell</w:t>
            </w:r>
          </w:p>
        </w:tc>
        <w:tc>
          <w:tcPr>
            <w:tcW w:w="1071" w:type="dxa"/>
            <w:gridSpan w:val="2"/>
            <w:shd w:val="clear" w:color="auto" w:fill="E7F2F9"/>
            <w:noWrap/>
            <w:vAlign w:val="center"/>
            <w:hideMark/>
          </w:tcPr>
          <w:p w14:paraId="7C83CCF7" w14:textId="085A2EE1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  <w:t>PET</w:t>
            </w:r>
            <w:r w:rsidR="00BF0FE3"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  <w:t>-</w:t>
            </w:r>
            <w:r w:rsidRPr="00D35230"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  <w:t>7</w:t>
            </w:r>
          </w:p>
        </w:tc>
        <w:tc>
          <w:tcPr>
            <w:tcW w:w="630" w:type="dxa"/>
            <w:noWrap/>
            <w:vAlign w:val="center"/>
          </w:tcPr>
          <w:p w14:paraId="675B2015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</w:pPr>
          </w:p>
        </w:tc>
        <w:tc>
          <w:tcPr>
            <w:tcW w:w="976" w:type="dxa"/>
            <w:gridSpan w:val="2"/>
            <w:shd w:val="clear" w:color="auto" w:fill="E7F2F9"/>
            <w:noWrap/>
            <w:vAlign w:val="center"/>
            <w:hideMark/>
          </w:tcPr>
          <w:p w14:paraId="2DEAA550" w14:textId="56836B0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  <w:t>PET</w:t>
            </w:r>
            <w:r w:rsidR="00BF0FE3"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  <w:t>-</w:t>
            </w:r>
            <w:r w:rsidRPr="00D35230"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  <w:t>7</w:t>
            </w:r>
          </w:p>
        </w:tc>
        <w:tc>
          <w:tcPr>
            <w:tcW w:w="536" w:type="dxa"/>
            <w:noWrap/>
            <w:vAlign w:val="center"/>
          </w:tcPr>
          <w:p w14:paraId="1DD4C62E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</w:pPr>
          </w:p>
        </w:tc>
        <w:tc>
          <w:tcPr>
            <w:tcW w:w="1071" w:type="dxa"/>
            <w:gridSpan w:val="2"/>
            <w:shd w:val="clear" w:color="auto" w:fill="E7F2F9"/>
            <w:noWrap/>
            <w:vAlign w:val="center"/>
            <w:hideMark/>
          </w:tcPr>
          <w:p w14:paraId="06C39D91" w14:textId="1D5C498B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  <w:t>PET</w:t>
            </w:r>
            <w:r w:rsidR="00BF0FE3"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  <w:t>-</w:t>
            </w:r>
            <w:r w:rsidRPr="00D35230"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  <w:t>13</w:t>
            </w:r>
          </w:p>
        </w:tc>
        <w:tc>
          <w:tcPr>
            <w:tcW w:w="536" w:type="dxa"/>
            <w:noWrap/>
            <w:vAlign w:val="center"/>
          </w:tcPr>
          <w:p w14:paraId="198088C3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</w:pPr>
          </w:p>
        </w:tc>
        <w:tc>
          <w:tcPr>
            <w:tcW w:w="815" w:type="dxa"/>
            <w:shd w:val="clear" w:color="auto" w:fill="E7F2F9"/>
            <w:noWrap/>
            <w:vAlign w:val="center"/>
            <w:hideMark/>
          </w:tcPr>
          <w:p w14:paraId="730B6672" w14:textId="16B61EC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  <w:t>2 x PET</w:t>
            </w:r>
            <w:r w:rsidR="00BF0FE3"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  <w:t>-</w:t>
            </w:r>
            <w:r w:rsidRPr="00D35230"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  <w:t>1</w:t>
            </w:r>
            <w:r w:rsidRPr="00D35230">
              <w:rPr>
                <w:rFonts w:eastAsia="Times New Roman" w:cstheme="minorHAnsi"/>
                <w:b w:val="0"/>
                <w:color w:val="00677B"/>
                <w:sz w:val="18"/>
                <w:lang w:eastAsia="es-ES"/>
              </w:rPr>
              <w:t>0</w:t>
            </w:r>
          </w:p>
        </w:tc>
        <w:tc>
          <w:tcPr>
            <w:tcW w:w="815" w:type="dxa"/>
            <w:noWrap/>
            <w:vAlign w:val="center"/>
          </w:tcPr>
          <w:p w14:paraId="176619CE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</w:pPr>
          </w:p>
        </w:tc>
        <w:tc>
          <w:tcPr>
            <w:tcW w:w="815" w:type="dxa"/>
            <w:shd w:val="clear" w:color="auto" w:fill="E7F2F9"/>
            <w:noWrap/>
            <w:vAlign w:val="center"/>
            <w:hideMark/>
          </w:tcPr>
          <w:p w14:paraId="42F8A703" w14:textId="77374A0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  <w:t>2 x PET</w:t>
            </w:r>
            <w:r w:rsidR="00BF0FE3"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  <w:t>-</w:t>
            </w:r>
            <w:r w:rsidRPr="00D35230"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  <w:t>13</w:t>
            </w:r>
          </w:p>
        </w:tc>
        <w:tc>
          <w:tcPr>
            <w:tcW w:w="815" w:type="dxa"/>
            <w:noWrap/>
            <w:vAlign w:val="center"/>
          </w:tcPr>
          <w:p w14:paraId="582BFA40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</w:pPr>
          </w:p>
        </w:tc>
      </w:tr>
      <w:tr w:rsidR="001C6D19" w:rsidRPr="00D35230" w14:paraId="4D5B20D0" w14:textId="77777777" w:rsidTr="004C6403">
        <w:trPr>
          <w:trHeight w:val="450"/>
        </w:trPr>
        <w:tc>
          <w:tcPr>
            <w:tcW w:w="709" w:type="dxa"/>
            <w:vMerge/>
            <w:noWrap/>
            <w:hideMark/>
          </w:tcPr>
          <w:p w14:paraId="017DBF5B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5022B989" w14:textId="17F469ED" w:rsidR="001C6D19" w:rsidRPr="00D35230" w:rsidRDefault="001C6D19" w:rsidP="001C6D19">
            <w:pPr>
              <w:spacing w:line="240" w:lineRule="auto"/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Technology</w:t>
            </w:r>
          </w:p>
        </w:tc>
        <w:tc>
          <w:tcPr>
            <w:tcW w:w="1071" w:type="dxa"/>
            <w:gridSpan w:val="2"/>
            <w:shd w:val="clear" w:color="auto" w:fill="E7F2F9"/>
            <w:noWrap/>
            <w:vAlign w:val="center"/>
            <w:hideMark/>
          </w:tcPr>
          <w:p w14:paraId="5F348E71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PEM</w:t>
            </w:r>
          </w:p>
        </w:tc>
        <w:tc>
          <w:tcPr>
            <w:tcW w:w="630" w:type="dxa"/>
            <w:noWrap/>
            <w:vAlign w:val="center"/>
          </w:tcPr>
          <w:p w14:paraId="7E4969E7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976" w:type="dxa"/>
            <w:gridSpan w:val="2"/>
            <w:shd w:val="clear" w:color="auto" w:fill="E7F2F9"/>
            <w:noWrap/>
            <w:vAlign w:val="center"/>
            <w:hideMark/>
          </w:tcPr>
          <w:p w14:paraId="6170AF7D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PEM</w:t>
            </w:r>
          </w:p>
        </w:tc>
        <w:tc>
          <w:tcPr>
            <w:tcW w:w="536" w:type="dxa"/>
            <w:noWrap/>
            <w:vAlign w:val="center"/>
          </w:tcPr>
          <w:p w14:paraId="3B092FE4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1071" w:type="dxa"/>
            <w:gridSpan w:val="2"/>
            <w:shd w:val="clear" w:color="auto" w:fill="E7F2F9"/>
            <w:noWrap/>
            <w:vAlign w:val="center"/>
            <w:hideMark/>
          </w:tcPr>
          <w:p w14:paraId="6A7F23BA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PEM</w:t>
            </w:r>
          </w:p>
        </w:tc>
        <w:tc>
          <w:tcPr>
            <w:tcW w:w="536" w:type="dxa"/>
            <w:noWrap/>
            <w:vAlign w:val="center"/>
          </w:tcPr>
          <w:p w14:paraId="2A8A97F9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815" w:type="dxa"/>
            <w:shd w:val="clear" w:color="auto" w:fill="E7F2F9"/>
            <w:noWrap/>
            <w:vAlign w:val="center"/>
            <w:hideMark/>
          </w:tcPr>
          <w:p w14:paraId="21F4F989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PEM</w:t>
            </w:r>
          </w:p>
        </w:tc>
        <w:tc>
          <w:tcPr>
            <w:tcW w:w="815" w:type="dxa"/>
            <w:noWrap/>
            <w:vAlign w:val="center"/>
          </w:tcPr>
          <w:p w14:paraId="4E15BA96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815" w:type="dxa"/>
            <w:shd w:val="clear" w:color="auto" w:fill="E7F2F9"/>
            <w:noWrap/>
            <w:vAlign w:val="center"/>
            <w:hideMark/>
          </w:tcPr>
          <w:p w14:paraId="32A3E0B6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PEM</w:t>
            </w:r>
          </w:p>
        </w:tc>
        <w:tc>
          <w:tcPr>
            <w:tcW w:w="815" w:type="dxa"/>
            <w:noWrap/>
            <w:vAlign w:val="center"/>
          </w:tcPr>
          <w:p w14:paraId="53F08640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</w:tr>
      <w:tr w:rsidR="001C6D19" w:rsidRPr="00D35230" w14:paraId="4D35FC3E" w14:textId="77777777" w:rsidTr="004C6403">
        <w:trPr>
          <w:trHeight w:val="1074"/>
        </w:trPr>
        <w:tc>
          <w:tcPr>
            <w:tcW w:w="709" w:type="dxa"/>
            <w:vMerge/>
            <w:noWrap/>
            <w:hideMark/>
          </w:tcPr>
          <w:p w14:paraId="3C06A40E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65D0746A" w14:textId="6CC283A9" w:rsidR="001C6D19" w:rsidRPr="00D35230" w:rsidRDefault="001C6D19" w:rsidP="001C6D19">
            <w:pPr>
              <w:spacing w:line="240" w:lineRule="auto"/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Maximum Electricity Production</w:t>
            </w:r>
            <w:r w:rsidR="00D35230"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 xml:space="preserve"> (Gross)</w:t>
            </w:r>
          </w:p>
        </w:tc>
        <w:tc>
          <w:tcPr>
            <w:tcW w:w="1071" w:type="dxa"/>
            <w:gridSpan w:val="2"/>
            <w:shd w:val="clear" w:color="auto" w:fill="E7F2F9"/>
            <w:noWrap/>
            <w:vAlign w:val="center"/>
            <w:hideMark/>
          </w:tcPr>
          <w:p w14:paraId="090F03B7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6,8 kW</w:t>
            </w:r>
          </w:p>
        </w:tc>
        <w:tc>
          <w:tcPr>
            <w:tcW w:w="630" w:type="dxa"/>
            <w:noWrap/>
            <w:vAlign w:val="center"/>
          </w:tcPr>
          <w:p w14:paraId="200E4AF7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976" w:type="dxa"/>
            <w:gridSpan w:val="2"/>
            <w:shd w:val="clear" w:color="auto" w:fill="E7F2F9"/>
            <w:noWrap/>
            <w:vAlign w:val="center"/>
            <w:hideMark/>
          </w:tcPr>
          <w:p w14:paraId="5F5EA425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6,8 kW</w:t>
            </w:r>
          </w:p>
        </w:tc>
        <w:tc>
          <w:tcPr>
            <w:tcW w:w="536" w:type="dxa"/>
            <w:noWrap/>
            <w:vAlign w:val="center"/>
          </w:tcPr>
          <w:p w14:paraId="4CCC050B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1071" w:type="dxa"/>
            <w:gridSpan w:val="2"/>
            <w:shd w:val="clear" w:color="auto" w:fill="E7F2F9"/>
            <w:noWrap/>
            <w:vAlign w:val="center"/>
            <w:hideMark/>
          </w:tcPr>
          <w:p w14:paraId="49EA5C86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13,6 kW</w:t>
            </w:r>
          </w:p>
        </w:tc>
        <w:tc>
          <w:tcPr>
            <w:tcW w:w="536" w:type="dxa"/>
            <w:noWrap/>
            <w:vAlign w:val="center"/>
          </w:tcPr>
          <w:p w14:paraId="3EEC5F3D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815" w:type="dxa"/>
            <w:shd w:val="clear" w:color="auto" w:fill="E7F2F9"/>
            <w:noWrap/>
            <w:vAlign w:val="center"/>
            <w:hideMark/>
          </w:tcPr>
          <w:p w14:paraId="0D0E89D8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21,2 kW</w:t>
            </w:r>
          </w:p>
        </w:tc>
        <w:tc>
          <w:tcPr>
            <w:tcW w:w="815" w:type="dxa"/>
            <w:noWrap/>
            <w:vAlign w:val="center"/>
          </w:tcPr>
          <w:p w14:paraId="01CADF6A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815" w:type="dxa"/>
            <w:shd w:val="clear" w:color="auto" w:fill="E7F2F9"/>
            <w:noWrap/>
            <w:vAlign w:val="center"/>
            <w:hideMark/>
          </w:tcPr>
          <w:p w14:paraId="5EE9A4F8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27,2 kW</w:t>
            </w:r>
          </w:p>
        </w:tc>
        <w:tc>
          <w:tcPr>
            <w:tcW w:w="815" w:type="dxa"/>
            <w:noWrap/>
            <w:vAlign w:val="center"/>
          </w:tcPr>
          <w:p w14:paraId="446AB887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</w:tr>
      <w:tr w:rsidR="001C6D19" w:rsidRPr="00D35230" w14:paraId="6C85D29A" w14:textId="77777777" w:rsidTr="004C6403">
        <w:trPr>
          <w:trHeight w:val="899"/>
        </w:trPr>
        <w:tc>
          <w:tcPr>
            <w:tcW w:w="709" w:type="dxa"/>
            <w:vMerge/>
            <w:noWrap/>
            <w:hideMark/>
          </w:tcPr>
          <w:p w14:paraId="2B1AB143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3A0F2FE8" w14:textId="54198B06" w:rsidR="001C6D19" w:rsidRPr="00D35230" w:rsidRDefault="001C6D19" w:rsidP="001C6D19">
            <w:pPr>
              <w:spacing w:line="240" w:lineRule="auto"/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Maximum Heat Production</w:t>
            </w:r>
          </w:p>
        </w:tc>
        <w:tc>
          <w:tcPr>
            <w:tcW w:w="1071" w:type="dxa"/>
            <w:gridSpan w:val="2"/>
            <w:shd w:val="clear" w:color="auto" w:fill="E7F2F9"/>
            <w:noWrap/>
            <w:vAlign w:val="center"/>
            <w:hideMark/>
          </w:tcPr>
          <w:p w14:paraId="73ADA594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6,8 kW</w:t>
            </w:r>
          </w:p>
        </w:tc>
        <w:tc>
          <w:tcPr>
            <w:tcW w:w="630" w:type="dxa"/>
            <w:noWrap/>
            <w:vAlign w:val="center"/>
          </w:tcPr>
          <w:p w14:paraId="67B617D9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976" w:type="dxa"/>
            <w:gridSpan w:val="2"/>
            <w:shd w:val="clear" w:color="auto" w:fill="E7F2F9"/>
            <w:noWrap/>
            <w:vAlign w:val="center"/>
            <w:hideMark/>
          </w:tcPr>
          <w:p w14:paraId="4FBDCE0D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6,8 kW</w:t>
            </w:r>
          </w:p>
        </w:tc>
        <w:tc>
          <w:tcPr>
            <w:tcW w:w="536" w:type="dxa"/>
            <w:noWrap/>
            <w:vAlign w:val="center"/>
          </w:tcPr>
          <w:p w14:paraId="3F96A9FB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1071" w:type="dxa"/>
            <w:gridSpan w:val="2"/>
            <w:shd w:val="clear" w:color="auto" w:fill="E7F2F9"/>
            <w:noWrap/>
            <w:vAlign w:val="center"/>
            <w:hideMark/>
          </w:tcPr>
          <w:p w14:paraId="1203D32F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13,6 kW</w:t>
            </w:r>
          </w:p>
        </w:tc>
        <w:tc>
          <w:tcPr>
            <w:tcW w:w="536" w:type="dxa"/>
            <w:noWrap/>
            <w:vAlign w:val="center"/>
          </w:tcPr>
          <w:p w14:paraId="37C9731D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815" w:type="dxa"/>
            <w:shd w:val="clear" w:color="auto" w:fill="E7F2F9"/>
            <w:noWrap/>
            <w:vAlign w:val="center"/>
            <w:hideMark/>
          </w:tcPr>
          <w:p w14:paraId="4651EC7D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21,2 kW</w:t>
            </w:r>
          </w:p>
        </w:tc>
        <w:tc>
          <w:tcPr>
            <w:tcW w:w="815" w:type="dxa"/>
            <w:noWrap/>
            <w:vAlign w:val="center"/>
          </w:tcPr>
          <w:p w14:paraId="4FEA3FCA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815" w:type="dxa"/>
            <w:shd w:val="clear" w:color="auto" w:fill="E7F2F9"/>
            <w:noWrap/>
            <w:vAlign w:val="center"/>
            <w:hideMark/>
          </w:tcPr>
          <w:p w14:paraId="689E140D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27,2 kW</w:t>
            </w:r>
          </w:p>
        </w:tc>
        <w:tc>
          <w:tcPr>
            <w:tcW w:w="815" w:type="dxa"/>
            <w:noWrap/>
            <w:vAlign w:val="center"/>
          </w:tcPr>
          <w:p w14:paraId="1374379A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</w:tr>
      <w:tr w:rsidR="001C6D19" w:rsidRPr="00D35230" w14:paraId="63984247" w14:textId="77777777" w:rsidTr="004C6403">
        <w:trPr>
          <w:trHeight w:val="1074"/>
        </w:trPr>
        <w:tc>
          <w:tcPr>
            <w:tcW w:w="709" w:type="dxa"/>
            <w:vMerge/>
            <w:noWrap/>
            <w:hideMark/>
          </w:tcPr>
          <w:p w14:paraId="64ED5EF8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1701" w:type="dxa"/>
            <w:noWrap/>
            <w:vAlign w:val="center"/>
            <w:hideMark/>
          </w:tcPr>
          <w:p w14:paraId="01614835" w14:textId="625DE9E3" w:rsidR="001C6D19" w:rsidRPr="00D35230" w:rsidRDefault="001C6D19" w:rsidP="001C6D19">
            <w:pPr>
              <w:spacing w:line="240" w:lineRule="auto"/>
              <w:rPr>
                <w:rFonts w:eastAsia="Times New Roman" w:cstheme="minorHAnsi"/>
                <w:b w:val="0"/>
                <w:color w:val="00677B"/>
                <w:sz w:val="20"/>
                <w:lang w:val="en-US"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val="en-US" w:eastAsia="es-ES"/>
              </w:rPr>
              <w:t>Output Option AC 4</w:t>
            </w:r>
            <w:r w:rsidRPr="00D35230">
              <w:rPr>
                <w:rFonts w:eastAsia="Times New Roman" w:cstheme="minorHAnsi"/>
                <w:b w:val="0"/>
                <w:color w:val="00677B"/>
                <w:sz w:val="20"/>
                <w:lang w:val="en-US" w:eastAsia="es-ES"/>
              </w:rPr>
              <w:t>00</w:t>
            </w: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val="en-US" w:eastAsia="es-ES"/>
              </w:rPr>
              <w:t xml:space="preserve"> V 3P or DC </w:t>
            </w:r>
            <w:r w:rsidR="00E45411" w:rsidRPr="00D35230">
              <w:rPr>
                <w:rFonts w:eastAsia="Times New Roman" w:cstheme="minorHAnsi"/>
                <w:b w:val="0"/>
                <w:color w:val="00677B"/>
                <w:sz w:val="22"/>
                <w:lang w:val="en-US" w:eastAsia="es-ES"/>
              </w:rPr>
              <w:t xml:space="preserve">25 </w:t>
            </w:r>
            <w:r w:rsidR="008B0C13" w:rsidRPr="00D35230">
              <w:rPr>
                <w:rFonts w:eastAsia="Times New Roman" w:cstheme="minorHAnsi"/>
                <w:b w:val="0"/>
                <w:color w:val="00677B"/>
                <w:sz w:val="20"/>
                <w:lang w:val="en-US" w:eastAsia="es-ES"/>
              </w:rPr>
              <w:t>-</w:t>
            </w:r>
            <w:r w:rsidR="00E45411" w:rsidRPr="00D35230">
              <w:rPr>
                <w:rFonts w:eastAsia="Times New Roman" w:cstheme="minorHAnsi"/>
                <w:b w:val="0"/>
                <w:color w:val="00677B"/>
                <w:sz w:val="20"/>
                <w:lang w:val="en-US" w:eastAsia="es-ES"/>
              </w:rPr>
              <w:t xml:space="preserve"> </w:t>
            </w:r>
            <w:r w:rsidR="008B0C13" w:rsidRPr="00D35230">
              <w:rPr>
                <w:rFonts w:eastAsia="Times New Roman" w:cstheme="minorHAnsi"/>
                <w:b w:val="0"/>
                <w:color w:val="00677B"/>
                <w:sz w:val="22"/>
                <w:lang w:val="en-US" w:eastAsia="es-ES"/>
              </w:rPr>
              <w:t>8</w:t>
            </w:r>
            <w:r w:rsidR="008B0C13" w:rsidRPr="00D35230">
              <w:rPr>
                <w:rFonts w:eastAsia="Times New Roman" w:cstheme="minorHAnsi"/>
                <w:b w:val="0"/>
                <w:color w:val="00677B"/>
                <w:sz w:val="20"/>
                <w:lang w:val="en-US" w:eastAsia="es-ES"/>
              </w:rPr>
              <w:t>00</w:t>
            </w: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val="en-US" w:eastAsia="es-ES"/>
              </w:rPr>
              <w:t xml:space="preserve"> V</w:t>
            </w:r>
          </w:p>
        </w:tc>
        <w:tc>
          <w:tcPr>
            <w:tcW w:w="535" w:type="dxa"/>
            <w:shd w:val="clear" w:color="auto" w:fill="E7F2F9"/>
            <w:noWrap/>
            <w:vAlign w:val="center"/>
            <w:hideMark/>
          </w:tcPr>
          <w:p w14:paraId="0C1BD340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634D151B" wp14:editId="1F2F92F0">
                  <wp:extent cx="180000" cy="180000"/>
                  <wp:effectExtent l="0" t="0" r="0" b="0"/>
                  <wp:docPr id="588" name="Gráfico 588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" w:type="dxa"/>
            <w:shd w:val="clear" w:color="auto" w:fill="E7F2F9"/>
            <w:noWrap/>
            <w:vAlign w:val="center"/>
            <w:hideMark/>
          </w:tcPr>
          <w:p w14:paraId="2284085B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7F24CAC3" wp14:editId="4183A947">
                  <wp:extent cx="180000" cy="180000"/>
                  <wp:effectExtent l="0" t="0" r="0" b="0"/>
                  <wp:docPr id="589" name="Gráfico 589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  <w:shd w:val="clear" w:color="auto" w:fill="E7F2F9"/>
            <w:noWrap/>
            <w:vAlign w:val="center"/>
            <w:hideMark/>
          </w:tcPr>
          <w:p w14:paraId="3E4162B0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7301EE2B" wp14:editId="2C1ADE9C">
                  <wp:extent cx="180000" cy="180000"/>
                  <wp:effectExtent l="0" t="0" r="0" b="0"/>
                  <wp:docPr id="590" name="Gráfico 590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shd w:val="clear" w:color="auto" w:fill="E7F2F9"/>
            <w:noWrap/>
            <w:vAlign w:val="center"/>
            <w:hideMark/>
          </w:tcPr>
          <w:p w14:paraId="6D73D10A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1DDACB3C" wp14:editId="6DB377FD">
                  <wp:extent cx="180000" cy="180000"/>
                  <wp:effectExtent l="0" t="0" r="0" b="0"/>
                  <wp:docPr id="591" name="Gráfico 591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E7F2F9"/>
            <w:noWrap/>
            <w:vAlign w:val="center"/>
            <w:hideMark/>
          </w:tcPr>
          <w:p w14:paraId="0F275FBA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190F11C9" wp14:editId="7229FCA5">
                  <wp:extent cx="180000" cy="180000"/>
                  <wp:effectExtent l="0" t="0" r="0" b="0"/>
                  <wp:docPr id="592" name="Gráfico 592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" w:type="dxa"/>
            <w:shd w:val="clear" w:color="auto" w:fill="E7F2F9"/>
            <w:noWrap/>
            <w:vAlign w:val="center"/>
            <w:hideMark/>
          </w:tcPr>
          <w:p w14:paraId="7490160B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4FCE41B9" wp14:editId="36BC32BF">
                  <wp:extent cx="180000" cy="180000"/>
                  <wp:effectExtent l="0" t="0" r="0" b="0"/>
                  <wp:docPr id="593" name="Gráfico 593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E7F2F9"/>
            <w:noWrap/>
            <w:vAlign w:val="center"/>
            <w:hideMark/>
          </w:tcPr>
          <w:p w14:paraId="56AA9C08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6CF38960" wp14:editId="55EA065C">
                  <wp:extent cx="180000" cy="180000"/>
                  <wp:effectExtent l="0" t="0" r="0" b="0"/>
                  <wp:docPr id="594" name="Gráfico 594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" w:type="dxa"/>
            <w:shd w:val="clear" w:color="auto" w:fill="E7F2F9"/>
            <w:noWrap/>
            <w:vAlign w:val="center"/>
            <w:hideMark/>
          </w:tcPr>
          <w:p w14:paraId="6A30B871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0E02D336" wp14:editId="1D6D85A7">
                  <wp:extent cx="180000" cy="180000"/>
                  <wp:effectExtent l="0" t="0" r="0" b="0"/>
                  <wp:docPr id="595" name="Gráfico 595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" w:type="dxa"/>
            <w:shd w:val="clear" w:color="auto" w:fill="E7F2F9"/>
            <w:noWrap/>
            <w:vAlign w:val="center"/>
            <w:hideMark/>
          </w:tcPr>
          <w:p w14:paraId="6A20C993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0DAD12A4" wp14:editId="43B0CF2E">
                  <wp:extent cx="180000" cy="180000"/>
                  <wp:effectExtent l="0" t="0" r="0" b="0"/>
                  <wp:docPr id="596" name="Gráfico 596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shd w:val="clear" w:color="auto" w:fill="E7F2F9"/>
            <w:noWrap/>
            <w:vAlign w:val="center"/>
            <w:hideMark/>
          </w:tcPr>
          <w:p w14:paraId="06E1F648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7108FAFD" wp14:editId="0091AF9B">
                  <wp:extent cx="180000" cy="180000"/>
                  <wp:effectExtent l="0" t="0" r="0" b="0"/>
                  <wp:docPr id="597" name="Gráfico 597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shd w:val="clear" w:color="auto" w:fill="E7F2F9"/>
            <w:noWrap/>
            <w:vAlign w:val="center"/>
            <w:hideMark/>
          </w:tcPr>
          <w:p w14:paraId="25B1CE85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700A6BCD" wp14:editId="5AD694E7">
                  <wp:extent cx="180000" cy="180000"/>
                  <wp:effectExtent l="0" t="0" r="0" b="0"/>
                  <wp:docPr id="598" name="Gráfico 598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shd w:val="clear" w:color="auto" w:fill="E7F2F9"/>
            <w:noWrap/>
            <w:vAlign w:val="center"/>
            <w:hideMark/>
          </w:tcPr>
          <w:p w14:paraId="314C9E28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751B49D7" wp14:editId="32ECBAD6">
                  <wp:extent cx="180000" cy="180000"/>
                  <wp:effectExtent l="0" t="0" r="0" b="0"/>
                  <wp:docPr id="611" name="Gráfico 611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shd w:val="clear" w:color="auto" w:fill="E7F2F9"/>
            <w:noWrap/>
            <w:vAlign w:val="center"/>
            <w:hideMark/>
          </w:tcPr>
          <w:p w14:paraId="635C3634" w14:textId="77777777" w:rsidR="001C6D19" w:rsidRPr="00D35230" w:rsidRDefault="001C6D19" w:rsidP="001C6D19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3EC875CA" wp14:editId="2B5B9C41">
                  <wp:extent cx="180000" cy="180000"/>
                  <wp:effectExtent l="0" t="0" r="0" b="0"/>
                  <wp:docPr id="619" name="Gráfico 619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D19" w:rsidRPr="00D35230" w14:paraId="3B205AED" w14:textId="77777777" w:rsidTr="004C6403">
        <w:trPr>
          <w:trHeight w:val="1074"/>
        </w:trPr>
        <w:tc>
          <w:tcPr>
            <w:tcW w:w="2410" w:type="dxa"/>
            <w:gridSpan w:val="2"/>
            <w:noWrap/>
            <w:vAlign w:val="center"/>
            <w:hideMark/>
          </w:tcPr>
          <w:p w14:paraId="4C83855B" w14:textId="7782255D" w:rsidR="001C6D19" w:rsidRPr="00D35230" w:rsidRDefault="001C6D19" w:rsidP="00E91E5C">
            <w:pPr>
              <w:spacing w:line="240" w:lineRule="auto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HYDROGEN REFUELING STATION (HRS)</w:t>
            </w:r>
          </w:p>
        </w:tc>
        <w:tc>
          <w:tcPr>
            <w:tcW w:w="535" w:type="dxa"/>
            <w:shd w:val="clear" w:color="auto" w:fill="FFFFFF" w:themeFill="background1"/>
            <w:noWrap/>
            <w:vAlign w:val="center"/>
            <w:hideMark/>
          </w:tcPr>
          <w:p w14:paraId="6C9FC009" w14:textId="77777777" w:rsidR="001C6D19" w:rsidRPr="00D35230" w:rsidRDefault="001C6D19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536" w:type="dxa"/>
            <w:shd w:val="clear" w:color="auto" w:fill="FFFFFF" w:themeFill="background1"/>
            <w:noWrap/>
            <w:vAlign w:val="center"/>
            <w:hideMark/>
          </w:tcPr>
          <w:p w14:paraId="4796FA27" w14:textId="477459AC" w:rsidR="001C6D19" w:rsidRPr="00D35230" w:rsidRDefault="001C6D19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630" w:type="dxa"/>
            <w:shd w:val="clear" w:color="auto" w:fill="FFFFFF" w:themeFill="background1"/>
            <w:noWrap/>
            <w:vAlign w:val="center"/>
            <w:hideMark/>
          </w:tcPr>
          <w:p w14:paraId="06077EC4" w14:textId="4C1EE22A" w:rsidR="001C6D19" w:rsidRPr="00D35230" w:rsidRDefault="001C6D19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441" w:type="dxa"/>
            <w:noWrap/>
            <w:vAlign w:val="center"/>
            <w:hideMark/>
          </w:tcPr>
          <w:p w14:paraId="6896DB73" w14:textId="77777777" w:rsidR="001C6D19" w:rsidRPr="00D35230" w:rsidRDefault="001C6D19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535" w:type="dxa"/>
            <w:shd w:val="clear" w:color="auto" w:fill="ECFEEC"/>
            <w:noWrap/>
            <w:vAlign w:val="center"/>
            <w:hideMark/>
          </w:tcPr>
          <w:p w14:paraId="7E6DB818" w14:textId="77777777" w:rsidR="001C6D19" w:rsidRPr="00D35230" w:rsidRDefault="001C6D19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2D6B4BBC" wp14:editId="084535B4">
                  <wp:extent cx="180000" cy="180000"/>
                  <wp:effectExtent l="0" t="0" r="0" b="0"/>
                  <wp:docPr id="622" name="Gráfico 622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" w:type="dxa"/>
            <w:shd w:val="clear" w:color="auto" w:fill="ECFEEC"/>
            <w:noWrap/>
            <w:vAlign w:val="center"/>
            <w:hideMark/>
          </w:tcPr>
          <w:p w14:paraId="523C7172" w14:textId="77777777" w:rsidR="001C6D19" w:rsidRPr="00D35230" w:rsidRDefault="001C6D19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6229FC07" wp14:editId="7FB676E0">
                  <wp:extent cx="180000" cy="180000"/>
                  <wp:effectExtent l="0" t="0" r="0" b="0"/>
                  <wp:docPr id="623" name="Gráfico 623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noWrap/>
            <w:vAlign w:val="center"/>
            <w:hideMark/>
          </w:tcPr>
          <w:p w14:paraId="73D8FEA6" w14:textId="77777777" w:rsidR="001C6D19" w:rsidRPr="00D35230" w:rsidRDefault="001C6D19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536" w:type="dxa"/>
            <w:shd w:val="clear" w:color="auto" w:fill="ECFEEC"/>
            <w:noWrap/>
            <w:vAlign w:val="center"/>
            <w:hideMark/>
          </w:tcPr>
          <w:p w14:paraId="66AE1725" w14:textId="77777777" w:rsidR="001C6D19" w:rsidRPr="00D35230" w:rsidRDefault="001C6D19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15FB6384" wp14:editId="68258768">
                  <wp:extent cx="180000" cy="180000"/>
                  <wp:effectExtent l="0" t="0" r="0" b="0"/>
                  <wp:docPr id="624" name="Gráfico 624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" w:type="dxa"/>
            <w:shd w:val="clear" w:color="auto" w:fill="ECFEEC"/>
            <w:noWrap/>
            <w:vAlign w:val="center"/>
            <w:hideMark/>
          </w:tcPr>
          <w:p w14:paraId="3FBAD58F" w14:textId="77777777" w:rsidR="001C6D19" w:rsidRPr="00D35230" w:rsidRDefault="001C6D19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02C8936D" wp14:editId="63CC6CA0">
                  <wp:extent cx="180000" cy="180000"/>
                  <wp:effectExtent l="0" t="0" r="0" b="0"/>
                  <wp:docPr id="625" name="Gráfico 625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shd w:val="clear" w:color="auto" w:fill="ECFEEC"/>
            <w:noWrap/>
            <w:vAlign w:val="center"/>
            <w:hideMark/>
          </w:tcPr>
          <w:p w14:paraId="7D9FB719" w14:textId="77777777" w:rsidR="001C6D19" w:rsidRPr="00D35230" w:rsidRDefault="001C6D19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34702087" wp14:editId="4C9CA2D3">
                  <wp:extent cx="180000" cy="180000"/>
                  <wp:effectExtent l="0" t="0" r="0" b="0"/>
                  <wp:docPr id="626" name="Gráfico 626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shd w:val="clear" w:color="auto" w:fill="ECFEEC"/>
            <w:noWrap/>
            <w:vAlign w:val="center"/>
            <w:hideMark/>
          </w:tcPr>
          <w:p w14:paraId="7340265A" w14:textId="77777777" w:rsidR="001C6D19" w:rsidRPr="00D35230" w:rsidRDefault="001C6D19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301F52F1" wp14:editId="3CBDBCAB">
                  <wp:extent cx="180000" cy="180000"/>
                  <wp:effectExtent l="0" t="0" r="0" b="0"/>
                  <wp:docPr id="627" name="Gráfico 627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shd w:val="clear" w:color="auto" w:fill="ECFEEC"/>
            <w:noWrap/>
            <w:vAlign w:val="center"/>
            <w:hideMark/>
          </w:tcPr>
          <w:p w14:paraId="7F0C36AA" w14:textId="77777777" w:rsidR="001C6D19" w:rsidRPr="00D35230" w:rsidRDefault="001C6D19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55FBD325" wp14:editId="38E02947">
                  <wp:extent cx="180000" cy="180000"/>
                  <wp:effectExtent l="0" t="0" r="0" b="0"/>
                  <wp:docPr id="628" name="Gráfico 628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dxa"/>
            <w:shd w:val="clear" w:color="auto" w:fill="ECFEEC"/>
            <w:noWrap/>
            <w:vAlign w:val="center"/>
            <w:hideMark/>
          </w:tcPr>
          <w:p w14:paraId="129A0E39" w14:textId="77777777" w:rsidR="001C6D19" w:rsidRPr="00D35230" w:rsidRDefault="001C6D19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0A9C65C8" wp14:editId="2CF96D18">
                  <wp:extent cx="180000" cy="180000"/>
                  <wp:effectExtent l="0" t="0" r="0" b="0"/>
                  <wp:docPr id="629" name="Gráfico 629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B5503A" w14:textId="00D36FE8" w:rsidR="001C6D19" w:rsidRPr="00947EC9" w:rsidRDefault="001C6D19">
      <w:pPr>
        <w:spacing w:after="200"/>
        <w:rPr>
          <w:rFonts w:ascii="Getho Light" w:hAnsi="Getho Light"/>
          <w:lang w:val="en-GB"/>
        </w:rPr>
      </w:pPr>
    </w:p>
    <w:p w14:paraId="2665B8C8" w14:textId="0899BD5F" w:rsidR="008B0C13" w:rsidRPr="00440851" w:rsidRDefault="008B0C13" w:rsidP="008B0C13">
      <w:pPr>
        <w:spacing w:line="240" w:lineRule="auto"/>
        <w:rPr>
          <w:rFonts w:ascii="Getho Light" w:eastAsia="Times New Roman" w:hAnsi="Getho Light" w:cs="Calibri"/>
          <w:color w:val="00677B"/>
          <w:sz w:val="22"/>
          <w:lang w:val="en-GB" w:eastAsia="es-ES"/>
        </w:rPr>
      </w:pPr>
      <w:r w:rsidRPr="00440851">
        <w:rPr>
          <w:rFonts w:ascii="Getho Light" w:eastAsia="Times New Roman" w:hAnsi="Getho Light" w:cs="Calibri"/>
          <w:color w:val="00677B"/>
          <w:sz w:val="22"/>
          <w:lang w:val="en-GB" w:eastAsia="es-ES"/>
        </w:rPr>
        <w:t>DC Output Voltage:</w:t>
      </w:r>
    </w:p>
    <w:p w14:paraId="276E9A76" w14:textId="77777777" w:rsidR="008B0C13" w:rsidRPr="00440851" w:rsidRDefault="008B0C13" w:rsidP="008B0C13">
      <w:pPr>
        <w:spacing w:line="240" w:lineRule="auto"/>
        <w:rPr>
          <w:rFonts w:ascii="Getho Light" w:eastAsia="Times New Roman" w:hAnsi="Getho Light" w:cs="Calibri"/>
          <w:color w:val="00677B"/>
          <w:sz w:val="22"/>
          <w:lang w:val="en-GB" w:eastAsia="es-ES"/>
        </w:rPr>
      </w:pPr>
    </w:p>
    <w:p w14:paraId="7A2BEC08" w14:textId="77777777" w:rsidR="009D78D3" w:rsidRPr="00440851" w:rsidRDefault="009D78D3" w:rsidP="009D78D3">
      <w:pPr>
        <w:spacing w:after="200" w:line="240" w:lineRule="auto"/>
        <w:rPr>
          <w:b w:val="0"/>
          <w:bCs/>
          <w:sz w:val="20"/>
          <w:szCs w:val="16"/>
          <w:lang w:val="en-GB"/>
        </w:rPr>
      </w:pPr>
      <w:r w:rsidRPr="00440851">
        <w:rPr>
          <w:b w:val="0"/>
          <w:bCs/>
          <w:sz w:val="20"/>
          <w:szCs w:val="16"/>
          <w:lang w:val="en-GB"/>
        </w:rPr>
        <w:t>Vector 10: VDC 25-80</w:t>
      </w:r>
    </w:p>
    <w:p w14:paraId="020AF46F" w14:textId="77777777" w:rsidR="009D78D3" w:rsidRPr="00440851" w:rsidRDefault="009D78D3" w:rsidP="009D78D3">
      <w:pPr>
        <w:spacing w:after="200" w:line="240" w:lineRule="auto"/>
        <w:rPr>
          <w:b w:val="0"/>
          <w:bCs/>
          <w:sz w:val="20"/>
          <w:szCs w:val="16"/>
          <w:lang w:val="en-GB"/>
        </w:rPr>
      </w:pPr>
      <w:r w:rsidRPr="00440851">
        <w:rPr>
          <w:b w:val="0"/>
          <w:bCs/>
          <w:sz w:val="20"/>
          <w:szCs w:val="16"/>
          <w:lang w:val="en-GB"/>
        </w:rPr>
        <w:t>Vector 20: VDC 25-80</w:t>
      </w:r>
    </w:p>
    <w:p w14:paraId="5928777C" w14:textId="2DB5C328" w:rsidR="008B0C13" w:rsidRPr="001A6BF1" w:rsidRDefault="008B0C13" w:rsidP="008B0C13">
      <w:pPr>
        <w:spacing w:after="200" w:line="240" w:lineRule="auto"/>
        <w:rPr>
          <w:b w:val="0"/>
          <w:bCs/>
          <w:sz w:val="20"/>
          <w:szCs w:val="16"/>
          <w:lang w:val="en-GB"/>
        </w:rPr>
      </w:pPr>
      <w:r>
        <w:rPr>
          <w:b w:val="0"/>
          <w:bCs/>
          <w:sz w:val="20"/>
          <w:szCs w:val="16"/>
          <w:lang w:val="en-GB"/>
        </w:rPr>
        <w:t>Vector 40</w:t>
      </w:r>
      <w:r w:rsidRPr="001A6BF1">
        <w:rPr>
          <w:b w:val="0"/>
          <w:bCs/>
          <w:sz w:val="20"/>
          <w:szCs w:val="16"/>
          <w:lang w:val="en-GB"/>
        </w:rPr>
        <w:t>: VDC 100-300</w:t>
      </w:r>
    </w:p>
    <w:p w14:paraId="007CA8FE" w14:textId="543A0044" w:rsidR="008B0C13" w:rsidRPr="001A6BF1" w:rsidRDefault="008B0C13" w:rsidP="008B0C13">
      <w:pPr>
        <w:spacing w:after="200" w:line="240" w:lineRule="auto"/>
        <w:rPr>
          <w:b w:val="0"/>
          <w:bCs/>
          <w:sz w:val="20"/>
          <w:szCs w:val="16"/>
          <w:lang w:val="en-GB"/>
        </w:rPr>
      </w:pPr>
      <w:r>
        <w:rPr>
          <w:b w:val="0"/>
          <w:bCs/>
          <w:sz w:val="20"/>
          <w:szCs w:val="16"/>
          <w:lang w:val="en-GB"/>
        </w:rPr>
        <w:t>Vector 80</w:t>
      </w:r>
      <w:r w:rsidRPr="001A6BF1">
        <w:rPr>
          <w:b w:val="0"/>
          <w:bCs/>
          <w:sz w:val="20"/>
          <w:szCs w:val="16"/>
          <w:lang w:val="en-GB"/>
        </w:rPr>
        <w:t>: VDC 220-740</w:t>
      </w:r>
    </w:p>
    <w:p w14:paraId="496BBCB0" w14:textId="4AFBF56B" w:rsidR="008B0C13" w:rsidRPr="001A6BF1" w:rsidRDefault="008B0C13" w:rsidP="008B0C13">
      <w:pPr>
        <w:spacing w:after="200" w:line="240" w:lineRule="auto"/>
        <w:rPr>
          <w:b w:val="0"/>
          <w:bCs/>
          <w:sz w:val="20"/>
          <w:szCs w:val="16"/>
          <w:lang w:val="en-GB"/>
        </w:rPr>
      </w:pPr>
      <w:r>
        <w:rPr>
          <w:b w:val="0"/>
          <w:bCs/>
          <w:sz w:val="20"/>
          <w:szCs w:val="16"/>
          <w:lang w:val="en-GB"/>
        </w:rPr>
        <w:t>Vector 160</w:t>
      </w:r>
      <w:r w:rsidRPr="001A6BF1">
        <w:rPr>
          <w:b w:val="0"/>
          <w:bCs/>
          <w:sz w:val="20"/>
          <w:szCs w:val="16"/>
          <w:lang w:val="en-GB"/>
        </w:rPr>
        <w:t>: VDC 200-780</w:t>
      </w:r>
    </w:p>
    <w:tbl>
      <w:tblPr>
        <w:tblW w:w="5303" w:type="pct"/>
        <w:tblInd w:w="-2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3"/>
        <w:gridCol w:w="283"/>
        <w:gridCol w:w="1277"/>
        <w:gridCol w:w="1916"/>
        <w:gridCol w:w="3193"/>
      </w:tblGrid>
      <w:tr w:rsidR="00CC7F05" w:rsidRPr="00D35230" w14:paraId="6F216E58" w14:textId="77777777" w:rsidTr="00BC78EA">
        <w:trPr>
          <w:trHeight w:val="291"/>
        </w:trPr>
        <w:tc>
          <w:tcPr>
            <w:tcW w:w="2600" w:type="pct"/>
            <w:gridSpan w:val="3"/>
            <w:tcBorders>
              <w:bottom w:val="single" w:sz="4" w:space="0" w:color="00777D"/>
            </w:tcBorders>
            <w:vAlign w:val="bottom"/>
          </w:tcPr>
          <w:p w14:paraId="6898B2F1" w14:textId="77777777" w:rsidR="00CC7F05" w:rsidRPr="00D35230" w:rsidRDefault="00CC7F05" w:rsidP="00BC78EA">
            <w:pPr>
              <w:ind w:left="77" w:right="-70"/>
              <w:rPr>
                <w:rFonts w:cstheme="minorHAnsi"/>
                <w:bCs/>
                <w:color w:val="005279"/>
                <w:sz w:val="20"/>
                <w:szCs w:val="20"/>
                <w:lang w:val="en-US"/>
              </w:rPr>
            </w:pPr>
            <w:r w:rsidRPr="00D35230">
              <w:rPr>
                <w:rFonts w:cstheme="minorHAnsi"/>
                <w:bCs/>
                <w:color w:val="005279"/>
                <w:sz w:val="20"/>
                <w:szCs w:val="20"/>
                <w:lang w:val="en-US"/>
              </w:rPr>
              <w:lastRenderedPageBreak/>
              <w:t>HYDROGEN ENERGY MANAGEMENT SYSTEM (HEMS)</w:t>
            </w:r>
          </w:p>
        </w:tc>
        <w:tc>
          <w:tcPr>
            <w:tcW w:w="2400" w:type="pct"/>
            <w:gridSpan w:val="2"/>
            <w:tcBorders>
              <w:bottom w:val="single" w:sz="4" w:space="0" w:color="00777D"/>
            </w:tcBorders>
            <w:vAlign w:val="bottom"/>
          </w:tcPr>
          <w:p w14:paraId="4515C488" w14:textId="72949DD1" w:rsidR="00CC7F05" w:rsidRPr="00D35230" w:rsidRDefault="00CC7F05" w:rsidP="00BC78EA">
            <w:pPr>
              <w:ind w:left="426" w:right="-70"/>
              <w:jc w:val="right"/>
              <w:rPr>
                <w:rFonts w:cstheme="minorHAnsi"/>
                <w:bCs/>
                <w:color w:val="005279"/>
                <w:szCs w:val="28"/>
                <w:lang w:val="en-US"/>
              </w:rPr>
            </w:pPr>
            <w:r w:rsidRPr="00D35230">
              <w:rPr>
                <w:rFonts w:cstheme="minorHAnsi"/>
                <w:noProof/>
                <w:color w:val="005279"/>
                <w:szCs w:val="28"/>
                <w:lang w:val="en-US"/>
              </w:rPr>
              <w:t>TECHNICAL SPECIFICATIONS</w:t>
            </w:r>
          </w:p>
        </w:tc>
      </w:tr>
      <w:tr w:rsidR="00CC7F05" w:rsidRPr="00D35230" w14:paraId="7BCA127B" w14:textId="77777777" w:rsidTr="00BC78EA">
        <w:trPr>
          <w:trHeight w:val="165"/>
        </w:trPr>
        <w:tc>
          <w:tcPr>
            <w:tcW w:w="1867" w:type="pct"/>
            <w:tcBorders>
              <w:top w:val="single" w:sz="4" w:space="0" w:color="00777D"/>
            </w:tcBorders>
            <w:vAlign w:val="center"/>
          </w:tcPr>
          <w:p w14:paraId="7093171C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color w:val="00677B"/>
                <w:sz w:val="10"/>
                <w:szCs w:val="10"/>
                <w:lang w:val="en-US"/>
              </w:rPr>
            </w:pPr>
          </w:p>
          <w:p w14:paraId="55EA71CD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color w:val="00677B"/>
                <w:sz w:val="10"/>
                <w:szCs w:val="10"/>
                <w:lang w:val="en-US"/>
              </w:rPr>
            </w:pPr>
          </w:p>
        </w:tc>
        <w:tc>
          <w:tcPr>
            <w:tcW w:w="133" w:type="pct"/>
            <w:tcBorders>
              <w:top w:val="single" w:sz="4" w:space="0" w:color="00777D"/>
            </w:tcBorders>
            <w:vAlign w:val="center"/>
          </w:tcPr>
          <w:p w14:paraId="1E1C9D37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Cs/>
                <w:color w:val="FFFFFF" w:themeColor="background1"/>
                <w:sz w:val="10"/>
                <w:szCs w:val="10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</w:tcBorders>
            <w:noWrap/>
            <w:vAlign w:val="center"/>
          </w:tcPr>
          <w:p w14:paraId="4AC8155B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bCs/>
                <w:color w:val="FFFFFF" w:themeColor="background1"/>
                <w:sz w:val="10"/>
                <w:szCs w:val="10"/>
                <w:lang w:val="en-US"/>
              </w:rPr>
            </w:pPr>
          </w:p>
        </w:tc>
        <w:tc>
          <w:tcPr>
            <w:tcW w:w="1500" w:type="pct"/>
            <w:tcBorders>
              <w:top w:val="single" w:sz="4" w:space="0" w:color="00777D"/>
            </w:tcBorders>
            <w:noWrap/>
            <w:vAlign w:val="center"/>
          </w:tcPr>
          <w:p w14:paraId="78E81DBF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Cs/>
                <w:color w:val="FFFFFF" w:themeColor="background1"/>
                <w:sz w:val="10"/>
                <w:szCs w:val="10"/>
                <w:lang w:val="en-US"/>
              </w:rPr>
            </w:pPr>
          </w:p>
        </w:tc>
      </w:tr>
      <w:tr w:rsidR="00CC7F05" w:rsidRPr="00D35230" w14:paraId="7C45CC72" w14:textId="77777777" w:rsidTr="00BC78EA">
        <w:trPr>
          <w:trHeight w:val="567"/>
        </w:trPr>
        <w:tc>
          <w:tcPr>
            <w:tcW w:w="1867" w:type="pct"/>
            <w:tcBorders>
              <w:bottom w:val="single" w:sz="4" w:space="0" w:color="00777D"/>
            </w:tcBorders>
            <w:shd w:val="clear" w:color="auto" w:fill="00777D"/>
            <w:vAlign w:val="center"/>
          </w:tcPr>
          <w:p w14:paraId="123400AE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color w:val="00677B"/>
                <w:sz w:val="18"/>
                <w:szCs w:val="18"/>
                <w:lang w:val="en-US"/>
              </w:rPr>
            </w:pPr>
          </w:p>
          <w:p w14:paraId="700AE0C2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color w:val="00677B"/>
                <w:sz w:val="18"/>
                <w:szCs w:val="18"/>
                <w:lang w:val="en-US"/>
              </w:rPr>
            </w:pPr>
          </w:p>
        </w:tc>
        <w:tc>
          <w:tcPr>
            <w:tcW w:w="133" w:type="pct"/>
            <w:tcBorders>
              <w:bottom w:val="single" w:sz="4" w:space="0" w:color="00777D"/>
            </w:tcBorders>
            <w:shd w:val="clear" w:color="auto" w:fill="00777D"/>
            <w:vAlign w:val="center"/>
          </w:tcPr>
          <w:p w14:paraId="6C5D729A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bottom w:val="single" w:sz="4" w:space="0" w:color="00777D"/>
            </w:tcBorders>
            <w:shd w:val="clear" w:color="auto" w:fill="00777D"/>
            <w:noWrap/>
            <w:vAlign w:val="center"/>
          </w:tcPr>
          <w:p w14:paraId="58026F29" w14:textId="43C34BB3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D35230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VECTOR 1</w:t>
            </w:r>
            <w:r w:rsidR="00535150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0</w:t>
            </w:r>
          </w:p>
        </w:tc>
        <w:tc>
          <w:tcPr>
            <w:tcW w:w="1500" w:type="pct"/>
            <w:tcBorders>
              <w:bottom w:val="single" w:sz="4" w:space="0" w:color="00777D"/>
            </w:tcBorders>
            <w:shd w:val="clear" w:color="auto" w:fill="00777D"/>
            <w:noWrap/>
            <w:vAlign w:val="center"/>
          </w:tcPr>
          <w:p w14:paraId="706F636A" w14:textId="382B1130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D35230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 xml:space="preserve">VECTOR </w:t>
            </w:r>
            <w:r w:rsidR="00535150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2</w:t>
            </w:r>
            <w:r w:rsidR="004C6403" w:rsidRPr="00D35230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0 +</w:t>
            </w:r>
          </w:p>
        </w:tc>
      </w:tr>
      <w:tr w:rsidR="008946E2" w:rsidRPr="00D35230" w14:paraId="57357D31" w14:textId="77777777" w:rsidTr="00BC78EA">
        <w:trPr>
          <w:trHeight w:val="397"/>
        </w:trPr>
        <w:tc>
          <w:tcPr>
            <w:tcW w:w="3500" w:type="pct"/>
            <w:gridSpan w:val="4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vAlign w:val="center"/>
            <w:hideMark/>
          </w:tcPr>
          <w:p w14:paraId="615BEBAC" w14:textId="77777777" w:rsidR="008946E2" w:rsidRPr="00D35230" w:rsidRDefault="008946E2" w:rsidP="00BC78EA">
            <w:pPr>
              <w:spacing w:line="240" w:lineRule="auto"/>
              <w:rPr>
                <w:rFonts w:cstheme="minorHAnsi"/>
                <w:color w:val="024F75" w:themeColor="accent1"/>
                <w:sz w:val="24"/>
                <w:szCs w:val="24"/>
                <w:lang w:val="en-US"/>
              </w:rPr>
            </w:pPr>
            <w:r w:rsidRPr="00D35230">
              <w:rPr>
                <w:rFonts w:cstheme="minorHAnsi"/>
                <w:color w:val="024F75" w:themeColor="accent1"/>
                <w:sz w:val="22"/>
              </w:rPr>
              <w:t>HYDROGEN PRODUCTION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noWrap/>
            <w:vAlign w:val="center"/>
          </w:tcPr>
          <w:p w14:paraId="1E6D03BF" w14:textId="77777777" w:rsidR="008946E2" w:rsidRPr="00D35230" w:rsidRDefault="008946E2" w:rsidP="00BC78EA">
            <w:pPr>
              <w:spacing w:line="240" w:lineRule="auto"/>
              <w:jc w:val="center"/>
              <w:rPr>
                <w:rFonts w:cstheme="minorHAnsi"/>
                <w:color w:val="024F75" w:themeColor="accent1"/>
                <w:sz w:val="24"/>
                <w:szCs w:val="24"/>
                <w:lang w:val="en-US"/>
              </w:rPr>
            </w:pPr>
          </w:p>
        </w:tc>
      </w:tr>
      <w:tr w:rsidR="008946E2" w:rsidRPr="00D35230" w14:paraId="78E977AB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315D6845" w14:textId="554BBA75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Number of Electrolysers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6775E6FF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bottom w:val="single" w:sz="4" w:space="0" w:color="00777D"/>
            </w:tcBorders>
            <w:noWrap/>
            <w:vAlign w:val="center"/>
            <w:hideMark/>
          </w:tcPr>
          <w:p w14:paraId="312BACDD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color w:val="005279"/>
                <w:sz w:val="24"/>
                <w:szCs w:val="24"/>
                <w:lang w:val="en-US"/>
              </w:rPr>
              <w:t>1</w:t>
            </w:r>
          </w:p>
        </w:tc>
        <w:tc>
          <w:tcPr>
            <w:tcW w:w="1500" w:type="pct"/>
            <w:tcBorders>
              <w:bottom w:val="single" w:sz="4" w:space="0" w:color="00777D"/>
            </w:tcBorders>
            <w:noWrap/>
            <w:vAlign w:val="center"/>
            <w:hideMark/>
          </w:tcPr>
          <w:p w14:paraId="73936729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color w:val="005279"/>
                <w:sz w:val="24"/>
                <w:szCs w:val="24"/>
                <w:lang w:val="en-US"/>
              </w:rPr>
              <w:t>2</w:t>
            </w:r>
          </w:p>
        </w:tc>
      </w:tr>
      <w:tr w:rsidR="008946E2" w:rsidRPr="00D35230" w14:paraId="751AAC38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2FA0CAFE" w14:textId="223C7A30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Hydrogen Production Capacity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46982D18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bottom w:val="single" w:sz="4" w:space="0" w:color="00777D"/>
            </w:tcBorders>
            <w:noWrap/>
            <w:vAlign w:val="center"/>
            <w:hideMark/>
          </w:tcPr>
          <w:p w14:paraId="5706BBBF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color w:val="005279"/>
                <w:sz w:val="24"/>
                <w:szCs w:val="24"/>
                <w:lang w:val="en-US"/>
              </w:rPr>
              <w:t>0,5 Nm</w:t>
            </w:r>
            <w:r w:rsidRPr="00535150">
              <w:rPr>
                <w:rFonts w:cstheme="minorHAnsi"/>
                <w:color w:val="005279"/>
                <w:sz w:val="24"/>
                <w:szCs w:val="24"/>
                <w:vertAlign w:val="superscript"/>
                <w:lang w:val="en-US"/>
              </w:rPr>
              <w:t>3</w:t>
            </w:r>
            <w:r w:rsidRPr="00535150">
              <w:rPr>
                <w:rFonts w:cstheme="minorHAnsi"/>
                <w:color w:val="005279"/>
                <w:sz w:val="24"/>
                <w:szCs w:val="24"/>
                <w:lang w:val="en-US"/>
              </w:rPr>
              <w:t>/h</w:t>
            </w:r>
          </w:p>
        </w:tc>
        <w:tc>
          <w:tcPr>
            <w:tcW w:w="1500" w:type="pct"/>
            <w:tcBorders>
              <w:bottom w:val="single" w:sz="4" w:space="0" w:color="00777D"/>
            </w:tcBorders>
            <w:noWrap/>
            <w:vAlign w:val="center"/>
            <w:hideMark/>
          </w:tcPr>
          <w:p w14:paraId="385D79E9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color w:val="005279"/>
                <w:sz w:val="24"/>
                <w:szCs w:val="24"/>
                <w:lang w:val="en-US"/>
              </w:rPr>
              <w:t>1 Nm</w:t>
            </w:r>
            <w:r w:rsidRPr="00535150">
              <w:rPr>
                <w:rFonts w:cstheme="minorHAnsi"/>
                <w:color w:val="005279"/>
                <w:sz w:val="24"/>
                <w:szCs w:val="24"/>
                <w:vertAlign w:val="superscript"/>
                <w:lang w:val="en-US"/>
              </w:rPr>
              <w:t>3</w:t>
            </w:r>
            <w:r w:rsidRPr="00535150">
              <w:rPr>
                <w:rFonts w:cstheme="minorHAnsi"/>
                <w:color w:val="005279"/>
                <w:sz w:val="24"/>
                <w:szCs w:val="24"/>
                <w:lang w:val="en-US"/>
              </w:rPr>
              <w:t>/h</w:t>
            </w:r>
          </w:p>
        </w:tc>
      </w:tr>
      <w:tr w:rsidR="008946E2" w:rsidRPr="00D35230" w14:paraId="6A30CA90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1B4DD29D" w14:textId="77F40572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Hydrogen Production Quality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139584AA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6A0F2700" w14:textId="4F0D23D4" w:rsidR="008946E2" w:rsidRPr="00535150" w:rsidRDefault="00E418B7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99,9% </w:t>
            </w:r>
            <w:r w:rsidRPr="00535150">
              <w:rPr>
                <w:rFonts w:cstheme="minorHAnsi"/>
                <w:color w:val="024F75" w:themeColor="accent1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62582282" w14:textId="796376B9" w:rsidR="008946E2" w:rsidRPr="00535150" w:rsidRDefault="00E418B7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99,9% </w:t>
            </w:r>
            <w:r w:rsidRPr="00535150">
              <w:rPr>
                <w:rFonts w:cstheme="minorHAnsi"/>
                <w:color w:val="024F75" w:themeColor="accent1"/>
                <w:sz w:val="24"/>
                <w:szCs w:val="24"/>
                <w:vertAlign w:val="superscript"/>
                <w:lang w:val="en-US"/>
              </w:rPr>
              <w:t>3</w:t>
            </w:r>
          </w:p>
        </w:tc>
      </w:tr>
      <w:tr w:rsidR="008946E2" w:rsidRPr="00D35230" w14:paraId="06266E69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6CD7E162" w14:textId="7C429B1C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Hydrogen Output Pressure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30EE5C19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434FE959" w14:textId="2A915D7C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up to </w:t>
            </w:r>
            <w:r w:rsidR="00535150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350</w:t>
            </w: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barg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6BB7D2FF" w14:textId="5035E682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up to </w:t>
            </w:r>
            <w:r w:rsidR="00535150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350</w:t>
            </w: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barg</w:t>
            </w:r>
          </w:p>
        </w:tc>
      </w:tr>
      <w:tr w:rsidR="008946E2" w:rsidRPr="00D35230" w14:paraId="73208C4D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0B6669AC" w14:textId="5E30C0D4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Power Consumption with BOP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2F08F72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11BC0FD0" w14:textId="2496C741" w:rsidR="008946E2" w:rsidRPr="00535150" w:rsidRDefault="004C6403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6</w:t>
            </w:r>
            <w:r w:rsidR="00440851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</w:t>
            </w:r>
            <w:r w:rsidR="008946E2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kW</w:t>
            </w:r>
            <w:r w:rsidR="003C653C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h</w:t>
            </w:r>
            <w:r w:rsidR="008946E2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rated peak 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76B75ABA" w14:textId="33A3F0A2" w:rsidR="008946E2" w:rsidRPr="00535150" w:rsidRDefault="003C653C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</w:t>
            </w:r>
            <w:r w:rsidR="00535150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</w:t>
            </w:r>
            <w:r w:rsidR="008946E2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kW</w:t>
            </w: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h</w:t>
            </w:r>
            <w:r w:rsidR="008946E2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rated peak </w:t>
            </w:r>
            <w:r w:rsidR="008946E2" w:rsidRPr="00535150">
              <w:rPr>
                <w:rFonts w:cstheme="minorHAnsi"/>
                <w:color w:val="024F75" w:themeColor="accent1"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8946E2" w:rsidRPr="00D35230" w14:paraId="238EFBD3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42B35431" w14:textId="4B67EE88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Feed Water Quality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4B1BD21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61B19951" w14:textId="4766DD0F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&lt; 2 μS/cm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75539BDA" w14:textId="3ED8D92D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&lt; 2 μS/cm</w:t>
            </w:r>
          </w:p>
        </w:tc>
      </w:tr>
      <w:tr w:rsidR="008946E2" w:rsidRPr="00D35230" w14:paraId="4CC95365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3F5F8A6B" w14:textId="687C5590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Feed Water Inlet Pressure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4F4E10A0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00E0973B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1 - 4 barg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43166263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1 - 4 barg</w:t>
            </w:r>
          </w:p>
        </w:tc>
      </w:tr>
      <w:tr w:rsidR="008946E2" w:rsidRPr="00D35230" w14:paraId="67319C11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6291306B" w14:textId="5492C275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Electrolyser Operational Hours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6FB53D5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22CBFFDA" w14:textId="019569EC" w:rsidR="008946E2" w:rsidRPr="00535150" w:rsidRDefault="00535150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&gt;7</w:t>
            </w:r>
            <w:r w:rsidR="008946E2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0.000 h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07231036" w14:textId="4DD071CC" w:rsidR="008946E2" w:rsidRPr="00535150" w:rsidRDefault="00535150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&gt;7</w:t>
            </w:r>
            <w:r w:rsidR="008946E2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0.000 h</w:t>
            </w:r>
          </w:p>
        </w:tc>
      </w:tr>
      <w:tr w:rsidR="008946E2" w:rsidRPr="00D35230" w14:paraId="603C63C9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53D17B5" w14:textId="769128B9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Consumption in Hydrogen Production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43C36B4C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3AF815DB" w14:textId="3C78D2BE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</w:rPr>
              <w:t xml:space="preserve">2,5 – </w:t>
            </w:r>
            <w:r w:rsidR="008B0C13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3,5 </w:t>
            </w:r>
            <w:r w:rsidRPr="00535150">
              <w:rPr>
                <w:rFonts w:cstheme="minorHAnsi"/>
                <w:b w:val="0"/>
                <w:color w:val="005279"/>
                <w:sz w:val="24"/>
                <w:szCs w:val="24"/>
              </w:rPr>
              <w:t>kW</w:t>
            </w:r>
            <w:r w:rsidR="008B0163" w:rsidRPr="00535150">
              <w:rPr>
                <w:rFonts w:cstheme="minorHAnsi"/>
                <w:b w:val="0"/>
                <w:color w:val="005279"/>
                <w:sz w:val="24"/>
                <w:szCs w:val="24"/>
              </w:rPr>
              <w:t>h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5A6B44D4" w14:textId="3022C8A8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</w:rPr>
              <w:t>5 – 1</w:t>
            </w:r>
            <w:r w:rsidR="00535150" w:rsidRPr="00535150">
              <w:rPr>
                <w:rFonts w:cstheme="minorHAnsi"/>
                <w:b w:val="0"/>
                <w:color w:val="005279"/>
                <w:sz w:val="24"/>
                <w:szCs w:val="24"/>
              </w:rPr>
              <w:t>0</w:t>
            </w:r>
            <w:r w:rsidRPr="00535150">
              <w:rPr>
                <w:rFonts w:cstheme="minorHAnsi"/>
                <w:b w:val="0"/>
                <w:color w:val="005279"/>
                <w:sz w:val="24"/>
                <w:szCs w:val="24"/>
              </w:rPr>
              <w:t xml:space="preserve"> kW</w:t>
            </w:r>
            <w:r w:rsidR="008B0163" w:rsidRPr="00535150">
              <w:rPr>
                <w:rFonts w:cstheme="minorHAnsi"/>
                <w:b w:val="0"/>
                <w:color w:val="005279"/>
                <w:sz w:val="24"/>
                <w:szCs w:val="24"/>
              </w:rPr>
              <w:t>h</w:t>
            </w:r>
          </w:p>
        </w:tc>
      </w:tr>
      <w:tr w:rsidR="008946E2" w:rsidRPr="00D35230" w14:paraId="3CC896AE" w14:textId="77777777" w:rsidTr="00BC78EA">
        <w:trPr>
          <w:trHeight w:val="397"/>
        </w:trPr>
        <w:tc>
          <w:tcPr>
            <w:tcW w:w="3500" w:type="pct"/>
            <w:gridSpan w:val="4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vAlign w:val="center"/>
          </w:tcPr>
          <w:p w14:paraId="60C0B453" w14:textId="77777777" w:rsidR="008946E2" w:rsidRPr="00D35230" w:rsidRDefault="008946E2" w:rsidP="00BC78EA">
            <w:pPr>
              <w:spacing w:line="240" w:lineRule="auto"/>
              <w:rPr>
                <w:rFonts w:cstheme="minorHAnsi"/>
                <w:color w:val="024F75" w:themeColor="accent1"/>
                <w:sz w:val="22"/>
              </w:rPr>
            </w:pPr>
            <w:r w:rsidRPr="00D35230">
              <w:rPr>
                <w:rFonts w:cstheme="minorHAnsi"/>
                <w:color w:val="024F75" w:themeColor="accent1"/>
                <w:sz w:val="22"/>
              </w:rPr>
              <w:t>ELECTRICAL AND HEAT PRODUCTION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vAlign w:val="center"/>
          </w:tcPr>
          <w:p w14:paraId="5BD2B076" w14:textId="77777777" w:rsidR="008946E2" w:rsidRPr="00D35230" w:rsidRDefault="008946E2" w:rsidP="00BC78EA">
            <w:pPr>
              <w:spacing w:line="240" w:lineRule="auto"/>
              <w:rPr>
                <w:rFonts w:cstheme="minorHAnsi"/>
                <w:color w:val="024F75" w:themeColor="accent1"/>
                <w:sz w:val="22"/>
              </w:rPr>
            </w:pPr>
          </w:p>
        </w:tc>
      </w:tr>
      <w:tr w:rsidR="008946E2" w:rsidRPr="00D35230" w14:paraId="2F098677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21C831E3" w14:textId="52C4D4FC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Fuel Cell Model (FC)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182E8E9C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4D21B28A" w14:textId="3853F295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</w:rPr>
              <w:t>PET</w:t>
            </w:r>
            <w:r w:rsidR="00BF0FE3">
              <w:rPr>
                <w:rFonts w:cstheme="minorHAnsi"/>
                <w:b w:val="0"/>
                <w:color w:val="005279"/>
                <w:sz w:val="24"/>
                <w:szCs w:val="24"/>
              </w:rPr>
              <w:t>-</w:t>
            </w:r>
            <w:r w:rsidRPr="00535150">
              <w:rPr>
                <w:rFonts w:cstheme="minorHAnsi"/>
                <w:b w:val="0"/>
                <w:color w:val="005279"/>
                <w:sz w:val="24"/>
                <w:szCs w:val="24"/>
              </w:rPr>
              <w:t>7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20CB36FF" w14:textId="5CBC1F61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</w:rPr>
              <w:t>PET</w:t>
            </w:r>
            <w:r w:rsidR="00BF0FE3">
              <w:rPr>
                <w:rFonts w:cstheme="minorHAnsi"/>
                <w:b w:val="0"/>
                <w:color w:val="005279"/>
                <w:sz w:val="24"/>
                <w:szCs w:val="24"/>
              </w:rPr>
              <w:t>-</w:t>
            </w:r>
            <w:r w:rsidRPr="00535150">
              <w:rPr>
                <w:rFonts w:cstheme="minorHAnsi"/>
                <w:b w:val="0"/>
                <w:color w:val="005279"/>
                <w:sz w:val="24"/>
                <w:szCs w:val="24"/>
              </w:rPr>
              <w:t>7</w:t>
            </w:r>
          </w:p>
        </w:tc>
      </w:tr>
      <w:tr w:rsidR="008946E2" w:rsidRPr="00D35230" w14:paraId="5BBF78C5" w14:textId="77777777" w:rsidTr="00BC78EA">
        <w:trPr>
          <w:trHeight w:val="510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1B78550E" w14:textId="79E0B8DD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Peak Power Output DC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263BB0C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770BA7B4" w14:textId="5A99DF53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6,8 kW Electrical</w:t>
            </w:r>
          </w:p>
          <w:p w14:paraId="152D9769" w14:textId="31846440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+ 6,8 kW Heat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111643BB" w14:textId="431A3C0E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6,8 kW Electrical</w:t>
            </w:r>
          </w:p>
          <w:p w14:paraId="1E311355" w14:textId="32AC1BB2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+ 6,8 kW Heat</w:t>
            </w:r>
          </w:p>
        </w:tc>
      </w:tr>
      <w:tr w:rsidR="00A5419A" w:rsidRPr="00D35230" w14:paraId="6EA93885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5B89160D" w14:textId="44F7947D" w:rsidR="00A5419A" w:rsidRPr="00D35230" w:rsidRDefault="00A5419A" w:rsidP="00A5419A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Voltage DC</w:t>
            </w:r>
            <w:r w:rsidRPr="00D35230">
              <w:rPr>
                <w:rFonts w:cstheme="minorHAnsi"/>
                <w:b w:val="0"/>
                <w:color w:val="005279"/>
                <w:sz w:val="22"/>
                <w:lang w:val="en-US"/>
              </w:rPr>
              <w:t xml:space="preserve"> </w:t>
            </w:r>
            <w:r w:rsidRPr="00D35230">
              <w:rPr>
                <w:rFonts w:cstheme="minorHAnsi"/>
                <w:color w:val="024F75" w:themeColor="accent1"/>
                <w:sz w:val="24"/>
                <w:vertAlign w:val="superscript"/>
                <w:lang w:val="en-US"/>
              </w:rPr>
              <w:t>4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351FCD8F" w14:textId="77777777" w:rsidR="00A5419A" w:rsidRPr="00D35230" w:rsidRDefault="00A5419A" w:rsidP="00A5419A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201DC2D0" w14:textId="4DBB5C5F" w:rsidR="00A5419A" w:rsidRPr="00535150" w:rsidRDefault="00651F74" w:rsidP="00A5419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25 - 80</w:t>
            </w:r>
            <w:r w:rsidR="00A5419A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V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30C77390" w14:textId="30919B9E" w:rsidR="00A5419A" w:rsidRPr="00535150" w:rsidRDefault="00651F74" w:rsidP="00A5419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25 - 80 V</w:t>
            </w:r>
          </w:p>
        </w:tc>
      </w:tr>
      <w:tr w:rsidR="00A5419A" w:rsidRPr="00D35230" w14:paraId="461C2ADD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6CEA4505" w14:textId="34E8DA25" w:rsidR="00A5419A" w:rsidRPr="00D35230" w:rsidRDefault="00A5419A" w:rsidP="00A5419A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Current DC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266B0A6" w14:textId="77777777" w:rsidR="00A5419A" w:rsidRPr="00D35230" w:rsidRDefault="00A5419A" w:rsidP="00A5419A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6893B66E" w14:textId="6FA0F22A" w:rsidR="00A5419A" w:rsidRPr="00535150" w:rsidRDefault="00A5419A" w:rsidP="00A5419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0 - 2</w:t>
            </w:r>
            <w:r w:rsidR="00651F74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5</w:t>
            </w: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 A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05CA89FC" w14:textId="4FBE9611" w:rsidR="00A5419A" w:rsidRPr="00535150" w:rsidRDefault="00A5419A" w:rsidP="00A5419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0 - 2</w:t>
            </w:r>
            <w:r w:rsidR="00651F74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5</w:t>
            </w: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 A</w:t>
            </w:r>
          </w:p>
        </w:tc>
      </w:tr>
      <w:tr w:rsidR="00A5419A" w:rsidRPr="00D35230" w14:paraId="42E7BD0C" w14:textId="77777777" w:rsidTr="00BC78EA">
        <w:trPr>
          <w:trHeight w:val="510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412E4B5A" w14:textId="462DE97B" w:rsidR="00A5419A" w:rsidRPr="00D35230" w:rsidRDefault="00A5419A" w:rsidP="00A5419A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Auxiliary Electricity Consumption + Heat Generation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280D94B6" w14:textId="77777777" w:rsidR="00A5419A" w:rsidRPr="00D35230" w:rsidRDefault="00A5419A" w:rsidP="00A5419A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2C0EDBDE" w14:textId="2759BCAC" w:rsidR="00A5419A" w:rsidRPr="00535150" w:rsidRDefault="00BF0FE3" w:rsidP="00A5419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1,5</w:t>
            </w:r>
            <w:r w:rsidR="00A5419A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kWh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51158DA4" w14:textId="0E944D8E" w:rsidR="00A5419A" w:rsidRPr="00535150" w:rsidRDefault="00BF0FE3" w:rsidP="00A5419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1,5</w:t>
            </w:r>
            <w:r w:rsidR="00A5419A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kWh</w:t>
            </w:r>
          </w:p>
        </w:tc>
      </w:tr>
      <w:tr w:rsidR="00A5419A" w:rsidRPr="00D35230" w14:paraId="1C6487D0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4F4C417C" w14:textId="70B1FA2D" w:rsidR="00A5419A" w:rsidRPr="00D35230" w:rsidRDefault="00A5419A" w:rsidP="00A5419A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Maximum Hydrogen Consumption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3B7920DE" w14:textId="77777777" w:rsidR="00A5419A" w:rsidRPr="00D35230" w:rsidRDefault="00A5419A" w:rsidP="00A5419A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30EEB0ED" w14:textId="45BE0870" w:rsidR="00A5419A" w:rsidRPr="00535150" w:rsidRDefault="00BF0FE3" w:rsidP="00A5419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80</w:t>
            </w:r>
            <w:r w:rsidR="00A5419A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Nl/min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50064A7D" w14:textId="5AC52742" w:rsidR="00A5419A" w:rsidRPr="00535150" w:rsidRDefault="00BF0FE3" w:rsidP="00A5419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80</w:t>
            </w:r>
            <w:r w:rsidR="00A5419A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Nl/min</w:t>
            </w:r>
          </w:p>
        </w:tc>
      </w:tr>
      <w:tr w:rsidR="008946E2" w:rsidRPr="00D35230" w14:paraId="3BB91D94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57BAE757" w14:textId="450B176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External Fuel Minimum Quality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3849D7F6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03EECCAA" w14:textId="11E3D080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Grade D ISO 14687-2:2008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7B2E567E" w14:textId="1C0047FD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Grade D ISO 14687-2:2008</w:t>
            </w:r>
          </w:p>
        </w:tc>
      </w:tr>
      <w:tr w:rsidR="008946E2" w:rsidRPr="00D35230" w14:paraId="4AFEA1D0" w14:textId="77777777" w:rsidTr="00BC78EA">
        <w:trPr>
          <w:trHeight w:val="510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47B08FB5" w14:textId="36B80014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Fuel Cell Operational Hours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5B85DD88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39908EE3" w14:textId="14A0F085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24.</w:t>
            </w:r>
            <w:r w:rsidR="00535150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000</w:t>
            </w: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h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79C66431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24.000 h</w:t>
            </w:r>
          </w:p>
        </w:tc>
      </w:tr>
      <w:tr w:rsidR="00CC7F05" w:rsidRPr="00D35230" w14:paraId="42162DEF" w14:textId="77777777" w:rsidTr="00BC78EA">
        <w:trPr>
          <w:trHeight w:val="397"/>
        </w:trPr>
        <w:tc>
          <w:tcPr>
            <w:tcW w:w="3500" w:type="pct"/>
            <w:gridSpan w:val="4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vAlign w:val="center"/>
          </w:tcPr>
          <w:p w14:paraId="259285B3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color w:val="024F75" w:themeColor="accent1"/>
                <w:sz w:val="22"/>
              </w:rPr>
            </w:pPr>
            <w:r w:rsidRPr="00D35230">
              <w:rPr>
                <w:rFonts w:cstheme="minorHAnsi"/>
                <w:color w:val="024F75" w:themeColor="accent1"/>
                <w:sz w:val="22"/>
              </w:rPr>
              <w:t>GENERAL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noWrap/>
            <w:vAlign w:val="center"/>
          </w:tcPr>
          <w:p w14:paraId="011FF567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color w:val="024F75" w:themeColor="accent1"/>
                <w:sz w:val="22"/>
              </w:rPr>
            </w:pPr>
          </w:p>
        </w:tc>
      </w:tr>
      <w:tr w:rsidR="008946E2" w:rsidRPr="00D35230" w14:paraId="370050A5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67ED0888" w14:textId="367A4744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Cooling System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0B6D457E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7A0F9E74" w14:textId="20A87AAC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</w:rPr>
              <w:t>Air or Water cooled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443EC45F" w14:textId="3F6C3523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</w:rPr>
              <w:t>Air or Water cooled</w:t>
            </w:r>
          </w:p>
        </w:tc>
      </w:tr>
      <w:tr w:rsidR="008946E2" w:rsidRPr="00D35230" w14:paraId="23F4D678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2222A582" w14:textId="63E4A19B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Closed Cooling Water Quality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26341E5B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387D5064" w14:textId="74005864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&lt; </w:t>
            </w:r>
            <w:r w:rsidR="00535150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10</w:t>
            </w: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μS/cm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3A81E32C" w14:textId="14AC884D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&lt; 1</w:t>
            </w:r>
            <w:r w:rsidR="00535150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</w:t>
            </w: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μS/cm</w:t>
            </w:r>
          </w:p>
        </w:tc>
      </w:tr>
      <w:tr w:rsidR="008946E2" w:rsidRPr="00D35230" w14:paraId="0E10E492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02D47803" w14:textId="2CA47809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Open Cooling Water Pressure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2C0CCA55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01BADE0D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1 - 10 barg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78E5418E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1 - 10 barg</w:t>
            </w:r>
          </w:p>
        </w:tc>
      </w:tr>
      <w:tr w:rsidR="008946E2" w:rsidRPr="00D35230" w14:paraId="36A070F2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391D6285" w14:textId="0AB6F7AB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Open Cooling Water Temperature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37596BF9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7C8FF942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&lt; 50 ºC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3A5A55F5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&lt; 50 ºC</w:t>
            </w:r>
          </w:p>
        </w:tc>
      </w:tr>
      <w:tr w:rsidR="008946E2" w:rsidRPr="00D35230" w14:paraId="1784D719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4419BEB1" w14:textId="7105A280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Room Temperature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2AB570C8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0DB47264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5 - 45 ºC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5E950F9D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5 - 45 ºC</w:t>
            </w:r>
          </w:p>
        </w:tc>
      </w:tr>
      <w:tr w:rsidR="008946E2" w:rsidRPr="00D35230" w14:paraId="3A59D85B" w14:textId="77777777" w:rsidTr="00BC78EA">
        <w:trPr>
          <w:trHeight w:val="56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5E3CA47C" w14:textId="7D517A23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Dimensions (mm) (WxDxH)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577F110C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40BDD7B2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1000 x 650 x 2000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4E089570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1000 x 650 x 2000</w:t>
            </w:r>
          </w:p>
        </w:tc>
      </w:tr>
      <w:tr w:rsidR="008946E2" w:rsidRPr="00D35230" w14:paraId="331E3E48" w14:textId="77777777" w:rsidTr="00BC78EA">
        <w:trPr>
          <w:trHeight w:val="397"/>
        </w:trPr>
        <w:tc>
          <w:tcPr>
            <w:tcW w:w="3500" w:type="pct"/>
            <w:gridSpan w:val="4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vAlign w:val="center"/>
          </w:tcPr>
          <w:p w14:paraId="5D8D4811" w14:textId="77777777" w:rsidR="008946E2" w:rsidRPr="00D35230" w:rsidRDefault="008946E2" w:rsidP="00BC78EA">
            <w:pPr>
              <w:spacing w:line="240" w:lineRule="auto"/>
              <w:rPr>
                <w:rFonts w:cstheme="minorHAnsi"/>
                <w:color w:val="024F75" w:themeColor="accent1"/>
                <w:sz w:val="22"/>
                <w:lang w:val="en-US"/>
              </w:rPr>
            </w:pPr>
            <w:r w:rsidRPr="00D35230">
              <w:rPr>
                <w:rFonts w:cstheme="minorHAnsi"/>
                <w:color w:val="024F75" w:themeColor="accent1"/>
                <w:sz w:val="22"/>
                <w:lang w:val="en-US"/>
              </w:rPr>
              <w:t>HYDROGEN VEHICLE REFUELING STATION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noWrap/>
            <w:vAlign w:val="center"/>
          </w:tcPr>
          <w:p w14:paraId="10128FAB" w14:textId="77777777" w:rsidR="008946E2" w:rsidRPr="00D35230" w:rsidRDefault="008946E2" w:rsidP="00BC78EA">
            <w:pPr>
              <w:spacing w:line="240" w:lineRule="auto"/>
              <w:rPr>
                <w:rFonts w:cstheme="minorHAnsi"/>
                <w:color w:val="024F75" w:themeColor="accent1"/>
                <w:sz w:val="22"/>
                <w:lang w:val="en-US"/>
              </w:rPr>
            </w:pPr>
          </w:p>
        </w:tc>
      </w:tr>
      <w:tr w:rsidR="00CC7F05" w:rsidRPr="00D35230" w14:paraId="25493020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7052217E" w14:textId="7EA1EC0A" w:rsidR="00CC7F05" w:rsidRPr="00D35230" w:rsidRDefault="008946E2" w:rsidP="00BC78EA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FCV Supply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19DBC4FA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1F207B5F" w14:textId="53DEBB8C" w:rsidR="00CC7F05" w:rsidRPr="00D35230" w:rsidRDefault="008946E2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D3523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Optional</w:t>
            </w:r>
            <w:r w:rsidR="00CC7F05" w:rsidRPr="00D35230">
              <w:rPr>
                <w:rFonts w:cstheme="minorHAnsi"/>
                <w:b w:val="0"/>
                <w:color w:val="005279"/>
                <w:sz w:val="22"/>
                <w:lang w:val="en-US"/>
              </w:rPr>
              <w:t xml:space="preserve"> </w:t>
            </w:r>
            <w:r w:rsidR="00CC7F05" w:rsidRPr="00D35230">
              <w:rPr>
                <w:rFonts w:cstheme="minorHAnsi"/>
                <w:color w:val="024F75" w:themeColor="accent1"/>
                <w:sz w:val="24"/>
                <w:vertAlign w:val="superscript"/>
                <w:lang w:val="en-US"/>
              </w:rPr>
              <w:t>3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3C29A91A" w14:textId="0AA93722" w:rsidR="00CC7F05" w:rsidRPr="00D35230" w:rsidRDefault="008946E2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D3523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Optional</w:t>
            </w:r>
            <w:r w:rsidRPr="00D35230">
              <w:rPr>
                <w:rFonts w:cstheme="minorHAnsi"/>
                <w:b w:val="0"/>
                <w:color w:val="005279"/>
                <w:sz w:val="22"/>
                <w:lang w:val="en-US"/>
              </w:rPr>
              <w:t xml:space="preserve"> </w:t>
            </w:r>
            <w:r w:rsidRPr="00D35230">
              <w:rPr>
                <w:rFonts w:cstheme="minorHAnsi"/>
                <w:color w:val="024F75" w:themeColor="accent1"/>
                <w:sz w:val="24"/>
                <w:vertAlign w:val="superscript"/>
                <w:lang w:val="en-US"/>
              </w:rPr>
              <w:t>3</w:t>
            </w:r>
          </w:p>
        </w:tc>
      </w:tr>
    </w:tbl>
    <w:p w14:paraId="4998FC54" w14:textId="77777777" w:rsidR="00D35230" w:rsidRDefault="00D35230" w:rsidP="00CC7F05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</w:p>
    <w:p w14:paraId="57B345A5" w14:textId="77777777" w:rsidR="00252DF6" w:rsidRDefault="00252DF6" w:rsidP="00CC7F05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</w:p>
    <w:p w14:paraId="03C801C3" w14:textId="2F07C23C" w:rsidR="00CC7F05" w:rsidRPr="00947EC9" w:rsidRDefault="00CC7F05" w:rsidP="00CC7F05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  <w:r w:rsidRPr="00947EC9">
        <w:rPr>
          <w:rFonts w:ascii="Getho Light" w:hAnsi="Getho Light"/>
          <w:noProof/>
        </w:rPr>
        <mc:AlternateContent>
          <mc:Choice Requires="wps">
            <w:drawing>
              <wp:anchor distT="45720" distB="45720" distL="114300" distR="114300" simplePos="0" relativeHeight="252055552" behindDoc="0" locked="0" layoutInCell="1" allowOverlap="1" wp14:anchorId="278B8286" wp14:editId="1C6D8867">
                <wp:simplePos x="0" y="0"/>
                <wp:positionH relativeFrom="page">
                  <wp:posOffset>422910</wp:posOffset>
                </wp:positionH>
                <wp:positionV relativeFrom="paragraph">
                  <wp:posOffset>168275</wp:posOffset>
                </wp:positionV>
                <wp:extent cx="6769289" cy="1159510"/>
                <wp:effectExtent l="0" t="0" r="0" b="2540"/>
                <wp:wrapNone/>
                <wp:docPr id="3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289" cy="1159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B68DE" w14:textId="1939A535" w:rsidR="005A3095" w:rsidRPr="00437705" w:rsidRDefault="005A3095" w:rsidP="00CC7F05">
                            <w:pPr>
                              <w:jc w:val="both"/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</w:pPr>
                            <w:r w:rsidRPr="00437705">
                              <w:rPr>
                                <w:rFonts w:cstheme="minorHAnsi"/>
                                <w:color w:val="024F75" w:themeColor="accent1"/>
                                <w:sz w:val="18"/>
                                <w:vertAlign w:val="superscript"/>
                                <w:lang w:val="en-US"/>
                              </w:rPr>
                              <w:t>1</w:t>
                            </w:r>
                            <w:r w:rsidRPr="00437705"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 xml:space="preserve"> Air compression power consumption accounted. Air compression unit NOT included.</w:t>
                            </w:r>
                          </w:p>
                          <w:p w14:paraId="5912C48B" w14:textId="58B451AB" w:rsidR="005A3095" w:rsidRPr="00437705" w:rsidRDefault="005A3095" w:rsidP="00CC7F05">
                            <w:pPr>
                              <w:jc w:val="both"/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</w:pPr>
                            <w:r w:rsidRPr="00437705">
                              <w:rPr>
                                <w:rFonts w:cstheme="minorHAnsi"/>
                                <w:color w:val="024F75" w:themeColor="accent1"/>
                                <w:sz w:val="18"/>
                                <w:vertAlign w:val="superscript"/>
                                <w:lang w:val="en-US"/>
                              </w:rPr>
                              <w:t>2</w:t>
                            </w:r>
                            <w:r w:rsidRPr="00437705"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 xml:space="preserve"> Output option to choose between AC 400V 3P or DC 500V.</w:t>
                            </w:r>
                          </w:p>
                          <w:p w14:paraId="46CCCB87" w14:textId="1BEB9995" w:rsidR="005A3095" w:rsidRPr="00437705" w:rsidRDefault="005A3095" w:rsidP="00CC7F05">
                            <w:pPr>
                              <w:ind w:right="357"/>
                              <w:jc w:val="both"/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</w:pPr>
                            <w:r w:rsidRPr="00437705">
                              <w:rPr>
                                <w:rFonts w:cstheme="minorHAnsi"/>
                                <w:color w:val="024F75" w:themeColor="accent1"/>
                                <w:sz w:val="18"/>
                                <w:vertAlign w:val="superscript"/>
                                <w:lang w:val="en-US"/>
                              </w:rPr>
                              <w:t>3</w:t>
                            </w:r>
                            <w:r w:rsidRPr="00437705"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 xml:space="preserve"> Vector 10 HRS, Vector 10 P2X, Vector 20 HRS and Vector 20 P2X models have a refueling </w:t>
                            </w:r>
                            <w:r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>dispenser</w:t>
                            </w:r>
                            <w:r w:rsidRPr="00437705"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 xml:space="preserve"> for hydrogen vehicles at 350 barg (pipeline up to 500 barg)</w:t>
                            </w:r>
                            <w:r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418B7"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>with delivered hydrogen quality of 99.999%.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B8286" id="_x0000_s1212" type="#_x0000_t202" style="position:absolute;margin-left:33.3pt;margin-top:13.25pt;width:533pt;height:91.3pt;z-index:252055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" filled="f" stroked="f">
                <v:textbox>
                  <w:txbxContent>
                    <w:p w14:paraId="049B68DE" w14:textId="1939A535" w:rsidR="005A3095" w:rsidRPr="00437705" w:rsidRDefault="005A3095" w:rsidP="00CC7F05">
                      <w:pPr>
                        <w:jc w:val="both"/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</w:pPr>
                      <w:r w:rsidRPr="00437705">
                        <w:rPr>
                          <w:rFonts w:cstheme="minorHAnsi"/>
                          <w:color w:val="024F75" w:themeColor="accent1"/>
                          <w:sz w:val="18"/>
                          <w:vertAlign w:val="superscript"/>
                          <w:lang w:val="en-US"/>
                        </w:rPr>
                        <w:t>1</w:t>
                      </w:r>
                      <w:r w:rsidRPr="00437705"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 xml:space="preserve"> Air compression power consumption accounted. Air compression unit NOT included.</w:t>
                      </w:r>
                    </w:p>
                    <w:p w14:paraId="5912C48B" w14:textId="58B451AB" w:rsidR="005A3095" w:rsidRPr="00437705" w:rsidRDefault="005A3095" w:rsidP="00CC7F05">
                      <w:pPr>
                        <w:jc w:val="both"/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</w:pPr>
                      <w:r w:rsidRPr="00437705">
                        <w:rPr>
                          <w:rFonts w:cstheme="minorHAnsi"/>
                          <w:color w:val="024F75" w:themeColor="accent1"/>
                          <w:sz w:val="18"/>
                          <w:vertAlign w:val="superscript"/>
                          <w:lang w:val="en-US"/>
                        </w:rPr>
                        <w:t>2</w:t>
                      </w:r>
                      <w:r w:rsidRPr="00437705"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 xml:space="preserve"> Output option to choose between AC 400V 3P or DC 500V.</w:t>
                      </w:r>
                    </w:p>
                    <w:p w14:paraId="46CCCB87" w14:textId="1BEB9995" w:rsidR="005A3095" w:rsidRPr="00437705" w:rsidRDefault="005A3095" w:rsidP="00CC7F05">
                      <w:pPr>
                        <w:ind w:right="357"/>
                        <w:jc w:val="both"/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</w:pPr>
                      <w:r w:rsidRPr="00437705">
                        <w:rPr>
                          <w:rFonts w:cstheme="minorHAnsi"/>
                          <w:color w:val="024F75" w:themeColor="accent1"/>
                          <w:sz w:val="18"/>
                          <w:vertAlign w:val="superscript"/>
                          <w:lang w:val="en-US"/>
                        </w:rPr>
                        <w:t>3</w:t>
                      </w:r>
                      <w:r w:rsidRPr="00437705"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 xml:space="preserve"> Vector 10 HRS, Vector 10 P2X, Vector 20 HRS and Vector 20 P2X models have a refueling </w:t>
                      </w:r>
                      <w:r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>dispenser</w:t>
                      </w:r>
                      <w:r w:rsidRPr="00437705"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 xml:space="preserve"> for hydrogen vehicles at 350 barg (pipeline up to 500 barg)</w:t>
                      </w:r>
                      <w:r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>,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E418B7"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>with delivered hydrogen quality of 99.999%.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AF849EB" w14:textId="78066E1F" w:rsidR="00CC7F05" w:rsidRPr="00947EC9" w:rsidRDefault="00CC7F05" w:rsidP="00CC7F05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</w:p>
    <w:p w14:paraId="12387911" w14:textId="4B53A457" w:rsidR="00CC7F05" w:rsidRPr="00947EC9" w:rsidRDefault="00CC7F05" w:rsidP="00CC7F05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</w:p>
    <w:tbl>
      <w:tblPr>
        <w:tblW w:w="5303" w:type="pct"/>
        <w:tblInd w:w="-2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3"/>
        <w:gridCol w:w="283"/>
        <w:gridCol w:w="1277"/>
        <w:gridCol w:w="1916"/>
        <w:gridCol w:w="3193"/>
      </w:tblGrid>
      <w:tr w:rsidR="00CC7F05" w:rsidRPr="00D35230" w14:paraId="244F6852" w14:textId="77777777" w:rsidTr="00BC78EA">
        <w:trPr>
          <w:trHeight w:val="291"/>
        </w:trPr>
        <w:tc>
          <w:tcPr>
            <w:tcW w:w="2600" w:type="pct"/>
            <w:gridSpan w:val="3"/>
            <w:tcBorders>
              <w:bottom w:val="single" w:sz="4" w:space="0" w:color="00777D"/>
            </w:tcBorders>
            <w:vAlign w:val="bottom"/>
          </w:tcPr>
          <w:p w14:paraId="7A7373CD" w14:textId="77777777" w:rsidR="00CC7F05" w:rsidRPr="00D35230" w:rsidRDefault="00CC7F05" w:rsidP="00BC78EA">
            <w:pPr>
              <w:ind w:left="77" w:right="-70"/>
              <w:rPr>
                <w:rFonts w:cstheme="minorHAnsi"/>
                <w:bCs/>
                <w:color w:val="005279"/>
                <w:sz w:val="20"/>
                <w:szCs w:val="20"/>
                <w:lang w:val="en-US"/>
              </w:rPr>
            </w:pPr>
            <w:r w:rsidRPr="00D35230">
              <w:rPr>
                <w:rFonts w:cstheme="minorHAnsi"/>
                <w:bCs/>
                <w:color w:val="005279"/>
                <w:sz w:val="20"/>
                <w:szCs w:val="20"/>
                <w:lang w:val="en-US"/>
              </w:rPr>
              <w:lastRenderedPageBreak/>
              <w:t>HYDROGEN ENERGY MANAGEMENT SYSTEM (HEMS)</w:t>
            </w:r>
          </w:p>
        </w:tc>
        <w:tc>
          <w:tcPr>
            <w:tcW w:w="2400" w:type="pct"/>
            <w:gridSpan w:val="2"/>
            <w:tcBorders>
              <w:bottom w:val="single" w:sz="4" w:space="0" w:color="00777D"/>
            </w:tcBorders>
            <w:vAlign w:val="bottom"/>
          </w:tcPr>
          <w:p w14:paraId="3A2E7BC8" w14:textId="780641F4" w:rsidR="00CC7F05" w:rsidRPr="00D35230" w:rsidRDefault="00CC7F05" w:rsidP="00BC78EA">
            <w:pPr>
              <w:ind w:left="426" w:right="-70"/>
              <w:jc w:val="right"/>
              <w:rPr>
                <w:rFonts w:cstheme="minorHAnsi"/>
                <w:bCs/>
                <w:color w:val="005279"/>
                <w:szCs w:val="28"/>
                <w:lang w:val="en-US"/>
              </w:rPr>
            </w:pPr>
            <w:r w:rsidRPr="00D35230">
              <w:rPr>
                <w:rFonts w:cstheme="minorHAnsi"/>
                <w:noProof/>
                <w:color w:val="005279"/>
                <w:szCs w:val="28"/>
                <w:lang w:val="en-US"/>
              </w:rPr>
              <w:t>TECHNICAL SPECIFICATIONS</w:t>
            </w:r>
          </w:p>
        </w:tc>
      </w:tr>
      <w:tr w:rsidR="00CC7F05" w:rsidRPr="00D35230" w14:paraId="408CA9C0" w14:textId="77777777" w:rsidTr="00BC78EA">
        <w:trPr>
          <w:trHeight w:val="165"/>
        </w:trPr>
        <w:tc>
          <w:tcPr>
            <w:tcW w:w="1867" w:type="pct"/>
            <w:tcBorders>
              <w:top w:val="single" w:sz="4" w:space="0" w:color="00777D"/>
            </w:tcBorders>
            <w:vAlign w:val="center"/>
          </w:tcPr>
          <w:p w14:paraId="1561E244" w14:textId="214CCEAE" w:rsidR="00CC7F05" w:rsidRPr="00D35230" w:rsidRDefault="00CC7F05" w:rsidP="00BC78EA">
            <w:pPr>
              <w:spacing w:line="240" w:lineRule="auto"/>
              <w:rPr>
                <w:rFonts w:cstheme="minorHAnsi"/>
                <w:color w:val="00677B"/>
                <w:sz w:val="10"/>
                <w:szCs w:val="10"/>
                <w:lang w:val="en-US"/>
              </w:rPr>
            </w:pPr>
          </w:p>
          <w:p w14:paraId="67320153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color w:val="00677B"/>
                <w:sz w:val="10"/>
                <w:szCs w:val="10"/>
                <w:lang w:val="en-US"/>
              </w:rPr>
            </w:pPr>
          </w:p>
        </w:tc>
        <w:tc>
          <w:tcPr>
            <w:tcW w:w="133" w:type="pct"/>
            <w:tcBorders>
              <w:top w:val="single" w:sz="4" w:space="0" w:color="00777D"/>
            </w:tcBorders>
            <w:vAlign w:val="center"/>
          </w:tcPr>
          <w:p w14:paraId="0469B6F4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Cs/>
                <w:color w:val="FFFFFF" w:themeColor="background1"/>
                <w:sz w:val="10"/>
                <w:szCs w:val="10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</w:tcBorders>
            <w:noWrap/>
            <w:vAlign w:val="center"/>
          </w:tcPr>
          <w:p w14:paraId="669C7466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bCs/>
                <w:color w:val="FFFFFF" w:themeColor="background1"/>
                <w:sz w:val="10"/>
                <w:szCs w:val="10"/>
                <w:lang w:val="en-US"/>
              </w:rPr>
            </w:pPr>
          </w:p>
        </w:tc>
        <w:tc>
          <w:tcPr>
            <w:tcW w:w="1500" w:type="pct"/>
            <w:tcBorders>
              <w:top w:val="single" w:sz="4" w:space="0" w:color="00777D"/>
            </w:tcBorders>
            <w:noWrap/>
            <w:vAlign w:val="center"/>
          </w:tcPr>
          <w:p w14:paraId="1B2A4B04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Cs/>
                <w:color w:val="FFFFFF" w:themeColor="background1"/>
                <w:sz w:val="10"/>
                <w:szCs w:val="10"/>
                <w:lang w:val="en-US"/>
              </w:rPr>
            </w:pPr>
          </w:p>
        </w:tc>
      </w:tr>
      <w:tr w:rsidR="00CC7F05" w:rsidRPr="00D35230" w14:paraId="6373203D" w14:textId="77777777" w:rsidTr="00BC78EA">
        <w:trPr>
          <w:trHeight w:val="567"/>
        </w:trPr>
        <w:tc>
          <w:tcPr>
            <w:tcW w:w="1867" w:type="pct"/>
            <w:tcBorders>
              <w:bottom w:val="single" w:sz="4" w:space="0" w:color="00777D"/>
            </w:tcBorders>
            <w:shd w:val="clear" w:color="auto" w:fill="00777D"/>
            <w:vAlign w:val="center"/>
          </w:tcPr>
          <w:p w14:paraId="6F5907A9" w14:textId="3F3AB678" w:rsidR="00CC7F05" w:rsidRPr="00D35230" w:rsidRDefault="00CC7F05" w:rsidP="00BC78EA">
            <w:pPr>
              <w:spacing w:line="240" w:lineRule="auto"/>
              <w:rPr>
                <w:rFonts w:cstheme="minorHAnsi"/>
                <w:color w:val="00677B"/>
                <w:sz w:val="18"/>
                <w:szCs w:val="18"/>
                <w:lang w:val="en-US"/>
              </w:rPr>
            </w:pPr>
          </w:p>
          <w:p w14:paraId="4587C13A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color w:val="00677B"/>
                <w:sz w:val="18"/>
                <w:szCs w:val="18"/>
                <w:lang w:val="en-US"/>
              </w:rPr>
            </w:pPr>
          </w:p>
        </w:tc>
        <w:tc>
          <w:tcPr>
            <w:tcW w:w="133" w:type="pct"/>
            <w:tcBorders>
              <w:bottom w:val="single" w:sz="4" w:space="0" w:color="00777D"/>
            </w:tcBorders>
            <w:shd w:val="clear" w:color="auto" w:fill="00777D"/>
            <w:vAlign w:val="center"/>
          </w:tcPr>
          <w:p w14:paraId="040C9807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bottom w:val="single" w:sz="4" w:space="0" w:color="00777D"/>
            </w:tcBorders>
            <w:shd w:val="clear" w:color="auto" w:fill="00777D"/>
            <w:noWrap/>
            <w:vAlign w:val="center"/>
          </w:tcPr>
          <w:p w14:paraId="723102BB" w14:textId="53AA94A6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D35230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VECTOR 4</w:t>
            </w:r>
            <w:r w:rsidR="00535150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0</w:t>
            </w:r>
          </w:p>
        </w:tc>
        <w:tc>
          <w:tcPr>
            <w:tcW w:w="1500" w:type="pct"/>
            <w:tcBorders>
              <w:bottom w:val="single" w:sz="4" w:space="0" w:color="00777D"/>
            </w:tcBorders>
            <w:shd w:val="clear" w:color="auto" w:fill="00777D"/>
            <w:noWrap/>
            <w:vAlign w:val="center"/>
          </w:tcPr>
          <w:p w14:paraId="5D42B6FE" w14:textId="1FDF88BC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D35230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VECTOR 8</w:t>
            </w:r>
            <w:r w:rsidR="00535150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0</w:t>
            </w:r>
          </w:p>
        </w:tc>
      </w:tr>
      <w:tr w:rsidR="008946E2" w:rsidRPr="00D35230" w14:paraId="5ACC0EAD" w14:textId="77777777" w:rsidTr="00BC78EA">
        <w:trPr>
          <w:trHeight w:val="397"/>
        </w:trPr>
        <w:tc>
          <w:tcPr>
            <w:tcW w:w="3500" w:type="pct"/>
            <w:gridSpan w:val="4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vAlign w:val="center"/>
            <w:hideMark/>
          </w:tcPr>
          <w:p w14:paraId="608480DA" w14:textId="18903CC3" w:rsidR="008946E2" w:rsidRPr="00D35230" w:rsidRDefault="008946E2" w:rsidP="00BC78EA">
            <w:pPr>
              <w:spacing w:line="240" w:lineRule="auto"/>
              <w:rPr>
                <w:rFonts w:cstheme="minorHAnsi"/>
                <w:color w:val="024F75" w:themeColor="accent1"/>
                <w:sz w:val="24"/>
                <w:szCs w:val="24"/>
                <w:lang w:val="en-US"/>
              </w:rPr>
            </w:pPr>
            <w:r w:rsidRPr="00D35230">
              <w:rPr>
                <w:rFonts w:cstheme="minorHAnsi"/>
                <w:color w:val="024F75" w:themeColor="accent1"/>
                <w:sz w:val="22"/>
              </w:rPr>
              <w:t>HYDROGEN PRODUCTION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noWrap/>
            <w:vAlign w:val="center"/>
          </w:tcPr>
          <w:p w14:paraId="56501F42" w14:textId="77777777" w:rsidR="008946E2" w:rsidRPr="00D35230" w:rsidRDefault="008946E2" w:rsidP="00BC78EA">
            <w:pPr>
              <w:spacing w:line="240" w:lineRule="auto"/>
              <w:jc w:val="center"/>
              <w:rPr>
                <w:rFonts w:cstheme="minorHAnsi"/>
                <w:color w:val="024F75" w:themeColor="accent1"/>
                <w:sz w:val="24"/>
                <w:szCs w:val="24"/>
                <w:lang w:val="en-US"/>
              </w:rPr>
            </w:pPr>
          </w:p>
        </w:tc>
      </w:tr>
      <w:tr w:rsidR="008946E2" w:rsidRPr="00D35230" w14:paraId="022961B8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39F07E31" w14:textId="589BE21A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Number of Electrolysers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5A25EBBA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bottom w:val="single" w:sz="4" w:space="0" w:color="00777D"/>
            </w:tcBorders>
            <w:noWrap/>
            <w:vAlign w:val="center"/>
            <w:hideMark/>
          </w:tcPr>
          <w:p w14:paraId="7BD114CF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color w:val="005279"/>
                <w:sz w:val="24"/>
                <w:szCs w:val="24"/>
                <w:lang w:val="en-US"/>
              </w:rPr>
              <w:t>4</w:t>
            </w:r>
          </w:p>
        </w:tc>
        <w:tc>
          <w:tcPr>
            <w:tcW w:w="1500" w:type="pct"/>
            <w:tcBorders>
              <w:bottom w:val="single" w:sz="4" w:space="0" w:color="00777D"/>
            </w:tcBorders>
            <w:noWrap/>
            <w:vAlign w:val="center"/>
            <w:hideMark/>
          </w:tcPr>
          <w:p w14:paraId="1F184C07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color w:val="005279"/>
                <w:sz w:val="24"/>
                <w:szCs w:val="24"/>
                <w:lang w:val="en-US"/>
              </w:rPr>
              <w:t>8</w:t>
            </w:r>
          </w:p>
        </w:tc>
      </w:tr>
      <w:tr w:rsidR="008946E2" w:rsidRPr="00D35230" w14:paraId="3CA439BE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089673AA" w14:textId="288522CF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Hydrogen Production Capacity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0EDFED7F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bottom w:val="single" w:sz="4" w:space="0" w:color="00777D"/>
            </w:tcBorders>
            <w:noWrap/>
            <w:vAlign w:val="center"/>
            <w:hideMark/>
          </w:tcPr>
          <w:p w14:paraId="3FA6D61A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color w:val="005279"/>
                <w:sz w:val="24"/>
                <w:szCs w:val="24"/>
                <w:lang w:val="en-US"/>
              </w:rPr>
              <w:t>2 Nm</w:t>
            </w:r>
            <w:r w:rsidRPr="00535150">
              <w:rPr>
                <w:rFonts w:cstheme="minorHAnsi"/>
                <w:color w:val="005279"/>
                <w:sz w:val="24"/>
                <w:szCs w:val="24"/>
                <w:vertAlign w:val="superscript"/>
                <w:lang w:val="en-US"/>
              </w:rPr>
              <w:t>3</w:t>
            </w:r>
            <w:r w:rsidRPr="00535150">
              <w:rPr>
                <w:rFonts w:cstheme="minorHAnsi"/>
                <w:color w:val="005279"/>
                <w:sz w:val="24"/>
                <w:szCs w:val="24"/>
                <w:lang w:val="en-US"/>
              </w:rPr>
              <w:t>/h</w:t>
            </w:r>
          </w:p>
        </w:tc>
        <w:tc>
          <w:tcPr>
            <w:tcW w:w="1500" w:type="pct"/>
            <w:tcBorders>
              <w:bottom w:val="single" w:sz="4" w:space="0" w:color="00777D"/>
            </w:tcBorders>
            <w:noWrap/>
            <w:vAlign w:val="center"/>
            <w:hideMark/>
          </w:tcPr>
          <w:p w14:paraId="7E707E24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color w:val="005279"/>
                <w:sz w:val="24"/>
                <w:szCs w:val="24"/>
                <w:lang w:val="en-US"/>
              </w:rPr>
              <w:t>4 Nm</w:t>
            </w:r>
            <w:r w:rsidRPr="00535150">
              <w:rPr>
                <w:rFonts w:cstheme="minorHAnsi"/>
                <w:color w:val="005279"/>
                <w:sz w:val="24"/>
                <w:szCs w:val="24"/>
                <w:vertAlign w:val="superscript"/>
                <w:lang w:val="en-US"/>
              </w:rPr>
              <w:t>3</w:t>
            </w:r>
            <w:r w:rsidRPr="00535150">
              <w:rPr>
                <w:rFonts w:cstheme="minorHAnsi"/>
                <w:color w:val="005279"/>
                <w:sz w:val="24"/>
                <w:szCs w:val="24"/>
                <w:lang w:val="en-US"/>
              </w:rPr>
              <w:t>/h</w:t>
            </w:r>
          </w:p>
        </w:tc>
      </w:tr>
      <w:tr w:rsidR="008946E2" w:rsidRPr="00D35230" w14:paraId="5C9BCFE6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034801DF" w14:textId="3E1A50F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Hydrogen Production Quality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C7C854D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5012CB24" w14:textId="47D63408" w:rsidR="008946E2" w:rsidRPr="00535150" w:rsidRDefault="00E418B7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99,9% </w:t>
            </w:r>
            <w:r w:rsidRPr="00535150">
              <w:rPr>
                <w:rFonts w:cstheme="minorHAnsi"/>
                <w:color w:val="024F75" w:themeColor="accent1"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7C0811B2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99,999%</w:t>
            </w:r>
          </w:p>
        </w:tc>
      </w:tr>
      <w:tr w:rsidR="008946E2" w:rsidRPr="00D35230" w14:paraId="70A89BB5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60839CAB" w14:textId="66969C4D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Hydrogen Output Pressure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341E3E76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074F15C1" w14:textId="6F326773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up to </w:t>
            </w:r>
            <w:r w:rsidR="00535150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350</w:t>
            </w: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barg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00023B46" w14:textId="6ED868FB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up to </w:t>
            </w:r>
            <w:r w:rsidR="00535150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350</w:t>
            </w: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barg</w:t>
            </w:r>
          </w:p>
        </w:tc>
      </w:tr>
      <w:tr w:rsidR="008946E2" w:rsidRPr="00D35230" w14:paraId="25AFC17C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0F6A6033" w14:textId="37791E72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Power Consumption with BOP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EF94616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3C02B7B9" w14:textId="7E31DAC5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22 kW</w:t>
            </w:r>
            <w:r w:rsidR="003C653C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h</w:t>
            </w: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rated peak </w:t>
            </w:r>
            <w:r w:rsidRPr="00535150">
              <w:rPr>
                <w:rFonts w:cstheme="minorHAnsi"/>
                <w:color w:val="024F75" w:themeColor="accent1"/>
                <w:sz w:val="24"/>
                <w:szCs w:val="24"/>
                <w:vertAlign w:val="superscript"/>
                <w:lang w:val="en-US"/>
              </w:rPr>
              <w:t>1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4F4F0641" w14:textId="2D79D50C" w:rsidR="008946E2" w:rsidRPr="00535150" w:rsidRDefault="003C653C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32</w:t>
            </w:r>
            <w:r w:rsidR="008946E2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kW</w:t>
            </w: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h</w:t>
            </w:r>
            <w:r w:rsidR="008946E2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rated peak </w:t>
            </w:r>
            <w:r w:rsidR="008946E2" w:rsidRPr="00535150">
              <w:rPr>
                <w:rFonts w:cstheme="minorHAnsi"/>
                <w:color w:val="024F75" w:themeColor="accent1"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8946E2" w:rsidRPr="00D35230" w14:paraId="01C5F73B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629E6BAA" w14:textId="3F8FA8BA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Feed Water Quality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2954CBE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64AE1C1E" w14:textId="17FE01AA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&lt; 2 μS/cm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067997EC" w14:textId="06929015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&lt; 2 μS/cm</w:t>
            </w:r>
          </w:p>
        </w:tc>
      </w:tr>
      <w:tr w:rsidR="008946E2" w:rsidRPr="00D35230" w14:paraId="6EF2726A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22AA3248" w14:textId="54DCF78C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Feed Water Inlet Pressure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657AF33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1CE92D78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1 - 4 barg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38820479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1 - 4 barg</w:t>
            </w:r>
          </w:p>
        </w:tc>
      </w:tr>
      <w:tr w:rsidR="008946E2" w:rsidRPr="00D35230" w14:paraId="4FD6BACB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661C5241" w14:textId="08A8B8DE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Electrolyser Operational Hours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678C6A4B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10D6A18E" w14:textId="5A91E249" w:rsidR="008946E2" w:rsidRPr="00535150" w:rsidRDefault="00241C20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&gt;7</w:t>
            </w:r>
            <w:r w:rsidR="00535150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0.000</w:t>
            </w:r>
            <w:r w:rsidR="008946E2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h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1500840E" w14:textId="13760AED" w:rsidR="008946E2" w:rsidRPr="00535150" w:rsidRDefault="00241C20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&gt;7</w:t>
            </w:r>
            <w:r w:rsidR="008946E2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0.000 h</w:t>
            </w:r>
          </w:p>
        </w:tc>
      </w:tr>
      <w:tr w:rsidR="008946E2" w:rsidRPr="00D35230" w14:paraId="27B3DA86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BC8CFF0" w14:textId="71A31045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Consumption in Hydrogen Production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61DE345B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248B5ECD" w14:textId="7F2EE533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</w:rPr>
              <w:t>1</w:t>
            </w:r>
            <w:r w:rsidR="00535150" w:rsidRPr="00535150">
              <w:rPr>
                <w:rFonts w:cstheme="minorHAnsi"/>
                <w:b w:val="0"/>
                <w:color w:val="005279"/>
                <w:sz w:val="24"/>
                <w:szCs w:val="24"/>
              </w:rPr>
              <w:t>0</w:t>
            </w:r>
            <w:r w:rsidRPr="00535150">
              <w:rPr>
                <w:rFonts w:cstheme="minorHAnsi"/>
                <w:b w:val="0"/>
                <w:color w:val="005279"/>
                <w:sz w:val="24"/>
                <w:szCs w:val="24"/>
              </w:rPr>
              <w:t xml:space="preserve"> – 22 kW</w:t>
            </w:r>
            <w:r w:rsidR="008B0163" w:rsidRPr="00535150">
              <w:rPr>
                <w:rFonts w:cstheme="minorHAnsi"/>
                <w:b w:val="0"/>
                <w:color w:val="005279"/>
                <w:sz w:val="24"/>
                <w:szCs w:val="24"/>
              </w:rPr>
              <w:t>h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11C0ACDA" w14:textId="51FD64A9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</w:rPr>
              <w:t>20 – 32 kW</w:t>
            </w:r>
            <w:r w:rsidR="008B0163" w:rsidRPr="00535150">
              <w:rPr>
                <w:rFonts w:cstheme="minorHAnsi"/>
                <w:b w:val="0"/>
                <w:color w:val="005279"/>
                <w:sz w:val="24"/>
                <w:szCs w:val="24"/>
              </w:rPr>
              <w:t>h</w:t>
            </w:r>
          </w:p>
        </w:tc>
      </w:tr>
      <w:tr w:rsidR="008946E2" w:rsidRPr="00D35230" w14:paraId="44D15051" w14:textId="77777777" w:rsidTr="00BC78EA">
        <w:trPr>
          <w:trHeight w:val="397"/>
        </w:trPr>
        <w:tc>
          <w:tcPr>
            <w:tcW w:w="3500" w:type="pct"/>
            <w:gridSpan w:val="4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vAlign w:val="center"/>
          </w:tcPr>
          <w:p w14:paraId="764955B1" w14:textId="77777777" w:rsidR="008946E2" w:rsidRPr="00535150" w:rsidRDefault="008946E2" w:rsidP="00BC78EA">
            <w:pPr>
              <w:spacing w:line="240" w:lineRule="auto"/>
              <w:rPr>
                <w:rFonts w:cstheme="minorHAnsi"/>
                <w:color w:val="024F75" w:themeColor="accent1"/>
                <w:sz w:val="24"/>
                <w:szCs w:val="24"/>
              </w:rPr>
            </w:pPr>
            <w:r w:rsidRPr="00535150">
              <w:rPr>
                <w:rFonts w:cstheme="minorHAnsi"/>
                <w:color w:val="024F75" w:themeColor="accent1"/>
                <w:sz w:val="22"/>
              </w:rPr>
              <w:t>ELECTRICAL AND HEAT PRODUCTION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vAlign w:val="center"/>
          </w:tcPr>
          <w:p w14:paraId="76696840" w14:textId="77777777" w:rsidR="008946E2" w:rsidRPr="00535150" w:rsidRDefault="008946E2" w:rsidP="00BC78EA">
            <w:pPr>
              <w:spacing w:line="240" w:lineRule="auto"/>
              <w:rPr>
                <w:rFonts w:cstheme="minorHAnsi"/>
                <w:color w:val="024F75" w:themeColor="accent1"/>
                <w:sz w:val="24"/>
                <w:szCs w:val="24"/>
              </w:rPr>
            </w:pPr>
          </w:p>
        </w:tc>
      </w:tr>
      <w:tr w:rsidR="008946E2" w:rsidRPr="00D35230" w14:paraId="5CFF2D9C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25635A89" w14:textId="79C70120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Fuel Cell Model (FC)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6F94F02A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3FCE7684" w14:textId="25083DA6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</w:rPr>
              <w:t>PET</w:t>
            </w:r>
            <w:r w:rsidR="00BF0FE3">
              <w:rPr>
                <w:rFonts w:cstheme="minorHAnsi"/>
                <w:b w:val="0"/>
                <w:color w:val="005279"/>
                <w:sz w:val="24"/>
                <w:szCs w:val="24"/>
              </w:rPr>
              <w:t>-</w:t>
            </w:r>
            <w:r w:rsidRPr="00535150">
              <w:rPr>
                <w:rFonts w:cstheme="minorHAnsi"/>
                <w:b w:val="0"/>
                <w:color w:val="005279"/>
                <w:sz w:val="24"/>
                <w:szCs w:val="24"/>
              </w:rPr>
              <w:t>1</w:t>
            </w:r>
            <w:r w:rsidR="00BF0FE3">
              <w:rPr>
                <w:rFonts w:cstheme="minorHAnsi"/>
                <w:b w:val="0"/>
                <w:color w:val="005279"/>
                <w:sz w:val="24"/>
                <w:szCs w:val="24"/>
              </w:rPr>
              <w:t>3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6EA57826" w14:textId="5E38784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</w:rPr>
              <w:t>PET</w:t>
            </w:r>
            <w:r w:rsidR="00BF0FE3">
              <w:rPr>
                <w:rFonts w:cstheme="minorHAnsi"/>
                <w:b w:val="0"/>
                <w:color w:val="005279"/>
                <w:sz w:val="24"/>
                <w:szCs w:val="24"/>
              </w:rPr>
              <w:t>-</w:t>
            </w:r>
            <w:r w:rsidRPr="00535150">
              <w:rPr>
                <w:rFonts w:cstheme="minorHAnsi"/>
                <w:b w:val="0"/>
                <w:color w:val="005279"/>
                <w:sz w:val="24"/>
                <w:szCs w:val="24"/>
              </w:rPr>
              <w:t>1</w:t>
            </w:r>
            <w:r w:rsidR="00535150" w:rsidRPr="00535150">
              <w:rPr>
                <w:rFonts w:cstheme="minorHAnsi"/>
                <w:b w:val="0"/>
                <w:color w:val="005279"/>
                <w:sz w:val="24"/>
                <w:szCs w:val="24"/>
              </w:rPr>
              <w:t>0</w:t>
            </w:r>
          </w:p>
        </w:tc>
      </w:tr>
      <w:tr w:rsidR="008946E2" w:rsidRPr="00D35230" w14:paraId="7582DBB6" w14:textId="77777777" w:rsidTr="00BC78EA">
        <w:trPr>
          <w:trHeight w:val="510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4485916A" w14:textId="5DADD428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Peak Power Output DC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53285DE2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4EA680CA" w14:textId="799A79D4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13,6 kW Electrical</w:t>
            </w:r>
          </w:p>
          <w:p w14:paraId="64A7AF7B" w14:textId="522E418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+ 13,6 kW Heat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1003E352" w14:textId="689FD145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21,2 kW Electrical</w:t>
            </w:r>
          </w:p>
          <w:p w14:paraId="003467E8" w14:textId="0DCEB65E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+ 21,2 kW Heat</w:t>
            </w:r>
          </w:p>
        </w:tc>
      </w:tr>
      <w:tr w:rsidR="00FA6E89" w:rsidRPr="00D35230" w14:paraId="0B99F056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3833CA4F" w14:textId="3EF0720C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Voltage DC</w:t>
            </w:r>
            <w:r w:rsidRPr="00D35230">
              <w:rPr>
                <w:rFonts w:cstheme="minorHAnsi"/>
                <w:b w:val="0"/>
                <w:color w:val="005279"/>
                <w:sz w:val="22"/>
                <w:lang w:val="en-US"/>
              </w:rPr>
              <w:t xml:space="preserve"> </w:t>
            </w:r>
            <w:r w:rsidRPr="00D35230">
              <w:rPr>
                <w:rFonts w:cstheme="minorHAnsi"/>
                <w:color w:val="024F75" w:themeColor="accent1"/>
                <w:sz w:val="24"/>
                <w:vertAlign w:val="superscript"/>
                <w:lang w:val="en-US"/>
              </w:rPr>
              <w:t>4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35E4FDDC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2CEBAD80" w14:textId="4B2E9F00" w:rsidR="00FA6E89" w:rsidRPr="00535150" w:rsidRDefault="00FA6E89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93.2 - 58.9 V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686BD366" w14:textId="6D9DF829" w:rsidR="00FA6E89" w:rsidRPr="00535150" w:rsidRDefault="00FA6E89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145,6 – 92,2 V</w:t>
            </w:r>
          </w:p>
        </w:tc>
      </w:tr>
      <w:tr w:rsidR="00FA6E89" w:rsidRPr="00D35230" w14:paraId="7E921D02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2BA5C585" w14:textId="2E4196D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Current DC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11975497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7594CD17" w14:textId="7E1F0261" w:rsidR="00FA6E89" w:rsidRPr="00535150" w:rsidRDefault="00FA6E89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0 - 230 A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688CD9F3" w14:textId="7321B98D" w:rsidR="00FA6E89" w:rsidRPr="00535150" w:rsidRDefault="00FA6E89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0 - 230 A</w:t>
            </w:r>
          </w:p>
        </w:tc>
      </w:tr>
      <w:tr w:rsidR="00FA6E89" w:rsidRPr="00D35230" w14:paraId="7761D1ED" w14:textId="77777777" w:rsidTr="00BC78EA">
        <w:trPr>
          <w:trHeight w:val="510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3E8E92F2" w14:textId="19ADCBE2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Auxiliary Electricity Consumption + Heat Generation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EA824AD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13940E17" w14:textId="19071810" w:rsidR="00FA6E89" w:rsidRPr="00535150" w:rsidRDefault="00A8514F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</w:rPr>
              <w:t>2,25</w:t>
            </w:r>
            <w:r w:rsidR="00FA6E89" w:rsidRPr="00535150">
              <w:rPr>
                <w:rFonts w:cstheme="minorHAnsi"/>
                <w:b w:val="0"/>
                <w:color w:val="005279"/>
                <w:sz w:val="24"/>
                <w:szCs w:val="24"/>
              </w:rPr>
              <w:t xml:space="preserve"> kWh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31ED4AF8" w14:textId="7C25EC6D" w:rsidR="00FA6E89" w:rsidRPr="00535150" w:rsidRDefault="00A8514F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4</w:t>
            </w:r>
            <w:r w:rsidR="00FA6E89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kWh</w:t>
            </w:r>
          </w:p>
        </w:tc>
      </w:tr>
      <w:tr w:rsidR="00FA6E89" w:rsidRPr="00D35230" w14:paraId="2E36497E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EBF5606" w14:textId="528DC7F0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Maximum Hydrogen Consumption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0D5417CC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6E21AB13" w14:textId="6B507567" w:rsidR="00FA6E89" w:rsidRPr="00535150" w:rsidRDefault="00FA6E89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</w:t>
            </w:r>
            <w:r w:rsidR="00BF0FE3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60</w:t>
            </w: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Nl/min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1CACDA10" w14:textId="5F28DCBD" w:rsidR="00FA6E89" w:rsidRPr="00535150" w:rsidRDefault="00FA6E89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240 Nl/min</w:t>
            </w:r>
          </w:p>
        </w:tc>
      </w:tr>
      <w:tr w:rsidR="008946E2" w:rsidRPr="00D35230" w14:paraId="1FE90486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73AE2AA8" w14:textId="2FA79A41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External Fuel Minimum Quality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BA75E99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5EE4FF41" w14:textId="2B74D85C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Grade D ISO 14687-2:2008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12213B34" w14:textId="702C020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Grade D ISO 14687-2:2008</w:t>
            </w:r>
          </w:p>
        </w:tc>
      </w:tr>
      <w:tr w:rsidR="008946E2" w:rsidRPr="00D35230" w14:paraId="0DA37F1F" w14:textId="77777777" w:rsidTr="00BC78EA">
        <w:trPr>
          <w:trHeight w:val="510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495F38DC" w14:textId="560D6698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Fuel Cell Operational Hours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651521E4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76C21D16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24.000 h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0FE2DF77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24.000 h</w:t>
            </w:r>
          </w:p>
        </w:tc>
      </w:tr>
      <w:tr w:rsidR="00CC7F05" w:rsidRPr="00D35230" w14:paraId="579EBC12" w14:textId="77777777" w:rsidTr="00BC78EA">
        <w:trPr>
          <w:trHeight w:val="397"/>
        </w:trPr>
        <w:tc>
          <w:tcPr>
            <w:tcW w:w="3500" w:type="pct"/>
            <w:gridSpan w:val="4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vAlign w:val="center"/>
          </w:tcPr>
          <w:p w14:paraId="54508627" w14:textId="77777777" w:rsidR="00CC7F05" w:rsidRPr="00535150" w:rsidRDefault="00CC7F05" w:rsidP="00BC78EA">
            <w:pPr>
              <w:spacing w:line="240" w:lineRule="auto"/>
              <w:rPr>
                <w:rFonts w:cstheme="minorHAnsi"/>
                <w:color w:val="024F75" w:themeColor="accent1"/>
                <w:sz w:val="24"/>
                <w:szCs w:val="24"/>
              </w:rPr>
            </w:pPr>
            <w:r w:rsidRPr="00535150">
              <w:rPr>
                <w:rFonts w:cstheme="minorHAnsi"/>
                <w:color w:val="024F75" w:themeColor="accent1"/>
                <w:sz w:val="22"/>
              </w:rPr>
              <w:t>GENERAL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noWrap/>
            <w:vAlign w:val="center"/>
          </w:tcPr>
          <w:p w14:paraId="3037615B" w14:textId="77777777" w:rsidR="00CC7F05" w:rsidRPr="00535150" w:rsidRDefault="00CC7F05" w:rsidP="00BC78EA">
            <w:pPr>
              <w:spacing w:line="240" w:lineRule="auto"/>
              <w:rPr>
                <w:rFonts w:cstheme="minorHAnsi"/>
                <w:color w:val="024F75" w:themeColor="accent1"/>
                <w:sz w:val="24"/>
                <w:szCs w:val="24"/>
              </w:rPr>
            </w:pPr>
          </w:p>
        </w:tc>
      </w:tr>
      <w:tr w:rsidR="008946E2" w:rsidRPr="00D35230" w14:paraId="5C4C3EF2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7FA1DA79" w14:textId="049525A1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Cooling System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F474F49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6DB9A31F" w14:textId="58C9005D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</w:rPr>
              <w:t>Air or Water cooled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05B3C2FE" w14:textId="08AF0EFD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</w:rPr>
              <w:t>Air or Water cooled</w:t>
            </w:r>
          </w:p>
        </w:tc>
      </w:tr>
      <w:tr w:rsidR="008946E2" w:rsidRPr="00D35230" w14:paraId="7A74B825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7417BE5A" w14:textId="3CC8D1FF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Closed Cooling Water Quality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4DEE66E0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4DED73AB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&lt; 10 μS/cm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297B4E39" w14:textId="1FCA9F19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&lt; 1</w:t>
            </w:r>
            <w:r w:rsidR="00535150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</w:t>
            </w: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μS/cm</w:t>
            </w:r>
          </w:p>
        </w:tc>
      </w:tr>
      <w:tr w:rsidR="008946E2" w:rsidRPr="00D35230" w14:paraId="33AA25E8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6AC962AB" w14:textId="7DFC0C5B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Open Cooling Water Pressure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4ADB2472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5411F9A9" w14:textId="287145F0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1 - 1</w:t>
            </w:r>
            <w:r w:rsidR="00535150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</w:t>
            </w: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barg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50A3B6D7" w14:textId="1286BDD6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1 - 1</w:t>
            </w:r>
            <w:r w:rsidR="00535150"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</w:t>
            </w: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barg</w:t>
            </w:r>
          </w:p>
        </w:tc>
      </w:tr>
      <w:tr w:rsidR="008946E2" w:rsidRPr="00D35230" w14:paraId="50150AA8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217CF9EB" w14:textId="5CD13269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Open Cooling Water Temperature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528C6E88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70794027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&lt; 50 ºC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769F15D2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&lt; 50 ºC</w:t>
            </w:r>
          </w:p>
        </w:tc>
      </w:tr>
      <w:tr w:rsidR="008946E2" w:rsidRPr="00D35230" w14:paraId="58CD0E6B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5246A220" w14:textId="568EADAB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Room Temperature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AC69052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2E9B8CCE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5 - 45 ºC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20758DC9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5 - 45 ºC</w:t>
            </w:r>
          </w:p>
        </w:tc>
      </w:tr>
      <w:tr w:rsidR="008946E2" w:rsidRPr="00D35230" w14:paraId="6F31A7D3" w14:textId="77777777" w:rsidTr="00BC78EA">
        <w:trPr>
          <w:trHeight w:val="56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4DAEF3C4" w14:textId="1097EE3C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Dimensions (mm) (WxDxH)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4BCA7853" w14:textId="77777777" w:rsidR="008946E2" w:rsidRPr="00D35230" w:rsidRDefault="008946E2" w:rsidP="008946E2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3176E4FD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600 x 800 x 2200</w:t>
            </w:r>
          </w:p>
          <w:p w14:paraId="393B99C6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+ 1200 x 650 x 1500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3E870EEE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 x (600 x 800 x 2200)</w:t>
            </w:r>
          </w:p>
          <w:p w14:paraId="5E549DAC" w14:textId="77777777" w:rsidR="008946E2" w:rsidRPr="00535150" w:rsidRDefault="008946E2" w:rsidP="008946E2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53515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+ 1200 x 650 x 1500</w:t>
            </w:r>
          </w:p>
        </w:tc>
      </w:tr>
      <w:tr w:rsidR="008946E2" w:rsidRPr="00D35230" w14:paraId="6AF05E14" w14:textId="77777777" w:rsidTr="00BC78EA">
        <w:trPr>
          <w:trHeight w:val="397"/>
        </w:trPr>
        <w:tc>
          <w:tcPr>
            <w:tcW w:w="3500" w:type="pct"/>
            <w:gridSpan w:val="4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vAlign w:val="center"/>
          </w:tcPr>
          <w:p w14:paraId="2A481B9C" w14:textId="77777777" w:rsidR="008946E2" w:rsidRPr="00D35230" w:rsidRDefault="008946E2" w:rsidP="00BC78EA">
            <w:pPr>
              <w:spacing w:line="240" w:lineRule="auto"/>
              <w:rPr>
                <w:rFonts w:cstheme="minorHAnsi"/>
                <w:color w:val="024F75" w:themeColor="accent1"/>
                <w:sz w:val="22"/>
                <w:lang w:val="en-US"/>
              </w:rPr>
            </w:pPr>
            <w:r w:rsidRPr="00D35230">
              <w:rPr>
                <w:rFonts w:cstheme="minorHAnsi"/>
                <w:color w:val="024F75" w:themeColor="accent1"/>
                <w:sz w:val="22"/>
                <w:lang w:val="en-US"/>
              </w:rPr>
              <w:t>HYDROGEN VEHICLE REFUELING STATION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noWrap/>
            <w:vAlign w:val="center"/>
          </w:tcPr>
          <w:p w14:paraId="2B580624" w14:textId="77777777" w:rsidR="008946E2" w:rsidRPr="00D35230" w:rsidRDefault="008946E2" w:rsidP="00BC78EA">
            <w:pPr>
              <w:spacing w:line="240" w:lineRule="auto"/>
              <w:rPr>
                <w:rFonts w:cstheme="minorHAnsi"/>
                <w:color w:val="024F75" w:themeColor="accent1"/>
                <w:sz w:val="22"/>
                <w:lang w:val="en-US"/>
              </w:rPr>
            </w:pPr>
          </w:p>
        </w:tc>
      </w:tr>
      <w:tr w:rsidR="00CC7F05" w:rsidRPr="00D35230" w14:paraId="40332641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56DBF0DC" w14:textId="218F9F2A" w:rsidR="00CC7F05" w:rsidRPr="00D35230" w:rsidRDefault="008946E2" w:rsidP="00BC78EA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FCV Supply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4EB41132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6D048CDE" w14:textId="69C989DC" w:rsidR="00CC7F05" w:rsidRPr="00D35230" w:rsidRDefault="008946E2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D3523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Optional</w:t>
            </w:r>
            <w:r w:rsidRPr="00D35230">
              <w:rPr>
                <w:rFonts w:cstheme="minorHAnsi"/>
                <w:b w:val="0"/>
                <w:color w:val="005279"/>
                <w:sz w:val="22"/>
                <w:lang w:val="en-US"/>
              </w:rPr>
              <w:t xml:space="preserve"> </w:t>
            </w:r>
            <w:r w:rsidRPr="00D35230">
              <w:rPr>
                <w:rFonts w:cstheme="minorHAnsi"/>
                <w:color w:val="024F75" w:themeColor="accent1"/>
                <w:sz w:val="24"/>
                <w:vertAlign w:val="superscript"/>
                <w:lang w:val="en-US"/>
              </w:rPr>
              <w:t>3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629D1B74" w14:textId="115E2BB2" w:rsidR="00CC7F05" w:rsidRPr="00D35230" w:rsidRDefault="008946E2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D3523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Included</w:t>
            </w:r>
            <w:r w:rsidR="00CC7F05" w:rsidRPr="00D35230">
              <w:rPr>
                <w:rFonts w:cstheme="minorHAnsi"/>
                <w:b w:val="0"/>
                <w:color w:val="005279"/>
                <w:sz w:val="22"/>
                <w:lang w:val="en-US"/>
              </w:rPr>
              <w:t xml:space="preserve"> </w:t>
            </w:r>
            <w:r w:rsidR="00CC7F05" w:rsidRPr="00D35230">
              <w:rPr>
                <w:rFonts w:cstheme="minorHAnsi"/>
                <w:color w:val="024F75" w:themeColor="accent1"/>
                <w:sz w:val="24"/>
                <w:vertAlign w:val="superscript"/>
                <w:lang w:val="en-US"/>
              </w:rPr>
              <w:t>3</w:t>
            </w:r>
          </w:p>
        </w:tc>
      </w:tr>
    </w:tbl>
    <w:p w14:paraId="5B76C299" w14:textId="77777777" w:rsidR="00A8514F" w:rsidRDefault="00A8514F" w:rsidP="00CC7F05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</w:p>
    <w:p w14:paraId="05B394A8" w14:textId="77777777" w:rsidR="00A8514F" w:rsidRDefault="00A8514F" w:rsidP="00CC7F05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</w:p>
    <w:p w14:paraId="054F61C9" w14:textId="76145952" w:rsidR="00CC7F05" w:rsidRPr="00947EC9" w:rsidRDefault="00CC7F05" w:rsidP="00CC7F05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  <w:r w:rsidRPr="00947EC9">
        <w:rPr>
          <w:rFonts w:ascii="Getho Light" w:hAnsi="Getho Light"/>
          <w:noProof/>
        </w:rPr>
        <mc:AlternateContent>
          <mc:Choice Requires="wps">
            <w:drawing>
              <wp:anchor distT="45720" distB="45720" distL="114300" distR="114300" simplePos="0" relativeHeight="252056576" behindDoc="0" locked="0" layoutInCell="1" allowOverlap="1" wp14:anchorId="6219918E" wp14:editId="0DEB0873">
                <wp:simplePos x="0" y="0"/>
                <wp:positionH relativeFrom="page">
                  <wp:posOffset>426720</wp:posOffset>
                </wp:positionH>
                <wp:positionV relativeFrom="paragraph">
                  <wp:posOffset>168275</wp:posOffset>
                </wp:positionV>
                <wp:extent cx="6769289" cy="1159510"/>
                <wp:effectExtent l="0" t="0" r="0" b="2540"/>
                <wp:wrapNone/>
                <wp:docPr id="3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289" cy="1159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A7830" w14:textId="039568D1" w:rsidR="005A3095" w:rsidRPr="00437705" w:rsidRDefault="005A3095" w:rsidP="00CC7F05">
                            <w:pPr>
                              <w:jc w:val="both"/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</w:pPr>
                            <w:r w:rsidRPr="00437705">
                              <w:rPr>
                                <w:rFonts w:cstheme="minorHAnsi"/>
                                <w:color w:val="024F75" w:themeColor="accent1"/>
                                <w:sz w:val="18"/>
                                <w:vertAlign w:val="superscript"/>
                                <w:lang w:val="en-US"/>
                              </w:rPr>
                              <w:t>1</w:t>
                            </w:r>
                            <w:r w:rsidRPr="00437705"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 xml:space="preserve"> Air compression power consumption accounted. Air compression unit NOT included.</w:t>
                            </w:r>
                          </w:p>
                          <w:p w14:paraId="7F01ABAA" w14:textId="4A7E84EA" w:rsidR="005A3095" w:rsidRPr="00437705" w:rsidRDefault="005A3095" w:rsidP="00CC7F05">
                            <w:pPr>
                              <w:jc w:val="both"/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</w:pPr>
                            <w:r w:rsidRPr="00437705">
                              <w:rPr>
                                <w:rFonts w:cstheme="minorHAnsi"/>
                                <w:color w:val="024F75" w:themeColor="accent1"/>
                                <w:sz w:val="18"/>
                                <w:vertAlign w:val="superscript"/>
                                <w:lang w:val="en-US"/>
                              </w:rPr>
                              <w:t>2</w:t>
                            </w:r>
                            <w:r w:rsidRPr="00437705"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 xml:space="preserve"> Output option to choose between AC 400V 3P or DC 500V.</w:t>
                            </w:r>
                          </w:p>
                          <w:p w14:paraId="7E239DFA" w14:textId="1D958FEA" w:rsidR="005A3095" w:rsidRPr="00437705" w:rsidRDefault="005A3095" w:rsidP="00CC7F05">
                            <w:pPr>
                              <w:ind w:right="357"/>
                              <w:jc w:val="both"/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</w:pPr>
                            <w:r w:rsidRPr="00437705">
                              <w:rPr>
                                <w:rFonts w:cstheme="minorHAnsi"/>
                                <w:color w:val="024F75" w:themeColor="accent1"/>
                                <w:sz w:val="18"/>
                                <w:vertAlign w:val="superscript"/>
                                <w:lang w:val="en-US"/>
                              </w:rPr>
                              <w:t>3</w:t>
                            </w:r>
                            <w:r w:rsidRPr="00437705"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 xml:space="preserve"> Vector 40 HRS, Vector 40 P2X, Vector 80 HRS and Vector 80 P2X models have a refueling </w:t>
                            </w:r>
                            <w:r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>dispenser</w:t>
                            </w:r>
                            <w:r w:rsidRPr="00437705"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 xml:space="preserve"> for hydrogen vehicles at 350 barg (pipeline up to 500 barg)</w:t>
                            </w:r>
                            <w:r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418B7"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>with delivered hydrogen quality of 99.999%.</w:t>
                            </w:r>
                          </w:p>
                          <w:p w14:paraId="5544C6BC" w14:textId="08E707EE" w:rsidR="005A3095" w:rsidRPr="00437705" w:rsidRDefault="005A3095" w:rsidP="00454A3C">
                            <w:pPr>
                              <w:ind w:right="357"/>
                              <w:jc w:val="both"/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</w:pPr>
                            <w:r w:rsidRPr="00437705">
                              <w:rPr>
                                <w:rFonts w:cstheme="minorHAnsi"/>
                                <w:color w:val="024F75" w:themeColor="accent1"/>
                                <w:sz w:val="18"/>
                                <w:vertAlign w:val="superscript"/>
                                <w:lang w:val="en-US"/>
                              </w:rPr>
                              <w:t>4</w:t>
                            </w:r>
                            <w:r w:rsidRPr="00437705"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F5697"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 xml:space="preserve">Fixed voltage in DC, customizable </w:t>
                            </w:r>
                            <w:r w:rsidR="009D78D3"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>25</w:t>
                            </w:r>
                            <w:r w:rsidRPr="00BF5697"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 xml:space="preserve"> – </w:t>
                            </w:r>
                            <w:r w:rsidR="008B0C13"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>8</w:t>
                            </w:r>
                            <w:r w:rsidRPr="00BF5697"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>00 V</w:t>
                            </w:r>
                            <w:r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14:paraId="5B11CF26" w14:textId="77777777" w:rsidR="005A3095" w:rsidRPr="00437705" w:rsidRDefault="005A3095" w:rsidP="00CC7F05">
                            <w:pPr>
                              <w:ind w:right="357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16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9918E" id="_x0000_s1213" type="#_x0000_t202" style="position:absolute;margin-left:33.6pt;margin-top:13.25pt;width:533pt;height:91.3pt;z-index:252056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" filled="f" stroked="f">
                <v:textbox>
                  <w:txbxContent>
                    <w:p w14:paraId="569A7830" w14:textId="039568D1" w:rsidR="005A3095" w:rsidRPr="00437705" w:rsidRDefault="005A3095" w:rsidP="00CC7F05">
                      <w:pPr>
                        <w:jc w:val="both"/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</w:pPr>
                      <w:r w:rsidRPr="00437705">
                        <w:rPr>
                          <w:rFonts w:cstheme="minorHAnsi"/>
                          <w:color w:val="024F75" w:themeColor="accent1"/>
                          <w:sz w:val="18"/>
                          <w:vertAlign w:val="superscript"/>
                          <w:lang w:val="en-US"/>
                        </w:rPr>
                        <w:t>1</w:t>
                      </w:r>
                      <w:r w:rsidRPr="00437705"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 xml:space="preserve"> Air compression power consumption accounted. Air compression unit NOT included.</w:t>
                      </w:r>
                    </w:p>
                    <w:p w14:paraId="7F01ABAA" w14:textId="4A7E84EA" w:rsidR="005A3095" w:rsidRPr="00437705" w:rsidRDefault="005A3095" w:rsidP="00CC7F05">
                      <w:pPr>
                        <w:jc w:val="both"/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</w:pPr>
                      <w:r w:rsidRPr="00437705">
                        <w:rPr>
                          <w:rFonts w:cstheme="minorHAnsi"/>
                          <w:color w:val="024F75" w:themeColor="accent1"/>
                          <w:sz w:val="18"/>
                          <w:vertAlign w:val="superscript"/>
                          <w:lang w:val="en-US"/>
                        </w:rPr>
                        <w:t>2</w:t>
                      </w:r>
                      <w:r w:rsidRPr="00437705"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 xml:space="preserve"> Output option to choose between AC 400V 3P or DC 500V.</w:t>
                      </w:r>
                    </w:p>
                    <w:p w14:paraId="7E239DFA" w14:textId="1D958FEA" w:rsidR="005A3095" w:rsidRPr="00437705" w:rsidRDefault="005A3095" w:rsidP="00CC7F05">
                      <w:pPr>
                        <w:ind w:right="357"/>
                        <w:jc w:val="both"/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</w:pPr>
                      <w:r w:rsidRPr="00437705">
                        <w:rPr>
                          <w:rFonts w:cstheme="minorHAnsi"/>
                          <w:color w:val="024F75" w:themeColor="accent1"/>
                          <w:sz w:val="18"/>
                          <w:vertAlign w:val="superscript"/>
                          <w:lang w:val="en-US"/>
                        </w:rPr>
                        <w:t>3</w:t>
                      </w:r>
                      <w:r w:rsidRPr="00437705"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 xml:space="preserve"> Vector 40 HRS, Vector 40 P2X, Vector 80 HRS and Vector 80 P2X models have a refueling </w:t>
                      </w:r>
                      <w:r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>dispenser</w:t>
                      </w:r>
                      <w:r w:rsidRPr="00437705"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 xml:space="preserve"> for hydrogen vehicles at 350 barg (pipeline up to 500 barg)</w:t>
                      </w:r>
                      <w:r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>,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E418B7"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>with delivered hydrogen quality of 99.999%.</w:t>
                      </w:r>
                    </w:p>
                    <w:p w14:paraId="5544C6BC" w14:textId="08E707EE" w:rsidR="005A3095" w:rsidRPr="00437705" w:rsidRDefault="005A3095" w:rsidP="00454A3C">
                      <w:pPr>
                        <w:ind w:right="357"/>
                        <w:jc w:val="both"/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</w:pPr>
                      <w:r w:rsidRPr="00437705">
                        <w:rPr>
                          <w:rFonts w:cstheme="minorHAnsi"/>
                          <w:color w:val="024F75" w:themeColor="accent1"/>
                          <w:sz w:val="18"/>
                          <w:vertAlign w:val="superscript"/>
                          <w:lang w:val="en-US"/>
                        </w:rPr>
                        <w:t>4</w:t>
                      </w:r>
                      <w:r w:rsidRPr="00437705"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 xml:space="preserve"> </w:t>
                      </w:r>
                      <w:r w:rsidRPr="00BF5697"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 xml:space="preserve">Fixed voltage in DC, customizable </w:t>
                      </w:r>
                      <w:r w:rsidR="009D78D3"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>25</w:t>
                      </w:r>
                      <w:r w:rsidRPr="00BF5697"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 xml:space="preserve"> – </w:t>
                      </w:r>
                      <w:r w:rsidR="008B0C13"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>8</w:t>
                      </w:r>
                      <w:r w:rsidRPr="00BF5697"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>00 V</w:t>
                      </w:r>
                      <w:r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>.</w:t>
                      </w:r>
                    </w:p>
                    <w:p w14:paraId="5B11CF26" w14:textId="77777777" w:rsidR="005A3095" w:rsidRPr="00437705" w:rsidRDefault="005A3095" w:rsidP="00CC7F05">
                      <w:pPr>
                        <w:ind w:right="357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16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1670B26" w14:textId="77777777" w:rsidR="00CC7F05" w:rsidRPr="00947EC9" w:rsidRDefault="00CC7F05" w:rsidP="00CC7F05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</w:p>
    <w:p w14:paraId="7923944E" w14:textId="77777777" w:rsidR="00CC7F05" w:rsidRPr="00947EC9" w:rsidRDefault="00CC7F05" w:rsidP="00CC7F05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</w:p>
    <w:tbl>
      <w:tblPr>
        <w:tblW w:w="5303" w:type="pct"/>
        <w:tblInd w:w="-2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3"/>
        <w:gridCol w:w="283"/>
        <w:gridCol w:w="1277"/>
        <w:gridCol w:w="1916"/>
        <w:gridCol w:w="3193"/>
      </w:tblGrid>
      <w:tr w:rsidR="00CC7F05" w:rsidRPr="00D35230" w14:paraId="23A622DA" w14:textId="77777777" w:rsidTr="00BC78EA">
        <w:trPr>
          <w:trHeight w:val="291"/>
        </w:trPr>
        <w:tc>
          <w:tcPr>
            <w:tcW w:w="2600" w:type="pct"/>
            <w:gridSpan w:val="3"/>
            <w:tcBorders>
              <w:bottom w:val="single" w:sz="4" w:space="0" w:color="00777D"/>
            </w:tcBorders>
            <w:vAlign w:val="bottom"/>
          </w:tcPr>
          <w:p w14:paraId="64FD7CEE" w14:textId="77777777" w:rsidR="00CC7F05" w:rsidRPr="00D35230" w:rsidRDefault="00CC7F05" w:rsidP="00BC78EA">
            <w:pPr>
              <w:ind w:left="77" w:right="-70"/>
              <w:rPr>
                <w:rFonts w:cstheme="minorHAnsi"/>
                <w:bCs/>
                <w:color w:val="005279"/>
                <w:sz w:val="20"/>
                <w:szCs w:val="20"/>
                <w:lang w:val="en-US"/>
              </w:rPr>
            </w:pPr>
            <w:r w:rsidRPr="00D35230">
              <w:rPr>
                <w:rFonts w:cstheme="minorHAnsi"/>
                <w:bCs/>
                <w:color w:val="005279"/>
                <w:sz w:val="20"/>
                <w:szCs w:val="20"/>
                <w:lang w:val="en-US"/>
              </w:rPr>
              <w:lastRenderedPageBreak/>
              <w:t>HYDROGEN ENERGY MANAGEMENT SYSTEM (HEMS)</w:t>
            </w:r>
          </w:p>
        </w:tc>
        <w:tc>
          <w:tcPr>
            <w:tcW w:w="2400" w:type="pct"/>
            <w:gridSpan w:val="2"/>
            <w:tcBorders>
              <w:bottom w:val="single" w:sz="4" w:space="0" w:color="00777D"/>
            </w:tcBorders>
            <w:vAlign w:val="bottom"/>
          </w:tcPr>
          <w:p w14:paraId="6BAE9565" w14:textId="3E8723BF" w:rsidR="00CC7F05" w:rsidRPr="00D35230" w:rsidRDefault="00CC7F05" w:rsidP="00BC78EA">
            <w:pPr>
              <w:ind w:left="426" w:right="-70"/>
              <w:jc w:val="right"/>
              <w:rPr>
                <w:rFonts w:cstheme="minorHAnsi"/>
                <w:bCs/>
                <w:color w:val="005279"/>
                <w:szCs w:val="28"/>
                <w:lang w:val="en-US"/>
              </w:rPr>
            </w:pPr>
            <w:r w:rsidRPr="00D35230">
              <w:rPr>
                <w:rFonts w:cstheme="minorHAnsi"/>
                <w:noProof/>
                <w:color w:val="005279"/>
                <w:szCs w:val="28"/>
                <w:lang w:val="en-US"/>
              </w:rPr>
              <w:t>TECHNICAL SPECIFICATIONS</w:t>
            </w:r>
          </w:p>
        </w:tc>
      </w:tr>
      <w:tr w:rsidR="00CC7F05" w:rsidRPr="00D35230" w14:paraId="0A403B4F" w14:textId="77777777" w:rsidTr="00BC78EA">
        <w:trPr>
          <w:trHeight w:val="165"/>
        </w:trPr>
        <w:tc>
          <w:tcPr>
            <w:tcW w:w="1867" w:type="pct"/>
            <w:tcBorders>
              <w:top w:val="single" w:sz="4" w:space="0" w:color="00777D"/>
            </w:tcBorders>
            <w:vAlign w:val="center"/>
          </w:tcPr>
          <w:p w14:paraId="3793D30C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color w:val="00677B"/>
                <w:sz w:val="10"/>
                <w:szCs w:val="10"/>
                <w:lang w:val="en-US"/>
              </w:rPr>
            </w:pPr>
          </w:p>
          <w:p w14:paraId="3D1442A2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color w:val="00677B"/>
                <w:sz w:val="10"/>
                <w:szCs w:val="10"/>
                <w:lang w:val="en-US"/>
              </w:rPr>
            </w:pPr>
          </w:p>
        </w:tc>
        <w:tc>
          <w:tcPr>
            <w:tcW w:w="133" w:type="pct"/>
            <w:tcBorders>
              <w:top w:val="single" w:sz="4" w:space="0" w:color="00777D"/>
            </w:tcBorders>
            <w:vAlign w:val="center"/>
          </w:tcPr>
          <w:p w14:paraId="4D4D216F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Cs/>
                <w:color w:val="FFFFFF" w:themeColor="background1"/>
                <w:sz w:val="10"/>
                <w:szCs w:val="10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</w:tcBorders>
            <w:noWrap/>
            <w:vAlign w:val="center"/>
          </w:tcPr>
          <w:p w14:paraId="23087E56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bCs/>
                <w:color w:val="FFFFFF" w:themeColor="background1"/>
                <w:sz w:val="10"/>
                <w:szCs w:val="10"/>
                <w:lang w:val="en-US"/>
              </w:rPr>
            </w:pPr>
          </w:p>
        </w:tc>
        <w:tc>
          <w:tcPr>
            <w:tcW w:w="1500" w:type="pct"/>
            <w:tcBorders>
              <w:top w:val="single" w:sz="4" w:space="0" w:color="00777D"/>
            </w:tcBorders>
            <w:noWrap/>
            <w:vAlign w:val="center"/>
          </w:tcPr>
          <w:p w14:paraId="17E36902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Cs/>
                <w:color w:val="FFFFFF" w:themeColor="background1"/>
                <w:sz w:val="10"/>
                <w:szCs w:val="10"/>
                <w:lang w:val="en-US"/>
              </w:rPr>
            </w:pPr>
          </w:p>
        </w:tc>
      </w:tr>
      <w:tr w:rsidR="00CC7F05" w:rsidRPr="00D35230" w14:paraId="633E57E3" w14:textId="77777777" w:rsidTr="00BC78EA">
        <w:trPr>
          <w:trHeight w:val="567"/>
        </w:trPr>
        <w:tc>
          <w:tcPr>
            <w:tcW w:w="1867" w:type="pct"/>
            <w:tcBorders>
              <w:bottom w:val="single" w:sz="4" w:space="0" w:color="00777D"/>
            </w:tcBorders>
            <w:shd w:val="clear" w:color="auto" w:fill="00777D"/>
            <w:vAlign w:val="center"/>
          </w:tcPr>
          <w:p w14:paraId="5D300769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color w:val="00677B"/>
                <w:sz w:val="18"/>
                <w:szCs w:val="18"/>
                <w:lang w:val="en-US"/>
              </w:rPr>
            </w:pPr>
          </w:p>
          <w:p w14:paraId="16992C73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color w:val="00677B"/>
                <w:sz w:val="18"/>
                <w:szCs w:val="18"/>
                <w:lang w:val="en-US"/>
              </w:rPr>
            </w:pPr>
          </w:p>
        </w:tc>
        <w:tc>
          <w:tcPr>
            <w:tcW w:w="133" w:type="pct"/>
            <w:tcBorders>
              <w:bottom w:val="single" w:sz="4" w:space="0" w:color="00777D"/>
            </w:tcBorders>
            <w:shd w:val="clear" w:color="auto" w:fill="00777D"/>
            <w:vAlign w:val="center"/>
          </w:tcPr>
          <w:p w14:paraId="0D4B016F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bottom w:val="single" w:sz="4" w:space="0" w:color="00777D"/>
            </w:tcBorders>
            <w:shd w:val="clear" w:color="auto" w:fill="00777D"/>
            <w:noWrap/>
            <w:vAlign w:val="center"/>
          </w:tcPr>
          <w:p w14:paraId="1182C802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bCs/>
                <w:color w:val="FFFFFF" w:themeColor="background1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tcBorders>
              <w:bottom w:val="single" w:sz="4" w:space="0" w:color="00777D"/>
            </w:tcBorders>
            <w:shd w:val="clear" w:color="auto" w:fill="00777D"/>
            <w:noWrap/>
            <w:vAlign w:val="center"/>
          </w:tcPr>
          <w:p w14:paraId="613FAF8B" w14:textId="107483B1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D35230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VECTOR 16</w:t>
            </w:r>
            <w:r w:rsidR="00535150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0</w:t>
            </w:r>
          </w:p>
        </w:tc>
      </w:tr>
      <w:tr w:rsidR="00CC7F05" w:rsidRPr="00D35230" w14:paraId="2C0BFF50" w14:textId="77777777" w:rsidTr="00BC78EA">
        <w:trPr>
          <w:trHeight w:val="397"/>
        </w:trPr>
        <w:tc>
          <w:tcPr>
            <w:tcW w:w="3500" w:type="pct"/>
            <w:gridSpan w:val="4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vAlign w:val="center"/>
            <w:hideMark/>
          </w:tcPr>
          <w:p w14:paraId="69BE8AFC" w14:textId="7ACE5CF7" w:rsidR="00CC7F05" w:rsidRPr="00D35230" w:rsidRDefault="00734AEE" w:rsidP="00BC78EA">
            <w:pPr>
              <w:spacing w:line="240" w:lineRule="auto"/>
              <w:rPr>
                <w:rFonts w:cstheme="minorHAnsi"/>
                <w:color w:val="024F75" w:themeColor="accent1"/>
                <w:sz w:val="24"/>
                <w:szCs w:val="24"/>
                <w:lang w:val="en-US"/>
              </w:rPr>
            </w:pPr>
            <w:r w:rsidRPr="00D35230">
              <w:rPr>
                <w:rFonts w:cstheme="minorHAnsi"/>
                <w:color w:val="024F75" w:themeColor="accent1"/>
                <w:sz w:val="22"/>
              </w:rPr>
              <w:t>HYDROGEN PRODUCTION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noWrap/>
            <w:vAlign w:val="center"/>
          </w:tcPr>
          <w:p w14:paraId="4DE6D87D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color w:val="024F75" w:themeColor="accent1"/>
                <w:sz w:val="24"/>
                <w:szCs w:val="24"/>
                <w:lang w:val="en-US"/>
              </w:rPr>
            </w:pPr>
          </w:p>
        </w:tc>
      </w:tr>
      <w:tr w:rsidR="00CC7F05" w:rsidRPr="00D35230" w14:paraId="25729CA9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634E79FA" w14:textId="042883C0" w:rsidR="00CC7F05" w:rsidRPr="00D35230" w:rsidRDefault="008946E2" w:rsidP="00BC78EA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Number of Electrolysers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54AA4476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bottom w:val="single" w:sz="4" w:space="0" w:color="00777D"/>
            </w:tcBorders>
            <w:noWrap/>
            <w:vAlign w:val="center"/>
          </w:tcPr>
          <w:p w14:paraId="23113823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tcBorders>
              <w:bottom w:val="single" w:sz="4" w:space="0" w:color="00777D"/>
            </w:tcBorders>
            <w:noWrap/>
            <w:vAlign w:val="center"/>
            <w:hideMark/>
          </w:tcPr>
          <w:p w14:paraId="66A36550" w14:textId="77777777" w:rsidR="00CC7F05" w:rsidRPr="00241C2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241C20">
              <w:rPr>
                <w:rFonts w:cstheme="minorHAnsi"/>
                <w:color w:val="005279"/>
                <w:sz w:val="24"/>
                <w:szCs w:val="24"/>
                <w:lang w:val="en-US"/>
              </w:rPr>
              <w:t>16</w:t>
            </w:r>
          </w:p>
        </w:tc>
      </w:tr>
      <w:tr w:rsidR="00CC7F05" w:rsidRPr="00D35230" w14:paraId="00D9CEF3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38F0B6C4" w14:textId="19398E94" w:rsidR="00CC7F05" w:rsidRPr="00D35230" w:rsidRDefault="00CC7F05" w:rsidP="00BC78EA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Hydrogen Production Capacity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05A05FF6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bottom w:val="single" w:sz="4" w:space="0" w:color="00777D"/>
            </w:tcBorders>
            <w:noWrap/>
            <w:vAlign w:val="center"/>
          </w:tcPr>
          <w:p w14:paraId="748E2346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tcBorders>
              <w:bottom w:val="single" w:sz="4" w:space="0" w:color="00777D"/>
            </w:tcBorders>
            <w:noWrap/>
            <w:vAlign w:val="center"/>
            <w:hideMark/>
          </w:tcPr>
          <w:p w14:paraId="0BEC3C81" w14:textId="77777777" w:rsidR="00CC7F05" w:rsidRPr="00241C2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241C20">
              <w:rPr>
                <w:rFonts w:cstheme="minorHAnsi"/>
                <w:color w:val="005279"/>
                <w:sz w:val="24"/>
                <w:szCs w:val="24"/>
                <w:lang w:val="en-US"/>
              </w:rPr>
              <w:t>8 Nm</w:t>
            </w:r>
            <w:r w:rsidRPr="00241C20">
              <w:rPr>
                <w:rFonts w:cstheme="minorHAnsi"/>
                <w:color w:val="005279"/>
                <w:sz w:val="24"/>
                <w:szCs w:val="24"/>
                <w:vertAlign w:val="superscript"/>
                <w:lang w:val="en-US"/>
              </w:rPr>
              <w:t>3</w:t>
            </w:r>
            <w:r w:rsidRPr="00241C20">
              <w:rPr>
                <w:rFonts w:cstheme="minorHAnsi"/>
                <w:color w:val="005279"/>
                <w:sz w:val="24"/>
                <w:szCs w:val="24"/>
                <w:lang w:val="en-US"/>
              </w:rPr>
              <w:t>/h</w:t>
            </w:r>
          </w:p>
        </w:tc>
      </w:tr>
      <w:tr w:rsidR="00CC7F05" w:rsidRPr="00D35230" w14:paraId="146CC56E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3EE4E897" w14:textId="2E8BDCD1" w:rsidR="00CC7F05" w:rsidRPr="00D35230" w:rsidRDefault="00CC7F05" w:rsidP="00BC78EA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Hydrogen Production Quality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6EBBB80E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3290D62A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7974E471" w14:textId="77777777" w:rsidR="00CC7F05" w:rsidRPr="00241C2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99,999%</w:t>
            </w:r>
          </w:p>
        </w:tc>
      </w:tr>
      <w:tr w:rsidR="00CC7F05" w:rsidRPr="00D35230" w14:paraId="10340878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2BDEC289" w14:textId="254086B1" w:rsidR="00CC7F05" w:rsidRPr="00D35230" w:rsidRDefault="00734AEE" w:rsidP="00BC78EA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Hydrogen Output Pressure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1BD9D6BE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0F0FE9C1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70874376" w14:textId="27B11852" w:rsidR="00CC7F05" w:rsidRPr="00241C20" w:rsidRDefault="008946E2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up to</w:t>
            </w:r>
            <w:r w:rsidR="00CC7F05"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</w:t>
            </w:r>
            <w:r w:rsidR="00241C20"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350</w:t>
            </w:r>
            <w:r w:rsidR="00CC7F05"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barg</w:t>
            </w:r>
          </w:p>
        </w:tc>
      </w:tr>
      <w:tr w:rsidR="00CC7F05" w:rsidRPr="00D35230" w14:paraId="57A0000B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3735AE26" w14:textId="6D127FFD" w:rsidR="00CC7F05" w:rsidRPr="00D35230" w:rsidRDefault="00734AEE" w:rsidP="00BC78EA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Power Consumption with BOP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2166B761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7C95DA54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1BE5BD68" w14:textId="138DD8FB" w:rsidR="00CC7F05" w:rsidRPr="00241C20" w:rsidRDefault="003C653C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51</w:t>
            </w:r>
            <w:r w:rsidR="00CC7F05"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kW</w:t>
            </w:r>
            <w:r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h</w:t>
            </w:r>
            <w:r w:rsidR="00CC7F05"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</w:t>
            </w:r>
            <w:r w:rsidR="008946E2"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rated peak</w:t>
            </w:r>
            <w:r w:rsidR="00CC7F05"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</w:t>
            </w:r>
            <w:r w:rsidR="00CC7F05" w:rsidRPr="00241C20">
              <w:rPr>
                <w:rFonts w:cstheme="minorHAnsi"/>
                <w:color w:val="024F75" w:themeColor="accent1"/>
                <w:sz w:val="24"/>
                <w:szCs w:val="24"/>
                <w:vertAlign w:val="superscript"/>
                <w:lang w:val="en-US"/>
              </w:rPr>
              <w:t>1</w:t>
            </w:r>
          </w:p>
        </w:tc>
      </w:tr>
      <w:tr w:rsidR="00CC7F05" w:rsidRPr="00D35230" w14:paraId="66B3CAE4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302E87DB" w14:textId="08189883" w:rsidR="00CC7F05" w:rsidRPr="00D35230" w:rsidRDefault="00734AEE" w:rsidP="00BC78EA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Feed Water Quality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041E9895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24D02C33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613C7079" w14:textId="4FFECF6A" w:rsidR="00CC7F05" w:rsidRPr="00241C2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&lt; 2 μS/cm</w:t>
            </w:r>
          </w:p>
        </w:tc>
      </w:tr>
      <w:tr w:rsidR="00CC7F05" w:rsidRPr="00D35230" w14:paraId="524A4709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1A7B6D1D" w14:textId="099A2208" w:rsidR="00CC7F05" w:rsidRPr="00D35230" w:rsidRDefault="00734AEE" w:rsidP="00BC78EA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Feed Water Inlet Pressure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0C15B4AD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37C0FABC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015FC662" w14:textId="77777777" w:rsidR="00CC7F05" w:rsidRPr="00241C2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1 - 4 barg</w:t>
            </w:r>
          </w:p>
        </w:tc>
      </w:tr>
      <w:tr w:rsidR="00CC7F05" w:rsidRPr="00D35230" w14:paraId="62637DF3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06940F46" w14:textId="2AF39D1C" w:rsidR="00CC7F05" w:rsidRPr="00D35230" w:rsidRDefault="00734AEE" w:rsidP="00BC78EA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Electrolyser Operational Hours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91A97B0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0C3A4209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320419EE" w14:textId="6FE55052" w:rsidR="00CC7F05" w:rsidRPr="00241C20" w:rsidRDefault="00535150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&gt;7</w:t>
            </w:r>
            <w:r w:rsidR="00CC7F05"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0.000 h</w:t>
            </w:r>
          </w:p>
        </w:tc>
      </w:tr>
      <w:tr w:rsidR="00CC7F05" w:rsidRPr="00D35230" w14:paraId="1DAE0871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1DE3BFDA" w14:textId="4E389B59" w:rsidR="00CC7F05" w:rsidRPr="00D35230" w:rsidRDefault="00734AEE" w:rsidP="00BC78EA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Consumption in Hydrogen Production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4543C93D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548C0818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1B1F5FE1" w14:textId="5E2137E6" w:rsidR="00CC7F05" w:rsidRPr="00241C2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241C20">
              <w:rPr>
                <w:rFonts w:cstheme="minorHAnsi"/>
                <w:b w:val="0"/>
                <w:color w:val="005279"/>
                <w:sz w:val="24"/>
                <w:szCs w:val="24"/>
              </w:rPr>
              <w:t>40 – 51 kW</w:t>
            </w:r>
            <w:r w:rsidR="008B0163" w:rsidRPr="00241C20">
              <w:rPr>
                <w:rFonts w:cstheme="minorHAnsi"/>
                <w:b w:val="0"/>
                <w:color w:val="005279"/>
                <w:sz w:val="24"/>
                <w:szCs w:val="24"/>
              </w:rPr>
              <w:t>h</w:t>
            </w:r>
          </w:p>
        </w:tc>
      </w:tr>
      <w:tr w:rsidR="00CC7F05" w:rsidRPr="00D35230" w14:paraId="3A5881A5" w14:textId="77777777" w:rsidTr="00BC78EA">
        <w:trPr>
          <w:trHeight w:val="397"/>
        </w:trPr>
        <w:tc>
          <w:tcPr>
            <w:tcW w:w="3500" w:type="pct"/>
            <w:gridSpan w:val="4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vAlign w:val="center"/>
          </w:tcPr>
          <w:p w14:paraId="38869864" w14:textId="5FBA2084" w:rsidR="00CC7F05" w:rsidRPr="00D35230" w:rsidRDefault="00734AEE" w:rsidP="00BC78EA">
            <w:pPr>
              <w:spacing w:line="240" w:lineRule="auto"/>
              <w:rPr>
                <w:rFonts w:cstheme="minorHAnsi"/>
                <w:color w:val="024F75" w:themeColor="accent1"/>
                <w:sz w:val="22"/>
              </w:rPr>
            </w:pPr>
            <w:r w:rsidRPr="00D35230">
              <w:rPr>
                <w:rFonts w:cstheme="minorHAnsi"/>
                <w:color w:val="024F75" w:themeColor="accent1"/>
                <w:sz w:val="22"/>
              </w:rPr>
              <w:t>ELECTRICAL AND HEAT PRODUCTION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vAlign w:val="center"/>
          </w:tcPr>
          <w:p w14:paraId="1E90F6CB" w14:textId="77777777" w:rsidR="00CC7F05" w:rsidRPr="00241C20" w:rsidRDefault="00CC7F05" w:rsidP="00BC78EA">
            <w:pPr>
              <w:spacing w:line="240" w:lineRule="auto"/>
              <w:rPr>
                <w:rFonts w:cstheme="minorHAnsi"/>
                <w:color w:val="024F75" w:themeColor="accent1"/>
                <w:sz w:val="24"/>
                <w:szCs w:val="24"/>
              </w:rPr>
            </w:pPr>
          </w:p>
        </w:tc>
      </w:tr>
      <w:tr w:rsidR="00CC7F05" w:rsidRPr="00D35230" w14:paraId="22900A21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0725DBF" w14:textId="70736F30" w:rsidR="00CC7F05" w:rsidRPr="00D35230" w:rsidRDefault="00734AEE" w:rsidP="00BC78EA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Fuel Cell Model</w:t>
            </w:r>
            <w:r w:rsidR="00CC7F05" w:rsidRPr="00D35230">
              <w:rPr>
                <w:rFonts w:cstheme="minorHAnsi"/>
                <w:b w:val="0"/>
                <w:color w:val="00677B"/>
                <w:sz w:val="22"/>
              </w:rPr>
              <w:t xml:space="preserve"> (FC)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6E835B2D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404DB1AD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FA61C13" w14:textId="0FCDB344" w:rsidR="00CC7F05" w:rsidRPr="00241C2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241C20">
              <w:rPr>
                <w:rFonts w:cstheme="minorHAnsi"/>
                <w:b w:val="0"/>
                <w:color w:val="005279"/>
                <w:sz w:val="24"/>
                <w:szCs w:val="24"/>
              </w:rPr>
              <w:t>PET</w:t>
            </w:r>
            <w:r w:rsidR="00A8514F">
              <w:rPr>
                <w:rFonts w:cstheme="minorHAnsi"/>
                <w:b w:val="0"/>
                <w:color w:val="005279"/>
                <w:sz w:val="24"/>
                <w:szCs w:val="24"/>
              </w:rPr>
              <w:t>-</w:t>
            </w:r>
            <w:r w:rsidRPr="00241C20">
              <w:rPr>
                <w:rFonts w:cstheme="minorHAnsi"/>
                <w:b w:val="0"/>
                <w:color w:val="005279"/>
                <w:sz w:val="24"/>
                <w:szCs w:val="24"/>
              </w:rPr>
              <w:t>13</w:t>
            </w:r>
          </w:p>
        </w:tc>
      </w:tr>
      <w:tr w:rsidR="00CC7F05" w:rsidRPr="00D35230" w14:paraId="7091B1EF" w14:textId="77777777" w:rsidTr="00BC78EA">
        <w:trPr>
          <w:trHeight w:val="510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0AE145F8" w14:textId="02E675C2" w:rsidR="00CC7F05" w:rsidRPr="00D35230" w:rsidRDefault="00734AEE" w:rsidP="00BC78EA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Peak Power Output DC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F45F47C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39C13E7F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458754F2" w14:textId="4937856C" w:rsidR="00CC7F05" w:rsidRPr="00241C2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27,2 kW </w:t>
            </w:r>
            <w:r w:rsidR="008946E2"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Electrical</w:t>
            </w:r>
          </w:p>
          <w:p w14:paraId="73D29457" w14:textId="57687B21" w:rsidR="00CC7F05" w:rsidRPr="00241C2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+ 27,2 kW </w:t>
            </w:r>
            <w:r w:rsidR="008946E2"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Heat</w:t>
            </w:r>
          </w:p>
        </w:tc>
      </w:tr>
      <w:tr w:rsidR="00FA6E89" w:rsidRPr="00D35230" w14:paraId="6E817017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2064000F" w14:textId="18DEA7A0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Voltage DC</w:t>
            </w:r>
            <w:r w:rsidRPr="00D35230">
              <w:rPr>
                <w:rFonts w:cstheme="minorHAnsi"/>
                <w:b w:val="0"/>
                <w:color w:val="005279"/>
                <w:sz w:val="22"/>
                <w:lang w:val="en-US"/>
              </w:rPr>
              <w:t xml:space="preserve"> </w:t>
            </w:r>
            <w:r w:rsidRPr="00D35230">
              <w:rPr>
                <w:rFonts w:cstheme="minorHAnsi"/>
                <w:color w:val="024F75" w:themeColor="accent1"/>
                <w:sz w:val="24"/>
                <w:vertAlign w:val="superscript"/>
                <w:lang w:val="en-US"/>
              </w:rPr>
              <w:t>4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3762F805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6AD1B6F9" w14:textId="77777777" w:rsidR="00FA6E89" w:rsidRPr="00D35230" w:rsidRDefault="00FA6E89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0A656286" w14:textId="6AE7E840" w:rsidR="00FA6E89" w:rsidRPr="00241C20" w:rsidRDefault="00FA6E89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186,4 – 117,8 V</w:t>
            </w:r>
          </w:p>
        </w:tc>
      </w:tr>
      <w:tr w:rsidR="00FA6E89" w:rsidRPr="00D35230" w14:paraId="16FC3A87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76B61225" w14:textId="7A9F8C66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Current DC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41E315F2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3FCDAC2C" w14:textId="77777777" w:rsidR="00FA6E89" w:rsidRPr="00D35230" w:rsidRDefault="00FA6E89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5052E3DB" w14:textId="0B455507" w:rsidR="00FA6E89" w:rsidRPr="00241C20" w:rsidRDefault="00FA6E89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0 - 230 A</w:t>
            </w:r>
          </w:p>
        </w:tc>
      </w:tr>
      <w:tr w:rsidR="00FA6E89" w:rsidRPr="00D35230" w14:paraId="43DD0C85" w14:textId="77777777" w:rsidTr="00BC78EA">
        <w:trPr>
          <w:trHeight w:val="510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3D7CF5F1" w14:textId="4BB5D62D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Auxiliary Electricity Consumption + Heat Generation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DF3FB02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13F1817A" w14:textId="77777777" w:rsidR="00FA6E89" w:rsidRPr="00D35230" w:rsidRDefault="00FA6E89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3300E1A4" w14:textId="4371DEFD" w:rsidR="00FA6E89" w:rsidRPr="00241C20" w:rsidRDefault="00A8514F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5</w:t>
            </w:r>
            <w:r w:rsidR="00FA6E89"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kWh</w:t>
            </w:r>
          </w:p>
        </w:tc>
      </w:tr>
      <w:tr w:rsidR="00FA6E89" w:rsidRPr="00D35230" w14:paraId="449A8665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12363026" w14:textId="093AC870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Maximum Hydrogen Consumption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43E1CF83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48E2A6C9" w14:textId="77777777" w:rsidR="00FA6E89" w:rsidRPr="00D35230" w:rsidRDefault="00FA6E89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3A2550D3" w14:textId="1CB89CA5" w:rsidR="00FA6E89" w:rsidRPr="00241C20" w:rsidRDefault="00FA6E89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3</w:t>
            </w:r>
            <w:r w:rsidR="00A8514F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20</w:t>
            </w:r>
            <w:r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Nl/min</w:t>
            </w:r>
          </w:p>
        </w:tc>
      </w:tr>
      <w:tr w:rsidR="00CC7F05" w:rsidRPr="00D35230" w14:paraId="2363F22A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77229F10" w14:textId="1C4AA6B5" w:rsidR="00CC7F05" w:rsidRPr="00D35230" w:rsidRDefault="00734AEE" w:rsidP="00BC78EA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External Fuel Minimum Quality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063D28DE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73559075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3493C11B" w14:textId="5262F92B" w:rsidR="00CC7F05" w:rsidRPr="00241C2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Grad</w:t>
            </w:r>
            <w:r w:rsidR="008946E2"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e</w:t>
            </w:r>
            <w:r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D ISO 14687-2:2008</w:t>
            </w:r>
          </w:p>
        </w:tc>
      </w:tr>
      <w:tr w:rsidR="00CC7F05" w:rsidRPr="00D35230" w14:paraId="4DD6D144" w14:textId="77777777" w:rsidTr="00BC78EA">
        <w:trPr>
          <w:trHeight w:val="510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4C4E086E" w14:textId="52C853D5" w:rsidR="00CC7F05" w:rsidRPr="00D35230" w:rsidRDefault="00734AEE" w:rsidP="00BC78EA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Fuel Cell Operational Hours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68A62F43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4A700C3C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47922D0B" w14:textId="77777777" w:rsidR="00CC7F05" w:rsidRPr="00241C2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24.000 h</w:t>
            </w:r>
          </w:p>
        </w:tc>
      </w:tr>
      <w:tr w:rsidR="00CC7F05" w:rsidRPr="00D35230" w14:paraId="280D034D" w14:textId="77777777" w:rsidTr="00BC78EA">
        <w:trPr>
          <w:trHeight w:val="397"/>
        </w:trPr>
        <w:tc>
          <w:tcPr>
            <w:tcW w:w="3500" w:type="pct"/>
            <w:gridSpan w:val="4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vAlign w:val="center"/>
          </w:tcPr>
          <w:p w14:paraId="4527087A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color w:val="024F75" w:themeColor="accent1"/>
                <w:sz w:val="22"/>
              </w:rPr>
            </w:pPr>
            <w:r w:rsidRPr="00D35230">
              <w:rPr>
                <w:rFonts w:cstheme="minorHAnsi"/>
                <w:color w:val="024F75" w:themeColor="accent1"/>
                <w:sz w:val="22"/>
              </w:rPr>
              <w:t>GENERAL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noWrap/>
            <w:vAlign w:val="center"/>
          </w:tcPr>
          <w:p w14:paraId="057D03F2" w14:textId="77777777" w:rsidR="00CC7F05" w:rsidRPr="00241C20" w:rsidRDefault="00CC7F05" w:rsidP="00BC78EA">
            <w:pPr>
              <w:spacing w:line="240" w:lineRule="auto"/>
              <w:rPr>
                <w:rFonts w:cstheme="minorHAnsi"/>
                <w:color w:val="024F75" w:themeColor="accent1"/>
                <w:sz w:val="24"/>
                <w:szCs w:val="24"/>
              </w:rPr>
            </w:pPr>
          </w:p>
        </w:tc>
      </w:tr>
      <w:tr w:rsidR="00CC7F05" w:rsidRPr="00D35230" w14:paraId="58DD0981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16447725" w14:textId="75A0C6D7" w:rsidR="00CC7F05" w:rsidRPr="00D35230" w:rsidRDefault="00734AEE" w:rsidP="00BC78EA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Cooling System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5B9B7592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75FA458A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1D4AC7BB" w14:textId="7AC33407" w:rsidR="00CC7F05" w:rsidRPr="00241C20" w:rsidRDefault="008946E2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241C20">
              <w:rPr>
                <w:rFonts w:cstheme="minorHAnsi"/>
                <w:b w:val="0"/>
                <w:color w:val="005279"/>
                <w:sz w:val="24"/>
                <w:szCs w:val="24"/>
              </w:rPr>
              <w:t>Air or Water cooled</w:t>
            </w:r>
          </w:p>
        </w:tc>
      </w:tr>
      <w:tr w:rsidR="00CC7F05" w:rsidRPr="00D35230" w14:paraId="54BDEBD9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32C27906" w14:textId="1F666DDD" w:rsidR="00CC7F05" w:rsidRPr="00D35230" w:rsidRDefault="00734AEE" w:rsidP="00BC78EA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Closed Cooling Water Quality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69A9A8E1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2CC0A771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75E45C82" w14:textId="77777777" w:rsidR="00CC7F05" w:rsidRPr="00241C2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&lt; 10 μS/cm</w:t>
            </w:r>
          </w:p>
        </w:tc>
      </w:tr>
      <w:tr w:rsidR="00CC7F05" w:rsidRPr="00D35230" w14:paraId="3EB7180F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150DD128" w14:textId="06FAB864" w:rsidR="00CC7F05" w:rsidRPr="00D35230" w:rsidRDefault="00734AEE" w:rsidP="00BC78EA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Open Cooling Water Pressure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4E1D9F88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617E007E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39E5C4AE" w14:textId="77777777" w:rsidR="00CC7F05" w:rsidRPr="00241C2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1 - 10 barg</w:t>
            </w:r>
          </w:p>
        </w:tc>
      </w:tr>
      <w:tr w:rsidR="00CC7F05" w:rsidRPr="00D35230" w14:paraId="3D11BD58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1122D0EB" w14:textId="2DEC44A0" w:rsidR="00CC7F05" w:rsidRPr="00D35230" w:rsidRDefault="00734AEE" w:rsidP="00BC78EA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Open Cooling Water Temperature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FB57633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6F847085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46DD9108" w14:textId="77777777" w:rsidR="00CC7F05" w:rsidRPr="00241C2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&lt; 50 ºC</w:t>
            </w:r>
          </w:p>
        </w:tc>
      </w:tr>
      <w:tr w:rsidR="00CC7F05" w:rsidRPr="00D35230" w14:paraId="2B72243B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6C999FD9" w14:textId="48E74CEC" w:rsidR="00CC7F05" w:rsidRPr="00D35230" w:rsidRDefault="00734AEE" w:rsidP="00BC78EA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Room Temperature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5C964197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0B5F1E24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5B140E36" w14:textId="77777777" w:rsidR="00CC7F05" w:rsidRPr="00241C2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5 - 45 ºC</w:t>
            </w:r>
          </w:p>
        </w:tc>
      </w:tr>
      <w:tr w:rsidR="00CC7F05" w:rsidRPr="00D35230" w14:paraId="4AEE0DFC" w14:textId="77777777" w:rsidTr="00BC78EA">
        <w:trPr>
          <w:trHeight w:val="56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54E4B383" w14:textId="1C45FC92" w:rsidR="00CC7F05" w:rsidRPr="00D35230" w:rsidRDefault="00734AEE" w:rsidP="00BC78EA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Dimensions (mm) (WxDxH)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64C79EC0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592216BF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0BCF85EA" w14:textId="77777777" w:rsidR="00CC7F05" w:rsidRPr="00241C2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4 x (600 x 800 x 2200)</w:t>
            </w:r>
          </w:p>
          <w:p w14:paraId="33512465" w14:textId="77777777" w:rsidR="00CC7F05" w:rsidRPr="00241C2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241C2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+ 1200 x 650 x 1500</w:t>
            </w:r>
          </w:p>
        </w:tc>
      </w:tr>
      <w:tr w:rsidR="00CC7F05" w:rsidRPr="00D35230" w14:paraId="59B3275C" w14:textId="77777777" w:rsidTr="00BC78EA">
        <w:trPr>
          <w:trHeight w:val="397"/>
        </w:trPr>
        <w:tc>
          <w:tcPr>
            <w:tcW w:w="3500" w:type="pct"/>
            <w:gridSpan w:val="4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vAlign w:val="center"/>
          </w:tcPr>
          <w:p w14:paraId="299B477A" w14:textId="7A6D08FD" w:rsidR="00CC7F05" w:rsidRPr="00D35230" w:rsidRDefault="00734AEE" w:rsidP="00BC78EA">
            <w:pPr>
              <w:spacing w:line="240" w:lineRule="auto"/>
              <w:rPr>
                <w:rFonts w:cstheme="minorHAnsi"/>
                <w:color w:val="024F75" w:themeColor="accent1"/>
                <w:sz w:val="22"/>
                <w:lang w:val="en-US"/>
              </w:rPr>
            </w:pPr>
            <w:r w:rsidRPr="00D35230">
              <w:rPr>
                <w:rFonts w:cstheme="minorHAnsi"/>
                <w:color w:val="024F75" w:themeColor="accent1"/>
                <w:sz w:val="22"/>
                <w:lang w:val="en-US"/>
              </w:rPr>
              <w:t>HYDROGEN VEHICLE REFUELING STATION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noWrap/>
            <w:vAlign w:val="center"/>
          </w:tcPr>
          <w:p w14:paraId="4511DF5F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color w:val="024F75" w:themeColor="accent1"/>
                <w:sz w:val="22"/>
                <w:lang w:val="en-US"/>
              </w:rPr>
            </w:pPr>
          </w:p>
        </w:tc>
      </w:tr>
      <w:tr w:rsidR="00CC7F05" w:rsidRPr="00D35230" w14:paraId="66A764D4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48F9EB2F" w14:textId="3D5790F4" w:rsidR="00CC7F05" w:rsidRPr="00D35230" w:rsidRDefault="00734AEE" w:rsidP="00BC78EA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FCV Supply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36C04018" w14:textId="77777777" w:rsidR="00CC7F05" w:rsidRPr="00D35230" w:rsidRDefault="00CC7F05" w:rsidP="00BC78EA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0867A047" w14:textId="77777777" w:rsidR="00CC7F05" w:rsidRPr="00D35230" w:rsidRDefault="00CC7F05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0A7C892E" w14:textId="67951200" w:rsidR="00CC7F05" w:rsidRPr="00D35230" w:rsidRDefault="008946E2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D35230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Included</w:t>
            </w:r>
            <w:r w:rsidR="00CC7F05" w:rsidRPr="00D35230">
              <w:rPr>
                <w:rFonts w:cstheme="minorHAnsi"/>
                <w:b w:val="0"/>
                <w:color w:val="005279"/>
                <w:sz w:val="22"/>
                <w:lang w:val="en-US"/>
              </w:rPr>
              <w:t xml:space="preserve"> </w:t>
            </w:r>
            <w:r w:rsidR="00CC7F05" w:rsidRPr="00D35230">
              <w:rPr>
                <w:rFonts w:cstheme="minorHAnsi"/>
                <w:color w:val="024F75" w:themeColor="accent1"/>
                <w:sz w:val="24"/>
                <w:vertAlign w:val="superscript"/>
                <w:lang w:val="en-US"/>
              </w:rPr>
              <w:t>3</w:t>
            </w:r>
          </w:p>
        </w:tc>
      </w:tr>
    </w:tbl>
    <w:p w14:paraId="310B9565" w14:textId="77777777" w:rsidR="00535150" w:rsidRDefault="00535150" w:rsidP="00CC7F05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</w:p>
    <w:p w14:paraId="1EF12AED" w14:textId="77777777" w:rsidR="00BF0FE3" w:rsidRDefault="00BF0FE3" w:rsidP="00CC7F05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</w:p>
    <w:p w14:paraId="3ED3FEEB" w14:textId="2FFD2E97" w:rsidR="00CC7F05" w:rsidRPr="00947EC9" w:rsidRDefault="00CC7F05" w:rsidP="00CC7F05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  <w:r w:rsidRPr="00947EC9">
        <w:rPr>
          <w:rFonts w:ascii="Getho Light" w:hAnsi="Getho Light"/>
          <w:noProof/>
        </w:rPr>
        <mc:AlternateContent>
          <mc:Choice Requires="wps">
            <w:drawing>
              <wp:anchor distT="45720" distB="45720" distL="114300" distR="114300" simplePos="0" relativeHeight="252057600" behindDoc="0" locked="0" layoutInCell="1" allowOverlap="1" wp14:anchorId="21ECBF32" wp14:editId="030B5DA1">
                <wp:simplePos x="0" y="0"/>
                <wp:positionH relativeFrom="page">
                  <wp:posOffset>439420</wp:posOffset>
                </wp:positionH>
                <wp:positionV relativeFrom="paragraph">
                  <wp:posOffset>191770</wp:posOffset>
                </wp:positionV>
                <wp:extent cx="6769100" cy="1159510"/>
                <wp:effectExtent l="0" t="0" r="0" b="2540"/>
                <wp:wrapNone/>
                <wp:docPr id="3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0" cy="1159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2BA83" w14:textId="368795C4" w:rsidR="005A3095" w:rsidRPr="00437705" w:rsidRDefault="005A3095" w:rsidP="00CC7F05">
                            <w:pPr>
                              <w:jc w:val="both"/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</w:pPr>
                            <w:r w:rsidRPr="00437705">
                              <w:rPr>
                                <w:rFonts w:cstheme="minorHAnsi"/>
                                <w:color w:val="024F75" w:themeColor="accent1"/>
                                <w:sz w:val="18"/>
                                <w:vertAlign w:val="superscript"/>
                                <w:lang w:val="en-US"/>
                              </w:rPr>
                              <w:t>1</w:t>
                            </w:r>
                            <w:r w:rsidRPr="00437705"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 xml:space="preserve"> Air compression power consumption accounted. Air compression unit NOT included.</w:t>
                            </w:r>
                          </w:p>
                          <w:p w14:paraId="70AA19A4" w14:textId="0397D4B0" w:rsidR="005A3095" w:rsidRPr="00437705" w:rsidRDefault="005A3095" w:rsidP="00CC7F05">
                            <w:pPr>
                              <w:jc w:val="both"/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</w:pPr>
                            <w:r w:rsidRPr="00437705">
                              <w:rPr>
                                <w:rFonts w:cstheme="minorHAnsi"/>
                                <w:color w:val="024F75" w:themeColor="accent1"/>
                                <w:sz w:val="18"/>
                                <w:vertAlign w:val="superscript"/>
                                <w:lang w:val="en-US"/>
                              </w:rPr>
                              <w:t>2</w:t>
                            </w:r>
                            <w:r w:rsidRPr="00437705"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 xml:space="preserve"> Output option to choose between AC 400V 3P or DC 500V.</w:t>
                            </w:r>
                          </w:p>
                          <w:p w14:paraId="48A691B4" w14:textId="35510A21" w:rsidR="005A3095" w:rsidRPr="00437705" w:rsidRDefault="005A3095" w:rsidP="00CC7F05">
                            <w:pPr>
                              <w:ind w:right="357"/>
                              <w:jc w:val="both"/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</w:pPr>
                            <w:r w:rsidRPr="00437705">
                              <w:rPr>
                                <w:rFonts w:cstheme="minorHAnsi"/>
                                <w:color w:val="024F75" w:themeColor="accent1"/>
                                <w:sz w:val="18"/>
                                <w:vertAlign w:val="superscript"/>
                                <w:lang w:val="en-US"/>
                              </w:rPr>
                              <w:t>3</w:t>
                            </w:r>
                            <w:r w:rsidRPr="00437705"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 xml:space="preserve"> Vector 160 HRS and Vector 160 P2X models have a refueling </w:t>
                            </w:r>
                            <w:r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>dispenser</w:t>
                            </w:r>
                            <w:r w:rsidRPr="00437705"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 xml:space="preserve"> for hydrogen vehicles at 350 barg (pipeline up to 500 barg)</w:t>
                            </w:r>
                            <w:r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418B7"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>with delivered hydrogen quality of 99.999%.</w:t>
                            </w:r>
                          </w:p>
                          <w:p w14:paraId="77A6B2B8" w14:textId="2521102E" w:rsidR="005A3095" w:rsidRPr="00437705" w:rsidRDefault="005A3095" w:rsidP="00454A3C">
                            <w:pPr>
                              <w:ind w:right="357"/>
                              <w:jc w:val="both"/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</w:pPr>
                            <w:r w:rsidRPr="00437705">
                              <w:rPr>
                                <w:rFonts w:cstheme="minorHAnsi"/>
                                <w:color w:val="024F75" w:themeColor="accent1"/>
                                <w:sz w:val="18"/>
                                <w:vertAlign w:val="superscript"/>
                                <w:lang w:val="en-US"/>
                              </w:rPr>
                              <w:t>4</w:t>
                            </w:r>
                            <w:r w:rsidRPr="00437705"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BF5697"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 xml:space="preserve">Fixed voltage in DC, customizable </w:t>
                            </w:r>
                            <w:r w:rsidR="009D78D3"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>25</w:t>
                            </w:r>
                            <w:r w:rsidRPr="00BF5697"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 xml:space="preserve"> – </w:t>
                            </w:r>
                            <w:r w:rsidR="008B0C13"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>8</w:t>
                            </w:r>
                            <w:r w:rsidRPr="00BF5697"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>00 V</w:t>
                            </w:r>
                            <w:r>
                              <w:rPr>
                                <w:rFonts w:cstheme="minorHAnsi"/>
                                <w:b w:val="0"/>
                                <w:color w:val="005279"/>
                                <w:sz w:val="18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14:paraId="055DB99F" w14:textId="77777777" w:rsidR="005A3095" w:rsidRPr="00437705" w:rsidRDefault="005A3095" w:rsidP="00CC7F05">
                            <w:pPr>
                              <w:ind w:right="357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16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CBF32" id="_x0000_s1214" type="#_x0000_t202" style="position:absolute;margin-left:34.6pt;margin-top:15.1pt;width:533pt;height:91.3pt;z-index:252057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" filled="f" stroked="f">
                <v:textbox>
                  <w:txbxContent>
                    <w:p w14:paraId="71B2BA83" w14:textId="368795C4" w:rsidR="005A3095" w:rsidRPr="00437705" w:rsidRDefault="005A3095" w:rsidP="00CC7F05">
                      <w:pPr>
                        <w:jc w:val="both"/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</w:pPr>
                      <w:r w:rsidRPr="00437705">
                        <w:rPr>
                          <w:rFonts w:cstheme="minorHAnsi"/>
                          <w:color w:val="024F75" w:themeColor="accent1"/>
                          <w:sz w:val="18"/>
                          <w:vertAlign w:val="superscript"/>
                          <w:lang w:val="en-US"/>
                        </w:rPr>
                        <w:t>1</w:t>
                      </w:r>
                      <w:r w:rsidRPr="00437705"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 xml:space="preserve"> Air compression power consumption accounted. Air compression unit NOT included.</w:t>
                      </w:r>
                    </w:p>
                    <w:p w14:paraId="70AA19A4" w14:textId="0397D4B0" w:rsidR="005A3095" w:rsidRPr="00437705" w:rsidRDefault="005A3095" w:rsidP="00CC7F05">
                      <w:pPr>
                        <w:jc w:val="both"/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</w:pPr>
                      <w:r w:rsidRPr="00437705">
                        <w:rPr>
                          <w:rFonts w:cstheme="minorHAnsi"/>
                          <w:color w:val="024F75" w:themeColor="accent1"/>
                          <w:sz w:val="18"/>
                          <w:vertAlign w:val="superscript"/>
                          <w:lang w:val="en-US"/>
                        </w:rPr>
                        <w:t>2</w:t>
                      </w:r>
                      <w:r w:rsidRPr="00437705"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 xml:space="preserve"> Output option to choose between AC 400V 3P or DC 500V.</w:t>
                      </w:r>
                    </w:p>
                    <w:p w14:paraId="48A691B4" w14:textId="35510A21" w:rsidR="005A3095" w:rsidRPr="00437705" w:rsidRDefault="005A3095" w:rsidP="00CC7F05">
                      <w:pPr>
                        <w:ind w:right="357"/>
                        <w:jc w:val="both"/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</w:pPr>
                      <w:r w:rsidRPr="00437705">
                        <w:rPr>
                          <w:rFonts w:cstheme="minorHAnsi"/>
                          <w:color w:val="024F75" w:themeColor="accent1"/>
                          <w:sz w:val="18"/>
                          <w:vertAlign w:val="superscript"/>
                          <w:lang w:val="en-US"/>
                        </w:rPr>
                        <w:t>3</w:t>
                      </w:r>
                      <w:r w:rsidRPr="00437705"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 xml:space="preserve"> Vector 160 HRS and Vector 160 P2X models have a refueling </w:t>
                      </w:r>
                      <w:r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>dispenser</w:t>
                      </w:r>
                      <w:r w:rsidRPr="00437705"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 xml:space="preserve"> for hydrogen vehicles at 350 barg (pipeline up to 500 barg)</w:t>
                      </w:r>
                      <w:r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>,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E418B7"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>with delivered hydrogen quality of 99.999%.</w:t>
                      </w:r>
                    </w:p>
                    <w:p w14:paraId="77A6B2B8" w14:textId="2521102E" w:rsidR="005A3095" w:rsidRPr="00437705" w:rsidRDefault="005A3095" w:rsidP="00454A3C">
                      <w:pPr>
                        <w:ind w:right="357"/>
                        <w:jc w:val="both"/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</w:pPr>
                      <w:r w:rsidRPr="00437705">
                        <w:rPr>
                          <w:rFonts w:cstheme="minorHAnsi"/>
                          <w:color w:val="024F75" w:themeColor="accent1"/>
                          <w:sz w:val="18"/>
                          <w:vertAlign w:val="superscript"/>
                          <w:lang w:val="en-US"/>
                        </w:rPr>
                        <w:t>4</w:t>
                      </w:r>
                      <w:r w:rsidRPr="00437705"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 xml:space="preserve"> </w:t>
                      </w:r>
                      <w:r w:rsidRPr="00BF5697"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 xml:space="preserve">Fixed voltage in DC, customizable </w:t>
                      </w:r>
                      <w:r w:rsidR="009D78D3"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>25</w:t>
                      </w:r>
                      <w:r w:rsidRPr="00BF5697"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 xml:space="preserve"> – </w:t>
                      </w:r>
                      <w:r w:rsidR="008B0C13"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>8</w:t>
                      </w:r>
                      <w:r w:rsidRPr="00BF5697"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>00 V</w:t>
                      </w:r>
                      <w:r>
                        <w:rPr>
                          <w:rFonts w:cstheme="minorHAnsi"/>
                          <w:b w:val="0"/>
                          <w:color w:val="005279"/>
                          <w:sz w:val="18"/>
                          <w:szCs w:val="24"/>
                          <w:lang w:val="en-US"/>
                        </w:rPr>
                        <w:t>.</w:t>
                      </w:r>
                    </w:p>
                    <w:p w14:paraId="055DB99F" w14:textId="77777777" w:rsidR="005A3095" w:rsidRPr="00437705" w:rsidRDefault="005A3095" w:rsidP="00CC7F05">
                      <w:pPr>
                        <w:ind w:right="357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16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E75868" w14:textId="77777777" w:rsidR="00CC7F05" w:rsidRPr="00947EC9" w:rsidRDefault="00CC7F05" w:rsidP="00CC7F05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</w:p>
    <w:p w14:paraId="77378237" w14:textId="77777777" w:rsidR="00CC7F05" w:rsidRPr="00947EC9" w:rsidRDefault="00CC7F05" w:rsidP="00CC7F05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</w:p>
    <w:p w14:paraId="7302F5D0" w14:textId="45DF6FD0" w:rsidR="00644E88" w:rsidRPr="0073765D" w:rsidRDefault="00644E88">
      <w:pPr>
        <w:spacing w:after="200"/>
        <w:rPr>
          <w:lang w:val="en-US"/>
        </w:rPr>
      </w:pPr>
      <w:r w:rsidRPr="001B423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3054708D" wp14:editId="23229126">
                <wp:simplePos x="0" y="0"/>
                <wp:positionH relativeFrom="page">
                  <wp:align>left</wp:align>
                </wp:positionH>
                <wp:positionV relativeFrom="paragraph">
                  <wp:posOffset>-182839</wp:posOffset>
                </wp:positionV>
                <wp:extent cx="7583424" cy="435610"/>
                <wp:effectExtent l="0" t="0" r="0" b="2540"/>
                <wp:wrapNone/>
                <wp:docPr id="1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3424" cy="435610"/>
                        </a:xfrm>
                        <a:prstGeom prst="rect">
                          <a:avLst/>
                        </a:prstGeom>
                        <a:gradFill>
                          <a:gsLst>
                            <a:gs pos="27000">
                              <a:srgbClr val="009880">
                                <a:lumMod val="100000"/>
                              </a:srgbClr>
                            </a:gs>
                            <a:gs pos="0">
                              <a:srgbClr val="00CE85"/>
                            </a:gs>
                            <a:gs pos="100000">
                              <a:srgbClr val="005279"/>
                            </a:gs>
                          </a:gsLst>
                          <a:lin ang="13800000" scaled="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327CE" w14:textId="0540AA08" w:rsidR="005A3095" w:rsidRPr="0070398E" w:rsidRDefault="005A3095" w:rsidP="00644E88">
                            <w:pPr>
                              <w:spacing w:line="240" w:lineRule="auto"/>
                              <w:ind w:left="425" w:right="357"/>
                              <w:jc w:val="right"/>
                              <w:rPr>
                                <w:rFonts w:ascii="Getho Light" w:hAnsi="Getho Light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tho Light" w:hAnsi="Getho Light"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>PET SERIES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4708D" id="_x0000_s1215" type="#_x0000_t202" style="position:absolute;margin-left:0;margin-top:-14.4pt;width:597.1pt;height:34.3pt;z-index:25200435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" fillcolor="#00ce85" stroked="f">
                <v:fill color2="#005279" angle="220" colors="0 #00ce85;17695f #009880;1 #005279" focus="100%" type="gradient">
                  <o:fill v:ext="view" type="gradientUnscaled"/>
                </v:fill>
                <v:textbox>
                  <w:txbxContent>
                    <w:p w14:paraId="339327CE" w14:textId="0540AA08" w:rsidR="005A3095" w:rsidRPr="0070398E" w:rsidRDefault="005A3095" w:rsidP="00644E88">
                      <w:pPr>
                        <w:spacing w:line="240" w:lineRule="auto"/>
                        <w:ind w:left="425" w:right="357"/>
                        <w:jc w:val="right"/>
                        <w:rPr>
                          <w:rFonts w:ascii="Getho Light" w:hAnsi="Getho Light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Getho Light" w:hAnsi="Getho Light"/>
                          <w:noProof/>
                          <w:color w:val="FFFFFF" w:themeColor="background1"/>
                          <w:sz w:val="40"/>
                          <w:szCs w:val="40"/>
                        </w:rPr>
                        <w:t>PET SERIES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3BB6AF2" w14:textId="6307E533" w:rsidR="001F4131" w:rsidRDefault="00454A3C" w:rsidP="009A533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2064768" behindDoc="0" locked="0" layoutInCell="1" allowOverlap="1" wp14:anchorId="40F0D162" wp14:editId="2B08F7D3">
            <wp:simplePos x="0" y="0"/>
            <wp:positionH relativeFrom="column">
              <wp:posOffset>-471170</wp:posOffset>
            </wp:positionH>
            <wp:positionV relativeFrom="paragraph">
              <wp:posOffset>1162050</wp:posOffset>
            </wp:positionV>
            <wp:extent cx="3901440" cy="4599940"/>
            <wp:effectExtent l="0" t="0" r="0" b="0"/>
            <wp:wrapSquare wrapText="bothSides"/>
            <wp:docPr id="395" name="Imagen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ET_v2.png"/>
                    <pic:cNvPicPr/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2720" behindDoc="0" locked="0" layoutInCell="1" allowOverlap="1" wp14:anchorId="54AA4815" wp14:editId="72A5F824">
                <wp:simplePos x="0" y="0"/>
                <wp:positionH relativeFrom="column">
                  <wp:posOffset>3886200</wp:posOffset>
                </wp:positionH>
                <wp:positionV relativeFrom="paragraph">
                  <wp:posOffset>4114800</wp:posOffset>
                </wp:positionV>
                <wp:extent cx="1715687" cy="349250"/>
                <wp:effectExtent l="0" t="0" r="0" b="0"/>
                <wp:wrapNone/>
                <wp:docPr id="576" name="Grupo 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687" cy="349250"/>
                          <a:chOff x="0" y="0"/>
                          <a:chExt cx="1715687" cy="349250"/>
                        </a:xfrm>
                      </wpg:grpSpPr>
                      <wps:wsp>
                        <wps:cNvPr id="577" name="Rectángulo 24"/>
                        <wps:cNvSpPr/>
                        <wps:spPr>
                          <a:xfrm>
                            <a:off x="512859" y="0"/>
                            <a:ext cx="1202828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A630AC" w14:textId="21D358C6" w:rsidR="005A3095" w:rsidRPr="00DE7C72" w:rsidRDefault="005A3095" w:rsidP="00454A3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Getho Light" w:hAnsi="Getho Ligh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18"/>
                                  <w:szCs w:val="18"/>
                                </w:rPr>
                                <w:t>AC OR DC OUTPUT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78" name="Grupo 25"/>
                        <wpg:cNvGrpSpPr>
                          <a:grpSpLocks noChangeAspect="1"/>
                        </wpg:cNvGrpSpPr>
                        <wpg:grpSpPr>
                          <a:xfrm>
                            <a:off x="0" y="63611"/>
                            <a:ext cx="229235" cy="229235"/>
                            <a:chOff x="0" y="148365"/>
                            <a:chExt cx="576000" cy="576000"/>
                          </a:xfrm>
                        </wpg:grpSpPr>
                        <wps:wsp>
                          <wps:cNvPr id="579" name="Elipse 579"/>
                          <wps:cNvSpPr/>
                          <wps:spPr>
                            <a:xfrm>
                              <a:off x="0" y="148365"/>
                              <a:ext cx="576000" cy="576000"/>
                            </a:xfrm>
                            <a:prstGeom prst="ellips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580" name="Grupo 580"/>
                          <wpg:cNvGrpSpPr/>
                          <wpg:grpSpPr>
                            <a:xfrm>
                              <a:off x="131784" y="379533"/>
                              <a:ext cx="338831" cy="142762"/>
                              <a:chOff x="131784" y="379533"/>
                              <a:chExt cx="3761725" cy="1584963"/>
                            </a:xfrm>
                          </wpg:grpSpPr>
                          <wps:wsp>
                            <wps:cNvPr id="581" name="Forma libre: forma 581"/>
                            <wps:cNvSpPr/>
                            <wps:spPr>
                              <a:xfrm>
                                <a:off x="136849" y="1053612"/>
                                <a:ext cx="3756660" cy="910884"/>
                              </a:xfrm>
                              <a:custGeom>
                                <a:avLst/>
                                <a:gdLst>
                                  <a:gd name="connsiteX0" fmla="*/ 0 w 3756660"/>
                                  <a:gd name="connsiteY0" fmla="*/ 577743 h 910884"/>
                                  <a:gd name="connsiteX1" fmla="*/ 1066800 w 3756660"/>
                                  <a:gd name="connsiteY1" fmla="*/ 6243 h 910884"/>
                                  <a:gd name="connsiteX2" fmla="*/ 2621280 w 3756660"/>
                                  <a:gd name="connsiteY2" fmla="*/ 905403 h 910884"/>
                                  <a:gd name="connsiteX3" fmla="*/ 3756660 w 3756660"/>
                                  <a:gd name="connsiteY3" fmla="*/ 372003 h 91088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756660" h="910884">
                                    <a:moveTo>
                                      <a:pt x="0" y="577743"/>
                                    </a:moveTo>
                                    <a:cubicBezTo>
                                      <a:pt x="314960" y="264688"/>
                                      <a:pt x="629920" y="-48367"/>
                                      <a:pt x="1066800" y="6243"/>
                                    </a:cubicBezTo>
                                    <a:cubicBezTo>
                                      <a:pt x="1503680" y="60853"/>
                                      <a:pt x="2172970" y="844443"/>
                                      <a:pt x="2621280" y="905403"/>
                                    </a:cubicBezTo>
                                    <a:cubicBezTo>
                                      <a:pt x="3069590" y="966363"/>
                                      <a:pt x="3534410" y="501543"/>
                                      <a:pt x="3756660" y="372003"/>
                                    </a:cubicBezTo>
                                  </a:path>
                                </a:pathLst>
                              </a:custGeom>
                              <a:noFill/>
                              <a:ln w="19050" cap="flat">
                                <a:solidFill>
                                  <a:srgbClr val="005278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2" name="Conector recto 582"/>
                            <wps:cNvCnPr>
                              <a:cxnSpLocks/>
                            </wps:cNvCnPr>
                            <wps:spPr>
                              <a:xfrm>
                                <a:off x="131784" y="379533"/>
                                <a:ext cx="376172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>
                                <a:solidFill>
                                  <a:srgbClr val="005278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583" name="Grupo 583"/>
                        <wpg:cNvGrpSpPr/>
                        <wpg:grpSpPr>
                          <a:xfrm>
                            <a:off x="270344" y="63611"/>
                            <a:ext cx="229235" cy="229235"/>
                            <a:chOff x="0" y="0"/>
                            <a:chExt cx="229235" cy="229235"/>
                          </a:xfrm>
                        </wpg:grpSpPr>
                        <wps:wsp>
                          <wps:cNvPr id="584" name="Elipse 584"/>
                          <wps:cNvSpPr/>
                          <wps:spPr>
                            <a:xfrm>
                              <a:off x="0" y="0"/>
                              <a:ext cx="229235" cy="229235"/>
                            </a:xfrm>
                            <a:prstGeom prst="ellips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86" name="Conector recto 586"/>
                          <wps:cNvCnPr>
                            <a:cxnSpLocks/>
                          </wps:cNvCnPr>
                          <wps:spPr>
                            <a:xfrm>
                              <a:off x="49530" y="91440"/>
                              <a:ext cx="13462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 lim="800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99" name="Conector recto 599"/>
                          <wps:cNvCnPr>
                            <a:cxnSpLocks/>
                          </wps:cNvCnPr>
                          <wps:spPr>
                            <a:xfrm>
                              <a:off x="47625" y="137160"/>
                              <a:ext cx="13462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ysDash"/>
                              <a:miter lim="800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AA4815" id="Grupo 576" o:spid="_x0000_s1216" style="position:absolute;margin-left:306pt;margin-top:324pt;width:135.1pt;height:27.5pt;z-index:252062720" coordsize="17156,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">
                <v:rect id="Rectángulo 24" o:spid="_x0000_s1217" style="position:absolute;left:5128;width:12028;height:3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" filled="f" stroked="f" strokeweight="2pt">
                  <v:textbox>
                    <w:txbxContent>
                      <w:p w14:paraId="20A630AC" w14:textId="21D358C6" w:rsidR="005A3095" w:rsidRPr="00DE7C72" w:rsidRDefault="005A3095" w:rsidP="00454A3C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Getho Light" w:hAnsi="Getho Ligh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18"/>
                            <w:szCs w:val="18"/>
                          </w:rPr>
                          <w:t>AC OR DC OUTPUT</w:t>
                        </w:r>
                      </w:p>
                    </w:txbxContent>
                  </v:textbox>
                </v:rect>
                <v:group id="Grupo 25" o:spid="_x0000_s1218" style="position:absolute;top:636;width:2292;height:2292" coordorigin=",1483" coordsize="576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o:lock v:ext="edit" aspectratio="t"/>
                  <v:oval id="Elipse 579" o:spid="_x0000_s1219" style="position:absolute;top:1483;width:5760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" filled="f" strokecolor="#005278" strokeweight="1.5pt">
                    <v:stroke joinstyle="miter"/>
                  </v:oval>
                  <v:group id="Grupo 580" o:spid="_x0000_s1220" style="position:absolute;left:1317;top:3795;width:3389;height:1427" coordorigin="1317,3795" coordsize="37617,15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  <v:shape id="Forma libre: forma 581" o:spid="_x0000_s1221" style="position:absolute;left:1368;top:10536;width:37567;height:9108;visibility:visible;mso-wrap-style:square;v-text-anchor:middle" coordsize="3756660,91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" path="m,577743c314960,264688,629920,-48367,1066800,6243v436880,54610,1106170,838200,1554480,899160c3069590,966363,3534410,501543,3756660,372003e" filled="f" strokecolor="#005278" strokeweight="1.5pt">
                      <v:stroke joinstyle="miter"/>
                      <v:path arrowok="t" o:connecttype="custom" o:connectlocs="0,577743;1066800,6243;2621280,905403;3756660,372003" o:connectangles="0,0,0,0"/>
                    </v:shape>
                    <v:line id="Conector recto 582" o:spid="_x0000_s1222" style="position:absolute;visibility:visible;mso-wrap-style:square" from="1317,3795" to="38935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" strokecolor="#005278" strokeweight="1.5pt">
                      <v:stroke joinstyle="miter"/>
                      <o:lock v:ext="edit" shapetype="f"/>
                    </v:line>
                  </v:group>
                </v:group>
                <v:group id="Grupo 583" o:spid="_x0000_s1223" style="position:absolute;left:2703;top:636;width:2292;height:2292" coordsize="229235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oval id="Elipse 584" o:spid="_x0000_s1224" style="position:absolute;width:229235;height:229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" filled="f" strokecolor="#005278" strokeweight="1.5pt">
                    <v:stroke joinstyle="miter"/>
                  </v:oval>
                  <v:line id="Conector recto 586" o:spid="_x0000_s1225" style="position:absolute;visibility:visible;mso-wrap-style:square" from="49530,91440" to="184150,9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" strokecolor="#005278" strokeweight="1.5pt">
                    <v:stroke joinstyle="miter"/>
                    <o:lock v:ext="edit" shapetype="f"/>
                  </v:line>
                  <v:line id="Conector recto 599" o:spid="_x0000_s1226" style="position:absolute;visibility:visible;mso-wrap-style:square" from="47625,137160" to="182245,137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" strokecolor="#005278" strokeweight="1.5pt">
                    <v:stroke dashstyle="3 1" joinstyle="miter"/>
                    <o:lock v:ext="edit" shapetype="f"/>
                  </v:line>
                </v:group>
              </v:group>
            </w:pict>
          </mc:Fallback>
        </mc:AlternateContent>
      </w:r>
      <w:r w:rsidR="00EB4493">
        <w:rPr>
          <w:noProof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043B3077" wp14:editId="52B028F8">
                <wp:simplePos x="0" y="0"/>
                <wp:positionH relativeFrom="column">
                  <wp:posOffset>3472815</wp:posOffset>
                </wp:positionH>
                <wp:positionV relativeFrom="paragraph">
                  <wp:posOffset>7043420</wp:posOffset>
                </wp:positionV>
                <wp:extent cx="2352675" cy="595630"/>
                <wp:effectExtent l="0" t="0" r="0" b="0"/>
                <wp:wrapNone/>
                <wp:docPr id="504" name="Grupo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675" cy="595630"/>
                          <a:chOff x="0" y="0"/>
                          <a:chExt cx="2353099" cy="595630"/>
                        </a:xfrm>
                      </wpg:grpSpPr>
                      <wpg:grpSp>
                        <wpg:cNvPr id="505" name="Grupo 52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824230" cy="595630"/>
                            <a:chOff x="-394898" y="-43036"/>
                            <a:chExt cx="2010627" cy="1450761"/>
                          </a:xfrm>
                        </wpg:grpSpPr>
                        <wps:wsp>
                          <wps:cNvPr id="506" name="Forma libre: forma 506"/>
                          <wps:cNvSpPr/>
                          <wps:spPr>
                            <a:xfrm>
                              <a:off x="229541" y="0"/>
                              <a:ext cx="789748" cy="789748"/>
                            </a:xfrm>
                            <a:custGeom>
                              <a:avLst/>
                              <a:gdLst>
                                <a:gd name="connsiteX0" fmla="*/ 198501 w 381000"/>
                                <a:gd name="connsiteY0" fmla="*/ 137255 h 381000"/>
                                <a:gd name="connsiteX1" fmla="*/ 191643 w 381000"/>
                                <a:gd name="connsiteY1" fmla="*/ 140018 h 381000"/>
                                <a:gd name="connsiteX2" fmla="*/ 87535 w 381000"/>
                                <a:gd name="connsiteY2" fmla="*/ 228790 h 381000"/>
                                <a:gd name="connsiteX3" fmla="*/ 51530 w 381000"/>
                                <a:gd name="connsiteY3" fmla="*/ 265938 h 381000"/>
                                <a:gd name="connsiteX4" fmla="*/ 33242 w 381000"/>
                                <a:gd name="connsiteY4" fmla="*/ 192500 h 381000"/>
                                <a:gd name="connsiteX5" fmla="*/ 179641 w 381000"/>
                                <a:gd name="connsiteY5" fmla="*/ 40100 h 381000"/>
                                <a:gd name="connsiteX6" fmla="*/ 378428 w 381000"/>
                                <a:gd name="connsiteY6" fmla="*/ 7144 h 381000"/>
                                <a:gd name="connsiteX7" fmla="*/ 252317 w 381000"/>
                                <a:gd name="connsiteY7" fmla="*/ 325565 h 381000"/>
                                <a:gd name="connsiteX8" fmla="*/ 179641 w 381000"/>
                                <a:gd name="connsiteY8" fmla="*/ 345662 h 381000"/>
                                <a:gd name="connsiteX9" fmla="*/ 84392 w 381000"/>
                                <a:gd name="connsiteY9" fmla="*/ 309182 h 381000"/>
                                <a:gd name="connsiteX10" fmla="*/ 38005 w 381000"/>
                                <a:gd name="connsiteY10" fmla="*/ 378428 h 381000"/>
                                <a:gd name="connsiteX11" fmla="*/ 7144 w 381000"/>
                                <a:gd name="connsiteY11" fmla="*/ 378428 h 381000"/>
                                <a:gd name="connsiteX12" fmla="*/ 46387 w 381000"/>
                                <a:gd name="connsiteY12" fmla="*/ 304800 h 381000"/>
                                <a:gd name="connsiteX13" fmla="*/ 54769 w 381000"/>
                                <a:gd name="connsiteY13" fmla="*/ 295275 h 381000"/>
                                <a:gd name="connsiteX14" fmla="*/ 209455 w 381000"/>
                                <a:gd name="connsiteY14" fmla="*/ 148590 h 381000"/>
                                <a:gd name="connsiteX15" fmla="*/ 199280 w 381000"/>
                                <a:gd name="connsiteY15" fmla="*/ 137269 h 381000"/>
                                <a:gd name="connsiteX16" fmla="*/ 198501 w 381000"/>
                                <a:gd name="connsiteY16" fmla="*/ 137255 h 381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381000" h="381000">
                                  <a:moveTo>
                                    <a:pt x="198501" y="137255"/>
                                  </a:moveTo>
                                  <a:cubicBezTo>
                                    <a:pt x="195961" y="137337"/>
                                    <a:pt x="193531" y="138316"/>
                                    <a:pt x="191643" y="140018"/>
                                  </a:cubicBezTo>
                                  <a:cubicBezTo>
                                    <a:pt x="155069" y="167341"/>
                                    <a:pt x="120294" y="196993"/>
                                    <a:pt x="87535" y="228790"/>
                                  </a:cubicBezTo>
                                  <a:cubicBezTo>
                                    <a:pt x="74390" y="241935"/>
                                    <a:pt x="62484" y="253936"/>
                                    <a:pt x="51530" y="265938"/>
                                  </a:cubicBezTo>
                                  <a:cubicBezTo>
                                    <a:pt x="39547" y="243312"/>
                                    <a:pt x="33269" y="218103"/>
                                    <a:pt x="33242" y="192500"/>
                                  </a:cubicBezTo>
                                  <a:cubicBezTo>
                                    <a:pt x="31595" y="109993"/>
                                    <a:pt x="97135" y="41767"/>
                                    <a:pt x="179641" y="40100"/>
                                  </a:cubicBezTo>
                                  <a:cubicBezTo>
                                    <a:pt x="256508" y="42100"/>
                                    <a:pt x="378428" y="7144"/>
                                    <a:pt x="378428" y="7144"/>
                                  </a:cubicBezTo>
                                  <a:cubicBezTo>
                                    <a:pt x="378428" y="141256"/>
                                    <a:pt x="364331" y="260699"/>
                                    <a:pt x="252317" y="325565"/>
                                  </a:cubicBezTo>
                                  <a:cubicBezTo>
                                    <a:pt x="230396" y="338806"/>
                                    <a:pt x="205252" y="345759"/>
                                    <a:pt x="179641" y="345662"/>
                                  </a:cubicBezTo>
                                  <a:cubicBezTo>
                                    <a:pt x="144463" y="345753"/>
                                    <a:pt x="110509" y="332748"/>
                                    <a:pt x="84392" y="309182"/>
                                  </a:cubicBezTo>
                                  <a:cubicBezTo>
                                    <a:pt x="56674" y="340138"/>
                                    <a:pt x="38005" y="366332"/>
                                    <a:pt x="38005" y="378428"/>
                                  </a:cubicBezTo>
                                  <a:lnTo>
                                    <a:pt x="7144" y="378428"/>
                                  </a:lnTo>
                                  <a:cubicBezTo>
                                    <a:pt x="7144" y="359950"/>
                                    <a:pt x="22574" y="333756"/>
                                    <a:pt x="46387" y="304800"/>
                                  </a:cubicBezTo>
                                  <a:cubicBezTo>
                                    <a:pt x="49054" y="301561"/>
                                    <a:pt x="54769" y="295275"/>
                                    <a:pt x="54769" y="295275"/>
                                  </a:cubicBezTo>
                                  <a:lnTo>
                                    <a:pt x="209455" y="148590"/>
                                  </a:lnTo>
                                  <a:cubicBezTo>
                                    <a:pt x="209772" y="142654"/>
                                    <a:pt x="205216" y="137585"/>
                                    <a:pt x="199280" y="137269"/>
                                  </a:cubicBezTo>
                                  <a:cubicBezTo>
                                    <a:pt x="199021" y="137254"/>
                                    <a:pt x="198761" y="137250"/>
                                    <a:pt x="198501" y="137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5278"/>
                            </a:solidFill>
                            <a:ln w="10517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07" name="Rectángulo 507"/>
                          <wps:cNvSpPr/>
                          <wps:spPr>
                            <a:xfrm>
                              <a:off x="-394898" y="-43036"/>
                              <a:ext cx="2010627" cy="14507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BFD6C31" w14:textId="77777777" w:rsidR="005A3095" w:rsidRPr="00CB0012" w:rsidRDefault="005A3095" w:rsidP="004C446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CB0012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2"/>
                                    <w:szCs w:val="12"/>
                                  </w:rPr>
                                  <w:t>CO</w:t>
                                </w:r>
                                <w:r w:rsidRPr="00CB0012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12"/>
                                    <w:szCs w:val="12"/>
                                    <w:vertAlign w:val="subscript"/>
                                  </w:rPr>
                                  <w:t>2</w:t>
                                </w:r>
                                <w:r w:rsidRPr="00CB0012">
                                  <w:rPr>
                                    <w:rFonts w:asciiTheme="minorHAnsi" w:hAnsi="Calibri" w:cstheme="minorBidi"/>
                                    <w:color w:val="005278"/>
                                    <w:kern w:val="24"/>
                                    <w:position w:val="-7"/>
                                    <w:sz w:val="12"/>
                                    <w:szCs w:val="12"/>
                                    <w:vertAlign w:val="subscript"/>
                                  </w:rPr>
                                  <w:t xml:space="preserve"> </w:t>
                                </w:r>
                              </w:p>
                              <w:p w14:paraId="742C8158" w14:textId="77777777" w:rsidR="005A3095" w:rsidRPr="00CB0012" w:rsidRDefault="005A3095" w:rsidP="004C446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CB0012">
                                  <w:rPr>
                                    <w:rFonts w:asciiTheme="minorHAnsi" w:hAnsi="Calibri" w:cstheme="minorBidi"/>
                                    <w:color w:val="005278"/>
                                    <w:kern w:val="24"/>
                                    <w:sz w:val="12"/>
                                    <w:szCs w:val="12"/>
                                  </w:rPr>
                                  <w:t>neutral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8" name="Rectángulo 336"/>
                        <wps:cNvSpPr/>
                        <wps:spPr>
                          <a:xfrm>
                            <a:off x="682388" y="109182"/>
                            <a:ext cx="1670711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613FB4" w14:textId="59FE67D8" w:rsidR="005A3095" w:rsidRPr="00CB0012" w:rsidRDefault="005A3095" w:rsidP="004C446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Getho Light" w:hAnsi="Getho Light"/>
                                  <w:sz w:val="22"/>
                                  <w:szCs w:val="22"/>
                                </w:rPr>
                              </w:pPr>
                              <w:r w:rsidRPr="00EB4493"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22"/>
                                  <w:szCs w:val="22"/>
                                </w:rPr>
                                <w:t>0% CO</w:t>
                              </w:r>
                              <w:r w:rsidRPr="00EB4493">
                                <w:rPr>
                                  <w:rFonts w:ascii="Ace Sans Demo" w:hAnsi="Ace Sans Demo" w:cstheme="minorBidi"/>
                                  <w:b/>
                                  <w:bCs/>
                                  <w:color w:val="005278"/>
                                  <w:kern w:val="24"/>
                                  <w:sz w:val="22"/>
                                  <w:szCs w:val="22"/>
                                  <w:vertAlign w:val="subscript"/>
                                </w:rPr>
                                <w:t>2</w:t>
                              </w:r>
                              <w:r w:rsidRPr="00EB4493"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22"/>
                                  <w:szCs w:val="22"/>
                                </w:rPr>
                                <w:t xml:space="preserve"> EMISSIONS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43B3077" id="Grupo 504" o:spid="_x0000_s1227" style="position:absolute;margin-left:273.45pt;margin-top:554.6pt;width:185.25pt;height:46.9pt;z-index:252028928;mso-width-relative:margin" coordsize="23530,5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">
                <v:group id="Grupo 52" o:spid="_x0000_s1228" style="position:absolute;width:8242;height:5956" coordorigin="-3948,-430" coordsize="20106,1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o:lock v:ext="edit" aspectratio="t"/>
                  <v:shape id="Forma libre: forma 506" o:spid="_x0000_s1229" style="position:absolute;left:2295;width:7897;height:7897;visibility:visible;mso-wrap-style:square;v-text-anchor:middle" coordsize="38100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" path="m198501,137255v-2540,82,-4970,1061,-6858,2763c155069,167341,120294,196993,87535,228790,74390,241935,62484,253936,51530,265938,39547,243312,33269,218103,33242,192500,31595,109993,97135,41767,179641,40100,256508,42100,378428,7144,378428,7144v,134112,-14097,253555,-126111,318421c230396,338806,205252,345759,179641,345662v-35178,91,-69132,-12914,-95249,-36480c56674,340138,38005,366332,38005,378428r-30861,c7144,359950,22574,333756,46387,304800v2667,-3239,8382,-9525,8382,-9525l209455,148590v317,-5936,-4239,-11005,-10175,-11321c199021,137254,198761,137250,198501,137255xe" fillcolor="#005278" stroked="f" strokeweight=".29214mm">
                    <v:stroke joinstyle="miter"/>
                    <v:path arrowok="t" o:connecttype="custom" o:connectlocs="411459,284506;397243,290233;181445,474243;106813,551244;68905,399020;372365,83120;784417,14808;523010,674841;372365,716498;174930,640882;78778,784417;14808,784417;96152,631798;113527,612055;434164,308002;413073,284535;411459,284506" o:connectangles="0,0,0,0,0,0,0,0,0,0,0,0,0,0,0,0,0"/>
                  </v:shape>
                  <v:rect id="Rectángulo 507" o:spid="_x0000_s1230" style="position:absolute;left:-3948;top:-430;width:20105;height:14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" filled="f" stroked="f" strokeweight="2pt">
                    <v:textbox>
                      <w:txbxContent>
                        <w:p w14:paraId="6BFD6C31" w14:textId="77777777" w:rsidR="005A3095" w:rsidRPr="00CB0012" w:rsidRDefault="005A3095" w:rsidP="004C44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CB0012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12"/>
                              <w:szCs w:val="12"/>
                            </w:rPr>
                            <w:t>CO</w:t>
                          </w:r>
                          <w:r w:rsidRPr="00CB0012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12"/>
                              <w:szCs w:val="12"/>
                              <w:vertAlign w:val="subscript"/>
                            </w:rPr>
                            <w:t>2</w:t>
                          </w:r>
                          <w:r w:rsidRPr="00CB0012">
                            <w:rPr>
                              <w:rFonts w:asciiTheme="minorHAnsi" w:hAnsi="Calibri" w:cstheme="minorBidi"/>
                              <w:color w:val="005278"/>
                              <w:kern w:val="24"/>
                              <w:position w:val="-7"/>
                              <w:sz w:val="12"/>
                              <w:szCs w:val="12"/>
                              <w:vertAlign w:val="subscript"/>
                            </w:rPr>
                            <w:t xml:space="preserve"> </w:t>
                          </w:r>
                        </w:p>
                        <w:p w14:paraId="742C8158" w14:textId="77777777" w:rsidR="005A3095" w:rsidRPr="00CB0012" w:rsidRDefault="005A3095" w:rsidP="004C44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CB0012">
                            <w:rPr>
                              <w:rFonts w:asciiTheme="minorHAnsi" w:hAnsi="Calibri" w:cstheme="minorBidi"/>
                              <w:color w:val="005278"/>
                              <w:kern w:val="24"/>
                              <w:sz w:val="12"/>
                              <w:szCs w:val="12"/>
                            </w:rPr>
                            <w:t>neutral</w:t>
                          </w:r>
                        </w:p>
                      </w:txbxContent>
                    </v:textbox>
                  </v:rect>
                </v:group>
                <v:rect id="Rectángulo 336" o:spid="_x0000_s1231" style="position:absolute;left:6823;top:1091;width:16707;height:3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" filled="f" stroked="f" strokeweight="2pt">
                  <v:textbox>
                    <w:txbxContent>
                      <w:p w14:paraId="25613FB4" w14:textId="59FE67D8" w:rsidR="005A3095" w:rsidRPr="00CB0012" w:rsidRDefault="005A3095" w:rsidP="004C446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Getho Light" w:hAnsi="Getho Light"/>
                            <w:sz w:val="22"/>
                            <w:szCs w:val="22"/>
                          </w:rPr>
                        </w:pPr>
                        <w:r w:rsidRPr="00EB4493"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22"/>
                            <w:szCs w:val="22"/>
                          </w:rPr>
                          <w:t>0% CO</w:t>
                        </w:r>
                        <w:r w:rsidRPr="00EB4493">
                          <w:rPr>
                            <w:rFonts w:ascii="Ace Sans Demo" w:hAnsi="Ace Sans Demo" w:cstheme="minorBidi"/>
                            <w:b/>
                            <w:bCs/>
                            <w:color w:val="005278"/>
                            <w:kern w:val="24"/>
                            <w:sz w:val="22"/>
                            <w:szCs w:val="22"/>
                            <w:vertAlign w:val="subscript"/>
                          </w:rPr>
                          <w:t>2</w:t>
                        </w:r>
                        <w:r w:rsidRPr="00EB4493"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22"/>
                            <w:szCs w:val="22"/>
                          </w:rPr>
                          <w:t xml:space="preserve"> EMISSIONS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C4466">
        <w:rPr>
          <w:noProof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126B046A" wp14:editId="106B4355">
                <wp:simplePos x="0" y="0"/>
                <wp:positionH relativeFrom="column">
                  <wp:posOffset>403860</wp:posOffset>
                </wp:positionH>
                <wp:positionV relativeFrom="paragraph">
                  <wp:posOffset>7889875</wp:posOffset>
                </wp:positionV>
                <wp:extent cx="1504950" cy="326390"/>
                <wp:effectExtent l="0" t="0" r="0" b="0"/>
                <wp:wrapNone/>
                <wp:docPr id="483" name="Grupo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950" cy="326390"/>
                          <a:chOff x="0" y="0"/>
                          <a:chExt cx="1505339" cy="326390"/>
                        </a:xfrm>
                      </wpg:grpSpPr>
                      <wpg:grpSp>
                        <wpg:cNvPr id="484" name="Grupo 12"/>
                        <wpg:cNvGrpSpPr>
                          <a:grpSpLocks noChangeAspect="1"/>
                        </wpg:cNvGrpSpPr>
                        <wpg:grpSpPr>
                          <a:xfrm>
                            <a:off x="0" y="36394"/>
                            <a:ext cx="262255" cy="248285"/>
                            <a:chOff x="0" y="122692"/>
                            <a:chExt cx="648000" cy="616697"/>
                          </a:xfrm>
                        </wpg:grpSpPr>
                        <wps:wsp>
                          <wps:cNvPr id="485" name="Rectángulo 485"/>
                          <wps:cNvSpPr/>
                          <wps:spPr>
                            <a:xfrm>
                              <a:off x="199370" y="122692"/>
                              <a:ext cx="432715" cy="432715"/>
                            </a:xfrm>
                            <a:prstGeom prst="rect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86" name="Conector recto 486"/>
                          <wps:cNvCnPr>
                            <a:cxnSpLocks/>
                          </wps:cNvCnPr>
                          <wps:spPr>
                            <a:xfrm>
                              <a:off x="550167" y="200957"/>
                              <a:ext cx="576" cy="154831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487" name="Conector recto 487"/>
                          <wps:cNvCnPr>
                            <a:cxnSpLocks/>
                          </wps:cNvCnPr>
                          <wps:spPr>
                            <a:xfrm rot="5400000">
                              <a:off x="486790" y="130766"/>
                              <a:ext cx="576" cy="154831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488" name="Rectángulo 488"/>
                          <wps:cNvSpPr/>
                          <wps:spPr>
                            <a:xfrm>
                              <a:off x="152236" y="379389"/>
                              <a:ext cx="232282" cy="21541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 cap="flat">
                              <a:solidFill>
                                <a:schemeClr val="bg1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89" name="Rectángulo 489"/>
                          <wps:cNvSpPr/>
                          <wps:spPr>
                            <a:xfrm>
                              <a:off x="18686" y="445266"/>
                              <a:ext cx="294123" cy="29412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90" name="Conector recto 490"/>
                          <wps:cNvCnPr>
                            <a:cxnSpLocks/>
                          </wps:cNvCnPr>
                          <wps:spPr>
                            <a:xfrm rot="2700000">
                              <a:off x="324000" y="110906"/>
                              <a:ext cx="0" cy="648000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491" name="Conector recto 491"/>
                          <wps:cNvCnPr>
                            <a:cxnSpLocks/>
                          </wps:cNvCnPr>
                          <wps:spPr>
                            <a:xfrm rot="2700000">
                              <a:off x="339724" y="389207"/>
                              <a:ext cx="0" cy="180000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chemeClr val="bg1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492" name="Conector recto 492"/>
                          <wps:cNvCnPr>
                            <a:cxnSpLocks/>
                          </wps:cNvCnPr>
                          <wps:spPr>
                            <a:xfrm rot="2700000">
                              <a:off x="241299" y="357625"/>
                              <a:ext cx="0" cy="180000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chemeClr val="bg1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493" name="Rectángulo 21"/>
                        <wps:cNvSpPr>
                          <a:spLocks noChangeAspect="1"/>
                        </wps:cNvSpPr>
                        <wps:spPr>
                          <a:xfrm>
                            <a:off x="427545" y="0"/>
                            <a:ext cx="1077794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074BEC" w14:textId="2F5EBD8D" w:rsidR="005A3095" w:rsidRPr="00DF65EE" w:rsidRDefault="005A3095" w:rsidP="004C446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Getho Light" w:hAnsi="Getho Light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22"/>
                                  <w:szCs w:val="22"/>
                                </w:rPr>
                                <w:t>S</w:t>
                              </w:r>
                              <w:r w:rsidRPr="00DF65EE"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22"/>
                                  <w:szCs w:val="22"/>
                                </w:rPr>
                                <w:t>CALABLE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6B046A" id="Grupo 483" o:spid="_x0000_s1232" style="position:absolute;margin-left:31.8pt;margin-top:621.25pt;width:118.5pt;height:25.7pt;z-index:252032000" coordsize="15053,3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">
                <v:group id="Grupo 12" o:spid="_x0000_s1233" style="position:absolute;top:363;width:2622;height:2483" coordorigin=",1226" coordsize="6480,6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o:lock v:ext="edit" aspectratio="t"/>
                  <v:rect id="Rectángulo 485" o:spid="_x0000_s1234" style="position:absolute;left:1993;top:1226;width:4327;height:4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" filled="f" strokecolor="#005278" strokeweight="1.5pt"/>
                  <v:line id="Conector recto 486" o:spid="_x0000_s1235" style="position:absolute;visibility:visible;mso-wrap-style:square" from="5501,2009" to="5507,3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" strokecolor="#005278" strokeweight="1.5pt">
                    <v:stroke joinstyle="miter"/>
                    <o:lock v:ext="edit" shapetype="f"/>
                  </v:line>
                  <v:line id="Conector recto 487" o:spid="_x0000_s1236" style="position:absolute;rotation:90;visibility:visible;mso-wrap-style:square" from="4867,1307" to="4873,2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" strokecolor="#005278" strokeweight="1.5pt">
                    <v:stroke joinstyle="miter"/>
                    <o:lock v:ext="edit" shapetype="f"/>
                  </v:line>
                  <v:rect id="Rectángulo 488" o:spid="_x0000_s1237" style="position:absolute;left:1522;top:3793;width:2323;height:2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" fillcolor="white [3212]" strokecolor="white [3212]" strokeweight="1.5pt"/>
                  <v:rect id="Rectángulo 489" o:spid="_x0000_s1238" style="position:absolute;left:186;top:4452;width:2942;height:2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" fillcolor="white [3212]" strokecolor="#005278" strokeweight="1.5pt"/>
                  <v:line id="Conector recto 490" o:spid="_x0000_s1239" style="position:absolute;rotation:45;visibility:visible;mso-wrap-style:square" from="3240,1109" to="3240,7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" strokecolor="#005278" strokeweight="1.5pt">
                    <v:stroke joinstyle="miter"/>
                    <o:lock v:ext="edit" shapetype="f"/>
                  </v:line>
                  <v:line id="Conector recto 491" o:spid="_x0000_s1240" style="position:absolute;rotation:45;visibility:visible;mso-wrap-style:square" from="3397,3892" to="3397,5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" strokecolor="white [3212]" strokeweight="1.5pt">
                    <v:stroke joinstyle="miter"/>
                    <o:lock v:ext="edit" shapetype="f"/>
                  </v:line>
                  <v:line id="Conector recto 492" o:spid="_x0000_s1241" style="position:absolute;rotation:45;visibility:visible;mso-wrap-style:square" from="2412,3576" to="2412,5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" strokecolor="white [3212]" strokeweight="1.5pt">
                    <v:stroke joinstyle="miter"/>
                    <o:lock v:ext="edit" shapetype="f"/>
                  </v:line>
                </v:group>
                <v:rect id="Rectángulo 21" o:spid="_x0000_s1242" style="position:absolute;left:4275;width:10778;height:3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" filled="f" stroked="f" strokeweight="2pt">
                  <o:lock v:ext="edit" aspectratio="t"/>
                  <v:textbox>
                    <w:txbxContent>
                      <w:p w14:paraId="10074BEC" w14:textId="2F5EBD8D" w:rsidR="005A3095" w:rsidRPr="00DF65EE" w:rsidRDefault="005A3095" w:rsidP="004C446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Getho Light" w:hAnsi="Getho Light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22"/>
                            <w:szCs w:val="22"/>
                          </w:rPr>
                          <w:t>S</w:t>
                        </w:r>
                        <w:r w:rsidRPr="00DF65EE"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22"/>
                            <w:szCs w:val="22"/>
                          </w:rPr>
                          <w:t>CALABLE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C4466">
        <w:rPr>
          <w:noProof/>
        </w:rPr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2A2396D1" wp14:editId="7E02CD0C">
                <wp:simplePos x="0" y="0"/>
                <wp:positionH relativeFrom="column">
                  <wp:posOffset>3048000</wp:posOffset>
                </wp:positionH>
                <wp:positionV relativeFrom="paragraph">
                  <wp:posOffset>7889875</wp:posOffset>
                </wp:positionV>
                <wp:extent cx="3060065" cy="335280"/>
                <wp:effectExtent l="0" t="0" r="0" b="0"/>
                <wp:wrapNone/>
                <wp:docPr id="509" name="Grupo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065" cy="335280"/>
                          <a:chOff x="0" y="0"/>
                          <a:chExt cx="3060732" cy="335482"/>
                        </a:xfrm>
                      </wpg:grpSpPr>
                      <wps:wsp>
                        <wps:cNvPr id="510" name="Rectángulo 55"/>
                        <wps:cNvSpPr/>
                        <wps:spPr>
                          <a:xfrm>
                            <a:off x="418521" y="9092"/>
                            <a:ext cx="2642211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5319EF" w14:textId="00A0F6C1" w:rsidR="005A3095" w:rsidRPr="00CB0012" w:rsidRDefault="005A3095" w:rsidP="004C446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Getho Light" w:hAnsi="Getho Light"/>
                                  <w:sz w:val="22"/>
                                  <w:szCs w:val="22"/>
                                </w:rPr>
                              </w:pPr>
                              <w:r w:rsidRPr="00EB4493"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22"/>
                                  <w:szCs w:val="22"/>
                                </w:rPr>
                                <w:t>AUTOMATED &amp; CONNECTED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11" name="Grupo 56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427990" cy="334645"/>
                            <a:chOff x="0" y="80672"/>
                            <a:chExt cx="1113495" cy="868589"/>
                          </a:xfrm>
                        </wpg:grpSpPr>
                        <pic:pic xmlns:pic="http://schemas.openxmlformats.org/drawingml/2006/picture">
                          <pic:nvPicPr>
                            <pic:cNvPr id="512" name="Gráfico 57" descr="Smartpho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12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3062" y="231572"/>
                              <a:ext cx="380433" cy="38043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3" name="Gráfico 58" descr="Portáti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1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9625" y="219817"/>
                              <a:ext cx="729444" cy="72944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4" name="Gráfico 59" descr="Gráfico circula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12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1667" y="350348"/>
                              <a:ext cx="144000" cy="144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5" name="Gráfico 60" descr="Llave ingles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12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3038" y="456542"/>
                              <a:ext cx="203278" cy="20327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6" name="Gráfico 61" descr="Engranaje únic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12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2418" y="419157"/>
                              <a:ext cx="164825" cy="1648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17" name="Gráfico 104" descr="Informática en la nube"/>
                          <wpg:cNvGrpSpPr/>
                          <wpg:grpSpPr>
                            <a:xfrm flipH="1">
                              <a:off x="0" y="80672"/>
                              <a:ext cx="530006" cy="433693"/>
                              <a:chOff x="0" y="80672"/>
                              <a:chExt cx="1519360" cy="1243261"/>
                            </a:xfrm>
                          </wpg:grpSpPr>
                          <wps:wsp>
                            <wps:cNvPr id="518" name="Forma libre: forma 518"/>
                            <wps:cNvSpPr/>
                            <wps:spPr>
                              <a:xfrm flipH="1">
                                <a:off x="428779" y="80672"/>
                                <a:ext cx="1090581" cy="713833"/>
                              </a:xfrm>
                              <a:custGeom>
                                <a:avLst/>
                                <a:gdLst>
                                  <a:gd name="connsiteX0" fmla="*/ 911223 w 1090580"/>
                                  <a:gd name="connsiteY0" fmla="*/ 290584 h 713834"/>
                                  <a:gd name="connsiteX1" fmla="*/ 714919 w 1090580"/>
                                  <a:gd name="connsiteY1" fmla="*/ 126005 h 713834"/>
                                  <a:gd name="connsiteX2" fmla="*/ 683193 w 1090580"/>
                                  <a:gd name="connsiteY2" fmla="*/ 127988 h 713834"/>
                                  <a:gd name="connsiteX3" fmla="*/ 478957 w 1090580"/>
                                  <a:gd name="connsiteY3" fmla="*/ 30827 h 713834"/>
                                  <a:gd name="connsiteX4" fmla="*/ 225149 w 1090580"/>
                                  <a:gd name="connsiteY4" fmla="*/ 223166 h 713834"/>
                                  <a:gd name="connsiteX5" fmla="*/ 30827 w 1090580"/>
                                  <a:gd name="connsiteY5" fmla="*/ 459128 h 713834"/>
                                  <a:gd name="connsiteX6" fmla="*/ 268772 w 1090580"/>
                                  <a:gd name="connsiteY6" fmla="*/ 699056 h 713834"/>
                                  <a:gd name="connsiteX7" fmla="*/ 268772 w 1090580"/>
                                  <a:gd name="connsiteY7" fmla="*/ 699056 h 713834"/>
                                  <a:gd name="connsiteX8" fmla="*/ 863634 w 1090580"/>
                                  <a:gd name="connsiteY8" fmla="*/ 699056 h 713834"/>
                                  <a:gd name="connsiteX9" fmla="*/ 1063904 w 1090580"/>
                                  <a:gd name="connsiteY9" fmla="*/ 490854 h 713834"/>
                                  <a:gd name="connsiteX10" fmla="*/ 911223 w 1090580"/>
                                  <a:gd name="connsiteY10" fmla="*/ 290584 h 713834"/>
                                  <a:gd name="connsiteX11" fmla="*/ 851737 w 1090580"/>
                                  <a:gd name="connsiteY11" fmla="*/ 580083 h 713834"/>
                                  <a:gd name="connsiteX12" fmla="*/ 264806 w 1090580"/>
                                  <a:gd name="connsiteY12" fmla="*/ 580083 h 713834"/>
                                  <a:gd name="connsiteX13" fmla="*/ 159714 w 1090580"/>
                                  <a:gd name="connsiteY13" fmla="*/ 510683 h 713834"/>
                                  <a:gd name="connsiteX14" fmla="*/ 173594 w 1090580"/>
                                  <a:gd name="connsiteY14" fmla="*/ 383779 h 713834"/>
                                  <a:gd name="connsiteX15" fmla="*/ 270755 w 1090580"/>
                                  <a:gd name="connsiteY15" fmla="*/ 334207 h 713834"/>
                                  <a:gd name="connsiteX16" fmla="*/ 290584 w 1090580"/>
                                  <a:gd name="connsiteY16" fmla="*/ 336190 h 713834"/>
                                  <a:gd name="connsiteX17" fmla="*/ 326276 w 1090580"/>
                                  <a:gd name="connsiteY17" fmla="*/ 342139 h 713834"/>
                                  <a:gd name="connsiteX18" fmla="*/ 326276 w 1090580"/>
                                  <a:gd name="connsiteY18" fmla="*/ 302481 h 713834"/>
                                  <a:gd name="connsiteX19" fmla="*/ 443265 w 1090580"/>
                                  <a:gd name="connsiteY19" fmla="*/ 153766 h 713834"/>
                                  <a:gd name="connsiteX20" fmla="*/ 478957 w 1090580"/>
                                  <a:gd name="connsiteY20" fmla="*/ 149800 h 713834"/>
                                  <a:gd name="connsiteX21" fmla="*/ 478957 w 1090580"/>
                                  <a:gd name="connsiteY21" fmla="*/ 149800 h 713834"/>
                                  <a:gd name="connsiteX22" fmla="*/ 478957 w 1090580"/>
                                  <a:gd name="connsiteY22" fmla="*/ 149800 h 713834"/>
                                  <a:gd name="connsiteX23" fmla="*/ 478957 w 1090580"/>
                                  <a:gd name="connsiteY23" fmla="*/ 149800 h 713834"/>
                                  <a:gd name="connsiteX24" fmla="*/ 613792 w 1090580"/>
                                  <a:gd name="connsiteY24" fmla="*/ 233081 h 713834"/>
                                  <a:gd name="connsiteX25" fmla="*/ 625689 w 1090580"/>
                                  <a:gd name="connsiteY25" fmla="*/ 256875 h 713834"/>
                                  <a:gd name="connsiteX26" fmla="*/ 651467 w 1090580"/>
                                  <a:gd name="connsiteY26" fmla="*/ 246961 h 713834"/>
                                  <a:gd name="connsiteX27" fmla="*/ 691124 w 1090580"/>
                                  <a:gd name="connsiteY27" fmla="*/ 241012 h 713834"/>
                                  <a:gd name="connsiteX28" fmla="*/ 762508 w 1090580"/>
                                  <a:gd name="connsiteY28" fmla="*/ 262824 h 713834"/>
                                  <a:gd name="connsiteX29" fmla="*/ 814062 w 1090580"/>
                                  <a:gd name="connsiteY29" fmla="*/ 363950 h 713834"/>
                                  <a:gd name="connsiteX30" fmla="*/ 814062 w 1090580"/>
                                  <a:gd name="connsiteY30" fmla="*/ 395676 h 713834"/>
                                  <a:gd name="connsiteX31" fmla="*/ 853720 w 1090580"/>
                                  <a:gd name="connsiteY31" fmla="*/ 395676 h 713834"/>
                                  <a:gd name="connsiteX32" fmla="*/ 946915 w 1090580"/>
                                  <a:gd name="connsiteY32" fmla="*/ 488871 h 713834"/>
                                  <a:gd name="connsiteX33" fmla="*/ 851737 w 1090580"/>
                                  <a:gd name="connsiteY33" fmla="*/ 580083 h 7138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</a:cxnLst>
                                <a:rect l="l" t="t" r="r" b="b"/>
                                <a:pathLst>
                                  <a:path w="1090580" h="713834">
                                    <a:moveTo>
                                      <a:pt x="911223" y="290584"/>
                                    </a:moveTo>
                                    <a:cubicBezTo>
                                      <a:pt x="895360" y="197389"/>
                                      <a:pt x="812079" y="126005"/>
                                      <a:pt x="714919" y="126005"/>
                                    </a:cubicBezTo>
                                    <a:cubicBezTo>
                                      <a:pt x="705004" y="126005"/>
                                      <a:pt x="693107" y="127988"/>
                                      <a:pt x="683193" y="127988"/>
                                    </a:cubicBezTo>
                                    <a:cubicBezTo>
                                      <a:pt x="635604" y="68502"/>
                                      <a:pt x="562237" y="30827"/>
                                      <a:pt x="478957" y="30827"/>
                                    </a:cubicBezTo>
                                    <a:cubicBezTo>
                                      <a:pt x="358002" y="30827"/>
                                      <a:pt x="256875" y="112125"/>
                                      <a:pt x="225149" y="223166"/>
                                    </a:cubicBezTo>
                                    <a:cubicBezTo>
                                      <a:pt x="114108" y="244978"/>
                                      <a:pt x="30827" y="342139"/>
                                      <a:pt x="30827" y="459128"/>
                                    </a:cubicBezTo>
                                    <a:cubicBezTo>
                                      <a:pt x="30827" y="591981"/>
                                      <a:pt x="137903" y="699056"/>
                                      <a:pt x="268772" y="699056"/>
                                    </a:cubicBezTo>
                                    <a:lnTo>
                                      <a:pt x="268772" y="699056"/>
                                    </a:lnTo>
                                    <a:cubicBezTo>
                                      <a:pt x="268772" y="699056"/>
                                      <a:pt x="855703" y="699056"/>
                                      <a:pt x="863634" y="699056"/>
                                    </a:cubicBezTo>
                                    <a:cubicBezTo>
                                      <a:pt x="978641" y="699056"/>
                                      <a:pt x="1063904" y="605861"/>
                                      <a:pt x="1063904" y="490854"/>
                                    </a:cubicBezTo>
                                    <a:cubicBezTo>
                                      <a:pt x="1063904" y="395676"/>
                                      <a:pt x="998470" y="316361"/>
                                      <a:pt x="911223" y="290584"/>
                                    </a:cubicBezTo>
                                    <a:close/>
                                    <a:moveTo>
                                      <a:pt x="851737" y="580083"/>
                                    </a:moveTo>
                                    <a:lnTo>
                                      <a:pt x="264806" y="580083"/>
                                    </a:lnTo>
                                    <a:cubicBezTo>
                                      <a:pt x="219200" y="576118"/>
                                      <a:pt x="179543" y="550340"/>
                                      <a:pt x="159714" y="510683"/>
                                    </a:cubicBezTo>
                                    <a:cubicBezTo>
                                      <a:pt x="141868" y="469042"/>
                                      <a:pt x="145834" y="421453"/>
                                      <a:pt x="173594" y="383779"/>
                                    </a:cubicBezTo>
                                    <a:cubicBezTo>
                                      <a:pt x="197389" y="352053"/>
                                      <a:pt x="233081" y="334207"/>
                                      <a:pt x="270755" y="334207"/>
                                    </a:cubicBezTo>
                                    <a:cubicBezTo>
                                      <a:pt x="276704" y="334207"/>
                                      <a:pt x="284635" y="334207"/>
                                      <a:pt x="290584" y="336190"/>
                                    </a:cubicBezTo>
                                    <a:lnTo>
                                      <a:pt x="326276" y="342139"/>
                                    </a:lnTo>
                                    <a:lnTo>
                                      <a:pt x="326276" y="302481"/>
                                    </a:lnTo>
                                    <a:cubicBezTo>
                                      <a:pt x="326276" y="231098"/>
                                      <a:pt x="373864" y="169629"/>
                                      <a:pt x="443265" y="153766"/>
                                    </a:cubicBezTo>
                                    <a:cubicBezTo>
                                      <a:pt x="455162" y="151783"/>
                                      <a:pt x="467060" y="149800"/>
                                      <a:pt x="478957" y="149800"/>
                                    </a:cubicBezTo>
                                    <a:cubicBezTo>
                                      <a:pt x="478957" y="149800"/>
                                      <a:pt x="478957" y="149800"/>
                                      <a:pt x="478957" y="149800"/>
                                    </a:cubicBezTo>
                                    <a:lnTo>
                                      <a:pt x="478957" y="149800"/>
                                    </a:lnTo>
                                    <a:cubicBezTo>
                                      <a:pt x="478957" y="149800"/>
                                      <a:pt x="478957" y="149800"/>
                                      <a:pt x="478957" y="149800"/>
                                    </a:cubicBezTo>
                                    <a:cubicBezTo>
                                      <a:pt x="536460" y="149800"/>
                                      <a:pt x="588015" y="181526"/>
                                      <a:pt x="613792" y="233081"/>
                                    </a:cubicBezTo>
                                    <a:lnTo>
                                      <a:pt x="625689" y="256875"/>
                                    </a:lnTo>
                                    <a:lnTo>
                                      <a:pt x="651467" y="246961"/>
                                    </a:lnTo>
                                    <a:cubicBezTo>
                                      <a:pt x="663364" y="242995"/>
                                      <a:pt x="677244" y="241012"/>
                                      <a:pt x="691124" y="241012"/>
                                    </a:cubicBezTo>
                                    <a:cubicBezTo>
                                      <a:pt x="716902" y="241012"/>
                                      <a:pt x="740696" y="248943"/>
                                      <a:pt x="762508" y="262824"/>
                                    </a:cubicBezTo>
                                    <a:cubicBezTo>
                                      <a:pt x="794234" y="286618"/>
                                      <a:pt x="814062" y="324293"/>
                                      <a:pt x="814062" y="363950"/>
                                    </a:cubicBezTo>
                                    <a:lnTo>
                                      <a:pt x="814062" y="395676"/>
                                    </a:lnTo>
                                    <a:lnTo>
                                      <a:pt x="853720" y="395676"/>
                                    </a:lnTo>
                                    <a:cubicBezTo>
                                      <a:pt x="905274" y="395676"/>
                                      <a:pt x="946915" y="437316"/>
                                      <a:pt x="946915" y="488871"/>
                                    </a:cubicBezTo>
                                    <a:cubicBezTo>
                                      <a:pt x="944932" y="538443"/>
                                      <a:pt x="903292" y="580083"/>
                                      <a:pt x="851737" y="58008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5278"/>
                              </a:solidFill>
                              <a:ln w="10517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19" name="Forma libre: forma 519"/>
                            <wps:cNvSpPr/>
                            <wps:spPr>
                              <a:xfrm>
                                <a:off x="878892" y="828215"/>
                                <a:ext cx="396575" cy="495718"/>
                              </a:xfrm>
                              <a:custGeom>
                                <a:avLst/>
                                <a:gdLst>
                                  <a:gd name="connsiteX0" fmla="*/ 231098 w 396574"/>
                                  <a:gd name="connsiteY0" fmla="*/ 30827 h 495718"/>
                                  <a:gd name="connsiteX1" fmla="*/ 260841 w 396574"/>
                                  <a:gd name="connsiteY1" fmla="*/ 122040 h 495718"/>
                                  <a:gd name="connsiteX2" fmla="*/ 175577 w 396574"/>
                                  <a:gd name="connsiteY2" fmla="*/ 262824 h 495718"/>
                                  <a:gd name="connsiteX3" fmla="*/ 175577 w 396574"/>
                                  <a:gd name="connsiteY3" fmla="*/ 181526 h 495718"/>
                                  <a:gd name="connsiteX4" fmla="*/ 30827 w 396574"/>
                                  <a:gd name="connsiteY4" fmla="*/ 328258 h 495718"/>
                                  <a:gd name="connsiteX5" fmla="*/ 175577 w 396574"/>
                                  <a:gd name="connsiteY5" fmla="*/ 471025 h 495718"/>
                                  <a:gd name="connsiteX6" fmla="*/ 175577 w 396574"/>
                                  <a:gd name="connsiteY6" fmla="*/ 389727 h 495718"/>
                                  <a:gd name="connsiteX7" fmla="*/ 369899 w 396574"/>
                                  <a:gd name="connsiteY7" fmla="*/ 48673 h 495718"/>
                                  <a:gd name="connsiteX8" fmla="*/ 363950 w 396574"/>
                                  <a:gd name="connsiteY8" fmla="*/ 30827 h 495718"/>
                                  <a:gd name="connsiteX9" fmla="*/ 231098 w 396574"/>
                                  <a:gd name="connsiteY9" fmla="*/ 30827 h 4957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396574" h="495718">
                                    <a:moveTo>
                                      <a:pt x="231098" y="30827"/>
                                    </a:moveTo>
                                    <a:cubicBezTo>
                                      <a:pt x="250926" y="56605"/>
                                      <a:pt x="260841" y="90314"/>
                                      <a:pt x="260841" y="122040"/>
                                    </a:cubicBezTo>
                                    <a:cubicBezTo>
                                      <a:pt x="260841" y="181526"/>
                                      <a:pt x="227132" y="235063"/>
                                      <a:pt x="175577" y="262824"/>
                                    </a:cubicBezTo>
                                    <a:lnTo>
                                      <a:pt x="175577" y="181526"/>
                                    </a:lnTo>
                                    <a:lnTo>
                                      <a:pt x="30827" y="328258"/>
                                    </a:lnTo>
                                    <a:lnTo>
                                      <a:pt x="175577" y="471025"/>
                                    </a:lnTo>
                                    <a:lnTo>
                                      <a:pt x="175577" y="389727"/>
                                    </a:lnTo>
                                    <a:cubicBezTo>
                                      <a:pt x="324293" y="350070"/>
                                      <a:pt x="411539" y="197389"/>
                                      <a:pt x="369899" y="48673"/>
                                    </a:cubicBezTo>
                                    <a:cubicBezTo>
                                      <a:pt x="367916" y="42725"/>
                                      <a:pt x="365933" y="36776"/>
                                      <a:pt x="363950" y="30827"/>
                                    </a:cubicBezTo>
                                    <a:lnTo>
                                      <a:pt x="231098" y="308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278"/>
                              </a:solidFill>
                              <a:ln w="10517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520" name="Forma libre: forma 520"/>
                            <wps:cNvSpPr/>
                            <wps:spPr>
                              <a:xfrm>
                                <a:off x="0" y="308702"/>
                                <a:ext cx="396575" cy="495718"/>
                              </a:xfrm>
                              <a:custGeom>
                                <a:avLst/>
                                <a:gdLst>
                                  <a:gd name="connsiteX0" fmla="*/ 180022 w 396574"/>
                                  <a:gd name="connsiteY0" fmla="*/ 471025 h 495718"/>
                                  <a:gd name="connsiteX1" fmla="*/ 150279 w 396574"/>
                                  <a:gd name="connsiteY1" fmla="*/ 379813 h 495718"/>
                                  <a:gd name="connsiteX2" fmla="*/ 235543 w 396574"/>
                                  <a:gd name="connsiteY2" fmla="*/ 239029 h 495718"/>
                                  <a:gd name="connsiteX3" fmla="*/ 235543 w 396574"/>
                                  <a:gd name="connsiteY3" fmla="*/ 320327 h 495718"/>
                                  <a:gd name="connsiteX4" fmla="*/ 380292 w 396574"/>
                                  <a:gd name="connsiteY4" fmla="*/ 173594 h 495718"/>
                                  <a:gd name="connsiteX5" fmla="*/ 235543 w 396574"/>
                                  <a:gd name="connsiteY5" fmla="*/ 30827 h 495718"/>
                                  <a:gd name="connsiteX6" fmla="*/ 235543 w 396574"/>
                                  <a:gd name="connsiteY6" fmla="*/ 112125 h 495718"/>
                                  <a:gd name="connsiteX7" fmla="*/ 41221 w 396574"/>
                                  <a:gd name="connsiteY7" fmla="*/ 453179 h 495718"/>
                                  <a:gd name="connsiteX8" fmla="*/ 47170 w 396574"/>
                                  <a:gd name="connsiteY8" fmla="*/ 471025 h 495718"/>
                                  <a:gd name="connsiteX9" fmla="*/ 180022 w 396574"/>
                                  <a:gd name="connsiteY9" fmla="*/ 471025 h 4957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396574" h="495718">
                                    <a:moveTo>
                                      <a:pt x="180022" y="471025"/>
                                    </a:moveTo>
                                    <a:cubicBezTo>
                                      <a:pt x="164159" y="451197"/>
                                      <a:pt x="150279" y="411539"/>
                                      <a:pt x="150279" y="379813"/>
                                    </a:cubicBezTo>
                                    <a:cubicBezTo>
                                      <a:pt x="150279" y="320327"/>
                                      <a:pt x="183988" y="266789"/>
                                      <a:pt x="235543" y="239029"/>
                                    </a:cubicBezTo>
                                    <a:lnTo>
                                      <a:pt x="235543" y="320327"/>
                                    </a:lnTo>
                                    <a:lnTo>
                                      <a:pt x="380292" y="173594"/>
                                    </a:lnTo>
                                    <a:lnTo>
                                      <a:pt x="235543" y="30827"/>
                                    </a:lnTo>
                                    <a:lnTo>
                                      <a:pt x="235543" y="112125"/>
                                    </a:lnTo>
                                    <a:cubicBezTo>
                                      <a:pt x="86827" y="151783"/>
                                      <a:pt x="-419" y="304464"/>
                                      <a:pt x="41221" y="453179"/>
                                    </a:cubicBezTo>
                                    <a:cubicBezTo>
                                      <a:pt x="43204" y="459128"/>
                                      <a:pt x="45187" y="465077"/>
                                      <a:pt x="47170" y="471025"/>
                                    </a:cubicBezTo>
                                    <a:lnTo>
                                      <a:pt x="180022" y="4710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278"/>
                              </a:solidFill>
                              <a:ln w="10517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2396D1" id="Grupo 509" o:spid="_x0000_s1243" style="position:absolute;margin-left:240pt;margin-top:621.25pt;width:240.95pt;height:26.4pt;z-index:252033024" coordsize="30607,33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">
                <v:rect id="Rectángulo 55" o:spid="_x0000_s1244" style="position:absolute;left:4185;top:90;width:26422;height:32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" filled="f" stroked="f" strokeweight="2pt">
                  <v:textbox>
                    <w:txbxContent>
                      <w:p w14:paraId="035319EF" w14:textId="00A0F6C1" w:rsidR="005A3095" w:rsidRPr="00CB0012" w:rsidRDefault="005A3095" w:rsidP="004C446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Getho Light" w:hAnsi="Getho Light"/>
                            <w:sz w:val="22"/>
                            <w:szCs w:val="22"/>
                          </w:rPr>
                        </w:pPr>
                        <w:r w:rsidRPr="00EB4493"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22"/>
                            <w:szCs w:val="22"/>
                          </w:rPr>
                          <w:t>AUTOMATED &amp; CONNECTED</w:t>
                        </w:r>
                      </w:p>
                    </w:txbxContent>
                  </v:textbox>
                </v:rect>
                <v:group id="Grupo 56" o:spid="_x0000_s1245" style="position:absolute;width:4279;height:3346" coordorigin=",806" coordsize="11134,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o:lock v:ext="edit" aspectratio="t"/>
                  <v:shape id="Gráfico 57" o:spid="_x0000_s1246" type="#_x0000_t75" alt="Smartphone" style="position:absolute;left:7330;top:2315;width:3804;height: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">
                    <v:imagedata r:id="rId129" o:title="Smartphone"/>
                  </v:shape>
                  <v:shape id="Gráfico 58" o:spid="_x0000_s1247" type="#_x0000_t75" alt="Portátil" style="position:absolute;left:1696;top:2198;width:7294;height:7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">
                    <v:imagedata r:id="rId130" o:title="Portátil"/>
                  </v:shape>
                  <v:shape id="Gráfico 59" o:spid="_x0000_s1248" type="#_x0000_t75" alt="Gráfico circular" style="position:absolute;left:8516;top:3503;width:144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">
                    <v:imagedata r:id="rId131" o:title="Gráfico circular"/>
                  </v:shape>
                  <v:shape id="Gráfico 60" o:spid="_x0000_s1249" type="#_x0000_t75" alt="Llave inglesa" style="position:absolute;left:4530;top:4565;width:2033;height:2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">
                    <v:imagedata r:id="rId132" o:title="Llave inglesa"/>
                  </v:shape>
                  <v:shape id="Gráfico 61" o:spid="_x0000_s1250" type="#_x0000_t75" alt="Engranaje único" style="position:absolute;left:4024;top:4191;width:1648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">
                    <v:imagedata r:id="rId133" o:title="Engranaje único"/>
                  </v:shape>
                  <v:group id="Gráfico 104" o:spid="_x0000_s1251" alt="Informática en la nube" style="position:absolute;top:806;width:5300;height:4337;flip:x" coordorigin=",806" coordsize="15193,1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">
                    <v:shape id="Forma libre: forma 518" o:spid="_x0000_s1252" style="position:absolute;left:4287;top:806;width:10906;height:7139;flip:x;visibility:visible;mso-wrap-style:square;v-text-anchor:middle" coordsize="1090580,713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" path="m911223,290584c895360,197389,812079,126005,714919,126005v-9915,,-21812,1983,-31726,1983c635604,68502,562237,30827,478957,30827v-120955,,-222082,81298,-253808,192339c114108,244978,30827,342139,30827,459128v,132853,107076,239928,237945,239928l268772,699056v,,586931,,594862,c978641,699056,1063904,605861,1063904,490854v,-95178,-65434,-174493,-152681,-200270xm851737,580083r-586931,c219200,576118,179543,550340,159714,510683,141868,469042,145834,421453,173594,383779v23795,-31726,59487,-49572,97161,-49572c276704,334207,284635,334207,290584,336190r35692,5949l326276,302481v,-71383,47588,-132852,116989,-148715c455162,151783,467060,149800,478957,149800v,,,,,l478957,149800v,,,,,c536460,149800,588015,181526,613792,233081r11897,23794l651467,246961v11897,-3966,25777,-5949,39657,-5949c716902,241012,740696,248943,762508,262824v31726,23794,51554,61469,51554,101126l814062,395676r39658,c905274,395676,946915,437316,946915,488871v-1983,49572,-43623,91212,-95178,91212xe" fillcolor="#005278" stroked="f" strokeweight=".29214mm">
                      <v:stroke joinstyle="miter"/>
                      <v:path arrowok="t" o:connecttype="custom" o:connectlocs="911224,290584;714920,126005;683194,127988;478957,30827;225149,223166;30827,459127;268772,699055;268772,699055;863635,699055;1063905,490853;911224,290584;851738,580082;264806,580082;159714,510682;173594,383778;270755,334207;290584,336190;326276,342139;326276,302481;443265,153766;478957,149800;478957,149800;478957,149800;478957,149800;613793,233081;625690,256875;651468,246961;691125,241012;762509,262824;814063,363949;814063,395675;853721,395675;946916,488870;851738,580082" o:connectangles="0,0,0,0,0,0,0,0,0,0,0,0,0,0,0,0,0,0,0,0,0,0,0,0,0,0,0,0,0,0,0,0,0,0"/>
                    </v:shape>
                    <v:shape id="Forma libre: forma 519" o:spid="_x0000_s1253" style="position:absolute;left:8788;top:8282;width:3966;height:4957;visibility:visible;mso-wrap-style:square;v-text-anchor:middle" coordsize="396574,49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" path="m231098,30827v19828,25778,29743,59487,29743,91213c260841,181526,227132,235063,175577,262824r,-81298l30827,328258,175577,471025r,-81298c324293,350070,411539,197389,369899,48673v-1983,-5948,-3966,-11897,-5949,-17846l231098,30827xe" fillcolor="#005278" stroked="f" strokeweight=".29214mm">
                      <v:stroke joinstyle="miter"/>
                      <v:path arrowok="t" o:connecttype="custom" o:connectlocs="231099,30827;260842,122040;175577,262824;175577,181526;30827,328258;175577,471025;175577,389727;369900,48673;363951,30827;231099,30827" o:connectangles="0,0,0,0,0,0,0,0,0,0"/>
                    </v:shape>
                    <v:shape id="Forma libre: forma 520" o:spid="_x0000_s1254" style="position:absolute;top:3087;width:3965;height:4957;visibility:visible;mso-wrap-style:square;v-text-anchor:middle" coordsize="396574,49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" path="m180022,471025c164159,451197,150279,411539,150279,379813v,-59486,33709,-113024,85264,-140784l235543,320327,380292,173594,235543,30827r,81298c86827,151783,-419,304464,41221,453179v1983,5949,3966,11898,5949,17846l180022,471025xe" fillcolor="#005278" stroked="f" strokeweight=".29214mm">
                      <v:stroke joinstyle="miter"/>
                      <v:path arrowok="t" o:connecttype="custom" o:connectlocs="180022,471025;150279,379813;235544,239029;235544,320327;380293,173594;235544,30827;235544,112125;41221,453179;47170,471025;180022,471025" o:connectangles="0,0,0,0,0,0,0,0,0,0"/>
                    </v:shape>
                  </v:group>
                </v:group>
              </v:group>
            </w:pict>
          </mc:Fallback>
        </mc:AlternateContent>
      </w:r>
      <w:r w:rsidR="004C4466">
        <w:rPr>
          <w:noProof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6B82EADA" wp14:editId="71B6ACE7">
                <wp:simplePos x="0" y="0"/>
                <wp:positionH relativeFrom="column">
                  <wp:posOffset>370840</wp:posOffset>
                </wp:positionH>
                <wp:positionV relativeFrom="paragraph">
                  <wp:posOffset>7159625</wp:posOffset>
                </wp:positionV>
                <wp:extent cx="1570355" cy="343535"/>
                <wp:effectExtent l="0" t="0" r="0" b="0"/>
                <wp:wrapNone/>
                <wp:docPr id="474" name="Grupo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0355" cy="343535"/>
                          <a:chOff x="0" y="0"/>
                          <a:chExt cx="1570629" cy="343535"/>
                        </a:xfrm>
                      </wpg:grpSpPr>
                      <wpg:grpSp>
                        <wpg:cNvPr id="475" name="Grupo 11"/>
                        <wpg:cNvGrpSpPr>
                          <a:grpSpLocks noChangeAspect="1"/>
                        </wpg:cNvGrpSpPr>
                        <wpg:grpSpPr>
                          <a:xfrm>
                            <a:off x="0" y="36394"/>
                            <a:ext cx="274955" cy="273050"/>
                            <a:chOff x="0" y="83439"/>
                            <a:chExt cx="688671" cy="683238"/>
                          </a:xfrm>
                        </wpg:grpSpPr>
                        <wps:wsp>
                          <wps:cNvPr id="476" name="Triángulo isósceles 476"/>
                          <wps:cNvSpPr/>
                          <wps:spPr>
                            <a:xfrm rot="5400000">
                              <a:off x="52553" y="130558"/>
                              <a:ext cx="683238" cy="588999"/>
                            </a:xfrm>
                            <a:prstGeom prst="triangle">
                              <a:avLst/>
                            </a:prstGeom>
                            <a:noFill/>
                            <a:ln w="19050" cap="sq">
                              <a:solidFill>
                                <a:srgbClr val="005278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77" name="Rectángulo 477"/>
                          <wps:cNvSpPr/>
                          <wps:spPr>
                            <a:xfrm>
                              <a:off x="0" y="254407"/>
                              <a:ext cx="232282" cy="21541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44450" cap="flat">
                              <a:noFill/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478" name="Grupo 478"/>
                          <wpg:cNvGrpSpPr/>
                          <wpg:grpSpPr>
                            <a:xfrm>
                              <a:off x="29056" y="344729"/>
                              <a:ext cx="149430" cy="231184"/>
                              <a:chOff x="29056" y="344731"/>
                              <a:chExt cx="207275" cy="320678"/>
                            </a:xfrm>
                          </wpg:grpSpPr>
                          <wps:wsp>
                            <wps:cNvPr id="479" name="Diagrama de flujo: retraso 479"/>
                            <wps:cNvSpPr/>
                            <wps:spPr>
                              <a:xfrm rot="5400000">
                                <a:off x="35391" y="464468"/>
                                <a:ext cx="194606" cy="207275"/>
                              </a:xfrm>
                              <a:prstGeom prst="flowChartDelay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 cap="flat">
                                <a:solidFill>
                                  <a:srgbClr val="005278"/>
                                </a:solidFill>
                                <a:prstDash val="solid"/>
                                <a:miter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0" name="Conector recto 480"/>
                            <wps:cNvCnPr>
                              <a:cxnSpLocks/>
                            </wps:cNvCnPr>
                            <wps:spPr>
                              <a:xfrm>
                                <a:off x="76077" y="344731"/>
                                <a:ext cx="0" cy="106829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>
                                <a:solidFill>
                                  <a:srgbClr val="005278"/>
                                </a:solidFill>
                                <a:prstDash val="solid"/>
                                <a:miter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481" name="Conector recto 481"/>
                            <wps:cNvCnPr>
                              <a:cxnSpLocks/>
                            </wps:cNvCnPr>
                            <wps:spPr>
                              <a:xfrm>
                                <a:off x="193542" y="344731"/>
                                <a:ext cx="0" cy="106829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>
                                <a:solidFill>
                                  <a:srgbClr val="005278"/>
                                </a:solidFill>
                                <a:prstDash val="solid"/>
                                <a:miter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482" name="Rectángulo 10"/>
                        <wps:cNvSpPr>
                          <a:spLocks noChangeAspect="1"/>
                        </wps:cNvSpPr>
                        <wps:spPr>
                          <a:xfrm>
                            <a:off x="427629" y="0"/>
                            <a:ext cx="114300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AA3A59" w14:textId="77777777" w:rsidR="005A3095" w:rsidRPr="00661ACF" w:rsidRDefault="005A3095" w:rsidP="004C446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Getho Light" w:hAnsi="Getho Light"/>
                                  <w:sz w:val="22"/>
                                  <w:szCs w:val="22"/>
                                </w:rPr>
                              </w:pPr>
                              <w:r w:rsidRPr="009A3C24"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22"/>
                                  <w:szCs w:val="22"/>
                                </w:rPr>
                                <w:t xml:space="preserve">PLUG </w:t>
                              </w:r>
                              <w:r w:rsidRPr="00661ACF"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22"/>
                                  <w:szCs w:val="22"/>
                                </w:rPr>
                                <w:t>&amp; PLAY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82EADA" id="Grupo 474" o:spid="_x0000_s1255" style="position:absolute;margin-left:29.2pt;margin-top:563.75pt;width:123.65pt;height:27.05pt;z-index:252027904" coordsize="15706,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">
                <v:group id="Grupo 11" o:spid="_x0000_s1256" style="position:absolute;top:363;width:2749;height:2731" coordorigin=",834" coordsize="6886,6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o:lock v:ext="edit" aspectratio="t"/>
                  <v:shape id="Triángulo isósceles 476" o:spid="_x0000_s1257" type="#_x0000_t5" style="position:absolute;left:525;top:1305;width:6832;height:589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" filled="f" strokecolor="#005278" strokeweight="1.5pt">
                    <v:stroke joinstyle="round" endcap="square"/>
                  </v:shape>
                  <v:rect id="Rectángulo 477" o:spid="_x0000_s1258" style="position:absolute;top:2544;width:2322;height:21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" fillcolor="white [3212]" stroked="f" strokeweight="3.5pt"/>
                  <v:group id="Grupo 478" o:spid="_x0000_s1259" style="position:absolute;left:290;top:3447;width:1494;height:2312" coordorigin="290,3447" coordsize="2072,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  <v:shape id="Diagrama de flujo: retraso 479" o:spid="_x0000_s1260" type="#_x0000_t135" style="position:absolute;left:354;top:4644;width:1946;height:207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" fillcolor="white [3212]" strokecolor="#005278" strokeweight="1.5pt"/>
                    <v:line id="Conector recto 480" o:spid="_x0000_s1261" style="position:absolute;visibility:visible;mso-wrap-style:square" from="760,3447" to="760,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" strokecolor="#005278" strokeweight="1.5pt">
                      <v:stroke joinstyle="miter"/>
                      <o:lock v:ext="edit" shapetype="f"/>
                    </v:line>
                    <v:line id="Conector recto 481" o:spid="_x0000_s1262" style="position:absolute;visibility:visible;mso-wrap-style:square" from="1935,3447" to="1935,4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" strokecolor="#005278" strokeweight="1.5pt">
                      <v:stroke joinstyle="miter"/>
                      <o:lock v:ext="edit" shapetype="f"/>
                    </v:line>
                  </v:group>
                </v:group>
                <v:rect id="Rectángulo 10" o:spid="_x0000_s1263" style="position:absolute;left:4276;width:11430;height:3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" filled="f" stroked="f" strokeweight="2pt">
                  <o:lock v:ext="edit" aspectratio="t"/>
                  <v:textbox>
                    <w:txbxContent>
                      <w:p w14:paraId="5CAA3A59" w14:textId="77777777" w:rsidR="005A3095" w:rsidRPr="00661ACF" w:rsidRDefault="005A3095" w:rsidP="004C446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Getho Light" w:hAnsi="Getho Light"/>
                            <w:sz w:val="22"/>
                            <w:szCs w:val="22"/>
                          </w:rPr>
                        </w:pPr>
                        <w:r w:rsidRPr="009A3C24"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22"/>
                            <w:szCs w:val="22"/>
                          </w:rPr>
                          <w:t xml:space="preserve">PLUG </w:t>
                        </w:r>
                        <w:r w:rsidRPr="00661ACF"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22"/>
                            <w:szCs w:val="22"/>
                          </w:rPr>
                          <w:t>&amp; PLAY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C4466">
        <w:rPr>
          <w:noProof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2EBE113F" wp14:editId="06A8C788">
                <wp:simplePos x="0" y="0"/>
                <wp:positionH relativeFrom="column">
                  <wp:posOffset>98425</wp:posOffset>
                </wp:positionH>
                <wp:positionV relativeFrom="paragraph">
                  <wp:posOffset>6355715</wp:posOffset>
                </wp:positionV>
                <wp:extent cx="2115820" cy="344170"/>
                <wp:effectExtent l="0" t="0" r="0" b="0"/>
                <wp:wrapNone/>
                <wp:docPr id="467" name="Grupo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5820" cy="344170"/>
                          <a:chOff x="0" y="0"/>
                          <a:chExt cx="2116199" cy="344170"/>
                        </a:xfrm>
                      </wpg:grpSpPr>
                      <wpg:grpSp>
                        <wpg:cNvPr id="468" name="Grupo 504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378460" cy="344170"/>
                            <a:chOff x="0" y="21564"/>
                            <a:chExt cx="947636" cy="861548"/>
                          </a:xfrm>
                        </wpg:grpSpPr>
                        <pic:pic xmlns:pic="http://schemas.openxmlformats.org/drawingml/2006/picture">
                          <pic:nvPicPr>
                            <pic:cNvPr id="469" name="Gráfico 271" descr="Cas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14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5254" y="21564"/>
                              <a:ext cx="482382" cy="48238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0" name="Gráfico 483" descr="Abet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14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5141" y="505867"/>
                              <a:ext cx="377245" cy="3772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1" name="Gráfico 276" descr="S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13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87083"/>
                              <a:ext cx="263976" cy="2639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72" name="Conector recto 472"/>
                          <wps:cNvCnPr>
                            <a:cxnSpLocks/>
                          </wps:cNvCnPr>
                          <wps:spPr>
                            <a:xfrm>
                              <a:off x="274087" y="247943"/>
                              <a:ext cx="405505" cy="510696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473" name="Rectángulo 329"/>
                        <wps:cNvSpPr>
                          <a:spLocks noChangeAspect="1"/>
                        </wps:cNvSpPr>
                        <wps:spPr>
                          <a:xfrm>
                            <a:off x="432179" y="0"/>
                            <a:ext cx="168402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A7CE82" w14:textId="1AEDFF6C" w:rsidR="005A3095" w:rsidRPr="00675CD5" w:rsidRDefault="005A3095" w:rsidP="004C446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Getho Light" w:hAnsi="Getho Light"/>
                                  <w:sz w:val="22"/>
                                  <w:szCs w:val="22"/>
                                </w:rPr>
                              </w:pPr>
                              <w:r w:rsidRPr="00EB4493"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22"/>
                                  <w:szCs w:val="22"/>
                                </w:rPr>
                                <w:t>OUTDOOR / INDOOR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E113F" id="Grupo 467" o:spid="_x0000_s1264" style="position:absolute;margin-left:7.75pt;margin-top:500.45pt;width:166.6pt;height:27.1pt;z-index:252023808" coordsize="21161,344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">
                <v:group id="_x0000_s1265" style="position:absolute;width:3784;height:3441" coordorigin=",215" coordsize="9476,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o:lock v:ext="edit" aspectratio="t"/>
                  <v:shape id="Gráfico 271" o:spid="_x0000_s1266" type="#_x0000_t75" alt="Casa" style="position:absolute;left:4652;top:215;width:4824;height:4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">
                    <v:imagedata r:id="rId150" o:title="Casa"/>
                  </v:shape>
                  <v:shape id="Gráfico 483" o:spid="_x0000_s1267" type="#_x0000_t75" alt="Abeto" style="position:absolute;left:1651;top:5058;width:3772;height:3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">
                    <v:imagedata r:id="rId151" o:title="Abeto"/>
                  </v:shape>
                  <v:shape id="Gráfico 276" o:spid="_x0000_s1268" type="#_x0000_t75" alt="Sol" style="position:absolute;top:2870;width:2639;height: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">
                    <v:imagedata r:id="rId141" o:title="Sol"/>
                  </v:shape>
                  <v:line id="Conector recto 472" o:spid="_x0000_s1269" style="position:absolute;visibility:visible;mso-wrap-style:square" from="2740,2479" to="6795,7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" strokecolor="#005278" strokeweight="1.5pt">
                    <v:stroke joinstyle="miter"/>
                    <o:lock v:ext="edit" shapetype="f"/>
                  </v:line>
                </v:group>
                <v:rect id="Rectángulo 329" o:spid="_x0000_s1270" style="position:absolute;left:4321;width:16840;height:3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" filled="f" stroked="f" strokeweight="2pt">
                  <o:lock v:ext="edit" aspectratio="t"/>
                  <v:textbox>
                    <w:txbxContent>
                      <w:p w14:paraId="4CA7CE82" w14:textId="1AEDFF6C" w:rsidR="005A3095" w:rsidRPr="00675CD5" w:rsidRDefault="005A3095" w:rsidP="004C446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Getho Light" w:hAnsi="Getho Light"/>
                            <w:sz w:val="22"/>
                            <w:szCs w:val="22"/>
                          </w:rPr>
                        </w:pPr>
                        <w:r w:rsidRPr="00EB4493"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22"/>
                            <w:szCs w:val="22"/>
                          </w:rPr>
                          <w:t>OUTDOOR / INDOOR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C4466">
        <w:rPr>
          <w:noProof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4DC51717" wp14:editId="13FB70D2">
                <wp:simplePos x="0" y="0"/>
                <wp:positionH relativeFrom="column">
                  <wp:posOffset>3559175</wp:posOffset>
                </wp:positionH>
                <wp:positionV relativeFrom="paragraph">
                  <wp:posOffset>6267450</wp:posOffset>
                </wp:positionV>
                <wp:extent cx="2037715" cy="519430"/>
                <wp:effectExtent l="0" t="0" r="0" b="0"/>
                <wp:wrapNone/>
                <wp:docPr id="494" name="Grupo 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7715" cy="519430"/>
                          <a:chOff x="2071" y="0"/>
                          <a:chExt cx="1740303" cy="519430"/>
                        </a:xfrm>
                      </wpg:grpSpPr>
                      <wps:wsp>
                        <wps:cNvPr id="495" name="Rectángulo 50"/>
                        <wps:cNvSpPr/>
                        <wps:spPr>
                          <a:xfrm>
                            <a:off x="495869" y="0"/>
                            <a:ext cx="1246505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60EDDB" w14:textId="7D0A1D85" w:rsidR="005A3095" w:rsidRPr="007E7B43" w:rsidRDefault="005A3095" w:rsidP="004C446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Getho Light" w:hAnsi="Getho Light"/>
                                  <w:sz w:val="22"/>
                                  <w:szCs w:val="22"/>
                                </w:rPr>
                              </w:pPr>
                              <w:r w:rsidRPr="00EB4493"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22"/>
                                  <w:szCs w:val="22"/>
                                </w:rPr>
                                <w:t>MOBILITY APPLICATIONS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96" name="Grupo 42"/>
                        <wpg:cNvGrpSpPr>
                          <a:grpSpLocks noChangeAspect="1"/>
                        </wpg:cNvGrpSpPr>
                        <wpg:grpSpPr>
                          <a:xfrm>
                            <a:off x="2071" y="53083"/>
                            <a:ext cx="400623" cy="388317"/>
                            <a:chOff x="-137371" y="-127152"/>
                            <a:chExt cx="928803" cy="904585"/>
                          </a:xfrm>
                        </wpg:grpSpPr>
                        <wps:wsp>
                          <wps:cNvPr id="497" name="Diagrama de flujo: retraso 497"/>
                          <wps:cNvSpPr/>
                          <wps:spPr>
                            <a:xfrm rot="5400000">
                              <a:off x="298351" y="387770"/>
                              <a:ext cx="350006" cy="429319"/>
                            </a:xfrm>
                            <a:prstGeom prst="flowChartDelay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8" name="Rectángulo 498"/>
                          <wps:cNvSpPr/>
                          <wps:spPr>
                            <a:xfrm>
                              <a:off x="321117" y="322328"/>
                              <a:ext cx="317202" cy="21463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99" name="Elipse 499"/>
                          <wps:cNvSpPr/>
                          <wps:spPr>
                            <a:xfrm>
                              <a:off x="49626" y="55612"/>
                              <a:ext cx="432000" cy="43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00" name="Diagrama de flujo: retraso 500"/>
                          <wps:cNvSpPr/>
                          <wps:spPr>
                            <a:xfrm rot="5400000">
                              <a:off x="590492" y="383648"/>
                              <a:ext cx="194606" cy="207275"/>
                            </a:xfrm>
                            <a:prstGeom prst="flowChartDelay">
                              <a:avLst/>
                            </a:prstGeom>
                            <a:solidFill>
                              <a:schemeClr val="bg1"/>
                            </a:solidFill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1" name="Conector recto 501"/>
                          <wps:cNvCnPr>
                            <a:cxnSpLocks/>
                          </wps:cNvCnPr>
                          <wps:spPr>
                            <a:xfrm>
                              <a:off x="631178" y="276304"/>
                              <a:ext cx="0" cy="106829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02" name="Conector recto 502"/>
                          <wps:cNvCnPr>
                            <a:cxnSpLocks/>
                          </wps:cNvCnPr>
                          <wps:spPr>
                            <a:xfrm>
                              <a:off x="748643" y="276304"/>
                              <a:ext cx="0" cy="106829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503" name="Rectángulo 503"/>
                          <wps:cNvSpPr/>
                          <wps:spPr>
                            <a:xfrm>
                              <a:off x="-137371" y="-127152"/>
                              <a:ext cx="829237" cy="7467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CD4368" w14:textId="28D243E0" w:rsidR="005A3095" w:rsidRDefault="005A3095" w:rsidP="004C446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 w:rsidRPr="007E7B43">
                                  <w:rPr>
                                    <w:rFonts w:asciiTheme="minorHAnsi" w:hAnsi="Calibri" w:cstheme="minorBidi"/>
                                    <w:color w:val="005278"/>
                                    <w:kern w:val="24"/>
                                    <w:sz w:val="20"/>
                                    <w:szCs w:val="20"/>
                                  </w:rPr>
                                  <w:t>H</w:t>
                                </w:r>
                                <w:r w:rsidRPr="007E7B43">
                                  <w:rPr>
                                    <w:rFonts w:asciiTheme="minorHAnsi" w:hAnsi="Calibri" w:cstheme="minorBidi"/>
                                    <w:color w:val="005278"/>
                                    <w:kern w:val="24"/>
                                    <w:sz w:val="20"/>
                                    <w:szCs w:val="20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C51717" id="Grupo 494" o:spid="_x0000_s1271" style="position:absolute;margin-left:280.25pt;margin-top:493.5pt;width:160.45pt;height:40.9pt;z-index:252024832" coordorigin="20" coordsize="17403,5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">
                <v:rect id="_x0000_s1272" style="position:absolute;left:4958;width:12465;height:5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" filled="f" stroked="f" strokeweight="2pt">
                  <v:textbox>
                    <w:txbxContent>
                      <w:p w14:paraId="0960EDDB" w14:textId="7D0A1D85" w:rsidR="005A3095" w:rsidRPr="007E7B43" w:rsidRDefault="005A3095" w:rsidP="004C446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Getho Light" w:hAnsi="Getho Light"/>
                            <w:sz w:val="22"/>
                            <w:szCs w:val="22"/>
                          </w:rPr>
                        </w:pPr>
                        <w:r w:rsidRPr="00EB4493"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22"/>
                            <w:szCs w:val="22"/>
                          </w:rPr>
                          <w:t>MOBILITY APPLICATIONS</w:t>
                        </w:r>
                      </w:p>
                    </w:txbxContent>
                  </v:textbox>
                </v:rect>
                <v:group id="Grupo 42" o:spid="_x0000_s1273" style="position:absolute;left:20;top:530;width:4006;height:3884" coordorigin="-1373,-1271" coordsize="9288,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o:lock v:ext="edit" aspectratio="t"/>
                  <v:shape id="Diagrama de flujo: retraso 497" o:spid="_x0000_s1274" type="#_x0000_t135" style="position:absolute;left:2983;top:3877;width:3500;height:429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" filled="f" strokecolor="#005278" strokeweight="1.5pt"/>
                  <v:rect id="Rectángulo 498" o:spid="_x0000_s1275" style="position:absolute;left:3211;top:3223;width:3172;height:2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" fillcolor="white [3212]" stroked="f" strokeweight="2pt"/>
                  <v:oval id="Elipse 499" o:spid="_x0000_s1276" style="position:absolute;left:496;top:556;width:4320;height: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" fillcolor="white [3212]" strokecolor="#005278" strokeweight="1.5pt">
                    <v:stroke joinstyle="miter"/>
                  </v:oval>
                  <v:shape id="Diagrama de flujo: retraso 500" o:spid="_x0000_s1277" type="#_x0000_t135" style="position:absolute;left:5905;top:3835;width:1946;height:207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" fillcolor="white [3212]" strokecolor="#005278" strokeweight="1.5pt"/>
                  <v:line id="Conector recto 501" o:spid="_x0000_s1278" style="position:absolute;visibility:visible;mso-wrap-style:square" from="6311,2763" to="6311,3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" strokecolor="#005278" strokeweight="1.5pt">
                    <v:stroke joinstyle="miter"/>
                    <o:lock v:ext="edit" shapetype="f"/>
                  </v:line>
                  <v:line id="Conector recto 502" o:spid="_x0000_s1279" style="position:absolute;visibility:visible;mso-wrap-style:square" from="7486,2763" to="7486,3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" strokecolor="#005278" strokeweight="1.5pt">
                    <v:stroke joinstyle="miter"/>
                    <o:lock v:ext="edit" shapetype="f"/>
                  </v:line>
                  <v:rect id="Rectángulo 503" o:spid="_x0000_s1280" style="position:absolute;left:-1373;top:-1271;width:8291;height:7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" filled="f" stroked="f" strokeweight="2pt">
                    <v:textbox>
                      <w:txbxContent>
                        <w:p w14:paraId="7BCD4368" w14:textId="28D243E0" w:rsidR="005A3095" w:rsidRDefault="005A3095" w:rsidP="004C44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7E7B43">
                            <w:rPr>
                              <w:rFonts w:asciiTheme="minorHAnsi" w:hAnsi="Calibri" w:cstheme="minorBidi"/>
                              <w:color w:val="005278"/>
                              <w:kern w:val="24"/>
                              <w:sz w:val="20"/>
                              <w:szCs w:val="20"/>
                            </w:rPr>
                            <w:t>H</w:t>
                          </w:r>
                          <w:r w:rsidRPr="007E7B43">
                            <w:rPr>
                              <w:rFonts w:asciiTheme="minorHAnsi" w:hAnsi="Calibri" w:cstheme="minorBidi"/>
                              <w:color w:val="005278"/>
                              <w:kern w:val="24"/>
                              <w:sz w:val="20"/>
                              <w:szCs w:val="20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4C4466" w:rsidRPr="004C4466">
        <w:rPr>
          <w:noProof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14E845A6" wp14:editId="3023D58C">
                <wp:simplePos x="0" y="0"/>
                <wp:positionH relativeFrom="column">
                  <wp:posOffset>3997960</wp:posOffset>
                </wp:positionH>
                <wp:positionV relativeFrom="paragraph">
                  <wp:posOffset>1835785</wp:posOffset>
                </wp:positionV>
                <wp:extent cx="2170430" cy="374015"/>
                <wp:effectExtent l="0" t="0" r="0" b="6985"/>
                <wp:wrapNone/>
                <wp:docPr id="118" name="Grupo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0430" cy="374015"/>
                          <a:chOff x="0" y="0"/>
                          <a:chExt cx="2170707" cy="374015"/>
                        </a:xfrm>
                      </wpg:grpSpPr>
                      <wps:wsp>
                        <wps:cNvPr id="119" name="Rectángulo 66"/>
                        <wps:cNvSpPr/>
                        <wps:spPr>
                          <a:xfrm>
                            <a:off x="389614" y="23854"/>
                            <a:ext cx="1781093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2F6556" w14:textId="55422B38" w:rsidR="005A3095" w:rsidRPr="00CC4577" w:rsidRDefault="005A3095" w:rsidP="004C446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Getho Light" w:hAnsi="Getho Light"/>
                                  <w:sz w:val="18"/>
                                  <w:szCs w:val="18"/>
                                </w:rPr>
                              </w:pPr>
                              <w:r w:rsidRPr="00EB4493"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18"/>
                                  <w:szCs w:val="18"/>
                                </w:rPr>
                                <w:t>WATER TREATMENT PLANT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0" name="Grupo 67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381000" cy="374015"/>
                            <a:chOff x="0" y="0"/>
                            <a:chExt cx="936000" cy="936000"/>
                          </a:xfrm>
                        </wpg:grpSpPr>
                        <pic:pic xmlns:pic="http://schemas.openxmlformats.org/drawingml/2006/picture">
                          <pic:nvPicPr>
                            <pic:cNvPr id="121" name="Gráfico 68" descr="Agu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14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36000" cy="936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2" name="Gráfico 267" descr="Señal de reciclaje"/>
                          <wpg:cNvGrpSpPr/>
                          <wpg:grpSpPr>
                            <a:xfrm>
                              <a:off x="524120" y="247026"/>
                              <a:ext cx="397472" cy="391334"/>
                              <a:chOff x="524120" y="247026"/>
                              <a:chExt cx="397472" cy="391334"/>
                            </a:xfrm>
                          </wpg:grpSpPr>
                          <wps:wsp>
                            <wps:cNvPr id="123" name="Forma libre: forma 123"/>
                            <wps:cNvSpPr/>
                            <wps:spPr>
                              <a:xfrm>
                                <a:off x="524120" y="383671"/>
                                <a:ext cx="148214" cy="219931"/>
                              </a:xfrm>
                              <a:custGeom>
                                <a:avLst/>
                                <a:gdLst>
                                  <a:gd name="connsiteX0" fmla="*/ 42882 w 148214"/>
                                  <a:gd name="connsiteY0" fmla="*/ 167697 h 219930"/>
                                  <a:gd name="connsiteX1" fmla="*/ 61193 w 148214"/>
                                  <a:gd name="connsiteY1" fmla="*/ 179985 h 219930"/>
                                  <a:gd name="connsiteX2" fmla="*/ 147253 w 148214"/>
                                  <a:gd name="connsiteY2" fmla="*/ 179985 h 219930"/>
                                  <a:gd name="connsiteX3" fmla="*/ 147253 w 148214"/>
                                  <a:gd name="connsiteY3" fmla="*/ 218233 h 219930"/>
                                  <a:gd name="connsiteX4" fmla="*/ 61193 w 148214"/>
                                  <a:gd name="connsiteY4" fmla="*/ 218233 h 219930"/>
                                  <a:gd name="connsiteX5" fmla="*/ 8840 w 148214"/>
                                  <a:gd name="connsiteY5" fmla="*/ 186822 h 219930"/>
                                  <a:gd name="connsiteX6" fmla="*/ 11135 w 148214"/>
                                  <a:gd name="connsiteY6" fmla="*/ 128396 h 219930"/>
                                  <a:gd name="connsiteX7" fmla="*/ 60859 w 148214"/>
                                  <a:gd name="connsiteY7" fmla="*/ 42337 h 219930"/>
                                  <a:gd name="connsiteX8" fmla="*/ 28060 w 148214"/>
                                  <a:gd name="connsiteY8" fmla="*/ 23212 h 219930"/>
                                  <a:gd name="connsiteX9" fmla="*/ 108096 w 148214"/>
                                  <a:gd name="connsiteY9" fmla="*/ 1793 h 219930"/>
                                  <a:gd name="connsiteX10" fmla="*/ 129515 w 148214"/>
                                  <a:gd name="connsiteY10" fmla="*/ 81829 h 219930"/>
                                  <a:gd name="connsiteX11" fmla="*/ 94661 w 148214"/>
                                  <a:gd name="connsiteY11" fmla="*/ 61796 h 219930"/>
                                  <a:gd name="connsiteX12" fmla="*/ 44746 w 148214"/>
                                  <a:gd name="connsiteY12" fmla="*/ 148334 h 219930"/>
                                  <a:gd name="connsiteX13" fmla="*/ 42882 w 148214"/>
                                  <a:gd name="connsiteY13" fmla="*/ 167697 h 2199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48214" h="219930">
                                    <a:moveTo>
                                      <a:pt x="42882" y="167697"/>
                                    </a:moveTo>
                                    <a:cubicBezTo>
                                      <a:pt x="46489" y="174649"/>
                                      <a:pt x="53393" y="179282"/>
                                      <a:pt x="61193" y="179985"/>
                                    </a:cubicBezTo>
                                    <a:lnTo>
                                      <a:pt x="147253" y="179985"/>
                                    </a:lnTo>
                                    <a:lnTo>
                                      <a:pt x="147253" y="218233"/>
                                    </a:lnTo>
                                    <a:lnTo>
                                      <a:pt x="61193" y="218233"/>
                                    </a:lnTo>
                                    <a:cubicBezTo>
                                      <a:pt x="39392" y="217837"/>
                                      <a:pt x="19449" y="205871"/>
                                      <a:pt x="8840" y="186822"/>
                                    </a:cubicBezTo>
                                    <a:cubicBezTo>
                                      <a:pt x="-1323" y="168436"/>
                                      <a:pt x="-439" y="145928"/>
                                      <a:pt x="11135" y="128396"/>
                                    </a:cubicBezTo>
                                    <a:lnTo>
                                      <a:pt x="60859" y="42337"/>
                                    </a:lnTo>
                                    <a:lnTo>
                                      <a:pt x="28060" y="23212"/>
                                    </a:lnTo>
                                    <a:lnTo>
                                      <a:pt x="108096" y="1793"/>
                                    </a:lnTo>
                                    <a:lnTo>
                                      <a:pt x="129515" y="81829"/>
                                    </a:lnTo>
                                    <a:lnTo>
                                      <a:pt x="94661" y="61796"/>
                                    </a:lnTo>
                                    <a:lnTo>
                                      <a:pt x="44746" y="148334"/>
                                    </a:lnTo>
                                    <a:cubicBezTo>
                                      <a:pt x="40486" y="153906"/>
                                      <a:pt x="39763" y="161415"/>
                                      <a:pt x="42882" y="1676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4762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4" name="Forma libre: forma 124"/>
                            <wps:cNvSpPr/>
                            <wps:spPr>
                              <a:xfrm>
                                <a:off x="632861" y="247026"/>
                                <a:ext cx="224712" cy="181682"/>
                              </a:xfrm>
                              <a:custGeom>
                                <a:avLst/>
                                <a:gdLst>
                                  <a:gd name="connsiteX0" fmla="*/ 1793 w 224711"/>
                                  <a:gd name="connsiteY0" fmla="*/ 106930 h 181681"/>
                                  <a:gd name="connsiteX1" fmla="*/ 41811 w 224711"/>
                                  <a:gd name="connsiteY1" fmla="*/ 32202 h 181681"/>
                                  <a:gd name="connsiteX2" fmla="*/ 93877 w 224711"/>
                                  <a:gd name="connsiteY2" fmla="*/ 1794 h 181681"/>
                                  <a:gd name="connsiteX3" fmla="*/ 143314 w 224711"/>
                                  <a:gd name="connsiteY3" fmla="*/ 33062 h 181681"/>
                                  <a:gd name="connsiteX4" fmla="*/ 193037 w 224711"/>
                                  <a:gd name="connsiteY4" fmla="*/ 119122 h 181681"/>
                                  <a:gd name="connsiteX5" fmla="*/ 225835 w 224711"/>
                                  <a:gd name="connsiteY5" fmla="*/ 99998 h 181681"/>
                                  <a:gd name="connsiteX6" fmla="*/ 204416 w 224711"/>
                                  <a:gd name="connsiteY6" fmla="*/ 180273 h 181681"/>
                                  <a:gd name="connsiteX7" fmla="*/ 124572 w 224711"/>
                                  <a:gd name="connsiteY7" fmla="*/ 158853 h 181681"/>
                                  <a:gd name="connsiteX8" fmla="*/ 159378 w 224711"/>
                                  <a:gd name="connsiteY8" fmla="*/ 138725 h 181681"/>
                                  <a:gd name="connsiteX9" fmla="*/ 109224 w 224711"/>
                                  <a:gd name="connsiteY9" fmla="*/ 52139 h 181681"/>
                                  <a:gd name="connsiteX10" fmla="*/ 93351 w 224711"/>
                                  <a:gd name="connsiteY10" fmla="*/ 40856 h 181681"/>
                                  <a:gd name="connsiteX11" fmla="*/ 75661 w 224711"/>
                                  <a:gd name="connsiteY11" fmla="*/ 51757 h 181681"/>
                                  <a:gd name="connsiteX12" fmla="*/ 35595 w 224711"/>
                                  <a:gd name="connsiteY12" fmla="*/ 126485 h 1816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24711" h="181681">
                                    <a:moveTo>
                                      <a:pt x="1793" y="106930"/>
                                    </a:moveTo>
                                    <a:lnTo>
                                      <a:pt x="41811" y="32202"/>
                                    </a:lnTo>
                                    <a:cubicBezTo>
                                      <a:pt x="52308" y="13316"/>
                                      <a:pt x="72270" y="1658"/>
                                      <a:pt x="93877" y="1794"/>
                                    </a:cubicBezTo>
                                    <a:cubicBezTo>
                                      <a:pt x="114885" y="2225"/>
                                      <a:pt x="133922" y="14266"/>
                                      <a:pt x="143314" y="33062"/>
                                    </a:cubicBezTo>
                                    <a:lnTo>
                                      <a:pt x="193037" y="119122"/>
                                    </a:lnTo>
                                    <a:lnTo>
                                      <a:pt x="225835" y="99998"/>
                                    </a:lnTo>
                                    <a:lnTo>
                                      <a:pt x="204416" y="180273"/>
                                    </a:lnTo>
                                    <a:lnTo>
                                      <a:pt x="124572" y="158853"/>
                                    </a:lnTo>
                                    <a:lnTo>
                                      <a:pt x="159378" y="138725"/>
                                    </a:lnTo>
                                    <a:lnTo>
                                      <a:pt x="109224" y="52139"/>
                                    </a:lnTo>
                                    <a:cubicBezTo>
                                      <a:pt x="106500" y="45673"/>
                                      <a:pt x="100353" y="41303"/>
                                      <a:pt x="93351" y="40856"/>
                                    </a:cubicBezTo>
                                    <a:cubicBezTo>
                                      <a:pt x="85977" y="41221"/>
                                      <a:pt x="79303" y="45334"/>
                                      <a:pt x="75661" y="51757"/>
                                    </a:cubicBezTo>
                                    <a:lnTo>
                                      <a:pt x="35595" y="1264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5278"/>
                              </a:solidFill>
                              <a:ln w="4762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5" name="Forma libre: forma 125"/>
                            <wps:cNvSpPr/>
                            <wps:spPr>
                              <a:xfrm>
                                <a:off x="701661" y="437554"/>
                                <a:ext cx="219931" cy="200806"/>
                              </a:xfrm>
                              <a:custGeom>
                                <a:avLst/>
                                <a:gdLst>
                                  <a:gd name="connsiteX0" fmla="*/ 211588 w 219930"/>
                                  <a:gd name="connsiteY0" fmla="*/ 136763 h 200806"/>
                                  <a:gd name="connsiteX1" fmla="*/ 161625 w 219930"/>
                                  <a:gd name="connsiteY1" fmla="*/ 164350 h 200806"/>
                                  <a:gd name="connsiteX2" fmla="*/ 60553 w 219930"/>
                                  <a:gd name="connsiteY2" fmla="*/ 164350 h 200806"/>
                                  <a:gd name="connsiteX3" fmla="*/ 60553 w 219930"/>
                                  <a:gd name="connsiteY3" fmla="*/ 202599 h 200806"/>
                                  <a:gd name="connsiteX4" fmla="*/ 1793 w 219930"/>
                                  <a:gd name="connsiteY4" fmla="*/ 142835 h 200806"/>
                                  <a:gd name="connsiteX5" fmla="*/ 60553 w 219930"/>
                                  <a:gd name="connsiteY5" fmla="*/ 84697 h 200806"/>
                                  <a:gd name="connsiteX6" fmla="*/ 60553 w 219930"/>
                                  <a:gd name="connsiteY6" fmla="*/ 126102 h 200806"/>
                                  <a:gd name="connsiteX7" fmla="*/ 160334 w 219930"/>
                                  <a:gd name="connsiteY7" fmla="*/ 126102 h 200806"/>
                                  <a:gd name="connsiteX8" fmla="*/ 178024 w 219930"/>
                                  <a:gd name="connsiteY8" fmla="*/ 116826 h 200806"/>
                                  <a:gd name="connsiteX9" fmla="*/ 177451 w 219930"/>
                                  <a:gd name="connsiteY9" fmla="*/ 96028 h 200806"/>
                                  <a:gd name="connsiteX10" fmla="*/ 133704 w 219930"/>
                                  <a:gd name="connsiteY10" fmla="*/ 21443 h 200806"/>
                                  <a:gd name="connsiteX11" fmla="*/ 167506 w 219930"/>
                                  <a:gd name="connsiteY11" fmla="*/ 1793 h 200806"/>
                                  <a:gd name="connsiteX12" fmla="*/ 211301 w 219930"/>
                                  <a:gd name="connsiteY12" fmla="*/ 76330 h 200806"/>
                                  <a:gd name="connsiteX13" fmla="*/ 217086 w 219930"/>
                                  <a:gd name="connsiteY13" fmla="*/ 90100 h 200806"/>
                                  <a:gd name="connsiteX14" fmla="*/ 217899 w 219930"/>
                                  <a:gd name="connsiteY14" fmla="*/ 93255 h 200806"/>
                                  <a:gd name="connsiteX15" fmla="*/ 211588 w 219930"/>
                                  <a:gd name="connsiteY15" fmla="*/ 136763 h 2008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19930" h="200806">
                                    <a:moveTo>
                                      <a:pt x="211588" y="136763"/>
                                    </a:moveTo>
                                    <a:cubicBezTo>
                                      <a:pt x="201134" y="154303"/>
                                      <a:pt x="182038" y="164848"/>
                                      <a:pt x="161625" y="164350"/>
                                    </a:cubicBezTo>
                                    <a:lnTo>
                                      <a:pt x="60553" y="164350"/>
                                    </a:lnTo>
                                    <a:lnTo>
                                      <a:pt x="60553" y="202599"/>
                                    </a:lnTo>
                                    <a:lnTo>
                                      <a:pt x="1793" y="142835"/>
                                    </a:lnTo>
                                    <a:lnTo>
                                      <a:pt x="60553" y="84697"/>
                                    </a:lnTo>
                                    <a:lnTo>
                                      <a:pt x="60553" y="126102"/>
                                    </a:lnTo>
                                    <a:lnTo>
                                      <a:pt x="160334" y="126102"/>
                                    </a:lnTo>
                                    <a:cubicBezTo>
                                      <a:pt x="167505" y="126579"/>
                                      <a:pt x="174339" y="122996"/>
                                      <a:pt x="178024" y="116826"/>
                                    </a:cubicBezTo>
                                    <a:cubicBezTo>
                                      <a:pt x="181594" y="110297"/>
                                      <a:pt x="181374" y="102351"/>
                                      <a:pt x="177451" y="96028"/>
                                    </a:cubicBezTo>
                                    <a:lnTo>
                                      <a:pt x="133704" y="21443"/>
                                    </a:lnTo>
                                    <a:lnTo>
                                      <a:pt x="167506" y="1793"/>
                                    </a:lnTo>
                                    <a:lnTo>
                                      <a:pt x="211301" y="76330"/>
                                    </a:lnTo>
                                    <a:cubicBezTo>
                                      <a:pt x="213770" y="80674"/>
                                      <a:pt x="215712" y="85296"/>
                                      <a:pt x="217086" y="90100"/>
                                    </a:cubicBezTo>
                                    <a:lnTo>
                                      <a:pt x="217899" y="93255"/>
                                    </a:lnTo>
                                    <a:cubicBezTo>
                                      <a:pt x="221514" y="108028"/>
                                      <a:pt x="219251" y="123627"/>
                                      <a:pt x="211588" y="13676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5278"/>
                              </a:solidFill>
                              <a:ln w="4762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E845A6" id="Grupo 118" o:spid="_x0000_s1281" style="position:absolute;margin-left:314.8pt;margin-top:144.55pt;width:170.9pt;height:29.45pt;z-index:252011520" coordsize="21707,374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">
                <v:rect id="Rectángulo 66" o:spid="_x0000_s1282" style="position:absolute;left:3896;top:238;width:17811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" filled="f" stroked="f" strokeweight="2pt">
                  <v:textbox>
                    <w:txbxContent>
                      <w:p w14:paraId="1A2F6556" w14:textId="55422B38" w:rsidR="005A3095" w:rsidRPr="00CC4577" w:rsidRDefault="005A3095" w:rsidP="004C446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Getho Light" w:hAnsi="Getho Light"/>
                            <w:sz w:val="18"/>
                            <w:szCs w:val="18"/>
                          </w:rPr>
                        </w:pPr>
                        <w:r w:rsidRPr="00EB4493"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18"/>
                            <w:szCs w:val="18"/>
                          </w:rPr>
                          <w:t>WATER TREATMENT PLANT</w:t>
                        </w:r>
                      </w:p>
                    </w:txbxContent>
                  </v:textbox>
                </v:rect>
                <v:group id="Grupo 67" o:spid="_x0000_s1283" style="position:absolute;width:3810;height:3740" coordsize="9360,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o:lock v:ext="edit" aspectratio="t"/>
                  <v:shape id="Gráfico 68" o:spid="_x0000_s1284" type="#_x0000_t75" alt="Agua" style="position:absolute;width:9360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">
                    <v:imagedata r:id="rId145" o:title="Agua"/>
                  </v:shape>
                  <v:group id="Gráfico 267" o:spid="_x0000_s1285" alt="Señal de reciclaje" style="position:absolute;left:5241;top:2470;width:3974;height:3913" coordorigin="5241,2470" coordsize="3974,3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<v:shape id="Forma libre: forma 123" o:spid="_x0000_s1286" style="position:absolute;left:5241;top:3836;width:1482;height:2200;visibility:visible;mso-wrap-style:square;v-text-anchor:middle" coordsize="148214,21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" path="m42882,167697v3607,6952,10511,11585,18311,12288l147253,179985r,38248l61193,218233c39392,217837,19449,205871,8840,186822,-1323,168436,-439,145928,11135,128396l60859,42337,28060,23212,108096,1793r21419,80036l94661,61796,44746,148334v-4260,5572,-4983,13081,-1864,19363xe" fillcolor="white [3212]" stroked="f" strokeweight=".1323mm">
                      <v:stroke joinstyle="miter"/>
                      <v:path arrowok="t" o:connecttype="custom" o:connectlocs="42882,167698;61193,179986;147253,179986;147253,218234;61193,218234;8840,186823;11135,128397;60859,42337;28060,23212;108096,1793;129515,81829;94661,61796;44746,148335;42882,167698" o:connectangles="0,0,0,0,0,0,0,0,0,0,0,0,0,0"/>
                    </v:shape>
                    <v:shape id="Forma libre: forma 124" o:spid="_x0000_s1287" style="position:absolute;left:6328;top:2470;width:2247;height:1817;visibility:visible;mso-wrap-style:square;v-text-anchor:middle" coordsize="224711,18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" path="m1793,106930l41811,32202c52308,13316,72270,1658,93877,1794v21008,431,40045,12472,49437,31268l193037,119122,225835,99998r-21419,80275l124572,158853r34806,-20128l109224,52139c106500,45673,100353,41303,93351,40856v-7374,365,-14048,4478,-17690,10901l35595,126485,1793,106930xe" fillcolor="#005278" stroked="f" strokeweight=".1323mm">
                      <v:stroke joinstyle="miter"/>
                      <v:path arrowok="t" o:connecttype="custom" o:connectlocs="1793,106931;41811,32202;93877,1794;143315,33062;193038,119123;225836,99999;204417,180274;124573,158854;159379,138726;109224,52139;93351,40856;75661,51757;35595,126486" o:connectangles="0,0,0,0,0,0,0,0,0,0,0,0,0"/>
                    </v:shape>
                    <v:shape id="Forma libre: forma 125" o:spid="_x0000_s1288" style="position:absolute;left:7016;top:4375;width:2199;height:2008;visibility:visible;mso-wrap-style:square;v-text-anchor:middle" coordsize="219930,200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" path="m211588,136763v-10454,17540,-29550,28085,-49963,27587l60553,164350r,38249l1793,142835,60553,84697r,41405l160334,126102v7171,477,14005,-3106,17690,-9276c181594,110297,181374,102351,177451,96028l133704,21443,167506,1793r43795,74537c213770,80674,215712,85296,217086,90100r813,3155c221514,108028,219251,123627,211588,136763xe" fillcolor="#005278" stroked="f" strokeweight=".1323mm">
                      <v:stroke joinstyle="miter"/>
                      <v:path arrowok="t" o:connecttype="custom" o:connectlocs="211589,136763;161626,164350;60553,164350;60553,202599;1793,142835;60553,84697;60553,126102;160335,126102;178025,116826;177452,96028;133705,21443;167507,1793;211302,76330;217087,90100;217900,93255;211589,136763" o:connectangles="0,0,0,0,0,0,0,0,0,0,0,0,0,0,0,0"/>
                    </v:shape>
                  </v:group>
                </v:group>
              </v:group>
            </w:pict>
          </mc:Fallback>
        </mc:AlternateContent>
      </w:r>
      <w:r w:rsidR="004C4466" w:rsidRPr="004C4466">
        <w:rPr>
          <w:noProof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4EDC883" wp14:editId="69C42A9B">
                <wp:simplePos x="0" y="0"/>
                <wp:positionH relativeFrom="column">
                  <wp:posOffset>4027805</wp:posOffset>
                </wp:positionH>
                <wp:positionV relativeFrom="paragraph">
                  <wp:posOffset>4900930</wp:posOffset>
                </wp:positionV>
                <wp:extent cx="1878330" cy="301625"/>
                <wp:effectExtent l="0" t="0" r="0" b="3175"/>
                <wp:wrapNone/>
                <wp:docPr id="447" name="Grupo 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8330" cy="301625"/>
                          <a:chOff x="0" y="0"/>
                          <a:chExt cx="1878563" cy="302150"/>
                        </a:xfrm>
                      </wpg:grpSpPr>
                      <wps:wsp>
                        <wps:cNvPr id="448" name="Rectángulo 30"/>
                        <wps:cNvSpPr/>
                        <wps:spPr>
                          <a:xfrm>
                            <a:off x="354563" y="0"/>
                            <a:ext cx="1524000" cy="30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A1B37D" w14:textId="0C8C5579" w:rsidR="005A3095" w:rsidRPr="00DE7C72" w:rsidRDefault="005A3095" w:rsidP="004C446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Getho Light" w:hAnsi="Getho Light"/>
                                  <w:sz w:val="18"/>
                                  <w:szCs w:val="18"/>
                                </w:rPr>
                              </w:pPr>
                              <w:r w:rsidRPr="00EB4493"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18"/>
                                  <w:szCs w:val="18"/>
                                </w:rPr>
                                <w:t>HEAT SUPPLY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49" name="Grupo 31"/>
                        <wpg:cNvGrpSpPr>
                          <a:grpSpLocks noChangeAspect="1"/>
                        </wpg:cNvGrpSpPr>
                        <wpg:grpSpPr>
                          <a:xfrm>
                            <a:off x="0" y="37322"/>
                            <a:ext cx="313055" cy="226695"/>
                            <a:chOff x="0" y="143627"/>
                            <a:chExt cx="839345" cy="601411"/>
                          </a:xfrm>
                        </wpg:grpSpPr>
                        <wps:wsp>
                          <wps:cNvPr id="450" name="Diagrama de flujo: retraso 450"/>
                          <wps:cNvSpPr/>
                          <wps:spPr>
                            <a:xfrm rot="16200000">
                              <a:off x="89170" y="135981"/>
                              <a:ext cx="82289" cy="97582"/>
                            </a:xfrm>
                            <a:prstGeom prst="flowChartDelay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51" name="Diagrama de flujo: retraso 451"/>
                          <wps:cNvSpPr/>
                          <wps:spPr>
                            <a:xfrm rot="5400000">
                              <a:off x="89171" y="655099"/>
                              <a:ext cx="82289" cy="97582"/>
                            </a:xfrm>
                            <a:prstGeom prst="flowChartDelay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52" name="Rectángulo 452"/>
                          <wps:cNvSpPr/>
                          <wps:spPr>
                            <a:xfrm rot="5400000">
                              <a:off x="-88098" y="395543"/>
                              <a:ext cx="436827" cy="97582"/>
                            </a:xfrm>
                            <a:prstGeom prst="rect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53" name="Diagrama de flujo: retraso 453"/>
                          <wps:cNvSpPr/>
                          <wps:spPr>
                            <a:xfrm rot="16200000">
                              <a:off x="241688" y="135982"/>
                              <a:ext cx="82289" cy="97582"/>
                            </a:xfrm>
                            <a:prstGeom prst="flowChartDelay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54" name="Diagrama de flujo: retraso 454"/>
                          <wps:cNvSpPr/>
                          <wps:spPr>
                            <a:xfrm rot="5400000">
                              <a:off x="241689" y="655100"/>
                              <a:ext cx="82289" cy="97582"/>
                            </a:xfrm>
                            <a:prstGeom prst="flowChartDelay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55" name="Rectángulo 455"/>
                          <wps:cNvSpPr/>
                          <wps:spPr>
                            <a:xfrm rot="5400000">
                              <a:off x="64420" y="395544"/>
                              <a:ext cx="436827" cy="97582"/>
                            </a:xfrm>
                            <a:prstGeom prst="rect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56" name="Diagrama de flujo: retraso 456"/>
                          <wps:cNvSpPr/>
                          <wps:spPr>
                            <a:xfrm rot="16200000">
                              <a:off x="389639" y="135983"/>
                              <a:ext cx="82289" cy="97582"/>
                            </a:xfrm>
                            <a:prstGeom prst="flowChartDelay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57" name="Diagrama de flujo: retraso 457"/>
                          <wps:cNvSpPr/>
                          <wps:spPr>
                            <a:xfrm rot="5400000">
                              <a:off x="389640" y="655101"/>
                              <a:ext cx="82289" cy="97582"/>
                            </a:xfrm>
                            <a:prstGeom prst="flowChartDelay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58" name="Rectángulo 458"/>
                          <wps:cNvSpPr/>
                          <wps:spPr>
                            <a:xfrm rot="5400000">
                              <a:off x="212371" y="395545"/>
                              <a:ext cx="436827" cy="97582"/>
                            </a:xfrm>
                            <a:prstGeom prst="rect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59" name="Diagrama de flujo: retraso 459"/>
                          <wps:cNvSpPr/>
                          <wps:spPr>
                            <a:xfrm rot="16200000">
                              <a:off x="541991" y="135984"/>
                              <a:ext cx="82289" cy="97582"/>
                            </a:xfrm>
                            <a:prstGeom prst="flowChartDelay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60" name="Diagrama de flujo: retraso 460"/>
                          <wps:cNvSpPr/>
                          <wps:spPr>
                            <a:xfrm rot="5400000">
                              <a:off x="541992" y="655102"/>
                              <a:ext cx="82289" cy="97582"/>
                            </a:xfrm>
                            <a:prstGeom prst="flowChartDelay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61" name="Rectángulo 461"/>
                          <wps:cNvSpPr/>
                          <wps:spPr>
                            <a:xfrm rot="5400000">
                              <a:off x="364723" y="395546"/>
                              <a:ext cx="436827" cy="97582"/>
                            </a:xfrm>
                            <a:prstGeom prst="rect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62" name="Diagrama de flujo: retraso 462"/>
                          <wps:cNvSpPr/>
                          <wps:spPr>
                            <a:xfrm rot="16200000">
                              <a:off x="686630" y="135985"/>
                              <a:ext cx="82289" cy="97582"/>
                            </a:xfrm>
                            <a:prstGeom prst="flowChartDelay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63" name="Diagrama de flujo: retraso 463"/>
                          <wps:cNvSpPr/>
                          <wps:spPr>
                            <a:xfrm rot="5400000">
                              <a:off x="686631" y="655103"/>
                              <a:ext cx="82289" cy="97582"/>
                            </a:xfrm>
                            <a:prstGeom prst="flowChartDelay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64" name="Rectángulo 464"/>
                          <wps:cNvSpPr/>
                          <wps:spPr>
                            <a:xfrm rot="5400000">
                              <a:off x="509362" y="395547"/>
                              <a:ext cx="436827" cy="97582"/>
                            </a:xfrm>
                            <a:prstGeom prst="rect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65" name="Rectángulo 465"/>
                          <wps:cNvSpPr/>
                          <wps:spPr>
                            <a:xfrm>
                              <a:off x="83345" y="211064"/>
                              <a:ext cx="756000" cy="36000"/>
                            </a:xfrm>
                            <a:prstGeom prst="rect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66" name="Rectángulo 466"/>
                          <wps:cNvSpPr/>
                          <wps:spPr>
                            <a:xfrm>
                              <a:off x="0" y="638674"/>
                              <a:ext cx="756000" cy="36000"/>
                            </a:xfrm>
                            <a:prstGeom prst="rect">
                              <a:avLst/>
                            </a:prstGeom>
                            <a:solidFill>
                              <a:srgbClr val="005278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EDC883" id="Grupo 447" o:spid="_x0000_s1289" style="position:absolute;margin-left:317.15pt;margin-top:385.9pt;width:147.9pt;height:23.75pt;z-index:252016640" coordsize="18785,3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">
                <v:rect id="Rectángulo 30" o:spid="_x0000_s1290" style="position:absolute;left:3545;width:15240;height:3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" filled="f" stroked="f" strokeweight="2pt">
                  <v:textbox>
                    <w:txbxContent>
                      <w:p w14:paraId="14A1B37D" w14:textId="0C8C5579" w:rsidR="005A3095" w:rsidRPr="00DE7C72" w:rsidRDefault="005A3095" w:rsidP="004C446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Getho Light" w:hAnsi="Getho Light"/>
                            <w:sz w:val="18"/>
                            <w:szCs w:val="18"/>
                          </w:rPr>
                        </w:pPr>
                        <w:r w:rsidRPr="00EB4493"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18"/>
                            <w:szCs w:val="18"/>
                          </w:rPr>
                          <w:t>HEAT SUPPLY</w:t>
                        </w:r>
                      </w:p>
                    </w:txbxContent>
                  </v:textbox>
                </v:rect>
                <v:group id="Grupo 31" o:spid="_x0000_s1291" style="position:absolute;top:373;width:3130;height:2267" coordorigin=",1436" coordsize="8393,6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o:lock v:ext="edit" aspectratio="t"/>
                  <v:shape id="Diagrama de flujo: retraso 450" o:spid="_x0000_s1292" type="#_x0000_t135" style="position:absolute;left:891;top:1360;width:823;height:97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" fillcolor="#005278" stroked="f" strokeweight="2pt"/>
                  <v:shape id="Diagrama de flujo: retraso 451" o:spid="_x0000_s1293" type="#_x0000_t135" style="position:absolute;left:891;top:6551;width:823;height:9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" fillcolor="#005278" stroked="f" strokeweight="2pt"/>
                  <v:rect id="Rectángulo 452" o:spid="_x0000_s1294" style="position:absolute;left:-881;top:3955;width:4368;height:9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" fillcolor="#005278" stroked="f" strokeweight="2pt"/>
                  <v:shape id="Diagrama de flujo: retraso 453" o:spid="_x0000_s1295" type="#_x0000_t135" style="position:absolute;left:2416;top:1360;width:823;height:97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" fillcolor="#005278" stroked="f" strokeweight="2pt"/>
                  <v:shape id="Diagrama de flujo: retraso 454" o:spid="_x0000_s1296" type="#_x0000_t135" style="position:absolute;left:2416;top:6551;width:823;height:9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" fillcolor="#005278" stroked="f" strokeweight="2pt"/>
                  <v:rect id="Rectángulo 455" o:spid="_x0000_s1297" style="position:absolute;left:644;top:3955;width:4368;height:9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" fillcolor="#005278" stroked="f" strokeweight="2pt"/>
                  <v:shape id="Diagrama de flujo: retraso 456" o:spid="_x0000_s1298" type="#_x0000_t135" style="position:absolute;left:3895;top:1360;width:823;height:97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" fillcolor="#005278" stroked="f" strokeweight="2pt"/>
                  <v:shape id="Diagrama de flujo: retraso 457" o:spid="_x0000_s1299" type="#_x0000_t135" style="position:absolute;left:3895;top:6551;width:823;height:9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" fillcolor="#005278" stroked="f" strokeweight="2pt"/>
                  <v:rect id="Rectángulo 458" o:spid="_x0000_s1300" style="position:absolute;left:2123;top:3955;width:4368;height:9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" fillcolor="#005278" stroked="f" strokeweight="2pt"/>
                  <v:shape id="Diagrama de flujo: retraso 459" o:spid="_x0000_s1301" type="#_x0000_t135" style="position:absolute;left:5419;top:1360;width:823;height:97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" fillcolor="#005278" stroked="f" strokeweight="2pt"/>
                  <v:shape id="Diagrama de flujo: retraso 460" o:spid="_x0000_s1302" type="#_x0000_t135" style="position:absolute;left:5419;top:6551;width:823;height:9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" fillcolor="#005278" stroked="f" strokeweight="2pt"/>
                  <v:rect id="Rectángulo 461" o:spid="_x0000_s1303" style="position:absolute;left:3647;top:3955;width:4368;height:9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" fillcolor="#005278" stroked="f" strokeweight="2pt"/>
                  <v:shape id="Diagrama de flujo: retraso 462" o:spid="_x0000_s1304" type="#_x0000_t135" style="position:absolute;left:6865;top:1360;width:823;height:97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" fillcolor="#005278" stroked="f" strokeweight="2pt"/>
                  <v:shape id="Diagrama de flujo: retraso 463" o:spid="_x0000_s1305" type="#_x0000_t135" style="position:absolute;left:6865;top:6551;width:823;height:9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" fillcolor="#005278" stroked="f" strokeweight="2pt"/>
                  <v:rect id="Rectángulo 464" o:spid="_x0000_s1306" style="position:absolute;left:5093;top:3955;width:4368;height:9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" fillcolor="#005278" stroked="f" strokeweight="2pt"/>
                  <v:rect id="Rectángulo 465" o:spid="_x0000_s1307" style="position:absolute;left:833;top:2110;width:75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" fillcolor="#005278" stroked="f" strokeweight="2pt"/>
                  <v:rect id="Rectángulo 466" o:spid="_x0000_s1308" style="position:absolute;top:6386;width:75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" fillcolor="#005278" stroked="f" strokeweight="2pt"/>
                </v:group>
              </v:group>
            </w:pict>
          </mc:Fallback>
        </mc:AlternateContent>
      </w:r>
      <w:r w:rsidR="004C4466" w:rsidRPr="004C4466">
        <w:rPr>
          <w:noProof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3193FE32" wp14:editId="34498D83">
                <wp:simplePos x="0" y="0"/>
                <wp:positionH relativeFrom="column">
                  <wp:posOffset>4008755</wp:posOffset>
                </wp:positionH>
                <wp:positionV relativeFrom="paragraph">
                  <wp:posOffset>3383915</wp:posOffset>
                </wp:positionV>
                <wp:extent cx="2056765" cy="285750"/>
                <wp:effectExtent l="0" t="0" r="0" b="0"/>
                <wp:wrapNone/>
                <wp:docPr id="426" name="Grupo 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6765" cy="285750"/>
                          <a:chOff x="0" y="0"/>
                          <a:chExt cx="2056863" cy="285750"/>
                        </a:xfrm>
                      </wpg:grpSpPr>
                      <wps:wsp>
                        <wps:cNvPr id="427" name="Rectángulo 11"/>
                        <wps:cNvSpPr/>
                        <wps:spPr>
                          <a:xfrm>
                            <a:off x="379445" y="0"/>
                            <a:ext cx="1677418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8791D5" w14:textId="5E598DAD" w:rsidR="005A3095" w:rsidRPr="00DE7C72" w:rsidRDefault="005A3095" w:rsidP="004C446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Getho Light" w:hAnsi="Getho Ligh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18"/>
                                  <w:szCs w:val="18"/>
                                </w:rPr>
                                <w:t>FUEL CELL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8" name="Grupo 12"/>
                        <wpg:cNvGrpSpPr>
                          <a:grpSpLocks noChangeAspect="1"/>
                        </wpg:cNvGrpSpPr>
                        <wpg:grpSpPr>
                          <a:xfrm>
                            <a:off x="0" y="31102"/>
                            <a:ext cx="336591" cy="212082"/>
                            <a:chOff x="0" y="178911"/>
                            <a:chExt cx="908540" cy="570348"/>
                          </a:xfrm>
                        </wpg:grpSpPr>
                        <wps:wsp>
                          <wps:cNvPr id="429" name="Rectángulo 429"/>
                          <wps:cNvSpPr/>
                          <wps:spPr>
                            <a:xfrm>
                              <a:off x="126000" y="178911"/>
                              <a:ext cx="656540" cy="570348"/>
                            </a:xfrm>
                            <a:prstGeom prst="rect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30" name="Conector recto 430"/>
                          <wps:cNvCnPr>
                            <a:cxnSpLocks/>
                          </wps:cNvCnPr>
                          <wps:spPr>
                            <a:xfrm flipV="1">
                              <a:off x="227269" y="185298"/>
                              <a:ext cx="0" cy="559687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431" name="Conector recto 431"/>
                          <wps:cNvCnPr>
                            <a:cxnSpLocks/>
                          </wps:cNvCnPr>
                          <wps:spPr>
                            <a:xfrm flipH="1">
                              <a:off x="782540" y="252948"/>
                              <a:ext cx="12600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432" name="Conector recto 432"/>
                          <wps:cNvCnPr>
                            <a:cxnSpLocks/>
                          </wps:cNvCnPr>
                          <wps:spPr>
                            <a:xfrm flipV="1">
                              <a:off x="320138" y="185298"/>
                              <a:ext cx="0" cy="559687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433" name="Conector recto 433"/>
                          <wps:cNvCnPr>
                            <a:cxnSpLocks/>
                          </wps:cNvCnPr>
                          <wps:spPr>
                            <a:xfrm flipV="1">
                              <a:off x="410626" y="185298"/>
                              <a:ext cx="0" cy="559687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434" name="Conector recto 434"/>
                          <wps:cNvCnPr>
                            <a:cxnSpLocks/>
                          </wps:cNvCnPr>
                          <wps:spPr>
                            <a:xfrm flipV="1">
                              <a:off x="501588" y="185298"/>
                              <a:ext cx="0" cy="559687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435" name="Conector recto 435"/>
                          <wps:cNvCnPr>
                            <a:cxnSpLocks/>
                          </wps:cNvCnPr>
                          <wps:spPr>
                            <a:xfrm flipV="1">
                              <a:off x="589589" y="185298"/>
                              <a:ext cx="0" cy="559687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436" name="Conector recto 436"/>
                          <wps:cNvCnPr>
                            <a:cxnSpLocks/>
                          </wps:cNvCnPr>
                          <wps:spPr>
                            <a:xfrm flipV="1">
                              <a:off x="678660" y="185298"/>
                              <a:ext cx="0" cy="559687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437" name="Conector recto 437"/>
                          <wps:cNvCnPr>
                            <a:cxnSpLocks/>
                          </wps:cNvCnPr>
                          <wps:spPr>
                            <a:xfrm flipH="1">
                              <a:off x="782540" y="678269"/>
                              <a:ext cx="12600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438" name="Conector recto 438"/>
                          <wps:cNvCnPr>
                            <a:cxnSpLocks/>
                          </wps:cNvCnPr>
                          <wps:spPr>
                            <a:xfrm flipH="1">
                              <a:off x="0" y="252948"/>
                              <a:ext cx="12600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439" name="Conector recto 439"/>
                          <wps:cNvCnPr>
                            <a:cxnSpLocks/>
                          </wps:cNvCnPr>
                          <wps:spPr>
                            <a:xfrm flipH="1">
                              <a:off x="0" y="678269"/>
                              <a:ext cx="12600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93FE32" id="Grupo 426" o:spid="_x0000_s1309" style="position:absolute;margin-left:315.65pt;margin-top:266.45pt;width:161.95pt;height:22.5pt;z-index:252014592" coordsize="20568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">
                <v:rect id="Rectángulo 11" o:spid="_x0000_s1310" style="position:absolute;left:3794;width:16774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" filled="f" stroked="f" strokeweight="2pt">
                  <v:textbox>
                    <w:txbxContent>
                      <w:p w14:paraId="518791D5" w14:textId="5E598DAD" w:rsidR="005A3095" w:rsidRPr="00DE7C72" w:rsidRDefault="005A3095" w:rsidP="004C446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Getho Light" w:hAnsi="Getho Ligh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18"/>
                            <w:szCs w:val="18"/>
                          </w:rPr>
                          <w:t>FUEL CELL</w:t>
                        </w:r>
                      </w:p>
                    </w:txbxContent>
                  </v:textbox>
                </v:rect>
                <v:group id="Grupo 12" o:spid="_x0000_s1311" style="position:absolute;top:311;width:3365;height:2120" coordorigin=",1789" coordsize="9085,5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o:lock v:ext="edit" aspectratio="t"/>
                  <v:rect id="Rectángulo 429" o:spid="_x0000_s1312" style="position:absolute;left:1260;top:1789;width:6565;height:5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" filled="f" strokecolor="#005278" strokeweight="1.5pt"/>
                  <v:line id="Conector recto 430" o:spid="_x0000_s1313" style="position:absolute;flip:y;visibility:visible;mso-wrap-style:square" from="2272,1852" to="2272,7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" strokecolor="#005278" strokeweight="1.5pt">
                    <v:stroke joinstyle="miter"/>
                    <o:lock v:ext="edit" shapetype="f"/>
                  </v:line>
                  <v:line id="Conector recto 431" o:spid="_x0000_s1314" style="position:absolute;flip:x;visibility:visible;mso-wrap-style:square" from="7825,2529" to="9085,2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" strokecolor="#005278" strokeweight="1.5pt">
                    <v:stroke joinstyle="miter"/>
                    <o:lock v:ext="edit" shapetype="f"/>
                  </v:line>
                  <v:line id="Conector recto 432" o:spid="_x0000_s1315" style="position:absolute;flip:y;visibility:visible;mso-wrap-style:square" from="3201,1852" to="3201,7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" strokecolor="#005278" strokeweight="1.5pt">
                    <v:stroke joinstyle="miter"/>
                    <o:lock v:ext="edit" shapetype="f"/>
                  </v:line>
                  <v:line id="Conector recto 433" o:spid="_x0000_s1316" style="position:absolute;flip:y;visibility:visible;mso-wrap-style:square" from="4106,1852" to="4106,7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" strokecolor="#005278" strokeweight="1.5pt">
                    <v:stroke joinstyle="miter"/>
                    <o:lock v:ext="edit" shapetype="f"/>
                  </v:line>
                  <v:line id="Conector recto 434" o:spid="_x0000_s1317" style="position:absolute;flip:y;visibility:visible;mso-wrap-style:square" from="5015,1852" to="5015,7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" strokecolor="#005278" strokeweight="1.5pt">
                    <v:stroke joinstyle="miter"/>
                    <o:lock v:ext="edit" shapetype="f"/>
                  </v:line>
                  <v:line id="Conector recto 435" o:spid="_x0000_s1318" style="position:absolute;flip:y;visibility:visible;mso-wrap-style:square" from="5895,1852" to="5895,7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" strokecolor="#005278" strokeweight="1.5pt">
                    <v:stroke joinstyle="miter"/>
                    <o:lock v:ext="edit" shapetype="f"/>
                  </v:line>
                  <v:line id="Conector recto 436" o:spid="_x0000_s1319" style="position:absolute;flip:y;visibility:visible;mso-wrap-style:square" from="6786,1852" to="6786,7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" strokecolor="#005278" strokeweight="1.5pt">
                    <v:stroke joinstyle="miter"/>
                    <o:lock v:ext="edit" shapetype="f"/>
                  </v:line>
                  <v:line id="Conector recto 437" o:spid="_x0000_s1320" style="position:absolute;flip:x;visibility:visible;mso-wrap-style:square" from="7825,6782" to="9085,6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" strokecolor="#005278" strokeweight="1.5pt">
                    <v:stroke joinstyle="miter"/>
                    <o:lock v:ext="edit" shapetype="f"/>
                  </v:line>
                  <v:line id="Conector recto 438" o:spid="_x0000_s1321" style="position:absolute;flip:x;visibility:visible;mso-wrap-style:square" from="0,2529" to="1260,2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" strokecolor="#005278" strokeweight="1.5pt">
                    <v:stroke joinstyle="miter"/>
                    <o:lock v:ext="edit" shapetype="f"/>
                  </v:line>
                  <v:line id="Conector recto 439" o:spid="_x0000_s1322" style="position:absolute;flip:x;visibility:visible;mso-wrap-style:square" from="0,6782" to="1260,6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" strokecolor="#005278" strokeweight="1.5pt">
                    <v:stroke joinstyle="miter"/>
                    <o:lock v:ext="edit" shapetype="f"/>
                  </v:line>
                </v:group>
              </v:group>
            </w:pict>
          </mc:Fallback>
        </mc:AlternateContent>
      </w:r>
      <w:r w:rsidR="004C4466" w:rsidRPr="004C4466">
        <w:rPr>
          <w:noProof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123AAAAE" wp14:editId="6F60C216">
                <wp:simplePos x="0" y="0"/>
                <wp:positionH relativeFrom="column">
                  <wp:posOffset>3952875</wp:posOffset>
                </wp:positionH>
                <wp:positionV relativeFrom="paragraph">
                  <wp:posOffset>2654300</wp:posOffset>
                </wp:positionV>
                <wp:extent cx="2102485" cy="294640"/>
                <wp:effectExtent l="0" t="0" r="0" b="0"/>
                <wp:wrapNone/>
                <wp:docPr id="414" name="Grupo 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2485" cy="294640"/>
                          <a:chOff x="0" y="0"/>
                          <a:chExt cx="2102552" cy="295247"/>
                        </a:xfrm>
                      </wpg:grpSpPr>
                      <wps:wsp>
                        <wps:cNvPr id="415" name="Rectángulo 1"/>
                        <wps:cNvSpPr/>
                        <wps:spPr>
                          <a:xfrm>
                            <a:off x="437236" y="0"/>
                            <a:ext cx="1665316" cy="29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9051F9" w14:textId="4412C052" w:rsidR="005A3095" w:rsidRPr="00DE7C72" w:rsidRDefault="005A3095" w:rsidP="004C446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Getho Light" w:hAnsi="Getho Light"/>
                                  <w:sz w:val="18"/>
                                  <w:szCs w:val="18"/>
                                </w:rPr>
                              </w:pPr>
                              <w:r w:rsidRPr="00EB4493">
                                <w:rPr>
                                  <w:rFonts w:ascii="Getho Light" w:hAnsi="Getho Light" w:cstheme="minorBidi"/>
                                  <w:b/>
                                  <w:bCs/>
                                  <w:color w:val="005278"/>
                                  <w:kern w:val="24"/>
                                  <w:sz w:val="18"/>
                                  <w:szCs w:val="18"/>
                                </w:rPr>
                                <w:t>COMPRESSION UNIT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17" name="Grupo 2"/>
                        <wpg:cNvGrpSpPr>
                          <a:grpSpLocks noChangeAspect="1"/>
                        </wpg:cNvGrpSpPr>
                        <wpg:grpSpPr>
                          <a:xfrm>
                            <a:off x="0" y="39757"/>
                            <a:ext cx="316230" cy="226695"/>
                            <a:chOff x="0" y="157095"/>
                            <a:chExt cx="800587" cy="570348"/>
                          </a:xfrm>
                        </wpg:grpSpPr>
                        <wps:wsp>
                          <wps:cNvPr id="423" name="Rectángulo 423"/>
                          <wps:cNvSpPr/>
                          <wps:spPr>
                            <a:xfrm>
                              <a:off x="352546" y="157095"/>
                              <a:ext cx="448041" cy="570348"/>
                            </a:xfrm>
                            <a:prstGeom prst="rect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24" name="Conector recto 424"/>
                          <wps:cNvCnPr>
                            <a:cxnSpLocks/>
                          </wps:cNvCnPr>
                          <wps:spPr>
                            <a:xfrm>
                              <a:off x="0" y="442269"/>
                              <a:ext cx="491747" cy="0"/>
                            </a:xfrm>
                            <a:prstGeom prst="line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425" name="Rectángulo 425"/>
                          <wps:cNvSpPr/>
                          <wps:spPr>
                            <a:xfrm>
                              <a:off x="491747" y="157095"/>
                              <a:ext cx="92657" cy="570348"/>
                            </a:xfrm>
                            <a:prstGeom prst="rect">
                              <a:avLst/>
                            </a:prstGeom>
                            <a:noFill/>
                            <a:ln w="19050" cap="flat">
                              <a:solidFill>
                                <a:srgbClr val="005278"/>
                              </a:solidFill>
                              <a:prstDash val="solid"/>
                              <a:miter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3AAAAE" id="Grupo 414" o:spid="_x0000_s1323" style="position:absolute;margin-left:311.25pt;margin-top:209pt;width:165.55pt;height:23.2pt;z-index:252013568;mso-width-relative:margin" coordsize="21025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">
                <v:rect id="Rectángulo 1" o:spid="_x0000_s1324" style="position:absolute;left:4372;width:1665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" filled="f" stroked="f" strokeweight="2pt">
                  <v:textbox>
                    <w:txbxContent>
                      <w:p w14:paraId="3F9051F9" w14:textId="4412C052" w:rsidR="005A3095" w:rsidRPr="00DE7C72" w:rsidRDefault="005A3095" w:rsidP="004C446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Getho Light" w:hAnsi="Getho Light"/>
                            <w:sz w:val="18"/>
                            <w:szCs w:val="18"/>
                          </w:rPr>
                        </w:pPr>
                        <w:r w:rsidRPr="00EB4493">
                          <w:rPr>
                            <w:rFonts w:ascii="Getho Light" w:hAnsi="Getho Light" w:cstheme="minorBidi"/>
                            <w:b/>
                            <w:bCs/>
                            <w:color w:val="005278"/>
                            <w:kern w:val="24"/>
                            <w:sz w:val="18"/>
                            <w:szCs w:val="18"/>
                          </w:rPr>
                          <w:t>COMPRESSION UNIT</w:t>
                        </w:r>
                      </w:p>
                    </w:txbxContent>
                  </v:textbox>
                </v:rect>
                <v:group id="Grupo 2" o:spid="_x0000_s1325" style="position:absolute;top:397;width:3162;height:2267" coordorigin=",1570" coordsize="8005,5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o:lock v:ext="edit" aspectratio="t"/>
                  <v:rect id="Rectángulo 423" o:spid="_x0000_s1326" style="position:absolute;left:3525;top:1570;width:4480;height:5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" filled="f" strokecolor="#005278" strokeweight="1.5pt"/>
                  <v:line id="Conector recto 424" o:spid="_x0000_s1327" style="position:absolute;visibility:visible;mso-wrap-style:square" from="0,4422" to="4917,4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" strokecolor="#005278" strokeweight="1.5pt">
                    <v:stroke joinstyle="miter"/>
                    <o:lock v:ext="edit" shapetype="f"/>
                  </v:line>
                  <v:rect id="Rectángulo 425" o:spid="_x0000_s1328" style="position:absolute;left:4917;top:1570;width:927;height:5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" filled="f" strokecolor="#005278" strokeweight="1.5pt"/>
                </v:group>
              </v:group>
            </w:pict>
          </mc:Fallback>
        </mc:AlternateContent>
      </w:r>
      <w:r w:rsidR="00644E88">
        <w:rPr>
          <w:noProof/>
        </w:rPr>
        <mc:AlternateContent>
          <mc:Choice Requires="wps">
            <w:drawing>
              <wp:anchor distT="45720" distB="45720" distL="114300" distR="114300" simplePos="0" relativeHeight="252006400" behindDoc="0" locked="0" layoutInCell="1" allowOverlap="1" wp14:anchorId="66EFAF9D" wp14:editId="3DB3A15B">
                <wp:simplePos x="0" y="0"/>
                <wp:positionH relativeFrom="page">
                  <wp:align>right</wp:align>
                </wp:positionH>
                <wp:positionV relativeFrom="paragraph">
                  <wp:posOffset>148959</wp:posOffset>
                </wp:positionV>
                <wp:extent cx="7522464" cy="1238864"/>
                <wp:effectExtent l="0" t="0" r="0" b="0"/>
                <wp:wrapNone/>
                <wp:docPr id="1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2464" cy="12388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80EEB" w14:textId="75273E8A" w:rsidR="005A3095" w:rsidRPr="00EB4493" w:rsidRDefault="005A3095" w:rsidP="00644E88">
                            <w:pPr>
                              <w:spacing w:after="240"/>
                              <w:ind w:left="426" w:right="357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</w:pPr>
                            <w:bookmarkStart w:id="29" w:name="_Hlk85201570"/>
                            <w:bookmarkStart w:id="30" w:name="_Hlk85201571"/>
                            <w:r w:rsidRPr="00EB4493">
                              <w:rPr>
                                <w:rFonts w:ascii="Getho Light" w:hAnsi="Getho Light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  <w:t>PET Series</w:t>
                            </w:r>
                            <w:r w:rsidRPr="00EB4493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  <w:t xml:space="preserve"> consists of energy enabling equipment, which combines energy delivery and heat generation, all in an efficient and environmentally friendly way.</w:t>
                            </w:r>
                            <w:bookmarkEnd w:id="29"/>
                            <w:bookmarkEnd w:id="3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FAF9D" id="_x0000_s1329" type="#_x0000_t202" style="position:absolute;margin-left:541.1pt;margin-top:11.75pt;width:592.3pt;height:97.55pt;z-index:25200640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" filled="f" stroked="f">
                <v:textbox>
                  <w:txbxContent>
                    <w:p w14:paraId="2F280EEB" w14:textId="75273E8A" w:rsidR="005A3095" w:rsidRPr="00EB4493" w:rsidRDefault="005A3095" w:rsidP="00644E88">
                      <w:pPr>
                        <w:spacing w:after="240"/>
                        <w:ind w:left="426" w:right="357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GB"/>
                        </w:rPr>
                      </w:pPr>
                      <w:bookmarkStart w:id="31" w:name="_Hlk85201570"/>
                      <w:bookmarkStart w:id="32" w:name="_Hlk85201571"/>
                      <w:r w:rsidRPr="00EB4493">
                        <w:rPr>
                          <w:rFonts w:ascii="Getho Light" w:hAnsi="Getho Light"/>
                          <w:noProof/>
                          <w:color w:val="00677B"/>
                          <w:szCs w:val="28"/>
                          <w:lang w:val="en-GB"/>
                        </w:rPr>
                        <w:t>PET Series</w:t>
                      </w:r>
                      <w:r w:rsidRPr="00EB4493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GB"/>
                        </w:rPr>
                        <w:t xml:space="preserve"> consists of energy enabling equipment, which combines energy delivery and heat generation, all in an efficient and environmentally friendly way.</w:t>
                      </w:r>
                      <w:bookmarkEnd w:id="31"/>
                      <w:bookmarkEnd w:id="32"/>
                    </w:p>
                  </w:txbxContent>
                </v:textbox>
                <w10:wrap anchorx="page"/>
              </v:shape>
            </w:pict>
          </mc:Fallback>
        </mc:AlternateContent>
      </w:r>
      <w:r w:rsidR="00067BFE" w:rsidRPr="0073765D">
        <w:rPr>
          <w:lang w:val="en-US"/>
        </w:rPr>
        <w:br w:type="page"/>
      </w:r>
    </w:p>
    <w:tbl>
      <w:tblPr>
        <w:tblW w:w="5230" w:type="pct"/>
        <w:tblInd w:w="-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109"/>
      </w:tblGrid>
      <w:tr w:rsidR="00BC78EA" w:rsidRPr="00D35230" w14:paraId="2105D04C" w14:textId="77777777" w:rsidTr="00BC78EA">
        <w:trPr>
          <w:trHeight w:val="291"/>
        </w:trPr>
        <w:tc>
          <w:tcPr>
            <w:tcW w:w="2566" w:type="pct"/>
            <w:tcBorders>
              <w:bottom w:val="single" w:sz="4" w:space="0" w:color="00777D"/>
            </w:tcBorders>
            <w:vAlign w:val="bottom"/>
          </w:tcPr>
          <w:p w14:paraId="6C228C98" w14:textId="77777777" w:rsidR="00BC78EA" w:rsidRPr="00D35230" w:rsidRDefault="00BC78EA" w:rsidP="00BC78EA">
            <w:pPr>
              <w:ind w:left="77" w:right="-70"/>
              <w:rPr>
                <w:rFonts w:cstheme="minorHAnsi"/>
                <w:bCs/>
                <w:color w:val="005279"/>
                <w:sz w:val="20"/>
                <w:szCs w:val="20"/>
                <w:lang w:val="en-US"/>
              </w:rPr>
            </w:pPr>
            <w:r w:rsidRPr="00D35230">
              <w:rPr>
                <w:rFonts w:cstheme="minorHAnsi"/>
                <w:bCs/>
                <w:color w:val="005279"/>
                <w:sz w:val="20"/>
                <w:szCs w:val="20"/>
                <w:lang w:val="en-US"/>
              </w:rPr>
              <w:lastRenderedPageBreak/>
              <w:t>POWER ENABLING TECHNOLOGY (PET)</w:t>
            </w:r>
          </w:p>
        </w:tc>
        <w:tc>
          <w:tcPr>
            <w:tcW w:w="2434" w:type="pct"/>
            <w:tcBorders>
              <w:bottom w:val="single" w:sz="4" w:space="0" w:color="00777D"/>
            </w:tcBorders>
            <w:vAlign w:val="bottom"/>
          </w:tcPr>
          <w:p w14:paraId="04789557" w14:textId="103553B8" w:rsidR="00BC78EA" w:rsidRPr="00D35230" w:rsidRDefault="00BC78EA" w:rsidP="00BC78EA">
            <w:pPr>
              <w:ind w:left="426" w:right="-70"/>
              <w:jc w:val="right"/>
              <w:rPr>
                <w:rFonts w:cstheme="minorHAnsi"/>
                <w:bCs/>
                <w:color w:val="005279"/>
                <w:szCs w:val="28"/>
                <w:lang w:val="en-US"/>
              </w:rPr>
            </w:pPr>
            <w:r w:rsidRPr="00D35230">
              <w:rPr>
                <w:rFonts w:cstheme="minorHAnsi"/>
                <w:noProof/>
                <w:color w:val="005279"/>
                <w:szCs w:val="28"/>
                <w:lang w:val="en-US"/>
              </w:rPr>
              <w:t>TECHNICAL SPECIFICATIONS</w:t>
            </w:r>
          </w:p>
        </w:tc>
      </w:tr>
    </w:tbl>
    <w:p w14:paraId="7074507A" w14:textId="0D14F876" w:rsidR="00BC78EA" w:rsidRDefault="00BC78EA" w:rsidP="00BC78EA">
      <w:pPr>
        <w:spacing w:after="200"/>
        <w:rPr>
          <w:lang w:val="en-GB"/>
        </w:rPr>
      </w:pPr>
    </w:p>
    <w:tbl>
      <w:tblPr>
        <w:tblW w:w="5159" w:type="pct"/>
        <w:tblBorders>
          <w:top w:val="single" w:sz="4" w:space="0" w:color="00777D"/>
          <w:left w:val="single" w:sz="4" w:space="0" w:color="00777D"/>
          <w:bottom w:val="single" w:sz="4" w:space="0" w:color="00777D"/>
          <w:right w:val="single" w:sz="4" w:space="0" w:color="00777D"/>
          <w:insideH w:val="single" w:sz="4" w:space="0" w:color="00777D"/>
          <w:insideV w:val="single" w:sz="4" w:space="0" w:color="00777D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7"/>
        <w:gridCol w:w="288"/>
        <w:gridCol w:w="424"/>
        <w:gridCol w:w="424"/>
        <w:gridCol w:w="285"/>
        <w:gridCol w:w="426"/>
        <w:gridCol w:w="428"/>
        <w:gridCol w:w="281"/>
        <w:gridCol w:w="426"/>
        <w:gridCol w:w="428"/>
        <w:gridCol w:w="426"/>
        <w:gridCol w:w="424"/>
        <w:gridCol w:w="379"/>
        <w:gridCol w:w="68"/>
        <w:gridCol w:w="447"/>
        <w:gridCol w:w="513"/>
        <w:gridCol w:w="515"/>
        <w:gridCol w:w="513"/>
        <w:gridCol w:w="513"/>
        <w:gridCol w:w="513"/>
        <w:gridCol w:w="505"/>
      </w:tblGrid>
      <w:tr w:rsidR="00454A3C" w:rsidRPr="00D35230" w14:paraId="7A47CF81" w14:textId="77777777" w:rsidTr="00D446BB">
        <w:trPr>
          <w:cantSplit/>
          <w:trHeight w:val="475"/>
        </w:trPr>
        <w:tc>
          <w:tcPr>
            <w:tcW w:w="5000" w:type="pct"/>
            <w:gridSpan w:val="21"/>
            <w:tcBorders>
              <w:top w:val="single" w:sz="4" w:space="0" w:color="00777D"/>
              <w:left w:val="single" w:sz="4" w:space="0" w:color="00777D"/>
              <w:bottom w:val="nil"/>
              <w:right w:val="single" w:sz="4" w:space="0" w:color="00777D"/>
            </w:tcBorders>
            <w:noWrap/>
            <w:vAlign w:val="center"/>
          </w:tcPr>
          <w:p w14:paraId="252AE960" w14:textId="3D78230A" w:rsidR="00454A3C" w:rsidRPr="00D35230" w:rsidRDefault="00454A3C" w:rsidP="00D446BB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color w:val="00777D"/>
                <w:sz w:val="22"/>
                <w:lang w:eastAsia="es-ES"/>
              </w:rPr>
              <w:t>COMPARATIVE TABLE</w:t>
            </w:r>
          </w:p>
        </w:tc>
      </w:tr>
      <w:tr w:rsidR="00657C7D" w:rsidRPr="00D35230" w14:paraId="77A6FD33" w14:textId="77777777" w:rsidTr="00657C7D">
        <w:trPr>
          <w:cantSplit/>
          <w:trHeight w:val="475"/>
        </w:trPr>
        <w:tc>
          <w:tcPr>
            <w:tcW w:w="1023" w:type="pct"/>
            <w:tcBorders>
              <w:top w:val="nil"/>
              <w:left w:val="single" w:sz="4" w:space="0" w:color="00777D"/>
              <w:bottom w:val="nil"/>
              <w:right w:val="single" w:sz="4" w:space="0" w:color="FFFFFF" w:themeColor="background1"/>
            </w:tcBorders>
            <w:shd w:val="clear" w:color="auto" w:fill="00777D"/>
            <w:noWrap/>
            <w:vAlign w:val="center"/>
            <w:hideMark/>
          </w:tcPr>
          <w:p w14:paraId="2FF07A94" w14:textId="765A4735" w:rsidR="00690974" w:rsidRPr="00D35230" w:rsidRDefault="00690974" w:rsidP="00690974">
            <w:pPr>
              <w:spacing w:line="240" w:lineRule="auto"/>
              <w:ind w:left="72"/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  <w:t>PET SERIES</w:t>
            </w:r>
          </w:p>
        </w:tc>
        <w:tc>
          <w:tcPr>
            <w:tcW w:w="549" w:type="pct"/>
            <w:gridSpan w:val="3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777D"/>
            <w:noWrap/>
            <w:vAlign w:val="center"/>
          </w:tcPr>
          <w:p w14:paraId="379B5D34" w14:textId="7C7C0F2B" w:rsidR="00690974" w:rsidRPr="00D35230" w:rsidRDefault="00690974" w:rsidP="00690974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  <w:t>PET7</w:t>
            </w:r>
          </w:p>
        </w:tc>
        <w:tc>
          <w:tcPr>
            <w:tcW w:w="551" w:type="pct"/>
            <w:gridSpan w:val="3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777D"/>
            <w:vAlign w:val="center"/>
          </w:tcPr>
          <w:p w14:paraId="5E535AC5" w14:textId="74A23B1B" w:rsidR="00690974" w:rsidRPr="00D35230" w:rsidRDefault="00690974" w:rsidP="00690974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  <w:t>PET1</w:t>
            </w:r>
            <w:r w:rsidR="00241C20"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  <w:t>0</w:t>
            </w:r>
          </w:p>
        </w:tc>
        <w:tc>
          <w:tcPr>
            <w:tcW w:w="549" w:type="pct"/>
            <w:gridSpan w:val="3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00777D"/>
            <w:vAlign w:val="center"/>
          </w:tcPr>
          <w:p w14:paraId="3ECE3153" w14:textId="375A0C84" w:rsidR="00690974" w:rsidRPr="00D35230" w:rsidRDefault="00690974" w:rsidP="00690974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  <w:t>PET13</w:t>
            </w:r>
          </w:p>
        </w:tc>
        <w:tc>
          <w:tcPr>
            <w:tcW w:w="411" w:type="pct"/>
            <w:gridSpan w:val="2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00777D"/>
            <w:vAlign w:val="center"/>
          </w:tcPr>
          <w:p w14:paraId="07471D5D" w14:textId="49C47D27" w:rsidR="00690974" w:rsidRPr="00D35230" w:rsidRDefault="00690974" w:rsidP="00690974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  <w:t>PET2</w:t>
            </w:r>
            <w:r w:rsidR="00241C20"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  <w:t>0</w:t>
            </w:r>
          </w:p>
        </w:tc>
        <w:tc>
          <w:tcPr>
            <w:tcW w:w="432" w:type="pct"/>
            <w:gridSpan w:val="3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00777D"/>
            <w:vAlign w:val="center"/>
          </w:tcPr>
          <w:p w14:paraId="4E3E34F4" w14:textId="35F758E0" w:rsidR="00690974" w:rsidRPr="00D35230" w:rsidRDefault="00690974" w:rsidP="00690974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  <w:t>PET2</w:t>
            </w:r>
            <w:r w:rsidR="00241C20"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  <w:t>6</w:t>
            </w:r>
          </w:p>
        </w:tc>
        <w:tc>
          <w:tcPr>
            <w:tcW w:w="497" w:type="pct"/>
            <w:gridSpan w:val="2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00777D"/>
            <w:vAlign w:val="center"/>
          </w:tcPr>
          <w:p w14:paraId="43824903" w14:textId="28CA8BBB" w:rsidR="00690974" w:rsidRPr="00D35230" w:rsidRDefault="00690974" w:rsidP="00690974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  <w:t>PET</w:t>
            </w:r>
            <w:r w:rsidR="00241C20"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  <w:t>50</w:t>
            </w:r>
          </w:p>
        </w:tc>
        <w:tc>
          <w:tcPr>
            <w:tcW w:w="496" w:type="pct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777D"/>
            <w:vAlign w:val="center"/>
          </w:tcPr>
          <w:p w14:paraId="7837BFCB" w14:textId="7BAF1991" w:rsidR="00690974" w:rsidRPr="00D35230" w:rsidRDefault="00690974" w:rsidP="00690974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  <w:t>PET</w:t>
            </w:r>
            <w:r w:rsidR="00241C20"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  <w:t>100</w:t>
            </w:r>
          </w:p>
        </w:tc>
        <w:tc>
          <w:tcPr>
            <w:tcW w:w="492" w:type="pct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4" w:space="0" w:color="00777D"/>
            </w:tcBorders>
            <w:shd w:val="clear" w:color="auto" w:fill="00777D"/>
            <w:vAlign w:val="center"/>
          </w:tcPr>
          <w:p w14:paraId="0DC5C86F" w14:textId="0105FBA4" w:rsidR="00690974" w:rsidRPr="00D35230" w:rsidRDefault="00690974" w:rsidP="00690974">
            <w:pPr>
              <w:spacing w:line="240" w:lineRule="auto"/>
              <w:jc w:val="center"/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  <w:t>PET</w:t>
            </w:r>
            <w:r w:rsidR="00241C20">
              <w:rPr>
                <w:rFonts w:eastAsia="Times New Roman" w:cstheme="minorHAnsi"/>
                <w:color w:val="FFFFFF" w:themeColor="background1"/>
                <w:sz w:val="20"/>
                <w:lang w:eastAsia="es-ES"/>
              </w:rPr>
              <w:t>250</w:t>
            </w:r>
          </w:p>
        </w:tc>
      </w:tr>
      <w:tr w:rsidR="00657C7D" w:rsidRPr="00657C7D" w14:paraId="0F04DA50" w14:textId="77777777" w:rsidTr="00657C7D">
        <w:trPr>
          <w:cantSplit/>
          <w:trHeight w:val="1648"/>
        </w:trPr>
        <w:tc>
          <w:tcPr>
            <w:tcW w:w="1023" w:type="pct"/>
            <w:tcBorders>
              <w:top w:val="nil"/>
            </w:tcBorders>
            <w:noWrap/>
            <w:vAlign w:val="center"/>
            <w:hideMark/>
          </w:tcPr>
          <w:p w14:paraId="5C4C742D" w14:textId="06DFF019" w:rsidR="00657C7D" w:rsidRPr="00D35230" w:rsidRDefault="00657C7D" w:rsidP="00657C7D">
            <w:pPr>
              <w:spacing w:line="240" w:lineRule="auto"/>
              <w:ind w:left="72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MODEL</w:t>
            </w:r>
          </w:p>
        </w:tc>
        <w:tc>
          <w:tcPr>
            <w:tcW w:w="139" w:type="pct"/>
            <w:tcBorders>
              <w:top w:val="nil"/>
            </w:tcBorders>
            <w:noWrap/>
            <w:textDirection w:val="btLr"/>
            <w:vAlign w:val="center"/>
            <w:hideMark/>
          </w:tcPr>
          <w:p w14:paraId="7C11DCDA" w14:textId="3F981FF6" w:rsidR="00657C7D" w:rsidRPr="00D35230" w:rsidRDefault="00657C7D" w:rsidP="00657C7D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PET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-</w:t>
            </w: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7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 xml:space="preserve"> STD</w:t>
            </w:r>
          </w:p>
        </w:tc>
        <w:tc>
          <w:tcPr>
            <w:tcW w:w="205" w:type="pct"/>
            <w:tcBorders>
              <w:top w:val="nil"/>
            </w:tcBorders>
            <w:noWrap/>
            <w:textDirection w:val="btLr"/>
            <w:vAlign w:val="center"/>
          </w:tcPr>
          <w:p w14:paraId="48F70FD3" w14:textId="05F5CE34" w:rsidR="00657C7D" w:rsidRPr="00D35230" w:rsidRDefault="00657C7D" w:rsidP="00657C7D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PET-7 +</w:t>
            </w:r>
          </w:p>
        </w:tc>
        <w:tc>
          <w:tcPr>
            <w:tcW w:w="205" w:type="pct"/>
            <w:tcBorders>
              <w:top w:val="nil"/>
            </w:tcBorders>
            <w:textDirection w:val="btLr"/>
            <w:vAlign w:val="center"/>
          </w:tcPr>
          <w:p w14:paraId="545296B9" w14:textId="633AA0CE" w:rsidR="00657C7D" w:rsidRPr="00241C20" w:rsidRDefault="00657C7D" w:rsidP="00657C7D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18"/>
                <w:szCs w:val="18"/>
                <w:lang w:eastAsia="es-ES"/>
              </w:rPr>
            </w:pP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PET-7 P</w:t>
            </w:r>
            <w:r w:rsidRPr="00657C7D">
              <w:rPr>
                <w:rFonts w:eastAsia="Times New Roman" w:cstheme="minorHAnsi"/>
                <w:color w:val="00677B"/>
                <w:sz w:val="18"/>
                <w:szCs w:val="18"/>
                <w:lang w:eastAsia="es-ES"/>
              </w:rPr>
              <w:t>RE</w:t>
            </w:r>
            <w:r>
              <w:rPr>
                <w:rFonts w:eastAsia="Times New Roman" w:cstheme="minorHAnsi"/>
                <w:color w:val="00677B"/>
                <w:sz w:val="18"/>
                <w:szCs w:val="18"/>
                <w:lang w:eastAsia="es-ES"/>
              </w:rPr>
              <w:t>MIUM</w:t>
            </w:r>
          </w:p>
        </w:tc>
        <w:tc>
          <w:tcPr>
            <w:tcW w:w="138" w:type="pct"/>
            <w:tcBorders>
              <w:top w:val="nil"/>
            </w:tcBorders>
            <w:noWrap/>
            <w:textDirection w:val="btLr"/>
            <w:vAlign w:val="center"/>
          </w:tcPr>
          <w:p w14:paraId="7F6D1709" w14:textId="6468DA08" w:rsidR="00657C7D" w:rsidRPr="00D35230" w:rsidRDefault="00657C7D" w:rsidP="00657C7D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PET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-</w:t>
            </w: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1</w:t>
            </w:r>
            <w:r w:rsidRPr="00D35230">
              <w:rPr>
                <w:rFonts w:eastAsia="Times New Roman" w:cstheme="minorHAnsi"/>
                <w:color w:val="00677B"/>
                <w:sz w:val="20"/>
                <w:lang w:eastAsia="es-ES"/>
              </w:rPr>
              <w:t>0</w:t>
            </w: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-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STD</w:t>
            </w:r>
          </w:p>
        </w:tc>
        <w:tc>
          <w:tcPr>
            <w:tcW w:w="206" w:type="pct"/>
            <w:tcBorders>
              <w:top w:val="nil"/>
            </w:tcBorders>
            <w:noWrap/>
            <w:textDirection w:val="btLr"/>
            <w:vAlign w:val="center"/>
          </w:tcPr>
          <w:p w14:paraId="2B52A651" w14:textId="34BA04ED" w:rsidR="00657C7D" w:rsidRPr="00D35230" w:rsidRDefault="00657C7D" w:rsidP="00657C7D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PET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-</w:t>
            </w: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1</w:t>
            </w:r>
            <w:r w:rsidRPr="00D35230">
              <w:rPr>
                <w:rFonts w:eastAsia="Times New Roman" w:cstheme="minorHAnsi"/>
                <w:color w:val="00677B"/>
                <w:sz w:val="20"/>
                <w:lang w:eastAsia="es-ES"/>
              </w:rPr>
              <w:t>0</w:t>
            </w:r>
            <w:r>
              <w:rPr>
                <w:rFonts w:eastAsia="Times New Roman" w:cstheme="minorHAnsi"/>
                <w:color w:val="00677B"/>
                <w:sz w:val="20"/>
                <w:lang w:eastAsia="es-ES"/>
              </w:rPr>
              <w:t xml:space="preserve"> +</w:t>
            </w:r>
          </w:p>
        </w:tc>
        <w:tc>
          <w:tcPr>
            <w:tcW w:w="207" w:type="pct"/>
            <w:tcBorders>
              <w:top w:val="nil"/>
            </w:tcBorders>
            <w:textDirection w:val="btLr"/>
            <w:vAlign w:val="center"/>
          </w:tcPr>
          <w:p w14:paraId="1719C0B0" w14:textId="46D82D85" w:rsidR="00657C7D" w:rsidRPr="00D35230" w:rsidRDefault="00657C7D" w:rsidP="00657C7D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PET-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10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 xml:space="preserve"> 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P</w:t>
            </w:r>
            <w:r w:rsidRPr="00657C7D">
              <w:rPr>
                <w:rFonts w:eastAsia="Times New Roman" w:cstheme="minorHAnsi"/>
                <w:color w:val="00677B"/>
                <w:sz w:val="16"/>
                <w:szCs w:val="16"/>
                <w:lang w:eastAsia="es-ES"/>
              </w:rPr>
              <w:t>REMIUM</w:t>
            </w:r>
          </w:p>
        </w:tc>
        <w:tc>
          <w:tcPr>
            <w:tcW w:w="136" w:type="pct"/>
            <w:tcBorders>
              <w:top w:val="nil"/>
            </w:tcBorders>
            <w:noWrap/>
            <w:textDirection w:val="btLr"/>
            <w:vAlign w:val="center"/>
          </w:tcPr>
          <w:p w14:paraId="5201E2B3" w14:textId="0DE58E21" w:rsidR="00657C7D" w:rsidRPr="00D35230" w:rsidRDefault="00657C7D" w:rsidP="00657C7D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PET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-</w:t>
            </w: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13-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STD</w:t>
            </w:r>
          </w:p>
        </w:tc>
        <w:tc>
          <w:tcPr>
            <w:tcW w:w="206" w:type="pct"/>
            <w:tcBorders>
              <w:top w:val="nil"/>
            </w:tcBorders>
            <w:noWrap/>
            <w:textDirection w:val="btLr"/>
            <w:vAlign w:val="center"/>
          </w:tcPr>
          <w:p w14:paraId="14967E28" w14:textId="6DCE6C0F" w:rsidR="00657C7D" w:rsidRPr="00D35230" w:rsidRDefault="00657C7D" w:rsidP="00657C7D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PET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-</w:t>
            </w: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13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 xml:space="preserve"> +</w:t>
            </w:r>
          </w:p>
        </w:tc>
        <w:tc>
          <w:tcPr>
            <w:tcW w:w="207" w:type="pct"/>
            <w:tcBorders>
              <w:top w:val="nil"/>
            </w:tcBorders>
            <w:textDirection w:val="btLr"/>
            <w:vAlign w:val="center"/>
          </w:tcPr>
          <w:p w14:paraId="2D62C0CC" w14:textId="2FE7BD49" w:rsidR="00657C7D" w:rsidRPr="00657C7D" w:rsidRDefault="00657C7D" w:rsidP="00657C7D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18"/>
                <w:szCs w:val="18"/>
                <w:lang w:eastAsia="es-ES"/>
              </w:rPr>
            </w:pPr>
            <w:r w:rsidRPr="00657C7D">
              <w:rPr>
                <w:rFonts w:eastAsia="Times New Roman" w:cstheme="minorHAnsi"/>
                <w:color w:val="00677B"/>
                <w:sz w:val="22"/>
                <w:lang w:eastAsia="es-ES"/>
              </w:rPr>
              <w:t>PET-13</w:t>
            </w:r>
            <w:r w:rsidRPr="00657C7D">
              <w:rPr>
                <w:rFonts w:eastAsia="Times New Roman" w:cstheme="minorHAnsi"/>
                <w:color w:val="00677B"/>
                <w:sz w:val="20"/>
                <w:szCs w:val="20"/>
                <w:lang w:eastAsia="es-ES"/>
              </w:rPr>
              <w:t xml:space="preserve"> 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P</w:t>
            </w:r>
            <w:r w:rsidRPr="00657C7D">
              <w:rPr>
                <w:rFonts w:eastAsia="Times New Roman" w:cstheme="minorHAnsi"/>
                <w:color w:val="00677B"/>
                <w:sz w:val="16"/>
                <w:szCs w:val="16"/>
                <w:lang w:eastAsia="es-ES"/>
              </w:rPr>
              <w:t>REMIUM</w:t>
            </w:r>
          </w:p>
        </w:tc>
        <w:tc>
          <w:tcPr>
            <w:tcW w:w="206" w:type="pct"/>
            <w:tcBorders>
              <w:top w:val="nil"/>
            </w:tcBorders>
            <w:textDirection w:val="btLr"/>
            <w:vAlign w:val="center"/>
          </w:tcPr>
          <w:p w14:paraId="408B2ECC" w14:textId="5E9DD760" w:rsidR="00657C7D" w:rsidRPr="00D35230" w:rsidRDefault="00657C7D" w:rsidP="00657C7D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PET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-</w:t>
            </w: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2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0 +</w:t>
            </w:r>
          </w:p>
        </w:tc>
        <w:tc>
          <w:tcPr>
            <w:tcW w:w="205" w:type="pct"/>
            <w:tcBorders>
              <w:top w:val="nil"/>
            </w:tcBorders>
            <w:textDirection w:val="btLr"/>
            <w:vAlign w:val="center"/>
          </w:tcPr>
          <w:p w14:paraId="368F1609" w14:textId="29CD00FE" w:rsidR="00657C7D" w:rsidRPr="00657C7D" w:rsidRDefault="00657C7D" w:rsidP="00657C7D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16"/>
                <w:szCs w:val="16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PET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-</w:t>
            </w: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2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0 P</w:t>
            </w:r>
            <w:r>
              <w:rPr>
                <w:rFonts w:eastAsia="Times New Roman" w:cstheme="minorHAnsi"/>
                <w:color w:val="00677B"/>
                <w:sz w:val="16"/>
                <w:szCs w:val="16"/>
                <w:lang w:eastAsia="es-ES"/>
              </w:rPr>
              <w:t>REMIUM</w:t>
            </w:r>
          </w:p>
        </w:tc>
        <w:tc>
          <w:tcPr>
            <w:tcW w:w="183" w:type="pct"/>
            <w:tcBorders>
              <w:top w:val="nil"/>
            </w:tcBorders>
            <w:textDirection w:val="btLr"/>
            <w:vAlign w:val="center"/>
          </w:tcPr>
          <w:p w14:paraId="2A4D2D83" w14:textId="154906D4" w:rsidR="00657C7D" w:rsidRPr="00D35230" w:rsidRDefault="00657C7D" w:rsidP="00657C7D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PET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-</w:t>
            </w: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2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6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 xml:space="preserve"> +</w:t>
            </w:r>
          </w:p>
        </w:tc>
        <w:tc>
          <w:tcPr>
            <w:tcW w:w="249" w:type="pct"/>
            <w:gridSpan w:val="2"/>
            <w:tcBorders>
              <w:top w:val="nil"/>
            </w:tcBorders>
            <w:textDirection w:val="btLr"/>
            <w:vAlign w:val="center"/>
          </w:tcPr>
          <w:p w14:paraId="6DD7D70D" w14:textId="2CFF1B57" w:rsidR="00657C7D" w:rsidRPr="00D35230" w:rsidRDefault="00657C7D" w:rsidP="00657C7D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PET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-</w:t>
            </w: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2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6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 xml:space="preserve"> P</w:t>
            </w:r>
            <w:r>
              <w:rPr>
                <w:rFonts w:eastAsia="Times New Roman" w:cstheme="minorHAnsi"/>
                <w:color w:val="00677B"/>
                <w:sz w:val="16"/>
                <w:szCs w:val="16"/>
                <w:lang w:eastAsia="es-ES"/>
              </w:rPr>
              <w:t>REMIUM</w:t>
            </w:r>
          </w:p>
        </w:tc>
        <w:tc>
          <w:tcPr>
            <w:tcW w:w="248" w:type="pct"/>
            <w:tcBorders>
              <w:top w:val="nil"/>
            </w:tcBorders>
            <w:textDirection w:val="btLr"/>
            <w:vAlign w:val="center"/>
          </w:tcPr>
          <w:p w14:paraId="796A8E8A" w14:textId="19C1F48D" w:rsidR="00657C7D" w:rsidRPr="00D35230" w:rsidRDefault="00657C7D" w:rsidP="00657C7D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PET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-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5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0 +</w:t>
            </w:r>
          </w:p>
        </w:tc>
        <w:tc>
          <w:tcPr>
            <w:tcW w:w="249" w:type="pct"/>
            <w:tcBorders>
              <w:top w:val="nil"/>
            </w:tcBorders>
            <w:textDirection w:val="btLr"/>
            <w:vAlign w:val="center"/>
          </w:tcPr>
          <w:p w14:paraId="0C61ED1C" w14:textId="7619315F" w:rsidR="00657C7D" w:rsidRPr="00D35230" w:rsidRDefault="00657C7D" w:rsidP="00657C7D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PET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-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5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0 P</w:t>
            </w:r>
            <w:r>
              <w:rPr>
                <w:rFonts w:eastAsia="Times New Roman" w:cstheme="minorHAnsi"/>
                <w:color w:val="00677B"/>
                <w:sz w:val="16"/>
                <w:szCs w:val="16"/>
                <w:lang w:eastAsia="es-ES"/>
              </w:rPr>
              <w:t>REMIUM</w:t>
            </w:r>
          </w:p>
        </w:tc>
        <w:tc>
          <w:tcPr>
            <w:tcW w:w="248" w:type="pct"/>
            <w:tcBorders>
              <w:top w:val="nil"/>
            </w:tcBorders>
            <w:textDirection w:val="btLr"/>
            <w:vAlign w:val="center"/>
          </w:tcPr>
          <w:p w14:paraId="7A0884AC" w14:textId="7B4DB577" w:rsidR="00657C7D" w:rsidRPr="00D35230" w:rsidRDefault="00657C7D" w:rsidP="00657C7D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PET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-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10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0 +</w:t>
            </w:r>
          </w:p>
        </w:tc>
        <w:tc>
          <w:tcPr>
            <w:tcW w:w="248" w:type="pct"/>
            <w:tcBorders>
              <w:top w:val="nil"/>
            </w:tcBorders>
            <w:textDirection w:val="btLr"/>
            <w:vAlign w:val="center"/>
          </w:tcPr>
          <w:p w14:paraId="23D2077E" w14:textId="00AAFF4A" w:rsidR="00657C7D" w:rsidRPr="00D35230" w:rsidRDefault="00657C7D" w:rsidP="00657C7D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 w:rsidRPr="00657C7D">
              <w:rPr>
                <w:rFonts w:eastAsia="Times New Roman" w:cstheme="minorHAnsi"/>
                <w:color w:val="00677B"/>
                <w:sz w:val="20"/>
                <w:szCs w:val="20"/>
                <w:lang w:eastAsia="es-ES"/>
              </w:rPr>
              <w:t>PET-</w:t>
            </w:r>
            <w:r w:rsidRPr="00657C7D">
              <w:rPr>
                <w:rFonts w:eastAsia="Times New Roman" w:cstheme="minorHAnsi"/>
                <w:color w:val="00677B"/>
                <w:sz w:val="20"/>
                <w:szCs w:val="20"/>
                <w:lang w:eastAsia="es-ES"/>
              </w:rPr>
              <w:t>10</w:t>
            </w:r>
            <w:r w:rsidRPr="00657C7D">
              <w:rPr>
                <w:rFonts w:eastAsia="Times New Roman" w:cstheme="minorHAnsi"/>
                <w:color w:val="00677B"/>
                <w:sz w:val="20"/>
                <w:szCs w:val="20"/>
                <w:lang w:eastAsia="es-ES"/>
              </w:rPr>
              <w:t>0 P</w:t>
            </w:r>
            <w:r w:rsidRPr="00657C7D">
              <w:rPr>
                <w:rFonts w:eastAsia="Times New Roman" w:cstheme="minorHAnsi"/>
                <w:color w:val="00677B"/>
                <w:sz w:val="14"/>
                <w:szCs w:val="14"/>
                <w:lang w:eastAsia="es-ES"/>
              </w:rPr>
              <w:t>REMIUM</w:t>
            </w:r>
          </w:p>
        </w:tc>
        <w:tc>
          <w:tcPr>
            <w:tcW w:w="248" w:type="pct"/>
            <w:tcBorders>
              <w:top w:val="nil"/>
            </w:tcBorders>
            <w:textDirection w:val="btLr"/>
            <w:vAlign w:val="center"/>
          </w:tcPr>
          <w:p w14:paraId="38553A9F" w14:textId="3B107813" w:rsidR="00657C7D" w:rsidRPr="00D35230" w:rsidRDefault="00657C7D" w:rsidP="00657C7D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PET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-</w:t>
            </w:r>
            <w:r w:rsidRPr="00D35230">
              <w:rPr>
                <w:rFonts w:eastAsia="Times New Roman" w:cstheme="minorHAnsi"/>
                <w:color w:val="00677B"/>
                <w:sz w:val="22"/>
                <w:lang w:eastAsia="es-ES"/>
              </w:rPr>
              <w:t>2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5</w:t>
            </w:r>
            <w:r>
              <w:rPr>
                <w:rFonts w:eastAsia="Times New Roman" w:cstheme="minorHAnsi"/>
                <w:color w:val="00677B"/>
                <w:sz w:val="22"/>
                <w:lang w:eastAsia="es-ES"/>
              </w:rPr>
              <w:t>0 +</w:t>
            </w:r>
          </w:p>
        </w:tc>
        <w:tc>
          <w:tcPr>
            <w:tcW w:w="244" w:type="pct"/>
            <w:tcBorders>
              <w:top w:val="nil"/>
            </w:tcBorders>
            <w:textDirection w:val="btLr"/>
            <w:vAlign w:val="center"/>
          </w:tcPr>
          <w:p w14:paraId="4B7628B7" w14:textId="01DB419B" w:rsidR="00657C7D" w:rsidRPr="00657C7D" w:rsidRDefault="00657C7D" w:rsidP="00657C7D">
            <w:pPr>
              <w:spacing w:line="240" w:lineRule="auto"/>
              <w:ind w:left="113" w:right="113"/>
              <w:jc w:val="center"/>
              <w:rPr>
                <w:rFonts w:eastAsia="Times New Roman" w:cstheme="minorHAnsi"/>
                <w:color w:val="00677B"/>
                <w:sz w:val="18"/>
                <w:szCs w:val="18"/>
                <w:lang w:eastAsia="es-ES"/>
              </w:rPr>
            </w:pPr>
            <w:r w:rsidRPr="00657C7D">
              <w:rPr>
                <w:rFonts w:eastAsia="Times New Roman" w:cstheme="minorHAnsi"/>
                <w:color w:val="00677B"/>
                <w:sz w:val="20"/>
                <w:szCs w:val="20"/>
                <w:lang w:eastAsia="es-ES"/>
              </w:rPr>
              <w:t>PET-2</w:t>
            </w:r>
            <w:r w:rsidRPr="00657C7D">
              <w:rPr>
                <w:rFonts w:eastAsia="Times New Roman" w:cstheme="minorHAnsi"/>
                <w:color w:val="00677B"/>
                <w:sz w:val="20"/>
                <w:szCs w:val="20"/>
                <w:lang w:eastAsia="es-ES"/>
              </w:rPr>
              <w:t>5</w:t>
            </w:r>
            <w:r w:rsidRPr="00657C7D">
              <w:rPr>
                <w:rFonts w:eastAsia="Times New Roman" w:cstheme="minorHAnsi"/>
                <w:color w:val="00677B"/>
                <w:sz w:val="20"/>
                <w:szCs w:val="20"/>
                <w:lang w:eastAsia="es-ES"/>
              </w:rPr>
              <w:t>0</w:t>
            </w:r>
            <w:r w:rsidRPr="00657C7D">
              <w:rPr>
                <w:rFonts w:eastAsia="Times New Roman" w:cstheme="minorHAnsi"/>
                <w:color w:val="00677B"/>
                <w:sz w:val="18"/>
                <w:szCs w:val="18"/>
                <w:lang w:eastAsia="es-ES"/>
              </w:rPr>
              <w:t xml:space="preserve"> P</w:t>
            </w:r>
            <w:r w:rsidRPr="00657C7D">
              <w:rPr>
                <w:rFonts w:eastAsia="Times New Roman" w:cstheme="minorHAnsi"/>
                <w:color w:val="00677B"/>
                <w:sz w:val="14"/>
                <w:szCs w:val="14"/>
                <w:lang w:eastAsia="es-ES"/>
              </w:rPr>
              <w:t>REMIUM</w:t>
            </w:r>
          </w:p>
        </w:tc>
      </w:tr>
      <w:tr w:rsidR="00657C7D" w:rsidRPr="00D35230" w14:paraId="1D2ADEE5" w14:textId="77777777" w:rsidTr="00657C7D">
        <w:trPr>
          <w:trHeight w:val="941"/>
        </w:trPr>
        <w:tc>
          <w:tcPr>
            <w:tcW w:w="1023" w:type="pct"/>
            <w:noWrap/>
            <w:vAlign w:val="center"/>
          </w:tcPr>
          <w:p w14:paraId="4D2BB73C" w14:textId="1B8D22A3" w:rsidR="00E91E5C" w:rsidRPr="00D35230" w:rsidRDefault="00E91E5C" w:rsidP="00E91E5C">
            <w:pPr>
              <w:spacing w:line="240" w:lineRule="auto"/>
              <w:ind w:left="72"/>
              <w:rPr>
                <w:rFonts w:eastAsia="Times New Roman" w:cstheme="minorHAnsi"/>
                <w:b w:val="0"/>
                <w:color w:val="00677B"/>
                <w:sz w:val="20"/>
                <w:lang w:val="en-US"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0"/>
                <w:lang w:val="en-US" w:eastAsia="es-ES"/>
              </w:rPr>
              <w:t xml:space="preserve">Number of </w:t>
            </w:r>
            <w:r w:rsidR="00690974" w:rsidRPr="00D35230">
              <w:rPr>
                <w:rFonts w:eastAsia="Times New Roman" w:cstheme="minorHAnsi"/>
                <w:b w:val="0"/>
                <w:color w:val="00677B"/>
                <w:sz w:val="20"/>
                <w:lang w:val="en-US" w:eastAsia="es-ES"/>
              </w:rPr>
              <w:t xml:space="preserve">PEM </w:t>
            </w:r>
            <w:r w:rsidRPr="00D35230">
              <w:rPr>
                <w:rFonts w:eastAsia="Times New Roman" w:cstheme="minorHAnsi"/>
                <w:b w:val="0"/>
                <w:color w:val="00677B"/>
                <w:sz w:val="20"/>
                <w:lang w:val="en-US" w:eastAsia="es-ES"/>
              </w:rPr>
              <w:t xml:space="preserve">Fuel Cell </w:t>
            </w:r>
            <w:r w:rsidR="00690974" w:rsidRPr="00D35230">
              <w:rPr>
                <w:rFonts w:eastAsia="Times New Roman" w:cstheme="minorHAnsi"/>
                <w:b w:val="0"/>
                <w:color w:val="00677B"/>
                <w:sz w:val="20"/>
                <w:lang w:val="en-US" w:eastAsia="es-ES"/>
              </w:rPr>
              <w:t xml:space="preserve">(FC) </w:t>
            </w:r>
            <w:r w:rsidRPr="00D35230">
              <w:rPr>
                <w:rFonts w:eastAsia="Times New Roman" w:cstheme="minorHAnsi"/>
                <w:b w:val="0"/>
                <w:color w:val="00677B"/>
                <w:sz w:val="20"/>
                <w:lang w:val="en-US" w:eastAsia="es-ES"/>
              </w:rPr>
              <w:t>Stacks</w:t>
            </w:r>
          </w:p>
        </w:tc>
        <w:tc>
          <w:tcPr>
            <w:tcW w:w="549" w:type="pct"/>
            <w:gridSpan w:val="3"/>
            <w:shd w:val="clear" w:color="auto" w:fill="E0EFF4" w:themeFill="accent4" w:themeFillTint="33"/>
            <w:noWrap/>
            <w:vAlign w:val="center"/>
          </w:tcPr>
          <w:p w14:paraId="212168E4" w14:textId="53ED2106" w:rsidR="00E91E5C" w:rsidRPr="00D35230" w:rsidRDefault="00E91E5C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1</w:t>
            </w:r>
          </w:p>
        </w:tc>
        <w:tc>
          <w:tcPr>
            <w:tcW w:w="551" w:type="pct"/>
            <w:gridSpan w:val="3"/>
            <w:shd w:val="clear" w:color="auto" w:fill="E0EFF4" w:themeFill="accent4" w:themeFillTint="33"/>
            <w:noWrap/>
            <w:vAlign w:val="center"/>
          </w:tcPr>
          <w:p w14:paraId="19C1C27B" w14:textId="10E425CD" w:rsidR="00E91E5C" w:rsidRPr="00D35230" w:rsidRDefault="00E91E5C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1</w:t>
            </w:r>
          </w:p>
        </w:tc>
        <w:tc>
          <w:tcPr>
            <w:tcW w:w="549" w:type="pct"/>
            <w:gridSpan w:val="3"/>
            <w:shd w:val="clear" w:color="auto" w:fill="E0EFF4" w:themeFill="accent4" w:themeFillTint="33"/>
            <w:noWrap/>
            <w:vAlign w:val="center"/>
          </w:tcPr>
          <w:p w14:paraId="394E9F62" w14:textId="3825F524" w:rsidR="00E91E5C" w:rsidRPr="00D35230" w:rsidRDefault="00E91E5C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1</w:t>
            </w:r>
          </w:p>
        </w:tc>
        <w:tc>
          <w:tcPr>
            <w:tcW w:w="411" w:type="pct"/>
            <w:gridSpan w:val="2"/>
            <w:shd w:val="clear" w:color="auto" w:fill="E0EFF4" w:themeFill="accent4" w:themeFillTint="33"/>
            <w:vAlign w:val="center"/>
          </w:tcPr>
          <w:p w14:paraId="18453D02" w14:textId="0C626FAB" w:rsidR="00E91E5C" w:rsidRPr="00D35230" w:rsidRDefault="00E91E5C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2</w:t>
            </w:r>
          </w:p>
        </w:tc>
        <w:tc>
          <w:tcPr>
            <w:tcW w:w="432" w:type="pct"/>
            <w:gridSpan w:val="3"/>
            <w:shd w:val="clear" w:color="auto" w:fill="E0EFF4" w:themeFill="accent4" w:themeFillTint="33"/>
            <w:vAlign w:val="center"/>
          </w:tcPr>
          <w:p w14:paraId="3342375D" w14:textId="5E984D83" w:rsidR="00E91E5C" w:rsidRPr="00D35230" w:rsidRDefault="00E91E5C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2</w:t>
            </w:r>
          </w:p>
        </w:tc>
        <w:tc>
          <w:tcPr>
            <w:tcW w:w="497" w:type="pct"/>
            <w:gridSpan w:val="2"/>
            <w:shd w:val="clear" w:color="auto" w:fill="E0EFF4" w:themeFill="accent4" w:themeFillTint="33"/>
            <w:vAlign w:val="center"/>
          </w:tcPr>
          <w:p w14:paraId="0E52C920" w14:textId="55E7085C" w:rsidR="00E91E5C" w:rsidRPr="00D35230" w:rsidRDefault="00241C20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4</w:t>
            </w:r>
          </w:p>
        </w:tc>
        <w:tc>
          <w:tcPr>
            <w:tcW w:w="496" w:type="pct"/>
            <w:gridSpan w:val="2"/>
            <w:shd w:val="clear" w:color="auto" w:fill="E0EFF4" w:themeFill="accent4" w:themeFillTint="33"/>
            <w:vAlign w:val="center"/>
          </w:tcPr>
          <w:p w14:paraId="18FA780A" w14:textId="61F5EA03" w:rsidR="00E91E5C" w:rsidRPr="00D35230" w:rsidRDefault="00241C20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8</w:t>
            </w:r>
          </w:p>
        </w:tc>
        <w:tc>
          <w:tcPr>
            <w:tcW w:w="492" w:type="pct"/>
            <w:gridSpan w:val="2"/>
            <w:shd w:val="clear" w:color="auto" w:fill="E0EFF4" w:themeFill="accent4" w:themeFillTint="33"/>
            <w:vAlign w:val="center"/>
          </w:tcPr>
          <w:p w14:paraId="5BDBDFF0" w14:textId="6A845E97" w:rsidR="00E91E5C" w:rsidRPr="00D35230" w:rsidRDefault="00241C20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20</w:t>
            </w:r>
          </w:p>
        </w:tc>
      </w:tr>
      <w:tr w:rsidR="00657C7D" w:rsidRPr="00D35230" w14:paraId="13B4509A" w14:textId="77777777" w:rsidTr="00657C7D">
        <w:trPr>
          <w:trHeight w:val="941"/>
        </w:trPr>
        <w:tc>
          <w:tcPr>
            <w:tcW w:w="1023" w:type="pct"/>
            <w:noWrap/>
            <w:vAlign w:val="center"/>
            <w:hideMark/>
          </w:tcPr>
          <w:p w14:paraId="10B5AF77" w14:textId="00313521" w:rsidR="00E91E5C" w:rsidRPr="00D35230" w:rsidRDefault="00E91E5C" w:rsidP="00E91E5C">
            <w:pPr>
              <w:spacing w:line="240" w:lineRule="auto"/>
              <w:ind w:left="72"/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  <w:t>Maximum Electricity Production</w:t>
            </w:r>
            <w:r w:rsidR="00241C20"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  <w:t xml:space="preserve"> (Gross)</w:t>
            </w:r>
          </w:p>
        </w:tc>
        <w:tc>
          <w:tcPr>
            <w:tcW w:w="549" w:type="pct"/>
            <w:gridSpan w:val="3"/>
            <w:shd w:val="clear" w:color="auto" w:fill="E0EFF4" w:themeFill="accent4" w:themeFillTint="33"/>
            <w:noWrap/>
            <w:vAlign w:val="center"/>
            <w:hideMark/>
          </w:tcPr>
          <w:p w14:paraId="25192B85" w14:textId="3ABD1414" w:rsidR="00E91E5C" w:rsidRPr="00D35230" w:rsidRDefault="00E91E5C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6,8 kW</w:t>
            </w:r>
          </w:p>
        </w:tc>
        <w:tc>
          <w:tcPr>
            <w:tcW w:w="551" w:type="pct"/>
            <w:gridSpan w:val="3"/>
            <w:shd w:val="clear" w:color="auto" w:fill="E0EFF4" w:themeFill="accent4" w:themeFillTint="33"/>
            <w:noWrap/>
            <w:vAlign w:val="center"/>
            <w:hideMark/>
          </w:tcPr>
          <w:p w14:paraId="51A74523" w14:textId="6D18FCC7" w:rsidR="00E91E5C" w:rsidRPr="00D35230" w:rsidRDefault="00E91E5C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1</w:t>
            </w:r>
            <w:r w:rsidRPr="00D35230"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  <w:t>0</w:t>
            </w: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,6 kW</w:t>
            </w:r>
          </w:p>
        </w:tc>
        <w:tc>
          <w:tcPr>
            <w:tcW w:w="549" w:type="pct"/>
            <w:gridSpan w:val="3"/>
            <w:shd w:val="clear" w:color="auto" w:fill="E0EFF4" w:themeFill="accent4" w:themeFillTint="33"/>
            <w:noWrap/>
            <w:vAlign w:val="center"/>
            <w:hideMark/>
          </w:tcPr>
          <w:p w14:paraId="191435EB" w14:textId="731F7B69" w:rsidR="00E91E5C" w:rsidRPr="00D35230" w:rsidRDefault="00E91E5C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13,6 kW</w:t>
            </w:r>
          </w:p>
        </w:tc>
        <w:tc>
          <w:tcPr>
            <w:tcW w:w="411" w:type="pct"/>
            <w:gridSpan w:val="2"/>
            <w:shd w:val="clear" w:color="auto" w:fill="E0EFF4" w:themeFill="accent4" w:themeFillTint="33"/>
            <w:vAlign w:val="center"/>
          </w:tcPr>
          <w:p w14:paraId="376548EB" w14:textId="1D389B42" w:rsidR="00E91E5C" w:rsidRPr="00D35230" w:rsidRDefault="00E91E5C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21,2 kW</w:t>
            </w:r>
          </w:p>
        </w:tc>
        <w:tc>
          <w:tcPr>
            <w:tcW w:w="432" w:type="pct"/>
            <w:gridSpan w:val="3"/>
            <w:shd w:val="clear" w:color="auto" w:fill="E0EFF4" w:themeFill="accent4" w:themeFillTint="33"/>
            <w:vAlign w:val="center"/>
          </w:tcPr>
          <w:p w14:paraId="43AB4353" w14:textId="2D336699" w:rsidR="00E91E5C" w:rsidRPr="00D35230" w:rsidRDefault="00E91E5C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27,2 kW</w:t>
            </w:r>
          </w:p>
        </w:tc>
        <w:tc>
          <w:tcPr>
            <w:tcW w:w="497" w:type="pct"/>
            <w:gridSpan w:val="2"/>
            <w:shd w:val="clear" w:color="auto" w:fill="E0EFF4" w:themeFill="accent4" w:themeFillTint="33"/>
            <w:vAlign w:val="center"/>
          </w:tcPr>
          <w:p w14:paraId="1C42ACD5" w14:textId="3D1B32F4" w:rsidR="00E91E5C" w:rsidRPr="00D35230" w:rsidRDefault="00241C20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54,4</w:t>
            </w:r>
            <w:r w:rsidR="00E91E5C"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 xml:space="preserve"> kW</w:t>
            </w:r>
          </w:p>
        </w:tc>
        <w:tc>
          <w:tcPr>
            <w:tcW w:w="496" w:type="pct"/>
            <w:gridSpan w:val="2"/>
            <w:shd w:val="clear" w:color="auto" w:fill="E0EFF4" w:themeFill="accent4" w:themeFillTint="33"/>
            <w:vAlign w:val="center"/>
          </w:tcPr>
          <w:p w14:paraId="44ED2D83" w14:textId="73A36B88" w:rsidR="00E91E5C" w:rsidRPr="00D35230" w:rsidRDefault="00241C20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108,8</w:t>
            </w:r>
            <w:r w:rsidR="00E91E5C"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 xml:space="preserve"> kW</w:t>
            </w:r>
          </w:p>
        </w:tc>
        <w:tc>
          <w:tcPr>
            <w:tcW w:w="492" w:type="pct"/>
            <w:gridSpan w:val="2"/>
            <w:shd w:val="clear" w:color="auto" w:fill="E0EFF4" w:themeFill="accent4" w:themeFillTint="33"/>
            <w:vAlign w:val="center"/>
          </w:tcPr>
          <w:p w14:paraId="59F7D507" w14:textId="429FD0F5" w:rsidR="00E91E5C" w:rsidRPr="00D35230" w:rsidRDefault="00241C20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272</w:t>
            </w:r>
            <w:r w:rsidR="00E91E5C"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 xml:space="preserve"> kW</w:t>
            </w:r>
          </w:p>
        </w:tc>
      </w:tr>
      <w:tr w:rsidR="00657C7D" w:rsidRPr="00D35230" w14:paraId="57325BC9" w14:textId="77777777" w:rsidTr="00657C7D">
        <w:trPr>
          <w:trHeight w:val="941"/>
        </w:trPr>
        <w:tc>
          <w:tcPr>
            <w:tcW w:w="1023" w:type="pct"/>
            <w:noWrap/>
            <w:vAlign w:val="center"/>
            <w:hideMark/>
          </w:tcPr>
          <w:p w14:paraId="0784DC5F" w14:textId="2D1DFC0E" w:rsidR="00241C20" w:rsidRPr="00D35230" w:rsidRDefault="00241C20" w:rsidP="00241C20">
            <w:pPr>
              <w:spacing w:line="240" w:lineRule="auto"/>
              <w:ind w:left="72"/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  <w:t>Maximum Heat Production</w:t>
            </w:r>
          </w:p>
        </w:tc>
        <w:tc>
          <w:tcPr>
            <w:tcW w:w="549" w:type="pct"/>
            <w:gridSpan w:val="3"/>
            <w:shd w:val="clear" w:color="auto" w:fill="E0EFF4" w:themeFill="accent4" w:themeFillTint="33"/>
            <w:noWrap/>
            <w:vAlign w:val="center"/>
            <w:hideMark/>
          </w:tcPr>
          <w:p w14:paraId="0F06D360" w14:textId="4FA32DBA" w:rsidR="00241C20" w:rsidRPr="00D35230" w:rsidRDefault="00241C20" w:rsidP="00241C20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6,8 kW</w:t>
            </w:r>
          </w:p>
        </w:tc>
        <w:tc>
          <w:tcPr>
            <w:tcW w:w="551" w:type="pct"/>
            <w:gridSpan w:val="3"/>
            <w:shd w:val="clear" w:color="auto" w:fill="E0EFF4" w:themeFill="accent4" w:themeFillTint="33"/>
            <w:noWrap/>
            <w:vAlign w:val="center"/>
            <w:hideMark/>
          </w:tcPr>
          <w:p w14:paraId="13E7B975" w14:textId="163C5D40" w:rsidR="00241C20" w:rsidRPr="00D35230" w:rsidRDefault="00241C20" w:rsidP="00241C20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1</w:t>
            </w:r>
            <w:r w:rsidRPr="00241C2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0</w:t>
            </w: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,6 kW</w:t>
            </w:r>
          </w:p>
        </w:tc>
        <w:tc>
          <w:tcPr>
            <w:tcW w:w="549" w:type="pct"/>
            <w:gridSpan w:val="3"/>
            <w:shd w:val="clear" w:color="auto" w:fill="E0EFF4" w:themeFill="accent4" w:themeFillTint="33"/>
            <w:noWrap/>
            <w:vAlign w:val="center"/>
            <w:hideMark/>
          </w:tcPr>
          <w:p w14:paraId="3BC27E18" w14:textId="2D2B7723" w:rsidR="00241C20" w:rsidRPr="00D35230" w:rsidRDefault="00241C20" w:rsidP="00241C20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13,6 kW</w:t>
            </w:r>
          </w:p>
        </w:tc>
        <w:tc>
          <w:tcPr>
            <w:tcW w:w="411" w:type="pct"/>
            <w:gridSpan w:val="2"/>
            <w:shd w:val="clear" w:color="auto" w:fill="E0EFF4" w:themeFill="accent4" w:themeFillTint="33"/>
            <w:vAlign w:val="center"/>
          </w:tcPr>
          <w:p w14:paraId="2F6C283A" w14:textId="744F2223" w:rsidR="00241C20" w:rsidRPr="00D35230" w:rsidRDefault="00241C20" w:rsidP="00241C20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21,2 kW</w:t>
            </w:r>
          </w:p>
        </w:tc>
        <w:tc>
          <w:tcPr>
            <w:tcW w:w="432" w:type="pct"/>
            <w:gridSpan w:val="3"/>
            <w:shd w:val="clear" w:color="auto" w:fill="E0EFF4" w:themeFill="accent4" w:themeFillTint="33"/>
            <w:vAlign w:val="center"/>
          </w:tcPr>
          <w:p w14:paraId="634FF3D0" w14:textId="4303B853" w:rsidR="00241C20" w:rsidRPr="00D35230" w:rsidRDefault="00241C20" w:rsidP="00241C20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27,2 kW</w:t>
            </w:r>
          </w:p>
        </w:tc>
        <w:tc>
          <w:tcPr>
            <w:tcW w:w="497" w:type="pct"/>
            <w:gridSpan w:val="2"/>
            <w:shd w:val="clear" w:color="auto" w:fill="E0EFF4" w:themeFill="accent4" w:themeFillTint="33"/>
            <w:vAlign w:val="center"/>
          </w:tcPr>
          <w:p w14:paraId="0D495BFD" w14:textId="705C5CF7" w:rsidR="00241C20" w:rsidRPr="00D35230" w:rsidRDefault="00241C20" w:rsidP="00241C20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54,4</w:t>
            </w: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 xml:space="preserve"> kW</w:t>
            </w:r>
          </w:p>
        </w:tc>
        <w:tc>
          <w:tcPr>
            <w:tcW w:w="496" w:type="pct"/>
            <w:gridSpan w:val="2"/>
            <w:shd w:val="clear" w:color="auto" w:fill="E0EFF4" w:themeFill="accent4" w:themeFillTint="33"/>
            <w:vAlign w:val="center"/>
          </w:tcPr>
          <w:p w14:paraId="525AC230" w14:textId="72D11181" w:rsidR="00241C20" w:rsidRPr="00D35230" w:rsidRDefault="00241C20" w:rsidP="00241C20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108,8</w:t>
            </w: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 xml:space="preserve"> kW</w:t>
            </w:r>
          </w:p>
        </w:tc>
        <w:tc>
          <w:tcPr>
            <w:tcW w:w="492" w:type="pct"/>
            <w:gridSpan w:val="2"/>
            <w:shd w:val="clear" w:color="auto" w:fill="E0EFF4" w:themeFill="accent4" w:themeFillTint="33"/>
            <w:vAlign w:val="center"/>
          </w:tcPr>
          <w:p w14:paraId="7ED89E00" w14:textId="6D84E182" w:rsidR="00241C20" w:rsidRPr="00D35230" w:rsidRDefault="00241C20" w:rsidP="00241C20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>272</w:t>
            </w:r>
            <w:r w:rsidRPr="00D3523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t xml:space="preserve"> kW</w:t>
            </w:r>
          </w:p>
        </w:tc>
      </w:tr>
      <w:tr w:rsidR="00657C7D" w:rsidRPr="00D35230" w14:paraId="0FE9DEB8" w14:textId="77777777" w:rsidTr="00657C7D">
        <w:trPr>
          <w:trHeight w:val="941"/>
        </w:trPr>
        <w:tc>
          <w:tcPr>
            <w:tcW w:w="1023" w:type="pct"/>
            <w:noWrap/>
            <w:vAlign w:val="center"/>
            <w:hideMark/>
          </w:tcPr>
          <w:p w14:paraId="41F81C8A" w14:textId="4320DDC3" w:rsidR="00657C7D" w:rsidRPr="00D35230" w:rsidRDefault="00657C7D" w:rsidP="00E91E5C">
            <w:pPr>
              <w:spacing w:line="240" w:lineRule="auto"/>
              <w:ind w:left="72"/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</w:pPr>
            <w:r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  <w:t>Cooling System</w:t>
            </w:r>
          </w:p>
        </w:tc>
        <w:tc>
          <w:tcPr>
            <w:tcW w:w="139" w:type="pct"/>
            <w:shd w:val="clear" w:color="auto" w:fill="FFFFFF" w:themeFill="background1"/>
            <w:noWrap/>
            <w:vAlign w:val="center"/>
            <w:hideMark/>
          </w:tcPr>
          <w:p w14:paraId="3E087626" w14:textId="6C1D8662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205" w:type="pct"/>
            <w:shd w:val="clear" w:color="auto" w:fill="FFFFFF" w:themeFill="background1"/>
            <w:vAlign w:val="center"/>
          </w:tcPr>
          <w:p w14:paraId="65A9600D" w14:textId="77777777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205" w:type="pct"/>
            <w:shd w:val="clear" w:color="auto" w:fill="E0EFF4" w:themeFill="accent4" w:themeFillTint="33"/>
            <w:vAlign w:val="center"/>
          </w:tcPr>
          <w:p w14:paraId="666BB0E6" w14:textId="25BA0158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241C2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drawing>
                <wp:inline distT="0" distB="0" distL="0" distR="0" wp14:anchorId="6BD2471C" wp14:editId="7CFEFB93">
                  <wp:extent cx="180000" cy="180000"/>
                  <wp:effectExtent l="0" t="0" r="0" b="0"/>
                  <wp:docPr id="1715047754" name="Gráfico 630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" w:type="pct"/>
            <w:shd w:val="clear" w:color="auto" w:fill="FFFFFF" w:themeFill="background1"/>
            <w:noWrap/>
            <w:vAlign w:val="center"/>
            <w:hideMark/>
          </w:tcPr>
          <w:p w14:paraId="7EF46C76" w14:textId="3A4B0C24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206" w:type="pct"/>
            <w:shd w:val="clear" w:color="auto" w:fill="FFFFFF" w:themeFill="background1"/>
            <w:vAlign w:val="center"/>
          </w:tcPr>
          <w:p w14:paraId="01F1E468" w14:textId="77777777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207" w:type="pct"/>
            <w:shd w:val="clear" w:color="auto" w:fill="E0EFF4" w:themeFill="accent4" w:themeFillTint="33"/>
            <w:vAlign w:val="center"/>
          </w:tcPr>
          <w:p w14:paraId="4C6E4E6E" w14:textId="2EF342EC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241C2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drawing>
                <wp:inline distT="0" distB="0" distL="0" distR="0" wp14:anchorId="455B14F3" wp14:editId="523F977A">
                  <wp:extent cx="180000" cy="180000"/>
                  <wp:effectExtent l="0" t="0" r="0" b="0"/>
                  <wp:docPr id="1153002874" name="Gráfico 630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" w:type="pct"/>
            <w:shd w:val="clear" w:color="auto" w:fill="FFFFFF" w:themeFill="background1"/>
            <w:noWrap/>
            <w:vAlign w:val="center"/>
            <w:hideMark/>
          </w:tcPr>
          <w:p w14:paraId="6658D204" w14:textId="776D61BA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206" w:type="pct"/>
            <w:shd w:val="clear" w:color="auto" w:fill="FFFFFF" w:themeFill="background1"/>
            <w:vAlign w:val="center"/>
          </w:tcPr>
          <w:p w14:paraId="787DC3A9" w14:textId="77777777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207" w:type="pct"/>
            <w:shd w:val="clear" w:color="auto" w:fill="E0EFF4" w:themeFill="accent4" w:themeFillTint="33"/>
            <w:vAlign w:val="center"/>
          </w:tcPr>
          <w:p w14:paraId="3EC3BADC" w14:textId="42922C34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241C2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drawing>
                <wp:inline distT="0" distB="0" distL="0" distR="0" wp14:anchorId="7CB6A778" wp14:editId="0643ABF8">
                  <wp:extent cx="180000" cy="180000"/>
                  <wp:effectExtent l="0" t="0" r="0" b="0"/>
                  <wp:docPr id="768330717" name="Gráfico 630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" w:type="pct"/>
            <w:shd w:val="clear" w:color="auto" w:fill="FFFFFF" w:themeFill="background1"/>
            <w:vAlign w:val="center"/>
          </w:tcPr>
          <w:p w14:paraId="5F3C24C3" w14:textId="2BCF5833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205" w:type="pct"/>
            <w:shd w:val="clear" w:color="auto" w:fill="E0EFF4" w:themeFill="accent4" w:themeFillTint="33"/>
            <w:vAlign w:val="center"/>
          </w:tcPr>
          <w:p w14:paraId="75E46F26" w14:textId="5922B16D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241C2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drawing>
                <wp:inline distT="0" distB="0" distL="0" distR="0" wp14:anchorId="22FD86EE" wp14:editId="732E1440">
                  <wp:extent cx="180000" cy="180000"/>
                  <wp:effectExtent l="0" t="0" r="0" b="0"/>
                  <wp:docPr id="1969939598" name="Gráfico 634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" w:type="pct"/>
            <w:gridSpan w:val="2"/>
            <w:shd w:val="clear" w:color="auto" w:fill="FFFFFF" w:themeFill="background1"/>
            <w:vAlign w:val="center"/>
          </w:tcPr>
          <w:p w14:paraId="13284DF6" w14:textId="38B37F51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216" w:type="pct"/>
            <w:shd w:val="clear" w:color="auto" w:fill="E0EFF4" w:themeFill="accent4" w:themeFillTint="33"/>
            <w:vAlign w:val="center"/>
          </w:tcPr>
          <w:p w14:paraId="5788EDDA" w14:textId="592828BB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241C2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drawing>
                <wp:inline distT="0" distB="0" distL="0" distR="0" wp14:anchorId="74AF73C2" wp14:editId="09F8D3EA">
                  <wp:extent cx="180000" cy="180000"/>
                  <wp:effectExtent l="0" t="0" r="0" b="0"/>
                  <wp:docPr id="634" name="Gráfico 634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" w:type="pct"/>
            <w:shd w:val="clear" w:color="auto" w:fill="FFFFFF" w:themeFill="background1"/>
            <w:vAlign w:val="center"/>
          </w:tcPr>
          <w:p w14:paraId="0BE38776" w14:textId="7E00A203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249" w:type="pct"/>
            <w:shd w:val="clear" w:color="auto" w:fill="E0EFF4" w:themeFill="accent4" w:themeFillTint="33"/>
            <w:vAlign w:val="center"/>
          </w:tcPr>
          <w:p w14:paraId="3B19B783" w14:textId="79544F2A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241C2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drawing>
                <wp:inline distT="0" distB="0" distL="0" distR="0" wp14:anchorId="326DE4B0" wp14:editId="3CEAF31A">
                  <wp:extent cx="180000" cy="180000"/>
                  <wp:effectExtent l="0" t="0" r="0" b="0"/>
                  <wp:docPr id="633271297" name="Gráfico 634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" w:type="pct"/>
            <w:shd w:val="clear" w:color="auto" w:fill="FFFFFF" w:themeFill="background1"/>
            <w:vAlign w:val="center"/>
          </w:tcPr>
          <w:p w14:paraId="18D8A4C7" w14:textId="6640284A" w:rsidR="00657C7D" w:rsidRPr="00241C2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248" w:type="pct"/>
            <w:shd w:val="clear" w:color="auto" w:fill="E0EFF4" w:themeFill="accent4" w:themeFillTint="33"/>
            <w:vAlign w:val="center"/>
          </w:tcPr>
          <w:p w14:paraId="64A1E4F8" w14:textId="46569DE3" w:rsidR="00657C7D" w:rsidRPr="00241C2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241C2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drawing>
                <wp:inline distT="0" distB="0" distL="0" distR="0" wp14:anchorId="03F3E2BD" wp14:editId="3E4E14E6">
                  <wp:extent cx="180000" cy="180000"/>
                  <wp:effectExtent l="0" t="0" r="0" b="0"/>
                  <wp:docPr id="567082967" name="Gráfico 634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" w:type="pct"/>
            <w:shd w:val="clear" w:color="auto" w:fill="FFFFFF" w:themeFill="background1"/>
            <w:vAlign w:val="center"/>
          </w:tcPr>
          <w:p w14:paraId="3143259F" w14:textId="6793FC54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244" w:type="pct"/>
            <w:shd w:val="clear" w:color="auto" w:fill="E0EFF4" w:themeFill="accent4" w:themeFillTint="33"/>
            <w:vAlign w:val="center"/>
          </w:tcPr>
          <w:p w14:paraId="31D9E9C4" w14:textId="33441D66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241C20"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  <w:drawing>
                <wp:inline distT="0" distB="0" distL="0" distR="0" wp14:anchorId="5728A7B2" wp14:editId="4DB6491B">
                  <wp:extent cx="180000" cy="180000"/>
                  <wp:effectExtent l="0" t="0" r="0" b="0"/>
                  <wp:docPr id="939225980" name="Gráfico 634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C7D" w:rsidRPr="00D35230" w14:paraId="4909CD9C" w14:textId="77777777" w:rsidTr="00657C7D">
        <w:trPr>
          <w:trHeight w:val="941"/>
        </w:trPr>
        <w:tc>
          <w:tcPr>
            <w:tcW w:w="1023" w:type="pct"/>
            <w:noWrap/>
            <w:vAlign w:val="center"/>
            <w:hideMark/>
          </w:tcPr>
          <w:p w14:paraId="1A11FC82" w14:textId="79429091" w:rsidR="00657C7D" w:rsidRPr="00D35230" w:rsidRDefault="00657C7D" w:rsidP="00E91E5C">
            <w:pPr>
              <w:spacing w:line="240" w:lineRule="auto"/>
              <w:ind w:left="72"/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</w:pPr>
            <w:bookmarkStart w:id="33" w:name="_Hlk94694187"/>
            <w:r w:rsidRPr="00D35230"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  <w:t>AC 4</w:t>
            </w:r>
            <w:r w:rsidRPr="00D35230">
              <w:rPr>
                <w:rFonts w:eastAsia="Times New Roman" w:cstheme="minorHAnsi"/>
                <w:b w:val="0"/>
                <w:color w:val="00677B"/>
                <w:sz w:val="18"/>
                <w:lang w:eastAsia="es-ES"/>
              </w:rPr>
              <w:t>00</w:t>
            </w:r>
            <w:r w:rsidRPr="00D35230"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  <w:t xml:space="preserve"> V 3P Output</w:t>
            </w:r>
          </w:p>
        </w:tc>
        <w:tc>
          <w:tcPr>
            <w:tcW w:w="139" w:type="pct"/>
            <w:shd w:val="clear" w:color="auto" w:fill="FFFFFF" w:themeFill="background1"/>
            <w:noWrap/>
            <w:vAlign w:val="center"/>
            <w:hideMark/>
          </w:tcPr>
          <w:p w14:paraId="3F10BB87" w14:textId="0BBEACFF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205" w:type="pct"/>
            <w:shd w:val="clear" w:color="auto" w:fill="FFFFFF" w:themeFill="background1"/>
            <w:noWrap/>
            <w:vAlign w:val="center"/>
            <w:hideMark/>
          </w:tcPr>
          <w:p w14:paraId="4A2DE715" w14:textId="77777777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205" w:type="pct"/>
            <w:shd w:val="clear" w:color="auto" w:fill="E0EFF4" w:themeFill="accent4" w:themeFillTint="33"/>
            <w:vAlign w:val="center"/>
          </w:tcPr>
          <w:p w14:paraId="7FF6FBA3" w14:textId="10A0326A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6CBAC6A6" wp14:editId="5463CCB5">
                  <wp:extent cx="180000" cy="180000"/>
                  <wp:effectExtent l="0" t="0" r="0" b="0"/>
                  <wp:docPr id="1079365052" name="Gráfico 635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" w:type="pct"/>
            <w:shd w:val="clear" w:color="auto" w:fill="FFFFFF" w:themeFill="background1"/>
            <w:noWrap/>
            <w:vAlign w:val="center"/>
            <w:hideMark/>
          </w:tcPr>
          <w:p w14:paraId="41209500" w14:textId="11596035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206" w:type="pct"/>
            <w:shd w:val="clear" w:color="auto" w:fill="FFFFFF" w:themeFill="background1"/>
            <w:noWrap/>
            <w:vAlign w:val="center"/>
            <w:hideMark/>
          </w:tcPr>
          <w:p w14:paraId="2C2CDC6B" w14:textId="77777777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207" w:type="pct"/>
            <w:shd w:val="clear" w:color="auto" w:fill="E0EFF4" w:themeFill="accent4" w:themeFillTint="33"/>
            <w:vAlign w:val="center"/>
          </w:tcPr>
          <w:p w14:paraId="1A00F359" w14:textId="4F650A55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724A47C7" wp14:editId="26B08286">
                  <wp:extent cx="180000" cy="180000"/>
                  <wp:effectExtent l="0" t="0" r="0" b="0"/>
                  <wp:docPr id="1596651546" name="Gráfico 636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" w:type="pct"/>
            <w:shd w:val="clear" w:color="auto" w:fill="FFFFFF" w:themeFill="background1"/>
            <w:noWrap/>
            <w:vAlign w:val="center"/>
            <w:hideMark/>
          </w:tcPr>
          <w:p w14:paraId="318468B6" w14:textId="11BA6B79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206" w:type="pct"/>
            <w:shd w:val="clear" w:color="auto" w:fill="FFFFFF" w:themeFill="background1"/>
            <w:noWrap/>
            <w:vAlign w:val="center"/>
            <w:hideMark/>
          </w:tcPr>
          <w:p w14:paraId="02BB8FBB" w14:textId="77777777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207" w:type="pct"/>
            <w:shd w:val="clear" w:color="auto" w:fill="E0EFF4" w:themeFill="accent4" w:themeFillTint="33"/>
            <w:vAlign w:val="center"/>
          </w:tcPr>
          <w:p w14:paraId="3FB1DD9E" w14:textId="37B9C67E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6D0098D3" wp14:editId="4AF3DAAD">
                  <wp:extent cx="180000" cy="180000"/>
                  <wp:effectExtent l="0" t="0" r="0" b="0"/>
                  <wp:docPr id="637" name="Gráfico 637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pct"/>
            <w:gridSpan w:val="2"/>
            <w:shd w:val="clear" w:color="auto" w:fill="FFFFFF" w:themeFill="background1"/>
            <w:vAlign w:val="center"/>
          </w:tcPr>
          <w:p w14:paraId="17997854" w14:textId="53698F85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432" w:type="pct"/>
            <w:gridSpan w:val="3"/>
            <w:shd w:val="clear" w:color="auto" w:fill="FFFFFF" w:themeFill="background1"/>
            <w:vAlign w:val="center"/>
          </w:tcPr>
          <w:p w14:paraId="135227CD" w14:textId="13B3C7D2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497" w:type="pct"/>
            <w:gridSpan w:val="2"/>
            <w:shd w:val="clear" w:color="auto" w:fill="FFFFFF" w:themeFill="background1"/>
            <w:vAlign w:val="center"/>
          </w:tcPr>
          <w:p w14:paraId="51CD8DCE" w14:textId="74725F79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496" w:type="pct"/>
            <w:gridSpan w:val="2"/>
            <w:shd w:val="clear" w:color="auto" w:fill="FFFFFF" w:themeFill="background1"/>
            <w:vAlign w:val="center"/>
          </w:tcPr>
          <w:p w14:paraId="55C609BA" w14:textId="77777777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</w:pPr>
          </w:p>
        </w:tc>
        <w:tc>
          <w:tcPr>
            <w:tcW w:w="492" w:type="pct"/>
            <w:gridSpan w:val="2"/>
            <w:shd w:val="clear" w:color="auto" w:fill="FFFFFF" w:themeFill="background1"/>
            <w:vAlign w:val="center"/>
          </w:tcPr>
          <w:p w14:paraId="29700202" w14:textId="77777777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</w:tr>
      <w:tr w:rsidR="00657C7D" w:rsidRPr="00D35230" w14:paraId="1F7E3A7A" w14:textId="77777777" w:rsidTr="00657C7D">
        <w:trPr>
          <w:trHeight w:val="941"/>
        </w:trPr>
        <w:tc>
          <w:tcPr>
            <w:tcW w:w="1023" w:type="pct"/>
            <w:vAlign w:val="center"/>
          </w:tcPr>
          <w:p w14:paraId="1821AD12" w14:textId="13020867" w:rsidR="00657C7D" w:rsidRPr="00D35230" w:rsidRDefault="00657C7D" w:rsidP="00E91E5C">
            <w:pPr>
              <w:spacing w:line="240" w:lineRule="auto"/>
              <w:ind w:left="72"/>
              <w:rPr>
                <w:rFonts w:eastAsia="Times New Roman" w:cstheme="minorHAnsi"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  <w:t>DC V 25 - 8</w:t>
            </w:r>
            <w:r w:rsidRPr="00D35230">
              <w:rPr>
                <w:rFonts w:eastAsia="Times New Roman" w:cstheme="minorHAnsi"/>
                <w:b w:val="0"/>
                <w:color w:val="00677B"/>
                <w:sz w:val="18"/>
                <w:lang w:eastAsia="es-ES"/>
              </w:rPr>
              <w:t xml:space="preserve">00 </w:t>
            </w:r>
            <w:r w:rsidRPr="00D35230">
              <w:rPr>
                <w:rFonts w:eastAsia="Times New Roman" w:cstheme="minorHAnsi"/>
                <w:b w:val="0"/>
                <w:color w:val="00677B"/>
                <w:sz w:val="20"/>
                <w:lang w:eastAsia="es-ES"/>
              </w:rPr>
              <w:t>Output</w:t>
            </w:r>
          </w:p>
        </w:tc>
        <w:tc>
          <w:tcPr>
            <w:tcW w:w="139" w:type="pct"/>
            <w:shd w:val="clear" w:color="auto" w:fill="FFFFFF" w:themeFill="background1"/>
            <w:noWrap/>
            <w:vAlign w:val="center"/>
          </w:tcPr>
          <w:p w14:paraId="5EF94562" w14:textId="77777777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205" w:type="pct"/>
            <w:shd w:val="clear" w:color="auto" w:fill="E0EFF4" w:themeFill="accent4" w:themeFillTint="33"/>
            <w:noWrap/>
            <w:vAlign w:val="center"/>
          </w:tcPr>
          <w:p w14:paraId="0B30FAB9" w14:textId="77777777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760ECCFC" wp14:editId="30DAD81C">
                  <wp:extent cx="180000" cy="180000"/>
                  <wp:effectExtent l="0" t="0" r="0" b="0"/>
                  <wp:docPr id="2141224759" name="Gráfico 2141224759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" w:type="pct"/>
            <w:shd w:val="clear" w:color="auto" w:fill="E0EFF4" w:themeFill="accent4" w:themeFillTint="33"/>
            <w:vAlign w:val="center"/>
          </w:tcPr>
          <w:p w14:paraId="1BE7A323" w14:textId="3836343D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127ECCCC" wp14:editId="25837046">
                  <wp:extent cx="180000" cy="180000"/>
                  <wp:effectExtent l="0" t="0" r="0" b="0"/>
                  <wp:docPr id="282203060" name="Gráfico 302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" w:type="pct"/>
            <w:shd w:val="clear" w:color="auto" w:fill="FFFFFF" w:themeFill="background1"/>
            <w:noWrap/>
            <w:vAlign w:val="center"/>
          </w:tcPr>
          <w:p w14:paraId="206A23B9" w14:textId="77777777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206" w:type="pct"/>
            <w:shd w:val="clear" w:color="auto" w:fill="E0EFF4" w:themeFill="accent4" w:themeFillTint="33"/>
            <w:noWrap/>
            <w:vAlign w:val="center"/>
          </w:tcPr>
          <w:p w14:paraId="5D4B39B6" w14:textId="77777777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7982DF82" wp14:editId="2CC587B9">
                  <wp:extent cx="180000" cy="180000"/>
                  <wp:effectExtent l="0" t="0" r="0" b="0"/>
                  <wp:docPr id="300" name="Gráfico 300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" w:type="pct"/>
            <w:shd w:val="clear" w:color="auto" w:fill="E0EFF4" w:themeFill="accent4" w:themeFillTint="33"/>
            <w:vAlign w:val="center"/>
          </w:tcPr>
          <w:p w14:paraId="22E937EA" w14:textId="2D98C913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5966B20C" wp14:editId="53C94F86">
                  <wp:extent cx="180000" cy="180000"/>
                  <wp:effectExtent l="0" t="0" r="0" b="0"/>
                  <wp:docPr id="1638678073" name="Gráfico 302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" w:type="pct"/>
            <w:shd w:val="clear" w:color="auto" w:fill="FFFFFF" w:themeFill="background1"/>
            <w:noWrap/>
            <w:vAlign w:val="center"/>
          </w:tcPr>
          <w:p w14:paraId="6812DF53" w14:textId="77777777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color w:val="00677B"/>
                <w:sz w:val="22"/>
                <w:lang w:eastAsia="es-ES"/>
              </w:rPr>
            </w:pPr>
          </w:p>
        </w:tc>
        <w:tc>
          <w:tcPr>
            <w:tcW w:w="206" w:type="pct"/>
            <w:shd w:val="clear" w:color="auto" w:fill="E0EFF4" w:themeFill="accent4" w:themeFillTint="33"/>
            <w:noWrap/>
            <w:vAlign w:val="center"/>
          </w:tcPr>
          <w:p w14:paraId="0043D046" w14:textId="77777777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64B5E6C8" wp14:editId="31636A76">
                  <wp:extent cx="180000" cy="180000"/>
                  <wp:effectExtent l="0" t="0" r="0" b="0"/>
                  <wp:docPr id="301" name="Gráfico 301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" w:type="pct"/>
            <w:shd w:val="clear" w:color="auto" w:fill="E0EFF4" w:themeFill="accent4" w:themeFillTint="33"/>
            <w:vAlign w:val="center"/>
          </w:tcPr>
          <w:p w14:paraId="370E72C2" w14:textId="236D73D3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39013813" wp14:editId="7ED1033F">
                  <wp:extent cx="180000" cy="180000"/>
                  <wp:effectExtent l="0" t="0" r="0" b="0"/>
                  <wp:docPr id="708919737" name="Gráfico 302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" w:type="pct"/>
            <w:shd w:val="clear" w:color="auto" w:fill="E0EFF4" w:themeFill="accent4" w:themeFillTint="33"/>
            <w:vAlign w:val="center"/>
          </w:tcPr>
          <w:p w14:paraId="40553CC4" w14:textId="565D0C90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4AB7C38F" wp14:editId="06D61739">
                  <wp:extent cx="180000" cy="180000"/>
                  <wp:effectExtent l="0" t="0" r="0" b="0"/>
                  <wp:docPr id="1355132584" name="Gráfico 302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" w:type="pct"/>
            <w:shd w:val="clear" w:color="auto" w:fill="E0EFF4" w:themeFill="accent4" w:themeFillTint="33"/>
            <w:vAlign w:val="center"/>
          </w:tcPr>
          <w:p w14:paraId="2108FF33" w14:textId="3F6F170C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23D4010D" wp14:editId="17391376">
                  <wp:extent cx="180000" cy="180000"/>
                  <wp:effectExtent l="0" t="0" r="0" b="0"/>
                  <wp:docPr id="302" name="Gráfico 302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" w:type="pct"/>
            <w:shd w:val="clear" w:color="auto" w:fill="E0EFF4" w:themeFill="accent4" w:themeFillTint="33"/>
            <w:vAlign w:val="center"/>
          </w:tcPr>
          <w:p w14:paraId="713312C1" w14:textId="6B85C0D5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05438F56" wp14:editId="0BDE95B6">
                  <wp:extent cx="180000" cy="180000"/>
                  <wp:effectExtent l="0" t="0" r="0" b="0"/>
                  <wp:docPr id="1095726906" name="Gráfico 302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" w:type="pct"/>
            <w:gridSpan w:val="2"/>
            <w:shd w:val="clear" w:color="auto" w:fill="E0EFF4" w:themeFill="accent4" w:themeFillTint="33"/>
            <w:vAlign w:val="center"/>
          </w:tcPr>
          <w:p w14:paraId="4F635E0A" w14:textId="04B17932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27831F99" wp14:editId="6C5FFF67">
                  <wp:extent cx="180000" cy="180000"/>
                  <wp:effectExtent l="0" t="0" r="0" b="0"/>
                  <wp:docPr id="303" name="Gráfico 303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" w:type="pct"/>
            <w:shd w:val="clear" w:color="auto" w:fill="E0EFF4" w:themeFill="accent4" w:themeFillTint="33"/>
            <w:vAlign w:val="center"/>
          </w:tcPr>
          <w:p w14:paraId="1C51991A" w14:textId="77777777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3E66A1C6" wp14:editId="02590386">
                  <wp:extent cx="180000" cy="180000"/>
                  <wp:effectExtent l="0" t="0" r="0" b="0"/>
                  <wp:docPr id="304" name="Gráfico 304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" w:type="pct"/>
            <w:shd w:val="clear" w:color="auto" w:fill="E0EFF4" w:themeFill="accent4" w:themeFillTint="33"/>
            <w:vAlign w:val="center"/>
          </w:tcPr>
          <w:p w14:paraId="321B7D13" w14:textId="0EE0F26E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66C12007" wp14:editId="19F6A3FB">
                  <wp:extent cx="180000" cy="180000"/>
                  <wp:effectExtent l="0" t="0" r="0" b="0"/>
                  <wp:docPr id="1883705524" name="Gráfico 302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" w:type="pct"/>
            <w:shd w:val="clear" w:color="auto" w:fill="E0EFF4" w:themeFill="accent4" w:themeFillTint="33"/>
            <w:vAlign w:val="center"/>
          </w:tcPr>
          <w:p w14:paraId="00DCEA1B" w14:textId="77777777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116E6A7B" wp14:editId="53F7B684">
                  <wp:extent cx="180000" cy="180000"/>
                  <wp:effectExtent l="0" t="0" r="0" b="0"/>
                  <wp:docPr id="617" name="Gráfico 617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" w:type="pct"/>
            <w:shd w:val="clear" w:color="auto" w:fill="E0EFF4" w:themeFill="accent4" w:themeFillTint="33"/>
            <w:vAlign w:val="center"/>
          </w:tcPr>
          <w:p w14:paraId="639A1AC4" w14:textId="15674E88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373C6DCE" wp14:editId="244D4CBB">
                  <wp:extent cx="180000" cy="180000"/>
                  <wp:effectExtent l="0" t="0" r="0" b="0"/>
                  <wp:docPr id="314453203" name="Gráfico 302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" w:type="pct"/>
            <w:shd w:val="clear" w:color="auto" w:fill="E0EFF4" w:themeFill="accent4" w:themeFillTint="33"/>
            <w:vAlign w:val="center"/>
          </w:tcPr>
          <w:p w14:paraId="435BB190" w14:textId="77777777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54173A14" wp14:editId="1A1BF094">
                  <wp:extent cx="180000" cy="180000"/>
                  <wp:effectExtent l="0" t="0" r="0" b="0"/>
                  <wp:docPr id="5" name="Gráfico 5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" w:type="pct"/>
            <w:shd w:val="clear" w:color="auto" w:fill="E0EFF4" w:themeFill="accent4" w:themeFillTint="33"/>
            <w:vAlign w:val="center"/>
          </w:tcPr>
          <w:p w14:paraId="2A01BB61" w14:textId="052EEFBC" w:rsidR="00657C7D" w:rsidRPr="00D35230" w:rsidRDefault="00657C7D" w:rsidP="00E91E5C">
            <w:pPr>
              <w:spacing w:line="240" w:lineRule="auto"/>
              <w:jc w:val="center"/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</w:pPr>
            <w:r w:rsidRPr="00D35230">
              <w:rPr>
                <w:rFonts w:eastAsia="Times New Roman" w:cstheme="minorHAnsi"/>
                <w:b w:val="0"/>
                <w:noProof/>
                <w:color w:val="00677B"/>
                <w:sz w:val="20"/>
                <w:lang w:eastAsia="es-ES"/>
              </w:rPr>
              <w:drawing>
                <wp:inline distT="0" distB="0" distL="0" distR="0" wp14:anchorId="74AFC3C7" wp14:editId="15F6AA3F">
                  <wp:extent cx="180000" cy="180000"/>
                  <wp:effectExtent l="0" t="0" r="0" b="0"/>
                  <wp:docPr id="620000833" name="Gráfico 302" descr="Marca de verificaci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ckmark.sv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3"/>
    </w:tbl>
    <w:p w14:paraId="72D2CAA0" w14:textId="77777777" w:rsidR="008B0C13" w:rsidRDefault="008B0C13" w:rsidP="00BC78EA">
      <w:pPr>
        <w:spacing w:after="200"/>
        <w:rPr>
          <w:lang w:val="en-GB"/>
        </w:rPr>
      </w:pPr>
    </w:p>
    <w:p w14:paraId="69536B2E" w14:textId="77777777" w:rsidR="008B0C13" w:rsidRPr="0036194D" w:rsidRDefault="008B0C13" w:rsidP="008B0C13">
      <w:pPr>
        <w:spacing w:line="240" w:lineRule="auto"/>
        <w:rPr>
          <w:rFonts w:ascii="Getho Light" w:eastAsia="Times New Roman" w:hAnsi="Getho Light" w:cs="Calibri"/>
          <w:color w:val="00677B"/>
          <w:sz w:val="22"/>
          <w:lang w:val="en-US" w:eastAsia="es-ES"/>
        </w:rPr>
      </w:pPr>
      <w:r w:rsidRPr="0036194D">
        <w:rPr>
          <w:rFonts w:ascii="Getho Light" w:eastAsia="Times New Roman" w:hAnsi="Getho Light" w:cs="Calibri"/>
          <w:color w:val="00677B"/>
          <w:sz w:val="22"/>
          <w:lang w:val="en-US" w:eastAsia="es-ES"/>
        </w:rPr>
        <w:t>DC Output Voltage:</w:t>
      </w:r>
    </w:p>
    <w:p w14:paraId="223DDEF7" w14:textId="77777777" w:rsidR="008B0C13" w:rsidRPr="0036194D" w:rsidRDefault="008B0C13" w:rsidP="008B0C13">
      <w:pPr>
        <w:spacing w:line="240" w:lineRule="auto"/>
        <w:ind w:left="72"/>
        <w:rPr>
          <w:rFonts w:ascii="Getho Light" w:eastAsia="Times New Roman" w:hAnsi="Getho Light" w:cs="Calibri"/>
          <w:color w:val="00677B"/>
          <w:sz w:val="22"/>
          <w:lang w:val="en-US" w:eastAsia="es-ES"/>
        </w:rPr>
      </w:pPr>
    </w:p>
    <w:p w14:paraId="6CE2E034" w14:textId="178BEDF2" w:rsidR="00651F74" w:rsidRPr="001A6BF1" w:rsidRDefault="00651F74" w:rsidP="00651F74">
      <w:pPr>
        <w:spacing w:after="200" w:line="240" w:lineRule="auto"/>
        <w:rPr>
          <w:b w:val="0"/>
          <w:bCs/>
          <w:sz w:val="20"/>
          <w:szCs w:val="16"/>
          <w:lang w:val="en-GB"/>
        </w:rPr>
      </w:pPr>
      <w:r w:rsidRPr="001A6BF1">
        <w:rPr>
          <w:b w:val="0"/>
          <w:bCs/>
          <w:sz w:val="20"/>
          <w:szCs w:val="16"/>
          <w:lang w:val="en-GB"/>
        </w:rPr>
        <w:t>PET</w:t>
      </w:r>
      <w:r w:rsidR="007C0578">
        <w:rPr>
          <w:b w:val="0"/>
          <w:bCs/>
          <w:sz w:val="20"/>
          <w:szCs w:val="16"/>
          <w:lang w:val="en-GB"/>
        </w:rPr>
        <w:t>-</w:t>
      </w:r>
      <w:r>
        <w:rPr>
          <w:b w:val="0"/>
          <w:bCs/>
          <w:sz w:val="20"/>
          <w:szCs w:val="16"/>
          <w:lang w:val="en-GB"/>
        </w:rPr>
        <w:t>7</w:t>
      </w:r>
      <w:r w:rsidRPr="001A6BF1">
        <w:rPr>
          <w:b w:val="0"/>
          <w:bCs/>
          <w:sz w:val="20"/>
          <w:szCs w:val="16"/>
          <w:lang w:val="en-GB"/>
        </w:rPr>
        <w:t>-</w:t>
      </w:r>
      <w:r w:rsidR="007C0578">
        <w:rPr>
          <w:b w:val="0"/>
          <w:bCs/>
          <w:sz w:val="20"/>
          <w:szCs w:val="16"/>
          <w:lang w:val="en-GB"/>
        </w:rPr>
        <w:t>DC/</w:t>
      </w:r>
      <w:r w:rsidRPr="001A6BF1">
        <w:rPr>
          <w:b w:val="0"/>
          <w:bCs/>
          <w:sz w:val="20"/>
          <w:szCs w:val="16"/>
          <w:lang w:val="en-GB"/>
        </w:rPr>
        <w:t>DC: VDC -</w:t>
      </w:r>
      <w:r>
        <w:rPr>
          <w:b w:val="0"/>
          <w:bCs/>
          <w:sz w:val="20"/>
          <w:szCs w:val="16"/>
          <w:lang w:val="en-GB"/>
        </w:rPr>
        <w:t>25-80</w:t>
      </w:r>
    </w:p>
    <w:p w14:paraId="3A9F5D22" w14:textId="0E819EAC" w:rsidR="008B0C13" w:rsidRPr="001A6BF1" w:rsidRDefault="007C0578" w:rsidP="008B0C13">
      <w:pPr>
        <w:spacing w:after="200" w:line="240" w:lineRule="auto"/>
        <w:rPr>
          <w:b w:val="0"/>
          <w:bCs/>
          <w:sz w:val="20"/>
          <w:szCs w:val="16"/>
          <w:lang w:val="en-GB"/>
        </w:rPr>
      </w:pPr>
      <w:r w:rsidRPr="001A6BF1">
        <w:rPr>
          <w:b w:val="0"/>
          <w:bCs/>
          <w:sz w:val="20"/>
          <w:szCs w:val="16"/>
          <w:lang w:val="en-GB"/>
        </w:rPr>
        <w:t>PET</w:t>
      </w:r>
      <w:r>
        <w:rPr>
          <w:b w:val="0"/>
          <w:bCs/>
          <w:sz w:val="20"/>
          <w:szCs w:val="16"/>
          <w:lang w:val="en-GB"/>
        </w:rPr>
        <w:t>-</w:t>
      </w:r>
      <w:r>
        <w:rPr>
          <w:b w:val="0"/>
          <w:bCs/>
          <w:sz w:val="20"/>
          <w:szCs w:val="16"/>
          <w:lang w:val="en-GB"/>
        </w:rPr>
        <w:t>10</w:t>
      </w:r>
      <w:r w:rsidRPr="001A6BF1">
        <w:rPr>
          <w:b w:val="0"/>
          <w:bCs/>
          <w:sz w:val="20"/>
          <w:szCs w:val="16"/>
          <w:lang w:val="en-GB"/>
        </w:rPr>
        <w:t>-</w:t>
      </w:r>
      <w:r>
        <w:rPr>
          <w:b w:val="0"/>
          <w:bCs/>
          <w:sz w:val="20"/>
          <w:szCs w:val="16"/>
          <w:lang w:val="en-GB"/>
        </w:rPr>
        <w:t>DC/</w:t>
      </w:r>
      <w:r w:rsidRPr="001A6BF1">
        <w:rPr>
          <w:b w:val="0"/>
          <w:bCs/>
          <w:sz w:val="20"/>
          <w:szCs w:val="16"/>
          <w:lang w:val="en-GB"/>
        </w:rPr>
        <w:t>DC</w:t>
      </w:r>
      <w:r w:rsidR="008B0C13" w:rsidRPr="001A6BF1">
        <w:rPr>
          <w:b w:val="0"/>
          <w:bCs/>
          <w:sz w:val="20"/>
          <w:szCs w:val="16"/>
          <w:lang w:val="en-GB"/>
        </w:rPr>
        <w:t>: VDC -</w:t>
      </w:r>
      <w:r w:rsidR="00651F74">
        <w:rPr>
          <w:b w:val="0"/>
          <w:bCs/>
          <w:sz w:val="20"/>
          <w:szCs w:val="16"/>
          <w:lang w:val="en-GB"/>
        </w:rPr>
        <w:t>42-80</w:t>
      </w:r>
    </w:p>
    <w:p w14:paraId="0EC4AC0F" w14:textId="251B1B2B" w:rsidR="008B0C13" w:rsidRPr="001A6BF1" w:rsidRDefault="007C0578" w:rsidP="008B0C13">
      <w:pPr>
        <w:spacing w:after="200" w:line="240" w:lineRule="auto"/>
        <w:rPr>
          <w:b w:val="0"/>
          <w:bCs/>
          <w:sz w:val="20"/>
          <w:szCs w:val="16"/>
          <w:lang w:val="en-GB"/>
        </w:rPr>
      </w:pPr>
      <w:r w:rsidRPr="001A6BF1">
        <w:rPr>
          <w:b w:val="0"/>
          <w:bCs/>
          <w:sz w:val="20"/>
          <w:szCs w:val="16"/>
          <w:lang w:val="en-GB"/>
        </w:rPr>
        <w:t>PET</w:t>
      </w:r>
      <w:r>
        <w:rPr>
          <w:b w:val="0"/>
          <w:bCs/>
          <w:sz w:val="20"/>
          <w:szCs w:val="16"/>
          <w:lang w:val="en-GB"/>
        </w:rPr>
        <w:t>-</w:t>
      </w:r>
      <w:r>
        <w:rPr>
          <w:b w:val="0"/>
          <w:bCs/>
          <w:sz w:val="20"/>
          <w:szCs w:val="16"/>
          <w:lang w:val="en-GB"/>
        </w:rPr>
        <w:t>13</w:t>
      </w:r>
      <w:r w:rsidRPr="001A6BF1">
        <w:rPr>
          <w:b w:val="0"/>
          <w:bCs/>
          <w:sz w:val="20"/>
          <w:szCs w:val="16"/>
          <w:lang w:val="en-GB"/>
        </w:rPr>
        <w:t>-</w:t>
      </w:r>
      <w:r>
        <w:rPr>
          <w:b w:val="0"/>
          <w:bCs/>
          <w:sz w:val="20"/>
          <w:szCs w:val="16"/>
          <w:lang w:val="en-GB"/>
        </w:rPr>
        <w:t>DC/</w:t>
      </w:r>
      <w:r w:rsidRPr="001A6BF1">
        <w:rPr>
          <w:b w:val="0"/>
          <w:bCs/>
          <w:sz w:val="20"/>
          <w:szCs w:val="16"/>
          <w:lang w:val="en-GB"/>
        </w:rPr>
        <w:t>DC</w:t>
      </w:r>
      <w:r w:rsidR="008B0C13" w:rsidRPr="001A6BF1">
        <w:rPr>
          <w:b w:val="0"/>
          <w:bCs/>
          <w:sz w:val="20"/>
          <w:szCs w:val="16"/>
          <w:lang w:val="en-GB"/>
        </w:rPr>
        <w:t>: VDC 100-300</w:t>
      </w:r>
    </w:p>
    <w:p w14:paraId="2A097299" w14:textId="26EECF0B" w:rsidR="008B0C13" w:rsidRPr="001A6BF1" w:rsidRDefault="007C0578" w:rsidP="008B0C13">
      <w:pPr>
        <w:spacing w:after="200" w:line="240" w:lineRule="auto"/>
        <w:rPr>
          <w:b w:val="0"/>
          <w:bCs/>
          <w:sz w:val="20"/>
          <w:szCs w:val="16"/>
          <w:lang w:val="en-GB"/>
        </w:rPr>
      </w:pPr>
      <w:r w:rsidRPr="001A6BF1">
        <w:rPr>
          <w:b w:val="0"/>
          <w:bCs/>
          <w:sz w:val="20"/>
          <w:szCs w:val="16"/>
          <w:lang w:val="en-GB"/>
        </w:rPr>
        <w:t>PET</w:t>
      </w:r>
      <w:r>
        <w:rPr>
          <w:b w:val="0"/>
          <w:bCs/>
          <w:sz w:val="20"/>
          <w:szCs w:val="16"/>
          <w:lang w:val="en-GB"/>
        </w:rPr>
        <w:t>-</w:t>
      </w:r>
      <w:r>
        <w:rPr>
          <w:b w:val="0"/>
          <w:bCs/>
          <w:sz w:val="20"/>
          <w:szCs w:val="16"/>
          <w:lang w:val="en-GB"/>
        </w:rPr>
        <w:t>20</w:t>
      </w:r>
      <w:r w:rsidRPr="001A6BF1">
        <w:rPr>
          <w:b w:val="0"/>
          <w:bCs/>
          <w:sz w:val="20"/>
          <w:szCs w:val="16"/>
          <w:lang w:val="en-GB"/>
        </w:rPr>
        <w:t>-</w:t>
      </w:r>
      <w:r>
        <w:rPr>
          <w:b w:val="0"/>
          <w:bCs/>
          <w:sz w:val="20"/>
          <w:szCs w:val="16"/>
          <w:lang w:val="en-GB"/>
        </w:rPr>
        <w:t>DC/</w:t>
      </w:r>
      <w:r w:rsidRPr="001A6BF1">
        <w:rPr>
          <w:b w:val="0"/>
          <w:bCs/>
          <w:sz w:val="20"/>
          <w:szCs w:val="16"/>
          <w:lang w:val="en-GB"/>
        </w:rPr>
        <w:t>DC</w:t>
      </w:r>
      <w:r w:rsidR="008B0C13" w:rsidRPr="001A6BF1">
        <w:rPr>
          <w:b w:val="0"/>
          <w:bCs/>
          <w:sz w:val="20"/>
          <w:szCs w:val="16"/>
          <w:lang w:val="en-GB"/>
        </w:rPr>
        <w:t>: VDC 220-740</w:t>
      </w:r>
    </w:p>
    <w:p w14:paraId="477E256F" w14:textId="6E116E95" w:rsidR="008B0C13" w:rsidRPr="001A6BF1" w:rsidRDefault="007C0578" w:rsidP="008B0C13">
      <w:pPr>
        <w:spacing w:after="200" w:line="240" w:lineRule="auto"/>
        <w:rPr>
          <w:b w:val="0"/>
          <w:bCs/>
          <w:sz w:val="20"/>
          <w:szCs w:val="16"/>
          <w:lang w:val="en-GB"/>
        </w:rPr>
      </w:pPr>
      <w:r w:rsidRPr="001A6BF1">
        <w:rPr>
          <w:b w:val="0"/>
          <w:bCs/>
          <w:sz w:val="20"/>
          <w:szCs w:val="16"/>
          <w:lang w:val="en-GB"/>
        </w:rPr>
        <w:t>PET</w:t>
      </w:r>
      <w:r>
        <w:rPr>
          <w:b w:val="0"/>
          <w:bCs/>
          <w:sz w:val="20"/>
          <w:szCs w:val="16"/>
          <w:lang w:val="en-GB"/>
        </w:rPr>
        <w:t>-2</w:t>
      </w:r>
      <w:r>
        <w:rPr>
          <w:b w:val="0"/>
          <w:bCs/>
          <w:sz w:val="20"/>
          <w:szCs w:val="16"/>
          <w:lang w:val="en-GB"/>
        </w:rPr>
        <w:t>6</w:t>
      </w:r>
      <w:r w:rsidRPr="001A6BF1">
        <w:rPr>
          <w:b w:val="0"/>
          <w:bCs/>
          <w:sz w:val="20"/>
          <w:szCs w:val="16"/>
          <w:lang w:val="en-GB"/>
        </w:rPr>
        <w:t>-</w:t>
      </w:r>
      <w:r>
        <w:rPr>
          <w:b w:val="0"/>
          <w:bCs/>
          <w:sz w:val="20"/>
          <w:szCs w:val="16"/>
          <w:lang w:val="en-GB"/>
        </w:rPr>
        <w:t>DC/</w:t>
      </w:r>
      <w:r w:rsidRPr="001A6BF1">
        <w:rPr>
          <w:b w:val="0"/>
          <w:bCs/>
          <w:sz w:val="20"/>
          <w:szCs w:val="16"/>
          <w:lang w:val="en-GB"/>
        </w:rPr>
        <w:t>DC</w:t>
      </w:r>
      <w:r w:rsidR="008B0C13" w:rsidRPr="001A6BF1">
        <w:rPr>
          <w:b w:val="0"/>
          <w:bCs/>
          <w:sz w:val="20"/>
          <w:szCs w:val="16"/>
          <w:lang w:val="en-GB"/>
        </w:rPr>
        <w:t>: VDC 200-780</w:t>
      </w:r>
    </w:p>
    <w:p w14:paraId="4D6EE299" w14:textId="601F3666" w:rsidR="008B0C13" w:rsidRPr="001A6BF1" w:rsidRDefault="007C0578" w:rsidP="008B0C13">
      <w:pPr>
        <w:spacing w:after="200" w:line="240" w:lineRule="auto"/>
        <w:rPr>
          <w:b w:val="0"/>
          <w:bCs/>
          <w:sz w:val="20"/>
          <w:szCs w:val="16"/>
          <w:lang w:val="en-GB"/>
        </w:rPr>
      </w:pPr>
      <w:r w:rsidRPr="001A6BF1">
        <w:rPr>
          <w:b w:val="0"/>
          <w:bCs/>
          <w:sz w:val="20"/>
          <w:szCs w:val="16"/>
          <w:lang w:val="en-GB"/>
        </w:rPr>
        <w:t>PET</w:t>
      </w:r>
      <w:r>
        <w:rPr>
          <w:b w:val="0"/>
          <w:bCs/>
          <w:sz w:val="20"/>
          <w:szCs w:val="16"/>
          <w:lang w:val="en-GB"/>
        </w:rPr>
        <w:t>-</w:t>
      </w:r>
      <w:r>
        <w:rPr>
          <w:b w:val="0"/>
          <w:bCs/>
          <w:sz w:val="20"/>
          <w:szCs w:val="16"/>
          <w:lang w:val="en-GB"/>
        </w:rPr>
        <w:t>50</w:t>
      </w:r>
      <w:r w:rsidRPr="001A6BF1">
        <w:rPr>
          <w:b w:val="0"/>
          <w:bCs/>
          <w:sz w:val="20"/>
          <w:szCs w:val="16"/>
          <w:lang w:val="en-GB"/>
        </w:rPr>
        <w:t>-</w:t>
      </w:r>
      <w:r>
        <w:rPr>
          <w:b w:val="0"/>
          <w:bCs/>
          <w:sz w:val="20"/>
          <w:szCs w:val="16"/>
          <w:lang w:val="en-GB"/>
        </w:rPr>
        <w:t>DC/</w:t>
      </w:r>
      <w:r w:rsidRPr="001A6BF1">
        <w:rPr>
          <w:b w:val="0"/>
          <w:bCs/>
          <w:sz w:val="20"/>
          <w:szCs w:val="16"/>
          <w:lang w:val="en-GB"/>
        </w:rPr>
        <w:t>DC</w:t>
      </w:r>
      <w:r w:rsidR="008B0C13" w:rsidRPr="001A6BF1">
        <w:rPr>
          <w:b w:val="0"/>
          <w:bCs/>
          <w:sz w:val="20"/>
          <w:szCs w:val="16"/>
          <w:lang w:val="en-GB"/>
        </w:rPr>
        <w:t>: VDC 340-800</w:t>
      </w:r>
    </w:p>
    <w:p w14:paraId="3089C90F" w14:textId="3D8001D3" w:rsidR="00BC78EA" w:rsidRDefault="00BC78EA" w:rsidP="00BC78EA">
      <w:pPr>
        <w:spacing w:after="200"/>
        <w:rPr>
          <w:lang w:val="en-GB"/>
        </w:rPr>
      </w:pPr>
      <w:r>
        <w:rPr>
          <w:lang w:val="en-GB"/>
        </w:rPr>
        <w:br w:type="page"/>
      </w:r>
    </w:p>
    <w:tbl>
      <w:tblPr>
        <w:tblW w:w="5303" w:type="pct"/>
        <w:tblInd w:w="-2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3"/>
        <w:gridCol w:w="283"/>
        <w:gridCol w:w="1277"/>
        <w:gridCol w:w="1916"/>
        <w:gridCol w:w="3193"/>
      </w:tblGrid>
      <w:tr w:rsidR="00BC78EA" w:rsidRPr="00D35230" w14:paraId="00CE0F75" w14:textId="77777777" w:rsidTr="00BC78EA">
        <w:trPr>
          <w:trHeight w:val="291"/>
        </w:trPr>
        <w:tc>
          <w:tcPr>
            <w:tcW w:w="2600" w:type="pct"/>
            <w:gridSpan w:val="3"/>
            <w:tcBorders>
              <w:bottom w:val="single" w:sz="4" w:space="0" w:color="00777D"/>
            </w:tcBorders>
            <w:vAlign w:val="bottom"/>
          </w:tcPr>
          <w:p w14:paraId="30F311A0" w14:textId="77777777" w:rsidR="00BC78EA" w:rsidRPr="00D35230" w:rsidRDefault="00BC78EA" w:rsidP="00BC78EA">
            <w:pPr>
              <w:ind w:left="77" w:right="-70"/>
              <w:rPr>
                <w:rFonts w:cstheme="minorHAnsi"/>
                <w:bCs/>
                <w:color w:val="005279"/>
                <w:sz w:val="20"/>
                <w:szCs w:val="20"/>
                <w:lang w:val="en-US"/>
              </w:rPr>
            </w:pPr>
            <w:r w:rsidRPr="00D35230">
              <w:rPr>
                <w:rFonts w:cstheme="minorHAnsi"/>
                <w:bCs/>
                <w:color w:val="005279"/>
                <w:sz w:val="20"/>
                <w:szCs w:val="20"/>
                <w:lang w:val="en-US"/>
              </w:rPr>
              <w:lastRenderedPageBreak/>
              <w:t>POWER ENABLING TECHNOLOGY (PET)</w:t>
            </w:r>
          </w:p>
        </w:tc>
        <w:tc>
          <w:tcPr>
            <w:tcW w:w="2400" w:type="pct"/>
            <w:gridSpan w:val="2"/>
            <w:tcBorders>
              <w:bottom w:val="single" w:sz="4" w:space="0" w:color="00777D"/>
            </w:tcBorders>
            <w:vAlign w:val="bottom"/>
          </w:tcPr>
          <w:p w14:paraId="77F80468" w14:textId="107D2B28" w:rsidR="00BC78EA" w:rsidRPr="00D35230" w:rsidRDefault="000A68DB" w:rsidP="00BC78EA">
            <w:pPr>
              <w:ind w:left="426" w:right="-70"/>
              <w:jc w:val="right"/>
              <w:rPr>
                <w:rFonts w:cstheme="minorHAnsi"/>
                <w:bCs/>
                <w:color w:val="005279"/>
                <w:szCs w:val="28"/>
                <w:lang w:val="en-US"/>
              </w:rPr>
            </w:pPr>
            <w:r w:rsidRPr="00D35230">
              <w:rPr>
                <w:rFonts w:cstheme="minorHAnsi"/>
                <w:noProof/>
                <w:color w:val="005279"/>
                <w:szCs w:val="28"/>
                <w:lang w:val="en-US"/>
              </w:rPr>
              <w:t>TECHNICAL SPECIFICATIONS</w:t>
            </w:r>
          </w:p>
        </w:tc>
      </w:tr>
      <w:tr w:rsidR="00BC78EA" w:rsidRPr="00D35230" w14:paraId="3CCDCC6F" w14:textId="77777777" w:rsidTr="00BC78EA">
        <w:trPr>
          <w:trHeight w:val="165"/>
        </w:trPr>
        <w:tc>
          <w:tcPr>
            <w:tcW w:w="1867" w:type="pct"/>
            <w:tcBorders>
              <w:top w:val="single" w:sz="4" w:space="0" w:color="00777D"/>
            </w:tcBorders>
            <w:vAlign w:val="center"/>
          </w:tcPr>
          <w:p w14:paraId="7C33B0C6" w14:textId="77777777" w:rsidR="00BC78EA" w:rsidRPr="00D35230" w:rsidRDefault="00BC78EA" w:rsidP="00BC78EA">
            <w:pPr>
              <w:spacing w:line="240" w:lineRule="auto"/>
              <w:rPr>
                <w:rFonts w:cstheme="minorHAnsi"/>
                <w:color w:val="00677B"/>
                <w:sz w:val="10"/>
                <w:szCs w:val="10"/>
                <w:lang w:val="en-US"/>
              </w:rPr>
            </w:pPr>
          </w:p>
          <w:p w14:paraId="6611A1C0" w14:textId="77777777" w:rsidR="00BC78EA" w:rsidRPr="00D35230" w:rsidRDefault="00BC78EA" w:rsidP="00BC78EA">
            <w:pPr>
              <w:spacing w:line="240" w:lineRule="auto"/>
              <w:rPr>
                <w:rFonts w:cstheme="minorHAnsi"/>
                <w:color w:val="00677B"/>
                <w:sz w:val="10"/>
                <w:szCs w:val="10"/>
                <w:lang w:val="en-US"/>
              </w:rPr>
            </w:pPr>
          </w:p>
        </w:tc>
        <w:tc>
          <w:tcPr>
            <w:tcW w:w="133" w:type="pct"/>
            <w:tcBorders>
              <w:top w:val="single" w:sz="4" w:space="0" w:color="00777D"/>
            </w:tcBorders>
            <w:vAlign w:val="center"/>
          </w:tcPr>
          <w:p w14:paraId="4D7737DD" w14:textId="77777777" w:rsidR="00BC78EA" w:rsidRPr="00D35230" w:rsidRDefault="00BC78EA" w:rsidP="00BC78EA">
            <w:pPr>
              <w:spacing w:line="240" w:lineRule="auto"/>
              <w:jc w:val="center"/>
              <w:rPr>
                <w:rFonts w:cstheme="minorHAnsi"/>
                <w:bCs/>
                <w:color w:val="FFFFFF" w:themeColor="background1"/>
                <w:sz w:val="10"/>
                <w:szCs w:val="10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</w:tcBorders>
            <w:noWrap/>
            <w:vAlign w:val="center"/>
          </w:tcPr>
          <w:p w14:paraId="71A6EF73" w14:textId="77777777" w:rsidR="00BC78EA" w:rsidRPr="00D35230" w:rsidRDefault="00BC78EA" w:rsidP="00BC78EA">
            <w:pPr>
              <w:spacing w:line="240" w:lineRule="auto"/>
              <w:rPr>
                <w:rFonts w:cstheme="minorHAnsi"/>
                <w:bCs/>
                <w:color w:val="FFFFFF" w:themeColor="background1"/>
                <w:sz w:val="10"/>
                <w:szCs w:val="10"/>
                <w:lang w:val="en-US"/>
              </w:rPr>
            </w:pPr>
          </w:p>
        </w:tc>
        <w:tc>
          <w:tcPr>
            <w:tcW w:w="1500" w:type="pct"/>
            <w:tcBorders>
              <w:top w:val="single" w:sz="4" w:space="0" w:color="00777D"/>
            </w:tcBorders>
            <w:noWrap/>
            <w:vAlign w:val="center"/>
          </w:tcPr>
          <w:p w14:paraId="2C3D0AA3" w14:textId="77777777" w:rsidR="00BC78EA" w:rsidRPr="00D35230" w:rsidRDefault="00BC78EA" w:rsidP="00BC78EA">
            <w:pPr>
              <w:spacing w:line="240" w:lineRule="auto"/>
              <w:jc w:val="center"/>
              <w:rPr>
                <w:rFonts w:cstheme="minorHAnsi"/>
                <w:bCs/>
                <w:color w:val="FFFFFF" w:themeColor="background1"/>
                <w:sz w:val="10"/>
                <w:szCs w:val="10"/>
                <w:lang w:val="en-US"/>
              </w:rPr>
            </w:pPr>
          </w:p>
        </w:tc>
      </w:tr>
      <w:tr w:rsidR="00BC78EA" w:rsidRPr="00D35230" w14:paraId="7C996F9B" w14:textId="77777777" w:rsidTr="00BC78EA">
        <w:trPr>
          <w:trHeight w:val="567"/>
        </w:trPr>
        <w:tc>
          <w:tcPr>
            <w:tcW w:w="1867" w:type="pct"/>
            <w:tcBorders>
              <w:bottom w:val="single" w:sz="4" w:space="0" w:color="00777D"/>
            </w:tcBorders>
            <w:shd w:val="clear" w:color="auto" w:fill="00777D"/>
            <w:vAlign w:val="center"/>
          </w:tcPr>
          <w:p w14:paraId="3E288129" w14:textId="77777777" w:rsidR="00BC78EA" w:rsidRPr="00D35230" w:rsidRDefault="00BC78EA" w:rsidP="00BC78EA">
            <w:pPr>
              <w:spacing w:line="240" w:lineRule="auto"/>
              <w:rPr>
                <w:rFonts w:cstheme="minorHAnsi"/>
                <w:color w:val="00677B"/>
                <w:sz w:val="18"/>
                <w:szCs w:val="18"/>
                <w:lang w:val="en-US"/>
              </w:rPr>
            </w:pPr>
          </w:p>
          <w:p w14:paraId="32EFDCA2" w14:textId="77777777" w:rsidR="00BC78EA" w:rsidRPr="00D35230" w:rsidRDefault="00BC78EA" w:rsidP="00BC78EA">
            <w:pPr>
              <w:spacing w:line="240" w:lineRule="auto"/>
              <w:rPr>
                <w:rFonts w:cstheme="minorHAnsi"/>
                <w:color w:val="00677B"/>
                <w:sz w:val="18"/>
                <w:szCs w:val="18"/>
                <w:lang w:val="en-US"/>
              </w:rPr>
            </w:pPr>
          </w:p>
        </w:tc>
        <w:tc>
          <w:tcPr>
            <w:tcW w:w="133" w:type="pct"/>
            <w:tcBorders>
              <w:bottom w:val="single" w:sz="4" w:space="0" w:color="00777D"/>
            </w:tcBorders>
            <w:shd w:val="clear" w:color="auto" w:fill="00777D"/>
            <w:vAlign w:val="center"/>
          </w:tcPr>
          <w:p w14:paraId="36F00B6B" w14:textId="77777777" w:rsidR="00BC78EA" w:rsidRPr="00D35230" w:rsidRDefault="00BC78EA" w:rsidP="00BC78EA">
            <w:pPr>
              <w:spacing w:line="240" w:lineRule="auto"/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bottom w:val="single" w:sz="4" w:space="0" w:color="00777D"/>
            </w:tcBorders>
            <w:shd w:val="clear" w:color="auto" w:fill="00777D"/>
            <w:noWrap/>
            <w:vAlign w:val="center"/>
          </w:tcPr>
          <w:p w14:paraId="31F2D62C" w14:textId="08B4E622" w:rsidR="00BC78EA" w:rsidRPr="00962C97" w:rsidRDefault="00BC78EA" w:rsidP="00BC78EA">
            <w:pPr>
              <w:spacing w:line="240" w:lineRule="auto"/>
              <w:jc w:val="center"/>
              <w:rPr>
                <w:rFonts w:cstheme="minorHAnsi"/>
                <w:b w:val="0"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PET</w:t>
            </w:r>
            <w:r w:rsidR="00BF0FE3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-</w:t>
            </w:r>
            <w:r w:rsidRPr="00962C97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7</w:t>
            </w:r>
          </w:p>
        </w:tc>
        <w:tc>
          <w:tcPr>
            <w:tcW w:w="1500" w:type="pct"/>
            <w:tcBorders>
              <w:bottom w:val="single" w:sz="4" w:space="0" w:color="00777D"/>
            </w:tcBorders>
            <w:shd w:val="clear" w:color="auto" w:fill="00777D"/>
            <w:noWrap/>
            <w:vAlign w:val="center"/>
          </w:tcPr>
          <w:p w14:paraId="4C0F28B4" w14:textId="1EED679E" w:rsidR="00BC78EA" w:rsidRPr="00962C97" w:rsidRDefault="00BC78EA" w:rsidP="00BC78EA">
            <w:pPr>
              <w:spacing w:line="240" w:lineRule="auto"/>
              <w:jc w:val="center"/>
              <w:rPr>
                <w:rFonts w:cstheme="minorHAnsi"/>
                <w:b w:val="0"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PET</w:t>
            </w:r>
            <w:r w:rsidR="00BF0FE3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-</w:t>
            </w:r>
            <w:r w:rsidRPr="00962C97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10</w:t>
            </w:r>
          </w:p>
        </w:tc>
      </w:tr>
      <w:tr w:rsidR="00BC78EA" w:rsidRPr="00D35230" w14:paraId="0B2E12A6" w14:textId="77777777" w:rsidTr="00BC78EA">
        <w:trPr>
          <w:trHeight w:val="397"/>
        </w:trPr>
        <w:tc>
          <w:tcPr>
            <w:tcW w:w="3500" w:type="pct"/>
            <w:gridSpan w:val="4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vAlign w:val="center"/>
          </w:tcPr>
          <w:p w14:paraId="255B94EE" w14:textId="751D7A23" w:rsidR="00BC78EA" w:rsidRPr="00D35230" w:rsidRDefault="000A68DB" w:rsidP="00BC78EA">
            <w:pPr>
              <w:spacing w:line="240" w:lineRule="auto"/>
              <w:rPr>
                <w:rFonts w:cstheme="minorHAnsi"/>
                <w:color w:val="024F75" w:themeColor="accent1"/>
                <w:sz w:val="22"/>
              </w:rPr>
            </w:pPr>
            <w:r w:rsidRPr="00D35230">
              <w:rPr>
                <w:rFonts w:cstheme="minorHAnsi"/>
                <w:color w:val="024F75" w:themeColor="accent1"/>
                <w:sz w:val="22"/>
              </w:rPr>
              <w:t>ELECTRICAL AND HEAT PRODUCTION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vAlign w:val="center"/>
          </w:tcPr>
          <w:p w14:paraId="456D3F9C" w14:textId="77777777" w:rsidR="00BC78EA" w:rsidRPr="00D35230" w:rsidRDefault="00BC78EA" w:rsidP="00BC78EA">
            <w:pPr>
              <w:spacing w:line="240" w:lineRule="auto"/>
              <w:rPr>
                <w:rFonts w:cstheme="minorHAnsi"/>
                <w:color w:val="024F75" w:themeColor="accent1"/>
                <w:sz w:val="22"/>
              </w:rPr>
            </w:pPr>
          </w:p>
        </w:tc>
      </w:tr>
      <w:tr w:rsidR="00D446BB" w:rsidRPr="00D35230" w14:paraId="0B34EBBC" w14:textId="77777777" w:rsidTr="00D446BB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566A8F9B" w14:textId="7394421B" w:rsidR="00D446BB" w:rsidRPr="00D35230" w:rsidRDefault="00D446BB" w:rsidP="00D446BB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highlight w:val="yellow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Number of Fuel Cell Stacks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511411A3" w14:textId="77777777" w:rsidR="00D446BB" w:rsidRPr="00D35230" w:rsidRDefault="00D446BB" w:rsidP="00D446BB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09F57C60" w14:textId="77777777" w:rsidR="00D446BB" w:rsidRPr="00962C97" w:rsidRDefault="00D446BB" w:rsidP="00D446BB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>1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29B12067" w14:textId="77777777" w:rsidR="00D446BB" w:rsidRPr="00962C97" w:rsidRDefault="00D446BB" w:rsidP="00D446BB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>1</w:t>
            </w:r>
          </w:p>
        </w:tc>
      </w:tr>
      <w:tr w:rsidR="00BC78EA" w:rsidRPr="00D35230" w14:paraId="310F0354" w14:textId="77777777" w:rsidTr="00BC78EA">
        <w:trPr>
          <w:trHeight w:val="510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018E2F05" w14:textId="22710A24" w:rsidR="00BC78EA" w:rsidRPr="00D35230" w:rsidRDefault="00A907D1" w:rsidP="00BC78EA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Peak Power Output DC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46AE7595" w14:textId="77777777" w:rsidR="00BC78EA" w:rsidRPr="00D35230" w:rsidRDefault="00BC78EA" w:rsidP="00BC78EA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2DE1B9C3" w14:textId="1F38FE6C" w:rsidR="00BC78EA" w:rsidRPr="00962C97" w:rsidRDefault="00BC78EA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6,8 kW El</w:t>
            </w:r>
            <w:r w:rsidR="000A68DB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e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ctrica</w:t>
            </w:r>
            <w:r w:rsidR="000A68DB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l</w:t>
            </w:r>
          </w:p>
          <w:p w14:paraId="47A02A9B" w14:textId="434BA4F7" w:rsidR="00BC78EA" w:rsidRPr="00962C97" w:rsidRDefault="00BC78EA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+ 6,8 kW </w:t>
            </w:r>
            <w:r w:rsidR="000A68DB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Heat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668F620F" w14:textId="0C2FB276" w:rsidR="00BC78EA" w:rsidRPr="00962C97" w:rsidRDefault="00BC78EA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10,6 kW </w:t>
            </w:r>
            <w:r w:rsidR="000A68DB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Electrical</w:t>
            </w:r>
          </w:p>
          <w:p w14:paraId="25B1CCEA" w14:textId="1B3E814C" w:rsidR="00BC78EA" w:rsidRPr="00962C97" w:rsidRDefault="00BC78EA" w:rsidP="00BC78EA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+ 10,6 kW </w:t>
            </w:r>
            <w:r w:rsidR="000A68DB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Heat</w:t>
            </w:r>
          </w:p>
        </w:tc>
      </w:tr>
      <w:tr w:rsidR="008B0C13" w:rsidRPr="00D35230" w14:paraId="17E2D4F1" w14:textId="77777777" w:rsidTr="00D446BB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31500B5C" w14:textId="3117B280" w:rsidR="008B0C13" w:rsidRPr="00D35230" w:rsidRDefault="006E235F" w:rsidP="008B0C13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highlight w:val="yellow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DC Net Electric Power Delivered</w:t>
            </w:r>
            <w:r>
              <w:rPr>
                <w:rFonts w:cstheme="minorHAnsi"/>
                <w:b w:val="0"/>
                <w:color w:val="00677B"/>
                <w:sz w:val="22"/>
                <w:lang w:val="en-US"/>
              </w:rPr>
              <w:t xml:space="preserve"> (Max. BOL)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66D0A46F" w14:textId="77777777" w:rsidR="008B0C13" w:rsidRPr="00D35230" w:rsidRDefault="008B0C13" w:rsidP="008B0C13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6D411242" w14:textId="7710D9CF" w:rsidR="008B0C13" w:rsidRPr="00962C97" w:rsidRDefault="00060FBA" w:rsidP="008B0C13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</w:rPr>
              <w:t>5</w:t>
            </w:r>
            <w:r w:rsidR="008B0C13"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>,0 kW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7466694E" w14:textId="48D94E85" w:rsidR="008B0C13" w:rsidRPr="00962C97" w:rsidRDefault="008B0C13" w:rsidP="008B0C13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highlight w:val="yellow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>9,8 kW</w:t>
            </w:r>
          </w:p>
        </w:tc>
      </w:tr>
      <w:tr w:rsidR="008B0C13" w:rsidRPr="00D35230" w14:paraId="5CF491A9" w14:textId="77777777" w:rsidTr="00D446BB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740FE1E9" w14:textId="220CC513" w:rsidR="008B0C13" w:rsidRPr="00D35230" w:rsidRDefault="006E235F" w:rsidP="008B0C13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highlight w:val="yellow"/>
                <w:lang w:val="en-US"/>
              </w:rPr>
            </w:pPr>
            <w:r>
              <w:rPr>
                <w:rFonts w:cstheme="minorHAnsi"/>
                <w:b w:val="0"/>
                <w:color w:val="00677B"/>
                <w:sz w:val="22"/>
                <w:lang w:val="en-US"/>
              </w:rPr>
              <w:t>A</w:t>
            </w: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C Net Electric Power Delivered</w:t>
            </w:r>
            <w:r>
              <w:rPr>
                <w:rFonts w:cstheme="minorHAnsi"/>
                <w:b w:val="0"/>
                <w:color w:val="00677B"/>
                <w:sz w:val="22"/>
                <w:lang w:val="en-US"/>
              </w:rPr>
              <w:t xml:space="preserve"> (Max. BOL)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205AA8F9" w14:textId="77777777" w:rsidR="008B0C13" w:rsidRPr="00D35230" w:rsidRDefault="008B0C13" w:rsidP="008B0C13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51111FB7" w14:textId="541F8BFF" w:rsidR="008B0C13" w:rsidRPr="00962C97" w:rsidRDefault="00060FBA" w:rsidP="008B0C13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</w:rPr>
              <w:t>4</w:t>
            </w:r>
            <w:r w:rsidR="008B0C13"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>,0 kW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18FA7F5B" w14:textId="374B64C6" w:rsidR="008B0C13" w:rsidRPr="00962C97" w:rsidRDefault="008B0C13" w:rsidP="008B0C13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highlight w:val="yellow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>9,</w:t>
            </w:r>
            <w:r w:rsidR="00060FBA">
              <w:rPr>
                <w:rFonts w:cstheme="minorHAnsi"/>
                <w:b w:val="0"/>
                <w:color w:val="005279"/>
                <w:sz w:val="24"/>
                <w:szCs w:val="24"/>
              </w:rPr>
              <w:t>0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 xml:space="preserve"> kW</w:t>
            </w:r>
          </w:p>
        </w:tc>
      </w:tr>
      <w:tr w:rsidR="00FA6E89" w:rsidRPr="00D35230" w14:paraId="47045F4C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27FF6A95" w14:textId="3E966BA5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DC Voltage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0CA8B165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3EAA2C4F" w14:textId="42A8F0E0" w:rsidR="00FA6E89" w:rsidRPr="00962C97" w:rsidRDefault="00651F74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25 - 80 V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2172AA84" w14:textId="7CD30F29" w:rsidR="00FA6E89" w:rsidRPr="00962C97" w:rsidRDefault="00651F74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42 - 80 V</w:t>
            </w:r>
          </w:p>
        </w:tc>
      </w:tr>
      <w:tr w:rsidR="00FA6E89" w:rsidRPr="00D35230" w14:paraId="3CB7BD8D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0DC8BC2E" w14:textId="4F040590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DC Current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68E7F4D2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25A7FA67" w14:textId="4AE88473" w:rsidR="00FA6E89" w:rsidRPr="00962C97" w:rsidRDefault="00FA6E89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0 - 2</w:t>
            </w:r>
            <w:r w:rsidR="00651F74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5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 A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383DFA4A" w14:textId="6389D4AE" w:rsidR="00FA6E89" w:rsidRPr="00962C97" w:rsidRDefault="00FA6E89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0 - 2</w:t>
            </w:r>
            <w:r w:rsidR="00651F74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5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 A</w:t>
            </w:r>
          </w:p>
        </w:tc>
      </w:tr>
      <w:tr w:rsidR="00FA6E89" w:rsidRPr="00D35230" w14:paraId="7DD8C64A" w14:textId="77777777" w:rsidTr="00BC78EA">
        <w:trPr>
          <w:trHeight w:val="510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518091A7" w14:textId="740EACD5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Auxiliary Electricity Consumption + Heat Generation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4C60A1E3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322F62B9" w14:textId="0646223E" w:rsidR="00FA6E89" w:rsidRPr="00962C97" w:rsidRDefault="00485F1D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1,</w:t>
            </w:r>
            <w:r w:rsid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5</w:t>
            </w:r>
            <w:r w:rsidR="00FA6E89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kWh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5EEB2434" w14:textId="01B6F599" w:rsidR="00FA6E89" w:rsidRPr="00962C97" w:rsidRDefault="00962C97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1,75</w:t>
            </w:r>
            <w:r w:rsidR="00FA6E89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kWh</w:t>
            </w:r>
          </w:p>
        </w:tc>
      </w:tr>
      <w:tr w:rsidR="00FA6E89" w:rsidRPr="00D35230" w14:paraId="46831B9D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003BF834" w14:textId="6E820753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Maximum Hydrogen Consumption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17AD84FC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76D383D3" w14:textId="7AB42CA5" w:rsidR="00FA6E89" w:rsidRPr="00962C97" w:rsidRDefault="00962C97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80</w:t>
            </w:r>
            <w:r w:rsidR="00FA6E89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Nl/min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2B751A6A" w14:textId="458300C7" w:rsidR="00FA6E89" w:rsidRPr="00962C97" w:rsidRDefault="00FA6E89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12</w:t>
            </w:r>
            <w:r w:rsidR="00962C97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Nl/min</w:t>
            </w:r>
          </w:p>
        </w:tc>
      </w:tr>
      <w:tr w:rsidR="00D446BB" w:rsidRPr="00D35230" w14:paraId="6077E2CA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2EC73E56" w14:textId="593CA578" w:rsidR="00D446BB" w:rsidRPr="00D35230" w:rsidRDefault="00D446BB" w:rsidP="00D446BB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External Fuel Minimum Quality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2CAF3D17" w14:textId="77777777" w:rsidR="00D446BB" w:rsidRPr="00D35230" w:rsidRDefault="00D446BB" w:rsidP="00D446BB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59C758A5" w14:textId="489F8187" w:rsidR="00D446BB" w:rsidRPr="00962C97" w:rsidRDefault="00D446BB" w:rsidP="00D446BB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Grade D ISO 14687-2:2008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4FA0A21C" w14:textId="67B2451B" w:rsidR="00D446BB" w:rsidRPr="00962C97" w:rsidRDefault="00D446BB" w:rsidP="00D446BB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Grade D ISO 14687-2:2008</w:t>
            </w:r>
          </w:p>
        </w:tc>
      </w:tr>
      <w:tr w:rsidR="00D446BB" w:rsidRPr="00D35230" w14:paraId="05AFB097" w14:textId="77777777" w:rsidTr="00BC78EA">
        <w:trPr>
          <w:trHeight w:val="510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2443852" w14:textId="6E9161B8" w:rsidR="00D446BB" w:rsidRPr="00D35230" w:rsidRDefault="00D446BB" w:rsidP="00D446BB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Supply Pressure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3E3192EE" w14:textId="77777777" w:rsidR="00D446BB" w:rsidRPr="00D35230" w:rsidRDefault="00D446BB" w:rsidP="00D446BB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0EDE9918" w14:textId="77777777" w:rsidR="00D446BB" w:rsidRPr="00962C97" w:rsidRDefault="00D446BB" w:rsidP="00D446BB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0,35 barg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0CA3DF06" w14:textId="77777777" w:rsidR="00D446BB" w:rsidRPr="00962C97" w:rsidRDefault="00D446BB" w:rsidP="00D446BB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0,35 barg</w:t>
            </w:r>
          </w:p>
        </w:tc>
      </w:tr>
      <w:tr w:rsidR="00D446BB" w:rsidRPr="00D35230" w14:paraId="746CE1A5" w14:textId="77777777" w:rsidTr="00BC78EA">
        <w:trPr>
          <w:trHeight w:val="510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4016484D" w14:textId="61BD2711" w:rsidR="00D446BB" w:rsidRPr="00D35230" w:rsidRDefault="00D446BB" w:rsidP="00D446BB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Supply Pressure (Optional)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31E09BB3" w14:textId="77777777" w:rsidR="00D446BB" w:rsidRPr="00D35230" w:rsidRDefault="00D446BB" w:rsidP="00D446BB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10C1E0D2" w14:textId="13F663D6" w:rsidR="00D446BB" w:rsidRPr="00962C97" w:rsidRDefault="00D446BB" w:rsidP="00D446BB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up to </w:t>
            </w:r>
            <w:r w:rsidR="00485F1D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350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barg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78DA9401" w14:textId="33B52F25" w:rsidR="00D446BB" w:rsidRPr="00962C97" w:rsidRDefault="00D446BB" w:rsidP="00D446BB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up to </w:t>
            </w:r>
            <w:r w:rsidR="00485F1D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350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barg</w:t>
            </w:r>
          </w:p>
        </w:tc>
      </w:tr>
      <w:tr w:rsidR="00D446BB" w:rsidRPr="00D35230" w14:paraId="3DC4CF94" w14:textId="77777777" w:rsidTr="00BC78EA">
        <w:trPr>
          <w:trHeight w:val="510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10197DBE" w14:textId="405A9300" w:rsidR="00D446BB" w:rsidRPr="00D35230" w:rsidRDefault="00D446BB" w:rsidP="00D446BB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Fuel Cell Operational Hours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3CF98CCF" w14:textId="77777777" w:rsidR="00D446BB" w:rsidRPr="00D35230" w:rsidRDefault="00D446BB" w:rsidP="00D446BB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4C9BB02C" w14:textId="77777777" w:rsidR="00D446BB" w:rsidRPr="00962C97" w:rsidRDefault="00D446BB" w:rsidP="00D446BB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24.000 h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0BC2730F" w14:textId="77777777" w:rsidR="00D446BB" w:rsidRPr="00962C97" w:rsidRDefault="00D446BB" w:rsidP="00D446BB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24.000 h</w:t>
            </w:r>
          </w:p>
        </w:tc>
      </w:tr>
      <w:tr w:rsidR="00D446BB" w:rsidRPr="00D35230" w14:paraId="4FC38FD4" w14:textId="77777777" w:rsidTr="00BC78EA">
        <w:trPr>
          <w:trHeight w:val="397"/>
        </w:trPr>
        <w:tc>
          <w:tcPr>
            <w:tcW w:w="3500" w:type="pct"/>
            <w:gridSpan w:val="4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vAlign w:val="center"/>
          </w:tcPr>
          <w:p w14:paraId="425C4565" w14:textId="429A8E86" w:rsidR="00D446BB" w:rsidRPr="00962C97" w:rsidRDefault="00D446BB" w:rsidP="00D446BB">
            <w:pPr>
              <w:spacing w:line="240" w:lineRule="auto"/>
              <w:rPr>
                <w:rFonts w:cstheme="minorHAnsi"/>
                <w:color w:val="024F75" w:themeColor="accent1"/>
                <w:sz w:val="24"/>
                <w:szCs w:val="24"/>
              </w:rPr>
            </w:pPr>
            <w:r w:rsidRPr="00962C97">
              <w:rPr>
                <w:rFonts w:cstheme="minorHAnsi"/>
                <w:color w:val="024F75" w:themeColor="accent1"/>
                <w:sz w:val="24"/>
                <w:szCs w:val="24"/>
              </w:rPr>
              <w:t>GENERAL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noWrap/>
            <w:vAlign w:val="center"/>
          </w:tcPr>
          <w:p w14:paraId="68DF0B5B" w14:textId="77777777" w:rsidR="00D446BB" w:rsidRPr="00962C97" w:rsidRDefault="00D446BB" w:rsidP="00D446BB">
            <w:pPr>
              <w:spacing w:line="240" w:lineRule="auto"/>
              <w:rPr>
                <w:rFonts w:cstheme="minorHAnsi"/>
                <w:color w:val="024F75" w:themeColor="accent1"/>
                <w:sz w:val="24"/>
                <w:szCs w:val="24"/>
              </w:rPr>
            </w:pPr>
          </w:p>
        </w:tc>
      </w:tr>
      <w:tr w:rsidR="00D446BB" w:rsidRPr="00D35230" w14:paraId="76A63F53" w14:textId="77777777" w:rsidTr="00D446BB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02B8E85D" w14:textId="65898301" w:rsidR="00D446BB" w:rsidRPr="00D35230" w:rsidRDefault="00D446BB" w:rsidP="00D446BB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highlight w:val="yellow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Water Treatment Plant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0AB6EDE3" w14:textId="77777777" w:rsidR="00D446BB" w:rsidRPr="00D35230" w:rsidRDefault="00D446BB" w:rsidP="00D446BB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26D0D67D" w14:textId="59B0E655" w:rsidR="00D446BB" w:rsidRPr="00962C97" w:rsidRDefault="00D446BB" w:rsidP="00D446BB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>Included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34C14CA6" w14:textId="329330ED" w:rsidR="00D446BB" w:rsidRPr="00962C97" w:rsidRDefault="00D446BB" w:rsidP="00D446BB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>Included</w:t>
            </w:r>
          </w:p>
        </w:tc>
      </w:tr>
      <w:tr w:rsidR="00D446BB" w:rsidRPr="00D35230" w14:paraId="1AE81620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1C7195D4" w14:textId="7DB4BD79" w:rsidR="00D446BB" w:rsidRPr="00D35230" w:rsidRDefault="00D446BB" w:rsidP="00D446BB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Cooling System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4C8DA960" w14:textId="77777777" w:rsidR="00D446BB" w:rsidRPr="00D35230" w:rsidRDefault="00D446BB" w:rsidP="00D446BB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71A7AD07" w14:textId="3D52DF6D" w:rsidR="00D446BB" w:rsidRPr="00962C97" w:rsidRDefault="00D446BB" w:rsidP="00D446BB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>Water cooled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48A5C7A0" w14:textId="7D211E7B" w:rsidR="00D446BB" w:rsidRPr="00962C97" w:rsidRDefault="00D446BB" w:rsidP="00D446BB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>Water cooled</w:t>
            </w:r>
          </w:p>
        </w:tc>
      </w:tr>
      <w:tr w:rsidR="00D446BB" w:rsidRPr="00D35230" w14:paraId="20C2EC75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54A58AA9" w14:textId="51E59FFD" w:rsidR="00D446BB" w:rsidRPr="00D35230" w:rsidRDefault="00D446BB" w:rsidP="00D446BB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Closed Cooling Water Quality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6DC568B5" w14:textId="77777777" w:rsidR="00D446BB" w:rsidRPr="00D35230" w:rsidRDefault="00D446BB" w:rsidP="00D446BB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494ED67F" w14:textId="77777777" w:rsidR="00D446BB" w:rsidRPr="00962C97" w:rsidRDefault="00D446BB" w:rsidP="00D446BB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&lt; 10 μS/cm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7087B1F5" w14:textId="77777777" w:rsidR="00D446BB" w:rsidRPr="00962C97" w:rsidRDefault="00D446BB" w:rsidP="00D446BB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&lt; 10 μS/cm</w:t>
            </w:r>
          </w:p>
        </w:tc>
      </w:tr>
      <w:tr w:rsidR="00D446BB" w:rsidRPr="00D35230" w14:paraId="7D316F3F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70F60012" w14:textId="568C90C8" w:rsidR="00D446BB" w:rsidRPr="00D35230" w:rsidRDefault="00D446BB" w:rsidP="00D446BB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Open Cooling Water Pressure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286D9BE4" w14:textId="77777777" w:rsidR="00D446BB" w:rsidRPr="00D35230" w:rsidRDefault="00D446BB" w:rsidP="00D446BB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10023C4B" w14:textId="77777777" w:rsidR="00D446BB" w:rsidRPr="00962C97" w:rsidRDefault="00D446BB" w:rsidP="00D446BB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1 - 10 barg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40CFC125" w14:textId="77777777" w:rsidR="00D446BB" w:rsidRPr="00962C97" w:rsidRDefault="00D446BB" w:rsidP="00D446BB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1 - 10 barg</w:t>
            </w:r>
          </w:p>
        </w:tc>
      </w:tr>
      <w:tr w:rsidR="00D446BB" w:rsidRPr="00D35230" w14:paraId="0D9E7978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6C85B6AD" w14:textId="240FDDEF" w:rsidR="00D446BB" w:rsidRPr="00D35230" w:rsidRDefault="00D446BB" w:rsidP="00D446BB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Open Cooling Water Temperature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60BDEF2D" w14:textId="77777777" w:rsidR="00D446BB" w:rsidRPr="00D35230" w:rsidRDefault="00D446BB" w:rsidP="00D446BB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718D7393" w14:textId="77777777" w:rsidR="00D446BB" w:rsidRPr="00962C97" w:rsidRDefault="00D446BB" w:rsidP="00D446BB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&lt; 50 ºC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5A97D3A0" w14:textId="77777777" w:rsidR="00D446BB" w:rsidRPr="00962C97" w:rsidRDefault="00D446BB" w:rsidP="00D446BB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&lt; 50 ºC</w:t>
            </w:r>
          </w:p>
        </w:tc>
      </w:tr>
      <w:tr w:rsidR="00D446BB" w:rsidRPr="00D35230" w14:paraId="7E45F58A" w14:textId="77777777" w:rsidTr="00BC78E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13A6A9FE" w14:textId="594EAEDB" w:rsidR="00D446BB" w:rsidRPr="00D35230" w:rsidRDefault="00D446BB" w:rsidP="00D446BB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Room Temperature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BD42DFE" w14:textId="77777777" w:rsidR="00D446BB" w:rsidRPr="00D35230" w:rsidRDefault="00D446BB" w:rsidP="00D446BB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15F5565F" w14:textId="770B14DF" w:rsidR="00D446BB" w:rsidRPr="00962C97" w:rsidRDefault="00D446BB" w:rsidP="00D446BB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0 - </w:t>
            </w:r>
            <w:r w:rsid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45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ºC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7FFF3FF7" w14:textId="71B3AF1C" w:rsidR="00D446BB" w:rsidRPr="00962C97" w:rsidRDefault="00D446BB" w:rsidP="00D446BB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0 - </w:t>
            </w:r>
            <w:r w:rsid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45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ºC</w:t>
            </w:r>
          </w:p>
        </w:tc>
      </w:tr>
      <w:tr w:rsidR="00D446BB" w:rsidRPr="00D35230" w14:paraId="758F39F6" w14:textId="77777777" w:rsidTr="00BC78EA">
        <w:trPr>
          <w:trHeight w:val="56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5CE9B76D" w14:textId="42155840" w:rsidR="00D446BB" w:rsidRPr="00D35230" w:rsidRDefault="00D446BB" w:rsidP="00D446BB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Dimensions (mm) (WxDxH)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0D2EBA06" w14:textId="77777777" w:rsidR="00D446BB" w:rsidRPr="00D35230" w:rsidRDefault="00D446BB" w:rsidP="00D446BB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54A34175" w14:textId="4C786D50" w:rsidR="00D446BB" w:rsidRPr="00962C97" w:rsidRDefault="00D446BB" w:rsidP="00D446BB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1200 x 650 x 1500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16131812" w14:textId="6BB7634A" w:rsidR="00D446BB" w:rsidRPr="00962C97" w:rsidRDefault="00D446BB" w:rsidP="00D446BB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1200 x 650 x 1500</w:t>
            </w:r>
          </w:p>
        </w:tc>
      </w:tr>
    </w:tbl>
    <w:p w14:paraId="12AF80E4" w14:textId="6799F355" w:rsidR="00BC78EA" w:rsidRPr="00437705" w:rsidRDefault="00BC78EA" w:rsidP="00BC78EA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</w:p>
    <w:p w14:paraId="71F05B4E" w14:textId="12B8AB90" w:rsidR="00BC78EA" w:rsidRPr="00437705" w:rsidRDefault="00BC78EA" w:rsidP="00BC78EA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</w:p>
    <w:p w14:paraId="2CEBAD2F" w14:textId="77777777" w:rsidR="00BC78EA" w:rsidRPr="00437705" w:rsidRDefault="00BC78EA" w:rsidP="00BC78EA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</w:p>
    <w:p w14:paraId="685FA2A3" w14:textId="77777777" w:rsidR="00BC78EA" w:rsidRPr="00437705" w:rsidRDefault="00BC78EA" w:rsidP="00BC78EA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</w:p>
    <w:p w14:paraId="6FADDB65" w14:textId="77777777" w:rsidR="00BC78EA" w:rsidRPr="00437705" w:rsidRDefault="00BC78EA" w:rsidP="00BC78EA">
      <w:pPr>
        <w:rPr>
          <w:rFonts w:ascii="Getho Light" w:hAnsi="Getho Light"/>
          <w:lang w:val="en-US"/>
        </w:rPr>
      </w:pPr>
    </w:p>
    <w:p w14:paraId="7BC6B75C" w14:textId="4855FE7B" w:rsidR="00BC78EA" w:rsidRDefault="00BC78EA" w:rsidP="00BC78EA">
      <w:pPr>
        <w:rPr>
          <w:rFonts w:ascii="Getho Light" w:hAnsi="Getho Light"/>
          <w:lang w:val="en-US"/>
        </w:rPr>
      </w:pPr>
    </w:p>
    <w:p w14:paraId="2C91179B" w14:textId="77777777" w:rsidR="00060FBA" w:rsidRDefault="00060FBA" w:rsidP="00BC78EA">
      <w:pPr>
        <w:rPr>
          <w:rFonts w:ascii="Getho Light" w:hAnsi="Getho Light"/>
          <w:lang w:val="en-US"/>
        </w:rPr>
      </w:pPr>
    </w:p>
    <w:p w14:paraId="3F583A33" w14:textId="77777777" w:rsidR="00060FBA" w:rsidRPr="00437705" w:rsidRDefault="00060FBA" w:rsidP="00BC78EA">
      <w:pPr>
        <w:rPr>
          <w:rFonts w:ascii="Getho Light" w:hAnsi="Getho Light"/>
          <w:lang w:val="en-US"/>
        </w:rPr>
      </w:pPr>
    </w:p>
    <w:p w14:paraId="2610842F" w14:textId="62ABCE32" w:rsidR="00436004" w:rsidRPr="00437705" w:rsidRDefault="00436004" w:rsidP="00BC78EA">
      <w:pPr>
        <w:rPr>
          <w:rFonts w:ascii="Getho Light" w:hAnsi="Getho Light"/>
          <w:lang w:val="en-US"/>
        </w:rPr>
      </w:pPr>
    </w:p>
    <w:p w14:paraId="74124D2C" w14:textId="77777777" w:rsidR="00436004" w:rsidRPr="00437705" w:rsidRDefault="00436004" w:rsidP="00BC78EA">
      <w:pPr>
        <w:rPr>
          <w:rFonts w:ascii="Getho Light" w:hAnsi="Getho Light"/>
          <w:lang w:val="en-US"/>
        </w:rPr>
      </w:pPr>
    </w:p>
    <w:p w14:paraId="5B1B7CC4" w14:textId="77777777" w:rsidR="00BC78EA" w:rsidRPr="00437705" w:rsidRDefault="00BC78EA" w:rsidP="00BC78EA">
      <w:pPr>
        <w:spacing w:after="200"/>
        <w:rPr>
          <w:rFonts w:ascii="Getho Light" w:hAnsi="Getho Light"/>
          <w:lang w:val="en-US"/>
        </w:rPr>
      </w:pPr>
    </w:p>
    <w:tbl>
      <w:tblPr>
        <w:tblW w:w="5303" w:type="pct"/>
        <w:tblInd w:w="-2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3"/>
        <w:gridCol w:w="283"/>
        <w:gridCol w:w="1277"/>
        <w:gridCol w:w="1916"/>
        <w:gridCol w:w="3193"/>
      </w:tblGrid>
      <w:tr w:rsidR="00F77F97" w:rsidRPr="00D35230" w14:paraId="117E57B9" w14:textId="77777777" w:rsidTr="00E91E5C">
        <w:trPr>
          <w:trHeight w:val="291"/>
        </w:trPr>
        <w:tc>
          <w:tcPr>
            <w:tcW w:w="2600" w:type="pct"/>
            <w:gridSpan w:val="3"/>
            <w:tcBorders>
              <w:bottom w:val="single" w:sz="4" w:space="0" w:color="00777D"/>
            </w:tcBorders>
            <w:vAlign w:val="bottom"/>
          </w:tcPr>
          <w:p w14:paraId="7605789B" w14:textId="77777777" w:rsidR="00F77F97" w:rsidRPr="00D35230" w:rsidRDefault="00F77F97" w:rsidP="00E91E5C">
            <w:pPr>
              <w:ind w:left="77" w:right="-70"/>
              <w:rPr>
                <w:rFonts w:cstheme="minorHAnsi"/>
                <w:bCs/>
                <w:color w:val="005279"/>
                <w:sz w:val="20"/>
                <w:szCs w:val="20"/>
                <w:lang w:val="en-US"/>
              </w:rPr>
            </w:pPr>
            <w:r w:rsidRPr="00D35230">
              <w:rPr>
                <w:rFonts w:cstheme="minorHAnsi"/>
                <w:bCs/>
                <w:color w:val="005279"/>
                <w:sz w:val="20"/>
                <w:szCs w:val="20"/>
                <w:lang w:val="en-US"/>
              </w:rPr>
              <w:lastRenderedPageBreak/>
              <w:t>POWER ENABLING TECHNOLOGY (PET)</w:t>
            </w:r>
          </w:p>
        </w:tc>
        <w:tc>
          <w:tcPr>
            <w:tcW w:w="2400" w:type="pct"/>
            <w:gridSpan w:val="2"/>
            <w:tcBorders>
              <w:bottom w:val="single" w:sz="4" w:space="0" w:color="00777D"/>
            </w:tcBorders>
            <w:vAlign w:val="bottom"/>
          </w:tcPr>
          <w:p w14:paraId="4AF0C33A" w14:textId="77777777" w:rsidR="00F77F97" w:rsidRPr="00D35230" w:rsidRDefault="00F77F97" w:rsidP="00E91E5C">
            <w:pPr>
              <w:ind w:left="426" w:right="-70"/>
              <w:jc w:val="right"/>
              <w:rPr>
                <w:rFonts w:cstheme="minorHAnsi"/>
                <w:bCs/>
                <w:color w:val="005279"/>
                <w:szCs w:val="28"/>
                <w:lang w:val="en-US"/>
              </w:rPr>
            </w:pPr>
            <w:r w:rsidRPr="00D35230">
              <w:rPr>
                <w:rFonts w:cstheme="minorHAnsi"/>
                <w:noProof/>
                <w:color w:val="005279"/>
                <w:szCs w:val="28"/>
                <w:lang w:val="en-US"/>
              </w:rPr>
              <w:t>TECHNICAL SPECIFICATIONS</w:t>
            </w:r>
          </w:p>
        </w:tc>
      </w:tr>
      <w:tr w:rsidR="00F77F97" w:rsidRPr="00D35230" w14:paraId="37BED2FE" w14:textId="77777777" w:rsidTr="00E91E5C">
        <w:trPr>
          <w:trHeight w:val="165"/>
        </w:trPr>
        <w:tc>
          <w:tcPr>
            <w:tcW w:w="1867" w:type="pct"/>
            <w:tcBorders>
              <w:top w:val="single" w:sz="4" w:space="0" w:color="00777D"/>
            </w:tcBorders>
            <w:vAlign w:val="center"/>
          </w:tcPr>
          <w:p w14:paraId="36F80AE8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color w:val="00677B"/>
                <w:sz w:val="10"/>
                <w:szCs w:val="10"/>
                <w:lang w:val="en-US"/>
              </w:rPr>
            </w:pPr>
          </w:p>
          <w:p w14:paraId="64C730AF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color w:val="00677B"/>
                <w:sz w:val="10"/>
                <w:szCs w:val="10"/>
                <w:lang w:val="en-US"/>
              </w:rPr>
            </w:pPr>
          </w:p>
        </w:tc>
        <w:tc>
          <w:tcPr>
            <w:tcW w:w="133" w:type="pct"/>
            <w:tcBorders>
              <w:top w:val="single" w:sz="4" w:space="0" w:color="00777D"/>
            </w:tcBorders>
            <w:vAlign w:val="center"/>
          </w:tcPr>
          <w:p w14:paraId="48A39193" w14:textId="77777777" w:rsidR="00F77F97" w:rsidRPr="00D35230" w:rsidRDefault="00F77F97" w:rsidP="00E91E5C">
            <w:pPr>
              <w:spacing w:line="240" w:lineRule="auto"/>
              <w:jc w:val="center"/>
              <w:rPr>
                <w:rFonts w:cstheme="minorHAnsi"/>
                <w:bCs/>
                <w:color w:val="FFFFFF" w:themeColor="background1"/>
                <w:sz w:val="10"/>
                <w:szCs w:val="10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</w:tcBorders>
            <w:noWrap/>
            <w:vAlign w:val="center"/>
          </w:tcPr>
          <w:p w14:paraId="461492BD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Cs/>
                <w:color w:val="FFFFFF" w:themeColor="background1"/>
                <w:sz w:val="10"/>
                <w:szCs w:val="10"/>
                <w:lang w:val="en-US"/>
              </w:rPr>
            </w:pPr>
          </w:p>
        </w:tc>
        <w:tc>
          <w:tcPr>
            <w:tcW w:w="1500" w:type="pct"/>
            <w:tcBorders>
              <w:top w:val="single" w:sz="4" w:space="0" w:color="00777D"/>
            </w:tcBorders>
            <w:noWrap/>
            <w:vAlign w:val="center"/>
          </w:tcPr>
          <w:p w14:paraId="1E4E2A70" w14:textId="77777777" w:rsidR="00F77F97" w:rsidRPr="00D35230" w:rsidRDefault="00F77F97" w:rsidP="00E91E5C">
            <w:pPr>
              <w:spacing w:line="240" w:lineRule="auto"/>
              <w:jc w:val="center"/>
              <w:rPr>
                <w:rFonts w:cstheme="minorHAnsi"/>
                <w:bCs/>
                <w:color w:val="FFFFFF" w:themeColor="background1"/>
                <w:sz w:val="10"/>
                <w:szCs w:val="10"/>
                <w:lang w:val="en-US"/>
              </w:rPr>
            </w:pPr>
          </w:p>
        </w:tc>
      </w:tr>
      <w:tr w:rsidR="00F77F97" w:rsidRPr="00D35230" w14:paraId="0450654A" w14:textId="77777777" w:rsidTr="00E91E5C">
        <w:trPr>
          <w:trHeight w:val="567"/>
        </w:trPr>
        <w:tc>
          <w:tcPr>
            <w:tcW w:w="1867" w:type="pct"/>
            <w:tcBorders>
              <w:bottom w:val="single" w:sz="4" w:space="0" w:color="00777D"/>
            </w:tcBorders>
            <w:shd w:val="clear" w:color="auto" w:fill="00777D"/>
            <w:vAlign w:val="center"/>
          </w:tcPr>
          <w:p w14:paraId="2EB13EFA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color w:val="00677B"/>
                <w:sz w:val="18"/>
                <w:szCs w:val="18"/>
                <w:lang w:val="en-US"/>
              </w:rPr>
            </w:pPr>
          </w:p>
          <w:p w14:paraId="60C9DB74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color w:val="00677B"/>
                <w:sz w:val="18"/>
                <w:szCs w:val="18"/>
                <w:lang w:val="en-US"/>
              </w:rPr>
            </w:pPr>
          </w:p>
        </w:tc>
        <w:tc>
          <w:tcPr>
            <w:tcW w:w="133" w:type="pct"/>
            <w:tcBorders>
              <w:bottom w:val="single" w:sz="4" w:space="0" w:color="00777D"/>
            </w:tcBorders>
            <w:shd w:val="clear" w:color="auto" w:fill="00777D"/>
            <w:vAlign w:val="center"/>
          </w:tcPr>
          <w:p w14:paraId="3AF4DACA" w14:textId="77777777" w:rsidR="00F77F97" w:rsidRPr="00D35230" w:rsidRDefault="00F77F97" w:rsidP="00E91E5C">
            <w:pPr>
              <w:spacing w:line="240" w:lineRule="auto"/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bottom w:val="single" w:sz="4" w:space="0" w:color="00777D"/>
            </w:tcBorders>
            <w:shd w:val="clear" w:color="auto" w:fill="00777D"/>
            <w:noWrap/>
            <w:vAlign w:val="center"/>
          </w:tcPr>
          <w:p w14:paraId="5E7A5591" w14:textId="380CB1C4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PET</w:t>
            </w:r>
            <w:r w:rsidR="00BF0FE3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-</w:t>
            </w:r>
            <w:r w:rsidRPr="00962C97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13</w:t>
            </w:r>
          </w:p>
        </w:tc>
        <w:tc>
          <w:tcPr>
            <w:tcW w:w="1500" w:type="pct"/>
            <w:tcBorders>
              <w:bottom w:val="single" w:sz="4" w:space="0" w:color="00777D"/>
            </w:tcBorders>
            <w:shd w:val="clear" w:color="auto" w:fill="00777D"/>
            <w:noWrap/>
            <w:vAlign w:val="center"/>
          </w:tcPr>
          <w:p w14:paraId="163181E1" w14:textId="5A0C8AC3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PET</w:t>
            </w:r>
            <w:r w:rsidR="00BF0FE3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-</w:t>
            </w:r>
            <w:r w:rsidRPr="00962C97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20</w:t>
            </w:r>
          </w:p>
        </w:tc>
      </w:tr>
      <w:tr w:rsidR="00F77F97" w:rsidRPr="00D35230" w14:paraId="3D282B59" w14:textId="77777777" w:rsidTr="00E91E5C">
        <w:trPr>
          <w:trHeight w:val="397"/>
        </w:trPr>
        <w:tc>
          <w:tcPr>
            <w:tcW w:w="3500" w:type="pct"/>
            <w:gridSpan w:val="4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vAlign w:val="center"/>
          </w:tcPr>
          <w:p w14:paraId="1B4A857A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color w:val="024F75" w:themeColor="accent1"/>
                <w:sz w:val="22"/>
              </w:rPr>
            </w:pPr>
            <w:r w:rsidRPr="00D35230">
              <w:rPr>
                <w:rFonts w:cstheme="minorHAnsi"/>
                <w:color w:val="024F75" w:themeColor="accent1"/>
                <w:sz w:val="22"/>
              </w:rPr>
              <w:t>ELECTRICAL AND HEAT PRODUCTION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vAlign w:val="center"/>
          </w:tcPr>
          <w:p w14:paraId="14EF58A3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color w:val="024F75" w:themeColor="accent1"/>
                <w:sz w:val="22"/>
              </w:rPr>
            </w:pPr>
          </w:p>
        </w:tc>
      </w:tr>
      <w:tr w:rsidR="00F77F97" w:rsidRPr="00D35230" w14:paraId="1261E093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4913CFC5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highlight w:val="yellow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Number of Fuel Cell Stacks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18169BA0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365D018C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>1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29112915" w14:textId="63025ABF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>2</w:t>
            </w:r>
          </w:p>
        </w:tc>
      </w:tr>
      <w:tr w:rsidR="00F77F97" w:rsidRPr="00D35230" w14:paraId="34903D24" w14:textId="77777777" w:rsidTr="00E91E5C">
        <w:trPr>
          <w:trHeight w:val="510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4FF127FD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Peak Power Output DC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19804C7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6FFC2766" w14:textId="78AA4112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13,6 kW Electrical</w:t>
            </w:r>
          </w:p>
          <w:p w14:paraId="37805D7B" w14:textId="67276DE9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+ 13,6 kW Heat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528F010A" w14:textId="51306DCB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21,2 kW Electrical</w:t>
            </w:r>
          </w:p>
          <w:p w14:paraId="5327AFCD" w14:textId="33DB52A4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+ 21,2 kW Heat</w:t>
            </w:r>
          </w:p>
        </w:tc>
      </w:tr>
      <w:tr w:rsidR="00FA6E89" w:rsidRPr="00D35230" w14:paraId="7D9C5C50" w14:textId="77777777" w:rsidTr="00060FB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1C86569C" w14:textId="47E757BF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highlight w:val="yellow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DC Net Electric Power Delivered</w:t>
            </w:r>
            <w:r w:rsidR="00060FBA">
              <w:rPr>
                <w:rFonts w:cstheme="minorHAnsi"/>
                <w:b w:val="0"/>
                <w:color w:val="00677B"/>
                <w:sz w:val="22"/>
                <w:lang w:val="en-US"/>
              </w:rPr>
              <w:t xml:space="preserve"> (Max</w:t>
            </w:r>
            <w:r w:rsidR="006E235F">
              <w:rPr>
                <w:rFonts w:cstheme="minorHAnsi"/>
                <w:b w:val="0"/>
                <w:color w:val="00677B"/>
                <w:sz w:val="22"/>
                <w:lang w:val="en-US"/>
              </w:rPr>
              <w:t>. BOL</w:t>
            </w:r>
            <w:r w:rsidR="00060FBA">
              <w:rPr>
                <w:rFonts w:cstheme="minorHAnsi"/>
                <w:b w:val="0"/>
                <w:color w:val="00677B"/>
                <w:sz w:val="22"/>
                <w:lang w:val="en-US"/>
              </w:rPr>
              <w:t>)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68B571EA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13E016A5" w14:textId="29A29AA0" w:rsidR="00FA6E89" w:rsidRPr="00962C97" w:rsidRDefault="00FA6E89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</w:t>
            </w:r>
            <w:r w:rsidR="00060FBA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,</w:t>
            </w:r>
            <w:r w:rsidR="00060FBA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kW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16D17C5B" w14:textId="266A2B5A" w:rsidR="00FA6E89" w:rsidRPr="00962C97" w:rsidRDefault="00060FBA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highlight w:val="yellow"/>
              </w:rPr>
            </w:pPr>
            <w:r w:rsidRPr="00060FBA">
              <w:rPr>
                <w:rFonts w:cstheme="minorHAnsi"/>
                <w:b w:val="0"/>
                <w:color w:val="005279"/>
                <w:sz w:val="24"/>
                <w:szCs w:val="24"/>
              </w:rPr>
              <w:t>1</w:t>
            </w:r>
            <w:r>
              <w:rPr>
                <w:rFonts w:cstheme="minorHAnsi"/>
                <w:b w:val="0"/>
                <w:color w:val="005279"/>
                <w:sz w:val="24"/>
                <w:szCs w:val="24"/>
              </w:rPr>
              <w:t>6</w:t>
            </w:r>
            <w:r w:rsidRPr="00060FBA">
              <w:rPr>
                <w:rFonts w:cstheme="minorHAnsi"/>
                <w:b w:val="0"/>
                <w:color w:val="005279"/>
                <w:sz w:val="24"/>
                <w:szCs w:val="24"/>
              </w:rPr>
              <w:t>,</w:t>
            </w:r>
            <w:r>
              <w:rPr>
                <w:rFonts w:cstheme="minorHAnsi"/>
                <w:b w:val="0"/>
                <w:color w:val="005279"/>
                <w:sz w:val="24"/>
                <w:szCs w:val="24"/>
              </w:rPr>
              <w:t>9</w:t>
            </w:r>
            <w:r w:rsidRPr="00060FBA">
              <w:rPr>
                <w:rFonts w:cstheme="minorHAnsi"/>
                <w:b w:val="0"/>
                <w:color w:val="005279"/>
                <w:sz w:val="24"/>
                <w:szCs w:val="24"/>
              </w:rPr>
              <w:t xml:space="preserve"> kW</w:t>
            </w:r>
          </w:p>
        </w:tc>
      </w:tr>
      <w:tr w:rsidR="00FA6E89" w:rsidRPr="00D35230" w14:paraId="3A08D2B2" w14:textId="77777777" w:rsidTr="00060FBA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728E5E2C" w14:textId="4DC31F7E" w:rsidR="00FA6E89" w:rsidRPr="00D35230" w:rsidRDefault="006E235F" w:rsidP="00FA6E89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highlight w:val="yellow"/>
                <w:lang w:val="en-US"/>
              </w:rPr>
            </w:pPr>
            <w:r>
              <w:rPr>
                <w:rFonts w:cstheme="minorHAnsi"/>
                <w:b w:val="0"/>
                <w:color w:val="00677B"/>
                <w:sz w:val="22"/>
                <w:lang w:val="en-US"/>
              </w:rPr>
              <w:t>A</w:t>
            </w: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C Net Electric Power Delivered</w:t>
            </w:r>
            <w:r>
              <w:rPr>
                <w:rFonts w:cstheme="minorHAnsi"/>
                <w:b w:val="0"/>
                <w:color w:val="00677B"/>
                <w:sz w:val="22"/>
                <w:lang w:val="en-US"/>
              </w:rPr>
              <w:t xml:space="preserve"> (Max. BOL)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5ABFBA97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08660F65" w14:textId="0CDA991A" w:rsidR="00FA6E89" w:rsidRPr="00962C97" w:rsidRDefault="00FA6E89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>1</w:t>
            </w:r>
            <w:r w:rsidR="00060FBA">
              <w:rPr>
                <w:rFonts w:cstheme="minorHAnsi"/>
                <w:b w:val="0"/>
                <w:color w:val="005279"/>
                <w:sz w:val="24"/>
                <w:szCs w:val="24"/>
              </w:rPr>
              <w:t>0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>,</w:t>
            </w:r>
            <w:r w:rsidR="00060FBA">
              <w:rPr>
                <w:rFonts w:cstheme="minorHAnsi"/>
                <w:b w:val="0"/>
                <w:color w:val="005279"/>
                <w:sz w:val="24"/>
                <w:szCs w:val="24"/>
              </w:rPr>
              <w:t>0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kW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4E6955AE" w14:textId="682BF443" w:rsidR="00FA6E89" w:rsidRPr="00962C97" w:rsidRDefault="00060FBA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highlight w:val="yellow"/>
              </w:rPr>
            </w:pPr>
            <w:r w:rsidRPr="00060FBA">
              <w:rPr>
                <w:rFonts w:cstheme="minorHAnsi"/>
                <w:b w:val="0"/>
                <w:color w:val="005279"/>
                <w:sz w:val="24"/>
                <w:szCs w:val="24"/>
              </w:rPr>
              <w:t>-</w:t>
            </w:r>
          </w:p>
        </w:tc>
      </w:tr>
      <w:tr w:rsidR="00FA6E89" w:rsidRPr="00D35230" w14:paraId="5FB4E121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7F87D25F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DC Voltage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189E934E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1685D681" w14:textId="6B889FCF" w:rsidR="00FA6E89" w:rsidRPr="00962C97" w:rsidRDefault="00FA6E89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93,2 – 58,9 V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2782CB10" w14:textId="6BD3F361" w:rsidR="00FA6E89" w:rsidRPr="00962C97" w:rsidRDefault="00FA6E89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145,6 – 92,2 V</w:t>
            </w:r>
          </w:p>
        </w:tc>
      </w:tr>
      <w:tr w:rsidR="00FA6E89" w:rsidRPr="00D35230" w14:paraId="720D6078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392D914C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DC Current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242BD013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3FDA3CF9" w14:textId="76320B40" w:rsidR="00FA6E89" w:rsidRPr="00962C97" w:rsidRDefault="00FA6E89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0 - 230 A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3261EEA8" w14:textId="3F916433" w:rsidR="00FA6E89" w:rsidRPr="00962C97" w:rsidRDefault="00FA6E89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0 - 230 A</w:t>
            </w:r>
          </w:p>
        </w:tc>
      </w:tr>
      <w:tr w:rsidR="00FA6E89" w:rsidRPr="00D35230" w14:paraId="0E734FC6" w14:textId="77777777" w:rsidTr="00E91E5C">
        <w:trPr>
          <w:trHeight w:val="510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275CC6DB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Auxiliary Electricity Consumption + Heat Generation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2D457DC0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5DF5FF72" w14:textId="4473CBC0" w:rsidR="00FA6E89" w:rsidRPr="00962C97" w:rsidRDefault="00962C97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2,25</w:t>
            </w:r>
            <w:r w:rsidR="00FA6E89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kWh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4155AA4E" w14:textId="1B778945" w:rsidR="00FA6E89" w:rsidRPr="00962C97" w:rsidRDefault="00962C97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4</w:t>
            </w:r>
            <w:r w:rsidR="00FA6E89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kWh</w:t>
            </w:r>
          </w:p>
        </w:tc>
      </w:tr>
      <w:tr w:rsidR="00FA6E89" w:rsidRPr="00D35230" w14:paraId="1F137C11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8C825CF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Maximum Hydrogen Consumption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315F6FF5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3556EA4A" w14:textId="55992C49" w:rsidR="00FA6E89" w:rsidRPr="00962C97" w:rsidRDefault="00FA6E89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</w:t>
            </w:r>
            <w:r w:rsid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60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Nl/min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6266DC04" w14:textId="61726D9B" w:rsidR="00FA6E89" w:rsidRPr="00962C97" w:rsidRDefault="00FA6E89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240 Nl/min</w:t>
            </w:r>
          </w:p>
        </w:tc>
      </w:tr>
      <w:tr w:rsidR="00F77F97" w:rsidRPr="00D35230" w14:paraId="45A4B484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498B6042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External Fuel Minimum Quality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02F893C7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1549FDEE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Grade D ISO 14687-2:2008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529F55A0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Grade D ISO 14687-2:2008</w:t>
            </w:r>
          </w:p>
        </w:tc>
      </w:tr>
      <w:tr w:rsidR="00F77F97" w:rsidRPr="00D35230" w14:paraId="5039503C" w14:textId="77777777" w:rsidTr="00E91E5C">
        <w:trPr>
          <w:trHeight w:val="510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5AADFA2D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Supply Pressure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5F638276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0790DB36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0,35 barg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5B366123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0,35 barg</w:t>
            </w:r>
          </w:p>
        </w:tc>
      </w:tr>
      <w:tr w:rsidR="00F77F97" w:rsidRPr="00D35230" w14:paraId="5D6BE31B" w14:textId="77777777" w:rsidTr="00E91E5C">
        <w:trPr>
          <w:trHeight w:val="510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41C7E371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Supply Pressure (Optional)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2C6D3121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740298F9" w14:textId="2B19F1A6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up to </w:t>
            </w:r>
            <w:r w:rsid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350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barg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22B38E6E" w14:textId="0CCC6539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up to </w:t>
            </w:r>
            <w:r w:rsid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350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barg</w:t>
            </w:r>
          </w:p>
        </w:tc>
      </w:tr>
      <w:tr w:rsidR="00F77F97" w:rsidRPr="00D35230" w14:paraId="1F6F7CB8" w14:textId="77777777" w:rsidTr="00E91E5C">
        <w:trPr>
          <w:trHeight w:val="510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0EF47826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Fuel Cell Operational Hours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53B20E83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70E3A715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24.000 h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688DB541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24.000 h</w:t>
            </w:r>
          </w:p>
        </w:tc>
      </w:tr>
      <w:tr w:rsidR="00F77F97" w:rsidRPr="00D35230" w14:paraId="04583802" w14:textId="77777777" w:rsidTr="00E91E5C">
        <w:trPr>
          <w:trHeight w:val="397"/>
        </w:trPr>
        <w:tc>
          <w:tcPr>
            <w:tcW w:w="3500" w:type="pct"/>
            <w:gridSpan w:val="4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vAlign w:val="center"/>
          </w:tcPr>
          <w:p w14:paraId="13106D39" w14:textId="77777777" w:rsidR="00F77F97" w:rsidRPr="00962C97" w:rsidRDefault="00F77F97" w:rsidP="00E91E5C">
            <w:pPr>
              <w:spacing w:line="240" w:lineRule="auto"/>
              <w:rPr>
                <w:rFonts w:cstheme="minorHAnsi"/>
                <w:color w:val="024F75" w:themeColor="accent1"/>
                <w:sz w:val="24"/>
                <w:szCs w:val="24"/>
              </w:rPr>
            </w:pPr>
            <w:r w:rsidRPr="00962C97">
              <w:rPr>
                <w:rFonts w:cstheme="minorHAnsi"/>
                <w:color w:val="024F75" w:themeColor="accent1"/>
                <w:sz w:val="24"/>
                <w:szCs w:val="24"/>
              </w:rPr>
              <w:t>GENERAL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noWrap/>
            <w:vAlign w:val="center"/>
          </w:tcPr>
          <w:p w14:paraId="783AD708" w14:textId="77777777" w:rsidR="00F77F97" w:rsidRPr="00962C97" w:rsidRDefault="00F77F97" w:rsidP="00E91E5C">
            <w:pPr>
              <w:spacing w:line="240" w:lineRule="auto"/>
              <w:rPr>
                <w:rFonts w:cstheme="minorHAnsi"/>
                <w:color w:val="024F75" w:themeColor="accent1"/>
                <w:sz w:val="24"/>
                <w:szCs w:val="24"/>
              </w:rPr>
            </w:pPr>
          </w:p>
        </w:tc>
      </w:tr>
      <w:tr w:rsidR="00F77F97" w:rsidRPr="00D35230" w14:paraId="01A9BB88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47695FFF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highlight w:val="yellow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Water Treatment Plant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3094871D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4D103655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>Included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020129B5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>Included</w:t>
            </w:r>
          </w:p>
        </w:tc>
      </w:tr>
      <w:tr w:rsidR="00F77F97" w:rsidRPr="00D35230" w14:paraId="3F015202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678BFB6A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Cooling System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00390C63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279CF481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>Water cooled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4B5CB7BB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>Water cooled</w:t>
            </w:r>
          </w:p>
        </w:tc>
      </w:tr>
      <w:tr w:rsidR="00F77F97" w:rsidRPr="00D35230" w14:paraId="1220B221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30B3DEBC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Closed Cooling Water Quality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F749B20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377009BF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&lt; 10 μS/cm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6032A63F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&lt; 10 μS/cm</w:t>
            </w:r>
          </w:p>
        </w:tc>
      </w:tr>
      <w:tr w:rsidR="00F77F97" w:rsidRPr="00D35230" w14:paraId="7D888A7B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0B5E5D67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Open Cooling Water Pressure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3E3201D9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1F7DBBF9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1 - 10 barg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35A106A4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1 - 10 barg</w:t>
            </w:r>
          </w:p>
        </w:tc>
      </w:tr>
      <w:tr w:rsidR="00F77F97" w:rsidRPr="00D35230" w14:paraId="38B2A3F8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7A3586C4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Open Cooling Water Temperature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2801798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37160EF1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&lt; 50 ºC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6447FC9B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&lt; 50 ºC</w:t>
            </w:r>
          </w:p>
        </w:tc>
      </w:tr>
      <w:tr w:rsidR="00F77F97" w:rsidRPr="00D35230" w14:paraId="748C545B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38493CE2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Room Temperature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6CB17122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6E4E06AE" w14:textId="0C44E85E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0 - </w:t>
            </w:r>
            <w:r w:rsidR="00962C97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45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ºC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42633F9D" w14:textId="3164C28C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0 - </w:t>
            </w:r>
            <w:r w:rsidR="00962C97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45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ºC</w:t>
            </w:r>
          </w:p>
        </w:tc>
      </w:tr>
      <w:tr w:rsidR="00F77F97" w:rsidRPr="00D35230" w14:paraId="05C96B48" w14:textId="77777777" w:rsidTr="00E91E5C">
        <w:trPr>
          <w:trHeight w:val="56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468D1D98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Dimensions (mm) (WxDxH)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2EB537D9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792C3B52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1200 x 650 x 1500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30ECC189" w14:textId="6F188A6F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</w:tr>
    </w:tbl>
    <w:p w14:paraId="1B2559B6" w14:textId="79469CDB" w:rsidR="00F77F97" w:rsidRPr="00437705" w:rsidRDefault="00F77F97" w:rsidP="00F77F97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</w:p>
    <w:p w14:paraId="02EF6992" w14:textId="77777777" w:rsidR="00F77F97" w:rsidRPr="00437705" w:rsidRDefault="00F77F97" w:rsidP="00F77F97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</w:p>
    <w:p w14:paraId="35B1C056" w14:textId="77777777" w:rsidR="00F77F97" w:rsidRPr="00437705" w:rsidRDefault="00F77F97" w:rsidP="00F77F97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</w:p>
    <w:p w14:paraId="7F2C62DB" w14:textId="77777777" w:rsidR="00F77F97" w:rsidRPr="00437705" w:rsidRDefault="00F77F97" w:rsidP="00F77F97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</w:p>
    <w:p w14:paraId="64D96491" w14:textId="77777777" w:rsidR="00F77F97" w:rsidRPr="00437705" w:rsidRDefault="00F77F97" w:rsidP="00F77F97">
      <w:pPr>
        <w:rPr>
          <w:rFonts w:ascii="Getho Light" w:hAnsi="Getho Light"/>
          <w:lang w:val="en-US"/>
        </w:rPr>
      </w:pPr>
    </w:p>
    <w:p w14:paraId="02F3F602" w14:textId="77777777" w:rsidR="00F77F97" w:rsidRPr="00437705" w:rsidRDefault="00F77F97" w:rsidP="00F77F97">
      <w:pPr>
        <w:rPr>
          <w:rFonts w:ascii="Getho Light" w:hAnsi="Getho Light"/>
          <w:lang w:val="en-US"/>
        </w:rPr>
      </w:pPr>
    </w:p>
    <w:p w14:paraId="64314A58" w14:textId="77777777" w:rsidR="00F77F97" w:rsidRPr="00437705" w:rsidRDefault="00F77F97" w:rsidP="00F77F97">
      <w:pPr>
        <w:rPr>
          <w:rFonts w:ascii="Getho Light" w:hAnsi="Getho Light"/>
          <w:lang w:val="en-US"/>
        </w:rPr>
      </w:pPr>
    </w:p>
    <w:p w14:paraId="488E5BBF" w14:textId="0B0C252F" w:rsidR="00BC78EA" w:rsidRPr="00437705" w:rsidRDefault="00BC78EA" w:rsidP="00BC78EA">
      <w:pPr>
        <w:spacing w:after="200"/>
        <w:rPr>
          <w:rFonts w:ascii="Getho Light" w:hAnsi="Getho Light"/>
          <w:lang w:val="en-US"/>
        </w:rPr>
      </w:pPr>
    </w:p>
    <w:p w14:paraId="1BC764C7" w14:textId="77777777" w:rsidR="00060FBA" w:rsidRDefault="00060FBA" w:rsidP="00BC78EA">
      <w:pPr>
        <w:spacing w:after="200"/>
        <w:rPr>
          <w:rFonts w:ascii="Getho Light" w:hAnsi="Getho Light"/>
          <w:lang w:val="en-US"/>
        </w:rPr>
      </w:pPr>
    </w:p>
    <w:p w14:paraId="673895A6" w14:textId="77777777" w:rsidR="005E21DD" w:rsidRPr="00437705" w:rsidRDefault="005E21DD" w:rsidP="00BC78EA">
      <w:pPr>
        <w:spacing w:after="200"/>
        <w:rPr>
          <w:rFonts w:ascii="Getho Light" w:hAnsi="Getho Light"/>
          <w:lang w:val="en-US"/>
        </w:rPr>
      </w:pPr>
    </w:p>
    <w:tbl>
      <w:tblPr>
        <w:tblW w:w="5303" w:type="pct"/>
        <w:tblInd w:w="-2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3"/>
        <w:gridCol w:w="283"/>
        <w:gridCol w:w="1277"/>
        <w:gridCol w:w="1916"/>
        <w:gridCol w:w="3193"/>
      </w:tblGrid>
      <w:tr w:rsidR="00F77F97" w:rsidRPr="00D35230" w14:paraId="5005CD95" w14:textId="77777777" w:rsidTr="00E91E5C">
        <w:trPr>
          <w:trHeight w:val="291"/>
        </w:trPr>
        <w:tc>
          <w:tcPr>
            <w:tcW w:w="2600" w:type="pct"/>
            <w:gridSpan w:val="3"/>
            <w:tcBorders>
              <w:bottom w:val="single" w:sz="4" w:space="0" w:color="00777D"/>
            </w:tcBorders>
            <w:vAlign w:val="bottom"/>
          </w:tcPr>
          <w:p w14:paraId="2CB37626" w14:textId="77777777" w:rsidR="00F77F97" w:rsidRPr="00D35230" w:rsidRDefault="00F77F97" w:rsidP="00E91E5C">
            <w:pPr>
              <w:ind w:left="77" w:right="-70"/>
              <w:rPr>
                <w:rFonts w:cstheme="minorHAnsi"/>
                <w:bCs/>
                <w:color w:val="005279"/>
                <w:sz w:val="20"/>
                <w:szCs w:val="20"/>
                <w:lang w:val="en-US"/>
              </w:rPr>
            </w:pPr>
            <w:r w:rsidRPr="00D35230">
              <w:rPr>
                <w:rFonts w:cstheme="minorHAnsi"/>
                <w:bCs/>
                <w:color w:val="005279"/>
                <w:sz w:val="20"/>
                <w:szCs w:val="20"/>
                <w:lang w:val="en-US"/>
              </w:rPr>
              <w:lastRenderedPageBreak/>
              <w:t>POWER ENABLING TECHNOLOGY (PET)</w:t>
            </w:r>
          </w:p>
        </w:tc>
        <w:tc>
          <w:tcPr>
            <w:tcW w:w="2400" w:type="pct"/>
            <w:gridSpan w:val="2"/>
            <w:tcBorders>
              <w:bottom w:val="single" w:sz="4" w:space="0" w:color="00777D"/>
            </w:tcBorders>
            <w:vAlign w:val="bottom"/>
          </w:tcPr>
          <w:p w14:paraId="7BC858DB" w14:textId="77777777" w:rsidR="00F77F97" w:rsidRPr="00D35230" w:rsidRDefault="00F77F97" w:rsidP="00E91E5C">
            <w:pPr>
              <w:ind w:left="426" w:right="-70"/>
              <w:jc w:val="right"/>
              <w:rPr>
                <w:rFonts w:cstheme="minorHAnsi"/>
                <w:bCs/>
                <w:color w:val="005279"/>
                <w:szCs w:val="28"/>
                <w:lang w:val="en-US"/>
              </w:rPr>
            </w:pPr>
            <w:r w:rsidRPr="00D35230">
              <w:rPr>
                <w:rFonts w:cstheme="minorHAnsi"/>
                <w:noProof/>
                <w:color w:val="005279"/>
                <w:szCs w:val="28"/>
                <w:lang w:val="en-US"/>
              </w:rPr>
              <w:t>TECHNICAL SPECIFICATIONS</w:t>
            </w:r>
          </w:p>
        </w:tc>
      </w:tr>
      <w:tr w:rsidR="00F77F97" w:rsidRPr="00D35230" w14:paraId="7C8FF9FA" w14:textId="77777777" w:rsidTr="00E91E5C">
        <w:trPr>
          <w:trHeight w:val="165"/>
        </w:trPr>
        <w:tc>
          <w:tcPr>
            <w:tcW w:w="1867" w:type="pct"/>
            <w:tcBorders>
              <w:top w:val="single" w:sz="4" w:space="0" w:color="00777D"/>
            </w:tcBorders>
            <w:vAlign w:val="center"/>
          </w:tcPr>
          <w:p w14:paraId="09ACA912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color w:val="00677B"/>
                <w:sz w:val="10"/>
                <w:szCs w:val="10"/>
                <w:lang w:val="en-US"/>
              </w:rPr>
            </w:pPr>
          </w:p>
          <w:p w14:paraId="3FDEC625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color w:val="00677B"/>
                <w:sz w:val="10"/>
                <w:szCs w:val="10"/>
                <w:lang w:val="en-US"/>
              </w:rPr>
            </w:pPr>
          </w:p>
        </w:tc>
        <w:tc>
          <w:tcPr>
            <w:tcW w:w="133" w:type="pct"/>
            <w:tcBorders>
              <w:top w:val="single" w:sz="4" w:space="0" w:color="00777D"/>
            </w:tcBorders>
            <w:vAlign w:val="center"/>
          </w:tcPr>
          <w:p w14:paraId="60645288" w14:textId="77777777" w:rsidR="00F77F97" w:rsidRPr="00D35230" w:rsidRDefault="00F77F97" w:rsidP="00E91E5C">
            <w:pPr>
              <w:spacing w:line="240" w:lineRule="auto"/>
              <w:jc w:val="center"/>
              <w:rPr>
                <w:rFonts w:cstheme="minorHAnsi"/>
                <w:bCs/>
                <w:color w:val="FFFFFF" w:themeColor="background1"/>
                <w:sz w:val="10"/>
                <w:szCs w:val="10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</w:tcBorders>
            <w:noWrap/>
            <w:vAlign w:val="center"/>
          </w:tcPr>
          <w:p w14:paraId="03BF0420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Cs/>
                <w:color w:val="FFFFFF" w:themeColor="background1"/>
                <w:sz w:val="10"/>
                <w:szCs w:val="10"/>
                <w:lang w:val="en-US"/>
              </w:rPr>
            </w:pPr>
          </w:p>
        </w:tc>
        <w:tc>
          <w:tcPr>
            <w:tcW w:w="1500" w:type="pct"/>
            <w:tcBorders>
              <w:top w:val="single" w:sz="4" w:space="0" w:color="00777D"/>
            </w:tcBorders>
            <w:noWrap/>
            <w:vAlign w:val="center"/>
          </w:tcPr>
          <w:p w14:paraId="520DF57F" w14:textId="77777777" w:rsidR="00F77F97" w:rsidRPr="00D35230" w:rsidRDefault="00F77F97" w:rsidP="00E91E5C">
            <w:pPr>
              <w:spacing w:line="240" w:lineRule="auto"/>
              <w:jc w:val="center"/>
              <w:rPr>
                <w:rFonts w:cstheme="minorHAnsi"/>
                <w:bCs/>
                <w:color w:val="FFFFFF" w:themeColor="background1"/>
                <w:sz w:val="10"/>
                <w:szCs w:val="10"/>
                <w:lang w:val="en-US"/>
              </w:rPr>
            </w:pPr>
          </w:p>
        </w:tc>
      </w:tr>
      <w:tr w:rsidR="00F77F97" w:rsidRPr="00D35230" w14:paraId="02B37952" w14:textId="77777777" w:rsidTr="00E91E5C">
        <w:trPr>
          <w:trHeight w:val="567"/>
        </w:trPr>
        <w:tc>
          <w:tcPr>
            <w:tcW w:w="1867" w:type="pct"/>
            <w:tcBorders>
              <w:bottom w:val="single" w:sz="4" w:space="0" w:color="00777D"/>
            </w:tcBorders>
            <w:shd w:val="clear" w:color="auto" w:fill="00777D"/>
            <w:vAlign w:val="center"/>
          </w:tcPr>
          <w:p w14:paraId="3A75DACA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color w:val="00677B"/>
                <w:sz w:val="18"/>
                <w:szCs w:val="18"/>
                <w:lang w:val="en-US"/>
              </w:rPr>
            </w:pPr>
          </w:p>
          <w:p w14:paraId="565751AC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color w:val="00677B"/>
                <w:sz w:val="18"/>
                <w:szCs w:val="18"/>
                <w:lang w:val="en-US"/>
              </w:rPr>
            </w:pPr>
          </w:p>
        </w:tc>
        <w:tc>
          <w:tcPr>
            <w:tcW w:w="133" w:type="pct"/>
            <w:tcBorders>
              <w:bottom w:val="single" w:sz="4" w:space="0" w:color="00777D"/>
            </w:tcBorders>
            <w:shd w:val="clear" w:color="auto" w:fill="00777D"/>
            <w:vAlign w:val="center"/>
          </w:tcPr>
          <w:p w14:paraId="6EE5089A" w14:textId="77777777" w:rsidR="00F77F97" w:rsidRPr="00D35230" w:rsidRDefault="00F77F97" w:rsidP="00E91E5C">
            <w:pPr>
              <w:spacing w:line="240" w:lineRule="auto"/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bottom w:val="single" w:sz="4" w:space="0" w:color="00777D"/>
            </w:tcBorders>
            <w:shd w:val="clear" w:color="auto" w:fill="00777D"/>
            <w:noWrap/>
            <w:vAlign w:val="center"/>
          </w:tcPr>
          <w:p w14:paraId="6387E2F8" w14:textId="130B5A1F" w:rsidR="00F77F97" w:rsidRPr="00BF0FE3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BF0FE3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PET</w:t>
            </w:r>
            <w:r w:rsidR="00962C97" w:rsidRPr="00BF0FE3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-</w:t>
            </w:r>
            <w:r w:rsidRPr="00BF0FE3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2</w:t>
            </w:r>
            <w:r w:rsidR="00962C97" w:rsidRPr="00BF0FE3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6</w:t>
            </w:r>
          </w:p>
        </w:tc>
        <w:tc>
          <w:tcPr>
            <w:tcW w:w="1500" w:type="pct"/>
            <w:tcBorders>
              <w:bottom w:val="single" w:sz="4" w:space="0" w:color="00777D"/>
            </w:tcBorders>
            <w:shd w:val="clear" w:color="auto" w:fill="00777D"/>
            <w:noWrap/>
            <w:vAlign w:val="center"/>
          </w:tcPr>
          <w:p w14:paraId="6F1B3B01" w14:textId="79BA31AF" w:rsidR="00F77F97" w:rsidRPr="00BF0FE3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BF0FE3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PET</w:t>
            </w:r>
            <w:r w:rsidR="00962C97" w:rsidRPr="00BF0FE3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-5</w:t>
            </w:r>
            <w:r w:rsidRPr="00BF0FE3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0</w:t>
            </w:r>
          </w:p>
        </w:tc>
      </w:tr>
      <w:tr w:rsidR="00F77F97" w:rsidRPr="00D35230" w14:paraId="44363DC6" w14:textId="77777777" w:rsidTr="00E91E5C">
        <w:trPr>
          <w:trHeight w:val="397"/>
        </w:trPr>
        <w:tc>
          <w:tcPr>
            <w:tcW w:w="3500" w:type="pct"/>
            <w:gridSpan w:val="4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vAlign w:val="center"/>
          </w:tcPr>
          <w:p w14:paraId="3A41FE41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color w:val="024F75" w:themeColor="accent1"/>
                <w:sz w:val="22"/>
              </w:rPr>
            </w:pPr>
            <w:r w:rsidRPr="00D35230">
              <w:rPr>
                <w:rFonts w:cstheme="minorHAnsi"/>
                <w:color w:val="024F75" w:themeColor="accent1"/>
                <w:sz w:val="22"/>
              </w:rPr>
              <w:t>ELECTRICAL AND HEAT PRODUCTION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vAlign w:val="center"/>
          </w:tcPr>
          <w:p w14:paraId="10C3D7B0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color w:val="024F75" w:themeColor="accent1"/>
                <w:sz w:val="22"/>
              </w:rPr>
            </w:pPr>
          </w:p>
        </w:tc>
      </w:tr>
      <w:tr w:rsidR="00F77F97" w:rsidRPr="00D35230" w14:paraId="1A172CBE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6FECAFAA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highlight w:val="yellow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Number of Fuel Cell Stacks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661C0BAF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5CF92D63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>1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5E4F0F9F" w14:textId="53217007" w:rsidR="00F77F97" w:rsidRPr="00962C97" w:rsidRDefault="006E235F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</w:rPr>
              <w:t>4</w:t>
            </w:r>
          </w:p>
        </w:tc>
      </w:tr>
      <w:tr w:rsidR="00F77F97" w:rsidRPr="00D35230" w14:paraId="5641CA04" w14:textId="77777777" w:rsidTr="00E91E5C">
        <w:trPr>
          <w:trHeight w:val="510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061C30AC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Peak Power Output DC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0283DA14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1751EF75" w14:textId="7A905522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27,2 kW Electrical</w:t>
            </w:r>
          </w:p>
          <w:p w14:paraId="3D5C2C34" w14:textId="62918D7E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+ 27,2 kW Heat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1418A96D" w14:textId="7C649F35" w:rsidR="00F77F97" w:rsidRPr="00962C97" w:rsidRDefault="00962C97" w:rsidP="00F77F97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54</w:t>
            </w:r>
            <w:r w:rsidR="00F77F97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,</w:t>
            </w:r>
            <w:r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4</w:t>
            </w:r>
            <w:r w:rsidR="00F77F97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kW Electrical</w:t>
            </w:r>
          </w:p>
          <w:p w14:paraId="1128689B" w14:textId="4954613C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+ </w:t>
            </w:r>
            <w:r w:rsid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54,4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kW Heat</w:t>
            </w:r>
          </w:p>
        </w:tc>
      </w:tr>
      <w:tr w:rsidR="00FA6E89" w:rsidRPr="00D35230" w14:paraId="6D2F2C91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34EFCEC6" w14:textId="6FA20E96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highlight w:val="yellow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DC Net Electric Power Delivered</w:t>
            </w:r>
            <w:r w:rsidR="00060FBA">
              <w:rPr>
                <w:rFonts w:cstheme="minorHAnsi"/>
                <w:b w:val="0"/>
                <w:color w:val="00677B"/>
                <w:sz w:val="22"/>
                <w:lang w:val="en-US"/>
              </w:rPr>
              <w:t xml:space="preserve"> (Max</w:t>
            </w:r>
            <w:r w:rsidR="006E235F">
              <w:rPr>
                <w:rFonts w:cstheme="minorHAnsi"/>
                <w:b w:val="0"/>
                <w:color w:val="00677B"/>
                <w:sz w:val="22"/>
                <w:lang w:val="en-US"/>
              </w:rPr>
              <w:t>. BOL</w:t>
            </w:r>
            <w:r w:rsidR="00060FBA">
              <w:rPr>
                <w:rFonts w:cstheme="minorHAnsi"/>
                <w:b w:val="0"/>
                <w:color w:val="00677B"/>
                <w:sz w:val="22"/>
                <w:lang w:val="en-US"/>
              </w:rPr>
              <w:t>)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6EDC5B2B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16A26747" w14:textId="59A0F3A9" w:rsidR="00FA6E89" w:rsidRPr="00962C97" w:rsidRDefault="00060FBA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</w:rPr>
              <w:t>21,9</w:t>
            </w:r>
            <w:r w:rsidR="00FA6E89"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 xml:space="preserve"> kW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6F60BC92" w14:textId="3F931AAF" w:rsidR="00FA6E89" w:rsidRPr="00962C97" w:rsidRDefault="00060FBA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highlight w:val="yellow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47,8</w:t>
            </w:r>
            <w:r w:rsidR="00FA6E89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kW</w:t>
            </w:r>
          </w:p>
        </w:tc>
      </w:tr>
      <w:tr w:rsidR="00FA6E89" w:rsidRPr="00D35230" w14:paraId="112E9146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33A642E0" w14:textId="12160E90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DC Voltage</w:t>
            </w:r>
            <w:r w:rsidR="006E235F">
              <w:rPr>
                <w:rFonts w:cstheme="minorHAnsi"/>
                <w:b w:val="0"/>
                <w:color w:val="00677B"/>
                <w:sz w:val="22"/>
                <w:lang w:val="en-US"/>
              </w:rPr>
              <w:t xml:space="preserve"> (BOL)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0C6054CF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66A23CF9" w14:textId="7978542D" w:rsidR="00FA6E89" w:rsidRPr="00962C97" w:rsidRDefault="00FA6E89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186,4 – 117,8 V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790A0A00" w14:textId="5A90F2EC" w:rsidR="00FA6E89" w:rsidRPr="00962C97" w:rsidRDefault="006E235F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372,8</w:t>
            </w:r>
            <w:r w:rsidR="00FA6E89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– </w:t>
            </w:r>
            <w:r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235,6</w:t>
            </w:r>
            <w:r w:rsidR="00FA6E89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V</w:t>
            </w:r>
          </w:p>
        </w:tc>
      </w:tr>
      <w:tr w:rsidR="00FA6E89" w:rsidRPr="00D35230" w14:paraId="145AF588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4287D3DD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DC Current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6FD7B048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4092A2AE" w14:textId="7AA03289" w:rsidR="00FA6E89" w:rsidRPr="00962C97" w:rsidRDefault="00FA6E89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0 - 230 A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5477D609" w14:textId="4BDC069D" w:rsidR="00FA6E89" w:rsidRPr="00962C97" w:rsidRDefault="00FA6E89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0 - 230 A</w:t>
            </w:r>
          </w:p>
        </w:tc>
      </w:tr>
      <w:tr w:rsidR="00FA6E89" w:rsidRPr="00D35230" w14:paraId="4DAA1E51" w14:textId="77777777" w:rsidTr="00E91E5C">
        <w:trPr>
          <w:trHeight w:val="510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6604E65D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Auxiliary Electricity Consumption + Heat Generation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65066230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40F1B490" w14:textId="3DC0D766" w:rsidR="00FA6E89" w:rsidRPr="00962C97" w:rsidRDefault="00962C97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5</w:t>
            </w:r>
            <w:r w:rsidR="00FA6E89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kWh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13A8CC16" w14:textId="16C019FD" w:rsidR="00FA6E89" w:rsidRPr="00962C97" w:rsidRDefault="00962C97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6,25</w:t>
            </w:r>
            <w:r w:rsidR="00FA6E89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kWh</w:t>
            </w:r>
          </w:p>
        </w:tc>
      </w:tr>
      <w:tr w:rsidR="00FA6E89" w:rsidRPr="00D35230" w14:paraId="12C1718C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1259D75B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Maximum Hydrogen Consumption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1BA76DF1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01316CA7" w14:textId="40D99A91" w:rsidR="00FA6E89" w:rsidRPr="00962C97" w:rsidRDefault="00FA6E89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3</w:t>
            </w:r>
            <w:r w:rsid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20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Nl/min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6021FBB0" w14:textId="1E49D774" w:rsidR="00FA6E89" w:rsidRPr="00962C97" w:rsidRDefault="00962C97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640</w:t>
            </w:r>
            <w:r w:rsidR="00FA6E89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Nl/min</w:t>
            </w:r>
          </w:p>
        </w:tc>
      </w:tr>
      <w:tr w:rsidR="00F77F97" w:rsidRPr="00D35230" w14:paraId="0E7B64C0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222DC84D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External Fuel Minimum Quality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5169ED8A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67CAB07B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Grade D ISO 14687-2:2008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65E1475B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Grade D ISO 14687-2:2008</w:t>
            </w:r>
          </w:p>
        </w:tc>
      </w:tr>
      <w:tr w:rsidR="00F77F97" w:rsidRPr="00D35230" w14:paraId="74690BE9" w14:textId="77777777" w:rsidTr="00E91E5C">
        <w:trPr>
          <w:trHeight w:val="510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2ED4C270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Supply Pressure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33340E5E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6F17F128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0,35 barg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048B708A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0,35 barg</w:t>
            </w:r>
          </w:p>
        </w:tc>
      </w:tr>
      <w:tr w:rsidR="00F77F97" w:rsidRPr="00D35230" w14:paraId="561AFFD5" w14:textId="77777777" w:rsidTr="00E91E5C">
        <w:trPr>
          <w:trHeight w:val="510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CFAE92B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Supply Pressure (Optional)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40D01CD1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0AEE640E" w14:textId="53B584CE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up to </w:t>
            </w:r>
            <w:r w:rsid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350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barg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768136AA" w14:textId="3174A9A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up to </w:t>
            </w:r>
            <w:r w:rsid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350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barg</w:t>
            </w:r>
          </w:p>
        </w:tc>
      </w:tr>
      <w:tr w:rsidR="00F77F97" w:rsidRPr="00D35230" w14:paraId="2F415B1D" w14:textId="77777777" w:rsidTr="00E91E5C">
        <w:trPr>
          <w:trHeight w:val="510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64D573C1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Fuel Cell Operational Hours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6BC6AA19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3F786C01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24.000 h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09D44400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24.000 h</w:t>
            </w:r>
          </w:p>
        </w:tc>
      </w:tr>
      <w:tr w:rsidR="00F77F97" w:rsidRPr="00D35230" w14:paraId="3CA9DF87" w14:textId="77777777" w:rsidTr="00E91E5C">
        <w:trPr>
          <w:trHeight w:val="397"/>
        </w:trPr>
        <w:tc>
          <w:tcPr>
            <w:tcW w:w="3500" w:type="pct"/>
            <w:gridSpan w:val="4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vAlign w:val="center"/>
          </w:tcPr>
          <w:p w14:paraId="79513A54" w14:textId="77777777" w:rsidR="00F77F97" w:rsidRPr="00962C97" w:rsidRDefault="00F77F97" w:rsidP="00E91E5C">
            <w:pPr>
              <w:spacing w:line="240" w:lineRule="auto"/>
              <w:rPr>
                <w:rFonts w:cstheme="minorHAnsi"/>
                <w:color w:val="024F75" w:themeColor="accent1"/>
                <w:sz w:val="24"/>
                <w:szCs w:val="24"/>
              </w:rPr>
            </w:pPr>
            <w:r w:rsidRPr="00962C97">
              <w:rPr>
                <w:rFonts w:cstheme="minorHAnsi"/>
                <w:color w:val="024F75" w:themeColor="accent1"/>
                <w:sz w:val="24"/>
                <w:szCs w:val="24"/>
              </w:rPr>
              <w:t>GENERAL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noWrap/>
            <w:vAlign w:val="center"/>
          </w:tcPr>
          <w:p w14:paraId="3C379DB4" w14:textId="77777777" w:rsidR="00F77F97" w:rsidRPr="00962C97" w:rsidRDefault="00F77F97" w:rsidP="00E91E5C">
            <w:pPr>
              <w:spacing w:line="240" w:lineRule="auto"/>
              <w:rPr>
                <w:rFonts w:cstheme="minorHAnsi"/>
                <w:color w:val="024F75" w:themeColor="accent1"/>
                <w:sz w:val="24"/>
                <w:szCs w:val="24"/>
              </w:rPr>
            </w:pPr>
          </w:p>
        </w:tc>
      </w:tr>
      <w:tr w:rsidR="00F77F97" w:rsidRPr="00D35230" w14:paraId="6105AB82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5BF10F6A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highlight w:val="yellow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Water Treatment Plant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49E93963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134B69AD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>Included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4F21DC1A" w14:textId="0ECF0302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>Not included</w:t>
            </w:r>
          </w:p>
        </w:tc>
      </w:tr>
      <w:tr w:rsidR="00F77F97" w:rsidRPr="00D35230" w14:paraId="2735EC4F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319180CE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Cooling System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36072BDD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4C2A8CA2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>Water cooled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17620A68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>Water cooled</w:t>
            </w:r>
          </w:p>
        </w:tc>
      </w:tr>
      <w:tr w:rsidR="00F77F97" w:rsidRPr="00D35230" w14:paraId="617EE1CB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5AB752D6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Closed Cooling Water Quality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45F1C82A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6798C6BA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&lt; 10 μS/cm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6B0CB4BF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&lt; 10 μS/cm</w:t>
            </w:r>
          </w:p>
        </w:tc>
      </w:tr>
      <w:tr w:rsidR="00F77F97" w:rsidRPr="00D35230" w14:paraId="220F63FF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5BA923DA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Open Cooling Water Pressure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02D14CBF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3279FA1A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1 - 10 barg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0C7C9290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1 - 10 barg</w:t>
            </w:r>
          </w:p>
        </w:tc>
      </w:tr>
      <w:tr w:rsidR="00F77F97" w:rsidRPr="00D35230" w14:paraId="3FF8876E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437C04A1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Open Cooling Water Temperature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07CA69E9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7B4DC5D0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&lt; 50 ºC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71AAC946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&lt; 50 ºC</w:t>
            </w:r>
          </w:p>
        </w:tc>
      </w:tr>
      <w:tr w:rsidR="00F77F97" w:rsidRPr="00D35230" w14:paraId="22A96E5D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3C704A52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Room Temperature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3AE010F1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40F6CFA2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0 - 60 ºC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57884AC6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0 - 60 ºC</w:t>
            </w:r>
          </w:p>
        </w:tc>
      </w:tr>
      <w:tr w:rsidR="00F77F97" w:rsidRPr="00D35230" w14:paraId="4C72B226" w14:textId="77777777" w:rsidTr="00F77F97">
        <w:trPr>
          <w:trHeight w:val="56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58FBB6DB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Dimensions (mm) (WxDxH)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4BA2DDED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4228BC4B" w14:textId="4EF48D9A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2FCC5201" w14:textId="008D7CAC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</w:tr>
    </w:tbl>
    <w:p w14:paraId="67294813" w14:textId="09737F46" w:rsidR="00F77F97" w:rsidRPr="00437705" w:rsidRDefault="00F77F97" w:rsidP="00F77F97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</w:p>
    <w:p w14:paraId="35BEECCD" w14:textId="77777777" w:rsidR="00F77F97" w:rsidRPr="00437705" w:rsidRDefault="00F77F97" w:rsidP="00F77F97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</w:p>
    <w:p w14:paraId="788F3D86" w14:textId="77777777" w:rsidR="00F77F97" w:rsidRPr="00437705" w:rsidRDefault="00F77F97" w:rsidP="00F77F97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</w:p>
    <w:p w14:paraId="2A3841B4" w14:textId="77777777" w:rsidR="00F77F97" w:rsidRPr="00437705" w:rsidRDefault="00F77F97" w:rsidP="00F77F97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</w:p>
    <w:p w14:paraId="4B3D7254" w14:textId="77777777" w:rsidR="00F77F97" w:rsidRPr="00437705" w:rsidRDefault="00F77F97" w:rsidP="00F77F97">
      <w:pPr>
        <w:rPr>
          <w:rFonts w:ascii="Getho Light" w:hAnsi="Getho Light"/>
          <w:lang w:val="en-US"/>
        </w:rPr>
      </w:pPr>
    </w:p>
    <w:p w14:paraId="0F57D57D" w14:textId="77777777" w:rsidR="00F77F97" w:rsidRPr="00437705" w:rsidRDefault="00F77F97" w:rsidP="00F77F97">
      <w:pPr>
        <w:rPr>
          <w:rFonts w:ascii="Getho Light" w:hAnsi="Getho Light"/>
          <w:lang w:val="en-US"/>
        </w:rPr>
      </w:pPr>
    </w:p>
    <w:p w14:paraId="7573741F" w14:textId="693AB2C2" w:rsidR="00F77F97" w:rsidRPr="00437705" w:rsidRDefault="00F77F97" w:rsidP="00BC78EA">
      <w:pPr>
        <w:spacing w:after="200"/>
        <w:rPr>
          <w:rFonts w:ascii="Getho Light" w:hAnsi="Getho Light"/>
          <w:lang w:val="en-US"/>
        </w:rPr>
      </w:pPr>
    </w:p>
    <w:p w14:paraId="0BE8B317" w14:textId="792B416F" w:rsidR="00F77F97" w:rsidRPr="00437705" w:rsidRDefault="00F77F97" w:rsidP="00BC78EA">
      <w:pPr>
        <w:spacing w:after="200"/>
        <w:rPr>
          <w:rFonts w:ascii="Getho Light" w:hAnsi="Getho Light"/>
          <w:lang w:val="en-US"/>
        </w:rPr>
      </w:pPr>
    </w:p>
    <w:p w14:paraId="0B7A357D" w14:textId="6A62C11E" w:rsidR="00F77F97" w:rsidRDefault="00F77F97" w:rsidP="00BC78EA">
      <w:pPr>
        <w:spacing w:after="200"/>
        <w:rPr>
          <w:rFonts w:ascii="Getho Light" w:hAnsi="Getho Light"/>
          <w:lang w:val="en-US"/>
        </w:rPr>
      </w:pPr>
    </w:p>
    <w:p w14:paraId="0EB6E1C5" w14:textId="77777777" w:rsidR="005E21DD" w:rsidRPr="00437705" w:rsidRDefault="005E21DD" w:rsidP="00BC78EA">
      <w:pPr>
        <w:spacing w:after="200"/>
        <w:rPr>
          <w:rFonts w:ascii="Getho Light" w:hAnsi="Getho Light"/>
          <w:lang w:val="en-US"/>
        </w:rPr>
      </w:pPr>
    </w:p>
    <w:tbl>
      <w:tblPr>
        <w:tblW w:w="5303" w:type="pct"/>
        <w:tblInd w:w="-2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3"/>
        <w:gridCol w:w="283"/>
        <w:gridCol w:w="1277"/>
        <w:gridCol w:w="1916"/>
        <w:gridCol w:w="3193"/>
      </w:tblGrid>
      <w:tr w:rsidR="00F77F97" w:rsidRPr="00D35230" w14:paraId="2E260E6D" w14:textId="77777777" w:rsidTr="00E91E5C">
        <w:trPr>
          <w:trHeight w:val="291"/>
        </w:trPr>
        <w:tc>
          <w:tcPr>
            <w:tcW w:w="2600" w:type="pct"/>
            <w:gridSpan w:val="3"/>
            <w:tcBorders>
              <w:bottom w:val="single" w:sz="4" w:space="0" w:color="00777D"/>
            </w:tcBorders>
            <w:vAlign w:val="bottom"/>
          </w:tcPr>
          <w:p w14:paraId="747F1CB8" w14:textId="77777777" w:rsidR="00F77F97" w:rsidRPr="00D35230" w:rsidRDefault="00F77F97" w:rsidP="00E91E5C">
            <w:pPr>
              <w:ind w:left="77" w:right="-70"/>
              <w:rPr>
                <w:rFonts w:cstheme="minorHAnsi"/>
                <w:bCs/>
                <w:color w:val="005279"/>
                <w:sz w:val="20"/>
                <w:szCs w:val="20"/>
                <w:lang w:val="en-US"/>
              </w:rPr>
            </w:pPr>
            <w:r w:rsidRPr="00D35230">
              <w:rPr>
                <w:rFonts w:cstheme="minorHAnsi"/>
                <w:bCs/>
                <w:color w:val="005279"/>
                <w:sz w:val="20"/>
                <w:szCs w:val="20"/>
                <w:lang w:val="en-US"/>
              </w:rPr>
              <w:lastRenderedPageBreak/>
              <w:t>POWER ENABLING TECHNOLOGY (PET)</w:t>
            </w:r>
          </w:p>
        </w:tc>
        <w:tc>
          <w:tcPr>
            <w:tcW w:w="2400" w:type="pct"/>
            <w:gridSpan w:val="2"/>
            <w:tcBorders>
              <w:bottom w:val="single" w:sz="4" w:space="0" w:color="00777D"/>
            </w:tcBorders>
            <w:vAlign w:val="bottom"/>
          </w:tcPr>
          <w:p w14:paraId="4B7DA4BF" w14:textId="77777777" w:rsidR="00F77F97" w:rsidRPr="00D35230" w:rsidRDefault="00F77F97" w:rsidP="00E91E5C">
            <w:pPr>
              <w:ind w:left="426" w:right="-70"/>
              <w:jc w:val="right"/>
              <w:rPr>
                <w:rFonts w:cstheme="minorHAnsi"/>
                <w:bCs/>
                <w:color w:val="005279"/>
                <w:szCs w:val="28"/>
                <w:lang w:val="en-US"/>
              </w:rPr>
            </w:pPr>
            <w:r w:rsidRPr="00D35230">
              <w:rPr>
                <w:rFonts w:cstheme="minorHAnsi"/>
                <w:noProof/>
                <w:color w:val="005279"/>
                <w:szCs w:val="28"/>
                <w:lang w:val="en-US"/>
              </w:rPr>
              <w:t>TECHNICAL SPECIFICATIONS</w:t>
            </w:r>
          </w:p>
        </w:tc>
      </w:tr>
      <w:tr w:rsidR="00F77F97" w:rsidRPr="00D35230" w14:paraId="60B77561" w14:textId="77777777" w:rsidTr="00E91E5C">
        <w:trPr>
          <w:trHeight w:val="165"/>
        </w:trPr>
        <w:tc>
          <w:tcPr>
            <w:tcW w:w="1867" w:type="pct"/>
            <w:tcBorders>
              <w:top w:val="single" w:sz="4" w:space="0" w:color="00777D"/>
            </w:tcBorders>
            <w:vAlign w:val="center"/>
          </w:tcPr>
          <w:p w14:paraId="050439AD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color w:val="00677B"/>
                <w:sz w:val="10"/>
                <w:szCs w:val="10"/>
                <w:lang w:val="en-US"/>
              </w:rPr>
            </w:pPr>
          </w:p>
          <w:p w14:paraId="0E255FAB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color w:val="00677B"/>
                <w:sz w:val="10"/>
                <w:szCs w:val="10"/>
                <w:lang w:val="en-US"/>
              </w:rPr>
            </w:pPr>
          </w:p>
        </w:tc>
        <w:tc>
          <w:tcPr>
            <w:tcW w:w="133" w:type="pct"/>
            <w:tcBorders>
              <w:top w:val="single" w:sz="4" w:space="0" w:color="00777D"/>
            </w:tcBorders>
            <w:vAlign w:val="center"/>
          </w:tcPr>
          <w:p w14:paraId="4AD3D0FA" w14:textId="77777777" w:rsidR="00F77F97" w:rsidRPr="00D35230" w:rsidRDefault="00F77F97" w:rsidP="00E91E5C">
            <w:pPr>
              <w:spacing w:line="240" w:lineRule="auto"/>
              <w:jc w:val="center"/>
              <w:rPr>
                <w:rFonts w:cstheme="minorHAnsi"/>
                <w:bCs/>
                <w:color w:val="FFFFFF" w:themeColor="background1"/>
                <w:sz w:val="10"/>
                <w:szCs w:val="10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</w:tcBorders>
            <w:noWrap/>
            <w:vAlign w:val="center"/>
          </w:tcPr>
          <w:p w14:paraId="3B04E6F4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Cs/>
                <w:color w:val="FFFFFF" w:themeColor="background1"/>
                <w:sz w:val="10"/>
                <w:szCs w:val="10"/>
                <w:lang w:val="en-US"/>
              </w:rPr>
            </w:pPr>
          </w:p>
        </w:tc>
        <w:tc>
          <w:tcPr>
            <w:tcW w:w="1500" w:type="pct"/>
            <w:tcBorders>
              <w:top w:val="single" w:sz="4" w:space="0" w:color="00777D"/>
            </w:tcBorders>
            <w:noWrap/>
            <w:vAlign w:val="center"/>
          </w:tcPr>
          <w:p w14:paraId="461CFA34" w14:textId="77777777" w:rsidR="00F77F97" w:rsidRPr="00D35230" w:rsidRDefault="00F77F97" w:rsidP="00E91E5C">
            <w:pPr>
              <w:spacing w:line="240" w:lineRule="auto"/>
              <w:jc w:val="center"/>
              <w:rPr>
                <w:rFonts w:cstheme="minorHAnsi"/>
                <w:bCs/>
                <w:color w:val="FFFFFF" w:themeColor="background1"/>
                <w:sz w:val="10"/>
                <w:szCs w:val="10"/>
                <w:lang w:val="en-US"/>
              </w:rPr>
            </w:pPr>
          </w:p>
        </w:tc>
      </w:tr>
      <w:tr w:rsidR="00F77F97" w:rsidRPr="00D35230" w14:paraId="3D391DAC" w14:textId="77777777" w:rsidTr="00E91E5C">
        <w:trPr>
          <w:trHeight w:val="567"/>
        </w:trPr>
        <w:tc>
          <w:tcPr>
            <w:tcW w:w="1867" w:type="pct"/>
            <w:tcBorders>
              <w:bottom w:val="single" w:sz="4" w:space="0" w:color="00777D"/>
            </w:tcBorders>
            <w:shd w:val="clear" w:color="auto" w:fill="00777D"/>
            <w:vAlign w:val="center"/>
          </w:tcPr>
          <w:p w14:paraId="791EF7EE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color w:val="00677B"/>
                <w:sz w:val="18"/>
                <w:szCs w:val="18"/>
                <w:lang w:val="en-US"/>
              </w:rPr>
            </w:pPr>
          </w:p>
          <w:p w14:paraId="341A62AB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color w:val="00677B"/>
                <w:sz w:val="18"/>
                <w:szCs w:val="18"/>
                <w:lang w:val="en-US"/>
              </w:rPr>
            </w:pPr>
          </w:p>
        </w:tc>
        <w:tc>
          <w:tcPr>
            <w:tcW w:w="133" w:type="pct"/>
            <w:tcBorders>
              <w:bottom w:val="single" w:sz="4" w:space="0" w:color="00777D"/>
            </w:tcBorders>
            <w:shd w:val="clear" w:color="auto" w:fill="00777D"/>
            <w:vAlign w:val="center"/>
          </w:tcPr>
          <w:p w14:paraId="734801AD" w14:textId="77777777" w:rsidR="00F77F97" w:rsidRPr="00D35230" w:rsidRDefault="00F77F97" w:rsidP="00E91E5C">
            <w:pPr>
              <w:spacing w:line="240" w:lineRule="auto"/>
              <w:jc w:val="center"/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bottom w:val="single" w:sz="4" w:space="0" w:color="00777D"/>
            </w:tcBorders>
            <w:shd w:val="clear" w:color="auto" w:fill="00777D"/>
            <w:noWrap/>
            <w:vAlign w:val="center"/>
          </w:tcPr>
          <w:p w14:paraId="2C753599" w14:textId="2528F9A0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PET</w:t>
            </w:r>
            <w:r w:rsidR="00BF0FE3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-</w:t>
            </w:r>
            <w:r w:rsidR="00962C97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10</w:t>
            </w:r>
            <w:r w:rsidRPr="00962C97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0</w:t>
            </w:r>
          </w:p>
        </w:tc>
        <w:tc>
          <w:tcPr>
            <w:tcW w:w="1500" w:type="pct"/>
            <w:tcBorders>
              <w:bottom w:val="single" w:sz="4" w:space="0" w:color="00777D"/>
            </w:tcBorders>
            <w:shd w:val="clear" w:color="auto" w:fill="00777D"/>
            <w:noWrap/>
            <w:vAlign w:val="center"/>
          </w:tcPr>
          <w:p w14:paraId="2795E9DA" w14:textId="2E343D86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PET</w:t>
            </w:r>
            <w:r w:rsidR="00BF0FE3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-</w:t>
            </w:r>
            <w:r w:rsidR="00060FBA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25</w:t>
            </w:r>
            <w:r w:rsidRPr="00962C97">
              <w:rPr>
                <w:rFonts w:cstheme="minorHAnsi"/>
                <w:bCs/>
                <w:color w:val="FFFFFF" w:themeColor="background1"/>
                <w:sz w:val="24"/>
                <w:szCs w:val="24"/>
                <w:lang w:val="en-US"/>
              </w:rPr>
              <w:t>0</w:t>
            </w:r>
          </w:p>
        </w:tc>
      </w:tr>
      <w:tr w:rsidR="00F77F97" w:rsidRPr="00D35230" w14:paraId="225D6452" w14:textId="77777777" w:rsidTr="00E91E5C">
        <w:trPr>
          <w:trHeight w:val="397"/>
        </w:trPr>
        <w:tc>
          <w:tcPr>
            <w:tcW w:w="3500" w:type="pct"/>
            <w:gridSpan w:val="4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vAlign w:val="center"/>
          </w:tcPr>
          <w:p w14:paraId="53342247" w14:textId="77777777" w:rsidR="00F77F97" w:rsidRPr="00962C97" w:rsidRDefault="00F77F97" w:rsidP="00E91E5C">
            <w:pPr>
              <w:spacing w:line="240" w:lineRule="auto"/>
              <w:rPr>
                <w:rFonts w:cstheme="minorHAnsi"/>
                <w:color w:val="024F75" w:themeColor="accent1"/>
                <w:sz w:val="24"/>
                <w:szCs w:val="24"/>
              </w:rPr>
            </w:pPr>
            <w:r w:rsidRPr="00962C97">
              <w:rPr>
                <w:rFonts w:cstheme="minorHAnsi"/>
                <w:color w:val="024F75" w:themeColor="accent1"/>
                <w:sz w:val="24"/>
                <w:szCs w:val="24"/>
              </w:rPr>
              <w:t>ELECTRICAL AND HEAT PRODUCTION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vAlign w:val="center"/>
          </w:tcPr>
          <w:p w14:paraId="1213F2FC" w14:textId="77777777" w:rsidR="00F77F97" w:rsidRPr="00962C97" w:rsidRDefault="00F77F97" w:rsidP="00E91E5C">
            <w:pPr>
              <w:spacing w:line="240" w:lineRule="auto"/>
              <w:rPr>
                <w:rFonts w:cstheme="minorHAnsi"/>
                <w:color w:val="024F75" w:themeColor="accent1"/>
                <w:sz w:val="24"/>
                <w:szCs w:val="24"/>
              </w:rPr>
            </w:pPr>
          </w:p>
        </w:tc>
      </w:tr>
      <w:tr w:rsidR="00F77F97" w:rsidRPr="00D35230" w14:paraId="18FD1956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3DE6F29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highlight w:val="yellow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Number of Fuel Cell Stacks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375B5BC6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46DC99B7" w14:textId="7EABA0ED" w:rsidR="00F77F97" w:rsidRPr="00962C97" w:rsidRDefault="00962C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</w:rPr>
              <w:t>8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1801D2B5" w14:textId="36E1C23A" w:rsidR="00F77F97" w:rsidRPr="00962C97" w:rsidRDefault="00962C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</w:rPr>
              <w:t>20</w:t>
            </w:r>
          </w:p>
        </w:tc>
      </w:tr>
      <w:tr w:rsidR="00F77F97" w:rsidRPr="00D35230" w14:paraId="5409A83E" w14:textId="77777777" w:rsidTr="00E91E5C">
        <w:trPr>
          <w:trHeight w:val="510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40C1B8D5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Peak Power Output DC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62DC8CE2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42159B35" w14:textId="4FEDA2EE" w:rsidR="00F77F97" w:rsidRPr="00962C97" w:rsidRDefault="00060FBA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108,8</w:t>
            </w:r>
            <w:r w:rsidR="00F77F97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kW Electrical</w:t>
            </w:r>
          </w:p>
          <w:p w14:paraId="51F029AD" w14:textId="10FB5B31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+ </w:t>
            </w:r>
            <w:r w:rsidR="00060FBA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108,8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kW Heat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057BC17F" w14:textId="47B009EC" w:rsidR="00F77F97" w:rsidRPr="00962C97" w:rsidRDefault="00060FBA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272</w:t>
            </w:r>
            <w:r w:rsidR="00F77F97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kW Electrical</w:t>
            </w:r>
          </w:p>
          <w:p w14:paraId="77BACAF9" w14:textId="4A9DD442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+ </w:t>
            </w:r>
            <w:r w:rsidR="00060FBA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272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kW Heat</w:t>
            </w:r>
          </w:p>
        </w:tc>
      </w:tr>
      <w:tr w:rsidR="006E235F" w:rsidRPr="00D35230" w14:paraId="51E22377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1188410C" w14:textId="23662718" w:rsidR="006E235F" w:rsidRPr="00D35230" w:rsidRDefault="006E235F" w:rsidP="006E235F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highlight w:val="yellow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DC Net Electric Power Delivered</w:t>
            </w:r>
            <w:r>
              <w:rPr>
                <w:rFonts w:cstheme="minorHAnsi"/>
                <w:b w:val="0"/>
                <w:color w:val="00677B"/>
                <w:sz w:val="22"/>
                <w:lang w:val="en-US"/>
              </w:rPr>
              <w:t xml:space="preserve"> (Max. BOL)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333419C4" w14:textId="77777777" w:rsidR="006E235F" w:rsidRPr="00D35230" w:rsidRDefault="006E235F" w:rsidP="006E235F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70CD34B7" w14:textId="7A9C952B" w:rsidR="006E235F" w:rsidRPr="00962C97" w:rsidRDefault="006E235F" w:rsidP="006E235F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</w:rPr>
              <w:t>98,9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 xml:space="preserve"> kW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0B6C3962" w14:textId="374FEF88" w:rsidR="006E235F" w:rsidRPr="00962C97" w:rsidRDefault="006E235F" w:rsidP="006E235F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highlight w:val="yellow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</w:rPr>
              <w:t>247,3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 xml:space="preserve"> kW</w:t>
            </w:r>
          </w:p>
        </w:tc>
      </w:tr>
      <w:tr w:rsidR="006E235F" w:rsidRPr="00D35230" w14:paraId="38A6ACE6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687A09E0" w14:textId="2D300958" w:rsidR="006E235F" w:rsidRPr="00D35230" w:rsidRDefault="006E235F" w:rsidP="006E235F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DC Voltage</w:t>
            </w:r>
            <w:r>
              <w:rPr>
                <w:rFonts w:cstheme="minorHAnsi"/>
                <w:b w:val="0"/>
                <w:color w:val="00677B"/>
                <w:sz w:val="22"/>
                <w:lang w:val="en-US"/>
              </w:rPr>
              <w:t xml:space="preserve"> (BOL)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2CD9D6BB" w14:textId="77777777" w:rsidR="006E235F" w:rsidRPr="00D35230" w:rsidRDefault="006E235F" w:rsidP="006E235F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3C0F7D2E" w14:textId="21BE5BC3" w:rsidR="006E235F" w:rsidRPr="00962C97" w:rsidRDefault="006E235F" w:rsidP="006E235F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745,6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– </w:t>
            </w:r>
            <w:r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471,2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V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39421EDC" w14:textId="54BDD070" w:rsidR="006E235F" w:rsidRPr="00962C97" w:rsidRDefault="006E235F" w:rsidP="006E235F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1.864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– </w:t>
            </w:r>
            <w:r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1.178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V</w:t>
            </w:r>
          </w:p>
        </w:tc>
      </w:tr>
      <w:tr w:rsidR="00FA6E89" w:rsidRPr="00D35230" w14:paraId="26456340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6D43B843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DC Current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5A00D1D5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6C7EBD01" w14:textId="76588FE0" w:rsidR="00FA6E89" w:rsidRPr="00962C97" w:rsidRDefault="00FA6E89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0 </w:t>
            </w:r>
            <w:r w:rsidR="009F7258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–</w:t>
            </w:r>
            <w:r w:rsidR="00060FBA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</w:t>
            </w:r>
            <w:r w:rsidR="009F7258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230 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A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5525CD64" w14:textId="344592CB" w:rsidR="00FA6E89" w:rsidRPr="00962C97" w:rsidRDefault="00FA6E89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0 - </w:t>
            </w:r>
            <w:r w:rsidR="009F7258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23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 A</w:t>
            </w:r>
          </w:p>
        </w:tc>
      </w:tr>
      <w:tr w:rsidR="00FA6E89" w:rsidRPr="00D35230" w14:paraId="582C6EEA" w14:textId="77777777" w:rsidTr="00E91E5C">
        <w:trPr>
          <w:trHeight w:val="510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77FDBCB5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Auxiliary Electricity Consumption + Heat Generation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5C3D6237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39EDB890" w14:textId="58B91CEC" w:rsidR="00FA6E89" w:rsidRPr="00962C97" w:rsidRDefault="00060FBA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9,6</w:t>
            </w:r>
            <w:r w:rsidR="00FA6E89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kWh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6FCE4B52" w14:textId="3A1C1E37" w:rsidR="00FA6E89" w:rsidRPr="00962C97" w:rsidRDefault="00060FBA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24</w:t>
            </w:r>
            <w:r w:rsidR="00FA6E89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kWh</w:t>
            </w:r>
          </w:p>
        </w:tc>
      </w:tr>
      <w:tr w:rsidR="00FA6E89" w:rsidRPr="00D35230" w14:paraId="69733414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3BA7F707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Maximum Hydrogen Consumption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35BC9039" w14:textId="77777777" w:rsidR="00FA6E89" w:rsidRPr="00D35230" w:rsidRDefault="00FA6E89" w:rsidP="00FA6E89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1DF5BBE4" w14:textId="13447A09" w:rsidR="00FA6E89" w:rsidRPr="00962C97" w:rsidRDefault="00060FBA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1.280</w:t>
            </w:r>
            <w:r w:rsidR="00FA6E89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Nl/min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7735E3DB" w14:textId="0E49E9AC" w:rsidR="00FA6E89" w:rsidRPr="00962C97" w:rsidRDefault="00060FBA" w:rsidP="00FA6E89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3.200</w:t>
            </w:r>
            <w:r w:rsidR="00FA6E89"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Nl/min</w:t>
            </w:r>
          </w:p>
        </w:tc>
      </w:tr>
      <w:tr w:rsidR="00F77F97" w:rsidRPr="00D35230" w14:paraId="16731AAC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03A1D649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External Fuel Minimum Quality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2A65B06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72FEF155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Grade D ISO 14687-2:2008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397D4955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Grade D ISO 14687-2:2008</w:t>
            </w:r>
          </w:p>
        </w:tc>
      </w:tr>
      <w:tr w:rsidR="00F77F97" w:rsidRPr="00D35230" w14:paraId="47C015BC" w14:textId="77777777" w:rsidTr="00E91E5C">
        <w:trPr>
          <w:trHeight w:val="510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58D2F553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Supply Pressure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301A5DE0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7E90235A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0,35 barg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7AA930BF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0,35 barg</w:t>
            </w:r>
          </w:p>
        </w:tc>
      </w:tr>
      <w:tr w:rsidR="00F77F97" w:rsidRPr="00D35230" w14:paraId="7CA18D7E" w14:textId="77777777" w:rsidTr="00E91E5C">
        <w:trPr>
          <w:trHeight w:val="510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2F0E9B00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Supply Pressure (Optional)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5E5D1056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33489C11" w14:textId="26509DE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up to </w:t>
            </w:r>
            <w:r w:rsidR="00060FBA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350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barg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03981671" w14:textId="22DEC859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up to </w:t>
            </w:r>
            <w:r w:rsidR="00060FBA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350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barg</w:t>
            </w:r>
          </w:p>
        </w:tc>
      </w:tr>
      <w:tr w:rsidR="00F77F97" w:rsidRPr="00D35230" w14:paraId="7E2C6AC0" w14:textId="77777777" w:rsidTr="00E91E5C">
        <w:trPr>
          <w:trHeight w:val="510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5CBE0D90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Fuel Cell Operational Hours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021B31A5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684C42BB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24.000 h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50A8FE30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24.000 h</w:t>
            </w:r>
          </w:p>
        </w:tc>
      </w:tr>
      <w:tr w:rsidR="00F77F97" w:rsidRPr="00D35230" w14:paraId="1F6F8EAC" w14:textId="77777777" w:rsidTr="00E91E5C">
        <w:trPr>
          <w:trHeight w:val="397"/>
        </w:trPr>
        <w:tc>
          <w:tcPr>
            <w:tcW w:w="3500" w:type="pct"/>
            <w:gridSpan w:val="4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vAlign w:val="center"/>
          </w:tcPr>
          <w:p w14:paraId="0908367F" w14:textId="77777777" w:rsidR="00F77F97" w:rsidRPr="00962C97" w:rsidRDefault="00F77F97" w:rsidP="00E91E5C">
            <w:pPr>
              <w:spacing w:line="240" w:lineRule="auto"/>
              <w:rPr>
                <w:rFonts w:cstheme="minorHAnsi"/>
                <w:color w:val="024F75" w:themeColor="accent1"/>
                <w:sz w:val="24"/>
                <w:szCs w:val="24"/>
              </w:rPr>
            </w:pPr>
            <w:r w:rsidRPr="00962C97">
              <w:rPr>
                <w:rFonts w:cstheme="minorHAnsi"/>
                <w:color w:val="024F75" w:themeColor="accent1"/>
                <w:sz w:val="24"/>
                <w:szCs w:val="24"/>
              </w:rPr>
              <w:t>GENERAL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shd w:val="clear" w:color="auto" w:fill="EDF9F8"/>
            <w:noWrap/>
            <w:vAlign w:val="center"/>
          </w:tcPr>
          <w:p w14:paraId="1B1F6B99" w14:textId="77777777" w:rsidR="00F77F97" w:rsidRPr="00962C97" w:rsidRDefault="00F77F97" w:rsidP="00E91E5C">
            <w:pPr>
              <w:spacing w:line="240" w:lineRule="auto"/>
              <w:rPr>
                <w:rFonts w:cstheme="minorHAnsi"/>
                <w:color w:val="024F75" w:themeColor="accent1"/>
                <w:sz w:val="24"/>
                <w:szCs w:val="24"/>
              </w:rPr>
            </w:pPr>
          </w:p>
        </w:tc>
      </w:tr>
      <w:tr w:rsidR="00F77F97" w:rsidRPr="00D35230" w14:paraId="58B77DA5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15C117E8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highlight w:val="yellow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Water Treatment Plant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2BBED455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52E48B6F" w14:textId="74D75E19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>Not included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24C5F0E6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>Not included</w:t>
            </w:r>
          </w:p>
        </w:tc>
      </w:tr>
      <w:tr w:rsidR="00F77F97" w:rsidRPr="00D35230" w14:paraId="35F799EE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125C17D5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Cooling System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20B07A4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2C310070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>Water cooled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6EEA84DA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</w:rPr>
              <w:t>Water cooled</w:t>
            </w:r>
          </w:p>
        </w:tc>
      </w:tr>
      <w:tr w:rsidR="00F77F97" w:rsidRPr="00D35230" w14:paraId="2EA5BCBB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76D90750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Closed Cooling Water Quality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7EFA8FAE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6D66FDB8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&lt; 10 μS/cm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23207142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&lt; 10 μS/cm</w:t>
            </w:r>
          </w:p>
        </w:tc>
      </w:tr>
      <w:tr w:rsidR="00F77F97" w:rsidRPr="00D35230" w14:paraId="0DBF1216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27461DEA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Open Cooling Water Pressure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47F65487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50159390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1 - 10 barg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66CAD0F4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1 - 10 barg</w:t>
            </w:r>
          </w:p>
        </w:tc>
      </w:tr>
      <w:tr w:rsidR="00F77F97" w:rsidRPr="00D35230" w14:paraId="678A8067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7625899D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</w:rPr>
              <w:t>Open Cooling Water Temperature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191D5202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14DFE7E0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&lt; 50 ºC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6CCF4B59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&lt; 50 ºC</w:t>
            </w:r>
          </w:p>
        </w:tc>
      </w:tr>
      <w:tr w:rsidR="00F77F97" w:rsidRPr="00D35230" w14:paraId="30922497" w14:textId="77777777" w:rsidTr="00E91E5C">
        <w:trPr>
          <w:trHeight w:val="39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476CDEFC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Room Temperature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36B35525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18D63FFD" w14:textId="77CC7FF1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0 - </w:t>
            </w:r>
            <w:r w:rsidR="00060FBA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45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ºC</w:t>
            </w: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  <w:hideMark/>
          </w:tcPr>
          <w:p w14:paraId="6E6194B0" w14:textId="2C021224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0 - </w:t>
            </w:r>
            <w:r w:rsidR="00060FBA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>45</w:t>
            </w:r>
            <w:r w:rsidRPr="00962C97"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  <w:t xml:space="preserve"> ºC</w:t>
            </w:r>
          </w:p>
        </w:tc>
      </w:tr>
      <w:tr w:rsidR="00F77F97" w:rsidRPr="00D35230" w14:paraId="14B0434B" w14:textId="77777777" w:rsidTr="00E91E5C">
        <w:trPr>
          <w:trHeight w:val="567"/>
        </w:trPr>
        <w:tc>
          <w:tcPr>
            <w:tcW w:w="1867" w:type="pct"/>
            <w:tcBorders>
              <w:top w:val="single" w:sz="4" w:space="0" w:color="00777D"/>
              <w:bottom w:val="single" w:sz="4" w:space="0" w:color="00777D"/>
            </w:tcBorders>
            <w:vAlign w:val="center"/>
            <w:hideMark/>
          </w:tcPr>
          <w:p w14:paraId="71928A0C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677B"/>
                <w:sz w:val="22"/>
                <w:lang w:val="en-US"/>
              </w:rPr>
            </w:pPr>
            <w:r w:rsidRPr="00D35230">
              <w:rPr>
                <w:rFonts w:cstheme="minorHAnsi"/>
                <w:b w:val="0"/>
                <w:color w:val="00677B"/>
                <w:sz w:val="22"/>
                <w:lang w:val="en-US"/>
              </w:rPr>
              <w:t>Dimensions (mm) (WxDxH)</w:t>
            </w:r>
          </w:p>
        </w:tc>
        <w:tc>
          <w:tcPr>
            <w:tcW w:w="133" w:type="pct"/>
            <w:tcBorders>
              <w:top w:val="single" w:sz="4" w:space="0" w:color="00777D"/>
              <w:bottom w:val="single" w:sz="4" w:space="0" w:color="00777D"/>
            </w:tcBorders>
            <w:vAlign w:val="center"/>
          </w:tcPr>
          <w:p w14:paraId="1DC6DC5B" w14:textId="77777777" w:rsidR="00F77F97" w:rsidRPr="00D35230" w:rsidRDefault="00F77F97" w:rsidP="00E91E5C">
            <w:pPr>
              <w:spacing w:line="240" w:lineRule="auto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gridSpan w:val="2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71005B68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  <w:tc>
          <w:tcPr>
            <w:tcW w:w="1500" w:type="pct"/>
            <w:tcBorders>
              <w:top w:val="single" w:sz="4" w:space="0" w:color="00777D"/>
              <w:bottom w:val="single" w:sz="4" w:space="0" w:color="00777D"/>
            </w:tcBorders>
            <w:noWrap/>
            <w:vAlign w:val="center"/>
          </w:tcPr>
          <w:p w14:paraId="35BFA882" w14:textId="77777777" w:rsidR="00F77F97" w:rsidRPr="00962C97" w:rsidRDefault="00F77F97" w:rsidP="00E91E5C">
            <w:pPr>
              <w:spacing w:line="240" w:lineRule="auto"/>
              <w:jc w:val="center"/>
              <w:rPr>
                <w:rFonts w:cstheme="minorHAnsi"/>
                <w:b w:val="0"/>
                <w:color w:val="005279"/>
                <w:sz w:val="24"/>
                <w:szCs w:val="24"/>
                <w:lang w:val="en-US"/>
              </w:rPr>
            </w:pPr>
          </w:p>
        </w:tc>
      </w:tr>
    </w:tbl>
    <w:p w14:paraId="49125356" w14:textId="57B8D446" w:rsidR="00F77F97" w:rsidRPr="00437705" w:rsidRDefault="00F77F97" w:rsidP="00F77F97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</w:p>
    <w:p w14:paraId="5F13E1D5" w14:textId="77777777" w:rsidR="00F77F97" w:rsidRPr="00437705" w:rsidRDefault="00F77F97" w:rsidP="00F77F97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</w:p>
    <w:p w14:paraId="18CB8F2F" w14:textId="77777777" w:rsidR="00F77F97" w:rsidRPr="00437705" w:rsidRDefault="00F77F97" w:rsidP="00F77F97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</w:p>
    <w:p w14:paraId="5440B9A4" w14:textId="77777777" w:rsidR="00F77F97" w:rsidRPr="00437705" w:rsidRDefault="00F77F97" w:rsidP="00F77F97">
      <w:pPr>
        <w:rPr>
          <w:rFonts w:ascii="Getho Light" w:hAnsi="Getho Light" w:cstheme="minorHAnsi"/>
          <w:b w:val="0"/>
          <w:color w:val="005279"/>
          <w:sz w:val="24"/>
          <w:szCs w:val="24"/>
          <w:lang w:val="en-US"/>
        </w:rPr>
      </w:pPr>
    </w:p>
    <w:p w14:paraId="32AABCF9" w14:textId="77777777" w:rsidR="00BC78EA" w:rsidRDefault="00BC78EA" w:rsidP="00BC78EA">
      <w:pPr>
        <w:spacing w:after="200"/>
      </w:pPr>
    </w:p>
    <w:p w14:paraId="270CC9D1" w14:textId="49C150EE" w:rsidR="001F4131" w:rsidRPr="00BA0841" w:rsidRDefault="00BC78EA" w:rsidP="000A68DB">
      <w:pPr>
        <w:rPr>
          <w:noProof/>
          <w:color w:val="FFFFFF" w:themeColor="background1"/>
          <w:sz w:val="30"/>
          <w:szCs w:val="30"/>
        </w:rPr>
      </w:pPr>
      <w:r>
        <w:rPr>
          <w:noProof/>
          <w:color w:val="FFFFFF" w:themeColor="background1"/>
          <w:sz w:val="30"/>
          <w:szCs w:val="30"/>
        </w:rPr>
        <w:t>ISPENSADOR DE HIDRÓ</w:t>
      </w:r>
      <w:r w:rsidR="001F4131">
        <w:rPr>
          <w:noProof/>
          <w:color w:val="FFFFFF" w:themeColor="background1"/>
          <w:sz w:val="30"/>
          <w:szCs w:val="30"/>
        </w:rPr>
        <w:t>ADOR DE HIDRÓGENO</w:t>
      </w:r>
    </w:p>
    <w:p w14:paraId="33CB71F5" w14:textId="77777777" w:rsidR="00600EC4" w:rsidRDefault="00600EC4" w:rsidP="00600EC4">
      <w:pPr>
        <w:ind w:left="-426" w:right="357"/>
        <w:jc w:val="both"/>
        <w:rPr>
          <w:noProof/>
          <w:color w:val="FFFFFF" w:themeColor="background1"/>
          <w:sz w:val="30"/>
          <w:szCs w:val="30"/>
        </w:rPr>
      </w:pPr>
    </w:p>
    <w:p w14:paraId="30D3870C" w14:textId="77777777" w:rsidR="005E21DD" w:rsidRDefault="005E21DD" w:rsidP="00600EC4">
      <w:pPr>
        <w:ind w:left="-426" w:right="357"/>
        <w:jc w:val="both"/>
        <w:rPr>
          <w:noProof/>
          <w:color w:val="FFFFFF" w:themeColor="background1"/>
          <w:sz w:val="30"/>
          <w:szCs w:val="30"/>
        </w:rPr>
      </w:pPr>
    </w:p>
    <w:p w14:paraId="1EDF8246" w14:textId="77777777" w:rsidR="00600EC4" w:rsidRDefault="00600EC4" w:rsidP="00600EC4">
      <w:pPr>
        <w:ind w:left="-426" w:right="357"/>
        <w:jc w:val="both"/>
        <w:rPr>
          <w:noProof/>
          <w:color w:val="FFFFFF" w:themeColor="background1"/>
          <w:sz w:val="30"/>
          <w:szCs w:val="30"/>
        </w:rPr>
      </w:pPr>
    </w:p>
    <w:p w14:paraId="6C15411B" w14:textId="77777777" w:rsidR="00060FBA" w:rsidRDefault="00060FBA" w:rsidP="00600EC4">
      <w:pPr>
        <w:ind w:left="-426" w:right="357"/>
        <w:jc w:val="both"/>
        <w:rPr>
          <w:noProof/>
          <w:color w:val="FFFFFF" w:themeColor="background1"/>
          <w:sz w:val="30"/>
          <w:szCs w:val="30"/>
        </w:rPr>
      </w:pPr>
    </w:p>
    <w:p w14:paraId="7F9568BB" w14:textId="77777777" w:rsidR="00600EC4" w:rsidRDefault="00600EC4" w:rsidP="00600EC4">
      <w:pPr>
        <w:spacing w:after="200"/>
      </w:pPr>
    </w:p>
    <w:p w14:paraId="21DFBBB5" w14:textId="77777777" w:rsidR="00600EC4" w:rsidRDefault="00600EC4" w:rsidP="00600EC4">
      <w:pPr>
        <w:spacing w:after="200"/>
      </w:pPr>
      <w:r w:rsidRPr="001B423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072960" behindDoc="0" locked="0" layoutInCell="1" allowOverlap="1" wp14:anchorId="39903E03" wp14:editId="6DA7C716">
                <wp:simplePos x="0" y="0"/>
                <wp:positionH relativeFrom="page">
                  <wp:align>left</wp:align>
                </wp:positionH>
                <wp:positionV relativeFrom="paragraph">
                  <wp:posOffset>-205291</wp:posOffset>
                </wp:positionV>
                <wp:extent cx="7583424" cy="435610"/>
                <wp:effectExtent l="0" t="0" r="0" b="254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3424" cy="435610"/>
                        </a:xfrm>
                        <a:prstGeom prst="rect">
                          <a:avLst/>
                        </a:prstGeom>
                        <a:gradFill>
                          <a:gsLst>
                            <a:gs pos="27000">
                              <a:srgbClr val="009880">
                                <a:lumMod val="100000"/>
                              </a:srgbClr>
                            </a:gs>
                            <a:gs pos="0">
                              <a:srgbClr val="00CE85"/>
                            </a:gs>
                            <a:gs pos="100000">
                              <a:srgbClr val="005279"/>
                            </a:gs>
                          </a:gsLst>
                          <a:lin ang="13800000" scaled="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55E46" w14:textId="21C87B62" w:rsidR="005A3095" w:rsidRPr="0070398E" w:rsidRDefault="005A3095" w:rsidP="00600EC4">
                            <w:pPr>
                              <w:spacing w:line="240" w:lineRule="auto"/>
                              <w:ind w:left="425" w:right="357"/>
                              <w:jc w:val="right"/>
                              <w:rPr>
                                <w:rFonts w:ascii="Getho Light" w:hAnsi="Getho Light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tho Light" w:hAnsi="Getho Light"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>Vector</w:t>
                            </w:r>
                            <w:r w:rsidRPr="003F1810">
                              <w:rPr>
                                <w:rFonts w:ascii="Ace Sans Demo" w:hAnsi="Ace Sans Demo"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rFonts w:ascii="Getho Light" w:hAnsi="Getho Light"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>DYNA – HYDROGEN SUPPLIER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03E03" id="_x0000_s1330" type="#_x0000_t202" style="position:absolute;margin-left:0;margin-top:-16.15pt;width:597.1pt;height:34.3pt;z-index:25207296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" fillcolor="#00ce85" stroked="f">
                <v:fill color2="#005279" angle="220" colors="0 #00ce85;17695f #009880;1 #005279" focus="100%" type="gradient">
                  <o:fill v:ext="view" type="gradientUnscaled"/>
                </v:fill>
                <v:textbox>
                  <w:txbxContent>
                    <w:p w14:paraId="00A55E46" w14:textId="21C87B62" w:rsidR="005A3095" w:rsidRPr="0070398E" w:rsidRDefault="005A3095" w:rsidP="00600EC4">
                      <w:pPr>
                        <w:spacing w:line="240" w:lineRule="auto"/>
                        <w:ind w:left="425" w:right="357"/>
                        <w:jc w:val="right"/>
                        <w:rPr>
                          <w:rFonts w:ascii="Getho Light" w:hAnsi="Getho Light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Getho Light" w:hAnsi="Getho Light"/>
                          <w:noProof/>
                          <w:color w:val="FFFFFF" w:themeColor="background1"/>
                          <w:sz w:val="40"/>
                          <w:szCs w:val="40"/>
                        </w:rPr>
                        <w:t>Vector</w:t>
                      </w:r>
                      <w:r w:rsidRPr="003F1810">
                        <w:rPr>
                          <w:rFonts w:ascii="Ace Sans Demo" w:hAnsi="Ace Sans Demo"/>
                          <w:noProof/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  <w:r>
                        <w:rPr>
                          <w:rFonts w:ascii="Getho Light" w:hAnsi="Getho Light"/>
                          <w:noProof/>
                          <w:color w:val="FFFFFF" w:themeColor="background1"/>
                          <w:sz w:val="40"/>
                          <w:szCs w:val="40"/>
                        </w:rPr>
                        <w:t>DYNA – HYDROGEN SUPPLIER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F30C647" w14:textId="77777777" w:rsidR="00600EC4" w:rsidRDefault="00600EC4" w:rsidP="00600EC4">
      <w:pPr>
        <w:spacing w:after="20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73984" behindDoc="0" locked="0" layoutInCell="1" allowOverlap="1" wp14:anchorId="588D9A91" wp14:editId="4B6F8504">
                <wp:simplePos x="0" y="0"/>
                <wp:positionH relativeFrom="page">
                  <wp:posOffset>2743200</wp:posOffset>
                </wp:positionH>
                <wp:positionV relativeFrom="paragraph">
                  <wp:posOffset>339952</wp:posOffset>
                </wp:positionV>
                <wp:extent cx="4448810" cy="5417764"/>
                <wp:effectExtent l="0" t="0" r="0" b="0"/>
                <wp:wrapNone/>
                <wp:docPr id="6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810" cy="54177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BE3CF" w14:textId="77777777" w:rsidR="005A3095" w:rsidRDefault="005A3095" w:rsidP="00600EC4">
                            <w:pPr>
                              <w:spacing w:after="240"/>
                              <w:ind w:left="426" w:right="357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</w:pPr>
                            <w:r w:rsidRPr="00CA411E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  <w:t>Our goal is to provide our customers with access to mobility through hydrogen in any sector and field of application, always in a sustainable and affordable way.</w:t>
                            </w:r>
                          </w:p>
                          <w:p w14:paraId="7910B1FC" w14:textId="7479F153" w:rsidR="005A3095" w:rsidRPr="00CA411E" w:rsidRDefault="005A3095" w:rsidP="00600EC4">
                            <w:pPr>
                              <w:spacing w:after="240"/>
                              <w:ind w:left="426" w:right="357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</w:pPr>
                            <w:r w:rsidRPr="00CA411E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  <w:t xml:space="preserve">For this, our </w:t>
                            </w:r>
                            <w:r w:rsidRPr="00CA411E">
                              <w:rPr>
                                <w:rFonts w:ascii="Getho Light" w:hAnsi="Getho Light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  <w:t>Hydrogen Supplier</w:t>
                            </w:r>
                            <w:r w:rsidRPr="00CA411E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GB"/>
                              </w:rPr>
                              <w:t xml:space="preserve"> makes it possible to dispose of this new fuel in different outlet pressure requirements, quickly and safely.</w:t>
                            </w:r>
                          </w:p>
                          <w:p w14:paraId="0D178B5D" w14:textId="29125D5A" w:rsidR="005A3095" w:rsidRPr="00600EC4" w:rsidRDefault="005A3095" w:rsidP="00600EC4">
                            <w:pPr>
                              <w:spacing w:after="240"/>
                              <w:ind w:left="426" w:right="357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US"/>
                              </w:rPr>
                            </w:pPr>
                            <w:r w:rsidRPr="00600EC4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US"/>
                              </w:rPr>
                              <w:t>Designed to handle refueling p</w:t>
                            </w:r>
                            <w:r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US"/>
                              </w:rPr>
                              <w:t xml:space="preserve">rotocols at various scenarios, </w:t>
                            </w:r>
                            <w:r w:rsidRPr="00600EC4">
                              <w:rPr>
                                <w:rFonts w:ascii="Getho Light" w:hAnsi="Getho Light"/>
                                <w:noProof/>
                                <w:color w:val="00677B"/>
                                <w:szCs w:val="28"/>
                                <w:lang w:val="en-US"/>
                              </w:rPr>
                              <w:t>Vector</w:t>
                            </w:r>
                            <w:r w:rsidRPr="00600EC4">
                              <w:rPr>
                                <w:rFonts w:ascii="Ace Sans Demo" w:hAnsi="Ace Sans Demo"/>
                                <w:noProof/>
                                <w:color w:val="00677B"/>
                                <w:szCs w:val="28"/>
                                <w:lang w:val="en-US"/>
                              </w:rPr>
                              <w:t>2</w:t>
                            </w:r>
                            <w:r w:rsidRPr="00600EC4">
                              <w:rPr>
                                <w:rFonts w:ascii="Getho Light" w:hAnsi="Getho Light"/>
                                <w:noProof/>
                                <w:color w:val="00677B"/>
                                <w:szCs w:val="28"/>
                                <w:lang w:val="en-US"/>
                              </w:rPr>
                              <w:t>DYNA</w:t>
                            </w:r>
                            <w:r w:rsidRPr="00600EC4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US"/>
                              </w:rPr>
                              <w:t>enables and ensures the smartest and fastest response:</w:t>
                            </w:r>
                          </w:p>
                          <w:p w14:paraId="5B4A1838" w14:textId="4D4D13DB" w:rsidR="005A3095" w:rsidRPr="00CA5EB6" w:rsidRDefault="005A3095" w:rsidP="00600EC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240"/>
                              <w:ind w:right="357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</w:rPr>
                            </w:pPr>
                            <w:r w:rsidRPr="00CA5EB6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</w:rPr>
                              <w:t>SAE J</w:t>
                            </w:r>
                            <w:r w:rsidRPr="00CA5EB6">
                              <w:rPr>
                                <w:rFonts w:ascii="Ace Sans Demo" w:hAnsi="Ace Sans Demo"/>
                                <w:b w:val="0"/>
                                <w:noProof/>
                                <w:color w:val="00677B"/>
                                <w:szCs w:val="28"/>
                              </w:rPr>
                              <w:t>26</w:t>
                            </w:r>
                            <w:r w:rsidRPr="00CA5EB6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4"/>
                                <w:szCs w:val="28"/>
                              </w:rPr>
                              <w:t>0</w:t>
                            </w:r>
                            <w:r w:rsidRPr="00CA5EB6">
                              <w:rPr>
                                <w:rFonts w:ascii="Ace Sans Demo" w:hAnsi="Ace Sans Demo"/>
                                <w:b w:val="0"/>
                                <w:noProof/>
                                <w:color w:val="00677B"/>
                                <w:szCs w:val="28"/>
                              </w:rPr>
                              <w:t>1</w:t>
                            </w:r>
                            <w:r w:rsidRPr="00600EC4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</w:rPr>
                              <w:t xml:space="preserve"> </w:t>
                            </w:r>
                            <w:r w:rsidRPr="00CA5EB6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</w:rPr>
                              <w:t>Protocol</w:t>
                            </w:r>
                          </w:p>
                          <w:p w14:paraId="44900757" w14:textId="1E0ADE4C" w:rsidR="005A3095" w:rsidRPr="00CA5EB6" w:rsidRDefault="005A3095" w:rsidP="00600EC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240"/>
                              <w:ind w:right="357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</w:rPr>
                            </w:pPr>
                            <w:r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</w:rPr>
                              <w:t>S</w:t>
                            </w:r>
                            <w:r w:rsidRPr="00CA5EB6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</w:rPr>
                              <w:t>AE J</w:t>
                            </w:r>
                            <w:r w:rsidRPr="00CA5EB6">
                              <w:rPr>
                                <w:rFonts w:ascii="Ace Sans Demo" w:hAnsi="Ace Sans Demo"/>
                                <w:b w:val="0"/>
                                <w:noProof/>
                                <w:color w:val="00677B"/>
                                <w:szCs w:val="28"/>
                              </w:rPr>
                              <w:t>26</w:t>
                            </w:r>
                            <w:r w:rsidRPr="00CA5EB6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4"/>
                                <w:szCs w:val="28"/>
                              </w:rPr>
                              <w:t>0</w:t>
                            </w:r>
                            <w:r w:rsidRPr="00CA5EB6">
                              <w:rPr>
                                <w:rFonts w:ascii="Ace Sans Demo" w:hAnsi="Ace Sans Demo"/>
                                <w:b w:val="0"/>
                                <w:noProof/>
                                <w:color w:val="00677B"/>
                                <w:szCs w:val="28"/>
                              </w:rPr>
                              <w:t>1-2</w:t>
                            </w:r>
                            <w:r>
                              <w:rPr>
                                <w:rFonts w:ascii="Ace Sans Demo" w:hAnsi="Ace Sans Demo"/>
                                <w:b w:val="0"/>
                                <w:noProof/>
                                <w:color w:val="00677B"/>
                                <w:szCs w:val="28"/>
                              </w:rPr>
                              <w:t xml:space="preserve"> </w:t>
                            </w:r>
                            <w:r w:rsidRPr="00CA5EB6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</w:rPr>
                              <w:t>Protocol</w:t>
                            </w:r>
                          </w:p>
                          <w:p w14:paraId="64767D21" w14:textId="7C04F6E6" w:rsidR="005A3095" w:rsidRPr="00600EC4" w:rsidRDefault="005A3095" w:rsidP="00600EC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240"/>
                              <w:ind w:right="357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US"/>
                              </w:rPr>
                            </w:pPr>
                            <w:r w:rsidRPr="00600EC4">
                              <w:rPr>
                                <w:rFonts w:ascii="Getho Light" w:hAnsi="Getho Light"/>
                                <w:noProof/>
                                <w:color w:val="00677B"/>
                                <w:szCs w:val="28"/>
                                <w:lang w:val="en-US"/>
                              </w:rPr>
                              <w:t>H</w:t>
                            </w:r>
                            <w:r w:rsidRPr="00600EC4">
                              <w:rPr>
                                <w:rFonts w:ascii="Ace Sans Demo" w:hAnsi="Ace Sans Demo"/>
                                <w:noProof/>
                                <w:color w:val="00677B"/>
                                <w:szCs w:val="28"/>
                                <w:lang w:val="en-US"/>
                              </w:rPr>
                              <w:t>2</w:t>
                            </w:r>
                            <w:r w:rsidRPr="00600EC4">
                              <w:rPr>
                                <w:rFonts w:ascii="Getho Light" w:hAnsi="Getho Light"/>
                                <w:noProof/>
                                <w:color w:val="00677B"/>
                                <w:szCs w:val="28"/>
                                <w:lang w:val="en-US"/>
                              </w:rPr>
                              <w:t>Vector Protocol</w:t>
                            </w:r>
                            <w:r w:rsidRPr="00600EC4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Cs w:val="28"/>
                                <w:lang w:val="en-US"/>
                              </w:rPr>
                              <w:t xml:space="preserve"> – Maintains SAE safety requirements and adapts to customer installation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D9A91" id="_x0000_s1331" type="#_x0000_t202" style="position:absolute;margin-left:3in;margin-top:26.75pt;width:350.3pt;height:426.6pt;z-index:252073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" filled="f" stroked="f">
                <v:textbox>
                  <w:txbxContent>
                    <w:p w14:paraId="052BE3CF" w14:textId="77777777" w:rsidR="005A3095" w:rsidRDefault="005A3095" w:rsidP="00600EC4">
                      <w:pPr>
                        <w:spacing w:after="240"/>
                        <w:ind w:left="426" w:right="357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GB"/>
                        </w:rPr>
                      </w:pPr>
                      <w:r w:rsidRPr="00CA411E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GB"/>
                        </w:rPr>
                        <w:t>Our goal is to provide our customers with access to mobility through hydrogen in any sector and field of application, always in a sustainable and affordable way.</w:t>
                      </w:r>
                    </w:p>
                    <w:p w14:paraId="7910B1FC" w14:textId="7479F153" w:rsidR="005A3095" w:rsidRPr="00CA411E" w:rsidRDefault="005A3095" w:rsidP="00600EC4">
                      <w:pPr>
                        <w:spacing w:after="240"/>
                        <w:ind w:left="426" w:right="357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GB"/>
                        </w:rPr>
                      </w:pPr>
                      <w:r w:rsidRPr="00CA411E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GB"/>
                        </w:rPr>
                        <w:t xml:space="preserve">For this, our </w:t>
                      </w:r>
                      <w:r w:rsidRPr="00CA411E">
                        <w:rPr>
                          <w:rFonts w:ascii="Getho Light" w:hAnsi="Getho Light"/>
                          <w:noProof/>
                          <w:color w:val="00677B"/>
                          <w:szCs w:val="28"/>
                          <w:lang w:val="en-GB"/>
                        </w:rPr>
                        <w:t>Hydrogen Supplier</w:t>
                      </w:r>
                      <w:r w:rsidRPr="00CA411E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GB"/>
                        </w:rPr>
                        <w:t xml:space="preserve"> makes it possible to dispose of this new fuel in different outlet pressure requirements, quickly and safely.</w:t>
                      </w:r>
                    </w:p>
                    <w:p w14:paraId="0D178B5D" w14:textId="29125D5A" w:rsidR="005A3095" w:rsidRPr="00600EC4" w:rsidRDefault="005A3095" w:rsidP="00600EC4">
                      <w:pPr>
                        <w:spacing w:after="240"/>
                        <w:ind w:left="426" w:right="357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US"/>
                        </w:rPr>
                      </w:pPr>
                      <w:r w:rsidRPr="00600EC4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US"/>
                        </w:rPr>
                        <w:t>Designed to handle refueling p</w:t>
                      </w:r>
                      <w:r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US"/>
                        </w:rPr>
                        <w:t xml:space="preserve">rotocols at various scenarios, </w:t>
                      </w:r>
                      <w:r w:rsidRPr="00600EC4">
                        <w:rPr>
                          <w:rFonts w:ascii="Getho Light" w:hAnsi="Getho Light"/>
                          <w:noProof/>
                          <w:color w:val="00677B"/>
                          <w:szCs w:val="28"/>
                          <w:lang w:val="en-US"/>
                        </w:rPr>
                        <w:t>Vector</w:t>
                      </w:r>
                      <w:r w:rsidRPr="00600EC4">
                        <w:rPr>
                          <w:rFonts w:ascii="Ace Sans Demo" w:hAnsi="Ace Sans Demo"/>
                          <w:noProof/>
                          <w:color w:val="00677B"/>
                          <w:szCs w:val="28"/>
                          <w:lang w:val="en-US"/>
                        </w:rPr>
                        <w:t>2</w:t>
                      </w:r>
                      <w:r w:rsidRPr="00600EC4">
                        <w:rPr>
                          <w:rFonts w:ascii="Getho Light" w:hAnsi="Getho Light"/>
                          <w:noProof/>
                          <w:color w:val="00677B"/>
                          <w:szCs w:val="28"/>
                          <w:lang w:val="en-US"/>
                        </w:rPr>
                        <w:t>DYNA</w:t>
                      </w:r>
                      <w:r w:rsidRPr="00600EC4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US"/>
                        </w:rPr>
                        <w:t>enables and ensures the smartest and fastest response:</w:t>
                      </w:r>
                    </w:p>
                    <w:p w14:paraId="5B4A1838" w14:textId="4D4D13DB" w:rsidR="005A3095" w:rsidRPr="00CA5EB6" w:rsidRDefault="005A3095" w:rsidP="00600EC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240"/>
                        <w:ind w:right="357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</w:rPr>
                      </w:pPr>
                      <w:r w:rsidRPr="00CA5EB6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</w:rPr>
                        <w:t>SAE J</w:t>
                      </w:r>
                      <w:r w:rsidRPr="00CA5EB6">
                        <w:rPr>
                          <w:rFonts w:ascii="Ace Sans Demo" w:hAnsi="Ace Sans Demo"/>
                          <w:b w:val="0"/>
                          <w:noProof/>
                          <w:color w:val="00677B"/>
                          <w:szCs w:val="28"/>
                        </w:rPr>
                        <w:t>26</w:t>
                      </w:r>
                      <w:r w:rsidRPr="00CA5EB6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4"/>
                          <w:szCs w:val="28"/>
                        </w:rPr>
                        <w:t>0</w:t>
                      </w:r>
                      <w:r w:rsidRPr="00CA5EB6">
                        <w:rPr>
                          <w:rFonts w:ascii="Ace Sans Demo" w:hAnsi="Ace Sans Demo"/>
                          <w:b w:val="0"/>
                          <w:noProof/>
                          <w:color w:val="00677B"/>
                          <w:szCs w:val="28"/>
                        </w:rPr>
                        <w:t>1</w:t>
                      </w:r>
                      <w:r w:rsidRPr="00600EC4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</w:rPr>
                        <w:t xml:space="preserve"> </w:t>
                      </w:r>
                      <w:r w:rsidRPr="00CA5EB6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</w:rPr>
                        <w:t>Protocol</w:t>
                      </w:r>
                    </w:p>
                    <w:p w14:paraId="44900757" w14:textId="1E0ADE4C" w:rsidR="005A3095" w:rsidRPr="00CA5EB6" w:rsidRDefault="005A3095" w:rsidP="00600EC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240"/>
                        <w:ind w:right="357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</w:rPr>
                      </w:pPr>
                      <w:r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</w:rPr>
                        <w:t>S</w:t>
                      </w:r>
                      <w:r w:rsidRPr="00CA5EB6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</w:rPr>
                        <w:t>AE J</w:t>
                      </w:r>
                      <w:r w:rsidRPr="00CA5EB6">
                        <w:rPr>
                          <w:rFonts w:ascii="Ace Sans Demo" w:hAnsi="Ace Sans Demo"/>
                          <w:b w:val="0"/>
                          <w:noProof/>
                          <w:color w:val="00677B"/>
                          <w:szCs w:val="28"/>
                        </w:rPr>
                        <w:t>26</w:t>
                      </w:r>
                      <w:r w:rsidRPr="00CA5EB6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4"/>
                          <w:szCs w:val="28"/>
                        </w:rPr>
                        <w:t>0</w:t>
                      </w:r>
                      <w:r w:rsidRPr="00CA5EB6">
                        <w:rPr>
                          <w:rFonts w:ascii="Ace Sans Demo" w:hAnsi="Ace Sans Demo"/>
                          <w:b w:val="0"/>
                          <w:noProof/>
                          <w:color w:val="00677B"/>
                          <w:szCs w:val="28"/>
                        </w:rPr>
                        <w:t>1-2</w:t>
                      </w:r>
                      <w:r>
                        <w:rPr>
                          <w:rFonts w:ascii="Ace Sans Demo" w:hAnsi="Ace Sans Demo"/>
                          <w:b w:val="0"/>
                          <w:noProof/>
                          <w:color w:val="00677B"/>
                          <w:szCs w:val="28"/>
                        </w:rPr>
                        <w:t xml:space="preserve"> </w:t>
                      </w:r>
                      <w:r w:rsidRPr="00CA5EB6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</w:rPr>
                        <w:t>Protocol</w:t>
                      </w:r>
                    </w:p>
                    <w:p w14:paraId="64767D21" w14:textId="7C04F6E6" w:rsidR="005A3095" w:rsidRPr="00600EC4" w:rsidRDefault="005A3095" w:rsidP="00600EC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240"/>
                        <w:ind w:right="357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US"/>
                        </w:rPr>
                      </w:pPr>
                      <w:r w:rsidRPr="00600EC4">
                        <w:rPr>
                          <w:rFonts w:ascii="Getho Light" w:hAnsi="Getho Light"/>
                          <w:noProof/>
                          <w:color w:val="00677B"/>
                          <w:szCs w:val="28"/>
                          <w:lang w:val="en-US"/>
                        </w:rPr>
                        <w:t>H</w:t>
                      </w:r>
                      <w:r w:rsidRPr="00600EC4">
                        <w:rPr>
                          <w:rFonts w:ascii="Ace Sans Demo" w:hAnsi="Ace Sans Demo"/>
                          <w:noProof/>
                          <w:color w:val="00677B"/>
                          <w:szCs w:val="28"/>
                          <w:lang w:val="en-US"/>
                        </w:rPr>
                        <w:t>2</w:t>
                      </w:r>
                      <w:r w:rsidRPr="00600EC4">
                        <w:rPr>
                          <w:rFonts w:ascii="Getho Light" w:hAnsi="Getho Light"/>
                          <w:noProof/>
                          <w:color w:val="00677B"/>
                          <w:szCs w:val="28"/>
                          <w:lang w:val="en-US"/>
                        </w:rPr>
                        <w:t>Vector Protocol</w:t>
                      </w:r>
                      <w:r w:rsidRPr="00600EC4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Cs w:val="28"/>
                          <w:lang w:val="en-US"/>
                        </w:rPr>
                        <w:t xml:space="preserve"> – Maintains SAE safety requirements and adapts to customer installation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5008" behindDoc="0" locked="0" layoutInCell="1" allowOverlap="1" wp14:anchorId="104ECA37" wp14:editId="39B058B4">
            <wp:simplePos x="0" y="0"/>
            <wp:positionH relativeFrom="column">
              <wp:posOffset>4445</wp:posOffset>
            </wp:positionH>
            <wp:positionV relativeFrom="paragraph">
              <wp:posOffset>57595</wp:posOffset>
            </wp:positionV>
            <wp:extent cx="2002155" cy="6014085"/>
            <wp:effectExtent l="0" t="0" r="0" b="0"/>
            <wp:wrapSquare wrapText="bothSides"/>
            <wp:docPr id="615" name="Imagen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Surtidor.png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601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35C20" w14:textId="77777777" w:rsidR="00600EC4" w:rsidRDefault="00600EC4" w:rsidP="00600EC4">
      <w:pPr>
        <w:spacing w:after="200"/>
      </w:pPr>
    </w:p>
    <w:p w14:paraId="2661F24C" w14:textId="77777777" w:rsidR="00600EC4" w:rsidRDefault="00600EC4" w:rsidP="00600EC4">
      <w:pPr>
        <w:spacing w:after="200"/>
      </w:pPr>
    </w:p>
    <w:p w14:paraId="169909B4" w14:textId="77777777" w:rsidR="00600EC4" w:rsidRDefault="00600EC4" w:rsidP="00600EC4">
      <w:pPr>
        <w:spacing w:after="200"/>
      </w:pPr>
    </w:p>
    <w:p w14:paraId="08160BCC" w14:textId="77777777" w:rsidR="00600EC4" w:rsidRDefault="00600EC4" w:rsidP="00600EC4">
      <w:pPr>
        <w:spacing w:after="200"/>
      </w:pPr>
    </w:p>
    <w:p w14:paraId="50CF3693" w14:textId="77777777" w:rsidR="00600EC4" w:rsidRDefault="00600EC4" w:rsidP="00600EC4">
      <w:pPr>
        <w:spacing w:after="200"/>
      </w:pPr>
    </w:p>
    <w:p w14:paraId="386D7859" w14:textId="77777777" w:rsidR="00600EC4" w:rsidRDefault="00600EC4" w:rsidP="00600EC4">
      <w:pPr>
        <w:spacing w:after="200"/>
      </w:pPr>
    </w:p>
    <w:p w14:paraId="5AAECB18" w14:textId="77777777" w:rsidR="00600EC4" w:rsidRDefault="00600EC4" w:rsidP="00600EC4">
      <w:pPr>
        <w:spacing w:after="200"/>
      </w:pPr>
    </w:p>
    <w:p w14:paraId="7EB22C9C" w14:textId="77777777" w:rsidR="00600EC4" w:rsidRDefault="00600EC4" w:rsidP="00600EC4">
      <w:pPr>
        <w:spacing w:after="200"/>
      </w:pPr>
    </w:p>
    <w:p w14:paraId="14665529" w14:textId="77777777" w:rsidR="00600EC4" w:rsidRDefault="00600EC4" w:rsidP="00600EC4">
      <w:pPr>
        <w:spacing w:after="200"/>
      </w:pPr>
    </w:p>
    <w:p w14:paraId="695C559C" w14:textId="5C906854" w:rsidR="00F80DF6" w:rsidRPr="000F6DCF" w:rsidRDefault="00600EC4" w:rsidP="00B714AA">
      <w:pPr>
        <w:spacing w:after="20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81152" behindDoc="0" locked="0" layoutInCell="1" allowOverlap="1" wp14:anchorId="3D47B820" wp14:editId="0E63C6D1">
                <wp:simplePos x="0" y="0"/>
                <wp:positionH relativeFrom="page">
                  <wp:align>left</wp:align>
                </wp:positionH>
                <wp:positionV relativeFrom="paragraph">
                  <wp:posOffset>5046784</wp:posOffset>
                </wp:positionV>
                <wp:extent cx="7522210" cy="352425"/>
                <wp:effectExtent l="0" t="0" r="0" b="0"/>
                <wp:wrapNone/>
                <wp:docPr id="6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221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280F4" w14:textId="1CAEC793" w:rsidR="005A3095" w:rsidRPr="004C6403" w:rsidRDefault="005A3095" w:rsidP="00F7577C">
                            <w:pPr>
                              <w:ind w:left="426" w:right="357"/>
                              <w:jc w:val="both"/>
                              <w:rPr>
                                <w:rFonts w:cstheme="minorHAnsi"/>
                                <w:b w:val="0"/>
                                <w:noProof/>
                                <w:color w:val="00677B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4C6403">
                              <w:rPr>
                                <w:rFonts w:cstheme="minorHAnsi"/>
                                <w:noProof/>
                                <w:color w:val="00677B"/>
                                <w:sz w:val="20"/>
                                <w:szCs w:val="20"/>
                                <w:lang w:val="en-US"/>
                              </w:rPr>
                              <w:t>UTILITY MODEL</w:t>
                            </w:r>
                            <w:r w:rsidRPr="004C6403">
                              <w:rPr>
                                <w:rFonts w:cstheme="minorHAnsi"/>
                                <w:b w:val="0"/>
                                <w:noProof/>
                                <w:color w:val="00677B"/>
                                <w:sz w:val="20"/>
                                <w:szCs w:val="20"/>
                                <w:lang w:val="en-US"/>
                              </w:rPr>
                              <w:t xml:space="preserve"> – </w:t>
                            </w:r>
                            <w:r w:rsidR="00F7577C" w:rsidRPr="004C6403">
                              <w:rPr>
                                <w:rFonts w:cstheme="minorHAnsi"/>
                                <w:b w:val="0"/>
                                <w:noProof/>
                                <w:color w:val="00677B"/>
                                <w:sz w:val="20"/>
                                <w:szCs w:val="20"/>
                                <w:lang w:val="en-US"/>
                              </w:rPr>
                              <w:t xml:space="preserve">Publication number </w:t>
                            </w:r>
                            <w:r w:rsidR="00F7577C" w:rsidRPr="004C6403">
                              <w:rPr>
                                <w:rFonts w:cstheme="minorHAnsi"/>
                                <w:b w:val="0"/>
                                <w:noProof/>
                                <w:color w:val="00677B"/>
                                <w:sz w:val="20"/>
                                <w:szCs w:val="20"/>
                                <w:lang w:val="en-GB"/>
                              </w:rPr>
                              <w:t>ES1290274, Owner project: H2Vector Energy Technologies S.L.</w:t>
                            </w:r>
                          </w:p>
                          <w:p w14:paraId="3929DB92" w14:textId="77777777" w:rsidR="005A3095" w:rsidRPr="00F7577C" w:rsidRDefault="005A3095" w:rsidP="00600EC4">
                            <w:pPr>
                              <w:ind w:right="357"/>
                              <w:jc w:val="both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7B820" id="_x0000_s1332" type="#_x0000_t202" style="position:absolute;margin-left:0;margin-top:397.4pt;width:592.3pt;height:27.75pt;z-index:25208115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" filled="f" stroked="f">
                <v:textbox>
                  <w:txbxContent>
                    <w:p w14:paraId="355280F4" w14:textId="1CAEC793" w:rsidR="005A3095" w:rsidRPr="004C6403" w:rsidRDefault="005A3095" w:rsidP="00F7577C">
                      <w:pPr>
                        <w:ind w:left="426" w:right="357"/>
                        <w:jc w:val="both"/>
                        <w:rPr>
                          <w:rFonts w:cstheme="minorHAnsi"/>
                          <w:b w:val="0"/>
                          <w:noProof/>
                          <w:color w:val="00677B"/>
                          <w:sz w:val="20"/>
                          <w:szCs w:val="20"/>
                          <w:lang w:val="en-GB"/>
                        </w:rPr>
                      </w:pPr>
                      <w:r w:rsidRPr="004C6403">
                        <w:rPr>
                          <w:rFonts w:cstheme="minorHAnsi"/>
                          <w:noProof/>
                          <w:color w:val="00677B"/>
                          <w:sz w:val="20"/>
                          <w:szCs w:val="20"/>
                          <w:lang w:val="en-US"/>
                        </w:rPr>
                        <w:t>UTILITY MODEL</w:t>
                      </w:r>
                      <w:r w:rsidRPr="004C6403">
                        <w:rPr>
                          <w:rFonts w:cstheme="minorHAnsi"/>
                          <w:b w:val="0"/>
                          <w:noProof/>
                          <w:color w:val="00677B"/>
                          <w:sz w:val="20"/>
                          <w:szCs w:val="20"/>
                          <w:lang w:val="en-US"/>
                        </w:rPr>
                        <w:t xml:space="preserve"> – </w:t>
                      </w:r>
                      <w:r w:rsidR="00F7577C" w:rsidRPr="004C6403">
                        <w:rPr>
                          <w:rFonts w:cstheme="minorHAnsi"/>
                          <w:b w:val="0"/>
                          <w:noProof/>
                          <w:color w:val="00677B"/>
                          <w:sz w:val="20"/>
                          <w:szCs w:val="20"/>
                          <w:lang w:val="en-US"/>
                        </w:rPr>
                        <w:t xml:space="preserve">Publication number </w:t>
                      </w:r>
                      <w:r w:rsidR="00F7577C" w:rsidRPr="004C6403">
                        <w:rPr>
                          <w:rFonts w:cstheme="minorHAnsi"/>
                          <w:b w:val="0"/>
                          <w:noProof/>
                          <w:color w:val="00677B"/>
                          <w:sz w:val="20"/>
                          <w:szCs w:val="20"/>
                          <w:lang w:val="en-GB"/>
                        </w:rPr>
                        <w:t>ES1290274, Owner project: H2Vector Energy Technologies S.L.</w:t>
                      </w:r>
                    </w:p>
                    <w:p w14:paraId="3929DB92" w14:textId="77777777" w:rsidR="005A3095" w:rsidRPr="00F7577C" w:rsidRDefault="005A3095" w:rsidP="00600EC4">
                      <w:pPr>
                        <w:ind w:right="357"/>
                        <w:jc w:val="both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0128" behindDoc="0" locked="0" layoutInCell="1" allowOverlap="1" wp14:anchorId="641F3314" wp14:editId="1BF7680D">
                <wp:simplePos x="0" y="0"/>
                <wp:positionH relativeFrom="column">
                  <wp:posOffset>542925</wp:posOffset>
                </wp:positionH>
                <wp:positionV relativeFrom="paragraph">
                  <wp:posOffset>2326640</wp:posOffset>
                </wp:positionV>
                <wp:extent cx="5825490" cy="1407795"/>
                <wp:effectExtent l="0" t="0" r="3810" b="1905"/>
                <wp:wrapNone/>
                <wp:docPr id="601" name="Grupo 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5490" cy="1407795"/>
                          <a:chOff x="0" y="0"/>
                          <a:chExt cx="5825490" cy="1408386"/>
                        </a:xfrm>
                      </wpg:grpSpPr>
                      <pic:pic xmlns:pic="http://schemas.openxmlformats.org/drawingml/2006/picture">
                        <pic:nvPicPr>
                          <pic:cNvPr id="602" name="Imagen 6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85367" t="22021"/>
                          <a:stretch/>
                        </pic:blipFill>
                        <pic:spPr bwMode="auto">
                          <a:xfrm>
                            <a:off x="5029200" y="0"/>
                            <a:ext cx="796290" cy="1281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Imagen 6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0989" t="22021" r="26940"/>
                          <a:stretch/>
                        </pic:blipFill>
                        <pic:spPr bwMode="auto">
                          <a:xfrm>
                            <a:off x="3221665" y="0"/>
                            <a:ext cx="1200785" cy="1281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Imagen 6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4424" t="22021" r="63079"/>
                          <a:stretch/>
                        </pic:blipFill>
                        <pic:spPr bwMode="auto">
                          <a:xfrm>
                            <a:off x="1711842" y="0"/>
                            <a:ext cx="679450" cy="1281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Imagen 6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3846" t="22021" r="14828"/>
                          <a:stretch/>
                        </pic:blipFill>
                        <pic:spPr bwMode="auto">
                          <a:xfrm>
                            <a:off x="4433776" y="127591"/>
                            <a:ext cx="615950" cy="1280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Imagen 6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541" t="17488" r="88864" b="4534"/>
                          <a:stretch/>
                        </pic:blipFill>
                        <pic:spPr bwMode="auto">
                          <a:xfrm>
                            <a:off x="0" y="0"/>
                            <a:ext cx="467360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" name="Imagen 6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3846" t="22021" r="14828"/>
                          <a:stretch/>
                        </pic:blipFill>
                        <pic:spPr bwMode="auto">
                          <a:xfrm>
                            <a:off x="2456121" y="116959"/>
                            <a:ext cx="615950" cy="1280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" name="Imagen 6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3846" t="22021" r="14828"/>
                          <a:stretch/>
                        </pic:blipFill>
                        <pic:spPr bwMode="auto">
                          <a:xfrm>
                            <a:off x="765544" y="116959"/>
                            <a:ext cx="615950" cy="1280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E485C8" id="Grupo 601" o:spid="_x0000_s1026" style="position:absolute;margin-left:42.75pt;margin-top:183.2pt;width:458.7pt;height:110.85pt;z-index:252080128" coordsize="58254,14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">
                <v:shape id="Imagen 602" o:spid="_x0000_s1027" type="#_x0000_t75" style="position:absolute;left:50292;width:7962;height:1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">
                  <v:imagedata r:id="rId173" o:title="" croptop="14432f" cropleft="55946f"/>
                </v:shape>
                <v:shape id="Imagen 603" o:spid="_x0000_s1028" type="#_x0000_t75" style="position:absolute;left:32216;width:12008;height:1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">
                  <v:imagedata r:id="rId173" o:title="" croptop="14432f" cropleft="33416f" cropright="17655f"/>
                </v:shape>
                <v:shape id="Imagen 604" o:spid="_x0000_s1029" type="#_x0000_t75" style="position:absolute;left:17118;width:6794;height:1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">
                  <v:imagedata r:id="rId173" o:title="" croptop="14432f" cropleft="16007f" cropright="41339f"/>
                </v:shape>
                <v:shape id="Imagen 605" o:spid="_x0000_s1030" type="#_x0000_t75" style="position:absolute;left:44337;top:1275;width:6160;height:1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">
                  <v:imagedata r:id="rId173" o:title="" croptop="14432f" cropleft="48396f" cropright="9718f"/>
                </v:shape>
                <v:shape id="Imagen 606" o:spid="_x0000_s1031" type="#_x0000_t75" style="position:absolute;width:4673;height:1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">
                  <v:imagedata r:id="rId173" o:title="" croptop="11461f" cropbottom="2971f" cropleft="1665f" cropright="58238f"/>
                </v:shape>
                <v:shape id="Imagen 607" o:spid="_x0000_s1032" type="#_x0000_t75" style="position:absolute;left:24561;top:1169;width:6159;height:1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">
                  <v:imagedata r:id="rId173" o:title="" croptop="14432f" cropleft="48396f" cropright="9718f"/>
                </v:shape>
                <v:shape id="Imagen 608" o:spid="_x0000_s1033" type="#_x0000_t75" style="position:absolute;left:7655;top:1169;width:6159;height:1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">
                  <v:imagedata r:id="rId173" o:title="" croptop="14432f" cropleft="48396f" cropright="9718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79104" behindDoc="0" locked="0" layoutInCell="1" allowOverlap="1" wp14:anchorId="7D5F6FC5" wp14:editId="514FC97C">
                <wp:simplePos x="0" y="0"/>
                <wp:positionH relativeFrom="page">
                  <wp:posOffset>5746115</wp:posOffset>
                </wp:positionH>
                <wp:positionV relativeFrom="paragraph">
                  <wp:posOffset>3639185</wp:posOffset>
                </wp:positionV>
                <wp:extent cx="1657350" cy="669290"/>
                <wp:effectExtent l="0" t="0" r="0" b="0"/>
                <wp:wrapNone/>
                <wp:docPr id="6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69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32635" w14:textId="47B0E15B" w:rsidR="005A3095" w:rsidRPr="00057309" w:rsidRDefault="005A3095" w:rsidP="00600EC4">
                            <w:pPr>
                              <w:spacing w:after="240"/>
                              <w:ind w:left="426" w:right="357"/>
                              <w:jc w:val="center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4"/>
                                <w:szCs w:val="28"/>
                              </w:rPr>
                            </w:pPr>
                            <w:r w:rsidRPr="00600EC4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4"/>
                                <w:szCs w:val="28"/>
                              </w:rPr>
                              <w:t>FCV Applications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F6FC5" id="_x0000_s1333" type="#_x0000_t202" style="position:absolute;margin-left:452.45pt;margin-top:286.55pt;width:130.5pt;height:52.7pt;z-index:252079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" filled="f" stroked="f">
                <v:textbox>
                  <w:txbxContent>
                    <w:p w14:paraId="49E32635" w14:textId="47B0E15B" w:rsidR="005A3095" w:rsidRPr="00057309" w:rsidRDefault="005A3095" w:rsidP="00600EC4">
                      <w:pPr>
                        <w:spacing w:after="240"/>
                        <w:ind w:left="426" w:right="357"/>
                        <w:jc w:val="center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4"/>
                          <w:szCs w:val="28"/>
                        </w:rPr>
                      </w:pPr>
                      <w:r w:rsidRPr="00600EC4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4"/>
                          <w:szCs w:val="28"/>
                        </w:rPr>
                        <w:t>FCV Applications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78080" behindDoc="0" locked="0" layoutInCell="1" allowOverlap="1" wp14:anchorId="7CF169B1" wp14:editId="5470AEB9">
                <wp:simplePos x="0" y="0"/>
                <wp:positionH relativeFrom="page">
                  <wp:posOffset>3849370</wp:posOffset>
                </wp:positionH>
                <wp:positionV relativeFrom="paragraph">
                  <wp:posOffset>3642360</wp:posOffset>
                </wp:positionV>
                <wp:extent cx="2221865" cy="1149985"/>
                <wp:effectExtent l="0" t="0" r="0" b="0"/>
                <wp:wrapNone/>
                <wp:docPr id="6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1149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CCFB0" w14:textId="5A6459E1" w:rsidR="005A3095" w:rsidRPr="00600EC4" w:rsidRDefault="005A3095" w:rsidP="00600EC4">
                            <w:pPr>
                              <w:spacing w:after="240"/>
                              <w:ind w:left="426" w:right="357"/>
                              <w:jc w:val="center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600EC4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4"/>
                                <w:szCs w:val="28"/>
                                <w:lang w:val="en-GB"/>
                              </w:rPr>
                              <w:t>Hydrogen Delivery using the H</w:t>
                            </w:r>
                            <w:r w:rsidRPr="00600EC4">
                              <w:rPr>
                                <w:rFonts w:ascii="Ace Sans Demo" w:hAnsi="Ace Sans Demo"/>
                                <w:b w:val="0"/>
                                <w:noProof/>
                                <w:color w:val="00677B"/>
                                <w:sz w:val="24"/>
                                <w:szCs w:val="28"/>
                                <w:vertAlign w:val="subscript"/>
                                <w:lang w:val="en-GB"/>
                              </w:rPr>
                              <w:t>2</w:t>
                            </w:r>
                            <w:r w:rsidRPr="00600EC4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4"/>
                                <w:szCs w:val="28"/>
                                <w:lang w:val="en-GB"/>
                              </w:rPr>
                              <w:t xml:space="preserve">Vector Supplier: </w:t>
                            </w:r>
                            <w:r w:rsidRPr="00600EC4">
                              <w:rPr>
                                <w:rFonts w:ascii="Getho Light" w:hAnsi="Getho Light"/>
                                <w:noProof/>
                                <w:color w:val="00677B"/>
                                <w:sz w:val="24"/>
                                <w:szCs w:val="28"/>
                                <w:lang w:val="en-GB"/>
                              </w:rPr>
                              <w:t>Vector</w:t>
                            </w:r>
                            <w:r w:rsidRPr="00600EC4">
                              <w:rPr>
                                <w:rFonts w:ascii="Ace Sans Demo" w:hAnsi="Ace Sans Demo"/>
                                <w:noProof/>
                                <w:color w:val="00677B"/>
                                <w:sz w:val="24"/>
                                <w:szCs w:val="28"/>
                                <w:lang w:val="en-GB"/>
                              </w:rPr>
                              <w:t>2</w:t>
                            </w:r>
                            <w:r w:rsidRPr="00600EC4">
                              <w:rPr>
                                <w:rFonts w:ascii="Getho Light" w:hAnsi="Getho Light"/>
                                <w:noProof/>
                                <w:color w:val="00677B"/>
                                <w:sz w:val="24"/>
                                <w:szCs w:val="28"/>
                                <w:lang w:val="en-GB"/>
                              </w:rPr>
                              <w:t>DYNA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169B1" id="_x0000_s1334" type="#_x0000_t202" style="position:absolute;margin-left:303.1pt;margin-top:286.8pt;width:174.95pt;height:90.55pt;z-index:252078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" filled="f" stroked="f">
                <v:textbox>
                  <w:txbxContent>
                    <w:p w14:paraId="16BCCFB0" w14:textId="5A6459E1" w:rsidR="005A3095" w:rsidRPr="00600EC4" w:rsidRDefault="005A3095" w:rsidP="00600EC4">
                      <w:pPr>
                        <w:spacing w:after="240"/>
                        <w:ind w:left="426" w:right="357"/>
                        <w:jc w:val="center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4"/>
                          <w:szCs w:val="28"/>
                          <w:lang w:val="en-US"/>
                        </w:rPr>
                      </w:pPr>
                      <w:r w:rsidRPr="00600EC4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4"/>
                          <w:szCs w:val="28"/>
                          <w:lang w:val="en-GB"/>
                        </w:rPr>
                        <w:t>Hydrogen Delivery using the H</w:t>
                      </w:r>
                      <w:r w:rsidRPr="00600EC4">
                        <w:rPr>
                          <w:rFonts w:ascii="Ace Sans Demo" w:hAnsi="Ace Sans Demo"/>
                          <w:b w:val="0"/>
                          <w:noProof/>
                          <w:color w:val="00677B"/>
                          <w:sz w:val="24"/>
                          <w:szCs w:val="28"/>
                          <w:vertAlign w:val="subscript"/>
                          <w:lang w:val="en-GB"/>
                        </w:rPr>
                        <w:t>2</w:t>
                      </w:r>
                      <w:r w:rsidRPr="00600EC4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4"/>
                          <w:szCs w:val="28"/>
                          <w:lang w:val="en-GB"/>
                        </w:rPr>
                        <w:t xml:space="preserve">Vector Supplier: </w:t>
                      </w:r>
                      <w:r w:rsidRPr="00600EC4">
                        <w:rPr>
                          <w:rFonts w:ascii="Getho Light" w:hAnsi="Getho Light"/>
                          <w:noProof/>
                          <w:color w:val="00677B"/>
                          <w:sz w:val="24"/>
                          <w:szCs w:val="28"/>
                          <w:lang w:val="en-GB"/>
                        </w:rPr>
                        <w:t>Vector</w:t>
                      </w:r>
                      <w:r w:rsidRPr="00600EC4">
                        <w:rPr>
                          <w:rFonts w:ascii="Ace Sans Demo" w:hAnsi="Ace Sans Demo"/>
                          <w:noProof/>
                          <w:color w:val="00677B"/>
                          <w:sz w:val="24"/>
                          <w:szCs w:val="28"/>
                          <w:lang w:val="en-GB"/>
                        </w:rPr>
                        <w:t>2</w:t>
                      </w:r>
                      <w:r w:rsidRPr="00600EC4">
                        <w:rPr>
                          <w:rFonts w:ascii="Getho Light" w:hAnsi="Getho Light"/>
                          <w:noProof/>
                          <w:color w:val="00677B"/>
                          <w:sz w:val="24"/>
                          <w:szCs w:val="28"/>
                          <w:lang w:val="en-GB"/>
                        </w:rPr>
                        <w:t>DYNA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77056" behindDoc="0" locked="0" layoutInCell="1" allowOverlap="1" wp14:anchorId="01EBE021" wp14:editId="5101FB33">
                <wp:simplePos x="0" y="0"/>
                <wp:positionH relativeFrom="page">
                  <wp:posOffset>2179955</wp:posOffset>
                </wp:positionH>
                <wp:positionV relativeFrom="paragraph">
                  <wp:posOffset>3642360</wp:posOffset>
                </wp:positionV>
                <wp:extent cx="2009140" cy="1149985"/>
                <wp:effectExtent l="0" t="0" r="0" b="0"/>
                <wp:wrapNone/>
                <wp:docPr id="6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1149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47F84" w14:textId="150F8C73" w:rsidR="005A3095" w:rsidRPr="00600EC4" w:rsidRDefault="005A3095" w:rsidP="00600EC4">
                            <w:pPr>
                              <w:spacing w:after="240"/>
                              <w:ind w:left="426" w:right="357"/>
                              <w:jc w:val="center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600EC4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4"/>
                                <w:szCs w:val="28"/>
                                <w:lang w:val="en-GB"/>
                              </w:rPr>
                              <w:t xml:space="preserve">Hydrogen </w:t>
                            </w:r>
                            <w:r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4"/>
                                <w:szCs w:val="28"/>
                                <w:lang w:val="en-GB"/>
                              </w:rPr>
                              <w:t>C</w:t>
                            </w:r>
                            <w:r w:rsidRPr="00600EC4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4"/>
                                <w:szCs w:val="28"/>
                                <w:lang w:val="en-GB"/>
                              </w:rPr>
                              <w:t xml:space="preserve">ompression to </w:t>
                            </w:r>
                            <w:r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4"/>
                                <w:szCs w:val="28"/>
                                <w:lang w:val="en-GB"/>
                              </w:rPr>
                              <w:t>P</w:t>
                            </w:r>
                            <w:r w:rsidRPr="00600EC4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4"/>
                                <w:szCs w:val="28"/>
                                <w:lang w:val="en-GB"/>
                              </w:rPr>
                              <w:t xml:space="preserve">ressure </w:t>
                            </w:r>
                            <w:r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4"/>
                                <w:szCs w:val="28"/>
                                <w:lang w:val="en-GB"/>
                              </w:rPr>
                              <w:t>S</w:t>
                            </w:r>
                            <w:r w:rsidRPr="00600EC4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4"/>
                                <w:szCs w:val="28"/>
                                <w:lang w:val="en-GB"/>
                              </w:rPr>
                              <w:t xml:space="preserve">pecified by </w:t>
                            </w:r>
                            <w:r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4"/>
                                <w:szCs w:val="28"/>
                                <w:lang w:val="en-GB"/>
                              </w:rPr>
                              <w:t>A</w:t>
                            </w:r>
                            <w:r w:rsidRPr="00600EC4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4"/>
                                <w:szCs w:val="28"/>
                                <w:lang w:val="en-GB"/>
                              </w:rPr>
                              <w:t>pplication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BE021" id="_x0000_s1335" type="#_x0000_t202" style="position:absolute;margin-left:171.65pt;margin-top:286.8pt;width:158.2pt;height:90.55pt;z-index:252077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" filled="f" stroked="f">
                <v:textbox>
                  <w:txbxContent>
                    <w:p w14:paraId="78347F84" w14:textId="150F8C73" w:rsidR="005A3095" w:rsidRPr="00600EC4" w:rsidRDefault="005A3095" w:rsidP="00600EC4">
                      <w:pPr>
                        <w:spacing w:after="240"/>
                        <w:ind w:left="426" w:right="357"/>
                        <w:jc w:val="center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4"/>
                          <w:szCs w:val="28"/>
                          <w:lang w:val="en-US"/>
                        </w:rPr>
                      </w:pPr>
                      <w:r w:rsidRPr="00600EC4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4"/>
                          <w:szCs w:val="28"/>
                          <w:lang w:val="en-GB"/>
                        </w:rPr>
                        <w:t xml:space="preserve">Hydrogen </w:t>
                      </w:r>
                      <w:r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4"/>
                          <w:szCs w:val="28"/>
                          <w:lang w:val="en-GB"/>
                        </w:rPr>
                        <w:t>C</w:t>
                      </w:r>
                      <w:r w:rsidRPr="00600EC4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4"/>
                          <w:szCs w:val="28"/>
                          <w:lang w:val="en-GB"/>
                        </w:rPr>
                        <w:t xml:space="preserve">ompression to </w:t>
                      </w:r>
                      <w:r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4"/>
                          <w:szCs w:val="28"/>
                          <w:lang w:val="en-GB"/>
                        </w:rPr>
                        <w:t>P</w:t>
                      </w:r>
                      <w:r w:rsidRPr="00600EC4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4"/>
                          <w:szCs w:val="28"/>
                          <w:lang w:val="en-GB"/>
                        </w:rPr>
                        <w:t xml:space="preserve">ressure </w:t>
                      </w:r>
                      <w:r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4"/>
                          <w:szCs w:val="28"/>
                          <w:lang w:val="en-GB"/>
                        </w:rPr>
                        <w:t>S</w:t>
                      </w:r>
                      <w:r w:rsidRPr="00600EC4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4"/>
                          <w:szCs w:val="28"/>
                          <w:lang w:val="en-GB"/>
                        </w:rPr>
                        <w:t xml:space="preserve">pecified by </w:t>
                      </w:r>
                      <w:r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4"/>
                          <w:szCs w:val="28"/>
                          <w:lang w:val="en-GB"/>
                        </w:rPr>
                        <w:t>A</w:t>
                      </w:r>
                      <w:r w:rsidRPr="00600EC4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4"/>
                          <w:szCs w:val="28"/>
                          <w:lang w:val="en-GB"/>
                        </w:rPr>
                        <w:t>pplication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76032" behindDoc="0" locked="0" layoutInCell="1" allowOverlap="1" wp14:anchorId="540EA99F" wp14:editId="518E1E4A">
                <wp:simplePos x="0" y="0"/>
                <wp:positionH relativeFrom="page">
                  <wp:posOffset>233045</wp:posOffset>
                </wp:positionH>
                <wp:positionV relativeFrom="paragraph">
                  <wp:posOffset>3642616</wp:posOffset>
                </wp:positionV>
                <wp:extent cx="2275205" cy="1149985"/>
                <wp:effectExtent l="0" t="0" r="0" b="0"/>
                <wp:wrapNone/>
                <wp:docPr id="6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1149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B6216" w14:textId="5764BCFF" w:rsidR="005A3095" w:rsidRPr="00057309" w:rsidRDefault="005A3095" w:rsidP="00600EC4">
                            <w:pPr>
                              <w:spacing w:after="240"/>
                              <w:ind w:left="426" w:right="357"/>
                              <w:jc w:val="center"/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4"/>
                                <w:szCs w:val="28"/>
                              </w:rPr>
                            </w:pPr>
                            <w:r w:rsidRPr="00600EC4">
                              <w:rPr>
                                <w:rFonts w:ascii="Getho Light" w:hAnsi="Getho Light"/>
                                <w:b w:val="0"/>
                                <w:noProof/>
                                <w:color w:val="00677B"/>
                                <w:sz w:val="24"/>
                                <w:szCs w:val="28"/>
                              </w:rPr>
                              <w:t>Hydrogen Supplyand Storage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EA99F" id="_x0000_s1336" type="#_x0000_t202" style="position:absolute;margin-left:18.35pt;margin-top:286.8pt;width:179.15pt;height:90.55pt;z-index:252076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" filled="f" stroked="f">
                <v:textbox>
                  <w:txbxContent>
                    <w:p w14:paraId="38CB6216" w14:textId="5764BCFF" w:rsidR="005A3095" w:rsidRPr="00057309" w:rsidRDefault="005A3095" w:rsidP="00600EC4">
                      <w:pPr>
                        <w:spacing w:after="240"/>
                        <w:ind w:left="426" w:right="357"/>
                        <w:jc w:val="center"/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4"/>
                          <w:szCs w:val="28"/>
                        </w:rPr>
                      </w:pPr>
                      <w:r w:rsidRPr="00600EC4">
                        <w:rPr>
                          <w:rFonts w:ascii="Getho Light" w:hAnsi="Getho Light"/>
                          <w:b w:val="0"/>
                          <w:noProof/>
                          <w:color w:val="00677B"/>
                          <w:sz w:val="24"/>
                          <w:szCs w:val="28"/>
                        </w:rPr>
                        <w:t>Hydrogen Supplyand Storage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76DB0">
        <w:br w:type="page"/>
      </w:r>
    </w:p>
    <w:p w14:paraId="0AFE19AD" w14:textId="2DE9B47F" w:rsidR="00F80DF6" w:rsidRPr="000F6DCF" w:rsidRDefault="00F80DF6" w:rsidP="00F80DF6">
      <w:pPr>
        <w:sectPr w:rsidR="00F80DF6" w:rsidRPr="000F6DCF" w:rsidSect="00AB02A7">
          <w:headerReference w:type="default" r:id="rId174"/>
          <w:footerReference w:type="default" r:id="rId175"/>
          <w:pgSz w:w="11906" w:h="16838" w:code="9"/>
          <w:pgMar w:top="720" w:right="936" w:bottom="720" w:left="936" w:header="0" w:footer="289" w:gutter="0"/>
          <w:pgNumType w:start="1"/>
          <w:cols w:space="720"/>
          <w:docGrid w:linePitch="382"/>
        </w:sectPr>
      </w:pPr>
    </w:p>
    <w:p w14:paraId="512BC9DA" w14:textId="61192C77" w:rsidR="00F80DF6" w:rsidRPr="000F6DCF" w:rsidRDefault="008F5092" w:rsidP="00F80DF6">
      <w:r>
        <w:rPr>
          <w:noProof/>
        </w:rPr>
        <w:lastRenderedPageBreak/>
        <w:drawing>
          <wp:anchor distT="0" distB="0" distL="114300" distR="114300" simplePos="0" relativeHeight="251712767" behindDoc="1" locked="0" layoutInCell="1" allowOverlap="1" wp14:anchorId="19C972F3" wp14:editId="6197263C">
            <wp:simplePos x="0" y="0"/>
            <wp:positionH relativeFrom="column">
              <wp:posOffset>-1128750</wp:posOffset>
            </wp:positionH>
            <wp:positionV relativeFrom="paragraph">
              <wp:posOffset>-1050966</wp:posOffset>
            </wp:positionV>
            <wp:extent cx="10993988" cy="5056095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indrader-4832701_1920.jpg"/>
                    <pic:cNvPicPr/>
                  </pic:nvPicPr>
                  <pic:blipFill>
                    <a:blip r:embed="rId1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3988" cy="505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3E3" w:rsidRPr="00474BCD">
        <w:rPr>
          <w:noProof/>
        </w:rPr>
        <w:drawing>
          <wp:anchor distT="0" distB="0" distL="114300" distR="114300" simplePos="0" relativeHeight="251847680" behindDoc="0" locked="0" layoutInCell="1" allowOverlap="1" wp14:anchorId="2E9C30EA" wp14:editId="2CF25ABC">
            <wp:simplePos x="0" y="0"/>
            <wp:positionH relativeFrom="column">
              <wp:posOffset>-415925</wp:posOffset>
            </wp:positionH>
            <wp:positionV relativeFrom="paragraph">
              <wp:posOffset>-280782</wp:posOffset>
            </wp:positionV>
            <wp:extent cx="1693545" cy="1673860"/>
            <wp:effectExtent l="0" t="0" r="1905" b="0"/>
            <wp:wrapNone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-1.p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B9F64" w14:textId="2E2944E4" w:rsidR="00F80DF6" w:rsidRPr="000F6DCF" w:rsidRDefault="00F80DF6">
      <w:pPr>
        <w:spacing w:after="200"/>
      </w:pPr>
    </w:p>
    <w:p w14:paraId="454E8815" w14:textId="46E53C32" w:rsidR="00067BFE" w:rsidRPr="00F80DF6" w:rsidRDefault="00040CC1" w:rsidP="00F80DF6">
      <w:pPr>
        <w:ind w:firstLine="720"/>
      </w:pPr>
      <w:r>
        <w:rPr>
          <w:noProof/>
        </w:rPr>
        <w:drawing>
          <wp:anchor distT="0" distB="0" distL="114300" distR="114300" simplePos="0" relativeHeight="252082176" behindDoc="0" locked="0" layoutInCell="1" allowOverlap="1" wp14:anchorId="63433755" wp14:editId="38C434D2">
            <wp:simplePos x="0" y="0"/>
            <wp:positionH relativeFrom="column">
              <wp:posOffset>2218500</wp:posOffset>
            </wp:positionH>
            <wp:positionV relativeFrom="paragraph">
              <wp:posOffset>8790940</wp:posOffset>
            </wp:positionV>
            <wp:extent cx="1385888" cy="351092"/>
            <wp:effectExtent l="0" t="0" r="5080" b="0"/>
            <wp:wrapNone/>
            <wp:docPr id="115" name="Imagen 115" descr="Nedstack - Seaquest T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dstack - Seaquest Tech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888" cy="35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52AFA2A1" wp14:editId="2EDC2F54">
            <wp:simplePos x="0" y="0"/>
            <wp:positionH relativeFrom="column">
              <wp:posOffset>2189892</wp:posOffset>
            </wp:positionH>
            <wp:positionV relativeFrom="paragraph">
              <wp:posOffset>8331769</wp:posOffset>
            </wp:positionV>
            <wp:extent cx="1400810" cy="384810"/>
            <wp:effectExtent l="0" t="0" r="889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enapter-logo-1.png"/>
                    <pic:cNvPicPr/>
                  </pic:nvPicPr>
                  <pic:blipFill>
                    <a:blip r:embed="rId1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5ED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5375E4AB" wp14:editId="05E8ED40">
                <wp:simplePos x="0" y="0"/>
                <wp:positionH relativeFrom="column">
                  <wp:posOffset>-607060</wp:posOffset>
                </wp:positionH>
                <wp:positionV relativeFrom="paragraph">
                  <wp:posOffset>9349740</wp:posOffset>
                </wp:positionV>
                <wp:extent cx="7588250" cy="269875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51456" w14:textId="68F1B26A" w:rsidR="005A3095" w:rsidRPr="001435ED" w:rsidRDefault="005A3095" w:rsidP="001435ED">
                            <w:pPr>
                              <w:rPr>
                                <w:b w:val="0"/>
                                <w:strike/>
                                <w:noProof/>
                                <w:color w:val="00677B"/>
                                <w:szCs w:val="30"/>
                              </w:rPr>
                            </w:pPr>
                            <w:r w:rsidRPr="00CA411E">
                              <w:rPr>
                                <w:b w:val="0"/>
                                <w:color w:val="FFFFFF" w:themeColor="background1"/>
                                <w:sz w:val="14"/>
                                <w:lang w:val="en-GB"/>
                              </w:rPr>
                              <w:t>© 202</w:t>
                            </w:r>
                            <w:r w:rsidR="008B2606">
                              <w:rPr>
                                <w:b w:val="0"/>
                                <w:color w:val="FFFFFF" w:themeColor="background1"/>
                                <w:sz w:val="14"/>
                                <w:lang w:val="en-GB"/>
                              </w:rPr>
                              <w:t>5</w:t>
                            </w:r>
                            <w:r w:rsidRPr="00CA411E">
                              <w:rPr>
                                <w:b w:val="0"/>
                                <w:color w:val="FFFFFF" w:themeColor="background1"/>
                                <w:sz w:val="14"/>
                                <w:lang w:val="en-GB"/>
                              </w:rPr>
                              <w:t xml:space="preserve">, H2Vector Energy Technologies, S.L., Spain. All rights reserved. Designs and specifications are subject to change without notice or obligation. </w:t>
                            </w:r>
                            <w:r w:rsidRPr="00CA411E">
                              <w:rPr>
                                <w:b w:val="0"/>
                                <w:color w:val="FFFFFF" w:themeColor="background1"/>
                                <w:sz w:val="14"/>
                              </w:rPr>
                              <w:t>Read all safety instructions in the manual before usage.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5E4AB" id="_x0000_s1337" type="#_x0000_t202" style="position:absolute;left:0;text-align:left;margin-left:-47.8pt;margin-top:736.2pt;width:597.5pt;height:21.2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" filled="f" stroked="f">
                <v:textbox>
                  <w:txbxContent>
                    <w:p w14:paraId="7D551456" w14:textId="68F1B26A" w:rsidR="005A3095" w:rsidRPr="001435ED" w:rsidRDefault="005A3095" w:rsidP="001435ED">
                      <w:pPr>
                        <w:rPr>
                          <w:b w:val="0"/>
                          <w:strike/>
                          <w:noProof/>
                          <w:color w:val="00677B"/>
                          <w:szCs w:val="30"/>
                        </w:rPr>
                      </w:pPr>
                      <w:r w:rsidRPr="00CA411E">
                        <w:rPr>
                          <w:b w:val="0"/>
                          <w:color w:val="FFFFFF" w:themeColor="background1"/>
                          <w:sz w:val="14"/>
                          <w:lang w:val="en-GB"/>
                        </w:rPr>
                        <w:t>© 202</w:t>
                      </w:r>
                      <w:r w:rsidR="008B2606">
                        <w:rPr>
                          <w:b w:val="0"/>
                          <w:color w:val="FFFFFF" w:themeColor="background1"/>
                          <w:sz w:val="14"/>
                          <w:lang w:val="en-GB"/>
                        </w:rPr>
                        <w:t>5</w:t>
                      </w:r>
                      <w:r w:rsidRPr="00CA411E">
                        <w:rPr>
                          <w:b w:val="0"/>
                          <w:color w:val="FFFFFF" w:themeColor="background1"/>
                          <w:sz w:val="14"/>
                          <w:lang w:val="en-GB"/>
                        </w:rPr>
                        <w:t xml:space="preserve">, H2Vector Energy Technologies, S.L., Spain. All rights reserved. Designs and specifications are subject to change without notice or obligation. </w:t>
                      </w:r>
                      <w:r w:rsidRPr="00CA411E">
                        <w:rPr>
                          <w:b w:val="0"/>
                          <w:color w:val="FFFFFF" w:themeColor="background1"/>
                          <w:sz w:val="14"/>
                        </w:rPr>
                        <w:t>Read all safety instructions in the manual before usage.</w:t>
                      </w:r>
                    </w:p>
                  </w:txbxContent>
                </v:textbox>
              </v:shape>
            </w:pict>
          </mc:Fallback>
        </mc:AlternateContent>
      </w:r>
      <w:r w:rsidR="005F781F" w:rsidRPr="00474BCD">
        <w:rPr>
          <w:noProof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7E9C815B" wp14:editId="4121E995">
                <wp:simplePos x="0" y="0"/>
                <wp:positionH relativeFrom="column">
                  <wp:posOffset>3721735</wp:posOffset>
                </wp:positionH>
                <wp:positionV relativeFrom="paragraph">
                  <wp:posOffset>7038340</wp:posOffset>
                </wp:positionV>
                <wp:extent cx="2974340" cy="998855"/>
                <wp:effectExtent l="0" t="0" r="0" b="0"/>
                <wp:wrapSquare wrapText="bothSides"/>
                <wp:docPr id="2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998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87E7D" w14:textId="77777777" w:rsidR="005A3095" w:rsidRPr="001D07EF" w:rsidRDefault="005A3095" w:rsidP="001D07EF">
                            <w:pPr>
                              <w:jc w:val="right"/>
                              <w:rPr>
                                <w:b w:val="0"/>
                                <w:color w:val="FFFFFF" w:themeColor="background1"/>
                                <w:szCs w:val="50"/>
                                <w:lang w:val="en-US"/>
                              </w:rPr>
                            </w:pPr>
                            <w:r w:rsidRPr="001D07EF">
                              <w:rPr>
                                <w:b w:val="0"/>
                                <w:color w:val="FFFFFF" w:themeColor="background1"/>
                                <w:szCs w:val="50"/>
                                <w:lang w:val="en-US"/>
                              </w:rPr>
                              <w:t>info@h2vector.com</w:t>
                            </w:r>
                          </w:p>
                          <w:p w14:paraId="74C96C54" w14:textId="77777777" w:rsidR="005A3095" w:rsidRPr="001D07EF" w:rsidRDefault="005A3095" w:rsidP="001D07EF">
                            <w:pPr>
                              <w:spacing w:after="120"/>
                              <w:jc w:val="right"/>
                              <w:rPr>
                                <w:b w:val="0"/>
                                <w:color w:val="FFFFFF" w:themeColor="background1"/>
                                <w:szCs w:val="50"/>
                                <w:lang w:val="en-US"/>
                              </w:rPr>
                            </w:pPr>
                            <w:r w:rsidRPr="001D07EF">
                              <w:rPr>
                                <w:b w:val="0"/>
                                <w:color w:val="FFFFFF" w:themeColor="background1"/>
                                <w:szCs w:val="50"/>
                                <w:lang w:val="en-US"/>
                              </w:rPr>
                              <w:t>www.h2vector.com</w:t>
                            </w:r>
                          </w:p>
                          <w:p w14:paraId="06D3BED5" w14:textId="77777777" w:rsidR="005A3095" w:rsidRPr="001D07EF" w:rsidRDefault="005A3095" w:rsidP="00EE51D8">
                            <w:pPr>
                              <w:jc w:val="right"/>
                              <w:rPr>
                                <w:b w:val="0"/>
                                <w:color w:val="FFFFFF" w:themeColor="background1"/>
                                <w:szCs w:val="50"/>
                                <w:lang w:val="en-US"/>
                              </w:rPr>
                            </w:pPr>
                            <w:r w:rsidRPr="001D07EF">
                              <w:rPr>
                                <w:b w:val="0"/>
                                <w:color w:val="FFFFFF" w:themeColor="background1"/>
                                <w:szCs w:val="50"/>
                                <w:lang w:val="en-US"/>
                              </w:rPr>
                              <w:t>H2Vector Energy Technologies, S.L.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C815B" id="_x0000_s1338" type="#_x0000_t202" style="position:absolute;left:0;text-align:left;margin-left:293.05pt;margin-top:554.2pt;width:234.2pt;height:78.65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" filled="f" stroked="f">
                <v:textbox>
                  <w:txbxContent>
                    <w:p w14:paraId="65687E7D" w14:textId="77777777" w:rsidR="005A3095" w:rsidRPr="001D07EF" w:rsidRDefault="005A3095" w:rsidP="001D07EF">
                      <w:pPr>
                        <w:jc w:val="right"/>
                        <w:rPr>
                          <w:b w:val="0"/>
                          <w:color w:val="FFFFFF" w:themeColor="background1"/>
                          <w:szCs w:val="50"/>
                          <w:lang w:val="en-US"/>
                        </w:rPr>
                      </w:pPr>
                      <w:r w:rsidRPr="001D07EF">
                        <w:rPr>
                          <w:b w:val="0"/>
                          <w:color w:val="FFFFFF" w:themeColor="background1"/>
                          <w:szCs w:val="50"/>
                          <w:lang w:val="en-US"/>
                        </w:rPr>
                        <w:t>info@h2vector.com</w:t>
                      </w:r>
                    </w:p>
                    <w:p w14:paraId="74C96C54" w14:textId="77777777" w:rsidR="005A3095" w:rsidRPr="001D07EF" w:rsidRDefault="005A3095" w:rsidP="001D07EF">
                      <w:pPr>
                        <w:spacing w:after="120"/>
                        <w:jc w:val="right"/>
                        <w:rPr>
                          <w:b w:val="0"/>
                          <w:color w:val="FFFFFF" w:themeColor="background1"/>
                          <w:szCs w:val="50"/>
                          <w:lang w:val="en-US"/>
                        </w:rPr>
                      </w:pPr>
                      <w:r w:rsidRPr="001D07EF">
                        <w:rPr>
                          <w:b w:val="0"/>
                          <w:color w:val="FFFFFF" w:themeColor="background1"/>
                          <w:szCs w:val="50"/>
                          <w:lang w:val="en-US"/>
                        </w:rPr>
                        <w:t>www.h2vector.com</w:t>
                      </w:r>
                    </w:p>
                    <w:p w14:paraId="06D3BED5" w14:textId="77777777" w:rsidR="005A3095" w:rsidRPr="001D07EF" w:rsidRDefault="005A3095" w:rsidP="00EE51D8">
                      <w:pPr>
                        <w:jc w:val="right"/>
                        <w:rPr>
                          <w:b w:val="0"/>
                          <w:color w:val="FFFFFF" w:themeColor="background1"/>
                          <w:szCs w:val="50"/>
                          <w:lang w:val="en-US"/>
                        </w:rPr>
                      </w:pPr>
                      <w:r w:rsidRPr="001D07EF">
                        <w:rPr>
                          <w:b w:val="0"/>
                          <w:color w:val="FFFFFF" w:themeColor="background1"/>
                          <w:szCs w:val="50"/>
                          <w:lang w:val="en-US"/>
                        </w:rPr>
                        <w:t>H2Vector Energy Technologies, S.L.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781F">
        <w:rPr>
          <w:noProof/>
        </w:rPr>
        <w:drawing>
          <wp:anchor distT="0" distB="0" distL="114300" distR="114300" simplePos="0" relativeHeight="251871232" behindDoc="0" locked="0" layoutInCell="1" allowOverlap="1" wp14:anchorId="3E9ACFEB" wp14:editId="4D0ADA29">
            <wp:simplePos x="0" y="0"/>
            <wp:positionH relativeFrom="column">
              <wp:posOffset>6128566</wp:posOffset>
            </wp:positionH>
            <wp:positionV relativeFrom="paragraph">
              <wp:posOffset>6785610</wp:posOffset>
            </wp:positionV>
            <wp:extent cx="215900" cy="215900"/>
            <wp:effectExtent l="0" t="0" r="0" b="0"/>
            <wp:wrapNone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twitter sf.png"/>
                    <pic:cNvPicPr/>
                  </pic:nvPicPr>
                  <pic:blipFill>
                    <a:blip r:embed="rId179" cstate="screen">
                      <a:lum bright="70000" contrast="-70000"/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81F">
        <w:rPr>
          <w:noProof/>
        </w:rPr>
        <w:drawing>
          <wp:anchor distT="0" distB="0" distL="114300" distR="114300" simplePos="0" relativeHeight="251869184" behindDoc="0" locked="0" layoutInCell="1" allowOverlap="1" wp14:anchorId="677F5F75" wp14:editId="3460395A">
            <wp:simplePos x="0" y="0"/>
            <wp:positionH relativeFrom="column">
              <wp:posOffset>5858510</wp:posOffset>
            </wp:positionH>
            <wp:positionV relativeFrom="paragraph">
              <wp:posOffset>6784975</wp:posOffset>
            </wp:positionV>
            <wp:extent cx="215900" cy="215900"/>
            <wp:effectExtent l="0" t="0" r="0" b="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nstagram sf.png"/>
                    <pic:cNvPicPr/>
                  </pic:nvPicPr>
                  <pic:blipFill>
                    <a:blip r:embed="rId180" cstate="screen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1">
                              <a14:imgEffect>
                                <a14:colorTemperature colorTemp="115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BF3">
        <w:rPr>
          <w:noProof/>
        </w:rPr>
        <w:drawing>
          <wp:anchor distT="0" distB="0" distL="114300" distR="114300" simplePos="0" relativeHeight="251870208" behindDoc="0" locked="0" layoutInCell="1" allowOverlap="1" wp14:anchorId="41A79537" wp14:editId="6A84FF18">
            <wp:simplePos x="0" y="0"/>
            <wp:positionH relativeFrom="column">
              <wp:posOffset>6393815</wp:posOffset>
            </wp:positionH>
            <wp:positionV relativeFrom="paragraph">
              <wp:posOffset>6784893</wp:posOffset>
            </wp:positionV>
            <wp:extent cx="216000" cy="216000"/>
            <wp:effectExtent l="0" t="0" r="0" b="0"/>
            <wp:wrapNone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linkedin sf.png"/>
                    <pic:cNvPicPr/>
                  </pic:nvPicPr>
                  <pic:blipFill>
                    <a:blip r:embed="rId182" cstate="screen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BF3" w:rsidRPr="00EE51D8">
        <w:rPr>
          <w:noProof/>
        </w:rPr>
        <w:drawing>
          <wp:anchor distT="0" distB="0" distL="114300" distR="114300" simplePos="0" relativeHeight="251862016" behindDoc="0" locked="0" layoutInCell="1" allowOverlap="1" wp14:anchorId="0D050614" wp14:editId="00DBD518">
            <wp:simplePos x="0" y="0"/>
            <wp:positionH relativeFrom="column">
              <wp:posOffset>5854065</wp:posOffset>
            </wp:positionH>
            <wp:positionV relativeFrom="paragraph">
              <wp:posOffset>5922909</wp:posOffset>
            </wp:positionV>
            <wp:extent cx="755015" cy="755015"/>
            <wp:effectExtent l="0" t="0" r="6985" b="6985"/>
            <wp:wrapNone/>
            <wp:docPr id="257" name="Imagen 20">
              <a:extLst xmlns:a="http://schemas.openxmlformats.org/drawingml/2006/main">
                <a:ext uri="{FF2B5EF4-FFF2-40B4-BE49-F238E27FC236}">
                  <a16:creationId xmlns:a16="http://schemas.microsoft.com/office/drawing/2014/main" id="{B0154ABB-E74C-4218-8D4B-8CB1E0DDCE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0">
                      <a:extLst>
                        <a:ext uri="{FF2B5EF4-FFF2-40B4-BE49-F238E27FC236}">
                          <a16:creationId xmlns:a16="http://schemas.microsoft.com/office/drawing/2014/main" id="{B0154ABB-E74C-4218-8D4B-8CB1E0DDCE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C32">
        <w:rPr>
          <w:noProof/>
        </w:rPr>
        <w:drawing>
          <wp:anchor distT="0" distB="0" distL="114300" distR="114300" simplePos="0" relativeHeight="251807744" behindDoc="0" locked="0" layoutInCell="1" allowOverlap="1" wp14:anchorId="1DFDBB2A" wp14:editId="1277B87E">
            <wp:simplePos x="0" y="0"/>
            <wp:positionH relativeFrom="column">
              <wp:posOffset>4652317</wp:posOffset>
            </wp:positionH>
            <wp:positionV relativeFrom="paragraph">
              <wp:posOffset>8394700</wp:posOffset>
            </wp:positionV>
            <wp:extent cx="1955165" cy="800735"/>
            <wp:effectExtent l="0" t="0" r="698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leanhydrogenalliance_banner-web.png"/>
                    <pic:cNvPicPr/>
                  </pic:nvPicPr>
                  <pic:blipFill rotWithShape="1">
                    <a:blip r:embed="rId1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5165" cy="80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AEF">
        <w:rPr>
          <w:noProof/>
        </w:rPr>
        <mc:AlternateContent>
          <mc:Choice Requires="wps">
            <w:drawing>
              <wp:anchor distT="0" distB="0" distL="114300" distR="114300" simplePos="0" relativeHeight="251713023" behindDoc="0" locked="0" layoutInCell="1" allowOverlap="1" wp14:anchorId="3C7B003C" wp14:editId="26D73D78">
                <wp:simplePos x="0" y="0"/>
                <wp:positionH relativeFrom="column">
                  <wp:posOffset>-661356</wp:posOffset>
                </wp:positionH>
                <wp:positionV relativeFrom="paragraph">
                  <wp:posOffset>2649220</wp:posOffset>
                </wp:positionV>
                <wp:extent cx="7646035" cy="4394835"/>
                <wp:effectExtent l="0" t="0" r="0" b="5715"/>
                <wp:wrapNone/>
                <wp:docPr id="250" name="Forma libre: Form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46035" cy="4394835"/>
                        </a:xfrm>
                        <a:custGeom>
                          <a:avLst/>
                          <a:gdLst>
                            <a:gd name="connsiteX0" fmla="*/ 0 w 7144385"/>
                            <a:gd name="connsiteY0" fmla="*/ 0 h 3951605"/>
                            <a:gd name="connsiteX1" fmla="*/ 7144385 w 7144385"/>
                            <a:gd name="connsiteY1" fmla="*/ 0 h 3951605"/>
                            <a:gd name="connsiteX2" fmla="*/ 7144385 w 7144385"/>
                            <a:gd name="connsiteY2" fmla="*/ 3951605 h 3951605"/>
                            <a:gd name="connsiteX3" fmla="*/ 0 w 7144385"/>
                            <a:gd name="connsiteY3" fmla="*/ 3951605 h 3951605"/>
                            <a:gd name="connsiteX4" fmla="*/ 0 w 7144385"/>
                            <a:gd name="connsiteY4" fmla="*/ 0 h 3951605"/>
                            <a:gd name="connsiteX0" fmla="*/ 833717 w 7144385"/>
                            <a:gd name="connsiteY0" fmla="*/ 1855695 h 3951605"/>
                            <a:gd name="connsiteX1" fmla="*/ 7144385 w 7144385"/>
                            <a:gd name="connsiteY1" fmla="*/ 0 h 3951605"/>
                            <a:gd name="connsiteX2" fmla="*/ 7144385 w 7144385"/>
                            <a:gd name="connsiteY2" fmla="*/ 3951605 h 3951605"/>
                            <a:gd name="connsiteX3" fmla="*/ 0 w 7144385"/>
                            <a:gd name="connsiteY3" fmla="*/ 3951605 h 3951605"/>
                            <a:gd name="connsiteX4" fmla="*/ 833717 w 7144385"/>
                            <a:gd name="connsiteY4" fmla="*/ 1855695 h 3951605"/>
                            <a:gd name="connsiteX0" fmla="*/ 0 w 7265409"/>
                            <a:gd name="connsiteY0" fmla="*/ 1573307 h 3951605"/>
                            <a:gd name="connsiteX1" fmla="*/ 7265409 w 7265409"/>
                            <a:gd name="connsiteY1" fmla="*/ 0 h 3951605"/>
                            <a:gd name="connsiteX2" fmla="*/ 7265409 w 7265409"/>
                            <a:gd name="connsiteY2" fmla="*/ 3951605 h 3951605"/>
                            <a:gd name="connsiteX3" fmla="*/ 121024 w 7265409"/>
                            <a:gd name="connsiteY3" fmla="*/ 3951605 h 3951605"/>
                            <a:gd name="connsiteX4" fmla="*/ 0 w 7265409"/>
                            <a:gd name="connsiteY4" fmla="*/ 1573307 h 3951605"/>
                            <a:gd name="connsiteX0" fmla="*/ 0 w 7265409"/>
                            <a:gd name="connsiteY0" fmla="*/ 1653990 h 4032288"/>
                            <a:gd name="connsiteX1" fmla="*/ 7265409 w 7265409"/>
                            <a:gd name="connsiteY1" fmla="*/ 0 h 4032288"/>
                            <a:gd name="connsiteX2" fmla="*/ 7265409 w 7265409"/>
                            <a:gd name="connsiteY2" fmla="*/ 4032288 h 4032288"/>
                            <a:gd name="connsiteX3" fmla="*/ 121024 w 7265409"/>
                            <a:gd name="connsiteY3" fmla="*/ 4032288 h 4032288"/>
                            <a:gd name="connsiteX4" fmla="*/ 0 w 7265409"/>
                            <a:gd name="connsiteY4" fmla="*/ 1653990 h 4032288"/>
                            <a:gd name="connsiteX0" fmla="*/ 284678 w 7550087"/>
                            <a:gd name="connsiteY0" fmla="*/ 1653990 h 4032288"/>
                            <a:gd name="connsiteX1" fmla="*/ 7550087 w 7550087"/>
                            <a:gd name="connsiteY1" fmla="*/ 0 h 4032288"/>
                            <a:gd name="connsiteX2" fmla="*/ 7550087 w 7550087"/>
                            <a:gd name="connsiteY2" fmla="*/ 4032288 h 4032288"/>
                            <a:gd name="connsiteX3" fmla="*/ 0 w 7550087"/>
                            <a:gd name="connsiteY3" fmla="*/ 4032288 h 4032288"/>
                            <a:gd name="connsiteX4" fmla="*/ 284678 w 7550087"/>
                            <a:gd name="connsiteY4" fmla="*/ 1653990 h 4032288"/>
                            <a:gd name="connsiteX0" fmla="*/ 0 w 7550087"/>
                            <a:gd name="connsiteY0" fmla="*/ 1775015 h 4032288"/>
                            <a:gd name="connsiteX1" fmla="*/ 7550087 w 7550087"/>
                            <a:gd name="connsiteY1" fmla="*/ 0 h 4032288"/>
                            <a:gd name="connsiteX2" fmla="*/ 7550087 w 7550087"/>
                            <a:gd name="connsiteY2" fmla="*/ 4032288 h 4032288"/>
                            <a:gd name="connsiteX3" fmla="*/ 0 w 7550087"/>
                            <a:gd name="connsiteY3" fmla="*/ 4032288 h 4032288"/>
                            <a:gd name="connsiteX4" fmla="*/ 0 w 7550087"/>
                            <a:gd name="connsiteY4" fmla="*/ 1775015 h 4032288"/>
                            <a:gd name="connsiteX0" fmla="*/ 0 w 7550087"/>
                            <a:gd name="connsiteY0" fmla="*/ 1516925 h 3774198"/>
                            <a:gd name="connsiteX1" fmla="*/ 7550087 w 7550087"/>
                            <a:gd name="connsiteY1" fmla="*/ 0 h 3774198"/>
                            <a:gd name="connsiteX2" fmla="*/ 7550087 w 7550087"/>
                            <a:gd name="connsiteY2" fmla="*/ 3774198 h 3774198"/>
                            <a:gd name="connsiteX3" fmla="*/ 0 w 7550087"/>
                            <a:gd name="connsiteY3" fmla="*/ 3774198 h 3774198"/>
                            <a:gd name="connsiteX4" fmla="*/ 0 w 7550087"/>
                            <a:gd name="connsiteY4" fmla="*/ 1516925 h 3774198"/>
                            <a:gd name="connsiteX0" fmla="*/ 0 w 7550087"/>
                            <a:gd name="connsiteY0" fmla="*/ 691178 h 3774198"/>
                            <a:gd name="connsiteX1" fmla="*/ 7550087 w 7550087"/>
                            <a:gd name="connsiteY1" fmla="*/ 0 h 3774198"/>
                            <a:gd name="connsiteX2" fmla="*/ 7550087 w 7550087"/>
                            <a:gd name="connsiteY2" fmla="*/ 3774198 h 3774198"/>
                            <a:gd name="connsiteX3" fmla="*/ 0 w 7550087"/>
                            <a:gd name="connsiteY3" fmla="*/ 3774198 h 3774198"/>
                            <a:gd name="connsiteX4" fmla="*/ 0 w 7550087"/>
                            <a:gd name="connsiteY4" fmla="*/ 691178 h 3774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50087" h="3774198">
                              <a:moveTo>
                                <a:pt x="0" y="691178"/>
                              </a:moveTo>
                              <a:lnTo>
                                <a:pt x="7550087" y="0"/>
                              </a:lnTo>
                              <a:lnTo>
                                <a:pt x="7550087" y="3774198"/>
                              </a:lnTo>
                              <a:lnTo>
                                <a:pt x="0" y="3774198"/>
                              </a:lnTo>
                              <a:lnTo>
                                <a:pt x="0" y="691178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376F2" id="Forma libre: Forma 1" o:spid="_x0000_s1026" style="position:absolute;margin-left:-52.1pt;margin-top:208.6pt;width:602.05pt;height:346.05pt;z-index:251713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550087,3774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" path="m,691178l7550087,r,3774198l,3774198,,691178xe" stroked="f">
                <v:fill r:id="rId186" o:title="" recolor="t" rotate="t" type="frame"/>
                <v:path arrowok="t" o:connecttype="custom" o:connectlocs="0,804837;7646035,0;7646035,4394835;0,4394835;0,804837" o:connectangles="0,0,0,0,0"/>
              </v:shape>
            </w:pict>
          </mc:Fallback>
        </mc:AlternateContent>
      </w:r>
      <w:r w:rsidR="00B66814" w:rsidRPr="00B66814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936A3FE" wp14:editId="2A5DDA52">
                <wp:simplePos x="0" y="0"/>
                <wp:positionH relativeFrom="column">
                  <wp:posOffset>-1308735</wp:posOffset>
                </wp:positionH>
                <wp:positionV relativeFrom="paragraph">
                  <wp:posOffset>1975062</wp:posOffset>
                </wp:positionV>
                <wp:extent cx="13526135" cy="1575435"/>
                <wp:effectExtent l="0" t="0" r="0" b="5715"/>
                <wp:wrapNone/>
                <wp:docPr id="246" name="Forma libre: Form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6135" cy="1575435"/>
                        </a:xfrm>
                        <a:custGeom>
                          <a:avLst/>
                          <a:gdLst>
                            <a:gd name="connsiteX0" fmla="*/ 0 w 7798209"/>
                            <a:gd name="connsiteY0" fmla="*/ 0 h 3353516"/>
                            <a:gd name="connsiteX1" fmla="*/ 34587 w 7798209"/>
                            <a:gd name="connsiteY1" fmla="*/ 7 h 3353516"/>
                            <a:gd name="connsiteX2" fmla="*/ 7798209 w 7798209"/>
                            <a:gd name="connsiteY2" fmla="*/ 1554 h 3353516"/>
                            <a:gd name="connsiteX3" fmla="*/ 134516 w 7798209"/>
                            <a:gd name="connsiteY3" fmla="*/ 3335192 h 3353516"/>
                            <a:gd name="connsiteX4" fmla="*/ 0 w 7798209"/>
                            <a:gd name="connsiteY4" fmla="*/ 3353516 h 3353516"/>
                            <a:gd name="connsiteX0" fmla="*/ 0 w 7798209"/>
                            <a:gd name="connsiteY0" fmla="*/ 0 h 3353516"/>
                            <a:gd name="connsiteX1" fmla="*/ 3289330 w 7798209"/>
                            <a:gd name="connsiteY1" fmla="*/ 1382279 h 3353516"/>
                            <a:gd name="connsiteX2" fmla="*/ 7798209 w 7798209"/>
                            <a:gd name="connsiteY2" fmla="*/ 1554 h 3353516"/>
                            <a:gd name="connsiteX3" fmla="*/ 134516 w 7798209"/>
                            <a:gd name="connsiteY3" fmla="*/ 3335192 h 3353516"/>
                            <a:gd name="connsiteX4" fmla="*/ 0 w 7798209"/>
                            <a:gd name="connsiteY4" fmla="*/ 3353516 h 3353516"/>
                            <a:gd name="connsiteX5" fmla="*/ 0 w 7798209"/>
                            <a:gd name="connsiteY5" fmla="*/ 0 h 3353516"/>
                            <a:gd name="connsiteX0" fmla="*/ 0 w 7798209"/>
                            <a:gd name="connsiteY0" fmla="*/ 211 h 3353727"/>
                            <a:gd name="connsiteX1" fmla="*/ 3289330 w 7798209"/>
                            <a:gd name="connsiteY1" fmla="*/ 1382490 h 3353727"/>
                            <a:gd name="connsiteX2" fmla="*/ 7798209 w 7798209"/>
                            <a:gd name="connsiteY2" fmla="*/ 1765 h 3353727"/>
                            <a:gd name="connsiteX3" fmla="*/ 134516 w 7798209"/>
                            <a:gd name="connsiteY3" fmla="*/ 3335403 h 3353727"/>
                            <a:gd name="connsiteX4" fmla="*/ 0 w 7798209"/>
                            <a:gd name="connsiteY4" fmla="*/ 3353727 h 3353727"/>
                            <a:gd name="connsiteX5" fmla="*/ 0 w 7798209"/>
                            <a:gd name="connsiteY5" fmla="*/ 211 h 3353727"/>
                            <a:gd name="connsiteX0" fmla="*/ 0 w 7798209"/>
                            <a:gd name="connsiteY0" fmla="*/ 211 h 3353727"/>
                            <a:gd name="connsiteX1" fmla="*/ 3289330 w 7798209"/>
                            <a:gd name="connsiteY1" fmla="*/ 1382490 h 3353727"/>
                            <a:gd name="connsiteX2" fmla="*/ 7798209 w 7798209"/>
                            <a:gd name="connsiteY2" fmla="*/ 1765 h 3353727"/>
                            <a:gd name="connsiteX3" fmla="*/ 134516 w 7798209"/>
                            <a:gd name="connsiteY3" fmla="*/ 3335403 h 3353727"/>
                            <a:gd name="connsiteX4" fmla="*/ 0 w 7798209"/>
                            <a:gd name="connsiteY4" fmla="*/ 3353727 h 3353727"/>
                            <a:gd name="connsiteX5" fmla="*/ 0 w 7798209"/>
                            <a:gd name="connsiteY5" fmla="*/ 211 h 3353727"/>
                            <a:gd name="connsiteX0" fmla="*/ 0 w 7798209"/>
                            <a:gd name="connsiteY0" fmla="*/ 2973865 h 3353727"/>
                            <a:gd name="connsiteX1" fmla="*/ 3289330 w 7798209"/>
                            <a:gd name="connsiteY1" fmla="*/ 1382490 h 3353727"/>
                            <a:gd name="connsiteX2" fmla="*/ 7798209 w 7798209"/>
                            <a:gd name="connsiteY2" fmla="*/ 1765 h 3353727"/>
                            <a:gd name="connsiteX3" fmla="*/ 134516 w 7798209"/>
                            <a:gd name="connsiteY3" fmla="*/ 3335403 h 3353727"/>
                            <a:gd name="connsiteX4" fmla="*/ 0 w 7798209"/>
                            <a:gd name="connsiteY4" fmla="*/ 3353727 h 3353727"/>
                            <a:gd name="connsiteX5" fmla="*/ 0 w 7798209"/>
                            <a:gd name="connsiteY5" fmla="*/ 2973865 h 3353727"/>
                            <a:gd name="connsiteX0" fmla="*/ 0 w 7798209"/>
                            <a:gd name="connsiteY0" fmla="*/ 2973865 h 3353727"/>
                            <a:gd name="connsiteX1" fmla="*/ 3289330 w 7798209"/>
                            <a:gd name="connsiteY1" fmla="*/ 1382490 h 3353727"/>
                            <a:gd name="connsiteX2" fmla="*/ 7798209 w 7798209"/>
                            <a:gd name="connsiteY2" fmla="*/ 1765 h 3353727"/>
                            <a:gd name="connsiteX3" fmla="*/ 134516 w 7798209"/>
                            <a:gd name="connsiteY3" fmla="*/ 3335403 h 3353727"/>
                            <a:gd name="connsiteX4" fmla="*/ 0 w 7798209"/>
                            <a:gd name="connsiteY4" fmla="*/ 3353727 h 3353727"/>
                            <a:gd name="connsiteX5" fmla="*/ 0 w 7798209"/>
                            <a:gd name="connsiteY5" fmla="*/ 2973865 h 3353727"/>
                            <a:gd name="connsiteX0" fmla="*/ 0 w 7798209"/>
                            <a:gd name="connsiteY0" fmla="*/ 2972102 h 3351964"/>
                            <a:gd name="connsiteX1" fmla="*/ 3307928 w 7798209"/>
                            <a:gd name="connsiteY1" fmla="*/ 1645435 h 3351964"/>
                            <a:gd name="connsiteX2" fmla="*/ 7798209 w 7798209"/>
                            <a:gd name="connsiteY2" fmla="*/ 2 h 3351964"/>
                            <a:gd name="connsiteX3" fmla="*/ 134516 w 7798209"/>
                            <a:gd name="connsiteY3" fmla="*/ 3333640 h 3351964"/>
                            <a:gd name="connsiteX4" fmla="*/ 0 w 7798209"/>
                            <a:gd name="connsiteY4" fmla="*/ 3351964 h 3351964"/>
                            <a:gd name="connsiteX5" fmla="*/ 0 w 7798209"/>
                            <a:gd name="connsiteY5" fmla="*/ 2972102 h 3351964"/>
                            <a:gd name="connsiteX0" fmla="*/ 0 w 7798209"/>
                            <a:gd name="connsiteY0" fmla="*/ 2972100 h 3351962"/>
                            <a:gd name="connsiteX1" fmla="*/ 3307928 w 7798209"/>
                            <a:gd name="connsiteY1" fmla="*/ 1645433 h 3351962"/>
                            <a:gd name="connsiteX2" fmla="*/ 7798209 w 7798209"/>
                            <a:gd name="connsiteY2" fmla="*/ 0 h 3351962"/>
                            <a:gd name="connsiteX3" fmla="*/ 134516 w 7798209"/>
                            <a:gd name="connsiteY3" fmla="*/ 3333638 h 3351962"/>
                            <a:gd name="connsiteX4" fmla="*/ 0 w 7798209"/>
                            <a:gd name="connsiteY4" fmla="*/ 3351962 h 3351962"/>
                            <a:gd name="connsiteX5" fmla="*/ 0 w 7798209"/>
                            <a:gd name="connsiteY5" fmla="*/ 2972100 h 3351962"/>
                            <a:gd name="connsiteX0" fmla="*/ 0 w 7798209"/>
                            <a:gd name="connsiteY0" fmla="*/ 2972100 h 3351962"/>
                            <a:gd name="connsiteX1" fmla="*/ 3307928 w 7798209"/>
                            <a:gd name="connsiteY1" fmla="*/ 1645433 h 3351962"/>
                            <a:gd name="connsiteX2" fmla="*/ 7798209 w 7798209"/>
                            <a:gd name="connsiteY2" fmla="*/ 0 h 3351962"/>
                            <a:gd name="connsiteX3" fmla="*/ 134516 w 7798209"/>
                            <a:gd name="connsiteY3" fmla="*/ 3333638 h 3351962"/>
                            <a:gd name="connsiteX4" fmla="*/ 0 w 7798209"/>
                            <a:gd name="connsiteY4" fmla="*/ 3351962 h 3351962"/>
                            <a:gd name="connsiteX5" fmla="*/ 0 w 7798209"/>
                            <a:gd name="connsiteY5" fmla="*/ 2972100 h 3351962"/>
                            <a:gd name="connsiteX0" fmla="*/ 0 w 7798209"/>
                            <a:gd name="connsiteY0" fmla="*/ 2972100 h 3351962"/>
                            <a:gd name="connsiteX1" fmla="*/ 3314649 w 7798209"/>
                            <a:gd name="connsiteY1" fmla="*/ 1725162 h 3351962"/>
                            <a:gd name="connsiteX2" fmla="*/ 7798209 w 7798209"/>
                            <a:gd name="connsiteY2" fmla="*/ 0 h 3351962"/>
                            <a:gd name="connsiteX3" fmla="*/ 134516 w 7798209"/>
                            <a:gd name="connsiteY3" fmla="*/ 3333638 h 3351962"/>
                            <a:gd name="connsiteX4" fmla="*/ 0 w 7798209"/>
                            <a:gd name="connsiteY4" fmla="*/ 3351962 h 3351962"/>
                            <a:gd name="connsiteX5" fmla="*/ 0 w 7798209"/>
                            <a:gd name="connsiteY5" fmla="*/ 2972100 h 3351962"/>
                            <a:gd name="connsiteX0" fmla="*/ 0 w 7798209"/>
                            <a:gd name="connsiteY0" fmla="*/ 2972100 h 3351962"/>
                            <a:gd name="connsiteX1" fmla="*/ 3314649 w 7798209"/>
                            <a:gd name="connsiteY1" fmla="*/ 1725162 h 3351962"/>
                            <a:gd name="connsiteX2" fmla="*/ 7798209 w 7798209"/>
                            <a:gd name="connsiteY2" fmla="*/ 0 h 3351962"/>
                            <a:gd name="connsiteX3" fmla="*/ 134516 w 7798209"/>
                            <a:gd name="connsiteY3" fmla="*/ 3333638 h 3351962"/>
                            <a:gd name="connsiteX4" fmla="*/ 0 w 7798209"/>
                            <a:gd name="connsiteY4" fmla="*/ 3351962 h 3351962"/>
                            <a:gd name="connsiteX5" fmla="*/ 0 w 7798209"/>
                            <a:gd name="connsiteY5" fmla="*/ 2972100 h 3351962"/>
                            <a:gd name="connsiteX0" fmla="*/ 0 w 7798209"/>
                            <a:gd name="connsiteY0" fmla="*/ 2972100 h 3351962"/>
                            <a:gd name="connsiteX1" fmla="*/ 3314649 w 7798209"/>
                            <a:gd name="connsiteY1" fmla="*/ 1725162 h 3351962"/>
                            <a:gd name="connsiteX2" fmla="*/ 7798209 w 7798209"/>
                            <a:gd name="connsiteY2" fmla="*/ 0 h 3351962"/>
                            <a:gd name="connsiteX3" fmla="*/ 134516 w 7798209"/>
                            <a:gd name="connsiteY3" fmla="*/ 3333638 h 3351962"/>
                            <a:gd name="connsiteX4" fmla="*/ 0 w 7798209"/>
                            <a:gd name="connsiteY4" fmla="*/ 3351962 h 3351962"/>
                            <a:gd name="connsiteX5" fmla="*/ 0 w 7798209"/>
                            <a:gd name="connsiteY5" fmla="*/ 2972100 h 33519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798209" h="3351962">
                              <a:moveTo>
                                <a:pt x="0" y="2972100"/>
                              </a:moveTo>
                              <a:cubicBezTo>
                                <a:pt x="1152239" y="3035800"/>
                                <a:pt x="2183096" y="2279110"/>
                                <a:pt x="3314649" y="1725162"/>
                              </a:cubicBezTo>
                              <a:cubicBezTo>
                                <a:pt x="5127662" y="682551"/>
                                <a:pt x="4440967" y="-669"/>
                                <a:pt x="7798209" y="0"/>
                              </a:cubicBezTo>
                              <a:cubicBezTo>
                                <a:pt x="5136066" y="2075143"/>
                                <a:pt x="2420610" y="2984887"/>
                                <a:pt x="134516" y="3333638"/>
                              </a:cubicBezTo>
                              <a:lnTo>
                                <a:pt x="0" y="3351962"/>
                              </a:lnTo>
                              <a:lnTo>
                                <a:pt x="0" y="297210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37000">
                              <a:srgbClr val="009880"/>
                            </a:gs>
                            <a:gs pos="0">
                              <a:srgbClr val="00CE85"/>
                            </a:gs>
                            <a:gs pos="100000">
                              <a:srgbClr val="00527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58A20" id="Forma libre: Forma 1" o:spid="_x0000_s1026" style="position:absolute;margin-left:-103.05pt;margin-top:155.5pt;width:1065.05pt;height:124.0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798209,335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" path="m,2972100v1152239,63700,2183096,-692990,3314649,-1246938c5127662,682551,4440967,-669,7798209,,5136066,2075143,2420610,2984887,134516,3333638l,3351962,,2972100xe" fillcolor="#00ce85" stroked="f">
                <v:fill color2="#005279" colors="0 #00ce85;24248f #009880;1 #005279" focus="100%" type="gradient"/>
                <v:path arrowok="t" o:connecttype="custom" o:connectlocs="0,1396898;5749319,810833;13526135,0;233320,1566823;0,1575435;0,1396898" o:connectangles="0,0,0,0,0,0"/>
              </v:shape>
            </w:pict>
          </mc:Fallback>
        </mc:AlternateContent>
      </w:r>
      <w:r w:rsidR="008F5092">
        <w:rPr>
          <w:noProof/>
        </w:rPr>
        <mc:AlternateContent>
          <mc:Choice Requires="wps">
            <w:drawing>
              <wp:anchor distT="0" distB="0" distL="114300" distR="114300" simplePos="0" relativeHeight="251713535" behindDoc="0" locked="0" layoutInCell="1" allowOverlap="1" wp14:anchorId="31B84457" wp14:editId="6D8D3854">
                <wp:simplePos x="0" y="0"/>
                <wp:positionH relativeFrom="column">
                  <wp:posOffset>-648148</wp:posOffset>
                </wp:positionH>
                <wp:positionV relativeFrom="paragraph">
                  <wp:posOffset>5236808</wp:posOffset>
                </wp:positionV>
                <wp:extent cx="7646035" cy="4394835"/>
                <wp:effectExtent l="0" t="0" r="0" b="5715"/>
                <wp:wrapNone/>
                <wp:docPr id="39" name="Forma libre: Form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46035" cy="4394835"/>
                        </a:xfrm>
                        <a:custGeom>
                          <a:avLst/>
                          <a:gdLst>
                            <a:gd name="connsiteX0" fmla="*/ 0 w 7144385"/>
                            <a:gd name="connsiteY0" fmla="*/ 0 h 3951605"/>
                            <a:gd name="connsiteX1" fmla="*/ 7144385 w 7144385"/>
                            <a:gd name="connsiteY1" fmla="*/ 0 h 3951605"/>
                            <a:gd name="connsiteX2" fmla="*/ 7144385 w 7144385"/>
                            <a:gd name="connsiteY2" fmla="*/ 3951605 h 3951605"/>
                            <a:gd name="connsiteX3" fmla="*/ 0 w 7144385"/>
                            <a:gd name="connsiteY3" fmla="*/ 3951605 h 3951605"/>
                            <a:gd name="connsiteX4" fmla="*/ 0 w 7144385"/>
                            <a:gd name="connsiteY4" fmla="*/ 0 h 3951605"/>
                            <a:gd name="connsiteX0" fmla="*/ 833717 w 7144385"/>
                            <a:gd name="connsiteY0" fmla="*/ 1855695 h 3951605"/>
                            <a:gd name="connsiteX1" fmla="*/ 7144385 w 7144385"/>
                            <a:gd name="connsiteY1" fmla="*/ 0 h 3951605"/>
                            <a:gd name="connsiteX2" fmla="*/ 7144385 w 7144385"/>
                            <a:gd name="connsiteY2" fmla="*/ 3951605 h 3951605"/>
                            <a:gd name="connsiteX3" fmla="*/ 0 w 7144385"/>
                            <a:gd name="connsiteY3" fmla="*/ 3951605 h 3951605"/>
                            <a:gd name="connsiteX4" fmla="*/ 833717 w 7144385"/>
                            <a:gd name="connsiteY4" fmla="*/ 1855695 h 3951605"/>
                            <a:gd name="connsiteX0" fmla="*/ 0 w 7265409"/>
                            <a:gd name="connsiteY0" fmla="*/ 1573307 h 3951605"/>
                            <a:gd name="connsiteX1" fmla="*/ 7265409 w 7265409"/>
                            <a:gd name="connsiteY1" fmla="*/ 0 h 3951605"/>
                            <a:gd name="connsiteX2" fmla="*/ 7265409 w 7265409"/>
                            <a:gd name="connsiteY2" fmla="*/ 3951605 h 3951605"/>
                            <a:gd name="connsiteX3" fmla="*/ 121024 w 7265409"/>
                            <a:gd name="connsiteY3" fmla="*/ 3951605 h 3951605"/>
                            <a:gd name="connsiteX4" fmla="*/ 0 w 7265409"/>
                            <a:gd name="connsiteY4" fmla="*/ 1573307 h 3951605"/>
                            <a:gd name="connsiteX0" fmla="*/ 0 w 7265409"/>
                            <a:gd name="connsiteY0" fmla="*/ 1653990 h 4032288"/>
                            <a:gd name="connsiteX1" fmla="*/ 7265409 w 7265409"/>
                            <a:gd name="connsiteY1" fmla="*/ 0 h 4032288"/>
                            <a:gd name="connsiteX2" fmla="*/ 7265409 w 7265409"/>
                            <a:gd name="connsiteY2" fmla="*/ 4032288 h 4032288"/>
                            <a:gd name="connsiteX3" fmla="*/ 121024 w 7265409"/>
                            <a:gd name="connsiteY3" fmla="*/ 4032288 h 4032288"/>
                            <a:gd name="connsiteX4" fmla="*/ 0 w 7265409"/>
                            <a:gd name="connsiteY4" fmla="*/ 1653990 h 4032288"/>
                            <a:gd name="connsiteX0" fmla="*/ 284678 w 7550087"/>
                            <a:gd name="connsiteY0" fmla="*/ 1653990 h 4032288"/>
                            <a:gd name="connsiteX1" fmla="*/ 7550087 w 7550087"/>
                            <a:gd name="connsiteY1" fmla="*/ 0 h 4032288"/>
                            <a:gd name="connsiteX2" fmla="*/ 7550087 w 7550087"/>
                            <a:gd name="connsiteY2" fmla="*/ 4032288 h 4032288"/>
                            <a:gd name="connsiteX3" fmla="*/ 0 w 7550087"/>
                            <a:gd name="connsiteY3" fmla="*/ 4032288 h 4032288"/>
                            <a:gd name="connsiteX4" fmla="*/ 284678 w 7550087"/>
                            <a:gd name="connsiteY4" fmla="*/ 1653990 h 4032288"/>
                            <a:gd name="connsiteX0" fmla="*/ 0 w 7550087"/>
                            <a:gd name="connsiteY0" fmla="*/ 1775015 h 4032288"/>
                            <a:gd name="connsiteX1" fmla="*/ 7550087 w 7550087"/>
                            <a:gd name="connsiteY1" fmla="*/ 0 h 4032288"/>
                            <a:gd name="connsiteX2" fmla="*/ 7550087 w 7550087"/>
                            <a:gd name="connsiteY2" fmla="*/ 4032288 h 4032288"/>
                            <a:gd name="connsiteX3" fmla="*/ 0 w 7550087"/>
                            <a:gd name="connsiteY3" fmla="*/ 4032288 h 4032288"/>
                            <a:gd name="connsiteX4" fmla="*/ 0 w 7550087"/>
                            <a:gd name="connsiteY4" fmla="*/ 1775015 h 4032288"/>
                            <a:gd name="connsiteX0" fmla="*/ 0 w 7550087"/>
                            <a:gd name="connsiteY0" fmla="*/ 1516925 h 3774198"/>
                            <a:gd name="connsiteX1" fmla="*/ 7550087 w 7550087"/>
                            <a:gd name="connsiteY1" fmla="*/ 0 h 3774198"/>
                            <a:gd name="connsiteX2" fmla="*/ 7550087 w 7550087"/>
                            <a:gd name="connsiteY2" fmla="*/ 3774198 h 3774198"/>
                            <a:gd name="connsiteX3" fmla="*/ 0 w 7550087"/>
                            <a:gd name="connsiteY3" fmla="*/ 3774198 h 3774198"/>
                            <a:gd name="connsiteX4" fmla="*/ 0 w 7550087"/>
                            <a:gd name="connsiteY4" fmla="*/ 1516925 h 3774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50087" h="3774198">
                              <a:moveTo>
                                <a:pt x="0" y="1516925"/>
                              </a:moveTo>
                              <a:lnTo>
                                <a:pt x="7550087" y="0"/>
                              </a:lnTo>
                              <a:lnTo>
                                <a:pt x="7550087" y="3774198"/>
                              </a:lnTo>
                              <a:lnTo>
                                <a:pt x="0" y="3774198"/>
                              </a:lnTo>
                              <a:lnTo>
                                <a:pt x="0" y="1516925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38000">
                              <a:srgbClr val="009880"/>
                            </a:gs>
                            <a:gs pos="0">
                              <a:srgbClr val="00CE85"/>
                            </a:gs>
                            <a:gs pos="100000">
                              <a:srgbClr val="005279"/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B6CE0" id="Forma libre: Forma 1" o:spid="_x0000_s1026" style="position:absolute;margin-left:-51.05pt;margin-top:412.35pt;width:602.05pt;height:346.05pt;z-index:25171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550087,3774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" path="m,1516925l7550087,r,3774198l,3774198,,1516925xe" fillcolor="#00ce85" stroked="f">
                <v:fill color2="#005279" rotate="t" angle="45" colors="0 #00ce85;24904f #009880;1 #005279" focus="100%" type="gradient"/>
                <v:path arrowok="t" o:connecttype="custom" o:connectlocs="0,1766371;7646035,0;7646035,4394835;0,4394835;0,1766371" o:connectangles="0,0,0,0,0"/>
              </v:shape>
            </w:pict>
          </mc:Fallback>
        </mc:AlternateContent>
      </w:r>
      <w:r w:rsidR="008F5092">
        <w:rPr>
          <w:noProof/>
        </w:rPr>
        <mc:AlternateContent>
          <mc:Choice Requires="wps">
            <w:drawing>
              <wp:anchor distT="0" distB="0" distL="114300" distR="114300" simplePos="0" relativeHeight="251846974" behindDoc="0" locked="0" layoutInCell="1" allowOverlap="1" wp14:anchorId="5E158165" wp14:editId="5DB6E5BA">
                <wp:simplePos x="0" y="0"/>
                <wp:positionH relativeFrom="column">
                  <wp:posOffset>-1238885</wp:posOffset>
                </wp:positionH>
                <wp:positionV relativeFrom="paragraph">
                  <wp:posOffset>5074956</wp:posOffset>
                </wp:positionV>
                <wp:extent cx="12331700" cy="1275788"/>
                <wp:effectExtent l="0" t="762000" r="0" b="876935"/>
                <wp:wrapNone/>
                <wp:docPr id="237" name="Forma libre: Form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88059" flipH="1">
                          <a:off x="0" y="0"/>
                          <a:ext cx="12331700" cy="1275788"/>
                        </a:xfrm>
                        <a:custGeom>
                          <a:avLst/>
                          <a:gdLst>
                            <a:gd name="connsiteX0" fmla="*/ 0 w 7798209"/>
                            <a:gd name="connsiteY0" fmla="*/ 0 h 3353516"/>
                            <a:gd name="connsiteX1" fmla="*/ 34587 w 7798209"/>
                            <a:gd name="connsiteY1" fmla="*/ 7 h 3353516"/>
                            <a:gd name="connsiteX2" fmla="*/ 7798209 w 7798209"/>
                            <a:gd name="connsiteY2" fmla="*/ 1554 h 3353516"/>
                            <a:gd name="connsiteX3" fmla="*/ 134516 w 7798209"/>
                            <a:gd name="connsiteY3" fmla="*/ 3335192 h 3353516"/>
                            <a:gd name="connsiteX4" fmla="*/ 0 w 7798209"/>
                            <a:gd name="connsiteY4" fmla="*/ 3353516 h 3353516"/>
                            <a:gd name="connsiteX0" fmla="*/ 247981 w 7798209"/>
                            <a:gd name="connsiteY0" fmla="*/ 431340 h 3353509"/>
                            <a:gd name="connsiteX1" fmla="*/ 34587 w 7798209"/>
                            <a:gd name="connsiteY1" fmla="*/ 0 h 3353509"/>
                            <a:gd name="connsiteX2" fmla="*/ 7798209 w 7798209"/>
                            <a:gd name="connsiteY2" fmla="*/ 1547 h 3353509"/>
                            <a:gd name="connsiteX3" fmla="*/ 134516 w 7798209"/>
                            <a:gd name="connsiteY3" fmla="*/ 3335185 h 3353509"/>
                            <a:gd name="connsiteX4" fmla="*/ 0 w 7798209"/>
                            <a:gd name="connsiteY4" fmla="*/ 3353509 h 3353509"/>
                            <a:gd name="connsiteX5" fmla="*/ 247981 w 7798209"/>
                            <a:gd name="connsiteY5" fmla="*/ 431340 h 3353509"/>
                            <a:gd name="connsiteX0" fmla="*/ 247981 w 7798209"/>
                            <a:gd name="connsiteY0" fmla="*/ 431340 h 3353509"/>
                            <a:gd name="connsiteX1" fmla="*/ 34587 w 7798209"/>
                            <a:gd name="connsiteY1" fmla="*/ 0 h 3353509"/>
                            <a:gd name="connsiteX2" fmla="*/ 7798209 w 7798209"/>
                            <a:gd name="connsiteY2" fmla="*/ 1547 h 3353509"/>
                            <a:gd name="connsiteX3" fmla="*/ 134516 w 7798209"/>
                            <a:gd name="connsiteY3" fmla="*/ 3335185 h 3353509"/>
                            <a:gd name="connsiteX4" fmla="*/ 0 w 7798209"/>
                            <a:gd name="connsiteY4" fmla="*/ 3353509 h 3353509"/>
                            <a:gd name="connsiteX5" fmla="*/ 247981 w 7798209"/>
                            <a:gd name="connsiteY5" fmla="*/ 431340 h 3353509"/>
                            <a:gd name="connsiteX0" fmla="*/ 1388690 w 7798209"/>
                            <a:gd name="connsiteY0" fmla="*/ 1627767 h 3353509"/>
                            <a:gd name="connsiteX1" fmla="*/ 34587 w 7798209"/>
                            <a:gd name="connsiteY1" fmla="*/ 0 h 3353509"/>
                            <a:gd name="connsiteX2" fmla="*/ 7798209 w 7798209"/>
                            <a:gd name="connsiteY2" fmla="*/ 1547 h 3353509"/>
                            <a:gd name="connsiteX3" fmla="*/ 134516 w 7798209"/>
                            <a:gd name="connsiteY3" fmla="*/ 3335185 h 3353509"/>
                            <a:gd name="connsiteX4" fmla="*/ 0 w 7798209"/>
                            <a:gd name="connsiteY4" fmla="*/ 3353509 h 3353509"/>
                            <a:gd name="connsiteX5" fmla="*/ 1388690 w 7798209"/>
                            <a:gd name="connsiteY5" fmla="*/ 1627767 h 3353509"/>
                            <a:gd name="connsiteX0" fmla="*/ 1388690 w 7798209"/>
                            <a:gd name="connsiteY0" fmla="*/ 1627767 h 3353509"/>
                            <a:gd name="connsiteX1" fmla="*/ 34587 w 7798209"/>
                            <a:gd name="connsiteY1" fmla="*/ 0 h 3353509"/>
                            <a:gd name="connsiteX2" fmla="*/ 7798209 w 7798209"/>
                            <a:gd name="connsiteY2" fmla="*/ 1547 h 3353509"/>
                            <a:gd name="connsiteX3" fmla="*/ 134516 w 7798209"/>
                            <a:gd name="connsiteY3" fmla="*/ 3335185 h 3353509"/>
                            <a:gd name="connsiteX4" fmla="*/ 0 w 7798209"/>
                            <a:gd name="connsiteY4" fmla="*/ 3353509 h 3353509"/>
                            <a:gd name="connsiteX5" fmla="*/ 1388690 w 7798209"/>
                            <a:gd name="connsiteY5" fmla="*/ 1627767 h 3353509"/>
                            <a:gd name="connsiteX0" fmla="*/ 1859853 w 7798209"/>
                            <a:gd name="connsiteY0" fmla="*/ 2412310 h 3353509"/>
                            <a:gd name="connsiteX1" fmla="*/ 34587 w 7798209"/>
                            <a:gd name="connsiteY1" fmla="*/ 0 h 3353509"/>
                            <a:gd name="connsiteX2" fmla="*/ 7798209 w 7798209"/>
                            <a:gd name="connsiteY2" fmla="*/ 1547 h 3353509"/>
                            <a:gd name="connsiteX3" fmla="*/ 134516 w 7798209"/>
                            <a:gd name="connsiteY3" fmla="*/ 3335185 h 3353509"/>
                            <a:gd name="connsiteX4" fmla="*/ 0 w 7798209"/>
                            <a:gd name="connsiteY4" fmla="*/ 3353509 h 3353509"/>
                            <a:gd name="connsiteX5" fmla="*/ 1859853 w 7798209"/>
                            <a:gd name="connsiteY5" fmla="*/ 2412310 h 3353509"/>
                            <a:gd name="connsiteX0" fmla="*/ 1859853 w 7798209"/>
                            <a:gd name="connsiteY0" fmla="*/ 2412310 h 3353509"/>
                            <a:gd name="connsiteX1" fmla="*/ 34587 w 7798209"/>
                            <a:gd name="connsiteY1" fmla="*/ 0 h 3353509"/>
                            <a:gd name="connsiteX2" fmla="*/ 7798209 w 7798209"/>
                            <a:gd name="connsiteY2" fmla="*/ 1547 h 3353509"/>
                            <a:gd name="connsiteX3" fmla="*/ 134516 w 7798209"/>
                            <a:gd name="connsiteY3" fmla="*/ 3335185 h 3353509"/>
                            <a:gd name="connsiteX4" fmla="*/ 0 w 7798209"/>
                            <a:gd name="connsiteY4" fmla="*/ 3353509 h 3353509"/>
                            <a:gd name="connsiteX5" fmla="*/ 1859853 w 7798209"/>
                            <a:gd name="connsiteY5" fmla="*/ 2412310 h 3353509"/>
                            <a:gd name="connsiteX0" fmla="*/ 1859853 w 7798209"/>
                            <a:gd name="connsiteY0" fmla="*/ 2412310 h 3353509"/>
                            <a:gd name="connsiteX1" fmla="*/ 34587 w 7798209"/>
                            <a:gd name="connsiteY1" fmla="*/ 0 h 3353509"/>
                            <a:gd name="connsiteX2" fmla="*/ 7798209 w 7798209"/>
                            <a:gd name="connsiteY2" fmla="*/ 1547 h 3353509"/>
                            <a:gd name="connsiteX3" fmla="*/ 134516 w 7798209"/>
                            <a:gd name="connsiteY3" fmla="*/ 3335185 h 3353509"/>
                            <a:gd name="connsiteX4" fmla="*/ 0 w 7798209"/>
                            <a:gd name="connsiteY4" fmla="*/ 3353509 h 3353509"/>
                            <a:gd name="connsiteX5" fmla="*/ 1859853 w 7798209"/>
                            <a:gd name="connsiteY5" fmla="*/ 2412310 h 3353509"/>
                            <a:gd name="connsiteX0" fmla="*/ 1862064 w 7800420"/>
                            <a:gd name="connsiteY0" fmla="*/ 2412310 h 3353509"/>
                            <a:gd name="connsiteX1" fmla="*/ 36798 w 7800420"/>
                            <a:gd name="connsiteY1" fmla="*/ 0 h 3353509"/>
                            <a:gd name="connsiteX2" fmla="*/ 7800420 w 7800420"/>
                            <a:gd name="connsiteY2" fmla="*/ 1547 h 3353509"/>
                            <a:gd name="connsiteX3" fmla="*/ 136727 w 7800420"/>
                            <a:gd name="connsiteY3" fmla="*/ 3335185 h 3353509"/>
                            <a:gd name="connsiteX4" fmla="*/ 2211 w 7800420"/>
                            <a:gd name="connsiteY4" fmla="*/ 3353509 h 3353509"/>
                            <a:gd name="connsiteX5" fmla="*/ 1862064 w 7800420"/>
                            <a:gd name="connsiteY5" fmla="*/ 2412310 h 3353509"/>
                            <a:gd name="connsiteX0" fmla="*/ 1862064 w 7800420"/>
                            <a:gd name="connsiteY0" fmla="*/ 2753585 h 3694784"/>
                            <a:gd name="connsiteX1" fmla="*/ 5156172 w 7800420"/>
                            <a:gd name="connsiteY1" fmla="*/ -1 h 3694784"/>
                            <a:gd name="connsiteX2" fmla="*/ 7800420 w 7800420"/>
                            <a:gd name="connsiteY2" fmla="*/ 342822 h 3694784"/>
                            <a:gd name="connsiteX3" fmla="*/ 136727 w 7800420"/>
                            <a:gd name="connsiteY3" fmla="*/ 3676460 h 3694784"/>
                            <a:gd name="connsiteX4" fmla="*/ 2211 w 7800420"/>
                            <a:gd name="connsiteY4" fmla="*/ 3694784 h 3694784"/>
                            <a:gd name="connsiteX5" fmla="*/ 1862064 w 7800420"/>
                            <a:gd name="connsiteY5" fmla="*/ 2753585 h 3694784"/>
                            <a:gd name="connsiteX0" fmla="*/ 1862064 w 7800420"/>
                            <a:gd name="connsiteY0" fmla="*/ 2753587 h 3694786"/>
                            <a:gd name="connsiteX1" fmla="*/ 5156172 w 7800420"/>
                            <a:gd name="connsiteY1" fmla="*/ 1 h 3694786"/>
                            <a:gd name="connsiteX2" fmla="*/ 7800420 w 7800420"/>
                            <a:gd name="connsiteY2" fmla="*/ 342824 h 3694786"/>
                            <a:gd name="connsiteX3" fmla="*/ 136727 w 7800420"/>
                            <a:gd name="connsiteY3" fmla="*/ 3676462 h 3694786"/>
                            <a:gd name="connsiteX4" fmla="*/ 2211 w 7800420"/>
                            <a:gd name="connsiteY4" fmla="*/ 3694786 h 3694786"/>
                            <a:gd name="connsiteX5" fmla="*/ 1862064 w 7800420"/>
                            <a:gd name="connsiteY5" fmla="*/ 2753587 h 3694786"/>
                            <a:gd name="connsiteX0" fmla="*/ 1862064 w 7800420"/>
                            <a:gd name="connsiteY0" fmla="*/ 2538776 h 3479975"/>
                            <a:gd name="connsiteX1" fmla="*/ 5933934 w 7800420"/>
                            <a:gd name="connsiteY1" fmla="*/ 0 h 3479975"/>
                            <a:gd name="connsiteX2" fmla="*/ 7800420 w 7800420"/>
                            <a:gd name="connsiteY2" fmla="*/ 128013 h 3479975"/>
                            <a:gd name="connsiteX3" fmla="*/ 136727 w 7800420"/>
                            <a:gd name="connsiteY3" fmla="*/ 3461651 h 3479975"/>
                            <a:gd name="connsiteX4" fmla="*/ 2211 w 7800420"/>
                            <a:gd name="connsiteY4" fmla="*/ 3479975 h 3479975"/>
                            <a:gd name="connsiteX5" fmla="*/ 1862064 w 7800420"/>
                            <a:gd name="connsiteY5" fmla="*/ 2538776 h 3479975"/>
                            <a:gd name="connsiteX0" fmla="*/ 1862064 w 7800420"/>
                            <a:gd name="connsiteY0" fmla="*/ 2538776 h 3479975"/>
                            <a:gd name="connsiteX1" fmla="*/ 5933934 w 7800420"/>
                            <a:gd name="connsiteY1" fmla="*/ 0 h 3479975"/>
                            <a:gd name="connsiteX2" fmla="*/ 7800420 w 7800420"/>
                            <a:gd name="connsiteY2" fmla="*/ 128013 h 3479975"/>
                            <a:gd name="connsiteX3" fmla="*/ 136727 w 7800420"/>
                            <a:gd name="connsiteY3" fmla="*/ 3461651 h 3479975"/>
                            <a:gd name="connsiteX4" fmla="*/ 2211 w 7800420"/>
                            <a:gd name="connsiteY4" fmla="*/ 3479975 h 3479975"/>
                            <a:gd name="connsiteX5" fmla="*/ 1862064 w 7800420"/>
                            <a:gd name="connsiteY5" fmla="*/ 2538776 h 3479975"/>
                            <a:gd name="connsiteX0" fmla="*/ 1872682 w 7800384"/>
                            <a:gd name="connsiteY0" fmla="*/ 2513500 h 3479975"/>
                            <a:gd name="connsiteX1" fmla="*/ 5933898 w 7800384"/>
                            <a:gd name="connsiteY1" fmla="*/ 0 h 3479975"/>
                            <a:gd name="connsiteX2" fmla="*/ 7800384 w 7800384"/>
                            <a:gd name="connsiteY2" fmla="*/ 128013 h 3479975"/>
                            <a:gd name="connsiteX3" fmla="*/ 136691 w 7800384"/>
                            <a:gd name="connsiteY3" fmla="*/ 3461651 h 3479975"/>
                            <a:gd name="connsiteX4" fmla="*/ 2175 w 7800384"/>
                            <a:gd name="connsiteY4" fmla="*/ 3479975 h 3479975"/>
                            <a:gd name="connsiteX5" fmla="*/ 1872682 w 7800384"/>
                            <a:gd name="connsiteY5" fmla="*/ 2513500 h 3479975"/>
                            <a:gd name="connsiteX0" fmla="*/ 1872682 w 7800384"/>
                            <a:gd name="connsiteY0" fmla="*/ 2513500 h 3479975"/>
                            <a:gd name="connsiteX1" fmla="*/ 5933898 w 7800384"/>
                            <a:gd name="connsiteY1" fmla="*/ 0 h 3479975"/>
                            <a:gd name="connsiteX2" fmla="*/ 7800384 w 7800384"/>
                            <a:gd name="connsiteY2" fmla="*/ 128013 h 3479975"/>
                            <a:gd name="connsiteX3" fmla="*/ 136691 w 7800384"/>
                            <a:gd name="connsiteY3" fmla="*/ 3461651 h 3479975"/>
                            <a:gd name="connsiteX4" fmla="*/ 2175 w 7800384"/>
                            <a:gd name="connsiteY4" fmla="*/ 3479975 h 3479975"/>
                            <a:gd name="connsiteX5" fmla="*/ 1872682 w 7800384"/>
                            <a:gd name="connsiteY5" fmla="*/ 2513500 h 3479975"/>
                            <a:gd name="connsiteX0" fmla="*/ 1872401 w 7800103"/>
                            <a:gd name="connsiteY0" fmla="*/ 2513500 h 3479975"/>
                            <a:gd name="connsiteX1" fmla="*/ 5933617 w 7800103"/>
                            <a:gd name="connsiteY1" fmla="*/ 0 h 3479975"/>
                            <a:gd name="connsiteX2" fmla="*/ 7800103 w 7800103"/>
                            <a:gd name="connsiteY2" fmla="*/ 128013 h 3479975"/>
                            <a:gd name="connsiteX3" fmla="*/ 136410 w 7800103"/>
                            <a:gd name="connsiteY3" fmla="*/ 3461651 h 3479975"/>
                            <a:gd name="connsiteX4" fmla="*/ 1894 w 7800103"/>
                            <a:gd name="connsiteY4" fmla="*/ 3479975 h 3479975"/>
                            <a:gd name="connsiteX5" fmla="*/ 1872401 w 7800103"/>
                            <a:gd name="connsiteY5" fmla="*/ 2513500 h 3479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800103" h="3479975">
                              <a:moveTo>
                                <a:pt x="1872401" y="2513500"/>
                              </a:moveTo>
                              <a:cubicBezTo>
                                <a:pt x="3919209" y="1751192"/>
                                <a:pt x="5386052" y="563935"/>
                                <a:pt x="5933617" y="0"/>
                              </a:cubicBezTo>
                              <a:lnTo>
                                <a:pt x="7800103" y="128013"/>
                              </a:lnTo>
                              <a:cubicBezTo>
                                <a:pt x="5137960" y="2203156"/>
                                <a:pt x="2422504" y="3112900"/>
                                <a:pt x="136410" y="3461651"/>
                              </a:cubicBezTo>
                              <a:lnTo>
                                <a:pt x="1894" y="3479975"/>
                              </a:lnTo>
                              <a:cubicBezTo>
                                <a:pt x="-40722" y="2235736"/>
                                <a:pt x="637468" y="3194122"/>
                                <a:pt x="1872401" y="25135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CB560" id="Forma libre: Forma 1" o:spid="_x0000_s1026" style="position:absolute;margin-left:-97.55pt;margin-top:399.6pt;width:971pt;height:100.45pt;rotation:-10581944fd;flip:x;z-index:2518469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800103,347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" path="m1872401,2513500c3919209,1751192,5386052,563935,5933617,l7800103,128013c5137960,2203156,2422504,3112900,136410,3461651l1894,3479975c-40722,2235736,637468,3194122,1872401,2513500xe" fillcolor="white [3212]" stroked="f">
                <v:path arrowok="t" o:connecttype="custom" o:connectlocs="2960203,921470;9380849,0;12331700,46931;215660,1269070;2994,1275788;2960203,921470" o:connectangles="0,0,0,0,0,0"/>
              </v:shape>
            </w:pict>
          </mc:Fallback>
        </mc:AlternateContent>
      </w:r>
      <w:r w:rsidR="00DB43E3" w:rsidRPr="00474BCD">
        <w:rPr>
          <w:noProof/>
        </w:rPr>
        <mc:AlternateContent>
          <mc:Choice Requires="wps">
            <w:drawing>
              <wp:anchor distT="45720" distB="45720" distL="114300" distR="114300" simplePos="0" relativeHeight="251847167" behindDoc="0" locked="0" layoutInCell="1" allowOverlap="1" wp14:anchorId="4DD965BB" wp14:editId="4C97EA1C">
                <wp:simplePos x="0" y="0"/>
                <wp:positionH relativeFrom="column">
                  <wp:posOffset>-331134</wp:posOffset>
                </wp:positionH>
                <wp:positionV relativeFrom="paragraph">
                  <wp:posOffset>751765</wp:posOffset>
                </wp:positionV>
                <wp:extent cx="2754630" cy="1404620"/>
                <wp:effectExtent l="0" t="0" r="0" b="6350"/>
                <wp:wrapSquare wrapText="bothSides"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6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00689" w14:textId="77777777" w:rsidR="005A3095" w:rsidRPr="00DB43E3" w:rsidRDefault="005A3095" w:rsidP="008F13BC">
                            <w:pPr>
                              <w:rPr>
                                <w:b w:val="0"/>
                                <w:i/>
                                <w:color w:val="005279"/>
                                <w:sz w:val="50"/>
                                <w:szCs w:val="50"/>
                              </w:rPr>
                            </w:pPr>
                            <w:r w:rsidRPr="00DB43E3">
                              <w:rPr>
                                <w:b w:val="0"/>
                                <w:i/>
                                <w:color w:val="005279"/>
                                <w:sz w:val="50"/>
                                <w:szCs w:val="50"/>
                              </w:rPr>
                              <w:t>Thrusting 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D965BB" id="_x0000_s1339" type="#_x0000_t202" style="position:absolute;left:0;text-align:left;margin-left:-26.05pt;margin-top:59.2pt;width:216.9pt;height:110.6pt;z-index:25184716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" filled="f" stroked="f">
                <v:textbox style="mso-fit-shape-to-text:t">
                  <w:txbxContent>
                    <w:p w14:paraId="71700689" w14:textId="77777777" w:rsidR="005A3095" w:rsidRPr="00DB43E3" w:rsidRDefault="005A3095" w:rsidP="008F13BC">
                      <w:pPr>
                        <w:rPr>
                          <w:b w:val="0"/>
                          <w:i/>
                          <w:color w:val="005279"/>
                          <w:sz w:val="50"/>
                          <w:szCs w:val="50"/>
                        </w:rPr>
                      </w:pPr>
                      <w:r w:rsidRPr="00DB43E3">
                        <w:rPr>
                          <w:b w:val="0"/>
                          <w:i/>
                          <w:color w:val="005279"/>
                          <w:sz w:val="50"/>
                          <w:szCs w:val="50"/>
                        </w:rPr>
                        <w:t>Thrusting Ideas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11E5"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961CACA" wp14:editId="7AFD1055">
                <wp:simplePos x="0" y="0"/>
                <wp:positionH relativeFrom="column">
                  <wp:posOffset>-604810</wp:posOffset>
                </wp:positionH>
                <wp:positionV relativeFrom="paragraph">
                  <wp:posOffset>8092041</wp:posOffset>
                </wp:positionV>
                <wp:extent cx="7588250" cy="287238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0" cy="287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2B7EC" w14:textId="0A7E6311" w:rsidR="005A3095" w:rsidRPr="00C65B3A" w:rsidRDefault="005A3095" w:rsidP="002F4E6F">
                            <w:pPr>
                              <w:rPr>
                                <w:b w:val="0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 w:val="0"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        </w:t>
                            </w:r>
                            <w:bookmarkStart w:id="34" w:name="_Hlk97899468"/>
                            <w:r w:rsidRPr="00CA411E">
                              <w:rPr>
                                <w:b w:val="0"/>
                                <w:color w:val="FFFFFF" w:themeColor="background1"/>
                                <w:sz w:val="20"/>
                                <w:lang w:val="en-US"/>
                              </w:rPr>
                              <w:t>Certifications</w:t>
                            </w:r>
                            <w:bookmarkEnd w:id="34"/>
                            <w:r>
                              <w:rPr>
                                <w:b w:val="0"/>
                                <w:color w:val="FFFFFF" w:themeColor="background1"/>
                                <w:sz w:val="20"/>
                                <w:lang w:val="en-US"/>
                              </w:rPr>
                              <w:t xml:space="preserve">:                                                           Partners:                                                                      </w:t>
                            </w:r>
                            <w:r w:rsidRPr="00CA411E">
                              <w:rPr>
                                <w:b w:val="0"/>
                                <w:color w:val="FFFFFF" w:themeColor="background1"/>
                                <w:sz w:val="20"/>
                                <w:lang w:val="en-US"/>
                              </w:rPr>
                              <w:t>Membership</w:t>
                            </w:r>
                            <w:r>
                              <w:rPr>
                                <w:b w:val="0"/>
                                <w:color w:val="FFFFFF" w:themeColor="background1"/>
                                <w:sz w:val="20"/>
                                <w:lang w:val="en-US"/>
                              </w:rPr>
                              <w:t>:</w:t>
                            </w:r>
                          </w:p>
                          <w:p w14:paraId="09C6B07B" w14:textId="77777777" w:rsidR="005A3095" w:rsidRPr="002F4E6F" w:rsidRDefault="005A3095" w:rsidP="002F4E6F">
                            <w:pPr>
                              <w:ind w:left="426" w:right="357"/>
                              <w:jc w:val="both"/>
                              <w:rPr>
                                <w:b w:val="0"/>
                                <w:strike/>
                                <w:noProof/>
                                <w:color w:val="00677B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1CACA" id="_x0000_s1340" type="#_x0000_t202" style="position:absolute;left:0;text-align:left;margin-left:-47.6pt;margin-top:637.15pt;width:597.5pt;height:22.6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" filled="f" stroked="f">
                <v:textbox>
                  <w:txbxContent>
                    <w:p w14:paraId="5932B7EC" w14:textId="0A7E6311" w:rsidR="005A3095" w:rsidRPr="00C65B3A" w:rsidRDefault="005A3095" w:rsidP="002F4E6F">
                      <w:pPr>
                        <w:rPr>
                          <w:b w:val="0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 w:val="0"/>
                          <w:color w:val="FFFFFF" w:themeColor="background1"/>
                          <w:sz w:val="20"/>
                          <w:lang w:val="en-US"/>
                        </w:rPr>
                        <w:t xml:space="preserve">        </w:t>
                      </w:r>
                      <w:bookmarkStart w:id="35" w:name="_Hlk97899468"/>
                      <w:r w:rsidRPr="00CA411E">
                        <w:rPr>
                          <w:b w:val="0"/>
                          <w:color w:val="FFFFFF" w:themeColor="background1"/>
                          <w:sz w:val="20"/>
                          <w:lang w:val="en-US"/>
                        </w:rPr>
                        <w:t>Certifications</w:t>
                      </w:r>
                      <w:bookmarkEnd w:id="35"/>
                      <w:r>
                        <w:rPr>
                          <w:b w:val="0"/>
                          <w:color w:val="FFFFFF" w:themeColor="background1"/>
                          <w:sz w:val="20"/>
                          <w:lang w:val="en-US"/>
                        </w:rPr>
                        <w:t xml:space="preserve">:                                                           Partners:                                                                      </w:t>
                      </w:r>
                      <w:r w:rsidRPr="00CA411E">
                        <w:rPr>
                          <w:b w:val="0"/>
                          <w:color w:val="FFFFFF" w:themeColor="background1"/>
                          <w:sz w:val="20"/>
                          <w:lang w:val="en-US"/>
                        </w:rPr>
                        <w:t>Membership</w:t>
                      </w:r>
                      <w:r>
                        <w:rPr>
                          <w:b w:val="0"/>
                          <w:color w:val="FFFFFF" w:themeColor="background1"/>
                          <w:sz w:val="20"/>
                          <w:lang w:val="en-US"/>
                        </w:rPr>
                        <w:t>:</w:t>
                      </w:r>
                    </w:p>
                    <w:p w14:paraId="09C6B07B" w14:textId="77777777" w:rsidR="005A3095" w:rsidRPr="002F4E6F" w:rsidRDefault="005A3095" w:rsidP="002F4E6F">
                      <w:pPr>
                        <w:ind w:left="426" w:right="357"/>
                        <w:jc w:val="both"/>
                        <w:rPr>
                          <w:b w:val="0"/>
                          <w:strike/>
                          <w:noProof/>
                          <w:color w:val="00677B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5B3A">
        <w:rPr>
          <w:noProof/>
        </w:rPr>
        <w:drawing>
          <wp:anchor distT="0" distB="0" distL="114300" distR="114300" simplePos="0" relativeHeight="251804672" behindDoc="0" locked="0" layoutInCell="1" allowOverlap="1" wp14:anchorId="6D7E0F98" wp14:editId="596876C0">
            <wp:simplePos x="0" y="0"/>
            <wp:positionH relativeFrom="column">
              <wp:posOffset>-282633</wp:posOffset>
            </wp:positionH>
            <wp:positionV relativeFrom="paragraph">
              <wp:posOffset>8391563</wp:posOffset>
            </wp:positionV>
            <wp:extent cx="1745673" cy="803295"/>
            <wp:effectExtent l="0" t="0" r="698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s-tri-norma-27.png"/>
                    <pic:cNvPicPr/>
                  </pic:nvPicPr>
                  <pic:blipFill rotWithShape="1">
                    <a:blip r:embed="rId1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0767" cy="805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7BFE" w:rsidRPr="00F80DF6" w:rsidSect="00AB02A7">
      <w:headerReference w:type="default" r:id="rId188"/>
      <w:footerReference w:type="default" r:id="rId189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0A550" w14:textId="77777777" w:rsidR="000E77B9" w:rsidRDefault="000E77B9">
      <w:r>
        <w:separator/>
      </w:r>
    </w:p>
    <w:p w14:paraId="1242B7F2" w14:textId="77777777" w:rsidR="000E77B9" w:rsidRDefault="000E77B9"/>
  </w:endnote>
  <w:endnote w:type="continuationSeparator" w:id="0">
    <w:p w14:paraId="619BF188" w14:textId="77777777" w:rsidR="000E77B9" w:rsidRDefault="000E77B9">
      <w:r>
        <w:continuationSeparator/>
      </w:r>
    </w:p>
    <w:p w14:paraId="368DDFEC" w14:textId="77777777" w:rsidR="000E77B9" w:rsidRDefault="000E77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ualy">
    <w:altName w:val="Calibri"/>
    <w:charset w:val="00"/>
    <w:family w:val="auto"/>
    <w:pitch w:val="variable"/>
    <w:sig w:usb0="00000003" w:usb1="00000000" w:usb2="00000000" w:usb3="00000000" w:csb0="00000001" w:csb1="00000000"/>
  </w:font>
  <w:font w:name="Adobe Arabic">
    <w:panose1 w:val="02040503050201020203"/>
    <w:charset w:val="00"/>
    <w:family w:val="roman"/>
    <w:notTrueType/>
    <w:pitch w:val="variable"/>
    <w:sig w:usb0="00002003" w:usb1="00000000" w:usb2="00000008" w:usb3="00000000" w:csb0="00000041" w:csb1="00000000"/>
  </w:font>
  <w:font w:name="Getho Light">
    <w:altName w:val="Calibri"/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Ace Sans Demo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651B1" w14:textId="5B757EA7" w:rsidR="005A3095" w:rsidRDefault="005A3095" w:rsidP="00A4551C">
    <w:pPr>
      <w:pStyle w:val="Footer"/>
      <w:rPr>
        <w:noProof/>
      </w:rPr>
    </w:pPr>
  </w:p>
  <w:p w14:paraId="724899D0" w14:textId="77777777" w:rsidR="005A3095" w:rsidRDefault="005A3095">
    <w:pPr>
      <w:pStyle w:val="Footer"/>
      <w:rPr>
        <w:noProof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FF77F" w14:textId="0759B0CC" w:rsidR="005A3095" w:rsidRDefault="005A3095" w:rsidP="00A4551C">
    <w:pPr>
      <w:pStyle w:val="Footer"/>
      <w:rPr>
        <w:noProof/>
      </w:rPr>
    </w:pPr>
  </w:p>
  <w:p w14:paraId="78969CF9" w14:textId="77777777" w:rsidR="005A3095" w:rsidRDefault="005A3095">
    <w:pPr>
      <w:pStyle w:val="Footer"/>
      <w:rPr>
        <w:noProof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A409C" w14:textId="6DE8DF26" w:rsidR="005A3095" w:rsidRDefault="005A3095" w:rsidP="00A4551C">
    <w:pPr>
      <w:pStyle w:val="Footer"/>
      <w:rPr>
        <w:noProof/>
      </w:rPr>
    </w:pPr>
  </w:p>
  <w:p w14:paraId="18ED88AD" w14:textId="77777777" w:rsidR="005A3095" w:rsidRDefault="005A3095">
    <w:pPr>
      <w:pStyle w:val="Footer"/>
      <w:rPr>
        <w:noProof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36739" w14:textId="77777777" w:rsidR="005A3095" w:rsidRDefault="005A3095" w:rsidP="00A4551C">
    <w:pPr>
      <w:pStyle w:val="Footer"/>
      <w:rPr>
        <w:noProof/>
      </w:rPr>
    </w:pPr>
  </w:p>
  <w:p w14:paraId="7D8B989F" w14:textId="77777777" w:rsidR="005A3095" w:rsidRDefault="005A3095">
    <w:pPr>
      <w:pStyle w:val="Footer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C51316" w14:textId="77777777" w:rsidR="000E77B9" w:rsidRDefault="000E77B9">
      <w:r>
        <w:separator/>
      </w:r>
    </w:p>
    <w:p w14:paraId="627A1752" w14:textId="77777777" w:rsidR="000E77B9" w:rsidRDefault="000E77B9"/>
  </w:footnote>
  <w:footnote w:type="continuationSeparator" w:id="0">
    <w:p w14:paraId="4D8EC9CE" w14:textId="77777777" w:rsidR="000E77B9" w:rsidRDefault="000E77B9">
      <w:r>
        <w:continuationSeparator/>
      </w:r>
    </w:p>
    <w:p w14:paraId="79E0C025" w14:textId="77777777" w:rsidR="000E77B9" w:rsidRDefault="000E77B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CA40B5" w14:textId="66040E8C" w:rsidR="005A3095" w:rsidRDefault="005A309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AF00BA" wp14:editId="7223A47A">
              <wp:simplePos x="0" y="0"/>
              <wp:positionH relativeFrom="column">
                <wp:posOffset>-653737</wp:posOffset>
              </wp:positionH>
              <wp:positionV relativeFrom="paragraph">
                <wp:posOffset>0</wp:posOffset>
              </wp:positionV>
              <wp:extent cx="7671460" cy="415636"/>
              <wp:effectExtent l="0" t="0" r="5715" b="3810"/>
              <wp:wrapNone/>
              <wp:docPr id="23" name="Forma libre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71460" cy="415636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38000">
                            <a:srgbClr val="009880"/>
                          </a:gs>
                          <a:gs pos="0">
                            <a:srgbClr val="00CE85"/>
                          </a:gs>
                          <a:gs pos="100000">
                            <a:srgbClr val="005279"/>
                          </a:gs>
                        </a:gsLst>
                        <a:lin ang="2700000" scaled="1"/>
                        <a:tileRect/>
                      </a:gra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5CC8F7" id="Forma libre: Forma 1" o:spid="_x0000_s1026" style="position:absolute;margin-left:-51.5pt;margin-top:0;width:604.05pt;height: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" fillcolor="#00ce85" stroked="f">
              <v:fill color2="#005279" rotate="t" angle="45" colors="0 #00ce85;24904f #009880;1 #005279" focus="100%" type="gradien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2FDE7" w14:textId="50C0967A" w:rsidR="005A3095" w:rsidRDefault="005A309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C895A" w14:textId="7E85CBD0" w:rsidR="005A3095" w:rsidRDefault="005A309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3DB1B" w14:textId="77777777" w:rsidR="005A3095" w:rsidRDefault="005A30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3044D7"/>
    <w:multiLevelType w:val="hybridMultilevel"/>
    <w:tmpl w:val="51F462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D15DE2"/>
    <w:multiLevelType w:val="hybridMultilevel"/>
    <w:tmpl w:val="5908FF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22590B"/>
    <w:multiLevelType w:val="hybridMultilevel"/>
    <w:tmpl w:val="AC66381A"/>
    <w:lvl w:ilvl="0" w:tplc="0C0A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63185E8D"/>
    <w:multiLevelType w:val="hybridMultilevel"/>
    <w:tmpl w:val="0D723F6C"/>
    <w:lvl w:ilvl="0" w:tplc="6CFEE1B8">
      <w:start w:val="35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704517D"/>
    <w:multiLevelType w:val="hybridMultilevel"/>
    <w:tmpl w:val="CD68C1B8"/>
    <w:lvl w:ilvl="0" w:tplc="7D4C6CF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931DB8"/>
    <w:multiLevelType w:val="hybridMultilevel"/>
    <w:tmpl w:val="0E2050E2"/>
    <w:lvl w:ilvl="0" w:tplc="4980315C">
      <w:start w:val="3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1385820">
    <w:abstractNumId w:val="1"/>
  </w:num>
  <w:num w:numId="2" w16cid:durableId="1706440222">
    <w:abstractNumId w:val="0"/>
  </w:num>
  <w:num w:numId="3" w16cid:durableId="1426076990">
    <w:abstractNumId w:val="4"/>
  </w:num>
  <w:num w:numId="4" w16cid:durableId="710307423">
    <w:abstractNumId w:val="5"/>
  </w:num>
  <w:num w:numId="5" w16cid:durableId="151875400">
    <w:abstractNumId w:val="3"/>
  </w:num>
  <w:num w:numId="6" w16cid:durableId="19207448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6D7"/>
    <w:rsid w:val="0002482E"/>
    <w:rsid w:val="00040CC1"/>
    <w:rsid w:val="00050324"/>
    <w:rsid w:val="0005032E"/>
    <w:rsid w:val="00060FBA"/>
    <w:rsid w:val="00067BFE"/>
    <w:rsid w:val="000747A0"/>
    <w:rsid w:val="000749AF"/>
    <w:rsid w:val="00084C1B"/>
    <w:rsid w:val="000A0150"/>
    <w:rsid w:val="000A58D2"/>
    <w:rsid w:val="000A68DB"/>
    <w:rsid w:val="000B392B"/>
    <w:rsid w:val="000B4C61"/>
    <w:rsid w:val="000B6053"/>
    <w:rsid w:val="000B6FA4"/>
    <w:rsid w:val="000C379C"/>
    <w:rsid w:val="000C7696"/>
    <w:rsid w:val="000E5326"/>
    <w:rsid w:val="000E63C9"/>
    <w:rsid w:val="000E77B9"/>
    <w:rsid w:val="000F0AB6"/>
    <w:rsid w:val="000F5631"/>
    <w:rsid w:val="000F6DCF"/>
    <w:rsid w:val="00112733"/>
    <w:rsid w:val="001170EE"/>
    <w:rsid w:val="00120995"/>
    <w:rsid w:val="00130E9D"/>
    <w:rsid w:val="00132574"/>
    <w:rsid w:val="00135198"/>
    <w:rsid w:val="00142290"/>
    <w:rsid w:val="00143528"/>
    <w:rsid w:val="001435ED"/>
    <w:rsid w:val="00147562"/>
    <w:rsid w:val="00150A6D"/>
    <w:rsid w:val="0016189D"/>
    <w:rsid w:val="00166B2B"/>
    <w:rsid w:val="00171AEF"/>
    <w:rsid w:val="00185B35"/>
    <w:rsid w:val="0019505B"/>
    <w:rsid w:val="0019556A"/>
    <w:rsid w:val="001A42AB"/>
    <w:rsid w:val="001B4232"/>
    <w:rsid w:val="001B6AAE"/>
    <w:rsid w:val="001C0089"/>
    <w:rsid w:val="001C039C"/>
    <w:rsid w:val="001C3B08"/>
    <w:rsid w:val="001C6D19"/>
    <w:rsid w:val="001D07EF"/>
    <w:rsid w:val="001E047D"/>
    <w:rsid w:val="001E6B64"/>
    <w:rsid w:val="001F2BC8"/>
    <w:rsid w:val="001F4131"/>
    <w:rsid w:val="001F5F6B"/>
    <w:rsid w:val="00215805"/>
    <w:rsid w:val="00235756"/>
    <w:rsid w:val="00241C20"/>
    <w:rsid w:val="00242292"/>
    <w:rsid w:val="00243EBC"/>
    <w:rsid w:val="00246A35"/>
    <w:rsid w:val="00250DA8"/>
    <w:rsid w:val="00252DF6"/>
    <w:rsid w:val="00255FFE"/>
    <w:rsid w:val="00283111"/>
    <w:rsid w:val="00284348"/>
    <w:rsid w:val="00295BE6"/>
    <w:rsid w:val="002D1736"/>
    <w:rsid w:val="002D2050"/>
    <w:rsid w:val="002E1BE8"/>
    <w:rsid w:val="002E21EF"/>
    <w:rsid w:val="002E6714"/>
    <w:rsid w:val="002F4E6F"/>
    <w:rsid w:val="002F51F5"/>
    <w:rsid w:val="002F59B4"/>
    <w:rsid w:val="002F67A8"/>
    <w:rsid w:val="00312137"/>
    <w:rsid w:val="00313BF2"/>
    <w:rsid w:val="0032573E"/>
    <w:rsid w:val="00326237"/>
    <w:rsid w:val="00330359"/>
    <w:rsid w:val="00331D2B"/>
    <w:rsid w:val="0033762F"/>
    <w:rsid w:val="00345911"/>
    <w:rsid w:val="003514A5"/>
    <w:rsid w:val="00360494"/>
    <w:rsid w:val="0036194D"/>
    <w:rsid w:val="003661F8"/>
    <w:rsid w:val="00366C7E"/>
    <w:rsid w:val="0036790A"/>
    <w:rsid w:val="00384C25"/>
    <w:rsid w:val="00384EA3"/>
    <w:rsid w:val="003851D3"/>
    <w:rsid w:val="00394DEA"/>
    <w:rsid w:val="0039502F"/>
    <w:rsid w:val="003A39A1"/>
    <w:rsid w:val="003A5FF4"/>
    <w:rsid w:val="003C0F40"/>
    <w:rsid w:val="003C2191"/>
    <w:rsid w:val="003C653C"/>
    <w:rsid w:val="003D3863"/>
    <w:rsid w:val="003D512B"/>
    <w:rsid w:val="003D6483"/>
    <w:rsid w:val="003D69B9"/>
    <w:rsid w:val="003E44A1"/>
    <w:rsid w:val="003F0E6D"/>
    <w:rsid w:val="0040253F"/>
    <w:rsid w:val="0040781E"/>
    <w:rsid w:val="004110DE"/>
    <w:rsid w:val="00436004"/>
    <w:rsid w:val="00437705"/>
    <w:rsid w:val="00440851"/>
    <w:rsid w:val="0044085A"/>
    <w:rsid w:val="004447AA"/>
    <w:rsid w:val="004527DB"/>
    <w:rsid w:val="00454A3C"/>
    <w:rsid w:val="004569EE"/>
    <w:rsid w:val="0046347B"/>
    <w:rsid w:val="00465739"/>
    <w:rsid w:val="00474BCD"/>
    <w:rsid w:val="00476DB0"/>
    <w:rsid w:val="00477E28"/>
    <w:rsid w:val="00485F1D"/>
    <w:rsid w:val="004A7CC5"/>
    <w:rsid w:val="004B21A5"/>
    <w:rsid w:val="004B443E"/>
    <w:rsid w:val="004B6B7B"/>
    <w:rsid w:val="004C4466"/>
    <w:rsid w:val="004C6403"/>
    <w:rsid w:val="004D3A84"/>
    <w:rsid w:val="004D634B"/>
    <w:rsid w:val="004E33B6"/>
    <w:rsid w:val="004E449F"/>
    <w:rsid w:val="004E5FEE"/>
    <w:rsid w:val="004F581A"/>
    <w:rsid w:val="005037F0"/>
    <w:rsid w:val="005064EA"/>
    <w:rsid w:val="0051129E"/>
    <w:rsid w:val="00513878"/>
    <w:rsid w:val="00516A86"/>
    <w:rsid w:val="005275F6"/>
    <w:rsid w:val="00532B28"/>
    <w:rsid w:val="00535150"/>
    <w:rsid w:val="00572102"/>
    <w:rsid w:val="00587233"/>
    <w:rsid w:val="005A3095"/>
    <w:rsid w:val="005A3419"/>
    <w:rsid w:val="005B3675"/>
    <w:rsid w:val="005B53D0"/>
    <w:rsid w:val="005C4C73"/>
    <w:rsid w:val="005C5B06"/>
    <w:rsid w:val="005C6F7B"/>
    <w:rsid w:val="005D2565"/>
    <w:rsid w:val="005D4C3A"/>
    <w:rsid w:val="005E1E82"/>
    <w:rsid w:val="005E21DD"/>
    <w:rsid w:val="005E26B9"/>
    <w:rsid w:val="005E2D0F"/>
    <w:rsid w:val="005F0937"/>
    <w:rsid w:val="005F1BB0"/>
    <w:rsid w:val="005F5C9E"/>
    <w:rsid w:val="005F781F"/>
    <w:rsid w:val="00600EC4"/>
    <w:rsid w:val="00600EE8"/>
    <w:rsid w:val="00601D08"/>
    <w:rsid w:val="00605AAB"/>
    <w:rsid w:val="006068F2"/>
    <w:rsid w:val="006167DC"/>
    <w:rsid w:val="006304B1"/>
    <w:rsid w:val="006401BF"/>
    <w:rsid w:val="00644E88"/>
    <w:rsid w:val="00647E12"/>
    <w:rsid w:val="00650D45"/>
    <w:rsid w:val="0065170A"/>
    <w:rsid w:val="00651F74"/>
    <w:rsid w:val="00656C4D"/>
    <w:rsid w:val="00657C7D"/>
    <w:rsid w:val="00661ACF"/>
    <w:rsid w:val="00675CD5"/>
    <w:rsid w:val="006812DD"/>
    <w:rsid w:val="00683072"/>
    <w:rsid w:val="00683BBC"/>
    <w:rsid w:val="00684302"/>
    <w:rsid w:val="00690974"/>
    <w:rsid w:val="00692330"/>
    <w:rsid w:val="006935B4"/>
    <w:rsid w:val="006A0B10"/>
    <w:rsid w:val="006A3F43"/>
    <w:rsid w:val="006A5C1D"/>
    <w:rsid w:val="006B0727"/>
    <w:rsid w:val="006E235F"/>
    <w:rsid w:val="006E2A8E"/>
    <w:rsid w:val="006E506E"/>
    <w:rsid w:val="006E5716"/>
    <w:rsid w:val="007017AE"/>
    <w:rsid w:val="0070398E"/>
    <w:rsid w:val="00714BF9"/>
    <w:rsid w:val="007154D2"/>
    <w:rsid w:val="00720083"/>
    <w:rsid w:val="00723281"/>
    <w:rsid w:val="007302B3"/>
    <w:rsid w:val="00730733"/>
    <w:rsid w:val="007309A6"/>
    <w:rsid w:val="00730E3A"/>
    <w:rsid w:val="00734AEE"/>
    <w:rsid w:val="00736AAF"/>
    <w:rsid w:val="0073765D"/>
    <w:rsid w:val="007414B6"/>
    <w:rsid w:val="00746B53"/>
    <w:rsid w:val="00753B11"/>
    <w:rsid w:val="0075642A"/>
    <w:rsid w:val="00756A39"/>
    <w:rsid w:val="00762B9F"/>
    <w:rsid w:val="00765B2A"/>
    <w:rsid w:val="00773618"/>
    <w:rsid w:val="00776CCB"/>
    <w:rsid w:val="00783A34"/>
    <w:rsid w:val="007A06D2"/>
    <w:rsid w:val="007A175B"/>
    <w:rsid w:val="007A7C99"/>
    <w:rsid w:val="007C0578"/>
    <w:rsid w:val="007C22A1"/>
    <w:rsid w:val="007C6B52"/>
    <w:rsid w:val="007D16C5"/>
    <w:rsid w:val="007D1964"/>
    <w:rsid w:val="007E1603"/>
    <w:rsid w:val="007E7B43"/>
    <w:rsid w:val="008203F6"/>
    <w:rsid w:val="00825089"/>
    <w:rsid w:val="008302DC"/>
    <w:rsid w:val="00831965"/>
    <w:rsid w:val="00836C9D"/>
    <w:rsid w:val="00854CA0"/>
    <w:rsid w:val="00861761"/>
    <w:rsid w:val="00862FE4"/>
    <w:rsid w:val="0086389A"/>
    <w:rsid w:val="0087053A"/>
    <w:rsid w:val="0087605E"/>
    <w:rsid w:val="008768E8"/>
    <w:rsid w:val="00877C0D"/>
    <w:rsid w:val="008815B2"/>
    <w:rsid w:val="008862A7"/>
    <w:rsid w:val="00891855"/>
    <w:rsid w:val="008941AE"/>
    <w:rsid w:val="008946E2"/>
    <w:rsid w:val="008B0163"/>
    <w:rsid w:val="008B0C13"/>
    <w:rsid w:val="008B1FEE"/>
    <w:rsid w:val="008B211C"/>
    <w:rsid w:val="008B2606"/>
    <w:rsid w:val="008B59E8"/>
    <w:rsid w:val="008D76A1"/>
    <w:rsid w:val="008E098A"/>
    <w:rsid w:val="008E3030"/>
    <w:rsid w:val="008F13BC"/>
    <w:rsid w:val="008F48AA"/>
    <w:rsid w:val="008F5092"/>
    <w:rsid w:val="009011E5"/>
    <w:rsid w:val="00903C32"/>
    <w:rsid w:val="00905CCA"/>
    <w:rsid w:val="00911CE5"/>
    <w:rsid w:val="00912046"/>
    <w:rsid w:val="0091579B"/>
    <w:rsid w:val="009157D6"/>
    <w:rsid w:val="00916B16"/>
    <w:rsid w:val="00916D81"/>
    <w:rsid w:val="009173B9"/>
    <w:rsid w:val="00921112"/>
    <w:rsid w:val="0093335D"/>
    <w:rsid w:val="00935BF3"/>
    <w:rsid w:val="0093613E"/>
    <w:rsid w:val="00943026"/>
    <w:rsid w:val="00945AE0"/>
    <w:rsid w:val="00947EC9"/>
    <w:rsid w:val="009551E0"/>
    <w:rsid w:val="00962C97"/>
    <w:rsid w:val="00966B81"/>
    <w:rsid w:val="00972160"/>
    <w:rsid w:val="00977D0A"/>
    <w:rsid w:val="00977F79"/>
    <w:rsid w:val="009839E7"/>
    <w:rsid w:val="00986E02"/>
    <w:rsid w:val="00996E71"/>
    <w:rsid w:val="009A3C24"/>
    <w:rsid w:val="009A5334"/>
    <w:rsid w:val="009B3F76"/>
    <w:rsid w:val="009B78B2"/>
    <w:rsid w:val="009C4ECC"/>
    <w:rsid w:val="009C7720"/>
    <w:rsid w:val="009D66D7"/>
    <w:rsid w:val="009D710A"/>
    <w:rsid w:val="009D78D3"/>
    <w:rsid w:val="009E3C32"/>
    <w:rsid w:val="009E63D0"/>
    <w:rsid w:val="009F7258"/>
    <w:rsid w:val="00A069BF"/>
    <w:rsid w:val="00A15955"/>
    <w:rsid w:val="00A21CE2"/>
    <w:rsid w:val="00A23AFA"/>
    <w:rsid w:val="00A31B3E"/>
    <w:rsid w:val="00A32DB3"/>
    <w:rsid w:val="00A4551C"/>
    <w:rsid w:val="00A532F3"/>
    <w:rsid w:val="00A5419A"/>
    <w:rsid w:val="00A55125"/>
    <w:rsid w:val="00A57879"/>
    <w:rsid w:val="00A6585F"/>
    <w:rsid w:val="00A80C61"/>
    <w:rsid w:val="00A8489E"/>
    <w:rsid w:val="00A8514F"/>
    <w:rsid w:val="00A907D1"/>
    <w:rsid w:val="00A97F23"/>
    <w:rsid w:val="00AB02A7"/>
    <w:rsid w:val="00AC29F3"/>
    <w:rsid w:val="00AC2D86"/>
    <w:rsid w:val="00AD57B4"/>
    <w:rsid w:val="00B1273B"/>
    <w:rsid w:val="00B231E5"/>
    <w:rsid w:val="00B44478"/>
    <w:rsid w:val="00B56A75"/>
    <w:rsid w:val="00B57459"/>
    <w:rsid w:val="00B646CB"/>
    <w:rsid w:val="00B66814"/>
    <w:rsid w:val="00B714AA"/>
    <w:rsid w:val="00B81B36"/>
    <w:rsid w:val="00B82ABC"/>
    <w:rsid w:val="00BA0841"/>
    <w:rsid w:val="00BC3CD6"/>
    <w:rsid w:val="00BC5676"/>
    <w:rsid w:val="00BC5CCC"/>
    <w:rsid w:val="00BC78EA"/>
    <w:rsid w:val="00BF0FE3"/>
    <w:rsid w:val="00BF3786"/>
    <w:rsid w:val="00BF5697"/>
    <w:rsid w:val="00C005F8"/>
    <w:rsid w:val="00C02B87"/>
    <w:rsid w:val="00C175B6"/>
    <w:rsid w:val="00C23FE7"/>
    <w:rsid w:val="00C35C36"/>
    <w:rsid w:val="00C4086D"/>
    <w:rsid w:val="00C441B2"/>
    <w:rsid w:val="00C65B3A"/>
    <w:rsid w:val="00C76DCE"/>
    <w:rsid w:val="00C81843"/>
    <w:rsid w:val="00C83962"/>
    <w:rsid w:val="00C91E24"/>
    <w:rsid w:val="00C96C2A"/>
    <w:rsid w:val="00CA1896"/>
    <w:rsid w:val="00CA411E"/>
    <w:rsid w:val="00CB0012"/>
    <w:rsid w:val="00CB593B"/>
    <w:rsid w:val="00CB5B28"/>
    <w:rsid w:val="00CC25CC"/>
    <w:rsid w:val="00CC4577"/>
    <w:rsid w:val="00CC7F05"/>
    <w:rsid w:val="00CD1B75"/>
    <w:rsid w:val="00CD77B7"/>
    <w:rsid w:val="00CD7DE1"/>
    <w:rsid w:val="00CE2138"/>
    <w:rsid w:val="00CE602D"/>
    <w:rsid w:val="00CE6BB7"/>
    <w:rsid w:val="00CF5371"/>
    <w:rsid w:val="00D0323A"/>
    <w:rsid w:val="00D0559F"/>
    <w:rsid w:val="00D064B5"/>
    <w:rsid w:val="00D071A4"/>
    <w:rsid w:val="00D077E9"/>
    <w:rsid w:val="00D25452"/>
    <w:rsid w:val="00D35230"/>
    <w:rsid w:val="00D42CB7"/>
    <w:rsid w:val="00D446BB"/>
    <w:rsid w:val="00D5413D"/>
    <w:rsid w:val="00D570A9"/>
    <w:rsid w:val="00D604E0"/>
    <w:rsid w:val="00D64ECD"/>
    <w:rsid w:val="00D70D02"/>
    <w:rsid w:val="00D748F0"/>
    <w:rsid w:val="00D770C7"/>
    <w:rsid w:val="00D84F4A"/>
    <w:rsid w:val="00D860EA"/>
    <w:rsid w:val="00D86945"/>
    <w:rsid w:val="00D90290"/>
    <w:rsid w:val="00DA58AA"/>
    <w:rsid w:val="00DB43E3"/>
    <w:rsid w:val="00DC706A"/>
    <w:rsid w:val="00DD01DC"/>
    <w:rsid w:val="00DD152F"/>
    <w:rsid w:val="00DD44EF"/>
    <w:rsid w:val="00DE0841"/>
    <w:rsid w:val="00DE0E2E"/>
    <w:rsid w:val="00DE213F"/>
    <w:rsid w:val="00DE7C72"/>
    <w:rsid w:val="00DF027C"/>
    <w:rsid w:val="00DF191C"/>
    <w:rsid w:val="00DF4560"/>
    <w:rsid w:val="00DF65EE"/>
    <w:rsid w:val="00E00A32"/>
    <w:rsid w:val="00E22ACD"/>
    <w:rsid w:val="00E30C57"/>
    <w:rsid w:val="00E40AE6"/>
    <w:rsid w:val="00E418B7"/>
    <w:rsid w:val="00E45411"/>
    <w:rsid w:val="00E46039"/>
    <w:rsid w:val="00E56E8F"/>
    <w:rsid w:val="00E620B0"/>
    <w:rsid w:val="00E631F4"/>
    <w:rsid w:val="00E70BF0"/>
    <w:rsid w:val="00E77561"/>
    <w:rsid w:val="00E81B40"/>
    <w:rsid w:val="00E82643"/>
    <w:rsid w:val="00E845AB"/>
    <w:rsid w:val="00E91E5C"/>
    <w:rsid w:val="00E94DD3"/>
    <w:rsid w:val="00EB4493"/>
    <w:rsid w:val="00EC0DB7"/>
    <w:rsid w:val="00EC3269"/>
    <w:rsid w:val="00ED43EA"/>
    <w:rsid w:val="00ED6B01"/>
    <w:rsid w:val="00EE51D8"/>
    <w:rsid w:val="00EF555B"/>
    <w:rsid w:val="00F007DF"/>
    <w:rsid w:val="00F027BB"/>
    <w:rsid w:val="00F05315"/>
    <w:rsid w:val="00F11DCF"/>
    <w:rsid w:val="00F162EA"/>
    <w:rsid w:val="00F33EB1"/>
    <w:rsid w:val="00F33FF5"/>
    <w:rsid w:val="00F42F12"/>
    <w:rsid w:val="00F52D27"/>
    <w:rsid w:val="00F67DDB"/>
    <w:rsid w:val="00F70003"/>
    <w:rsid w:val="00F7577C"/>
    <w:rsid w:val="00F77F97"/>
    <w:rsid w:val="00F80DF6"/>
    <w:rsid w:val="00F80F2D"/>
    <w:rsid w:val="00F81339"/>
    <w:rsid w:val="00F825FA"/>
    <w:rsid w:val="00F83527"/>
    <w:rsid w:val="00F8392F"/>
    <w:rsid w:val="00FA6E89"/>
    <w:rsid w:val="00FB1D55"/>
    <w:rsid w:val="00FB2DFB"/>
    <w:rsid w:val="00FD36A8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E79C3C"/>
  <w15:docId w15:val="{1779BD13-6365-4692-B18A-BEEC7930E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Header">
    <w:name w:val="header"/>
    <w:basedOn w:val="Normal"/>
    <w:link w:val="HeaderChar"/>
    <w:uiPriority w:val="99"/>
    <w:unhideWhenUsed/>
    <w:rsid w:val="005037F0"/>
  </w:style>
  <w:style w:type="character" w:customStyle="1" w:styleId="HeaderChar">
    <w:name w:val="Header Char"/>
    <w:basedOn w:val="DefaultParagraphFont"/>
    <w:link w:val="Header"/>
    <w:uiPriority w:val="99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ombre">
    <w:name w:val="Nombr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eGrid">
    <w:name w:val="Table Grid"/>
    <w:basedOn w:val="Table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ido">
    <w:name w:val="Contenido"/>
    <w:basedOn w:val="Normal"/>
    <w:link w:val="Carcterdecontenido"/>
    <w:qFormat/>
    <w:rsid w:val="00DF027C"/>
    <w:rPr>
      <w:b w:val="0"/>
    </w:rPr>
  </w:style>
  <w:style w:type="paragraph" w:customStyle="1" w:styleId="Textodestacado">
    <w:name w:val="Texto destacado"/>
    <w:basedOn w:val="Normal"/>
    <w:link w:val="Carcterdetextodestacado"/>
    <w:qFormat/>
    <w:rsid w:val="00DF027C"/>
  </w:style>
  <w:style w:type="character" w:customStyle="1" w:styleId="Carcterdecontenido">
    <w:name w:val="Carácter de contenido"/>
    <w:basedOn w:val="DefaultParagraphFont"/>
    <w:link w:val="Contenido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Carcterdetextodestacado">
    <w:name w:val="Carácter de texto destacado"/>
    <w:basedOn w:val="DefaultParagraphFont"/>
    <w:link w:val="Textodestacado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ListParagraph">
    <w:name w:val="List Paragraph"/>
    <w:basedOn w:val="Normal"/>
    <w:uiPriority w:val="34"/>
    <w:unhideWhenUsed/>
    <w:qFormat/>
    <w:rsid w:val="000F6DC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A3419"/>
    <w:pPr>
      <w:spacing w:before="100" w:beforeAutospacing="1" w:after="100" w:afterAutospacing="1" w:line="240" w:lineRule="auto"/>
    </w:pPr>
    <w:rPr>
      <w:rFonts w:ascii="Times New Roman" w:hAnsi="Times New Roman" w:cs="Times New Roman"/>
      <w:b w:val="0"/>
      <w:color w:val="auto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52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.xml"/><Relationship Id="rId21" Type="http://schemas.openxmlformats.org/officeDocument/2006/relationships/image" Target="media/image9.jpeg"/><Relationship Id="rId42" Type="http://schemas.openxmlformats.org/officeDocument/2006/relationships/image" Target="media/image28.svg"/><Relationship Id="rId63" Type="http://schemas.openxmlformats.org/officeDocument/2006/relationships/image" Target="media/image49.png"/><Relationship Id="rId84" Type="http://schemas.openxmlformats.org/officeDocument/2006/relationships/image" Target="media/image67.png"/><Relationship Id="rId138" Type="http://schemas.openxmlformats.org/officeDocument/2006/relationships/image" Target="media/image105.png"/><Relationship Id="rId191" Type="http://schemas.openxmlformats.org/officeDocument/2006/relationships/theme" Target="theme/theme1.xml"/><Relationship Id="rId107" Type="http://schemas.openxmlformats.org/officeDocument/2006/relationships/diagramLayout" Target="diagrams/layout1.xml"/><Relationship Id="rId11" Type="http://schemas.openxmlformats.org/officeDocument/2006/relationships/image" Target="media/image1.png"/><Relationship Id="rId32" Type="http://schemas.openxmlformats.org/officeDocument/2006/relationships/image" Target="media/image18.svg"/><Relationship Id="rId53" Type="http://schemas.openxmlformats.org/officeDocument/2006/relationships/image" Target="media/image39.png"/><Relationship Id="rId74" Type="http://schemas.openxmlformats.org/officeDocument/2006/relationships/image" Target="media/image59.png"/><Relationship Id="rId128" Type="http://schemas.openxmlformats.org/officeDocument/2006/relationships/image" Target="media/image95.svg"/><Relationship Id="rId149" Type="http://schemas.openxmlformats.org/officeDocument/2006/relationships/image" Target="media/image116.svg"/><Relationship Id="rId5" Type="http://schemas.openxmlformats.org/officeDocument/2006/relationships/numbering" Target="numbering.xml"/><Relationship Id="rId95" Type="http://schemas.openxmlformats.org/officeDocument/2006/relationships/image" Target="media/image74.svg"/><Relationship Id="rId181" Type="http://schemas.microsoft.com/office/2007/relationships/hdphoto" Target="media/hdphoto3.wdp"/><Relationship Id="rId22" Type="http://schemas.openxmlformats.org/officeDocument/2006/relationships/image" Target="media/image9.png"/><Relationship Id="rId43" Type="http://schemas.openxmlformats.org/officeDocument/2006/relationships/image" Target="media/image29.png"/><Relationship Id="rId64" Type="http://schemas.openxmlformats.org/officeDocument/2006/relationships/image" Target="media/image50.png"/><Relationship Id="rId118" Type="http://schemas.openxmlformats.org/officeDocument/2006/relationships/image" Target="media/image79.jpeg"/><Relationship Id="rId139" Type="http://schemas.openxmlformats.org/officeDocument/2006/relationships/image" Target="media/image106.svg"/><Relationship Id="rId85" Type="http://schemas.openxmlformats.org/officeDocument/2006/relationships/image" Target="media/image420.png"/><Relationship Id="rId150" Type="http://schemas.openxmlformats.org/officeDocument/2006/relationships/image" Target="media/image117.png"/><Relationship Id="rId12" Type="http://schemas.openxmlformats.org/officeDocument/2006/relationships/image" Target="media/image2.jpg"/><Relationship Id="rId33" Type="http://schemas.openxmlformats.org/officeDocument/2006/relationships/image" Target="media/image19.png"/><Relationship Id="rId108" Type="http://schemas.openxmlformats.org/officeDocument/2006/relationships/diagramQuickStyle" Target="diagrams/quickStyle1.xml"/><Relationship Id="rId129" Type="http://schemas.openxmlformats.org/officeDocument/2006/relationships/image" Target="media/image96.png"/><Relationship Id="rId54" Type="http://schemas.openxmlformats.org/officeDocument/2006/relationships/image" Target="media/image40.png"/><Relationship Id="rId75" Type="http://schemas.openxmlformats.org/officeDocument/2006/relationships/image" Target="media/image60.svg"/><Relationship Id="rId96" Type="http://schemas.openxmlformats.org/officeDocument/2006/relationships/image" Target="media/image75.png"/><Relationship Id="rId140" Type="http://schemas.openxmlformats.org/officeDocument/2006/relationships/image" Target="media/image107.png"/><Relationship Id="rId182" Type="http://schemas.openxmlformats.org/officeDocument/2006/relationships/image" Target="media/image13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0.svg"/><Relationship Id="rId28" Type="http://schemas.openxmlformats.org/officeDocument/2006/relationships/image" Target="media/image15.png"/><Relationship Id="rId49" Type="http://schemas.openxmlformats.org/officeDocument/2006/relationships/image" Target="media/image35.png"/><Relationship Id="rId114" Type="http://schemas.openxmlformats.org/officeDocument/2006/relationships/diagramColors" Target="diagrams/colors2.xml"/><Relationship Id="rId119" Type="http://schemas.openxmlformats.org/officeDocument/2006/relationships/image" Target="media/image86.png"/><Relationship Id="rId44" Type="http://schemas.openxmlformats.org/officeDocument/2006/relationships/image" Target="media/image30.sv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81" Type="http://schemas.openxmlformats.org/officeDocument/2006/relationships/image" Target="media/image66.png"/><Relationship Id="rId86" Type="http://schemas.openxmlformats.org/officeDocument/2006/relationships/image" Target="media/image68.png"/><Relationship Id="rId130" Type="http://schemas.openxmlformats.org/officeDocument/2006/relationships/image" Target="media/image97.png"/><Relationship Id="rId135" Type="http://schemas.openxmlformats.org/officeDocument/2006/relationships/image" Target="media/image102.svg"/><Relationship Id="rId151" Type="http://schemas.openxmlformats.org/officeDocument/2006/relationships/image" Target="media/image118.png"/><Relationship Id="rId156" Type="http://schemas.openxmlformats.org/officeDocument/2006/relationships/image" Target="media/image123.png"/><Relationship Id="rId177" Type="http://schemas.openxmlformats.org/officeDocument/2006/relationships/image" Target="media/image126.png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9" Type="http://schemas.openxmlformats.org/officeDocument/2006/relationships/image" Target="media/image25.png"/><Relationship Id="rId109" Type="http://schemas.openxmlformats.org/officeDocument/2006/relationships/diagramColors" Target="diagrams/colors1.xml"/><Relationship Id="rId34" Type="http://schemas.openxmlformats.org/officeDocument/2006/relationships/image" Target="media/image20.svg"/><Relationship Id="rId50" Type="http://schemas.openxmlformats.org/officeDocument/2006/relationships/image" Target="media/image36.svg"/><Relationship Id="rId55" Type="http://schemas.openxmlformats.org/officeDocument/2006/relationships/image" Target="media/image41.png"/><Relationship Id="rId76" Type="http://schemas.openxmlformats.org/officeDocument/2006/relationships/image" Target="media/image61.png"/><Relationship Id="rId97" Type="http://schemas.openxmlformats.org/officeDocument/2006/relationships/image" Target="media/image76.svg"/><Relationship Id="rId104" Type="http://schemas.openxmlformats.org/officeDocument/2006/relationships/image" Target="media/image84.png"/><Relationship Id="rId120" Type="http://schemas.openxmlformats.org/officeDocument/2006/relationships/image" Target="media/image87.svg"/><Relationship Id="rId125" Type="http://schemas.openxmlformats.org/officeDocument/2006/relationships/image" Target="media/image92.png"/><Relationship Id="rId141" Type="http://schemas.openxmlformats.org/officeDocument/2006/relationships/image" Target="media/image108.png"/><Relationship Id="rId146" Type="http://schemas.openxmlformats.org/officeDocument/2006/relationships/image" Target="media/image113.png"/><Relationship Id="rId188" Type="http://schemas.openxmlformats.org/officeDocument/2006/relationships/header" Target="header4.xml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image" Target="media/image71.png"/><Relationship Id="rId183" Type="http://schemas.openxmlformats.org/officeDocument/2006/relationships/image" Target="media/image131.png"/><Relationship Id="rId2" Type="http://schemas.openxmlformats.org/officeDocument/2006/relationships/customXml" Target="../customXml/item2.xml"/><Relationship Id="rId29" Type="http://schemas.microsoft.com/office/2007/relationships/hdphoto" Target="media/hdphoto1.wdp"/><Relationship Id="rId24" Type="http://schemas.openxmlformats.org/officeDocument/2006/relationships/image" Target="media/image11.png"/><Relationship Id="rId40" Type="http://schemas.openxmlformats.org/officeDocument/2006/relationships/image" Target="media/image26.sv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450.png"/><Relationship Id="rId110" Type="http://schemas.microsoft.com/office/2007/relationships/diagramDrawing" Target="diagrams/drawing1.xml"/><Relationship Id="rId115" Type="http://schemas.microsoft.com/office/2007/relationships/diagramDrawing" Target="diagrams/drawing2.xml"/><Relationship Id="rId131" Type="http://schemas.openxmlformats.org/officeDocument/2006/relationships/image" Target="media/image98.png"/><Relationship Id="rId136" Type="http://schemas.openxmlformats.org/officeDocument/2006/relationships/image" Target="media/image103.png"/><Relationship Id="rId157" Type="http://schemas.openxmlformats.org/officeDocument/2006/relationships/image" Target="media/image124.png"/><Relationship Id="rId178" Type="http://schemas.openxmlformats.org/officeDocument/2006/relationships/image" Target="media/image127.png"/><Relationship Id="rId61" Type="http://schemas.openxmlformats.org/officeDocument/2006/relationships/image" Target="media/image47.png"/><Relationship Id="rId82" Type="http://schemas.openxmlformats.org/officeDocument/2006/relationships/image" Target="media/image400.png"/><Relationship Id="rId152" Type="http://schemas.openxmlformats.org/officeDocument/2006/relationships/image" Target="media/image119.png"/><Relationship Id="rId173" Type="http://schemas.openxmlformats.org/officeDocument/2006/relationships/image" Target="media/image134.png"/><Relationship Id="rId19" Type="http://schemas.openxmlformats.org/officeDocument/2006/relationships/image" Target="media/image7.jpeg"/><Relationship Id="rId14" Type="http://schemas.openxmlformats.org/officeDocument/2006/relationships/header" Target="header1.xm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2.sv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126" Type="http://schemas.openxmlformats.org/officeDocument/2006/relationships/image" Target="media/image93.svg"/><Relationship Id="rId147" Type="http://schemas.openxmlformats.org/officeDocument/2006/relationships/image" Target="media/image114.sv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microsoft.com/office/2007/relationships/hdphoto" Target="media/hdphoto2.wdp"/><Relationship Id="rId93" Type="http://schemas.openxmlformats.org/officeDocument/2006/relationships/image" Target="media/image72.svg"/><Relationship Id="rId98" Type="http://schemas.openxmlformats.org/officeDocument/2006/relationships/image" Target="media/image77.png"/><Relationship Id="rId121" Type="http://schemas.openxmlformats.org/officeDocument/2006/relationships/image" Target="media/image88.png"/><Relationship Id="rId142" Type="http://schemas.openxmlformats.org/officeDocument/2006/relationships/image" Target="media/image109.png"/><Relationship Id="rId184" Type="http://schemas.openxmlformats.org/officeDocument/2006/relationships/image" Target="media/image132.jpeg"/><Relationship Id="rId189" Type="http://schemas.openxmlformats.org/officeDocument/2006/relationships/footer" Target="footer4.xml"/><Relationship Id="rId3" Type="http://schemas.openxmlformats.org/officeDocument/2006/relationships/customXml" Target="../customXml/item3.xml"/><Relationship Id="rId25" Type="http://schemas.openxmlformats.org/officeDocument/2006/relationships/image" Target="media/image12.svg"/><Relationship Id="rId46" Type="http://schemas.openxmlformats.org/officeDocument/2006/relationships/image" Target="media/image32.svg"/><Relationship Id="rId67" Type="http://schemas.openxmlformats.org/officeDocument/2006/relationships/image" Target="media/image53.png"/><Relationship Id="rId116" Type="http://schemas.openxmlformats.org/officeDocument/2006/relationships/header" Target="header2.xml"/><Relationship Id="rId137" Type="http://schemas.openxmlformats.org/officeDocument/2006/relationships/image" Target="media/image104.svg"/><Relationship Id="rId20" Type="http://schemas.openxmlformats.org/officeDocument/2006/relationships/image" Target="media/image8.jpeg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image" Target="media/image410.png"/><Relationship Id="rId88" Type="http://schemas.openxmlformats.org/officeDocument/2006/relationships/image" Target="media/image63.png"/><Relationship Id="rId111" Type="http://schemas.openxmlformats.org/officeDocument/2006/relationships/diagramData" Target="diagrams/data2.xml"/><Relationship Id="rId132" Type="http://schemas.openxmlformats.org/officeDocument/2006/relationships/image" Target="media/image99.png"/><Relationship Id="rId153" Type="http://schemas.openxmlformats.org/officeDocument/2006/relationships/image" Target="media/image120.png"/><Relationship Id="rId174" Type="http://schemas.openxmlformats.org/officeDocument/2006/relationships/header" Target="header3.xml"/><Relationship Id="rId179" Type="http://schemas.openxmlformats.org/officeDocument/2006/relationships/image" Target="media/image128.png"/><Relationship Id="rId190" Type="http://schemas.openxmlformats.org/officeDocument/2006/relationships/fontTable" Target="fontTable.xml"/><Relationship Id="rId15" Type="http://schemas.openxmlformats.org/officeDocument/2006/relationships/footer" Target="footer1.xml"/><Relationship Id="rId36" Type="http://schemas.openxmlformats.org/officeDocument/2006/relationships/image" Target="media/image22.svg"/><Relationship Id="rId57" Type="http://schemas.openxmlformats.org/officeDocument/2006/relationships/image" Target="media/image43.png"/><Relationship Id="rId106" Type="http://schemas.openxmlformats.org/officeDocument/2006/relationships/diagramData" Target="diagrams/data1.xml"/><Relationship Id="rId127" Type="http://schemas.openxmlformats.org/officeDocument/2006/relationships/image" Target="media/image94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52" Type="http://schemas.openxmlformats.org/officeDocument/2006/relationships/image" Target="media/image38.svg"/><Relationship Id="rId73" Type="http://schemas.openxmlformats.org/officeDocument/2006/relationships/image" Target="media/image58.png"/><Relationship Id="rId78" Type="http://schemas.openxmlformats.org/officeDocument/2006/relationships/image" Target="media/image64.png"/><Relationship Id="rId94" Type="http://schemas.openxmlformats.org/officeDocument/2006/relationships/image" Target="media/image73.png"/><Relationship Id="rId99" Type="http://schemas.openxmlformats.org/officeDocument/2006/relationships/image" Target="media/image78.svg"/><Relationship Id="rId101" Type="http://schemas.openxmlformats.org/officeDocument/2006/relationships/image" Target="media/image81.png"/><Relationship Id="rId122" Type="http://schemas.openxmlformats.org/officeDocument/2006/relationships/image" Target="media/image89.svg"/><Relationship Id="rId143" Type="http://schemas.openxmlformats.org/officeDocument/2006/relationships/image" Target="media/image110.png"/><Relationship Id="rId148" Type="http://schemas.openxmlformats.org/officeDocument/2006/relationships/image" Target="media/image115.png"/><Relationship Id="rId185" Type="http://schemas.openxmlformats.org/officeDocument/2006/relationships/image" Target="media/image13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129.png"/><Relationship Id="rId26" Type="http://schemas.openxmlformats.org/officeDocument/2006/relationships/image" Target="media/image13.png"/><Relationship Id="rId47" Type="http://schemas.openxmlformats.org/officeDocument/2006/relationships/image" Target="media/image33.png"/><Relationship Id="rId68" Type="http://schemas.openxmlformats.org/officeDocument/2006/relationships/image" Target="media/image54.png"/><Relationship Id="rId89" Type="http://schemas.openxmlformats.org/officeDocument/2006/relationships/image" Target="media/image64.svg"/><Relationship Id="rId112" Type="http://schemas.openxmlformats.org/officeDocument/2006/relationships/diagramLayout" Target="diagrams/layout2.xml"/><Relationship Id="rId133" Type="http://schemas.openxmlformats.org/officeDocument/2006/relationships/image" Target="media/image100.png"/><Relationship Id="rId154" Type="http://schemas.openxmlformats.org/officeDocument/2006/relationships/image" Target="media/image121.svg"/><Relationship Id="rId175" Type="http://schemas.openxmlformats.org/officeDocument/2006/relationships/footer" Target="footer3.xml"/><Relationship Id="rId16" Type="http://schemas.openxmlformats.org/officeDocument/2006/relationships/image" Target="media/image4.jpeg"/><Relationship Id="rId37" Type="http://schemas.openxmlformats.org/officeDocument/2006/relationships/image" Target="media/image23.png"/><Relationship Id="rId58" Type="http://schemas.openxmlformats.org/officeDocument/2006/relationships/image" Target="media/image44.png"/><Relationship Id="rId79" Type="http://schemas.openxmlformats.org/officeDocument/2006/relationships/image" Target="media/image65.png"/><Relationship Id="rId102" Type="http://schemas.openxmlformats.org/officeDocument/2006/relationships/image" Target="media/image82.png"/><Relationship Id="rId123" Type="http://schemas.openxmlformats.org/officeDocument/2006/relationships/image" Target="media/image90.png"/><Relationship Id="rId144" Type="http://schemas.openxmlformats.org/officeDocument/2006/relationships/image" Target="media/image111.svg"/><Relationship Id="rId90" Type="http://schemas.openxmlformats.org/officeDocument/2006/relationships/image" Target="media/image69.png"/><Relationship Id="rId186" Type="http://schemas.openxmlformats.org/officeDocument/2006/relationships/image" Target="media/image1420.jpeg"/><Relationship Id="rId27" Type="http://schemas.openxmlformats.org/officeDocument/2006/relationships/image" Target="media/image14.svg"/><Relationship Id="rId48" Type="http://schemas.openxmlformats.org/officeDocument/2006/relationships/image" Target="media/image34.svg"/><Relationship Id="rId69" Type="http://schemas.openxmlformats.org/officeDocument/2006/relationships/image" Target="media/image55.png"/><Relationship Id="rId113" Type="http://schemas.openxmlformats.org/officeDocument/2006/relationships/diagramQuickStyle" Target="diagrams/quickStyle2.xml"/><Relationship Id="rId134" Type="http://schemas.openxmlformats.org/officeDocument/2006/relationships/image" Target="media/image101.png"/><Relationship Id="rId80" Type="http://schemas.openxmlformats.org/officeDocument/2006/relationships/image" Target="media/image490.png"/><Relationship Id="rId155" Type="http://schemas.openxmlformats.org/officeDocument/2006/relationships/image" Target="media/image122.png"/><Relationship Id="rId176" Type="http://schemas.openxmlformats.org/officeDocument/2006/relationships/image" Target="media/image125.jpeg"/><Relationship Id="rId17" Type="http://schemas.openxmlformats.org/officeDocument/2006/relationships/image" Target="media/image5.png"/><Relationship Id="rId38" Type="http://schemas.openxmlformats.org/officeDocument/2006/relationships/image" Target="media/image24.svg"/><Relationship Id="rId59" Type="http://schemas.openxmlformats.org/officeDocument/2006/relationships/image" Target="media/image45.png"/><Relationship Id="rId103" Type="http://schemas.openxmlformats.org/officeDocument/2006/relationships/image" Target="media/image83.png"/><Relationship Id="rId124" Type="http://schemas.openxmlformats.org/officeDocument/2006/relationships/image" Target="media/image91.svg"/><Relationship Id="rId70" Type="http://schemas.openxmlformats.org/officeDocument/2006/relationships/image" Target="media/image56.svg"/><Relationship Id="rId91" Type="http://schemas.openxmlformats.org/officeDocument/2006/relationships/image" Target="media/image70.svg"/><Relationship Id="rId145" Type="http://schemas.openxmlformats.org/officeDocument/2006/relationships/image" Target="media/image112.png"/><Relationship Id="rId187" Type="http://schemas.openxmlformats.org/officeDocument/2006/relationships/image" Target="media/image13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o\AppData\Roaming\Microsoft\Templates\Informe%20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BB612D1-B385-4E0D-BAEF-3244005A3536}" type="doc">
      <dgm:prSet loTypeId="urn:microsoft.com/office/officeart/2005/8/layout/radial6" loCatId="cycle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292BE3AF-BF0C-44E3-B0A5-0C7E770F84E6}">
      <dgm:prSet phldrT="[Texto]" custT="1"/>
      <dgm:spPr>
        <a:solidFill>
          <a:srgbClr val="00677B"/>
        </a:solidFill>
      </dgm:spPr>
      <dgm:t>
        <a:bodyPr/>
        <a:lstStyle/>
        <a:p>
          <a:r>
            <a:rPr lang="es-ES" sz="1100" b="1">
              <a:latin typeface="Corbel" panose="020B0503020204020204" pitchFamily="34" charset="0"/>
            </a:rPr>
            <a:t>PRODUCT DEVELOPMENT</a:t>
          </a:r>
          <a:endParaRPr lang="es-ES" sz="1100">
            <a:latin typeface="Corbel" panose="020B0503020204020204" pitchFamily="34" charset="0"/>
          </a:endParaRPr>
        </a:p>
      </dgm:t>
    </dgm:pt>
    <dgm:pt modelId="{70F54FA9-76E6-4F07-93BC-BB6D49110442}" type="parTrans" cxnId="{7790A5C7-FA8B-4F85-80F6-E8585224530F}">
      <dgm:prSet/>
      <dgm:spPr/>
      <dgm:t>
        <a:bodyPr/>
        <a:lstStyle/>
        <a:p>
          <a:endParaRPr lang="es-ES"/>
        </a:p>
      </dgm:t>
    </dgm:pt>
    <dgm:pt modelId="{A3E79298-9BC6-44DA-990D-9042F98EFDC4}" type="sibTrans" cxnId="{7790A5C7-FA8B-4F85-80F6-E8585224530F}">
      <dgm:prSet/>
      <dgm:spPr/>
      <dgm:t>
        <a:bodyPr/>
        <a:lstStyle/>
        <a:p>
          <a:endParaRPr lang="es-ES"/>
        </a:p>
      </dgm:t>
    </dgm:pt>
    <dgm:pt modelId="{4256FAB0-44FA-4927-B7F8-52B0004F7758}">
      <dgm:prSet phldrT="[Texto]" custT="1"/>
      <dgm:spPr/>
      <dgm:t>
        <a:bodyPr/>
        <a:lstStyle/>
        <a:p>
          <a:r>
            <a:rPr lang="es-ES" sz="1100" b="1">
              <a:latin typeface="Corbel" panose="020B0503020204020204" pitchFamily="34" charset="0"/>
            </a:rPr>
            <a:t>CUSTOMIZATION</a:t>
          </a:r>
          <a:endParaRPr lang="es-ES" sz="1100">
            <a:latin typeface="Corbel" panose="020B0503020204020204" pitchFamily="34" charset="0"/>
          </a:endParaRPr>
        </a:p>
      </dgm:t>
    </dgm:pt>
    <dgm:pt modelId="{C326DC91-53D3-430C-89BD-850584448216}" type="parTrans" cxnId="{CB7E1E0F-7A35-4647-9986-B40A9A55EE4B}">
      <dgm:prSet/>
      <dgm:spPr/>
      <dgm:t>
        <a:bodyPr/>
        <a:lstStyle/>
        <a:p>
          <a:endParaRPr lang="es-ES"/>
        </a:p>
      </dgm:t>
    </dgm:pt>
    <dgm:pt modelId="{7B3E4623-0A6E-482A-8029-7000B3E7D42D}" type="sibTrans" cxnId="{CB7E1E0F-7A35-4647-9986-B40A9A55EE4B}">
      <dgm:prSet/>
      <dgm:spPr/>
      <dgm:t>
        <a:bodyPr/>
        <a:lstStyle/>
        <a:p>
          <a:endParaRPr lang="es-ES"/>
        </a:p>
      </dgm:t>
    </dgm:pt>
    <dgm:pt modelId="{C8510F9B-83C0-48F3-B79D-7C81FC747392}">
      <dgm:prSet phldrT="[Texto]" custT="1"/>
      <dgm:spPr/>
      <dgm:t>
        <a:bodyPr/>
        <a:lstStyle/>
        <a:p>
          <a:r>
            <a:rPr lang="es-ES" sz="1300" b="1">
              <a:latin typeface="Corbel" panose="020B0503020204020204" pitchFamily="34" charset="0"/>
            </a:rPr>
            <a:t>EASY TO INSTALL</a:t>
          </a:r>
          <a:endParaRPr lang="es-ES" sz="1300">
            <a:latin typeface="Corbel" panose="020B0503020204020204" pitchFamily="34" charset="0"/>
          </a:endParaRPr>
        </a:p>
      </dgm:t>
    </dgm:pt>
    <dgm:pt modelId="{AD599CD4-B100-4B78-B5E5-ED53CD124B09}" type="parTrans" cxnId="{26ACE9E2-372F-4E89-A9E4-A7C5BB4F2ED4}">
      <dgm:prSet/>
      <dgm:spPr/>
      <dgm:t>
        <a:bodyPr/>
        <a:lstStyle/>
        <a:p>
          <a:endParaRPr lang="es-ES"/>
        </a:p>
      </dgm:t>
    </dgm:pt>
    <dgm:pt modelId="{1252B813-37DD-48C4-88C1-2208E12C6F6C}" type="sibTrans" cxnId="{26ACE9E2-372F-4E89-A9E4-A7C5BB4F2ED4}">
      <dgm:prSet/>
      <dgm:spPr/>
      <dgm:t>
        <a:bodyPr/>
        <a:lstStyle/>
        <a:p>
          <a:endParaRPr lang="es-ES"/>
        </a:p>
      </dgm:t>
    </dgm:pt>
    <dgm:pt modelId="{EEF0C62A-5B58-4731-84CF-1B05E6F53806}">
      <dgm:prSet custT="1"/>
      <dgm:spPr/>
      <dgm:t>
        <a:bodyPr/>
        <a:lstStyle/>
        <a:p>
          <a:r>
            <a:rPr lang="es-ES" sz="1300" b="1">
              <a:latin typeface="Corbel" panose="020B0503020204020204" pitchFamily="34" charset="0"/>
            </a:rPr>
            <a:t>EASY TO OPERATE</a:t>
          </a:r>
          <a:endParaRPr lang="es-ES" sz="1300">
            <a:latin typeface="Corbel" panose="020B0503020204020204" pitchFamily="34" charset="0"/>
          </a:endParaRPr>
        </a:p>
      </dgm:t>
    </dgm:pt>
    <dgm:pt modelId="{AA2E2421-A7C1-499F-90A3-ADAD994B3E3B}" type="parTrans" cxnId="{B3E4E040-7EDC-4B7E-A9B9-FFC9F60BAF87}">
      <dgm:prSet/>
      <dgm:spPr/>
      <dgm:t>
        <a:bodyPr/>
        <a:lstStyle/>
        <a:p>
          <a:endParaRPr lang="es-ES"/>
        </a:p>
      </dgm:t>
    </dgm:pt>
    <dgm:pt modelId="{635603C9-0882-4A26-B7C4-70077870E210}" type="sibTrans" cxnId="{B3E4E040-7EDC-4B7E-A9B9-FFC9F60BAF87}">
      <dgm:prSet/>
      <dgm:spPr/>
      <dgm:t>
        <a:bodyPr/>
        <a:lstStyle/>
        <a:p>
          <a:endParaRPr lang="es-ES"/>
        </a:p>
      </dgm:t>
    </dgm:pt>
    <dgm:pt modelId="{A0F27940-909A-440F-AA89-40CFD0C3AD4C}">
      <dgm:prSet phldrT="[Texto]" custT="1"/>
      <dgm:spPr/>
      <dgm:t>
        <a:bodyPr lIns="0" tIns="0" rIns="0" bIns="0"/>
        <a:lstStyle/>
        <a:p>
          <a:r>
            <a:rPr lang="es-ES" sz="1200" b="1">
              <a:latin typeface="Corbel" panose="020B0503020204020204" pitchFamily="34" charset="0"/>
            </a:rPr>
            <a:t>MINIMAL MAINTENANCE</a:t>
          </a:r>
          <a:endParaRPr lang="es-ES" sz="1200">
            <a:latin typeface="Corbel" panose="020B0503020204020204" pitchFamily="34" charset="0"/>
          </a:endParaRPr>
        </a:p>
      </dgm:t>
    </dgm:pt>
    <dgm:pt modelId="{A1C69031-6C5C-463E-8D0E-330D0E69169F}" type="parTrans" cxnId="{2A287D3D-AE7D-489F-AA39-C0B3C35835E3}">
      <dgm:prSet/>
      <dgm:spPr/>
      <dgm:t>
        <a:bodyPr/>
        <a:lstStyle/>
        <a:p>
          <a:endParaRPr lang="es-ES"/>
        </a:p>
      </dgm:t>
    </dgm:pt>
    <dgm:pt modelId="{07C8B227-B59D-464F-859D-F865D8F2E9FC}" type="sibTrans" cxnId="{2A287D3D-AE7D-489F-AA39-C0B3C35835E3}">
      <dgm:prSet/>
      <dgm:spPr/>
      <dgm:t>
        <a:bodyPr/>
        <a:lstStyle/>
        <a:p>
          <a:endParaRPr lang="es-ES"/>
        </a:p>
      </dgm:t>
    </dgm:pt>
    <dgm:pt modelId="{2402DD69-8B07-403A-AF0C-E211490712D7}">
      <dgm:prSet phldrT="[Texto]" custT="1"/>
      <dgm:spPr/>
      <dgm:t>
        <a:bodyPr/>
        <a:lstStyle/>
        <a:p>
          <a:r>
            <a:rPr lang="es-ES" sz="1300" b="1">
              <a:latin typeface="Corbel" panose="020B0503020204020204" pitchFamily="34" charset="0"/>
            </a:rPr>
            <a:t>EASY TO UNINSTALL</a:t>
          </a:r>
          <a:endParaRPr lang="es-ES" sz="1300">
            <a:latin typeface="Corbel" panose="020B0503020204020204" pitchFamily="34" charset="0"/>
          </a:endParaRPr>
        </a:p>
      </dgm:t>
    </dgm:pt>
    <dgm:pt modelId="{7F96EF47-6901-416B-A666-5F31D33CE8BC}" type="parTrans" cxnId="{546CF682-1CE4-4B7B-971A-7CDAF059DF08}">
      <dgm:prSet/>
      <dgm:spPr/>
      <dgm:t>
        <a:bodyPr/>
        <a:lstStyle/>
        <a:p>
          <a:endParaRPr lang="es-ES"/>
        </a:p>
      </dgm:t>
    </dgm:pt>
    <dgm:pt modelId="{40AA9DDB-7AA9-41CD-9464-DB7E729D5B20}" type="sibTrans" cxnId="{546CF682-1CE4-4B7B-971A-7CDAF059DF08}">
      <dgm:prSet/>
      <dgm:spPr/>
      <dgm:t>
        <a:bodyPr/>
        <a:lstStyle/>
        <a:p>
          <a:endParaRPr lang="es-ES"/>
        </a:p>
      </dgm:t>
    </dgm:pt>
    <dgm:pt modelId="{2E0706D8-8322-4288-B4EC-1664038E2AB0}" type="pres">
      <dgm:prSet presAssocID="{BBB612D1-B385-4E0D-BAEF-3244005A3536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BD7F8FC1-EEA1-4148-8C8E-CBFD8C7C9AEA}" type="pres">
      <dgm:prSet presAssocID="{292BE3AF-BF0C-44E3-B0A5-0C7E770F84E6}" presName="centerShape" presStyleLbl="node0" presStyleIdx="0" presStyleCnt="1" custScaleX="89910" custScaleY="89910"/>
      <dgm:spPr/>
    </dgm:pt>
    <dgm:pt modelId="{FF7D393E-ACDB-4A70-912C-04AA1A6601D6}" type="pres">
      <dgm:prSet presAssocID="{4256FAB0-44FA-4927-B7F8-52B0004F7758}" presName="node" presStyleLbl="node1" presStyleIdx="0" presStyleCnt="5" custScaleX="149342" custScaleY="72823" custRadScaleRad="93429" custRadScaleInc="-54625">
        <dgm:presLayoutVars>
          <dgm:bulletEnabled val="1"/>
        </dgm:presLayoutVars>
      </dgm:prSet>
      <dgm:spPr>
        <a:prstGeom prst="round2DiagRect">
          <a:avLst/>
        </a:prstGeom>
      </dgm:spPr>
    </dgm:pt>
    <dgm:pt modelId="{481FCD5C-434C-4435-B2B4-7B4345103D19}" type="pres">
      <dgm:prSet presAssocID="{4256FAB0-44FA-4927-B7F8-52B0004F7758}" presName="dummy" presStyleCnt="0"/>
      <dgm:spPr/>
    </dgm:pt>
    <dgm:pt modelId="{D17E10BB-62E0-4AF5-9C26-9F8B43025251}" type="pres">
      <dgm:prSet presAssocID="{7B3E4623-0A6E-482A-8029-7000B3E7D42D}" presName="sibTrans" presStyleLbl="sibTrans2D1" presStyleIdx="0" presStyleCnt="5" custLinFactNeighborY="782"/>
      <dgm:spPr/>
    </dgm:pt>
    <dgm:pt modelId="{9439D125-FDFB-4AE5-8AEB-113CDCD0E556}" type="pres">
      <dgm:prSet presAssocID="{C8510F9B-83C0-48F3-B79D-7C81FC747392}" presName="node" presStyleLbl="node1" presStyleIdx="1" presStyleCnt="5" custScaleX="149342" custScaleY="72823" custRadScaleRad="113573" custRadScaleInc="-20308">
        <dgm:presLayoutVars>
          <dgm:bulletEnabled val="1"/>
        </dgm:presLayoutVars>
      </dgm:prSet>
      <dgm:spPr>
        <a:prstGeom prst="round2DiagRect">
          <a:avLst/>
        </a:prstGeom>
      </dgm:spPr>
    </dgm:pt>
    <dgm:pt modelId="{8416732D-0750-4C62-BAF4-D8327BCB9659}" type="pres">
      <dgm:prSet presAssocID="{C8510F9B-83C0-48F3-B79D-7C81FC747392}" presName="dummy" presStyleCnt="0"/>
      <dgm:spPr/>
    </dgm:pt>
    <dgm:pt modelId="{1430BC45-1533-4E4C-A7BD-C4D3D76D14D5}" type="pres">
      <dgm:prSet presAssocID="{1252B813-37DD-48C4-88C1-2208E12C6F6C}" presName="sibTrans" presStyleLbl="sibTrans2D1" presStyleIdx="1" presStyleCnt="5"/>
      <dgm:spPr/>
    </dgm:pt>
    <dgm:pt modelId="{06D883BF-779F-4E9E-A7B1-AB247F4EF4C5}" type="pres">
      <dgm:prSet presAssocID="{2402DD69-8B07-403A-AF0C-E211490712D7}" presName="node" presStyleLbl="node1" presStyleIdx="2" presStyleCnt="5" custScaleX="149408" custScaleY="72952" custRadScaleRad="108936" custRadScaleInc="-90648">
        <dgm:presLayoutVars>
          <dgm:bulletEnabled val="1"/>
        </dgm:presLayoutVars>
      </dgm:prSet>
      <dgm:spPr>
        <a:prstGeom prst="round2DiagRect">
          <a:avLst/>
        </a:prstGeom>
      </dgm:spPr>
    </dgm:pt>
    <dgm:pt modelId="{25E14D24-E58F-4E7F-AC8B-4E7B8240A1CD}" type="pres">
      <dgm:prSet presAssocID="{2402DD69-8B07-403A-AF0C-E211490712D7}" presName="dummy" presStyleCnt="0"/>
      <dgm:spPr/>
    </dgm:pt>
    <dgm:pt modelId="{70453F01-7235-44EC-9BFF-B13F17E4F39E}" type="pres">
      <dgm:prSet presAssocID="{40AA9DDB-7AA9-41CD-9464-DB7E729D5B20}" presName="sibTrans" presStyleLbl="sibTrans2D1" presStyleIdx="2" presStyleCnt="5"/>
      <dgm:spPr/>
    </dgm:pt>
    <dgm:pt modelId="{47E1B5D3-3818-4318-9344-F3308EE3D5E1}" type="pres">
      <dgm:prSet presAssocID="{A0F27940-909A-440F-AA89-40CFD0C3AD4C}" presName="node" presStyleLbl="node1" presStyleIdx="3" presStyleCnt="5" custScaleX="149342" custScaleY="72823" custRadScaleRad="95842" custRadScaleInc="28392">
        <dgm:presLayoutVars>
          <dgm:bulletEnabled val="1"/>
        </dgm:presLayoutVars>
      </dgm:prSet>
      <dgm:spPr>
        <a:prstGeom prst="round2DiagRect">
          <a:avLst/>
        </a:prstGeom>
      </dgm:spPr>
    </dgm:pt>
    <dgm:pt modelId="{C4AEF534-AD6B-47E0-929C-686AC2A6C8FC}" type="pres">
      <dgm:prSet presAssocID="{A0F27940-909A-440F-AA89-40CFD0C3AD4C}" presName="dummy" presStyleCnt="0"/>
      <dgm:spPr/>
    </dgm:pt>
    <dgm:pt modelId="{87F40CB6-C9E2-4944-82F3-7F57A6C95322}" type="pres">
      <dgm:prSet presAssocID="{07C8B227-B59D-464F-859D-F865D8F2E9FC}" presName="sibTrans" presStyleLbl="sibTrans2D1" presStyleIdx="3" presStyleCnt="5"/>
      <dgm:spPr/>
    </dgm:pt>
    <dgm:pt modelId="{5D5AE865-93E6-48C5-A531-A774EEB9A809}" type="pres">
      <dgm:prSet presAssocID="{EEF0C62A-5B58-4731-84CF-1B05E6F53806}" presName="node" presStyleLbl="node1" presStyleIdx="4" presStyleCnt="5" custScaleX="149342" custScaleY="72823" custRadScaleRad="106389" custRadScaleInc="-25514">
        <dgm:presLayoutVars>
          <dgm:bulletEnabled val="1"/>
        </dgm:presLayoutVars>
      </dgm:prSet>
      <dgm:spPr>
        <a:prstGeom prst="round2DiagRect">
          <a:avLst/>
        </a:prstGeom>
      </dgm:spPr>
    </dgm:pt>
    <dgm:pt modelId="{EC77CC65-B61D-4654-BEEE-527ADC1303C6}" type="pres">
      <dgm:prSet presAssocID="{EEF0C62A-5B58-4731-84CF-1B05E6F53806}" presName="dummy" presStyleCnt="0"/>
      <dgm:spPr/>
    </dgm:pt>
    <dgm:pt modelId="{0035C613-9305-4A0C-BEC1-1E5193763247}" type="pres">
      <dgm:prSet presAssocID="{635603C9-0882-4A26-B7C4-70077870E210}" presName="sibTrans" presStyleLbl="sibTrans2D1" presStyleIdx="4" presStyleCnt="5"/>
      <dgm:spPr/>
    </dgm:pt>
  </dgm:ptLst>
  <dgm:cxnLst>
    <dgm:cxn modelId="{71F0B707-BF9D-4856-BA54-553364362CD6}" type="presOf" srcId="{40AA9DDB-7AA9-41CD-9464-DB7E729D5B20}" destId="{70453F01-7235-44EC-9BFF-B13F17E4F39E}" srcOrd="0" destOrd="0" presId="urn:microsoft.com/office/officeart/2005/8/layout/radial6"/>
    <dgm:cxn modelId="{CB7E1E0F-7A35-4647-9986-B40A9A55EE4B}" srcId="{292BE3AF-BF0C-44E3-B0A5-0C7E770F84E6}" destId="{4256FAB0-44FA-4927-B7F8-52B0004F7758}" srcOrd="0" destOrd="0" parTransId="{C326DC91-53D3-430C-89BD-850584448216}" sibTransId="{7B3E4623-0A6E-482A-8029-7000B3E7D42D}"/>
    <dgm:cxn modelId="{D4A9C914-3019-48C5-913F-312599700B67}" type="presOf" srcId="{EEF0C62A-5B58-4731-84CF-1B05E6F53806}" destId="{5D5AE865-93E6-48C5-A531-A774EEB9A809}" srcOrd="0" destOrd="0" presId="urn:microsoft.com/office/officeart/2005/8/layout/radial6"/>
    <dgm:cxn modelId="{2A287D3D-AE7D-489F-AA39-C0B3C35835E3}" srcId="{292BE3AF-BF0C-44E3-B0A5-0C7E770F84E6}" destId="{A0F27940-909A-440F-AA89-40CFD0C3AD4C}" srcOrd="3" destOrd="0" parTransId="{A1C69031-6C5C-463E-8D0E-330D0E69169F}" sibTransId="{07C8B227-B59D-464F-859D-F865D8F2E9FC}"/>
    <dgm:cxn modelId="{FE08BD3E-2B73-4A7D-B372-E1E81C6B452B}" type="presOf" srcId="{292BE3AF-BF0C-44E3-B0A5-0C7E770F84E6}" destId="{BD7F8FC1-EEA1-4148-8C8E-CBFD8C7C9AEA}" srcOrd="0" destOrd="0" presId="urn:microsoft.com/office/officeart/2005/8/layout/radial6"/>
    <dgm:cxn modelId="{B3E4E040-7EDC-4B7E-A9B9-FFC9F60BAF87}" srcId="{292BE3AF-BF0C-44E3-B0A5-0C7E770F84E6}" destId="{EEF0C62A-5B58-4731-84CF-1B05E6F53806}" srcOrd="4" destOrd="0" parTransId="{AA2E2421-A7C1-499F-90A3-ADAD994B3E3B}" sibTransId="{635603C9-0882-4A26-B7C4-70077870E210}"/>
    <dgm:cxn modelId="{77E1A266-46EA-445F-9D8C-9092E07C7F50}" type="presOf" srcId="{2402DD69-8B07-403A-AF0C-E211490712D7}" destId="{06D883BF-779F-4E9E-A7B1-AB247F4EF4C5}" srcOrd="0" destOrd="0" presId="urn:microsoft.com/office/officeart/2005/8/layout/radial6"/>
    <dgm:cxn modelId="{7652667D-C903-435F-A13C-7A9D705D31F6}" type="presOf" srcId="{1252B813-37DD-48C4-88C1-2208E12C6F6C}" destId="{1430BC45-1533-4E4C-A7BD-C4D3D76D14D5}" srcOrd="0" destOrd="0" presId="urn:microsoft.com/office/officeart/2005/8/layout/radial6"/>
    <dgm:cxn modelId="{546CF682-1CE4-4B7B-971A-7CDAF059DF08}" srcId="{292BE3AF-BF0C-44E3-B0A5-0C7E770F84E6}" destId="{2402DD69-8B07-403A-AF0C-E211490712D7}" srcOrd="2" destOrd="0" parTransId="{7F96EF47-6901-416B-A666-5F31D33CE8BC}" sibTransId="{40AA9DDB-7AA9-41CD-9464-DB7E729D5B20}"/>
    <dgm:cxn modelId="{1C6E258E-EC51-40A7-B137-95DFD7A99702}" type="presOf" srcId="{4256FAB0-44FA-4927-B7F8-52B0004F7758}" destId="{FF7D393E-ACDB-4A70-912C-04AA1A6601D6}" srcOrd="0" destOrd="0" presId="urn:microsoft.com/office/officeart/2005/8/layout/radial6"/>
    <dgm:cxn modelId="{AFF7FA93-A905-4C4B-A68C-2A3014F6F7D3}" type="presOf" srcId="{A0F27940-909A-440F-AA89-40CFD0C3AD4C}" destId="{47E1B5D3-3818-4318-9344-F3308EE3D5E1}" srcOrd="0" destOrd="0" presId="urn:microsoft.com/office/officeart/2005/8/layout/radial6"/>
    <dgm:cxn modelId="{1434C2A2-5C72-4271-8FE8-71F366089F69}" type="presOf" srcId="{C8510F9B-83C0-48F3-B79D-7C81FC747392}" destId="{9439D125-FDFB-4AE5-8AEB-113CDCD0E556}" srcOrd="0" destOrd="0" presId="urn:microsoft.com/office/officeart/2005/8/layout/radial6"/>
    <dgm:cxn modelId="{16F516BA-ECC7-46A1-AAE4-ED7BD2D1EF9A}" type="presOf" srcId="{07C8B227-B59D-464F-859D-F865D8F2E9FC}" destId="{87F40CB6-C9E2-4944-82F3-7F57A6C95322}" srcOrd="0" destOrd="0" presId="urn:microsoft.com/office/officeart/2005/8/layout/radial6"/>
    <dgm:cxn modelId="{7790A5C7-FA8B-4F85-80F6-E8585224530F}" srcId="{BBB612D1-B385-4E0D-BAEF-3244005A3536}" destId="{292BE3AF-BF0C-44E3-B0A5-0C7E770F84E6}" srcOrd="0" destOrd="0" parTransId="{70F54FA9-76E6-4F07-93BC-BB6D49110442}" sibTransId="{A3E79298-9BC6-44DA-990D-9042F98EFDC4}"/>
    <dgm:cxn modelId="{1D2FF2DE-45A8-461F-A58F-D3BFBC283900}" type="presOf" srcId="{7B3E4623-0A6E-482A-8029-7000B3E7D42D}" destId="{D17E10BB-62E0-4AF5-9C26-9F8B43025251}" srcOrd="0" destOrd="0" presId="urn:microsoft.com/office/officeart/2005/8/layout/radial6"/>
    <dgm:cxn modelId="{DB8F94E0-E9A0-47D2-A9D2-B48AF37694DC}" type="presOf" srcId="{BBB612D1-B385-4E0D-BAEF-3244005A3536}" destId="{2E0706D8-8322-4288-B4EC-1664038E2AB0}" srcOrd="0" destOrd="0" presId="urn:microsoft.com/office/officeart/2005/8/layout/radial6"/>
    <dgm:cxn modelId="{26ACE9E2-372F-4E89-A9E4-A7C5BB4F2ED4}" srcId="{292BE3AF-BF0C-44E3-B0A5-0C7E770F84E6}" destId="{C8510F9B-83C0-48F3-B79D-7C81FC747392}" srcOrd="1" destOrd="0" parTransId="{AD599CD4-B100-4B78-B5E5-ED53CD124B09}" sibTransId="{1252B813-37DD-48C4-88C1-2208E12C6F6C}"/>
    <dgm:cxn modelId="{AB1DC1E7-61A7-44C1-997C-3189AB879D29}" type="presOf" srcId="{635603C9-0882-4A26-B7C4-70077870E210}" destId="{0035C613-9305-4A0C-BEC1-1E5193763247}" srcOrd="0" destOrd="0" presId="urn:microsoft.com/office/officeart/2005/8/layout/radial6"/>
    <dgm:cxn modelId="{048953C3-AF1A-4382-8C10-79B081C6EE57}" type="presParOf" srcId="{2E0706D8-8322-4288-B4EC-1664038E2AB0}" destId="{BD7F8FC1-EEA1-4148-8C8E-CBFD8C7C9AEA}" srcOrd="0" destOrd="0" presId="urn:microsoft.com/office/officeart/2005/8/layout/radial6"/>
    <dgm:cxn modelId="{C52A2F37-CFD4-49C2-BC24-D02255FD48F0}" type="presParOf" srcId="{2E0706D8-8322-4288-B4EC-1664038E2AB0}" destId="{FF7D393E-ACDB-4A70-912C-04AA1A6601D6}" srcOrd="1" destOrd="0" presId="urn:microsoft.com/office/officeart/2005/8/layout/radial6"/>
    <dgm:cxn modelId="{A416BEFB-34EB-4435-BCBC-DA60C57A0426}" type="presParOf" srcId="{2E0706D8-8322-4288-B4EC-1664038E2AB0}" destId="{481FCD5C-434C-4435-B2B4-7B4345103D19}" srcOrd="2" destOrd="0" presId="urn:microsoft.com/office/officeart/2005/8/layout/radial6"/>
    <dgm:cxn modelId="{99DC5AC7-8ED6-41F7-990D-BFE9BFE2053D}" type="presParOf" srcId="{2E0706D8-8322-4288-B4EC-1664038E2AB0}" destId="{D17E10BB-62E0-4AF5-9C26-9F8B43025251}" srcOrd="3" destOrd="0" presId="urn:microsoft.com/office/officeart/2005/8/layout/radial6"/>
    <dgm:cxn modelId="{1E11A55F-978C-453E-ACAB-D863B70DAA4D}" type="presParOf" srcId="{2E0706D8-8322-4288-B4EC-1664038E2AB0}" destId="{9439D125-FDFB-4AE5-8AEB-113CDCD0E556}" srcOrd="4" destOrd="0" presId="urn:microsoft.com/office/officeart/2005/8/layout/radial6"/>
    <dgm:cxn modelId="{6E0DED2B-EFBC-42EA-BE14-6FAB513F20F8}" type="presParOf" srcId="{2E0706D8-8322-4288-B4EC-1664038E2AB0}" destId="{8416732D-0750-4C62-BAF4-D8327BCB9659}" srcOrd="5" destOrd="0" presId="urn:microsoft.com/office/officeart/2005/8/layout/radial6"/>
    <dgm:cxn modelId="{CA3FCD8C-F898-4AD1-9A44-950F09DA64B3}" type="presParOf" srcId="{2E0706D8-8322-4288-B4EC-1664038E2AB0}" destId="{1430BC45-1533-4E4C-A7BD-C4D3D76D14D5}" srcOrd="6" destOrd="0" presId="urn:microsoft.com/office/officeart/2005/8/layout/radial6"/>
    <dgm:cxn modelId="{C4A2A562-D65F-41A0-99F6-AF1D26563B76}" type="presParOf" srcId="{2E0706D8-8322-4288-B4EC-1664038E2AB0}" destId="{06D883BF-779F-4E9E-A7B1-AB247F4EF4C5}" srcOrd="7" destOrd="0" presId="urn:microsoft.com/office/officeart/2005/8/layout/radial6"/>
    <dgm:cxn modelId="{E4593C58-4745-4B1A-B2B8-ACE128545F54}" type="presParOf" srcId="{2E0706D8-8322-4288-B4EC-1664038E2AB0}" destId="{25E14D24-E58F-4E7F-AC8B-4E7B8240A1CD}" srcOrd="8" destOrd="0" presId="urn:microsoft.com/office/officeart/2005/8/layout/radial6"/>
    <dgm:cxn modelId="{BDEA4B24-7A8E-4DB4-8A65-A9D843ED4C53}" type="presParOf" srcId="{2E0706D8-8322-4288-B4EC-1664038E2AB0}" destId="{70453F01-7235-44EC-9BFF-B13F17E4F39E}" srcOrd="9" destOrd="0" presId="urn:microsoft.com/office/officeart/2005/8/layout/radial6"/>
    <dgm:cxn modelId="{E88FFBED-0302-4E84-BDC8-729FC231696C}" type="presParOf" srcId="{2E0706D8-8322-4288-B4EC-1664038E2AB0}" destId="{47E1B5D3-3818-4318-9344-F3308EE3D5E1}" srcOrd="10" destOrd="0" presId="urn:microsoft.com/office/officeart/2005/8/layout/radial6"/>
    <dgm:cxn modelId="{473E47D1-BBB6-4B01-8FC9-996255CEF41F}" type="presParOf" srcId="{2E0706D8-8322-4288-B4EC-1664038E2AB0}" destId="{C4AEF534-AD6B-47E0-929C-686AC2A6C8FC}" srcOrd="11" destOrd="0" presId="urn:microsoft.com/office/officeart/2005/8/layout/radial6"/>
    <dgm:cxn modelId="{08E59032-6E9A-4E78-9CDC-3321458E4949}" type="presParOf" srcId="{2E0706D8-8322-4288-B4EC-1664038E2AB0}" destId="{87F40CB6-C9E2-4944-82F3-7F57A6C95322}" srcOrd="12" destOrd="0" presId="urn:microsoft.com/office/officeart/2005/8/layout/radial6"/>
    <dgm:cxn modelId="{42B49F88-4C90-4F28-8240-2C5E8C4C2387}" type="presParOf" srcId="{2E0706D8-8322-4288-B4EC-1664038E2AB0}" destId="{5D5AE865-93E6-48C5-A531-A774EEB9A809}" srcOrd="13" destOrd="0" presId="urn:microsoft.com/office/officeart/2005/8/layout/radial6"/>
    <dgm:cxn modelId="{DA01C806-C354-4D31-9E81-41F0FC952786}" type="presParOf" srcId="{2E0706D8-8322-4288-B4EC-1664038E2AB0}" destId="{EC77CC65-B61D-4654-BEEE-527ADC1303C6}" srcOrd="14" destOrd="0" presId="urn:microsoft.com/office/officeart/2005/8/layout/radial6"/>
    <dgm:cxn modelId="{56836849-21F3-4543-B029-0428D02D254D}" type="presParOf" srcId="{2E0706D8-8322-4288-B4EC-1664038E2AB0}" destId="{0035C613-9305-4A0C-BEC1-1E5193763247}" srcOrd="15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5C7AD84-8340-4952-B863-3D749AEB6586}" type="doc">
      <dgm:prSet loTypeId="urn:microsoft.com/office/officeart/2005/8/layout/radial1" loCatId="cycle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0BE001B5-BA31-4DDA-B406-9E7085CEE578}">
      <dgm:prSet phldrT="[Texto]" custT="1"/>
      <dgm:spPr>
        <a:solidFill>
          <a:schemeClr val="accent3">
            <a:lumMod val="75000"/>
          </a:schemeClr>
        </a:solidFill>
      </dgm:spPr>
      <dgm:t>
        <a:bodyPr/>
        <a:lstStyle/>
        <a:p>
          <a:pPr algn="ctr"/>
          <a:r>
            <a:rPr lang="es-ES" sz="1100" b="1">
              <a:latin typeface="Corbel" panose="020B0503020204020204" pitchFamily="34" charset="0"/>
            </a:rPr>
            <a:t>RESEARCH PROJECTS</a:t>
          </a:r>
        </a:p>
      </dgm:t>
    </dgm:pt>
    <dgm:pt modelId="{DBB37CBE-DB84-44E0-99F9-1DBD3ABB0950}" type="parTrans" cxnId="{5E9E887B-37D5-4CAB-82C7-1A8D56D29599}">
      <dgm:prSet/>
      <dgm:spPr/>
      <dgm:t>
        <a:bodyPr/>
        <a:lstStyle/>
        <a:p>
          <a:endParaRPr lang="es-ES"/>
        </a:p>
      </dgm:t>
    </dgm:pt>
    <dgm:pt modelId="{F19F001D-FE00-4523-AD58-4E73BFF430B0}" type="sibTrans" cxnId="{5E9E887B-37D5-4CAB-82C7-1A8D56D29599}">
      <dgm:prSet/>
      <dgm:spPr/>
      <dgm:t>
        <a:bodyPr/>
        <a:lstStyle/>
        <a:p>
          <a:endParaRPr lang="es-ES"/>
        </a:p>
      </dgm:t>
    </dgm:pt>
    <dgm:pt modelId="{14ADB1CA-EA7B-43CF-A1F7-60733204497B}">
      <dgm:prSet phldrT="[Texto]" custT="1"/>
      <dgm:spPr/>
      <dgm:t>
        <a:bodyPr/>
        <a:lstStyle/>
        <a:p>
          <a:r>
            <a:rPr lang="es-ES" sz="1100" b="1">
              <a:latin typeface="Corbel" panose="020B0503020204020204" pitchFamily="34" charset="0"/>
            </a:rPr>
            <a:t>Mobility and Stationary FC Applications</a:t>
          </a:r>
        </a:p>
      </dgm:t>
    </dgm:pt>
    <dgm:pt modelId="{1A31665D-3CC7-4A93-957E-CC2C3F042D42}" type="parTrans" cxnId="{CDCB7071-4B6F-4190-8ADD-7A75ECD5098E}">
      <dgm:prSet/>
      <dgm:spPr/>
      <dgm:t>
        <a:bodyPr/>
        <a:lstStyle/>
        <a:p>
          <a:endParaRPr lang="es-ES"/>
        </a:p>
      </dgm:t>
    </dgm:pt>
    <dgm:pt modelId="{67F5A93F-42B5-4237-BE67-7B196F86BE49}" type="sibTrans" cxnId="{CDCB7071-4B6F-4190-8ADD-7A75ECD5098E}">
      <dgm:prSet/>
      <dgm:spPr/>
      <dgm:t>
        <a:bodyPr/>
        <a:lstStyle/>
        <a:p>
          <a:endParaRPr lang="es-ES"/>
        </a:p>
      </dgm:t>
    </dgm:pt>
    <dgm:pt modelId="{A915B51C-98B9-4FC8-8781-D5C896212B9A}">
      <dgm:prSet custT="1"/>
      <dgm:spPr/>
      <dgm:t>
        <a:bodyPr/>
        <a:lstStyle/>
        <a:p>
          <a:r>
            <a:rPr lang="es-ES" sz="1100" b="1">
              <a:latin typeface="Corbel" panose="020B0503020204020204" pitchFamily="34" charset="0"/>
            </a:rPr>
            <a:t>Smart coupling of renewable energy and hydrogen</a:t>
          </a:r>
        </a:p>
      </dgm:t>
    </dgm:pt>
    <dgm:pt modelId="{FE574548-56E1-4219-9DE9-04C07505C20B}" type="parTrans" cxnId="{2EF5C18E-1908-4741-A539-756F3B0CADF3}">
      <dgm:prSet/>
      <dgm:spPr/>
      <dgm:t>
        <a:bodyPr/>
        <a:lstStyle/>
        <a:p>
          <a:endParaRPr lang="es-ES"/>
        </a:p>
      </dgm:t>
    </dgm:pt>
    <dgm:pt modelId="{F517E152-F463-407C-A99F-9C93AEDEB1A2}" type="sibTrans" cxnId="{2EF5C18E-1908-4741-A539-756F3B0CADF3}">
      <dgm:prSet/>
      <dgm:spPr/>
      <dgm:t>
        <a:bodyPr/>
        <a:lstStyle/>
        <a:p>
          <a:endParaRPr lang="es-ES"/>
        </a:p>
      </dgm:t>
    </dgm:pt>
    <dgm:pt modelId="{4A4603F6-9814-4DDE-9216-7244BE8D577A}">
      <dgm:prSet custT="1"/>
      <dgm:spPr/>
      <dgm:t>
        <a:bodyPr/>
        <a:lstStyle/>
        <a:p>
          <a:r>
            <a:rPr lang="es-ES" sz="1050" b="1">
              <a:latin typeface="Corbel" panose="020B0503020204020204" pitchFamily="34" charset="0"/>
            </a:rPr>
            <a:t>Energy storage</a:t>
          </a:r>
        </a:p>
      </dgm:t>
    </dgm:pt>
    <dgm:pt modelId="{DEC2B124-0BCC-4040-AEAE-ADF643EA7A16}" type="parTrans" cxnId="{BFB555BB-F08A-4B13-BD3C-0879E06D89DF}">
      <dgm:prSet/>
      <dgm:spPr/>
      <dgm:t>
        <a:bodyPr/>
        <a:lstStyle/>
        <a:p>
          <a:endParaRPr lang="es-ES"/>
        </a:p>
      </dgm:t>
    </dgm:pt>
    <dgm:pt modelId="{87B714C4-5AC9-4967-921B-66FAC655DEB1}" type="sibTrans" cxnId="{BFB555BB-F08A-4B13-BD3C-0879E06D89DF}">
      <dgm:prSet/>
      <dgm:spPr/>
      <dgm:t>
        <a:bodyPr/>
        <a:lstStyle/>
        <a:p>
          <a:endParaRPr lang="es-ES"/>
        </a:p>
      </dgm:t>
    </dgm:pt>
    <dgm:pt modelId="{F90C9813-31A5-46B5-AB5B-9F6CF64A5D5C}" type="pres">
      <dgm:prSet presAssocID="{05C7AD84-8340-4952-B863-3D749AEB6586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988845B6-2AD7-42F3-ADD6-8923FD6EEF61}" type="pres">
      <dgm:prSet presAssocID="{0BE001B5-BA31-4DDA-B406-9E7085CEE578}" presName="centerShape" presStyleLbl="node0" presStyleIdx="0" presStyleCnt="1" custScaleX="96927" custScaleY="96927" custLinFactNeighborX="11409" custLinFactNeighborY="-24709"/>
      <dgm:spPr/>
    </dgm:pt>
    <dgm:pt modelId="{5BC2C430-1EFC-492B-89FD-8C6E2AD7923C}" type="pres">
      <dgm:prSet presAssocID="{1A31665D-3CC7-4A93-957E-CC2C3F042D42}" presName="Name9" presStyleLbl="parChTrans1D2" presStyleIdx="0" presStyleCnt="3"/>
      <dgm:spPr/>
    </dgm:pt>
    <dgm:pt modelId="{EFFAA877-139D-4BA7-86CE-FC7670918EEE}" type="pres">
      <dgm:prSet presAssocID="{1A31665D-3CC7-4A93-957E-CC2C3F042D42}" presName="connTx" presStyleLbl="parChTrans1D2" presStyleIdx="0" presStyleCnt="3"/>
      <dgm:spPr/>
    </dgm:pt>
    <dgm:pt modelId="{C08F92B4-0090-4E3F-BF65-E4271915104E}" type="pres">
      <dgm:prSet presAssocID="{14ADB1CA-EA7B-43CF-A1F7-60733204497B}" presName="node" presStyleLbl="node1" presStyleIdx="0" presStyleCnt="3" custScaleX="93824" custScaleY="93824" custRadScaleRad="68048" custRadScaleInc="203041">
        <dgm:presLayoutVars>
          <dgm:bulletEnabled val="1"/>
        </dgm:presLayoutVars>
      </dgm:prSet>
      <dgm:spPr/>
    </dgm:pt>
    <dgm:pt modelId="{D23C2C12-6EAA-4B64-9E0F-D89AAA150A70}" type="pres">
      <dgm:prSet presAssocID="{FE574548-56E1-4219-9DE9-04C07505C20B}" presName="Name9" presStyleLbl="parChTrans1D2" presStyleIdx="1" presStyleCnt="3"/>
      <dgm:spPr/>
    </dgm:pt>
    <dgm:pt modelId="{037443A5-67EE-460A-B643-ED603B7A228A}" type="pres">
      <dgm:prSet presAssocID="{FE574548-56E1-4219-9DE9-04C07505C20B}" presName="connTx" presStyleLbl="parChTrans1D2" presStyleIdx="1" presStyleCnt="3"/>
      <dgm:spPr/>
    </dgm:pt>
    <dgm:pt modelId="{284BD995-4E94-471B-BACF-A37B8B50D5AC}" type="pres">
      <dgm:prSet presAssocID="{A915B51C-98B9-4FC8-8781-D5C896212B9A}" presName="node" presStyleLbl="node1" presStyleIdx="1" presStyleCnt="3" custScaleX="93824" custScaleY="93824" custRadScaleRad="60061" custRadScaleInc="129231">
        <dgm:presLayoutVars>
          <dgm:bulletEnabled val="1"/>
        </dgm:presLayoutVars>
      </dgm:prSet>
      <dgm:spPr/>
    </dgm:pt>
    <dgm:pt modelId="{BEBE5A69-CEFF-44CB-BBE0-32E2EC525B4B}" type="pres">
      <dgm:prSet presAssocID="{DEC2B124-0BCC-4040-AEAE-ADF643EA7A16}" presName="Name9" presStyleLbl="parChTrans1D2" presStyleIdx="2" presStyleCnt="3"/>
      <dgm:spPr/>
    </dgm:pt>
    <dgm:pt modelId="{F5F56686-BBA7-453B-A734-6ED41DB347BC}" type="pres">
      <dgm:prSet presAssocID="{DEC2B124-0BCC-4040-AEAE-ADF643EA7A16}" presName="connTx" presStyleLbl="parChTrans1D2" presStyleIdx="2" presStyleCnt="3"/>
      <dgm:spPr/>
    </dgm:pt>
    <dgm:pt modelId="{27CE48C5-A0AA-415D-913D-C964252927B9}" type="pres">
      <dgm:prSet presAssocID="{4A4603F6-9814-4DDE-9216-7244BE8D577A}" presName="node" presStyleLbl="node1" presStyleIdx="2" presStyleCnt="3" custScaleX="94563" custScaleY="94563" custRadScaleRad="108842" custRadScaleInc="30964">
        <dgm:presLayoutVars>
          <dgm:bulletEnabled val="1"/>
        </dgm:presLayoutVars>
      </dgm:prSet>
      <dgm:spPr/>
    </dgm:pt>
  </dgm:ptLst>
  <dgm:cxnLst>
    <dgm:cxn modelId="{BA5C9012-1428-4B7B-84AC-CC4C95D5EF6D}" type="presOf" srcId="{A915B51C-98B9-4FC8-8781-D5C896212B9A}" destId="{284BD995-4E94-471B-BACF-A37B8B50D5AC}" srcOrd="0" destOrd="0" presId="urn:microsoft.com/office/officeart/2005/8/layout/radial1"/>
    <dgm:cxn modelId="{1F962120-E454-4E28-8C70-8081A97A55B1}" type="presOf" srcId="{1A31665D-3CC7-4A93-957E-CC2C3F042D42}" destId="{EFFAA877-139D-4BA7-86CE-FC7670918EEE}" srcOrd="1" destOrd="0" presId="urn:microsoft.com/office/officeart/2005/8/layout/radial1"/>
    <dgm:cxn modelId="{B2892538-C661-415B-8018-AFBE06FD9C6E}" type="presOf" srcId="{14ADB1CA-EA7B-43CF-A1F7-60733204497B}" destId="{C08F92B4-0090-4E3F-BF65-E4271915104E}" srcOrd="0" destOrd="0" presId="urn:microsoft.com/office/officeart/2005/8/layout/radial1"/>
    <dgm:cxn modelId="{5FDBE050-033A-45DD-9082-502E20892C41}" type="presOf" srcId="{FE574548-56E1-4219-9DE9-04C07505C20B}" destId="{D23C2C12-6EAA-4B64-9E0F-D89AAA150A70}" srcOrd="0" destOrd="0" presId="urn:microsoft.com/office/officeart/2005/8/layout/radial1"/>
    <dgm:cxn modelId="{CDCB7071-4B6F-4190-8ADD-7A75ECD5098E}" srcId="{0BE001B5-BA31-4DDA-B406-9E7085CEE578}" destId="{14ADB1CA-EA7B-43CF-A1F7-60733204497B}" srcOrd="0" destOrd="0" parTransId="{1A31665D-3CC7-4A93-957E-CC2C3F042D42}" sibTransId="{67F5A93F-42B5-4237-BE67-7B196F86BE49}"/>
    <dgm:cxn modelId="{D2E93356-279C-4146-8256-A11BF0648E72}" type="presOf" srcId="{FE574548-56E1-4219-9DE9-04C07505C20B}" destId="{037443A5-67EE-460A-B643-ED603B7A228A}" srcOrd="1" destOrd="0" presId="urn:microsoft.com/office/officeart/2005/8/layout/radial1"/>
    <dgm:cxn modelId="{4A018657-A267-4DDF-90BA-B351D4D94574}" type="presOf" srcId="{4A4603F6-9814-4DDE-9216-7244BE8D577A}" destId="{27CE48C5-A0AA-415D-913D-C964252927B9}" srcOrd="0" destOrd="0" presId="urn:microsoft.com/office/officeart/2005/8/layout/radial1"/>
    <dgm:cxn modelId="{5E9E887B-37D5-4CAB-82C7-1A8D56D29599}" srcId="{05C7AD84-8340-4952-B863-3D749AEB6586}" destId="{0BE001B5-BA31-4DDA-B406-9E7085CEE578}" srcOrd="0" destOrd="0" parTransId="{DBB37CBE-DB84-44E0-99F9-1DBD3ABB0950}" sibTransId="{F19F001D-FE00-4523-AD58-4E73BFF430B0}"/>
    <dgm:cxn modelId="{66300982-DDB7-4A9E-B801-01C7334519D2}" type="presOf" srcId="{DEC2B124-0BCC-4040-AEAE-ADF643EA7A16}" destId="{BEBE5A69-CEFF-44CB-BBE0-32E2EC525B4B}" srcOrd="0" destOrd="0" presId="urn:microsoft.com/office/officeart/2005/8/layout/radial1"/>
    <dgm:cxn modelId="{F79B7E83-FA3D-47B3-A48D-2C160CE317AF}" type="presOf" srcId="{1A31665D-3CC7-4A93-957E-CC2C3F042D42}" destId="{5BC2C430-1EFC-492B-89FD-8C6E2AD7923C}" srcOrd="0" destOrd="0" presId="urn:microsoft.com/office/officeart/2005/8/layout/radial1"/>
    <dgm:cxn modelId="{2EF5C18E-1908-4741-A539-756F3B0CADF3}" srcId="{0BE001B5-BA31-4DDA-B406-9E7085CEE578}" destId="{A915B51C-98B9-4FC8-8781-D5C896212B9A}" srcOrd="1" destOrd="0" parTransId="{FE574548-56E1-4219-9DE9-04C07505C20B}" sibTransId="{F517E152-F463-407C-A99F-9C93AEDEB1A2}"/>
    <dgm:cxn modelId="{81E4839C-E929-444A-BF66-B6685D2CCA92}" type="presOf" srcId="{05C7AD84-8340-4952-B863-3D749AEB6586}" destId="{F90C9813-31A5-46B5-AB5B-9F6CF64A5D5C}" srcOrd="0" destOrd="0" presId="urn:microsoft.com/office/officeart/2005/8/layout/radial1"/>
    <dgm:cxn modelId="{91A4A29F-7EF4-45CA-A11A-243DC280BA50}" type="presOf" srcId="{0BE001B5-BA31-4DDA-B406-9E7085CEE578}" destId="{988845B6-2AD7-42F3-ADD6-8923FD6EEF61}" srcOrd="0" destOrd="0" presId="urn:microsoft.com/office/officeart/2005/8/layout/radial1"/>
    <dgm:cxn modelId="{C360BEAA-D027-475C-9ED8-CCFC5344B815}" type="presOf" srcId="{DEC2B124-0BCC-4040-AEAE-ADF643EA7A16}" destId="{F5F56686-BBA7-453B-A734-6ED41DB347BC}" srcOrd="1" destOrd="0" presId="urn:microsoft.com/office/officeart/2005/8/layout/radial1"/>
    <dgm:cxn modelId="{BFB555BB-F08A-4B13-BD3C-0879E06D89DF}" srcId="{0BE001B5-BA31-4DDA-B406-9E7085CEE578}" destId="{4A4603F6-9814-4DDE-9216-7244BE8D577A}" srcOrd="2" destOrd="0" parTransId="{DEC2B124-0BCC-4040-AEAE-ADF643EA7A16}" sibTransId="{87B714C4-5AC9-4967-921B-66FAC655DEB1}"/>
    <dgm:cxn modelId="{5104D221-783F-4FA5-A4B4-40F4DFE20B29}" type="presParOf" srcId="{F90C9813-31A5-46B5-AB5B-9F6CF64A5D5C}" destId="{988845B6-2AD7-42F3-ADD6-8923FD6EEF61}" srcOrd="0" destOrd="0" presId="urn:microsoft.com/office/officeart/2005/8/layout/radial1"/>
    <dgm:cxn modelId="{FA6EFDC0-2937-463C-B400-C911B2166139}" type="presParOf" srcId="{F90C9813-31A5-46B5-AB5B-9F6CF64A5D5C}" destId="{5BC2C430-1EFC-492B-89FD-8C6E2AD7923C}" srcOrd="1" destOrd="0" presId="urn:microsoft.com/office/officeart/2005/8/layout/radial1"/>
    <dgm:cxn modelId="{0AF22891-9C1D-441B-9452-8FAAC3F98E18}" type="presParOf" srcId="{5BC2C430-1EFC-492B-89FD-8C6E2AD7923C}" destId="{EFFAA877-139D-4BA7-86CE-FC7670918EEE}" srcOrd="0" destOrd="0" presId="urn:microsoft.com/office/officeart/2005/8/layout/radial1"/>
    <dgm:cxn modelId="{60E66DD7-141F-4915-9601-4EB4C4CB7755}" type="presParOf" srcId="{F90C9813-31A5-46B5-AB5B-9F6CF64A5D5C}" destId="{C08F92B4-0090-4E3F-BF65-E4271915104E}" srcOrd="2" destOrd="0" presId="urn:microsoft.com/office/officeart/2005/8/layout/radial1"/>
    <dgm:cxn modelId="{4CFC3AD8-85CA-4E79-B89F-39764FFB5994}" type="presParOf" srcId="{F90C9813-31A5-46B5-AB5B-9F6CF64A5D5C}" destId="{D23C2C12-6EAA-4B64-9E0F-D89AAA150A70}" srcOrd="3" destOrd="0" presId="urn:microsoft.com/office/officeart/2005/8/layout/radial1"/>
    <dgm:cxn modelId="{794B05BD-2FE6-4DC1-A9B3-E7A423FCC382}" type="presParOf" srcId="{D23C2C12-6EAA-4B64-9E0F-D89AAA150A70}" destId="{037443A5-67EE-460A-B643-ED603B7A228A}" srcOrd="0" destOrd="0" presId="urn:microsoft.com/office/officeart/2005/8/layout/radial1"/>
    <dgm:cxn modelId="{BC5EFEDD-AF0C-447B-ACEA-55E0A3734AE4}" type="presParOf" srcId="{F90C9813-31A5-46B5-AB5B-9F6CF64A5D5C}" destId="{284BD995-4E94-471B-BACF-A37B8B50D5AC}" srcOrd="4" destOrd="0" presId="urn:microsoft.com/office/officeart/2005/8/layout/radial1"/>
    <dgm:cxn modelId="{10B9CBD8-1D67-416C-BB11-1431376C3791}" type="presParOf" srcId="{F90C9813-31A5-46B5-AB5B-9F6CF64A5D5C}" destId="{BEBE5A69-CEFF-44CB-BBE0-32E2EC525B4B}" srcOrd="5" destOrd="0" presId="urn:microsoft.com/office/officeart/2005/8/layout/radial1"/>
    <dgm:cxn modelId="{3D36CC2F-DCF3-44B3-A9F8-86CDA71666C3}" type="presParOf" srcId="{BEBE5A69-CEFF-44CB-BBE0-32E2EC525B4B}" destId="{F5F56686-BBA7-453B-A734-6ED41DB347BC}" srcOrd="0" destOrd="0" presId="urn:microsoft.com/office/officeart/2005/8/layout/radial1"/>
    <dgm:cxn modelId="{9796C504-DBC5-424B-80B7-7BE22ADE2668}" type="presParOf" srcId="{F90C9813-31A5-46B5-AB5B-9F6CF64A5D5C}" destId="{27CE48C5-A0AA-415D-913D-C964252927B9}" srcOrd="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35C613-9305-4A0C-BEC1-1E5193763247}">
      <dsp:nvSpPr>
        <dsp:cNvPr id="0" name=""/>
        <dsp:cNvSpPr/>
      </dsp:nvSpPr>
      <dsp:spPr>
        <a:xfrm>
          <a:off x="551643" y="557729"/>
          <a:ext cx="3494593" cy="3494593"/>
        </a:xfrm>
        <a:prstGeom prst="blockArc">
          <a:avLst>
            <a:gd name="adj1" fmla="val 11792197"/>
            <a:gd name="adj2" fmla="val 15439226"/>
            <a:gd name="adj3" fmla="val 4636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75000"/>
                <a:satMod val="160000"/>
              </a:schemeClr>
            </a:gs>
            <a:gs pos="6200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25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80000"/>
                <a:shade val="100000"/>
                <a:satMod val="140000"/>
              </a:schemeClr>
            </a:gs>
          </a:gsLst>
          <a:lin ang="16200000" scaled="1"/>
        </a:gradFill>
        <a:ln>
          <a:noFill/>
        </a:ln>
        <a:effectLst>
          <a:outerShdw blurRad="50800" dist="38100" dir="5400000" rotWithShape="0">
            <a:srgbClr val="000000">
              <a:alpha val="61176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7F40CB6-C9E2-4944-82F3-7F57A6C95322}">
      <dsp:nvSpPr>
        <dsp:cNvPr id="0" name=""/>
        <dsp:cNvSpPr/>
      </dsp:nvSpPr>
      <dsp:spPr>
        <a:xfrm>
          <a:off x="590939" y="397300"/>
          <a:ext cx="3494593" cy="3494593"/>
        </a:xfrm>
        <a:prstGeom prst="blockArc">
          <a:avLst>
            <a:gd name="adj1" fmla="val 7979856"/>
            <a:gd name="adj2" fmla="val 11459384"/>
            <a:gd name="adj3" fmla="val 4636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75000"/>
                <a:satMod val="160000"/>
              </a:schemeClr>
            </a:gs>
            <a:gs pos="6200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25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80000"/>
                <a:shade val="100000"/>
                <a:satMod val="140000"/>
              </a:schemeClr>
            </a:gs>
          </a:gsLst>
          <a:lin ang="16200000" scaled="1"/>
        </a:gradFill>
        <a:ln>
          <a:noFill/>
        </a:ln>
        <a:effectLst>
          <a:outerShdw blurRad="50800" dist="38100" dir="5400000" rotWithShape="0">
            <a:srgbClr val="000000">
              <a:alpha val="61176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0453F01-7235-44EC-9BFF-B13F17E4F39E}">
      <dsp:nvSpPr>
        <dsp:cNvPr id="0" name=""/>
        <dsp:cNvSpPr/>
      </dsp:nvSpPr>
      <dsp:spPr>
        <a:xfrm>
          <a:off x="614309" y="419507"/>
          <a:ext cx="3494593" cy="3494593"/>
        </a:xfrm>
        <a:prstGeom prst="blockArc">
          <a:avLst>
            <a:gd name="adj1" fmla="val 2197261"/>
            <a:gd name="adj2" fmla="val 8044791"/>
            <a:gd name="adj3" fmla="val 4636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75000"/>
                <a:satMod val="160000"/>
              </a:schemeClr>
            </a:gs>
            <a:gs pos="6200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25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80000"/>
                <a:shade val="100000"/>
                <a:satMod val="140000"/>
              </a:schemeClr>
            </a:gs>
          </a:gsLst>
          <a:lin ang="16200000" scaled="1"/>
        </a:gradFill>
        <a:ln>
          <a:noFill/>
        </a:ln>
        <a:effectLst>
          <a:outerShdw blurRad="50800" dist="38100" dir="5400000" rotWithShape="0">
            <a:srgbClr val="000000">
              <a:alpha val="61176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430BC45-1533-4E4C-A7BD-C4D3D76D14D5}">
      <dsp:nvSpPr>
        <dsp:cNvPr id="0" name=""/>
        <dsp:cNvSpPr/>
      </dsp:nvSpPr>
      <dsp:spPr>
        <a:xfrm>
          <a:off x="616516" y="416545"/>
          <a:ext cx="3494593" cy="3494593"/>
        </a:xfrm>
        <a:prstGeom prst="blockArc">
          <a:avLst>
            <a:gd name="adj1" fmla="val 20093170"/>
            <a:gd name="adj2" fmla="val 2204701"/>
            <a:gd name="adj3" fmla="val 4636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75000"/>
                <a:satMod val="160000"/>
              </a:schemeClr>
            </a:gs>
            <a:gs pos="6200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25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80000"/>
                <a:shade val="100000"/>
                <a:satMod val="140000"/>
              </a:schemeClr>
            </a:gs>
          </a:gsLst>
          <a:lin ang="16200000" scaled="1"/>
        </a:gradFill>
        <a:ln>
          <a:noFill/>
        </a:ln>
        <a:effectLst>
          <a:outerShdw blurRad="50800" dist="38100" dir="5400000" rotWithShape="0">
            <a:srgbClr val="000000">
              <a:alpha val="61176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17E10BB-62E0-4AF5-9C26-9F8B43025251}">
      <dsp:nvSpPr>
        <dsp:cNvPr id="0" name=""/>
        <dsp:cNvSpPr/>
      </dsp:nvSpPr>
      <dsp:spPr>
        <a:xfrm>
          <a:off x="672614" y="553141"/>
          <a:ext cx="3494593" cy="3494593"/>
        </a:xfrm>
        <a:prstGeom prst="blockArc">
          <a:avLst>
            <a:gd name="adj1" fmla="val 15187177"/>
            <a:gd name="adj2" fmla="val 19845724"/>
            <a:gd name="adj3" fmla="val 4636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75000"/>
                <a:satMod val="160000"/>
              </a:schemeClr>
            </a:gs>
            <a:gs pos="6200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25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80000"/>
                <a:shade val="100000"/>
                <a:satMod val="140000"/>
              </a:schemeClr>
            </a:gs>
          </a:gsLst>
          <a:lin ang="16200000" scaled="1"/>
        </a:gradFill>
        <a:ln>
          <a:noFill/>
        </a:ln>
        <a:effectLst>
          <a:outerShdw blurRad="50800" dist="38100" dir="5400000" rotWithShape="0">
            <a:srgbClr val="000000">
              <a:alpha val="61176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D7F8FC1-EEA1-4148-8C8E-CBFD8C7C9AEA}">
      <dsp:nvSpPr>
        <dsp:cNvPr id="0" name=""/>
        <dsp:cNvSpPr/>
      </dsp:nvSpPr>
      <dsp:spPr>
        <a:xfrm>
          <a:off x="1563418" y="1470353"/>
          <a:ext cx="1445162" cy="1445162"/>
        </a:xfrm>
        <a:prstGeom prst="ellipse">
          <a:avLst/>
        </a:prstGeom>
        <a:solidFill>
          <a:srgbClr val="00677B"/>
        </a:solidFill>
        <a:ln>
          <a:noFill/>
        </a:ln>
        <a:effectLst>
          <a:outerShdw blurRad="50800" dist="38100" dir="5400000" rotWithShape="0">
            <a:srgbClr val="000000">
              <a:alpha val="61176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100" b="1" kern="1200">
              <a:latin typeface="Corbel" panose="020B0503020204020204" pitchFamily="34" charset="0"/>
            </a:rPr>
            <a:t>PRODUCT DEVELOPMENT</a:t>
          </a:r>
          <a:endParaRPr lang="es-ES" sz="1100" kern="1200">
            <a:latin typeface="Corbel" panose="020B0503020204020204" pitchFamily="34" charset="0"/>
          </a:endParaRPr>
        </a:p>
      </dsp:txBody>
      <dsp:txXfrm>
        <a:off x="1775057" y="1681992"/>
        <a:ext cx="1021884" cy="1021884"/>
      </dsp:txXfrm>
    </dsp:sp>
    <dsp:sp modelId="{FF7D393E-ACDB-4A70-912C-04AA1A6601D6}">
      <dsp:nvSpPr>
        <dsp:cNvPr id="0" name=""/>
        <dsp:cNvSpPr/>
      </dsp:nvSpPr>
      <dsp:spPr>
        <a:xfrm>
          <a:off x="1084148" y="230178"/>
          <a:ext cx="1680307" cy="819361"/>
        </a:xfrm>
        <a:prstGeom prst="round2Diag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75000"/>
                <a:satMod val="160000"/>
              </a:schemeClr>
            </a:gs>
            <a:gs pos="6200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25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80000"/>
                <a:shade val="100000"/>
                <a:satMod val="140000"/>
              </a:schemeClr>
            </a:gs>
          </a:gsLst>
          <a:lin ang="16200000" scaled="1"/>
        </a:gradFill>
        <a:ln>
          <a:noFill/>
        </a:ln>
        <a:effectLst>
          <a:outerShdw blurRad="50800" dist="38100" dir="5400000" rotWithShape="0">
            <a:srgbClr val="000000">
              <a:alpha val="61176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100" b="1" kern="1200">
              <a:latin typeface="Corbel" panose="020B0503020204020204" pitchFamily="34" charset="0"/>
            </a:rPr>
            <a:t>CUSTOMIZATION</a:t>
          </a:r>
          <a:endParaRPr lang="es-ES" sz="1100" kern="1200">
            <a:latin typeface="Corbel" panose="020B0503020204020204" pitchFamily="34" charset="0"/>
          </a:endParaRPr>
        </a:p>
      </dsp:txBody>
      <dsp:txXfrm>
        <a:off x="1124146" y="270176"/>
        <a:ext cx="1600311" cy="739365"/>
      </dsp:txXfrm>
    </dsp:sp>
    <dsp:sp modelId="{9439D125-FDFB-4AE5-8AEB-113CDCD0E556}">
      <dsp:nvSpPr>
        <dsp:cNvPr id="0" name=""/>
        <dsp:cNvSpPr/>
      </dsp:nvSpPr>
      <dsp:spPr>
        <a:xfrm>
          <a:off x="3069101" y="1029768"/>
          <a:ext cx="1680307" cy="819361"/>
        </a:xfrm>
        <a:prstGeom prst="round2Diag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75000"/>
                <a:satMod val="160000"/>
              </a:schemeClr>
            </a:gs>
            <a:gs pos="6200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25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80000"/>
                <a:shade val="100000"/>
                <a:satMod val="140000"/>
              </a:schemeClr>
            </a:gs>
          </a:gsLst>
          <a:lin ang="16200000" scaled="1"/>
        </a:gradFill>
        <a:ln>
          <a:noFill/>
        </a:ln>
        <a:effectLst>
          <a:outerShdw blurRad="50800" dist="38100" dir="5400000" rotWithShape="0">
            <a:srgbClr val="000000">
              <a:alpha val="61176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300" b="1" kern="1200">
              <a:latin typeface="Corbel" panose="020B0503020204020204" pitchFamily="34" charset="0"/>
            </a:rPr>
            <a:t>EASY TO INSTALL</a:t>
          </a:r>
          <a:endParaRPr lang="es-ES" sz="1300" kern="1200">
            <a:latin typeface="Corbel" panose="020B0503020204020204" pitchFamily="34" charset="0"/>
          </a:endParaRPr>
        </a:p>
      </dsp:txBody>
      <dsp:txXfrm>
        <a:off x="3109099" y="1069766"/>
        <a:ext cx="1600311" cy="739365"/>
      </dsp:txXfrm>
    </dsp:sp>
    <dsp:sp modelId="{06D883BF-779F-4E9E-A7B1-AB247F4EF4C5}">
      <dsp:nvSpPr>
        <dsp:cNvPr id="0" name=""/>
        <dsp:cNvSpPr/>
      </dsp:nvSpPr>
      <dsp:spPr>
        <a:xfrm>
          <a:off x="2890949" y="2774532"/>
          <a:ext cx="1681050" cy="820812"/>
        </a:xfrm>
        <a:prstGeom prst="round2Diag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75000"/>
                <a:satMod val="160000"/>
              </a:schemeClr>
            </a:gs>
            <a:gs pos="6200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25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80000"/>
                <a:shade val="100000"/>
                <a:satMod val="140000"/>
              </a:schemeClr>
            </a:gs>
          </a:gsLst>
          <a:lin ang="16200000" scaled="1"/>
        </a:gradFill>
        <a:ln>
          <a:noFill/>
        </a:ln>
        <a:effectLst>
          <a:outerShdw blurRad="50800" dist="38100" dir="5400000" rotWithShape="0">
            <a:srgbClr val="000000">
              <a:alpha val="61176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300" b="1" kern="1200">
              <a:latin typeface="Corbel" panose="020B0503020204020204" pitchFamily="34" charset="0"/>
            </a:rPr>
            <a:t>EASY TO UNINSTALL</a:t>
          </a:r>
          <a:endParaRPr lang="es-ES" sz="1300" kern="1200">
            <a:latin typeface="Corbel" panose="020B0503020204020204" pitchFamily="34" charset="0"/>
          </a:endParaRPr>
        </a:p>
      </dsp:txBody>
      <dsp:txXfrm>
        <a:off x="2931018" y="2814601"/>
        <a:ext cx="1600912" cy="740674"/>
      </dsp:txXfrm>
    </dsp:sp>
    <dsp:sp modelId="{47E1B5D3-3818-4318-9344-F3308EE3D5E1}">
      <dsp:nvSpPr>
        <dsp:cNvPr id="0" name=""/>
        <dsp:cNvSpPr/>
      </dsp:nvSpPr>
      <dsp:spPr>
        <a:xfrm>
          <a:off x="334105" y="2983233"/>
          <a:ext cx="1680307" cy="819361"/>
        </a:xfrm>
        <a:prstGeom prst="round2Diag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75000"/>
                <a:satMod val="160000"/>
              </a:schemeClr>
            </a:gs>
            <a:gs pos="6200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25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80000"/>
                <a:shade val="100000"/>
                <a:satMod val="140000"/>
              </a:schemeClr>
            </a:gs>
          </a:gsLst>
          <a:lin ang="16200000" scaled="1"/>
        </a:gradFill>
        <a:ln>
          <a:noFill/>
        </a:ln>
        <a:effectLst>
          <a:outerShdw blurRad="50800" dist="38100" dir="5400000" rotWithShape="0">
            <a:srgbClr val="000000">
              <a:alpha val="61176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b="1" kern="1200">
              <a:latin typeface="Corbel" panose="020B0503020204020204" pitchFamily="34" charset="0"/>
            </a:rPr>
            <a:t>MINIMAL MAINTENANCE</a:t>
          </a:r>
          <a:endParaRPr lang="es-ES" sz="1200" kern="1200">
            <a:latin typeface="Corbel" panose="020B0503020204020204" pitchFamily="34" charset="0"/>
          </a:endParaRPr>
        </a:p>
      </dsp:txBody>
      <dsp:txXfrm>
        <a:off x="374103" y="3023231"/>
        <a:ext cx="1600311" cy="739365"/>
      </dsp:txXfrm>
    </dsp:sp>
    <dsp:sp modelId="{5D5AE865-93E6-48C5-A531-A774EEB9A809}">
      <dsp:nvSpPr>
        <dsp:cNvPr id="0" name=""/>
        <dsp:cNvSpPr/>
      </dsp:nvSpPr>
      <dsp:spPr>
        <a:xfrm>
          <a:off x="-177408" y="1409545"/>
          <a:ext cx="1680307" cy="819361"/>
        </a:xfrm>
        <a:prstGeom prst="round2Diag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75000"/>
                <a:satMod val="160000"/>
              </a:schemeClr>
            </a:gs>
            <a:gs pos="6200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25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80000"/>
                <a:shade val="100000"/>
                <a:satMod val="140000"/>
              </a:schemeClr>
            </a:gs>
          </a:gsLst>
          <a:lin ang="16200000" scaled="1"/>
        </a:gradFill>
        <a:ln>
          <a:noFill/>
        </a:ln>
        <a:effectLst>
          <a:outerShdw blurRad="50800" dist="38100" dir="5400000" rotWithShape="0">
            <a:srgbClr val="000000">
              <a:alpha val="61176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300" b="1" kern="1200">
              <a:latin typeface="Corbel" panose="020B0503020204020204" pitchFamily="34" charset="0"/>
            </a:rPr>
            <a:t>EASY TO OPERATE</a:t>
          </a:r>
          <a:endParaRPr lang="es-ES" sz="1300" kern="1200">
            <a:latin typeface="Corbel" panose="020B0503020204020204" pitchFamily="34" charset="0"/>
          </a:endParaRPr>
        </a:p>
      </dsp:txBody>
      <dsp:txXfrm>
        <a:off x="-137410" y="1449543"/>
        <a:ext cx="1600311" cy="73936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8845B6-2AD7-42F3-ADD6-8923FD6EEF61}">
      <dsp:nvSpPr>
        <dsp:cNvPr id="0" name=""/>
        <dsp:cNvSpPr/>
      </dsp:nvSpPr>
      <dsp:spPr>
        <a:xfrm>
          <a:off x="2213045" y="1039806"/>
          <a:ext cx="1487619" cy="1487619"/>
        </a:xfrm>
        <a:prstGeom prst="ellipse">
          <a:avLst/>
        </a:prstGeom>
        <a:solidFill>
          <a:schemeClr val="accent3">
            <a:lumMod val="75000"/>
          </a:schemeClr>
        </a:solidFill>
        <a:ln>
          <a:noFill/>
        </a:ln>
        <a:effectLst>
          <a:outerShdw blurRad="50800" dist="38100" dir="5400000" rotWithShape="0">
            <a:srgbClr val="000000">
              <a:alpha val="61176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100" b="1" kern="1200">
              <a:latin typeface="Corbel" panose="020B0503020204020204" pitchFamily="34" charset="0"/>
            </a:rPr>
            <a:t>RESEARCH PROJECTS</a:t>
          </a:r>
        </a:p>
      </dsp:txBody>
      <dsp:txXfrm>
        <a:off x="2430902" y="1257663"/>
        <a:ext cx="1051905" cy="1051905"/>
      </dsp:txXfrm>
    </dsp:sp>
    <dsp:sp modelId="{5BC2C430-1EFC-492B-89FD-8C6E2AD7923C}">
      <dsp:nvSpPr>
        <dsp:cNvPr id="0" name=""/>
        <dsp:cNvSpPr/>
      </dsp:nvSpPr>
      <dsp:spPr>
        <a:xfrm rot="4061463">
          <a:off x="3122431" y="2618247"/>
          <a:ext cx="376450" cy="55283"/>
        </a:xfrm>
        <a:custGeom>
          <a:avLst/>
          <a:gdLst/>
          <a:ahLst/>
          <a:cxnLst/>
          <a:rect l="0" t="0" r="0" b="0"/>
          <a:pathLst>
            <a:path>
              <a:moveTo>
                <a:pt x="0" y="27641"/>
              </a:moveTo>
              <a:lnTo>
                <a:pt x="376450" y="2764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500" kern="1200"/>
        </a:p>
      </dsp:txBody>
      <dsp:txXfrm>
        <a:off x="3301245" y="2636477"/>
        <a:ext cx="18822" cy="18822"/>
      </dsp:txXfrm>
    </dsp:sp>
    <dsp:sp modelId="{C08F92B4-0090-4E3F-BF65-E4271915104E}">
      <dsp:nvSpPr>
        <dsp:cNvPr id="0" name=""/>
        <dsp:cNvSpPr/>
      </dsp:nvSpPr>
      <dsp:spPr>
        <a:xfrm>
          <a:off x="2935420" y="2766133"/>
          <a:ext cx="1439995" cy="143999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75000"/>
                <a:satMod val="160000"/>
              </a:schemeClr>
            </a:gs>
            <a:gs pos="6200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25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80000"/>
                <a:shade val="100000"/>
                <a:satMod val="140000"/>
              </a:schemeClr>
            </a:gs>
          </a:gsLst>
          <a:lin ang="16200000" scaled="1"/>
        </a:gradFill>
        <a:ln>
          <a:noFill/>
        </a:ln>
        <a:effectLst>
          <a:outerShdw blurRad="50800" dist="38100" dir="5400000" rotWithShape="0">
            <a:srgbClr val="000000">
              <a:alpha val="61176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100" b="1" kern="1200">
              <a:latin typeface="Corbel" panose="020B0503020204020204" pitchFamily="34" charset="0"/>
            </a:rPr>
            <a:t>Mobility and Stationary FC Applications</a:t>
          </a:r>
        </a:p>
      </dsp:txBody>
      <dsp:txXfrm>
        <a:off x="3146302" y="2977015"/>
        <a:ext cx="1018231" cy="1018231"/>
      </dsp:txXfrm>
    </dsp:sp>
    <dsp:sp modelId="{D23C2C12-6EAA-4B64-9E0F-D89AAA150A70}">
      <dsp:nvSpPr>
        <dsp:cNvPr id="0" name=""/>
        <dsp:cNvSpPr/>
      </dsp:nvSpPr>
      <dsp:spPr>
        <a:xfrm rot="6706725">
          <a:off x="2175455" y="2789032"/>
          <a:ext cx="737302" cy="55283"/>
        </a:xfrm>
        <a:custGeom>
          <a:avLst/>
          <a:gdLst/>
          <a:ahLst/>
          <a:cxnLst/>
          <a:rect l="0" t="0" r="0" b="0"/>
          <a:pathLst>
            <a:path>
              <a:moveTo>
                <a:pt x="0" y="27641"/>
              </a:moveTo>
              <a:lnTo>
                <a:pt x="737302" y="2764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500" kern="1200"/>
        </a:p>
      </dsp:txBody>
      <dsp:txXfrm rot="10800000">
        <a:off x="2525673" y="2798241"/>
        <a:ext cx="36865" cy="36865"/>
      </dsp:txXfrm>
    </dsp:sp>
    <dsp:sp modelId="{284BD995-4E94-471B-BACF-A37B8B50D5AC}">
      <dsp:nvSpPr>
        <dsp:cNvPr id="0" name=""/>
        <dsp:cNvSpPr/>
      </dsp:nvSpPr>
      <dsp:spPr>
        <a:xfrm>
          <a:off x="1420194" y="3107620"/>
          <a:ext cx="1439995" cy="143999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75000"/>
                <a:satMod val="160000"/>
              </a:schemeClr>
            </a:gs>
            <a:gs pos="6200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25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80000"/>
                <a:shade val="100000"/>
                <a:satMod val="140000"/>
              </a:schemeClr>
            </a:gs>
          </a:gsLst>
          <a:lin ang="16200000" scaled="1"/>
        </a:gradFill>
        <a:ln>
          <a:noFill/>
        </a:ln>
        <a:effectLst>
          <a:outerShdw blurRad="50800" dist="38100" dir="5400000" rotWithShape="0">
            <a:srgbClr val="000000">
              <a:alpha val="61176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100" b="1" kern="1200">
              <a:latin typeface="Corbel" panose="020B0503020204020204" pitchFamily="34" charset="0"/>
            </a:rPr>
            <a:t>Smart coupling of renewable energy and hydrogen</a:t>
          </a:r>
        </a:p>
      </dsp:txBody>
      <dsp:txXfrm>
        <a:off x="1631076" y="3318502"/>
        <a:ext cx="1018231" cy="1018231"/>
      </dsp:txXfrm>
    </dsp:sp>
    <dsp:sp modelId="{BEBE5A69-CEFF-44CB-BBE0-32E2EC525B4B}">
      <dsp:nvSpPr>
        <dsp:cNvPr id="0" name=""/>
        <dsp:cNvSpPr/>
      </dsp:nvSpPr>
      <dsp:spPr>
        <a:xfrm rot="8855384">
          <a:off x="1246913" y="2469093"/>
          <a:ext cx="1173381" cy="55283"/>
        </a:xfrm>
        <a:custGeom>
          <a:avLst/>
          <a:gdLst/>
          <a:ahLst/>
          <a:cxnLst/>
          <a:rect l="0" t="0" r="0" b="0"/>
          <a:pathLst>
            <a:path>
              <a:moveTo>
                <a:pt x="0" y="27641"/>
              </a:moveTo>
              <a:lnTo>
                <a:pt x="1173381" y="2764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500" kern="1200"/>
        </a:p>
      </dsp:txBody>
      <dsp:txXfrm rot="10800000">
        <a:off x="1804269" y="2467400"/>
        <a:ext cx="58669" cy="58669"/>
      </dsp:txXfrm>
    </dsp:sp>
    <dsp:sp modelId="{27CE48C5-A0AA-415D-913D-C964252927B9}">
      <dsp:nvSpPr>
        <dsp:cNvPr id="0" name=""/>
        <dsp:cNvSpPr/>
      </dsp:nvSpPr>
      <dsp:spPr>
        <a:xfrm>
          <a:off x="0" y="2474462"/>
          <a:ext cx="1451337" cy="145133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75000"/>
                <a:satMod val="160000"/>
              </a:schemeClr>
            </a:gs>
            <a:gs pos="6200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25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80000"/>
                <a:shade val="100000"/>
                <a:satMod val="140000"/>
              </a:schemeClr>
            </a:gs>
          </a:gsLst>
          <a:lin ang="16200000" scaled="1"/>
        </a:gradFill>
        <a:ln>
          <a:noFill/>
        </a:ln>
        <a:effectLst>
          <a:outerShdw blurRad="50800" dist="38100" dir="5400000" rotWithShape="0">
            <a:srgbClr val="000000">
              <a:alpha val="61176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50" b="1" kern="1200">
              <a:latin typeface="Corbel" panose="020B0503020204020204" pitchFamily="34" charset="0"/>
            </a:rPr>
            <a:t>Energy storage</a:t>
          </a:r>
        </a:p>
      </dsp:txBody>
      <dsp:txXfrm>
        <a:off x="212543" y="2687005"/>
        <a:ext cx="1026251" cy="10262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410AC3C81E724A8F914318D991DFAE" ma:contentTypeVersion="13" ma:contentTypeDescription="Create a new document." ma:contentTypeScope="" ma:versionID="bbcb143a0724c144dd456e8f2752e816">
  <xsd:schema xmlns:xsd="http://www.w3.org/2001/XMLSchema" xmlns:xs="http://www.w3.org/2001/XMLSchema" xmlns:p="http://schemas.microsoft.com/office/2006/metadata/properties" xmlns:ns2="58823d59-094d-4971-9889-c38eb8f8eedb" xmlns:ns3="a30045d6-0862-4349-b02c-8f9141d821a6" targetNamespace="http://schemas.microsoft.com/office/2006/metadata/properties" ma:root="true" ma:fieldsID="9b272b7dc7cba284ffb63adce732097c" ns2:_="" ns3:_="">
    <xsd:import namespace="58823d59-094d-4971-9889-c38eb8f8eedb"/>
    <xsd:import namespace="a30045d6-0862-4349-b02c-8f9141d821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823d59-094d-4971-9889-c38eb8f8ee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3aba5eb-6cba-489c-ae79-630c585e92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0045d6-0862-4349-b02c-8f9141d821a6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c7a4120-caf7-48ad-a4d9-15e972a40b24}" ma:internalName="TaxCatchAll" ma:showField="CatchAllData" ma:web="a30045d6-0862-4349-b02c-8f9141d821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8823d59-094d-4971-9889-c38eb8f8eedb">
      <Terms xmlns="http://schemas.microsoft.com/office/infopath/2007/PartnerControls"/>
    </lcf76f155ced4ddcb4097134ff3c332f>
    <TaxCatchAll xmlns="a30045d6-0862-4349-b02c-8f9141d821a6" xsi:nil="true"/>
  </documentManagement>
</p:properties>
</file>

<file path=customXml/itemProps1.xml><?xml version="1.0" encoding="utf-8"?>
<ds:datastoreItem xmlns:ds="http://schemas.openxmlformats.org/officeDocument/2006/customXml" ds:itemID="{ECFACA0C-6E2C-4BC3-AC0E-3FC61D05E864}"/>
</file>

<file path=customXml/itemProps2.xml><?xml version="1.0" encoding="utf-8"?>
<ds:datastoreItem xmlns:ds="http://schemas.openxmlformats.org/officeDocument/2006/customXml" ds:itemID="{E82BD64A-A63C-4356-BFB2-0A0115214AA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4F0456B-29B3-4C90-B6A5-89F539E041F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024747-E793-472B-9040-7CF4C3D770CC}">
  <ds:schemaRefs>
    <ds:schemaRef ds:uri="http://schemas.microsoft.com/office/2006/metadata/properties"/>
    <ds:schemaRef ds:uri="http://schemas.microsoft.com/office/infopath/2007/PartnerControls"/>
    <ds:schemaRef ds:uri="58823d59-094d-4971-9889-c38eb8f8eedb"/>
    <ds:schemaRef ds:uri="a30045d6-0862-4349-b02c-8f9141d821a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 </Template>
  <TotalTime>174</TotalTime>
  <Pages>18</Pages>
  <Words>1633</Words>
  <Characters>9312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Mario Prieto</dc:creator>
  <cp:keywords/>
  <cp:lastModifiedBy>Miguelangel Ocando</cp:lastModifiedBy>
  <cp:revision>15</cp:revision>
  <cp:lastPrinted>2021-10-14T12:00:00Z</cp:lastPrinted>
  <dcterms:created xsi:type="dcterms:W3CDTF">2023-08-08T13:35:00Z</dcterms:created>
  <dcterms:modified xsi:type="dcterms:W3CDTF">2025-10-27T16:42:00Z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0x0101000F410AC3C81E724A8F914318D991DFAE</vt:lpwstr>
  </property>
  <property fmtid="{D5CDD505-2E9C-101B-9397-08002B2CF9AE}" pid="4" name="MediaServiceImageTags">
    <vt:lpwstr/>
  </property>
</Properties>
</file>