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03638" w14:textId="77777777" w:rsidR="00F51B86" w:rsidRPr="005068ED" w:rsidRDefault="00F51B86" w:rsidP="00F51B86">
      <w:pPr>
        <w:rPr>
          <w:rFonts w:ascii="Arial Nova Light" w:hAnsi="Arial Nova Light"/>
          <w:b/>
          <w:sz w:val="40"/>
          <w:szCs w:val="40"/>
        </w:rPr>
      </w:pPr>
      <w:bookmarkStart w:id="0" w:name="_Hlk5109009"/>
      <w:r w:rsidRPr="005068ED">
        <w:rPr>
          <w:rFonts w:ascii="Arial Nova Light" w:hAnsi="Arial Nova Light"/>
          <w:b/>
          <w:sz w:val="40"/>
          <w:szCs w:val="40"/>
        </w:rPr>
        <w:t>Easy Read Worker</w:t>
      </w:r>
    </w:p>
    <w:p w14:paraId="38979817" w14:textId="4E2F4EE5" w:rsidR="001C5494" w:rsidRPr="0068018B" w:rsidRDefault="0068018B" w:rsidP="00F51B86">
      <w:pPr>
        <w:rPr>
          <w:rFonts w:ascii="Arial Nova Light" w:hAnsi="Arial Nova Light"/>
          <w:b/>
          <w:sz w:val="36"/>
          <w:szCs w:val="36"/>
        </w:rPr>
      </w:pPr>
      <w:r w:rsidRPr="0068018B">
        <w:rPr>
          <w:rFonts w:ascii="Arial Nova Light" w:hAnsi="Arial Nova Light"/>
          <w:b/>
          <w:sz w:val="36"/>
          <w:szCs w:val="36"/>
        </w:rPr>
        <w:t>Job Advert</w:t>
      </w:r>
    </w:p>
    <w:p w14:paraId="19D1AE84" w14:textId="0A4D737E" w:rsidR="001C5494" w:rsidRDefault="001C5494" w:rsidP="00F51B86">
      <w:pPr>
        <w:rPr>
          <w:rFonts w:ascii="Arial Nova Light" w:hAnsi="Arial Nova Light"/>
          <w:sz w:val="32"/>
          <w:szCs w:val="32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152"/>
        <w:gridCol w:w="65"/>
        <w:gridCol w:w="5061"/>
        <w:gridCol w:w="147"/>
      </w:tblGrid>
      <w:tr w:rsidR="00392CBA" w14:paraId="6FB2918C" w14:textId="77777777" w:rsidTr="00003937">
        <w:trPr>
          <w:gridAfter w:val="1"/>
          <w:wAfter w:w="147" w:type="dxa"/>
          <w:trHeight w:val="3564"/>
        </w:trPr>
        <w:tc>
          <w:tcPr>
            <w:tcW w:w="4573" w:type="dxa"/>
            <w:gridSpan w:val="3"/>
          </w:tcPr>
          <w:p w14:paraId="2BB4A1D6" w14:textId="31DB497D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449F0006" wp14:editId="7404F75A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0</wp:posOffset>
                  </wp:positionV>
                  <wp:extent cx="1857375" cy="1857375"/>
                  <wp:effectExtent l="0" t="0" r="0" b="9525"/>
                  <wp:wrapSquare wrapText="bothSides"/>
                  <wp:docPr id="22" name="Picture 22" descr="Disability Equality Scotland are looking for an Easy Read Worker. &#10;&#10;The Easy Read worker would create Easy Read documents helping us to deliver our Easy Read Servic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asy Read Info 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1" w:type="dxa"/>
          </w:tcPr>
          <w:p w14:paraId="6676AF25" w14:textId="504E1ADF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Disability Equality Scotland</w:t>
            </w:r>
            <w:r w:rsidRPr="005068ED">
              <w:rPr>
                <w:rFonts w:ascii="Arial Nova Light" w:hAnsi="Arial Nova Light"/>
                <w:sz w:val="32"/>
                <w:szCs w:val="32"/>
              </w:rPr>
              <w:t xml:space="preserve"> are looking for a</w:t>
            </w:r>
            <w:r>
              <w:rPr>
                <w:rFonts w:ascii="Arial Nova Light" w:hAnsi="Arial Nova Light"/>
                <w:sz w:val="32"/>
                <w:szCs w:val="32"/>
              </w:rPr>
              <w:t>n</w:t>
            </w:r>
            <w:r w:rsidRPr="005068ED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003937">
              <w:rPr>
                <w:rFonts w:ascii="Arial Nova Light" w:hAnsi="Arial Nova Light"/>
                <w:b/>
                <w:sz w:val="32"/>
                <w:szCs w:val="32"/>
              </w:rPr>
              <w:t>Easy Read Worker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. </w:t>
            </w:r>
          </w:p>
          <w:p w14:paraId="5F69C7EF" w14:textId="77777777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BB16668" w14:textId="7278243A" w:rsidR="00D54D9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The Easy Read worker would create Easy Read documents helping us to deliver our Easy Read Service.</w:t>
            </w:r>
          </w:p>
        </w:tc>
      </w:tr>
      <w:tr w:rsidR="00D54D9E" w14:paraId="306ADB9B" w14:textId="77777777" w:rsidTr="00003937">
        <w:trPr>
          <w:gridAfter w:val="1"/>
          <w:wAfter w:w="147" w:type="dxa"/>
          <w:trHeight w:val="2826"/>
        </w:trPr>
        <w:tc>
          <w:tcPr>
            <w:tcW w:w="4573" w:type="dxa"/>
            <w:gridSpan w:val="3"/>
          </w:tcPr>
          <w:p w14:paraId="310150E9" w14:textId="74071FA5" w:rsidR="00D54D9E" w:rsidRDefault="00003937" w:rsidP="00F51B86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055EB29" wp14:editId="20C30F3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2710180" cy="2190750"/>
                      <wp:effectExtent l="0" t="0" r="0" b="0"/>
                      <wp:wrapSquare wrapText="bothSides"/>
                      <wp:docPr id="2" name="Group 2" descr="Hours&#10;This role is for 10 hours per week.&#10;The contract will be from April 2019 to March 2020.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0180" cy="2190750"/>
                                <a:chOff x="0" y="0"/>
                                <a:chExt cx="2710180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571500"/>
                                  <a:ext cx="159575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A person standing in front of a cloc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205F1" id="Group 2" o:spid="_x0000_s1026" alt="Hours&#10;This role is for 10 hours per week.&#10;The contract will be from April 2019 to March 2020. &#10;" style="position:absolute;margin-left:-5.4pt;margin-top:0;width:213.4pt;height:172.5pt;z-index:251682816" coordsize="27101,219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11144;top:5715;width:1595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">
                        <v:imagedata r:id="rId10" o:title=""/>
                      </v:shape>
                      <v:shape id="Picture 29" o:spid="_x0000_s1028" type="#_x0000_t75" alt="A person standing in front of a clock&#10;&#10;Description automatically generated" style="position:absolute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">
                        <v:imagedata r:id="rId11" o:title="A person standing in front of a clock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1C64D561" w14:textId="77777777" w:rsidR="00D54D9E" w:rsidRDefault="00D54D9E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F6F4B94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Th</w:t>
            </w:r>
            <w:r>
              <w:rPr>
                <w:rFonts w:ascii="Arial Nova Light" w:hAnsi="Arial Nova Light"/>
                <w:sz w:val="32"/>
                <w:szCs w:val="32"/>
              </w:rPr>
              <w:t>is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>
              <w:rPr>
                <w:rFonts w:ascii="Arial Nova Light" w:hAnsi="Arial Nova Light"/>
                <w:sz w:val="32"/>
                <w:szCs w:val="32"/>
              </w:rPr>
              <w:t>role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is for 10 hours per week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7FD81921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BB368B2" w14:textId="323A40E3" w:rsidR="00003937" w:rsidRPr="004B1ABE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 contract will be from April 2019 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to March 2020. </w:t>
            </w:r>
          </w:p>
          <w:p w14:paraId="1A89B82A" w14:textId="6ADAD197" w:rsidR="00D54D9E" w:rsidRDefault="00D54D9E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003937" w14:paraId="557192F3" w14:textId="77777777" w:rsidTr="00003937">
        <w:trPr>
          <w:gridAfter w:val="1"/>
          <w:wAfter w:w="147" w:type="dxa"/>
          <w:trHeight w:val="2826"/>
        </w:trPr>
        <w:tc>
          <w:tcPr>
            <w:tcW w:w="4573" w:type="dxa"/>
            <w:gridSpan w:val="3"/>
          </w:tcPr>
          <w:p w14:paraId="6BCE0500" w14:textId="79EFE3C0" w:rsidR="00003937" w:rsidRDefault="00003937" w:rsidP="00F51B86">
            <w:pPr>
              <w:rPr>
                <w:noProof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3012A43" wp14:editId="5EBEF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293370</wp:posOffset>
                      </wp:positionV>
                      <wp:extent cx="2571750" cy="1400175"/>
                      <wp:effectExtent l="0" t="0" r="0" b="9525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400175"/>
                                <a:chOff x="0" y="0"/>
                                <a:chExt cx="257175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Hom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Location&#10;You can work from your own home to do this job. &#10;You can also work in our office based in Alloa, Clackmannanshire.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85725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366DD9" id="Group 30" o:spid="_x0000_s1026" style="position:absolute;margin-left:0;margin-top:23.1pt;width:202.5pt;height:110.25pt;z-index:251684864" coordsize="25717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">
                      <v:shape id="Picture 31" o:spid="_x0000_s1027" type="#_x0000_t75" alt="Home" style="position:absolute;width:14001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">
                        <v:imagedata r:id="rId14" o:title="Home"/>
                      </v:shape>
                      <v:shape id="Picture 32" o:spid="_x0000_s1028" type="#_x0000_t75" alt="Location&#10;You can work from your own home to do this job. &#10;You can also work in our office based in Alloa, Clackmannanshire.&#10;" style="position:absolute;left:14097;top:857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">
                        <v:imagedata r:id="rId15" o:title="Location&#10;You can work from your own home to do this job. &#10;You can also work in our office based in Alloa, Clackmannanshir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4627404E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17F1777" w14:textId="15179E79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work from your own home to do this job. </w:t>
            </w:r>
          </w:p>
          <w:p w14:paraId="13B41610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also work in our office based in </w:t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Clackmannanshire.</w:t>
            </w:r>
          </w:p>
          <w:p w14:paraId="59A2CBCE" w14:textId="77777777" w:rsidR="00003937" w:rsidRDefault="00003937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B66B35" w14:paraId="3640A818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07E07D79" w14:textId="7852972F" w:rsidR="002C35D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37EE6BB" wp14:editId="09C697B2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184150</wp:posOffset>
                      </wp:positionV>
                      <wp:extent cx="2219325" cy="1485900"/>
                      <wp:effectExtent l="0" t="0" r="9525" b="0"/>
                      <wp:wrapSquare wrapText="bothSides"/>
                      <wp:docPr id="21" name="Group 21" descr="We are a membership organisation for disabled people, and disability organisation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485900"/>
                                <a:chOff x="0" y="0"/>
                                <a:chExt cx="2695575" cy="178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\\SERVER\SDEF Company\New Branding\logo pack\Disability Equality Scotland logo\main logo\DisabilityEqualityScotland-logo-MAIN-RG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A person standing in front of a mirror posing for the camera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525" y="238125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A2303" id="Group 21" o:spid="_x0000_s1026" alt="We are a membership organisation for disabled people, and disability organisations. " style="position:absolute;margin-left:26.85pt;margin-top:14.5pt;width:174.75pt;height:117pt;z-index:251675648;mso-width-relative:margin;mso-height-relative:margin" coordsize="26955,17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width:15716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">
                        <v:imagedata r:id="rId18" o:title="DisabilityEqualityScotland-logo-MAIN-RGB"/>
                      </v:shape>
                      <v:shape id="Picture 9" o:spid="_x0000_s1028" type="#_x0000_t75" alt="A person standing in front of a mirror posing for the camera&#10;&#10;Description automatically generated" style="position:absolute;left:11525;top:2381;width:15430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">
                        <v:imagedata r:id="rId19" o:title="A person standing in front of a mirror posing for the camera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178A7DFF" w14:textId="77777777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8F45263" w14:textId="37106C97" w:rsidR="002C35DE" w:rsidRDefault="002C35DE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are a membership organisation for disabled people, and disability organisations. </w:t>
            </w:r>
          </w:p>
          <w:p w14:paraId="4A3A3644" w14:textId="0E6B6452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B66B35" w14:paraId="5EDAC079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7AEE2067" w14:textId="24130AD0" w:rsidR="002C35D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99296FF" wp14:editId="5D2E1D0D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85725</wp:posOffset>
                      </wp:positionV>
                      <wp:extent cx="1514475" cy="1419225"/>
                      <wp:effectExtent l="0" t="0" r="9525" b="0"/>
                      <wp:wrapSquare wrapText="bothSides"/>
                      <wp:docPr id="23" name="Group 23" descr="It is important we communicate clearly to everyone and encourage others to do this too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1419225"/>
                                <a:chOff x="0" y="0"/>
                                <a:chExt cx="2590800" cy="261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Text siz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Bookle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75" y="971550"/>
                                  <a:ext cx="16478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721D96" id="Group 23" o:spid="_x0000_s1026" alt="It is important we communicate clearly to everyone and encourage others to do this too. " style="position:absolute;margin-left:49.35pt;margin-top:6.75pt;width:119.25pt;height:111.75pt;z-index:251656192;mso-width-relative:margin;mso-height-relative:margin" coordsize="25908,2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">
                      <v:shape id="Picture 10" o:spid="_x0000_s1027" type="#_x0000_t75" alt="Text size" style="position:absolute;width:1581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">
                        <v:imagedata r:id="rId22" o:title="Text size"/>
                      </v:shape>
                      <v:shape id="Picture 11" o:spid="_x0000_s1028" type="#_x0000_t75" alt="Booklet" style="position:absolute;left:9429;top:9715;width:16479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">
                        <v:imagedata r:id="rId23" o:title="Booklet"/>
                      </v:shape>
                      <w10:wrap type="square"/>
                    </v:group>
                  </w:pict>
                </mc:Fallback>
              </mc:AlternateContent>
            </w:r>
            <w:r w:rsidR="00B66B35">
              <w:rPr>
                <w:noProof/>
              </w:rPr>
              <w:t xml:space="preserve"> </w:t>
            </w:r>
          </w:p>
        </w:tc>
        <w:tc>
          <w:tcPr>
            <w:tcW w:w="5061" w:type="dxa"/>
          </w:tcPr>
          <w:p w14:paraId="3C5173E6" w14:textId="77777777" w:rsidR="00B66B35" w:rsidRDefault="00B66B35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C5E0B0D" w14:textId="01A5340A" w:rsidR="002C35DE" w:rsidRDefault="002C35DE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is important we communicate clearly to everyone and encourage others to do this too. </w:t>
            </w:r>
          </w:p>
        </w:tc>
      </w:tr>
      <w:tr w:rsidR="00B66B35" w14:paraId="7CB51112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1938D421" w14:textId="412D4660" w:rsidR="00B66B35" w:rsidRDefault="00392CBA" w:rsidP="00F51B8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0F1955D" wp14:editId="255658B4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286385</wp:posOffset>
                      </wp:positionV>
                      <wp:extent cx="2095500" cy="971550"/>
                      <wp:effectExtent l="0" t="0" r="0" b="0"/>
                      <wp:wrapSquare wrapText="bothSides"/>
                      <wp:docPr id="24" name="Group 24" descr="Disability Equality Scotland wants to make sure all its information, products and services are accessible to everyone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0" cy="971550"/>
                                <a:chOff x="0" y="0"/>
                                <a:chExt cx="2457450" cy="1133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\\SERVER\SDEF Company\New Branding\logo pack\Disability Equality Scotland logo\main logo\DisabilityEqualityScotland-logo-MAIN-RG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7175"/>
                                  <a:ext cx="1363345" cy="579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 descr="Jessica thumbs u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975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F74A47" id="Group 24" o:spid="_x0000_s1026" alt="Disability Equality Scotland wants to make sure all its information, products and services are accessible to everyone. " style="position:absolute;margin-left:47.1pt;margin-top:22.55pt;width:165pt;height:76.5pt;z-index:251666432;mso-width-relative:margin;mso-height-relative:margin" coordsize="24574,11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">
                      <v:shape id="Picture 16" o:spid="_x0000_s1027" type="#_x0000_t75" style="position:absolute;top:2571;width:13633;height: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">
                        <v:imagedata r:id="rId26" o:title="DisabilityEqualityScotland-logo-MAIN-RGB"/>
                      </v:shape>
                      <v:shape id="Picture 17" o:spid="_x0000_s1028" type="#_x0000_t75" alt="Jessica thumbs up" style="position:absolute;left:13239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">
                        <v:imagedata r:id="rId27" o:title="Jessica thumbs up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6B727AA5" w14:textId="77777777" w:rsidR="00C859B9" w:rsidRDefault="00C859B9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342EA678" w14:textId="4D1D685E" w:rsidR="00392CBA" w:rsidRDefault="00B66B35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Disability Equality Scotland wants to make sure all its information, products and services are accessible to everyone. </w:t>
            </w:r>
          </w:p>
        </w:tc>
      </w:tr>
      <w:tr w:rsidR="00003937" w:rsidRPr="00371323" w14:paraId="09F5B0D8" w14:textId="77777777" w:rsidTr="00003937">
        <w:tc>
          <w:tcPr>
            <w:tcW w:w="9781" w:type="dxa"/>
            <w:gridSpan w:val="5"/>
          </w:tcPr>
          <w:p w14:paraId="2F6D2A1F" w14:textId="77777777" w:rsidR="00003937" w:rsidRPr="00371323" w:rsidRDefault="00003937" w:rsidP="001E100B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371323">
              <w:rPr>
                <w:rFonts w:ascii="Arial Nova Light" w:hAnsi="Arial Nova Light"/>
                <w:b/>
                <w:sz w:val="36"/>
                <w:szCs w:val="36"/>
              </w:rPr>
              <w:t>How to apply for this role</w:t>
            </w:r>
          </w:p>
        </w:tc>
      </w:tr>
      <w:tr w:rsidR="00003937" w14:paraId="07A32245" w14:textId="77777777" w:rsidTr="00003937">
        <w:tc>
          <w:tcPr>
            <w:tcW w:w="4508" w:type="dxa"/>
            <w:gridSpan w:val="2"/>
          </w:tcPr>
          <w:p w14:paraId="318E102F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28EF3EDF" wp14:editId="7D4BBFAF">
                  <wp:simplePos x="981075" y="4210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3575" cy="1933575"/>
                  <wp:effectExtent l="0" t="0" r="0" b="9525"/>
                  <wp:wrapSquare wrapText="bothSides"/>
                  <wp:docPr id="36" name="Picture 36" descr="Go to our website&#10;www.disabilityequality.scot &#10;and download and complete application for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plication for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  <w:gridSpan w:val="3"/>
          </w:tcPr>
          <w:p w14:paraId="320F9A04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B94551C" w14:textId="588ED9FC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Go to our website</w:t>
            </w:r>
            <w:r w:rsidR="00522849">
              <w:rPr>
                <w:rFonts w:ascii="Arial Nova Light" w:hAnsi="Arial Nova Light"/>
                <w:sz w:val="32"/>
                <w:szCs w:val="32"/>
              </w:rPr>
              <w:t xml:space="preserve"> page</w:t>
            </w:r>
          </w:p>
          <w:p w14:paraId="0AAC1B62" w14:textId="0868C7BD" w:rsidR="00003937" w:rsidRDefault="00522849" w:rsidP="001E100B">
            <w:pPr>
              <w:rPr>
                <w:rFonts w:ascii="Arial Nova Light" w:hAnsi="Arial Nova Light"/>
                <w:sz w:val="32"/>
                <w:szCs w:val="32"/>
              </w:rPr>
            </w:pPr>
            <w:hyperlink r:id="rId29" w:history="1">
              <w:r w:rsidRPr="00522849">
                <w:rPr>
                  <w:rStyle w:val="Hyperlink"/>
                  <w:rFonts w:ascii="Arial Nova Light" w:hAnsi="Arial Nova Light" w:cs="Arial"/>
                  <w:sz w:val="32"/>
                  <w:szCs w:val="28"/>
                </w:rPr>
                <w:t>http://disabilityequality.scot/work-for-us/</w:t>
              </w:r>
            </w:hyperlink>
            <w:r>
              <w:rPr>
                <w:rFonts w:ascii="Arial Nova Light" w:hAnsi="Arial Nova Light" w:cs="Arial"/>
                <w:sz w:val="32"/>
                <w:szCs w:val="28"/>
              </w:rPr>
              <w:t xml:space="preserve"> </w:t>
            </w:r>
            <w:r w:rsidR="00003937">
              <w:rPr>
                <w:rFonts w:ascii="Arial Nova Light" w:hAnsi="Arial Nova Light"/>
                <w:sz w:val="32"/>
                <w:szCs w:val="32"/>
              </w:rPr>
              <w:t>and download and complete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an</w:t>
            </w:r>
            <w:r w:rsidR="00003937">
              <w:rPr>
                <w:rFonts w:ascii="Arial Nova Light" w:hAnsi="Arial Nova Light"/>
                <w:sz w:val="32"/>
                <w:szCs w:val="32"/>
              </w:rPr>
              <w:t xml:space="preserve"> application form</w:t>
            </w:r>
            <w:r w:rsidR="007B3C28">
              <w:rPr>
                <w:rFonts w:ascii="Arial Nova Light" w:hAnsi="Arial Nova Light"/>
                <w:sz w:val="32"/>
                <w:szCs w:val="32"/>
              </w:rPr>
              <w:t>.</w:t>
            </w:r>
            <w:r w:rsidR="00003937">
              <w:rPr>
                <w:rFonts w:ascii="Arial Nova Light" w:hAnsi="Arial Nova Light"/>
                <w:sz w:val="32"/>
                <w:szCs w:val="32"/>
              </w:rPr>
              <w:br/>
            </w:r>
            <w:bookmarkStart w:id="1" w:name="_GoBack"/>
            <w:bookmarkEnd w:id="1"/>
            <w:r w:rsidR="00003937"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003937" w14:paraId="3986DC43" w14:textId="77777777" w:rsidTr="00003937">
        <w:tc>
          <w:tcPr>
            <w:tcW w:w="4508" w:type="dxa"/>
            <w:gridSpan w:val="2"/>
          </w:tcPr>
          <w:p w14:paraId="1866763A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2DD25BA6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5E059223" wp14:editId="16C42268">
                  <wp:simplePos x="0" y="0"/>
                  <wp:positionH relativeFrom="margin">
                    <wp:posOffset>534035</wp:posOffset>
                  </wp:positionH>
                  <wp:positionV relativeFrom="margin">
                    <wp:posOffset>781050</wp:posOffset>
                  </wp:positionV>
                  <wp:extent cx="1524000" cy="1524000"/>
                  <wp:effectExtent l="0" t="0" r="0" b="0"/>
                  <wp:wrapSquare wrapText="bothSides"/>
                  <wp:docPr id="37" name="Picture 37" descr="A close up of a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nvelope writ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  <w:gridSpan w:val="3"/>
          </w:tcPr>
          <w:p w14:paraId="7A12BB34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Return your completed application form to:</w:t>
            </w:r>
          </w:p>
          <w:p w14:paraId="3BA4BA2B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Emma Scott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Operations Manager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Disability Equality Scotland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The E-Centre, Office 2/2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Cooperage Way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FK10 3LP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003937" w14:paraId="205CF351" w14:textId="77777777" w:rsidTr="00003937">
        <w:tc>
          <w:tcPr>
            <w:tcW w:w="4508" w:type="dxa"/>
            <w:gridSpan w:val="2"/>
          </w:tcPr>
          <w:p w14:paraId="05BCCB9D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36DBEE46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D68B383" wp14:editId="34BBB09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99695</wp:posOffset>
                      </wp:positionV>
                      <wp:extent cx="2676525" cy="1543050"/>
                      <wp:effectExtent l="0" t="0" r="9525" b="0"/>
                      <wp:wrapSquare wrapText="bothSides"/>
                      <wp:docPr id="33" name="Group 33" descr="You can also contact Emma Scott if you would like to discuss the role.&#10;Telephone number: 01259 272064&#10;Email: emma@disabilityequality.scot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543050"/>
                                <a:chOff x="0" y="0"/>
                                <a:chExt cx="2676525" cy="154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 descr="A picture containing electronics, remo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 descr="A flat screen televis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C6443" id="Group 33" o:spid="_x0000_s1026" alt="You can also contact Emma Scott if you would like to discuss the role.&#10;Telephone number: 01259 272064&#10;Email: emma@disabilityequality.scot &#10;" style="position:absolute;margin-left:-5.4pt;margin-top:7.85pt;width:210.75pt;height:121.5pt;z-index:251694080" coordsize="26765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">
                      <v:shape id="Picture 34" o:spid="_x0000_s1027" type="#_x0000_t75" alt="A picture containing electronics, remote&#10;&#10;Description automatically generated" style="position:absolute;top:1524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">
                        <v:imagedata r:id="rId33" o:title="A picture containing electronics, remote&#10;&#10;Description automatically generated"/>
                      </v:shape>
                      <v:shape id="Picture 35" o:spid="_x0000_s1028" type="#_x0000_t75" alt="A flat screen television&#10;&#10;Description automatically generated" style="position:absolute;left:11334;width:1543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">
                        <v:imagedata r:id="rId34" o:title="A flat screen televisio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273" w:type="dxa"/>
            <w:gridSpan w:val="3"/>
          </w:tcPr>
          <w:p w14:paraId="2E50BBA9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6A3C2021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 can also contact Emma Scott if you would like to discuss the role.</w:t>
            </w:r>
          </w:p>
          <w:p w14:paraId="1FA974BF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Telephone number: 01259 272064</w:t>
            </w:r>
          </w:p>
          <w:p w14:paraId="42F0864C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Email: </w:t>
            </w:r>
            <w:hyperlink r:id="rId35" w:history="1">
              <w:r w:rsidRPr="00AF7209">
                <w:rPr>
                  <w:rStyle w:val="Hyperlink"/>
                  <w:rFonts w:ascii="Arial Nova Light" w:hAnsi="Arial Nova Light"/>
                  <w:sz w:val="32"/>
                  <w:szCs w:val="32"/>
                </w:rPr>
                <w:t>emma@disabilityequality.scot</w:t>
              </w:r>
            </w:hyperlink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</w:tc>
      </w:tr>
      <w:tr w:rsidR="00003937" w14:paraId="37DEA655" w14:textId="77777777" w:rsidTr="00003937">
        <w:trPr>
          <w:gridAfter w:val="1"/>
          <w:wAfter w:w="147" w:type="dxa"/>
          <w:trHeight w:val="4657"/>
        </w:trPr>
        <w:tc>
          <w:tcPr>
            <w:tcW w:w="4356" w:type="dxa"/>
          </w:tcPr>
          <w:p w14:paraId="5275B040" w14:textId="6CA73FB5" w:rsidR="00003937" w:rsidRDefault="00003937" w:rsidP="0000393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97C1382" wp14:editId="6BEB76A6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461645</wp:posOffset>
                  </wp:positionV>
                  <wp:extent cx="1800000" cy="1800000"/>
                  <wp:effectExtent l="0" t="0" r="0" b="0"/>
                  <wp:wrapSquare wrapText="bothSides"/>
                  <wp:docPr id="68" name="Picture 68" descr="We are committed to being disability-smart and an employer of choice, regardless of race, sex, sexual orientation, gender reassignment, religion or belief, marital or civil partnership status, age, disability or pregnancy and maternity.&#10;We want our staff to be representative of wider society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aw-Equality-Act_cab6d86a-4627-46ae-b230-ff552e45186f_1024x102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</w:r>
          </w:p>
        </w:tc>
        <w:tc>
          <w:tcPr>
            <w:tcW w:w="5278" w:type="dxa"/>
            <w:gridSpan w:val="3"/>
          </w:tcPr>
          <w:p w14:paraId="63A64B34" w14:textId="2BF4F8E9" w:rsidR="00003937" w:rsidRPr="00B66B35" w:rsidRDefault="00003937" w:rsidP="00003937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 w:rsidRPr="00B66B35">
              <w:rPr>
                <w:rFonts w:ascii="Arial Nova Light" w:hAnsi="Arial Nova Light"/>
                <w:b/>
                <w:sz w:val="32"/>
                <w:szCs w:val="32"/>
              </w:rPr>
              <w:t xml:space="preserve">Equal Opportunities </w:t>
            </w:r>
          </w:p>
          <w:p w14:paraId="6B448423" w14:textId="4C919A35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are committed to being disability-smart and an employer of choice, regardless of race, sex, sexual orientation, gender reassignment, religion or belief, marital or civil partnership status, age, disability or pregnancy and maternity. </w:t>
            </w:r>
          </w:p>
          <w:p w14:paraId="08D5C14B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07F75E05" w14:textId="3E8E26B4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We want our staff to be representative of wider society. </w:t>
            </w:r>
          </w:p>
        </w:tc>
      </w:tr>
      <w:tr w:rsidR="00003937" w14:paraId="1E1AFAB6" w14:textId="77777777" w:rsidTr="00003937">
        <w:trPr>
          <w:gridAfter w:val="1"/>
          <w:wAfter w:w="147" w:type="dxa"/>
        </w:trPr>
        <w:tc>
          <w:tcPr>
            <w:tcW w:w="4356" w:type="dxa"/>
          </w:tcPr>
          <w:p w14:paraId="3B1D2E00" w14:textId="65D516BE" w:rsidR="00003937" w:rsidRDefault="00003937" w:rsidP="000039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AD67341" wp14:editId="4E447A9F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229235</wp:posOffset>
                  </wp:positionV>
                  <wp:extent cx="1790700" cy="1790700"/>
                  <wp:effectExtent l="0" t="0" r="0" b="0"/>
                  <wp:wrapSquare wrapText="bothSides"/>
                  <wp:docPr id="20" name="Picture 20" descr="When we are recruiting, disabled candidates who meet all of the essential criteria will be guaranteed an interview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8" w:type="dxa"/>
            <w:gridSpan w:val="3"/>
          </w:tcPr>
          <w:p w14:paraId="2975C207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70C3EB12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When we are recruiting, disabled candidates </w:t>
            </w:r>
            <w:r w:rsidRPr="004C7704">
              <w:rPr>
                <w:rFonts w:ascii="Arial Nova Light" w:hAnsi="Arial Nova Light"/>
                <w:b/>
                <w:sz w:val="32"/>
                <w:szCs w:val="32"/>
              </w:rPr>
              <w:t>who meet all of the essential criteria</w:t>
            </w: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 will be guaranteed an interview. </w:t>
            </w:r>
          </w:p>
          <w:p w14:paraId="47C695E8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697A9109" w14:textId="271E12DE" w:rsidR="00003937" w:rsidRPr="00BC427C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003937" w14:paraId="3AFF43FF" w14:textId="77777777" w:rsidTr="00003937">
        <w:trPr>
          <w:gridAfter w:val="1"/>
          <w:wAfter w:w="147" w:type="dxa"/>
        </w:trPr>
        <w:tc>
          <w:tcPr>
            <w:tcW w:w="4356" w:type="dxa"/>
          </w:tcPr>
          <w:p w14:paraId="450AECB4" w14:textId="504E2A4E" w:rsidR="00003937" w:rsidRDefault="00003937" w:rsidP="00003937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61B9C31C" wp14:editId="531F9832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289560</wp:posOffset>
                  </wp:positionV>
                  <wp:extent cx="2184400" cy="1057275"/>
                  <wp:effectExtent l="0" t="0" r="6350" b="9525"/>
                  <wp:wrapSquare wrapText="bothSides"/>
                  <wp:docPr id="1" name="Picture 1" descr="Disability Equality Scotland is a disability confident employ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sability confident employer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8" w:type="dxa"/>
            <w:gridSpan w:val="3"/>
          </w:tcPr>
          <w:p w14:paraId="3B37BE8F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F278AA9" w14:textId="25A161F5" w:rsidR="00003937" w:rsidRPr="00BC427C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Disability Equality Scotland is a disability confident employer. </w:t>
            </w:r>
          </w:p>
        </w:tc>
      </w:tr>
    </w:tbl>
    <w:p w14:paraId="192B5FE7" w14:textId="77777777" w:rsidR="00F51B86" w:rsidRPr="005068ED" w:rsidRDefault="00F51B86" w:rsidP="00F51B86">
      <w:pPr>
        <w:rPr>
          <w:rFonts w:ascii="Arial Nova Light" w:hAnsi="Arial Nova Light"/>
          <w:sz w:val="32"/>
          <w:szCs w:val="32"/>
        </w:rPr>
      </w:pPr>
    </w:p>
    <w:bookmarkEnd w:id="0"/>
    <w:sectPr w:rsidR="00F51B86" w:rsidRPr="005068ED" w:rsidSect="00E66E13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6A6DD" w14:textId="77777777" w:rsidR="00167592" w:rsidRDefault="00167592" w:rsidP="00D64482">
      <w:pPr>
        <w:spacing w:after="0" w:line="240" w:lineRule="auto"/>
      </w:pPr>
      <w:r>
        <w:separator/>
      </w:r>
    </w:p>
  </w:endnote>
  <w:endnote w:type="continuationSeparator" w:id="0">
    <w:p w14:paraId="6DD235C5" w14:textId="77777777" w:rsidR="00167592" w:rsidRDefault="00167592" w:rsidP="00D6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F934F" w14:textId="77777777" w:rsidR="00A2449B" w:rsidRDefault="00A244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52AD0" wp14:editId="46581E57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0095FD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Am4QEAABIEAAAOAAAAZHJzL2Uyb0RvYy54bWysU02P0zAUvCPxHyzfaZKW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t26Wt9VS0o47lVl+X6T&#10;OItnsIcQPwpnSPppqFY2WWc1O38KcSy9laRlbcmARMt1Weay4LRqH5XWaTNAd9prIGeGx/7wsDp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xzECb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3E7334E9" w14:textId="73D614F4" w:rsidR="00F83541" w:rsidRPr="00731DDD" w:rsidRDefault="00F83541" w:rsidP="00F83541">
    <w:pPr>
      <w:pStyle w:val="Footer"/>
      <w:rPr>
        <w:sz w:val="22"/>
      </w:rPr>
    </w:pPr>
    <w:r w:rsidRPr="00731DDD">
      <w:rPr>
        <w:sz w:val="22"/>
      </w:rPr>
      <w:t>Office 2/</w:t>
    </w:r>
    <w:r w:rsidR="005B5C46">
      <w:rPr>
        <w:sz w:val="22"/>
      </w:rPr>
      <w:t>2</w:t>
    </w:r>
    <w:r w:rsidRPr="00731DDD">
      <w:rPr>
        <w:sz w:val="22"/>
      </w:rPr>
      <w:t>, The e-Centre, Cooperage Way, Alloa FK10 3LP</w:t>
    </w:r>
  </w:p>
  <w:p w14:paraId="64C1A81B" w14:textId="77777777" w:rsidR="00F83541" w:rsidRPr="00731DDD" w:rsidRDefault="00F83541" w:rsidP="00F83541">
    <w:pPr>
      <w:pStyle w:val="Footer"/>
      <w:rPr>
        <w:sz w:val="22"/>
      </w:rPr>
    </w:pPr>
    <w:r w:rsidRPr="00731DDD">
      <w:rPr>
        <w:sz w:val="22"/>
      </w:rPr>
      <w:t>Registered in Scotland as a Company Ltd by Guarantee with Charitable Status</w:t>
    </w:r>
  </w:p>
  <w:p w14:paraId="745B0F5D" w14:textId="77777777" w:rsidR="00A2449B" w:rsidRPr="00A2449B" w:rsidRDefault="00F83541" w:rsidP="00F83541">
    <w:pPr>
      <w:pStyle w:val="Footer"/>
      <w:rPr>
        <w:sz w:val="24"/>
        <w:szCs w:val="24"/>
      </w:rPr>
    </w:pPr>
    <w:r w:rsidRPr="00731DDD">
      <w:rPr>
        <w:sz w:val="22"/>
      </w:rPr>
      <w:t xml:space="preserve">01259 272064 | </w:t>
    </w:r>
    <w:hyperlink r:id="rId1" w:history="1">
      <w:r w:rsidRPr="00731DDD">
        <w:rPr>
          <w:rStyle w:val="Hyperlink"/>
          <w:sz w:val="22"/>
        </w:rPr>
        <w:t>admin@disabilityequality.scot</w:t>
      </w:r>
    </w:hyperlink>
    <w:r w:rsidRPr="00731DDD">
      <w:rPr>
        <w:sz w:val="22"/>
      </w:rPr>
      <w:t xml:space="preserve"> |  </w:t>
    </w:r>
    <w:hyperlink r:id="rId2" w:history="1">
      <w:r w:rsidRPr="00731DDD">
        <w:rPr>
          <w:rStyle w:val="Hyperlink"/>
          <w:sz w:val="22"/>
        </w:rPr>
        <w:t>www.disabilityequality.scot</w:t>
      </w:r>
    </w:hyperlink>
    <w:r w:rsidR="00A2449B" w:rsidRPr="00A2449B">
      <w:rPr>
        <w:sz w:val="24"/>
        <w:szCs w:val="24"/>
      </w:rPr>
      <w:br/>
    </w:r>
    <w:r w:rsidR="00D64482" w:rsidRPr="00A2449B">
      <w:rPr>
        <w:sz w:val="24"/>
        <w:szCs w:val="24"/>
      </w:rPr>
      <w:t xml:space="preserve"> </w:t>
    </w:r>
  </w:p>
  <w:p w14:paraId="646950C7" w14:textId="77777777" w:rsidR="00D64482" w:rsidRDefault="00F83541">
    <w:pPr>
      <w:pStyle w:val="Footer"/>
    </w:pPr>
    <w:r w:rsidRPr="00731DDD">
      <w:rPr>
        <w:noProof/>
        <w:sz w:val="22"/>
        <w:lang w:eastAsia="en-GB"/>
      </w:rPr>
      <w:t>Registered Scotland Charity Number: SCO 31893  Company Number: SC 243392</w:t>
    </w:r>
    <w:r w:rsidR="00A2449B">
      <w:rPr>
        <w:noProof/>
        <w:lang w:eastAsia="en-GB"/>
      </w:rPr>
      <w:t xml:space="preserve"> </w:t>
    </w:r>
    <w:r w:rsidR="00A2449B">
      <w:rPr>
        <w:noProof/>
        <w:lang w:eastAsia="en-GB"/>
      </w:rPr>
      <w:br/>
    </w:r>
    <w:r w:rsidR="00A2449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0D2F6" wp14:editId="77F9FB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17512" cy="10048"/>
              <wp:effectExtent l="0" t="0" r="3619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D900AD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0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gf4gEAABIEAAAOAAAAZHJzL2Uyb0RvYy54bWysU02P0zAUvCPxHyzfaZLSsl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" strokecolor="#ee3d8d" strokeweight="2pt">
              <v:stroke joinstyle="miter"/>
            </v:line>
          </w:pict>
        </mc:Fallback>
      </mc:AlternateContent>
    </w:r>
    <w:r w:rsidR="00D6448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57B95" w14:textId="77777777" w:rsidR="00E66E13" w:rsidRDefault="00E66E13" w:rsidP="00E66E1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07AA2" wp14:editId="788D5CA9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8AF6C9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6WQxX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0382E2F7" w14:textId="22CD8DC3" w:rsidR="00E66E13" w:rsidRPr="00731DDD" w:rsidRDefault="00E66E13" w:rsidP="00E66E13">
    <w:pPr>
      <w:pStyle w:val="Footer"/>
      <w:rPr>
        <w:sz w:val="22"/>
      </w:rPr>
    </w:pPr>
    <w:r w:rsidRPr="00731DDD">
      <w:rPr>
        <w:sz w:val="22"/>
      </w:rPr>
      <w:t>Office 2/</w:t>
    </w:r>
    <w:r w:rsidR="005B5C46">
      <w:rPr>
        <w:sz w:val="22"/>
      </w:rPr>
      <w:t>2</w:t>
    </w:r>
    <w:r w:rsidRPr="00731DDD">
      <w:rPr>
        <w:sz w:val="22"/>
      </w:rPr>
      <w:t>, The e-Centre, Cooperage Way, Alloa FK10 3LP</w:t>
    </w:r>
  </w:p>
  <w:p w14:paraId="4F49DD6B" w14:textId="77777777" w:rsidR="00E66E13" w:rsidRPr="00731DDD" w:rsidRDefault="00E66E13" w:rsidP="00E66E13">
    <w:pPr>
      <w:pStyle w:val="Footer"/>
      <w:rPr>
        <w:sz w:val="22"/>
      </w:rPr>
    </w:pPr>
    <w:r w:rsidRPr="00731DDD">
      <w:rPr>
        <w:sz w:val="22"/>
      </w:rPr>
      <w:t>Registered in Scotland as a Company Ltd by Guarantee with Charitable Status</w:t>
    </w:r>
  </w:p>
  <w:p w14:paraId="5FC03AD8" w14:textId="77777777" w:rsidR="00E66E13" w:rsidRPr="00A2449B" w:rsidRDefault="001C57F4" w:rsidP="00E66E13">
    <w:pPr>
      <w:pStyle w:val="Footer"/>
      <w:rPr>
        <w:sz w:val="2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28A7FE" wp14:editId="4CC1AAFE">
              <wp:simplePos x="0" y="0"/>
              <wp:positionH relativeFrom="margin">
                <wp:align>left</wp:align>
              </wp:positionH>
              <wp:positionV relativeFrom="paragraph">
                <wp:posOffset>257810</wp:posOffset>
              </wp:positionV>
              <wp:extent cx="5717512" cy="10048"/>
              <wp:effectExtent l="0" t="0" r="3619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7A4E15" id="Straight Connector 7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3pt" to="450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kO4gEAABIEAAAOAAAAZHJzL2Uyb0RvYy54bWysU02P0zAUvCPxHyzfaZKy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" strokecolor="#ee3d8d" strokeweight="2pt">
              <v:stroke joinstyle="miter"/>
              <w10:wrap anchorx="margin"/>
            </v:line>
          </w:pict>
        </mc:Fallback>
      </mc:AlternateContent>
    </w:r>
    <w:r w:rsidR="00E66E13" w:rsidRPr="00731DDD">
      <w:rPr>
        <w:sz w:val="22"/>
      </w:rPr>
      <w:t xml:space="preserve">01259 272064 | </w:t>
    </w:r>
    <w:hyperlink r:id="rId1" w:history="1">
      <w:r w:rsidR="00E66E13" w:rsidRPr="00731DDD">
        <w:rPr>
          <w:rStyle w:val="Hyperlink"/>
          <w:sz w:val="22"/>
        </w:rPr>
        <w:t>admin@disabilityequality.scot</w:t>
      </w:r>
    </w:hyperlink>
    <w:r w:rsidR="00E66E13" w:rsidRPr="00731DDD">
      <w:rPr>
        <w:sz w:val="22"/>
      </w:rPr>
      <w:t xml:space="preserve"> |  </w:t>
    </w:r>
    <w:hyperlink r:id="rId2" w:history="1">
      <w:r w:rsidR="00E66E13" w:rsidRPr="00731DDD">
        <w:rPr>
          <w:rStyle w:val="Hyperlink"/>
          <w:sz w:val="22"/>
        </w:rPr>
        <w:t>www.disabilityequality.scot</w:t>
      </w:r>
    </w:hyperlink>
    <w:r w:rsidR="00E66E13" w:rsidRPr="00A2449B">
      <w:rPr>
        <w:sz w:val="24"/>
        <w:szCs w:val="24"/>
      </w:rPr>
      <w:br/>
      <w:t xml:space="preserve"> </w:t>
    </w:r>
  </w:p>
  <w:p w14:paraId="6C9E5CAA" w14:textId="77777777" w:rsidR="00E66E13" w:rsidRDefault="00E66E13">
    <w:pPr>
      <w:pStyle w:val="Footer"/>
    </w:pPr>
    <w:r w:rsidRPr="00731DDD">
      <w:rPr>
        <w:noProof/>
        <w:sz w:val="22"/>
        <w:lang w:eastAsia="en-GB"/>
      </w:rPr>
      <w:t>Registered Scotland Charity Number: SCO 31893  Company Number: SC 243392</w:t>
    </w:r>
    <w:r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AD687" w14:textId="77777777" w:rsidR="00167592" w:rsidRDefault="00167592" w:rsidP="00D64482">
      <w:pPr>
        <w:spacing w:after="0" w:line="240" w:lineRule="auto"/>
      </w:pPr>
      <w:r>
        <w:separator/>
      </w:r>
    </w:p>
  </w:footnote>
  <w:footnote w:type="continuationSeparator" w:id="0">
    <w:p w14:paraId="787C68C1" w14:textId="77777777" w:rsidR="00167592" w:rsidRDefault="00167592" w:rsidP="00D64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0E1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A7B08B1" wp14:editId="1D09497E">
          <wp:simplePos x="0" y="0"/>
          <wp:positionH relativeFrom="margin">
            <wp:posOffset>5409565</wp:posOffset>
          </wp:positionH>
          <wp:positionV relativeFrom="margin">
            <wp:posOffset>-571500</wp:posOffset>
          </wp:positionV>
          <wp:extent cx="657225" cy="65722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abilityEqualityScotland-icon-RGB-HI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31A21A" w14:textId="77777777" w:rsidR="00E66E13" w:rsidRDefault="00E66E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48B17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38697F" wp14:editId="2B340494">
          <wp:simplePos x="0" y="0"/>
          <wp:positionH relativeFrom="margin">
            <wp:posOffset>3638550</wp:posOffset>
          </wp:positionH>
          <wp:positionV relativeFrom="margin">
            <wp:posOffset>-627380</wp:posOffset>
          </wp:positionV>
          <wp:extent cx="2539969" cy="15322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abilityEqualityScotland-logo-MAIN-STRA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969" cy="153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87356"/>
    <w:multiLevelType w:val="hybridMultilevel"/>
    <w:tmpl w:val="EC4E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92"/>
    <w:rsid w:val="00003937"/>
    <w:rsid w:val="00043BD0"/>
    <w:rsid w:val="00167592"/>
    <w:rsid w:val="001C5494"/>
    <w:rsid w:val="001C57F4"/>
    <w:rsid w:val="001E0CE3"/>
    <w:rsid w:val="002C35DE"/>
    <w:rsid w:val="002F03B8"/>
    <w:rsid w:val="00392CBA"/>
    <w:rsid w:val="003A0709"/>
    <w:rsid w:val="003A6D5F"/>
    <w:rsid w:val="004C7704"/>
    <w:rsid w:val="00522849"/>
    <w:rsid w:val="005B5C46"/>
    <w:rsid w:val="006532F1"/>
    <w:rsid w:val="0068018B"/>
    <w:rsid w:val="007B3C28"/>
    <w:rsid w:val="007F73DE"/>
    <w:rsid w:val="00893A82"/>
    <w:rsid w:val="008A653F"/>
    <w:rsid w:val="009F0ED6"/>
    <w:rsid w:val="00A2449B"/>
    <w:rsid w:val="00B66B35"/>
    <w:rsid w:val="00BC427C"/>
    <w:rsid w:val="00BC62D1"/>
    <w:rsid w:val="00C859B9"/>
    <w:rsid w:val="00C94F23"/>
    <w:rsid w:val="00D54D9E"/>
    <w:rsid w:val="00D64482"/>
    <w:rsid w:val="00DD0D2B"/>
    <w:rsid w:val="00DF14EB"/>
    <w:rsid w:val="00E66E13"/>
    <w:rsid w:val="00F51B86"/>
    <w:rsid w:val="00F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EDCD1B8"/>
  <w15:chartTrackingRefBased/>
  <w15:docId w15:val="{A12E97F4-5C79-4D13-8513-58394A87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40" w:line="276" w:lineRule="auto"/>
        <w:ind w:left="567" w:hanging="56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1B86"/>
    <w:pPr>
      <w:spacing w:before="0" w:after="160" w:line="259" w:lineRule="auto"/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  <w:rPr>
      <w:rFonts w:ascii="Arial Nova Light" w:hAnsi="Arial Nova Light"/>
      <w:color w:val="666666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D64482"/>
    <w:rPr>
      <w:rFonts w:ascii="Arial Nova Light" w:hAnsi="Arial Nova Light"/>
      <w:color w:val="666666"/>
      <w:sz w:val="28"/>
    </w:rPr>
  </w:style>
  <w:style w:type="paragraph" w:styleId="Footer">
    <w:name w:val="footer"/>
    <w:basedOn w:val="Normal"/>
    <w:link w:val="Foot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  <w:rPr>
      <w:rFonts w:ascii="Arial Nova Light" w:hAnsi="Arial Nova Light"/>
      <w:color w:val="666666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D64482"/>
    <w:rPr>
      <w:rFonts w:ascii="Arial Nova Light" w:hAnsi="Arial Nova Light"/>
      <w:color w:val="666666"/>
      <w:sz w:val="28"/>
    </w:rPr>
  </w:style>
  <w:style w:type="character" w:styleId="Hyperlink">
    <w:name w:val="Hyperlink"/>
    <w:basedOn w:val="DefaultParagraphFont"/>
    <w:uiPriority w:val="99"/>
    <w:unhideWhenUsed/>
    <w:rsid w:val="00D644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2D1"/>
    <w:pPr>
      <w:spacing w:before="240" w:after="240" w:line="276" w:lineRule="auto"/>
      <w:ind w:left="720"/>
      <w:contextualSpacing/>
    </w:pPr>
    <w:rPr>
      <w:rFonts w:ascii="Arial Nova Light" w:hAnsi="Arial Nova Light"/>
      <w:color w:val="666666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8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C35D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6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5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disabilityequality.scot/work-for-us/" TargetMode="External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60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0.png"/><Relationship Id="rId27" Type="http://schemas.openxmlformats.org/officeDocument/2006/relationships/image" Target="media/image18.png"/><Relationship Id="rId30" Type="http://schemas.openxmlformats.org/officeDocument/2006/relationships/image" Target="media/image16.png"/><Relationship Id="rId35" Type="http://schemas.openxmlformats.org/officeDocument/2006/relationships/hyperlink" Target="mailto:emma@disabilityequality.scot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ES\Company\OFFICE\Templates\Letter\Disability%20Equality%20Scotland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Disability Equality Scotland Letter Template</Template>
  <TotalTime>36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Morven</dc:creator>
  <cp:keywords/>
  <dc:description/>
  <cp:lastModifiedBy>Emma</cp:lastModifiedBy>
  <cp:revision>9</cp:revision>
  <dcterms:created xsi:type="dcterms:W3CDTF">2019-04-02T14:53:00Z</dcterms:created>
  <dcterms:modified xsi:type="dcterms:W3CDTF">2019-04-03T14:38:00Z</dcterms:modified>
</cp:coreProperties>
</file>