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6A012" w14:textId="04699CBC" w:rsidR="00E23046" w:rsidRDefault="00CB593E" w:rsidP="00B51313">
      <w:pPr>
        <w:rPr>
          <w:rFonts w:ascii="Arial Nova Light" w:hAnsi="Arial Nova Light"/>
          <w:b/>
          <w:sz w:val="40"/>
          <w:szCs w:val="40"/>
        </w:rPr>
      </w:pPr>
      <w:r>
        <w:rPr>
          <w:rFonts w:ascii="Arial Nova Light" w:hAnsi="Arial Nova Light"/>
          <w:b/>
          <w:sz w:val="40"/>
          <w:szCs w:val="40"/>
        </w:rPr>
        <w:t>Role</w:t>
      </w:r>
      <w:r w:rsidR="00E23046">
        <w:rPr>
          <w:rFonts w:ascii="Arial Nova Light" w:hAnsi="Arial Nova Light"/>
          <w:b/>
          <w:sz w:val="40"/>
          <w:szCs w:val="40"/>
        </w:rPr>
        <w:t xml:space="preserve"> Description</w:t>
      </w:r>
    </w:p>
    <w:p w14:paraId="02D23B62" w14:textId="77777777" w:rsidR="00E23046" w:rsidRDefault="00E23046" w:rsidP="00B51313">
      <w:pPr>
        <w:rPr>
          <w:rFonts w:ascii="Arial Nova Light" w:hAnsi="Arial Nova Light"/>
          <w:b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30"/>
      </w:tblGrid>
      <w:tr w:rsidR="00CB593E" w14:paraId="11EAACDA" w14:textId="77777777" w:rsidTr="004B1ABE">
        <w:tc>
          <w:tcPr>
            <w:tcW w:w="4508" w:type="dxa"/>
          </w:tcPr>
          <w:p w14:paraId="26AA5779" w14:textId="29B2F44C" w:rsidR="00CB593E" w:rsidRDefault="00CB593E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AFD63F8" wp14:editId="1EBFC764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147320</wp:posOffset>
                  </wp:positionV>
                  <wp:extent cx="1619250" cy="1619250"/>
                  <wp:effectExtent l="0" t="0" r="0" b="0"/>
                  <wp:wrapSquare wrapText="bothSides"/>
                  <wp:docPr id="10" name="Picture 10" descr="Role Title&#10;Easy Read Work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F1C9F18" w14:textId="77777777" w:rsid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39FEB7A6" w14:textId="7C8A249D" w:rsidR="00CB593E" w:rsidRP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Role</w:t>
            </w:r>
            <w:r w:rsidRPr="00CB593E">
              <w:rPr>
                <w:rFonts w:ascii="Arial Nova Light" w:hAnsi="Arial Nova Light"/>
                <w:b/>
                <w:sz w:val="36"/>
                <w:szCs w:val="36"/>
              </w:rPr>
              <w:t xml:space="preserve"> Title</w:t>
            </w:r>
          </w:p>
          <w:p w14:paraId="6FEA7DD8" w14:textId="17E0E0C2" w:rsidR="00CB593E" w:rsidRPr="004B1ABE" w:rsidRDefault="00CB593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Easy Read Worker</w:t>
            </w:r>
          </w:p>
        </w:tc>
      </w:tr>
      <w:tr w:rsidR="00CB593E" w14:paraId="08E0661B" w14:textId="77777777" w:rsidTr="004B1ABE">
        <w:tc>
          <w:tcPr>
            <w:tcW w:w="4508" w:type="dxa"/>
          </w:tcPr>
          <w:p w14:paraId="32B94C1F" w14:textId="36FC0666" w:rsidR="00CB593E" w:rsidRDefault="00CB593E" w:rsidP="00B51313">
            <w:pPr>
              <w:rPr>
                <w:noProof/>
              </w:rPr>
            </w:pPr>
          </w:p>
          <w:p w14:paraId="1013C343" w14:textId="7D8E3E9C" w:rsidR="00CB593E" w:rsidRDefault="00CB593E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AA2AB5D" wp14:editId="3E511B1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238125</wp:posOffset>
                      </wp:positionV>
                      <wp:extent cx="2710180" cy="2190750"/>
                      <wp:effectExtent l="0" t="0" r="0" b="0"/>
                      <wp:wrapSquare wrapText="bothSides"/>
                      <wp:docPr id="30" name="Group 30" descr="Hours&#10;This role is for 10 hours per week.&#10;The contract will be from April 2019 to March 2020.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0180" cy="2190750"/>
                                <a:chOff x="0" y="0"/>
                                <a:chExt cx="2710180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571500"/>
                                  <a:ext cx="159575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A person standing in front of a cloc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FFCED" id="Group 30" o:spid="_x0000_s1026" alt="Hours&#10;This role is for 10 hours per week.&#10;The contract will be from April 2019 to March 2020. &#10;" style="position:absolute;margin-left:-5.4pt;margin-top:18.75pt;width:213.4pt;height:172.5pt;z-index:251680768" coordsize="27101,219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" o:spid="_x0000_s1027" type="#_x0000_t75" style="position:absolute;left:11144;top:5715;width:1595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">
                        <v:imagedata r:id="rId10" o:title=""/>
                      </v:shape>
                      <v:shape id="Picture 29" o:spid="_x0000_s1028" type="#_x0000_t75" alt="A person standing in front of a clock&#10;&#10;Description automatically generated" style="position:absolute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">
                        <v:imagedata r:id="rId11" o:title="A person standing in front of a clock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36EF2FC4" w14:textId="77777777" w:rsid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2CEBAB1A" w14:textId="50E687A9" w:rsidR="00CB593E" w:rsidRPr="00CB593E" w:rsidRDefault="00CB593E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CB593E">
              <w:rPr>
                <w:rFonts w:ascii="Arial Nova Light" w:hAnsi="Arial Nova Light"/>
                <w:b/>
                <w:sz w:val="36"/>
                <w:szCs w:val="36"/>
              </w:rPr>
              <w:t>Hours</w:t>
            </w:r>
          </w:p>
          <w:p w14:paraId="5FC9C9B9" w14:textId="77777777" w:rsidR="00CB593E" w:rsidRDefault="00CB593E" w:rsidP="00CB593E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Th</w:t>
            </w:r>
            <w:r>
              <w:rPr>
                <w:rFonts w:ascii="Arial Nova Light" w:hAnsi="Arial Nova Light"/>
                <w:sz w:val="32"/>
                <w:szCs w:val="32"/>
              </w:rPr>
              <w:t>is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>
              <w:rPr>
                <w:rFonts w:ascii="Arial Nova Light" w:hAnsi="Arial Nova Light"/>
                <w:sz w:val="32"/>
                <w:szCs w:val="32"/>
              </w:rPr>
              <w:t>role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is for 10 hours per week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64055E81" w14:textId="3ECDBB7E" w:rsidR="00CB593E" w:rsidRPr="004B1ABE" w:rsidRDefault="00CB593E" w:rsidP="00CB593E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 contract will be from April 2019 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to March 2020. </w:t>
            </w:r>
          </w:p>
          <w:p w14:paraId="6136A838" w14:textId="34B8B45A" w:rsidR="00CB593E" w:rsidRPr="004B1ABE" w:rsidRDefault="00CB593E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4B1ABE" w14:paraId="6B900F9B" w14:textId="77777777" w:rsidTr="004B1ABE">
        <w:tc>
          <w:tcPr>
            <w:tcW w:w="4508" w:type="dxa"/>
          </w:tcPr>
          <w:p w14:paraId="4E30AB77" w14:textId="468DEF78" w:rsidR="004B1ABE" w:rsidRDefault="007152C9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0480F64" wp14:editId="48896AC5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405130</wp:posOffset>
                  </wp:positionV>
                  <wp:extent cx="1819275" cy="1819275"/>
                  <wp:effectExtent l="0" t="0" r="9525" b="0"/>
                  <wp:wrapSquare wrapText="bothSides"/>
                  <wp:docPr id="2" name="Picture 2" descr="Salary&#10;You would be paid £5,142.86 in total for the year.  This is the equivalent of £18,000 if you worked full time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1CC360D" w14:textId="77777777" w:rsidR="002B47E3" w:rsidRDefault="002B47E3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6A7B44B6" w14:textId="3C6E62AC" w:rsidR="002B47E3" w:rsidRPr="002B47E3" w:rsidRDefault="002B47E3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2B47E3">
              <w:rPr>
                <w:rFonts w:ascii="Arial Nova Light" w:hAnsi="Arial Nova Light"/>
                <w:b/>
                <w:sz w:val="36"/>
                <w:szCs w:val="36"/>
              </w:rPr>
              <w:t>Salary</w:t>
            </w:r>
          </w:p>
          <w:p w14:paraId="0B7D0B5A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You would be paid £5,142.86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in total for the year.  This is the equivalent of £18,000 if you worked full time. </w:t>
            </w:r>
          </w:p>
          <w:p w14:paraId="63DDC751" w14:textId="77777777" w:rsidR="002B47E3" w:rsidRDefault="002B47E3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  <w:p w14:paraId="3C2ED437" w14:textId="57293B88" w:rsidR="002B47E3" w:rsidRDefault="002B47E3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</w:tc>
      </w:tr>
      <w:tr w:rsidR="004B1ABE" w14:paraId="526822F2" w14:textId="77777777" w:rsidTr="004B1ABE">
        <w:tc>
          <w:tcPr>
            <w:tcW w:w="4508" w:type="dxa"/>
          </w:tcPr>
          <w:p w14:paraId="1D97B684" w14:textId="224A9D41" w:rsidR="004B1ABE" w:rsidRDefault="001701F9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37F98A9" wp14:editId="5AD1D57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219075</wp:posOffset>
                      </wp:positionV>
                      <wp:extent cx="2571750" cy="1400175"/>
                      <wp:effectExtent l="0" t="0" r="0" b="9525"/>
                      <wp:wrapSquare wrapText="bothSides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400175"/>
                                <a:chOff x="0" y="0"/>
                                <a:chExt cx="257175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Hom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 descr="Location&#10;You can work from your own home to do this job. &#10;You can also work in our office based in Alloa, Clackmannanshire.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85725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81297" id="Group 32" o:spid="_x0000_s1026" style="position:absolute;margin-left:3.6pt;margin-top:17.25pt;width:202.5pt;height:110.25pt;z-index:251682816" coordsize="25717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">
                      <v:shape id="Picture 11" o:spid="_x0000_s1027" type="#_x0000_t75" alt="Home" style="position:absolute;width:14001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">
                        <v:imagedata r:id="rId15" o:title="Home"/>
                      </v:shape>
                      <v:shape id="Picture 31" o:spid="_x0000_s1028" type="#_x0000_t75" alt="Location&#10;You can work from your own home to do this job. &#10;You can also work in our office based in Alloa, Clackmannanshire.&#10;" style="position:absolute;left:14097;top:857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">
                        <v:imagedata r:id="rId16" o:title="Location&#10;You can work from your own home to do this job. &#10;You can also work in our office based in Alloa, Clackmannanshir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519042A8" w14:textId="003D0F56" w:rsidR="007152C9" w:rsidRPr="001701F9" w:rsidRDefault="001701F9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1701F9">
              <w:rPr>
                <w:rFonts w:ascii="Arial Nova Light" w:hAnsi="Arial Nova Light"/>
                <w:b/>
                <w:sz w:val="36"/>
                <w:szCs w:val="36"/>
              </w:rPr>
              <w:t>Location</w:t>
            </w:r>
          </w:p>
          <w:p w14:paraId="54C5B34C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</w:t>
            </w:r>
            <w:r w:rsidR="001701F9">
              <w:rPr>
                <w:rFonts w:ascii="Arial Nova Light" w:hAnsi="Arial Nova Light"/>
                <w:sz w:val="32"/>
                <w:szCs w:val="32"/>
              </w:rPr>
              <w:t xml:space="preserve"> can 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work from your own home to do this job. </w:t>
            </w:r>
          </w:p>
          <w:p w14:paraId="54ED43D7" w14:textId="77777777" w:rsidR="001701F9" w:rsidRDefault="001701F9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also work in our office based in </w:t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Clackmannanshire.</w:t>
            </w:r>
          </w:p>
          <w:p w14:paraId="6041ABC9" w14:textId="310CD8FE" w:rsidR="001701F9" w:rsidRPr="004B1ABE" w:rsidRDefault="001701F9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4B1ABE" w14:paraId="1572D1C7" w14:textId="77777777" w:rsidTr="004B1ABE">
        <w:tc>
          <w:tcPr>
            <w:tcW w:w="4508" w:type="dxa"/>
          </w:tcPr>
          <w:p w14:paraId="7A8D595A" w14:textId="77777777" w:rsidR="00E07A74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  <w:p w14:paraId="3DF5319D" w14:textId="1428C153" w:rsidR="004B1ABE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4899E6CF" wp14:editId="3EF81904">
                  <wp:simplePos x="981075" y="3209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57375" cy="1857375"/>
                  <wp:effectExtent l="0" t="0" r="0" b="9525"/>
                  <wp:wrapSquare wrapText="bothSides"/>
                  <wp:docPr id="33" name="Picture 33" descr="Report to&#10;You would be managed by the Operations Manager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nduction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B56A834" w14:textId="77777777" w:rsidR="00E07A74" w:rsidRDefault="00E07A74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195AECC6" w14:textId="1BA9C77C" w:rsidR="00387DFB" w:rsidRPr="00E07A74" w:rsidRDefault="00387DFB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E07A74">
              <w:rPr>
                <w:rFonts w:ascii="Arial Nova Light" w:hAnsi="Arial Nova Light"/>
                <w:b/>
                <w:sz w:val="36"/>
                <w:szCs w:val="36"/>
              </w:rPr>
              <w:t>Report to</w:t>
            </w:r>
          </w:p>
          <w:p w14:paraId="0E217B1D" w14:textId="77777777" w:rsidR="004B1ABE" w:rsidRDefault="004B1ABE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would be managed by the Operations Manager. </w:t>
            </w:r>
          </w:p>
          <w:p w14:paraId="10412FAF" w14:textId="77777777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027D214A" w14:textId="357CCFEB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6CC212C2" w14:textId="77777777" w:rsidTr="00AC3EA2">
        <w:tc>
          <w:tcPr>
            <w:tcW w:w="9016" w:type="dxa"/>
            <w:gridSpan w:val="2"/>
          </w:tcPr>
          <w:p w14:paraId="7D6026EB" w14:textId="4C6073B5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9C162D">
              <w:rPr>
                <w:rFonts w:ascii="Arial Nova Light" w:hAnsi="Arial Nova Light"/>
                <w:b/>
                <w:sz w:val="36"/>
                <w:szCs w:val="32"/>
              </w:rPr>
              <w:t>About Disability Equality Scotland</w:t>
            </w:r>
          </w:p>
        </w:tc>
      </w:tr>
      <w:tr w:rsidR="006A6B9C" w14:paraId="041741CB" w14:textId="77777777" w:rsidTr="004B1ABE">
        <w:tc>
          <w:tcPr>
            <w:tcW w:w="4508" w:type="dxa"/>
          </w:tcPr>
          <w:p w14:paraId="5F12B1FA" w14:textId="61C688C6" w:rsidR="006A6B9C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6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E5BEDB1" wp14:editId="4EE48AE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329565</wp:posOffset>
                      </wp:positionV>
                      <wp:extent cx="2771775" cy="2381250"/>
                      <wp:effectExtent l="0" t="0" r="9525" b="0"/>
                      <wp:wrapSquare wrapText="bothSides"/>
                      <wp:docPr id="35" name="Group 35" descr="We are a membership organisation for disabled people and disability groups.  We want to make Scotland fully accessible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1775" cy="2381250"/>
                                <a:chOff x="0" y="0"/>
                                <a:chExt cx="2771775" cy="238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Group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7775" y="85725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A picture containing clip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99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ABEEA3" id="Group 35" o:spid="_x0000_s1026" alt="We are a membership organisation for disabled people and disability groups.  We want to make Scotland fully accessible. " style="position:absolute;margin-left:-3.75pt;margin-top:25.95pt;width:218.25pt;height:187.5pt;z-index:251685888" coordsize="27717,23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">
                      <v:shape id="Picture 12" o:spid="_x0000_s1027" type="#_x0000_t75" alt="Group 26" style="position:absolute;left:12477;top:8572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">
                        <v:imagedata r:id="rId20" o:title="Group 26"/>
                      </v:shape>
                      <v:shape id="Picture 34" o:spid="_x0000_s1028" type="#_x0000_t75" alt="A picture containing clipart&#10;&#10;Description automatically generated" style="position:absolute;width:23431;height:9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">
                        <v:imagedata r:id="rId21" o:title="A picture containing clipart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7A0547DE" w14:textId="4F03D9C7" w:rsidR="00E07A74" w:rsidRDefault="00E07A74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</w:p>
        </w:tc>
        <w:tc>
          <w:tcPr>
            <w:tcW w:w="4508" w:type="dxa"/>
          </w:tcPr>
          <w:p w14:paraId="3A0FD452" w14:textId="77777777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20AC3A3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We are a membership organisation for disabled people and disability groups.</w:t>
            </w:r>
          </w:p>
          <w:p w14:paraId="37A30583" w14:textId="7C46FE68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want to make Scotland fully accessible. </w:t>
            </w:r>
          </w:p>
        </w:tc>
      </w:tr>
      <w:tr w:rsidR="006A6B9C" w14:paraId="43970D98" w14:textId="77777777" w:rsidTr="004B1ABE">
        <w:tc>
          <w:tcPr>
            <w:tcW w:w="4508" w:type="dxa"/>
          </w:tcPr>
          <w:p w14:paraId="2D00E7B6" w14:textId="107A35E1" w:rsidR="006A6B9C" w:rsidRDefault="00E74852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75FAFE0" wp14:editId="30B21265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256540</wp:posOffset>
                  </wp:positionV>
                  <wp:extent cx="1819275" cy="1819275"/>
                  <wp:effectExtent l="0" t="0" r="9525" b="0"/>
                  <wp:wrapSquare wrapText="bothSides"/>
                  <wp:docPr id="17" name="Picture 17" descr="We want disabled people to have the same opportunities as everyone else. &#10;We work to promote access. &#10;This could be access to the built and natural environment, access to information, to inclusive communication and to decision making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Equal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F35E40E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want disabled people to have the same opportunities as everyone else. </w:t>
            </w:r>
          </w:p>
          <w:p w14:paraId="1C4879A1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work to promote access. </w:t>
            </w:r>
          </w:p>
          <w:p w14:paraId="16C5F6BA" w14:textId="236ECE70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could be access to the built and natural environment, access to information, to inclusive communication and to decision making. </w:t>
            </w:r>
          </w:p>
        </w:tc>
      </w:tr>
      <w:tr w:rsidR="006A6B9C" w14:paraId="74F747C5" w14:textId="77777777" w:rsidTr="00D0079B">
        <w:tc>
          <w:tcPr>
            <w:tcW w:w="9016" w:type="dxa"/>
            <w:gridSpan w:val="2"/>
          </w:tcPr>
          <w:p w14:paraId="1586F1CF" w14:textId="7CEEE9C1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6A6B9C">
              <w:rPr>
                <w:rFonts w:ascii="Arial Nova Light" w:hAnsi="Arial Nova Light"/>
                <w:b/>
                <w:noProof/>
                <w:sz w:val="36"/>
              </w:rPr>
              <w:t>Easy Read Service</w:t>
            </w:r>
          </w:p>
        </w:tc>
      </w:tr>
      <w:tr w:rsidR="006A6B9C" w14:paraId="77D073F3" w14:textId="77777777" w:rsidTr="004B1ABE">
        <w:tc>
          <w:tcPr>
            <w:tcW w:w="4508" w:type="dxa"/>
          </w:tcPr>
          <w:p w14:paraId="33664566" w14:textId="0357B76B" w:rsidR="006A6B9C" w:rsidRDefault="006A6B9C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57244821" wp14:editId="3A7868EF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59055</wp:posOffset>
                  </wp:positionV>
                  <wp:extent cx="1619250" cy="1619250"/>
                  <wp:effectExtent l="0" t="0" r="0" b="0"/>
                  <wp:wrapSquare wrapText="bothSides"/>
                  <wp:docPr id="13" name="Picture 13" descr="We provide a professional and efficient Easy Read service.  &#10;This is part of our aim to improve access to information for everyone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90F1E0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provide a professional and efficient Easy Read service.  </w:t>
            </w:r>
          </w:p>
          <w:p w14:paraId="75812E0C" w14:textId="10C5A31C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is part of our aim to improve access to information for everyone. </w:t>
            </w:r>
          </w:p>
        </w:tc>
      </w:tr>
      <w:tr w:rsidR="006A6B9C" w14:paraId="50CA0C15" w14:textId="77777777" w:rsidTr="004B1ABE">
        <w:tc>
          <w:tcPr>
            <w:tcW w:w="4508" w:type="dxa"/>
          </w:tcPr>
          <w:p w14:paraId="41A09242" w14:textId="25B8AD5D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552DD4">
              <w:rPr>
                <w:rFonts w:ascii="Arial Nova Light" w:hAnsi="Arial Nova Light"/>
                <w:b/>
                <w:sz w:val="36"/>
                <w:szCs w:val="36"/>
              </w:rPr>
              <w:t>Easy Read – what is it?</w:t>
            </w:r>
          </w:p>
        </w:tc>
        <w:tc>
          <w:tcPr>
            <w:tcW w:w="4508" w:type="dxa"/>
          </w:tcPr>
          <w:p w14:paraId="4817B6BB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45993871" w14:textId="77777777" w:rsidTr="004B1ABE">
        <w:tc>
          <w:tcPr>
            <w:tcW w:w="4508" w:type="dxa"/>
          </w:tcPr>
          <w:p w14:paraId="2083B733" w14:textId="0F33D169" w:rsidR="006A6B9C" w:rsidRDefault="006A6B9C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1F55520" wp14:editId="385E742A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395605</wp:posOffset>
                  </wp:positionV>
                  <wp:extent cx="1666875" cy="1666875"/>
                  <wp:effectExtent l="0" t="0" r="0" b="0"/>
                  <wp:wrapSquare wrapText="bothSides"/>
                  <wp:docPr id="14" name="Picture 14" descr="Easy Read is an accessible format.  &#10;It makes written information easy to understand.  &#10;It uses simple language without jargon, and short sentences.  &#10;It has images to help people understand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ding Easy Re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6FDF3EF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Easy Read is an accessible format.  </w:t>
            </w:r>
          </w:p>
          <w:p w14:paraId="5E059F78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makes written information easy to understand.  </w:t>
            </w:r>
          </w:p>
          <w:p w14:paraId="24343B0E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uses simple language without jargon, and short sentences.  </w:t>
            </w:r>
          </w:p>
          <w:p w14:paraId="7817D6D2" w14:textId="18C3A240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has images to help people understand. </w:t>
            </w:r>
          </w:p>
        </w:tc>
      </w:tr>
    </w:tbl>
    <w:p w14:paraId="43529FD9" w14:textId="5ABAE36C" w:rsidR="006A6B9C" w:rsidRDefault="006A6B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A6B9C" w14:paraId="539C6CC2" w14:textId="77777777" w:rsidTr="000E2395">
        <w:tc>
          <w:tcPr>
            <w:tcW w:w="9016" w:type="dxa"/>
            <w:gridSpan w:val="2"/>
          </w:tcPr>
          <w:p w14:paraId="7893A7E1" w14:textId="0DA6032F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552DD4">
              <w:rPr>
                <w:rFonts w:ascii="Arial Nova Light" w:hAnsi="Arial Nova Light"/>
                <w:b/>
                <w:sz w:val="36"/>
                <w:szCs w:val="36"/>
              </w:rPr>
              <w:t xml:space="preserve">Why produce Easy Read documents? </w:t>
            </w:r>
          </w:p>
        </w:tc>
      </w:tr>
      <w:tr w:rsidR="006A6B9C" w14:paraId="1471E484" w14:textId="77777777" w:rsidTr="004B1ABE">
        <w:tc>
          <w:tcPr>
            <w:tcW w:w="4508" w:type="dxa"/>
          </w:tcPr>
          <w:p w14:paraId="6752EE63" w14:textId="77777777" w:rsidR="006A6B9C" w:rsidRDefault="006A6B9C" w:rsidP="00B51313">
            <w:pPr>
              <w:rPr>
                <w:noProof/>
              </w:rPr>
            </w:pPr>
          </w:p>
          <w:p w14:paraId="5AEEE331" w14:textId="16565AF9" w:rsidR="00E07A74" w:rsidRDefault="00E07A74" w:rsidP="00B51313">
            <w:pPr>
              <w:rPr>
                <w:noProof/>
              </w:rPr>
            </w:pPr>
            <w:r>
              <w:rPr>
                <w:rFonts w:ascii="Arial Nova Light" w:hAnsi="Arial Nova Light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9ECBF27" wp14:editId="1A9B32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290195</wp:posOffset>
                      </wp:positionV>
                      <wp:extent cx="2286000" cy="4133850"/>
                      <wp:effectExtent l="0" t="0" r="0" b="0"/>
                      <wp:wrapSquare wrapText="bothSides"/>
                      <wp:docPr id="38" name="Group 38" descr="Easy Read documents make information more accessible for people with learning disabilities.  &#10;They can also be useful for people with other communication difficulties. &#10;This includes:&#10;• acquired brain injury&#10;• dyslexia&#10;• people with hearing impairment whose first language is British Sign Language (BSL)&#10;• people who do not speak English as their first language&#10;• people who find reading difficult&#10;• people with cognitive impairments such as dementia.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4133850"/>
                                <a:chOff x="0" y="0"/>
                                <a:chExt cx="2286000" cy="4133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A person standing in front of a mirror posing for the camera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50" y="2305050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44AF0F" id="Group 38" o:spid="_x0000_s1026" alt="Easy Read documents make information more accessible for people with learning disabilities.  &#10;They can also be useful for people with other communication difficulties. &#10;This includes:&#10;• acquired brain injury&#10;• dyslexia&#10;• people with hearing impairment whose first language is British Sign Language (BSL)&#10;• people who do not speak English as their first language&#10;• people who find reading difficult&#10;• people with cognitive impairments such as dementia.&#10;" style="position:absolute;margin-left:0;margin-top:22.85pt;width:180pt;height:325.5pt;z-index:251687936" coordsize="22860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">
                      <v:shape id="Picture 36" o:spid="_x0000_s1027" type="#_x0000_t75" style="position:absolute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">
                        <v:imagedata r:id="rId26" o:title=""/>
                      </v:shape>
                      <v:shape id="Picture 37" o:spid="_x0000_s1028" type="#_x0000_t75" alt="A person standing in front of a mirror posing for the camera&#10;&#10;Description automatically generated" style="position:absolute;left:2476;top:23050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">
                        <v:imagedata r:id="rId27" o:title="A person standing in front of a mirror posing for the camera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56A711B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Easy Read documents make information more accessible for people with learning disabilities.  </w:t>
            </w:r>
          </w:p>
          <w:p w14:paraId="75197210" w14:textId="4EB37BF4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They can also be useful for people with other communication difficulties. </w:t>
            </w:r>
          </w:p>
          <w:p w14:paraId="5D311637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This includes:</w:t>
            </w:r>
          </w:p>
          <w:p w14:paraId="58C491FC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acquired brain injury</w:t>
            </w:r>
          </w:p>
          <w:p w14:paraId="0821442C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dyslexia</w:t>
            </w:r>
          </w:p>
          <w:p w14:paraId="7F40F45E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with hearing impairment whose first language is British Sign Language (BSL)</w:t>
            </w:r>
          </w:p>
          <w:p w14:paraId="79EBB6AD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who do not speak English as their first language</w:t>
            </w:r>
          </w:p>
          <w:p w14:paraId="62CC06DA" w14:textId="77777777" w:rsidR="006A6B9C" w:rsidRPr="00E85BC7" w:rsidRDefault="006A6B9C" w:rsidP="006A6B9C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who find reading difficult</w:t>
            </w:r>
          </w:p>
          <w:p w14:paraId="198EC03F" w14:textId="1A895523" w:rsidR="006A6B9C" w:rsidRPr="006A6B9C" w:rsidRDefault="006A6B9C" w:rsidP="00B51313">
            <w:pPr>
              <w:pStyle w:val="ListParagraph"/>
              <w:numPr>
                <w:ilvl w:val="0"/>
                <w:numId w:val="2"/>
              </w:numPr>
              <w:rPr>
                <w:rFonts w:ascii="Arial Nova Light" w:hAnsi="Arial Nova Light"/>
                <w:sz w:val="32"/>
                <w:szCs w:val="32"/>
              </w:rPr>
            </w:pPr>
            <w:r w:rsidRPr="00E85BC7">
              <w:rPr>
                <w:rFonts w:ascii="Arial Nova Light" w:hAnsi="Arial Nova Light"/>
                <w:sz w:val="32"/>
                <w:szCs w:val="32"/>
              </w:rPr>
              <w:t>people with cognitive impairments such as dementia.</w:t>
            </w:r>
          </w:p>
        </w:tc>
      </w:tr>
    </w:tbl>
    <w:p w14:paraId="35DDCC41" w14:textId="77777777" w:rsidR="00793E33" w:rsidRDefault="00793E3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A6B9C" w14:paraId="19C9B21C" w14:textId="77777777" w:rsidTr="004C6586">
        <w:tc>
          <w:tcPr>
            <w:tcW w:w="9016" w:type="dxa"/>
            <w:gridSpan w:val="2"/>
          </w:tcPr>
          <w:p w14:paraId="575399AD" w14:textId="77777777" w:rsidR="00E07A74" w:rsidRDefault="00E07A74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</w:p>
          <w:p w14:paraId="54CEBA30" w14:textId="527B17F9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Job purpose</w:t>
            </w:r>
          </w:p>
        </w:tc>
      </w:tr>
      <w:tr w:rsidR="0060182D" w14:paraId="58D15BB9" w14:textId="77777777" w:rsidTr="004B1ABE">
        <w:tc>
          <w:tcPr>
            <w:tcW w:w="4508" w:type="dxa"/>
          </w:tcPr>
          <w:p w14:paraId="6460DE5B" w14:textId="1AACA43B" w:rsidR="006A6B9C" w:rsidRDefault="00793E33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C25225B" wp14:editId="4EFA5C2A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85725</wp:posOffset>
                  </wp:positionV>
                  <wp:extent cx="1562100" cy="1562100"/>
                  <wp:effectExtent l="0" t="0" r="0" b="0"/>
                  <wp:wrapSquare wrapText="bothSides"/>
                  <wp:docPr id="21" name="Picture 21" descr="To do this job you will need to work with different people. &#10;This includes staff at Disability Equality Scotland and our partners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k wor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6F1EFB0" w14:textId="77777777" w:rsidR="00E07A74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To do this job you will need to work with different people. </w:t>
            </w:r>
          </w:p>
          <w:p w14:paraId="2F726435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This includes staff at Disability Equality Scotland and our partners. </w:t>
            </w:r>
          </w:p>
          <w:p w14:paraId="733F273E" w14:textId="3089BF08" w:rsidR="00E07A74" w:rsidRDefault="00E07A74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A6B9C" w14:paraId="79EDFEEA" w14:textId="77777777" w:rsidTr="00475B57">
        <w:tc>
          <w:tcPr>
            <w:tcW w:w="9016" w:type="dxa"/>
            <w:gridSpan w:val="2"/>
          </w:tcPr>
          <w:p w14:paraId="12C064F6" w14:textId="661EED5F" w:rsidR="006A6B9C" w:rsidRPr="006A6B9C" w:rsidRDefault="006A6B9C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>
              <w:rPr>
                <w:rFonts w:ascii="Arial Nova Light" w:hAnsi="Arial Nova Light"/>
                <w:b/>
                <w:sz w:val="36"/>
                <w:szCs w:val="36"/>
              </w:rPr>
              <w:t>Key tasks and responsibilities</w:t>
            </w:r>
          </w:p>
        </w:tc>
      </w:tr>
      <w:tr w:rsidR="0060182D" w14:paraId="471304D2" w14:textId="77777777" w:rsidTr="004B1ABE">
        <w:tc>
          <w:tcPr>
            <w:tcW w:w="4508" w:type="dxa"/>
          </w:tcPr>
          <w:p w14:paraId="65EAB17D" w14:textId="17029A79" w:rsidR="006A6B9C" w:rsidRDefault="0053430E" w:rsidP="00B51313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02C71313" wp14:editId="75AE8CF9">
                  <wp:simplePos x="0" y="0"/>
                  <wp:positionH relativeFrom="margin">
                    <wp:posOffset>1645920</wp:posOffset>
                  </wp:positionH>
                  <wp:positionV relativeFrom="margin">
                    <wp:posOffset>180975</wp:posOffset>
                  </wp:positionV>
                  <wp:extent cx="1080000" cy="1080000"/>
                  <wp:effectExtent l="0" t="0" r="6350" b="0"/>
                  <wp:wrapSquare wrapText="bothSides"/>
                  <wp:docPr id="39" name="Picture 39" descr="Give quotes to customers for Easy Read translation on requ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lculato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09B84A" w14:textId="4C55EA19" w:rsidR="000E0D7A" w:rsidRDefault="000E0D7A" w:rsidP="00B51313">
            <w:pPr>
              <w:rPr>
                <w:noProof/>
              </w:rPr>
            </w:pPr>
          </w:p>
          <w:p w14:paraId="18CD2543" w14:textId="0BD322FD" w:rsidR="000E0D7A" w:rsidRDefault="000E0D7A" w:rsidP="00B51313">
            <w:pPr>
              <w:rPr>
                <w:noProof/>
              </w:rPr>
            </w:pPr>
          </w:p>
          <w:p w14:paraId="5D441E0D" w14:textId="4A068520" w:rsidR="000E0D7A" w:rsidRDefault="000E0D7A" w:rsidP="00B51313">
            <w:pPr>
              <w:rPr>
                <w:noProof/>
              </w:rPr>
            </w:pPr>
          </w:p>
          <w:p w14:paraId="090A28E0" w14:textId="1197EC9D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0C5D0E1E" wp14:editId="446324DE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76200</wp:posOffset>
                      </wp:positionV>
                      <wp:extent cx="2098675" cy="1079500"/>
                      <wp:effectExtent l="0" t="0" r="0" b="0"/>
                      <wp:wrapSquare wrapText="bothSides"/>
                      <wp:docPr id="42" name="Group 42" descr="Turn documents into Easy Read within agreed timescal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8675" cy="1079500"/>
                                <a:chOff x="0" y="0"/>
                                <a:chExt cx="2098675" cy="1079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A close up of text on a white backgrou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00"/>
                                  <a:ext cx="1079500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 descr="A close up of a pian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9175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74C4F6" id="Group 42" o:spid="_x0000_s1026" alt="Turn documents into Easy Read within agreed timescales" style="position:absolute;margin-left:41.85pt;margin-top:6pt;width:165.25pt;height:85pt;z-index:251692032" coordsize="20986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">
                      <v:shape id="Picture 40" o:spid="_x0000_s1027" type="#_x0000_t75" alt="A close up of text on a white background&#10;&#10;Description automatically generated" style="position:absolute;top:1143;width:10795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">
                        <v:imagedata r:id="rId32" o:title="A close up of text on a white background&#10;&#10;Description automatically generated"/>
                      </v:shape>
                      <v:shape id="Picture 41" o:spid="_x0000_s1028" type="#_x0000_t75" alt="A close up of a piano&#10;&#10;Description automatically generated" style="position:absolute;left:10191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">
                        <v:imagedata r:id="rId33" o:title="A close up of a piano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4A0B7391" w14:textId="0719E0C0" w:rsidR="000E0D7A" w:rsidRDefault="000E0D7A" w:rsidP="00B51313">
            <w:pPr>
              <w:rPr>
                <w:noProof/>
              </w:rPr>
            </w:pPr>
          </w:p>
          <w:p w14:paraId="7A28642B" w14:textId="423538E1" w:rsidR="000E0D7A" w:rsidRDefault="000E0D7A" w:rsidP="00B51313">
            <w:pPr>
              <w:rPr>
                <w:noProof/>
              </w:rPr>
            </w:pPr>
          </w:p>
          <w:p w14:paraId="2ACC69FE" w14:textId="260794BD" w:rsidR="000E0D7A" w:rsidRDefault="000E0D7A" w:rsidP="00B51313">
            <w:pPr>
              <w:rPr>
                <w:noProof/>
              </w:rPr>
            </w:pPr>
          </w:p>
          <w:p w14:paraId="61A3D301" w14:textId="6AC050A0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3FBAF22" wp14:editId="2A8A2E98">
                  <wp:simplePos x="0" y="0"/>
                  <wp:positionH relativeFrom="margin">
                    <wp:posOffset>1639570</wp:posOffset>
                  </wp:positionH>
                  <wp:positionV relativeFrom="margin">
                    <wp:posOffset>2298700</wp:posOffset>
                  </wp:positionV>
                  <wp:extent cx="1080000" cy="1080000"/>
                  <wp:effectExtent l="0" t="0" r="6350" b="0"/>
                  <wp:wrapSquare wrapText="bothSides"/>
                  <wp:docPr id="44" name="Picture 44" descr="A person sitting at a table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esk_Work-4_gran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D4262E" w14:textId="65463AFE" w:rsidR="000E0D7A" w:rsidRDefault="000E0D7A" w:rsidP="00B51313">
            <w:pPr>
              <w:rPr>
                <w:noProof/>
              </w:rPr>
            </w:pPr>
          </w:p>
          <w:p w14:paraId="7A55E395" w14:textId="46E72305" w:rsidR="000E0D7A" w:rsidRDefault="000E0D7A" w:rsidP="00B51313">
            <w:pPr>
              <w:rPr>
                <w:noProof/>
              </w:rPr>
            </w:pPr>
          </w:p>
          <w:p w14:paraId="097001FD" w14:textId="6B64B8B5" w:rsidR="000E0D7A" w:rsidRDefault="000E0D7A" w:rsidP="00B51313">
            <w:pPr>
              <w:rPr>
                <w:noProof/>
              </w:rPr>
            </w:pPr>
          </w:p>
          <w:p w14:paraId="5B5D3866" w14:textId="4568BC87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5E156261" wp14:editId="122A3DCF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67310</wp:posOffset>
                      </wp:positionV>
                      <wp:extent cx="1524000" cy="1524000"/>
                      <wp:effectExtent l="0" t="0" r="0" b="0"/>
                      <wp:wrapSquare wrapText="bothSides"/>
                      <wp:docPr id="47" name="Group 47" descr="Make sure Disability Equality Scotland communications are converted into Easy Re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1524000"/>
                                <a:chOff x="0" y="0"/>
                                <a:chExt cx="1524000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 descr="A close up of a pers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A close up of a sig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75" y="114300"/>
                                  <a:ext cx="571500" cy="5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C9E91" id="Group 47" o:spid="_x0000_s1026" alt="Make sure Disability Equality Scotland communications are converted into Easy Read" style="position:absolute;margin-left:94.35pt;margin-top:5.3pt;width:120pt;height:120pt;z-index:251696128" coordsize="15240,15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">
                      <v:shape id="Picture 45" o:spid="_x0000_s1027" type="#_x0000_t75" alt="A close up of a person&#10;&#10;Description automatically generated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">
                        <v:imagedata r:id="rId37" o:title="A close up of a person&#10;&#10;Description automatically generated"/>
                      </v:shape>
                      <v:shape id="Picture 46" o:spid="_x0000_s1028" type="#_x0000_t75" alt="A close up of a sign&#10;&#10;Description automatically generated" style="position:absolute;left:4857;top:1143;width:5715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">
                        <v:imagedata r:id="rId38" o:title="A close up of a sig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7A2CFBA4" w14:textId="49E87CC3" w:rsidR="000E0D7A" w:rsidRDefault="000E0D7A" w:rsidP="00B51313">
            <w:pPr>
              <w:rPr>
                <w:noProof/>
              </w:rPr>
            </w:pPr>
          </w:p>
          <w:p w14:paraId="737FA19C" w14:textId="77777777" w:rsidR="000E0D7A" w:rsidRDefault="000E0D7A" w:rsidP="00B51313">
            <w:pPr>
              <w:rPr>
                <w:noProof/>
              </w:rPr>
            </w:pPr>
          </w:p>
          <w:p w14:paraId="642DDDEA" w14:textId="77777777" w:rsidR="000E0D7A" w:rsidRDefault="000E0D7A" w:rsidP="00B51313">
            <w:pPr>
              <w:rPr>
                <w:noProof/>
              </w:rPr>
            </w:pPr>
          </w:p>
          <w:p w14:paraId="7FE18FFA" w14:textId="77777777" w:rsidR="000E0D7A" w:rsidRDefault="000E0D7A" w:rsidP="00B51313">
            <w:pPr>
              <w:rPr>
                <w:noProof/>
              </w:rPr>
            </w:pPr>
          </w:p>
          <w:p w14:paraId="19ADBA72" w14:textId="5D701960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08A6AE4" wp14:editId="7991F7B3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152400</wp:posOffset>
                      </wp:positionV>
                      <wp:extent cx="2295525" cy="1152525"/>
                      <wp:effectExtent l="0" t="0" r="0" b="9525"/>
                      <wp:wrapSquare wrapText="bothSides"/>
                      <wp:docPr id="51" name="Group 51" descr="Promote and communicate our Easy Read Service using all available mediums (Social Media, websites, posters, leaflets, magazine and newsletters)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1152525"/>
                                <a:chOff x="0" y="0"/>
                                <a:chExt cx="2295525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 descr="A picture containing person, man, hold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A screenshot of a cell ph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"/>
                                  <a:ext cx="108585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10465" id="Group 51" o:spid="_x0000_s1026" alt="Promote and communicate our Easy Read Service using all available mediums (Social Media, websites, posters, leaflets, magazine and newsletters)" style="position:absolute;margin-left:23.85pt;margin-top:12pt;width:180.75pt;height:90.75pt;z-index:251699200" coordsize="22955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">
                      <v:shape id="Picture 50" o:spid="_x0000_s1027" type="#_x0000_t75" alt="A picture containing person, man, holding&#10;&#10;Description automatically generated" style="position:absolute;left:11430;width:1152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">
                        <v:imagedata r:id="rId41" o:title="A picture containing person, man, holding&#10;&#10;Description automatically generated"/>
                      </v:shape>
                      <v:shape id="Picture 48" o:spid="_x0000_s1028" type="#_x0000_t75" alt="A screenshot of a cell phone&#10;&#10;Description automatically generated" style="position:absolute;top:571;width:10858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">
                        <v:imagedata r:id="rId42" o:title="A screenshot of a cell phone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15DC26CD" w14:textId="77777777" w:rsidR="000E0D7A" w:rsidRDefault="000E0D7A" w:rsidP="00B51313">
            <w:pPr>
              <w:rPr>
                <w:noProof/>
              </w:rPr>
            </w:pPr>
          </w:p>
          <w:p w14:paraId="77CF504D" w14:textId="685B7C06" w:rsidR="000E0D7A" w:rsidRDefault="000E0D7A" w:rsidP="00B51313">
            <w:pPr>
              <w:rPr>
                <w:noProof/>
              </w:rPr>
            </w:pPr>
          </w:p>
          <w:p w14:paraId="6427C682" w14:textId="18B1CF8B" w:rsidR="000E0D7A" w:rsidRDefault="0053430E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E8E1B2D" wp14:editId="6FD8957F">
                  <wp:simplePos x="0" y="0"/>
                  <wp:positionH relativeFrom="margin">
                    <wp:posOffset>578485</wp:posOffset>
                  </wp:positionH>
                  <wp:positionV relativeFrom="margin">
                    <wp:posOffset>2219325</wp:posOffset>
                  </wp:positionV>
                  <wp:extent cx="1815465" cy="1276350"/>
                  <wp:effectExtent l="0" t="0" r="0" b="0"/>
                  <wp:wrapSquare wrapText="bothSides"/>
                  <wp:docPr id="52" name="Picture 52" descr="Represent the organisation to promote our mission and maintain good working relationships with stakehol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Handshake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EB3148" w14:textId="77777777" w:rsidR="000E0D7A" w:rsidRDefault="000E0D7A" w:rsidP="00B51313">
            <w:pPr>
              <w:rPr>
                <w:noProof/>
              </w:rPr>
            </w:pPr>
          </w:p>
          <w:p w14:paraId="1963FAB2" w14:textId="625E32C3" w:rsidR="000E0D7A" w:rsidRDefault="000E0D7A" w:rsidP="00B51313">
            <w:pPr>
              <w:rPr>
                <w:noProof/>
              </w:rPr>
            </w:pPr>
          </w:p>
          <w:p w14:paraId="17F046E3" w14:textId="77777777" w:rsidR="000E0D7A" w:rsidRDefault="000E0D7A" w:rsidP="00B51313">
            <w:pPr>
              <w:rPr>
                <w:noProof/>
              </w:rPr>
            </w:pPr>
          </w:p>
          <w:p w14:paraId="568DFEDB" w14:textId="77777777" w:rsidR="000E0D7A" w:rsidRDefault="000E0D7A" w:rsidP="00B51313">
            <w:pPr>
              <w:rPr>
                <w:noProof/>
              </w:rPr>
            </w:pPr>
          </w:p>
          <w:p w14:paraId="0FAA15A0" w14:textId="77777777" w:rsidR="000E0D7A" w:rsidRDefault="000E0D7A" w:rsidP="00B51313">
            <w:pPr>
              <w:rPr>
                <w:noProof/>
              </w:rPr>
            </w:pPr>
          </w:p>
          <w:p w14:paraId="4C663A1F" w14:textId="661C0F24" w:rsidR="00684AF3" w:rsidRDefault="00684AF3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7697BB2F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You will have to:</w:t>
            </w:r>
          </w:p>
          <w:p w14:paraId="7B792526" w14:textId="39AB6D3D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Give quotes to customers for Easy Read translation on request</w:t>
            </w:r>
            <w:r w:rsidR="00E07A74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1931106" w14:textId="7BC6FA3B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Turn documents into Easy Read within agreed timescales</w:t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200F483" w14:textId="4956970B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Record all requests and monitor payments</w:t>
            </w:r>
            <w:r w:rsidR="0053430E">
              <w:rPr>
                <w:rFonts w:ascii="Arial Nova Light" w:hAnsi="Arial Nova Light"/>
                <w:sz w:val="32"/>
                <w:szCs w:val="32"/>
              </w:rPr>
              <w:br/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69B11DA1" w14:textId="4B5325AF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Make sure Disability Equality Scotland communications are converted into Easy Read</w:t>
            </w:r>
            <w:r w:rsidR="00684AF3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4ACA93BC" w14:textId="19ED66E7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Promote and communicate our Easy Read Service using all available mediums (Social Media, websites, posters, leaflets, magazine and newsletters)</w:t>
            </w:r>
            <w:r w:rsidR="0053430E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89282DD" w14:textId="3C2A4E90" w:rsidR="006A6B9C" w:rsidRDefault="006A6B9C" w:rsidP="006A6B9C">
            <w:pPr>
              <w:pStyle w:val="ListParagraph"/>
              <w:numPr>
                <w:ilvl w:val="0"/>
                <w:numId w:val="3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>Represent the organisation to promote our mission and maintain good working relationships with stakeholders.</w:t>
            </w:r>
          </w:p>
          <w:p w14:paraId="08D0A33D" w14:textId="5D485285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60182D" w14:paraId="79B29446" w14:textId="77777777" w:rsidTr="004B1ABE">
        <w:tc>
          <w:tcPr>
            <w:tcW w:w="4508" w:type="dxa"/>
          </w:tcPr>
          <w:p w14:paraId="5EDFD5CF" w14:textId="77777777" w:rsidR="0060182D" w:rsidRDefault="0060182D" w:rsidP="00B51313">
            <w:pPr>
              <w:rPr>
                <w:noProof/>
              </w:rPr>
            </w:pPr>
          </w:p>
          <w:p w14:paraId="26EC47BD" w14:textId="77777777" w:rsidR="0060182D" w:rsidRDefault="0060182D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750278C" wp14:editId="62EC128F">
                  <wp:simplePos x="0" y="0"/>
                  <wp:positionH relativeFrom="margin">
                    <wp:posOffset>819785</wp:posOffset>
                  </wp:positionH>
                  <wp:positionV relativeFrom="margin">
                    <wp:posOffset>476250</wp:posOffset>
                  </wp:positionV>
                  <wp:extent cx="1314450" cy="1314450"/>
                  <wp:effectExtent l="0" t="0" r="0" b="0"/>
                  <wp:wrapSquare wrapText="bothSides"/>
                  <wp:docPr id="53" name="Picture 53" descr="Be a professional member of our staff team and work to the organisations policies and procedures in our employee handbo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ork_Policy_1024x1024 (1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057ACE" w14:textId="0EBCE934" w:rsidR="0060182D" w:rsidRDefault="0060182D" w:rsidP="00B51313">
            <w:pPr>
              <w:rPr>
                <w:noProof/>
              </w:rPr>
            </w:pPr>
          </w:p>
          <w:p w14:paraId="170BED58" w14:textId="61D394F1" w:rsidR="0060182D" w:rsidRDefault="0060182D" w:rsidP="00B51313">
            <w:pPr>
              <w:rPr>
                <w:noProof/>
              </w:rPr>
            </w:pPr>
          </w:p>
          <w:p w14:paraId="0362808A" w14:textId="44B13AA4" w:rsidR="0060182D" w:rsidRDefault="0060182D" w:rsidP="00B51313">
            <w:pPr>
              <w:rPr>
                <w:noProof/>
              </w:rPr>
            </w:pPr>
          </w:p>
          <w:p w14:paraId="4C6CA4BD" w14:textId="0B16EA8C" w:rsidR="0060182D" w:rsidRDefault="0060182D" w:rsidP="00B51313">
            <w:pPr>
              <w:rPr>
                <w:noProof/>
              </w:rPr>
            </w:pPr>
          </w:p>
          <w:p w14:paraId="29063447" w14:textId="3EB19F82" w:rsidR="0060182D" w:rsidRDefault="0060182D" w:rsidP="00B51313">
            <w:pPr>
              <w:rPr>
                <w:noProof/>
              </w:rPr>
            </w:pPr>
          </w:p>
          <w:p w14:paraId="005F9080" w14:textId="27138160" w:rsidR="0060182D" w:rsidRDefault="0060182D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AF9B2FF" wp14:editId="1590E7AC">
                  <wp:simplePos x="0" y="0"/>
                  <wp:positionH relativeFrom="margin">
                    <wp:posOffset>638810</wp:posOffset>
                  </wp:positionH>
                  <wp:positionV relativeFrom="margin">
                    <wp:posOffset>2066925</wp:posOffset>
                  </wp:positionV>
                  <wp:extent cx="1600200" cy="1600200"/>
                  <wp:effectExtent l="0" t="0" r="0" b="0"/>
                  <wp:wrapSquare wrapText="bothSides"/>
                  <wp:docPr id="54" name="Picture 54" descr="All employees are also expected to promote and agree with the organisations policies on equality and divers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easonable-Adjustments_grande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62970B" w14:textId="0F87D076" w:rsidR="0060182D" w:rsidRDefault="0060182D" w:rsidP="00B51313">
            <w:pPr>
              <w:rPr>
                <w:noProof/>
              </w:rPr>
            </w:pPr>
          </w:p>
          <w:p w14:paraId="5AEEAA4B" w14:textId="142D4096" w:rsidR="0060182D" w:rsidRDefault="0060182D" w:rsidP="00B51313">
            <w:pPr>
              <w:rPr>
                <w:noProof/>
              </w:rPr>
            </w:pPr>
          </w:p>
          <w:p w14:paraId="76CC3F64" w14:textId="77777777" w:rsidR="0060182D" w:rsidRDefault="0060182D" w:rsidP="00B51313">
            <w:pPr>
              <w:rPr>
                <w:noProof/>
              </w:rPr>
            </w:pPr>
          </w:p>
          <w:p w14:paraId="2D7A5765" w14:textId="77777777" w:rsidR="0060182D" w:rsidRDefault="0060182D" w:rsidP="00B51313">
            <w:pPr>
              <w:rPr>
                <w:noProof/>
              </w:rPr>
            </w:pPr>
          </w:p>
          <w:p w14:paraId="4A989016" w14:textId="7079E115" w:rsidR="006A6B9C" w:rsidRDefault="006A6B9C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28FD89B3" w14:textId="77777777" w:rsidR="006A6B9C" w:rsidRDefault="006A6B9C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 will also have to:</w:t>
            </w:r>
          </w:p>
          <w:p w14:paraId="6F8CDE85" w14:textId="31BB1057" w:rsidR="006A6B9C" w:rsidRDefault="006A6B9C" w:rsidP="006A6B9C">
            <w:pPr>
              <w:pStyle w:val="ListParagraph"/>
              <w:numPr>
                <w:ilvl w:val="0"/>
                <w:numId w:val="11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Be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a professional member of our staff team and </w:t>
            </w:r>
            <w:r w:rsidR="0060182D">
              <w:rPr>
                <w:rFonts w:ascii="Arial Nova Light" w:hAnsi="Arial Nova Light"/>
                <w:sz w:val="32"/>
                <w:szCs w:val="32"/>
              </w:rPr>
              <w:t xml:space="preserve">work 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to the organisations policies and procedures in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our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 employee handbook.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31F4B0C" w14:textId="77777777" w:rsidR="0060182D" w:rsidRDefault="006A6B9C" w:rsidP="006A6B9C">
            <w:pPr>
              <w:pStyle w:val="ListParagraph"/>
              <w:numPr>
                <w:ilvl w:val="0"/>
                <w:numId w:val="11"/>
              </w:numPr>
              <w:rPr>
                <w:rFonts w:ascii="Arial Nova Light" w:hAnsi="Arial Nova Light"/>
                <w:sz w:val="32"/>
                <w:szCs w:val="32"/>
              </w:rPr>
            </w:pP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All employees are also expected to promote and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agree</w:t>
            </w:r>
            <w:r w:rsidRPr="00BC352E">
              <w:rPr>
                <w:rFonts w:ascii="Arial Nova Light" w:hAnsi="Arial Nova Light"/>
                <w:sz w:val="32"/>
                <w:szCs w:val="32"/>
              </w:rPr>
              <w:t xml:space="preserve"> with the organisations policies on equality and diversity</w:t>
            </w:r>
            <w:r w:rsidR="0060182D"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59DC7648" w14:textId="695EB222" w:rsidR="006A6B9C" w:rsidRDefault="006A6B9C" w:rsidP="0060182D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</w:tc>
      </w:tr>
    </w:tbl>
    <w:p w14:paraId="118F4DF5" w14:textId="5E6A3458" w:rsidR="00E74852" w:rsidRPr="00793E33" w:rsidRDefault="00E74852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4672"/>
      </w:tblGrid>
      <w:tr w:rsidR="00E74852" w14:paraId="471CB0A6" w14:textId="77777777" w:rsidTr="00932E49">
        <w:tc>
          <w:tcPr>
            <w:tcW w:w="9016" w:type="dxa"/>
            <w:gridSpan w:val="2"/>
          </w:tcPr>
          <w:p w14:paraId="3AD63785" w14:textId="4C94B2B9" w:rsidR="00E74852" w:rsidRPr="00E74852" w:rsidRDefault="0060182D" w:rsidP="00B51313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>
              <w:rPr>
                <w:rFonts w:ascii="Arial Nova Light" w:hAnsi="Arial Nova Light"/>
                <w:b/>
                <w:noProof/>
                <w:sz w:val="36"/>
              </w:rPr>
              <w:t>Description of skills, knowledge and experience needed for this role</w:t>
            </w:r>
            <w:r w:rsidR="00E74852" w:rsidRPr="009C162D">
              <w:rPr>
                <w:rFonts w:ascii="Arial Nova Light" w:hAnsi="Arial Nova Light"/>
                <w:b/>
                <w:noProof/>
                <w:sz w:val="36"/>
              </w:rPr>
              <w:t xml:space="preserve"> </w:t>
            </w:r>
          </w:p>
        </w:tc>
      </w:tr>
      <w:tr w:rsidR="00E74852" w14:paraId="44D37325" w14:textId="77777777" w:rsidTr="004B1ABE">
        <w:tc>
          <w:tcPr>
            <w:tcW w:w="4508" w:type="dxa"/>
          </w:tcPr>
          <w:p w14:paraId="74D008E4" w14:textId="4782F5A8" w:rsidR="0060182D" w:rsidRDefault="0060182D" w:rsidP="00B51313">
            <w:pPr>
              <w:rPr>
                <w:noProof/>
              </w:rPr>
            </w:pPr>
          </w:p>
          <w:p w14:paraId="3F0DA008" w14:textId="42610F63" w:rsidR="0060182D" w:rsidRDefault="0060182D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6CDE31A" wp14:editId="73145E4A">
                  <wp:simplePos x="0" y="0"/>
                  <wp:positionH relativeFrom="margin">
                    <wp:posOffset>845820</wp:posOffset>
                  </wp:positionH>
                  <wp:positionV relativeFrom="margin">
                    <wp:posOffset>440690</wp:posOffset>
                  </wp:positionV>
                  <wp:extent cx="1714500" cy="1111885"/>
                  <wp:effectExtent l="0" t="0" r="0" b="0"/>
                  <wp:wrapSquare wrapText="bothSides"/>
                  <wp:docPr id="55" name="Picture 55" descr="Can use Microsoft Office, Outlook, Excel and Internet software to a high stand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icrosoft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205E92" w14:textId="6458EBF5" w:rsidR="0060182D" w:rsidRDefault="0060182D" w:rsidP="00B51313">
            <w:pPr>
              <w:rPr>
                <w:noProof/>
              </w:rPr>
            </w:pPr>
          </w:p>
          <w:p w14:paraId="33B86A1E" w14:textId="091184D5" w:rsidR="0060182D" w:rsidRDefault="0060182D" w:rsidP="00B51313">
            <w:pPr>
              <w:rPr>
                <w:noProof/>
              </w:rPr>
            </w:pPr>
          </w:p>
          <w:p w14:paraId="58E4553D" w14:textId="7D75265F" w:rsidR="0060182D" w:rsidRDefault="0060182D" w:rsidP="00B51313">
            <w:pPr>
              <w:rPr>
                <w:noProof/>
              </w:rPr>
            </w:pPr>
          </w:p>
          <w:p w14:paraId="029448D6" w14:textId="3949DD8A" w:rsidR="0060182D" w:rsidRDefault="0060182D" w:rsidP="00B51313">
            <w:pPr>
              <w:rPr>
                <w:noProof/>
              </w:rPr>
            </w:pPr>
          </w:p>
          <w:p w14:paraId="54B5CB57" w14:textId="7B31DFB8" w:rsidR="0060182D" w:rsidRDefault="00500C4A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DF58211" wp14:editId="6F722E8C">
                  <wp:simplePos x="0" y="0"/>
                  <wp:positionH relativeFrom="margin">
                    <wp:posOffset>969645</wp:posOffset>
                  </wp:positionH>
                  <wp:positionV relativeFrom="margin">
                    <wp:posOffset>1926590</wp:posOffset>
                  </wp:positionV>
                  <wp:extent cx="1657350" cy="1657350"/>
                  <wp:effectExtent l="0" t="0" r="0" b="0"/>
                  <wp:wrapSquare wrapText="bothSides"/>
                  <wp:docPr id="56" name="Picture 56" descr="• Have excellent administration and organisation skills.&#10;&#10;• Can work effectively on your own as well as in a team and can do lots of different tasks at onc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esk_Work-4_grande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797995" w14:textId="41FCA115" w:rsidR="0060182D" w:rsidRDefault="0060182D" w:rsidP="00B51313">
            <w:pPr>
              <w:rPr>
                <w:noProof/>
              </w:rPr>
            </w:pPr>
          </w:p>
          <w:p w14:paraId="52B7A3A9" w14:textId="5D0A9CE5" w:rsidR="0060182D" w:rsidRDefault="0060182D" w:rsidP="00B51313">
            <w:pPr>
              <w:rPr>
                <w:noProof/>
              </w:rPr>
            </w:pPr>
          </w:p>
          <w:p w14:paraId="47F9A302" w14:textId="77777777" w:rsidR="0060182D" w:rsidRDefault="0060182D" w:rsidP="00B51313">
            <w:pPr>
              <w:rPr>
                <w:noProof/>
              </w:rPr>
            </w:pPr>
          </w:p>
          <w:p w14:paraId="500AB3AA" w14:textId="77777777" w:rsidR="0060182D" w:rsidRDefault="0060182D" w:rsidP="00B51313">
            <w:pPr>
              <w:rPr>
                <w:noProof/>
              </w:rPr>
            </w:pPr>
          </w:p>
          <w:p w14:paraId="77566A11" w14:textId="7C1502C6" w:rsidR="0060182D" w:rsidRDefault="0060182D" w:rsidP="00B51313">
            <w:pPr>
              <w:rPr>
                <w:noProof/>
              </w:rPr>
            </w:pPr>
          </w:p>
          <w:p w14:paraId="506B7607" w14:textId="34DDB35F" w:rsidR="0060182D" w:rsidRDefault="0060182D" w:rsidP="00B51313">
            <w:pPr>
              <w:rPr>
                <w:noProof/>
              </w:rPr>
            </w:pPr>
          </w:p>
          <w:p w14:paraId="02BE614E" w14:textId="224614F2" w:rsidR="0060182D" w:rsidRDefault="0060182D" w:rsidP="00B51313">
            <w:pPr>
              <w:rPr>
                <w:noProof/>
              </w:rPr>
            </w:pPr>
          </w:p>
          <w:p w14:paraId="25B17EA9" w14:textId="1E3252EF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B672101" wp14:editId="0A709FD5">
                  <wp:simplePos x="0" y="0"/>
                  <wp:positionH relativeFrom="margin">
                    <wp:posOffset>1315720</wp:posOffset>
                  </wp:positionH>
                  <wp:positionV relativeFrom="margin">
                    <wp:posOffset>4010025</wp:posOffset>
                  </wp:positionV>
                  <wp:extent cx="1079500" cy="1588135"/>
                  <wp:effectExtent l="0" t="0" r="6350" b="0"/>
                  <wp:wrapSquare wrapText="bothSides"/>
                  <wp:docPr id="57" name="Picture 57" descr="Can communicate effectively with different types of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alk-In-Group-Bubbles-1 (1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B0E5BB" w14:textId="4192A211" w:rsidR="0060182D" w:rsidRDefault="0060182D" w:rsidP="00B51313">
            <w:pPr>
              <w:rPr>
                <w:noProof/>
              </w:rPr>
            </w:pPr>
          </w:p>
          <w:p w14:paraId="3423E3D9" w14:textId="3FC90785" w:rsidR="0060182D" w:rsidRDefault="0060182D" w:rsidP="00541300">
            <w:pPr>
              <w:jc w:val="center"/>
              <w:rPr>
                <w:noProof/>
              </w:rPr>
            </w:pPr>
          </w:p>
          <w:p w14:paraId="7F465C97" w14:textId="428637E2" w:rsidR="0060182D" w:rsidRDefault="0060182D" w:rsidP="00B51313">
            <w:pPr>
              <w:rPr>
                <w:noProof/>
              </w:rPr>
            </w:pPr>
          </w:p>
          <w:p w14:paraId="41BDF07A" w14:textId="64CC97BC" w:rsidR="0060182D" w:rsidRDefault="0060182D" w:rsidP="00B51313">
            <w:pPr>
              <w:rPr>
                <w:noProof/>
              </w:rPr>
            </w:pPr>
          </w:p>
          <w:p w14:paraId="7C8EE2C3" w14:textId="4EC86CEB" w:rsidR="0060182D" w:rsidRDefault="0060182D" w:rsidP="00B51313">
            <w:pPr>
              <w:rPr>
                <w:noProof/>
              </w:rPr>
            </w:pPr>
          </w:p>
          <w:p w14:paraId="23D38AF5" w14:textId="57DF9B50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89ACF64" wp14:editId="1DB0624E">
                  <wp:simplePos x="0" y="0"/>
                  <wp:positionH relativeFrom="margin">
                    <wp:posOffset>1074420</wp:posOffset>
                  </wp:positionH>
                  <wp:positionV relativeFrom="margin">
                    <wp:posOffset>5840730</wp:posOffset>
                  </wp:positionV>
                  <wp:extent cx="1355725" cy="1355725"/>
                  <wp:effectExtent l="0" t="0" r="0" b="0"/>
                  <wp:wrapSquare wrapText="bothSides"/>
                  <wp:docPr id="58" name="Picture 58" descr="Can show commitment to learning more skil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lassroom_1024x102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E4AF8E" w14:textId="5505BAE4" w:rsidR="0060182D" w:rsidRDefault="0060182D" w:rsidP="00B51313">
            <w:pPr>
              <w:rPr>
                <w:noProof/>
              </w:rPr>
            </w:pPr>
          </w:p>
          <w:p w14:paraId="63721613" w14:textId="77777777" w:rsidR="0060182D" w:rsidRDefault="0060182D" w:rsidP="00B51313">
            <w:pPr>
              <w:rPr>
                <w:noProof/>
              </w:rPr>
            </w:pPr>
          </w:p>
          <w:p w14:paraId="003C369E" w14:textId="77777777" w:rsidR="0060182D" w:rsidRDefault="0060182D" w:rsidP="00B51313">
            <w:pPr>
              <w:rPr>
                <w:noProof/>
              </w:rPr>
            </w:pPr>
          </w:p>
          <w:p w14:paraId="4AE387E2" w14:textId="77777777" w:rsidR="0060182D" w:rsidRDefault="0060182D" w:rsidP="00B51313">
            <w:pPr>
              <w:rPr>
                <w:noProof/>
              </w:rPr>
            </w:pPr>
          </w:p>
          <w:p w14:paraId="6CEAEEF8" w14:textId="77777777" w:rsidR="0060182D" w:rsidRDefault="0060182D" w:rsidP="00B51313">
            <w:pPr>
              <w:rPr>
                <w:noProof/>
              </w:rPr>
            </w:pPr>
          </w:p>
          <w:p w14:paraId="7203EB77" w14:textId="3D712E41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A0838B3" wp14:editId="12B81F75">
                  <wp:simplePos x="981075" y="1200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80000" cy="1069710"/>
                  <wp:effectExtent l="0" t="0" r="6350" b="0"/>
                  <wp:wrapSquare wrapText="bothSides"/>
                  <wp:docPr id="59" name="Picture 59" descr="Can be a leader of equality and values divers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Yes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6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7E7846" w14:textId="29DDBE08" w:rsidR="0060182D" w:rsidRDefault="0060182D" w:rsidP="00B51313">
            <w:pPr>
              <w:rPr>
                <w:noProof/>
              </w:rPr>
            </w:pPr>
          </w:p>
          <w:p w14:paraId="75037D58" w14:textId="3DF78F8E" w:rsidR="0060182D" w:rsidRDefault="0060182D" w:rsidP="00B51313">
            <w:pPr>
              <w:rPr>
                <w:noProof/>
              </w:rPr>
            </w:pPr>
          </w:p>
          <w:p w14:paraId="0B446F9A" w14:textId="1CFE2389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8B6038D" wp14:editId="3C9B8C2B">
                  <wp:simplePos x="0" y="0"/>
                  <wp:positionH relativeFrom="margin">
                    <wp:posOffset>502920</wp:posOffset>
                  </wp:positionH>
                  <wp:positionV relativeFrom="margin">
                    <wp:posOffset>1304925</wp:posOffset>
                  </wp:positionV>
                  <wp:extent cx="1257300" cy="1257300"/>
                  <wp:effectExtent l="0" t="0" r="0" b="0"/>
                  <wp:wrapSquare wrapText="bothSides"/>
                  <wp:docPr id="60" name="Picture 60" descr="Have experience and understand Easy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Reading Easy Read 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AD8EE5" w14:textId="0E8829B3" w:rsidR="0060182D" w:rsidRDefault="0060182D" w:rsidP="00B51313">
            <w:pPr>
              <w:rPr>
                <w:noProof/>
              </w:rPr>
            </w:pPr>
          </w:p>
          <w:p w14:paraId="4175D5FF" w14:textId="77777777" w:rsidR="0060182D" w:rsidRDefault="0060182D" w:rsidP="00B51313">
            <w:pPr>
              <w:rPr>
                <w:noProof/>
              </w:rPr>
            </w:pPr>
          </w:p>
          <w:p w14:paraId="5E9AB4F5" w14:textId="1FC9D114" w:rsidR="0060182D" w:rsidRDefault="0060182D" w:rsidP="00B51313">
            <w:pPr>
              <w:rPr>
                <w:noProof/>
              </w:rPr>
            </w:pPr>
          </w:p>
          <w:p w14:paraId="254DED16" w14:textId="3FA0AB96" w:rsidR="0060182D" w:rsidRDefault="0060182D" w:rsidP="00B51313">
            <w:pPr>
              <w:rPr>
                <w:noProof/>
              </w:rPr>
            </w:pPr>
          </w:p>
          <w:p w14:paraId="7815610D" w14:textId="1214CCA1" w:rsidR="0060182D" w:rsidRDefault="00541300" w:rsidP="00B5131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7FF2E33B" wp14:editId="365D1E18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410845</wp:posOffset>
                      </wp:positionV>
                      <wp:extent cx="2270125" cy="1089025"/>
                      <wp:effectExtent l="0" t="0" r="0" b="0"/>
                      <wp:wrapSquare wrapText="bothSides"/>
                      <wp:docPr id="63" name="Group 63" descr="Have knowledge and understanding of inclusive communication and delivering information in inclusive format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0125" cy="1089025"/>
                                <a:chOff x="0" y="0"/>
                                <a:chExt cx="2270125" cy="108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 descr="A picture containing electronics, sitt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0625" y="9525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84E62" id="Group 63" o:spid="_x0000_s1026" alt="Have knowledge and understanding of inclusive communication and delivering information in inclusive formats. " style="position:absolute;margin-left:14.1pt;margin-top:32.35pt;width:178.75pt;height:85.75pt;z-index:251711488" coordsize="22701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">
                      <v:shape id="Picture 61" o:spid="_x0000_s1027" type="#_x0000_t75" alt="A close up of a logo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">
                        <v:imagedata r:id="rId54" o:title="A close up of a logo&#10;&#10;Description automatically generated"/>
                      </v:shape>
                      <v:shape id="Picture 62" o:spid="_x0000_s1028" type="#_x0000_t75" alt="A picture containing electronics, sitting&#10;&#10;Description automatically generated" style="position:absolute;left:11906;top:9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">
                        <v:imagedata r:id="rId55" o:title="A picture containing electronics, sitting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  <w:p w14:paraId="176C2ECC" w14:textId="4015AA26" w:rsidR="0060182D" w:rsidRDefault="0060182D" w:rsidP="00B51313">
            <w:pPr>
              <w:rPr>
                <w:noProof/>
              </w:rPr>
            </w:pPr>
          </w:p>
          <w:p w14:paraId="7AA353CA" w14:textId="1504CCA4" w:rsidR="0060182D" w:rsidRDefault="0060182D" w:rsidP="00B51313">
            <w:pPr>
              <w:rPr>
                <w:noProof/>
              </w:rPr>
            </w:pPr>
          </w:p>
          <w:p w14:paraId="30D6313D" w14:textId="742B78C8" w:rsidR="0060182D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D662D83" wp14:editId="2D585BB5">
                  <wp:simplePos x="0" y="0"/>
                  <wp:positionH relativeFrom="margin">
                    <wp:posOffset>664210</wp:posOffset>
                  </wp:positionH>
                  <wp:positionV relativeFrom="margin">
                    <wp:posOffset>4847590</wp:posOffset>
                  </wp:positionV>
                  <wp:extent cx="1400175" cy="1400175"/>
                  <wp:effectExtent l="0" t="0" r="9525" b="0"/>
                  <wp:wrapSquare wrapText="bothSides"/>
                  <wp:docPr id="64" name="Picture 64" descr="Can be flexible and have an adaptable approach to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roject_1024x1024 (1)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AE94C" w14:textId="622360EC" w:rsidR="00E74852" w:rsidRDefault="00E74852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11E86A23" w14:textId="5D0966CE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 xml:space="preserve">To get this job it is </w:t>
            </w:r>
            <w:r w:rsidRPr="00E74852">
              <w:rPr>
                <w:rFonts w:ascii="Arial Nova Light" w:hAnsi="Arial Nova Light"/>
                <w:b/>
                <w:sz w:val="32"/>
                <w:szCs w:val="32"/>
              </w:rPr>
              <w:t xml:space="preserve">essential </w:t>
            </w:r>
            <w:r>
              <w:rPr>
                <w:rFonts w:ascii="Arial Nova Light" w:hAnsi="Arial Nova Light"/>
                <w:sz w:val="32"/>
                <w:szCs w:val="32"/>
              </w:rPr>
              <w:t>that you:</w:t>
            </w:r>
          </w:p>
          <w:p w14:paraId="75B84B03" w14:textId="7F993D91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 use Microsoft Office, Outlook, Excel and Internet software to a high standard.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A229A77" w14:textId="4CB1BC38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excellent administration and organisation skills.</w:t>
            </w:r>
            <w:r w:rsidR="0060182D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C8CA21E" w14:textId="0A4B6D28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Can work effectively on your own as well as in a </w:t>
            </w:r>
            <w:r w:rsidR="00793E33">
              <w:rPr>
                <w:rFonts w:ascii="Arial Nova Light" w:hAnsi="Arial Nova Light"/>
                <w:sz w:val="32"/>
                <w:szCs w:val="32"/>
              </w:rPr>
              <w:t>team and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can do lots of different tasks at once.</w:t>
            </w:r>
          </w:p>
          <w:p w14:paraId="0AA74D69" w14:textId="07714524" w:rsidR="00541300" w:rsidRDefault="00541300" w:rsidP="00541300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  <w:p w14:paraId="1F763ADD" w14:textId="77777777" w:rsidR="00541300" w:rsidRDefault="00541300" w:rsidP="00541300">
            <w:pPr>
              <w:pStyle w:val="ListParagraph"/>
              <w:rPr>
                <w:rFonts w:ascii="Arial Nova Light" w:hAnsi="Arial Nova Light"/>
                <w:sz w:val="32"/>
                <w:szCs w:val="32"/>
              </w:rPr>
            </w:pPr>
          </w:p>
          <w:p w14:paraId="1A343F67" w14:textId="70B7FDE9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communicate effectively with </w:t>
            </w:r>
            <w:r>
              <w:rPr>
                <w:rFonts w:ascii="Arial Nova Light" w:hAnsi="Arial Nova Light"/>
                <w:sz w:val="32"/>
                <w:szCs w:val="32"/>
              </w:rPr>
              <w:t>different types of people.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2425FD7" w14:textId="5EEA06EE" w:rsidR="00541300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Can show</w:t>
            </w:r>
            <w:r w:rsidRPr="004055D0">
              <w:rPr>
                <w:rFonts w:ascii="Arial Nova Light" w:hAnsi="Arial Nova Light"/>
                <w:sz w:val="32"/>
                <w:szCs w:val="32"/>
              </w:rPr>
              <w:t xml:space="preserve"> commitment to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t>learning more skills.</w:t>
            </w:r>
          </w:p>
          <w:p w14:paraId="61711879" w14:textId="73111AE9" w:rsidR="00E74852" w:rsidRPr="00541300" w:rsidRDefault="00E74852" w:rsidP="00541300">
            <w:pPr>
              <w:rPr>
                <w:rFonts w:ascii="Arial Nova Light" w:hAnsi="Arial Nova Light"/>
                <w:sz w:val="32"/>
                <w:szCs w:val="32"/>
              </w:rPr>
            </w:pPr>
            <w:r w:rsidRPr="00541300"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  <w:p w14:paraId="4AC4D3CA" w14:textId="6904C3E9" w:rsidR="00E74852" w:rsidRDefault="00541300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 xml:space="preserve">Can be a leader of </w:t>
            </w:r>
            <w:r w:rsidR="00E74852" w:rsidRPr="004055D0">
              <w:rPr>
                <w:rFonts w:ascii="Arial Nova Light" w:hAnsi="Arial Nova Light"/>
                <w:sz w:val="32"/>
                <w:szCs w:val="32"/>
              </w:rPr>
              <w:t xml:space="preserve">equality </w:t>
            </w:r>
            <w:r>
              <w:rPr>
                <w:rFonts w:ascii="Arial Nova Light" w:hAnsi="Arial Nova Light"/>
                <w:sz w:val="32"/>
                <w:szCs w:val="32"/>
              </w:rPr>
              <w:t>and v</w:t>
            </w:r>
            <w:r w:rsidR="00E74852" w:rsidRPr="004055D0">
              <w:rPr>
                <w:rFonts w:ascii="Arial Nova Light" w:hAnsi="Arial Nova Light"/>
                <w:sz w:val="32"/>
                <w:szCs w:val="32"/>
              </w:rPr>
              <w:t>alues diversity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BFDD38E" w14:textId="76DCB076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experience and understand Easy Read.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3A9F35C" w14:textId="14A69D8A" w:rsidR="00E74852" w:rsidRDefault="00E74852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k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 xml:space="preserve">nowledge and understanding of inclusive communication and delivering information in inclusive formats. </w:t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  <w:r w:rsidR="00541300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39E9E52B" w14:textId="245305DA" w:rsidR="00E74852" w:rsidRPr="004055D0" w:rsidRDefault="00A73D95" w:rsidP="00E74852">
            <w:pPr>
              <w:pStyle w:val="ListParagraph"/>
              <w:numPr>
                <w:ilvl w:val="0"/>
                <w:numId w:val="5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Can be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f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>lexib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le 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 xml:space="preserve">and 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 xml:space="preserve">have </w:t>
            </w:r>
            <w:r w:rsidR="00E74852" w:rsidRPr="00666670">
              <w:rPr>
                <w:rFonts w:ascii="Arial Nova Light" w:hAnsi="Arial Nova Light"/>
                <w:sz w:val="32"/>
                <w:szCs w:val="32"/>
              </w:rPr>
              <w:t>an adaptable approach to wor</w:t>
            </w:r>
            <w:r w:rsidR="00E74852">
              <w:rPr>
                <w:rFonts w:ascii="Arial Nova Light" w:hAnsi="Arial Nova Light"/>
                <w:sz w:val="32"/>
                <w:szCs w:val="32"/>
              </w:rPr>
              <w:t>k.</w:t>
            </w:r>
          </w:p>
          <w:p w14:paraId="1524EE37" w14:textId="5F105DB9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2A3E0135" w14:textId="77777777" w:rsidTr="004B1ABE">
        <w:tc>
          <w:tcPr>
            <w:tcW w:w="4508" w:type="dxa"/>
          </w:tcPr>
          <w:p w14:paraId="6F687304" w14:textId="77777777" w:rsidR="00A73D95" w:rsidRDefault="00A73D95" w:rsidP="00B51313">
            <w:pPr>
              <w:rPr>
                <w:noProof/>
              </w:rPr>
            </w:pPr>
          </w:p>
          <w:p w14:paraId="56B2FEFB" w14:textId="16862459" w:rsidR="00A73D95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297E33B" wp14:editId="31C2F231">
                  <wp:simplePos x="0" y="0"/>
                  <wp:positionH relativeFrom="margin">
                    <wp:posOffset>753110</wp:posOffset>
                  </wp:positionH>
                  <wp:positionV relativeFrom="margin">
                    <wp:posOffset>272415</wp:posOffset>
                  </wp:positionV>
                  <wp:extent cx="1524000" cy="1524000"/>
                  <wp:effectExtent l="0" t="0" r="0" b="0"/>
                  <wp:wrapSquare wrapText="bothSides"/>
                  <wp:docPr id="65" name="Picture 65" descr="Have a degree or relevant Administration Qualific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ertificate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BFE276" w14:textId="3A73E96F" w:rsidR="00A73D95" w:rsidRDefault="00A73D95" w:rsidP="00B51313">
            <w:pPr>
              <w:rPr>
                <w:noProof/>
              </w:rPr>
            </w:pPr>
          </w:p>
          <w:p w14:paraId="40793C5E" w14:textId="346B2785" w:rsidR="00A73D95" w:rsidRDefault="00A73D95" w:rsidP="00B51313">
            <w:pPr>
              <w:rPr>
                <w:noProof/>
              </w:rPr>
            </w:pPr>
          </w:p>
          <w:p w14:paraId="584DA671" w14:textId="77777777" w:rsidR="00A73D95" w:rsidRDefault="00A73D95" w:rsidP="00B51313">
            <w:pPr>
              <w:rPr>
                <w:noProof/>
              </w:rPr>
            </w:pPr>
          </w:p>
          <w:p w14:paraId="66609607" w14:textId="59A33CA6" w:rsidR="00A73D95" w:rsidRDefault="00A73D95" w:rsidP="00B51313">
            <w:pPr>
              <w:rPr>
                <w:noProof/>
              </w:rPr>
            </w:pPr>
          </w:p>
          <w:p w14:paraId="1DDF273C" w14:textId="77777777" w:rsidR="00A73D95" w:rsidRDefault="00A73D95" w:rsidP="00B51313">
            <w:pPr>
              <w:rPr>
                <w:noProof/>
              </w:rPr>
            </w:pPr>
          </w:p>
          <w:p w14:paraId="7B8949B2" w14:textId="677E019B" w:rsidR="00A73D95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81091D0" wp14:editId="1ED20790">
                  <wp:simplePos x="981075" y="1200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0000" cy="1440000"/>
                  <wp:effectExtent l="0" t="0" r="8255" b="8255"/>
                  <wp:wrapSquare wrapText="bothSides"/>
                  <wp:docPr id="66" name="Picture 66" descr="Have experience of equality initiatives: have an interest in / or understanding of disabil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aw-UN-Disability-Rights_f259fc8c-7673-4d15-8389-841784e5deaf_1024x1024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89E680" w14:textId="77777777" w:rsidR="00A73D95" w:rsidRDefault="00A73D95" w:rsidP="00B51313">
            <w:pPr>
              <w:rPr>
                <w:noProof/>
              </w:rPr>
            </w:pPr>
          </w:p>
          <w:p w14:paraId="168D89F7" w14:textId="116E683C" w:rsidR="00A73D95" w:rsidRDefault="00A73D95" w:rsidP="00B51313">
            <w:pPr>
              <w:rPr>
                <w:noProof/>
              </w:rPr>
            </w:pPr>
          </w:p>
          <w:p w14:paraId="46B0B924" w14:textId="1333B5A0" w:rsidR="00A73D95" w:rsidRDefault="00A73D95" w:rsidP="00B51313">
            <w:pPr>
              <w:rPr>
                <w:noProof/>
              </w:rPr>
            </w:pPr>
          </w:p>
          <w:p w14:paraId="2915509E" w14:textId="713A10C9" w:rsidR="00A73D95" w:rsidRDefault="00A73D95" w:rsidP="00B51313">
            <w:pPr>
              <w:rPr>
                <w:noProof/>
              </w:rPr>
            </w:pPr>
          </w:p>
          <w:p w14:paraId="10873877" w14:textId="2C2C5C8B" w:rsidR="00A73D95" w:rsidRDefault="00A73D95" w:rsidP="00B51313">
            <w:pPr>
              <w:rPr>
                <w:noProof/>
              </w:rPr>
            </w:pPr>
          </w:p>
          <w:p w14:paraId="15D25BD5" w14:textId="687A2FF9" w:rsidR="00A73D95" w:rsidRDefault="00A73D95" w:rsidP="00B51313">
            <w:pPr>
              <w:rPr>
                <w:noProof/>
              </w:rPr>
            </w:pPr>
          </w:p>
          <w:p w14:paraId="6E7758FF" w14:textId="4FD043F7" w:rsidR="00A73D95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F1EDFF8" wp14:editId="7A78D6E8">
                  <wp:simplePos x="0" y="0"/>
                  <wp:positionH relativeFrom="margin">
                    <wp:posOffset>524510</wp:posOffset>
                  </wp:positionH>
                  <wp:positionV relativeFrom="margin">
                    <wp:posOffset>2352675</wp:posOffset>
                  </wp:positionV>
                  <wp:extent cx="1666877" cy="1190625"/>
                  <wp:effectExtent l="0" t="0" r="9525" b="0"/>
                  <wp:wrapSquare wrapText="bothSides"/>
                  <wp:docPr id="67" name="Picture 67" descr="Have excellent attention to detail. &#10;&#10;This role will require a high level of detail in finding the right informatio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arket-Research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7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758E1A" w14:textId="3B8DF3D7" w:rsidR="00A73D95" w:rsidRDefault="00A73D95" w:rsidP="00B51313">
            <w:pPr>
              <w:rPr>
                <w:noProof/>
              </w:rPr>
            </w:pPr>
          </w:p>
          <w:p w14:paraId="1F34F911" w14:textId="77777777" w:rsidR="00A73D95" w:rsidRDefault="00A73D95" w:rsidP="00B51313">
            <w:pPr>
              <w:rPr>
                <w:noProof/>
              </w:rPr>
            </w:pPr>
          </w:p>
          <w:p w14:paraId="1847E764" w14:textId="77777777" w:rsidR="00A73D95" w:rsidRDefault="00A73D95" w:rsidP="00B51313">
            <w:pPr>
              <w:rPr>
                <w:noProof/>
              </w:rPr>
            </w:pPr>
          </w:p>
          <w:p w14:paraId="619C2339" w14:textId="4BF87AA7" w:rsidR="00E74852" w:rsidRDefault="00E74852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3C3EB768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It would also be good, but not essential that you:</w:t>
            </w:r>
          </w:p>
          <w:p w14:paraId="74F76365" w14:textId="024A2A89" w:rsidR="00E74852" w:rsidRPr="00666670" w:rsidRDefault="00E74852" w:rsidP="00E74852">
            <w:pPr>
              <w:pStyle w:val="ListParagraph"/>
              <w:numPr>
                <w:ilvl w:val="0"/>
                <w:numId w:val="6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Have a d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egree or relevant Administration Qualification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51AD079C" w14:textId="77631ABE" w:rsidR="00E74852" w:rsidRDefault="00E74852" w:rsidP="00E74852">
            <w:pPr>
              <w:pStyle w:val="ListParagraph"/>
              <w:numPr>
                <w:ilvl w:val="0"/>
                <w:numId w:val="4"/>
              </w:num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Have e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xperience of equality initiatives: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666670">
              <w:rPr>
                <w:rFonts w:ascii="Arial Nova Light" w:hAnsi="Arial Nova Light"/>
                <w:sz w:val="32"/>
                <w:szCs w:val="32"/>
              </w:rPr>
              <w:t>have an interest in / or understanding of disability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</w:p>
          <w:p w14:paraId="7609D77E" w14:textId="4839CB56" w:rsidR="00E74852" w:rsidRPr="00A73D95" w:rsidRDefault="00E74852" w:rsidP="00476FF8">
            <w:pPr>
              <w:pStyle w:val="ListParagraph"/>
              <w:numPr>
                <w:ilvl w:val="0"/>
                <w:numId w:val="4"/>
              </w:numPr>
              <w:rPr>
                <w:rFonts w:ascii="Arial Nova Light" w:hAnsi="Arial Nova Light"/>
                <w:sz w:val="32"/>
                <w:szCs w:val="32"/>
              </w:rPr>
            </w:pPr>
            <w:r w:rsidRPr="00A73D95">
              <w:rPr>
                <w:rFonts w:ascii="Arial Nova Light" w:hAnsi="Arial Nova Light"/>
                <w:sz w:val="32"/>
                <w:szCs w:val="32"/>
              </w:rPr>
              <w:t xml:space="preserve">Have excellent attention to detail. </w:t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="00A73D95">
              <w:rPr>
                <w:rFonts w:ascii="Arial Nova Light" w:hAnsi="Arial Nova Light"/>
                <w:sz w:val="32"/>
                <w:szCs w:val="32"/>
              </w:rPr>
              <w:br/>
            </w:r>
            <w:r w:rsidRPr="00A73D95">
              <w:rPr>
                <w:rFonts w:ascii="Arial Nova Light" w:hAnsi="Arial Nova Light"/>
                <w:sz w:val="32"/>
                <w:szCs w:val="32"/>
              </w:rPr>
              <w:t>This role will require a high level of detail in finding the right information.</w:t>
            </w:r>
          </w:p>
          <w:p w14:paraId="3E003D57" w14:textId="7CD2C0E3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050F32A1" w14:textId="77777777" w:rsidTr="004B1ABE">
        <w:tc>
          <w:tcPr>
            <w:tcW w:w="4508" w:type="dxa"/>
          </w:tcPr>
          <w:p w14:paraId="00686A09" w14:textId="2B320E11" w:rsidR="00E74852" w:rsidRPr="00E74852" w:rsidRDefault="00E74852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BC352E">
              <w:rPr>
                <w:rFonts w:ascii="Arial Nova Light" w:hAnsi="Arial Nova Light"/>
                <w:b/>
                <w:sz w:val="36"/>
                <w:szCs w:val="36"/>
              </w:rPr>
              <w:lastRenderedPageBreak/>
              <w:t>Equal opportunities</w:t>
            </w:r>
          </w:p>
        </w:tc>
        <w:tc>
          <w:tcPr>
            <w:tcW w:w="4508" w:type="dxa"/>
          </w:tcPr>
          <w:p w14:paraId="40B89A96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3E822805" w14:textId="77777777" w:rsidTr="004B1ABE">
        <w:tc>
          <w:tcPr>
            <w:tcW w:w="4508" w:type="dxa"/>
            <w:vMerge w:val="restart"/>
          </w:tcPr>
          <w:p w14:paraId="23E408F1" w14:textId="4F3B4928" w:rsidR="00E74852" w:rsidRDefault="00A73D95" w:rsidP="00B5131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0725308" wp14:editId="08D979F2">
                  <wp:simplePos x="0" y="0"/>
                  <wp:positionH relativeFrom="margin">
                    <wp:posOffset>377190</wp:posOffset>
                  </wp:positionH>
                  <wp:positionV relativeFrom="margin">
                    <wp:posOffset>609600</wp:posOffset>
                  </wp:positionV>
                  <wp:extent cx="1800000" cy="1800000"/>
                  <wp:effectExtent l="0" t="0" r="0" b="0"/>
                  <wp:wrapSquare wrapText="bothSides"/>
                  <wp:docPr id="68" name="Picture 68" descr="We are committed to being disability-smart and an employer of choice, regardless of race, sex, sexual orientation, gender reassignment, religion or belief, marital or civil partnership status, age, disability or pregnancy and maternity.&#10;We want our staff to be representative of wider society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aw-Equality-Act_cab6d86a-4627-46ae-b230-ff552e45186f_1024x1024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7E37D20D" w14:textId="41527B11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We are committed to being disability-smart and an employer of choice, regardless of race, sex, sexual orientation, gender reassignment, religion or belief, marital or civil partnership status, age, disability or pregnancy and maternity.</w:t>
            </w:r>
          </w:p>
        </w:tc>
      </w:tr>
      <w:tr w:rsidR="00E74852" w14:paraId="7089C47F" w14:textId="77777777" w:rsidTr="004B1ABE">
        <w:tc>
          <w:tcPr>
            <w:tcW w:w="4508" w:type="dxa"/>
            <w:vMerge/>
          </w:tcPr>
          <w:p w14:paraId="7FDB63EF" w14:textId="77777777" w:rsidR="00E74852" w:rsidRDefault="00E74852" w:rsidP="00B51313">
            <w:pPr>
              <w:rPr>
                <w:noProof/>
              </w:rPr>
            </w:pPr>
          </w:p>
        </w:tc>
        <w:tc>
          <w:tcPr>
            <w:tcW w:w="4508" w:type="dxa"/>
          </w:tcPr>
          <w:p w14:paraId="1E95B692" w14:textId="3289A9CE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>We want our staff to be representative of wider society.</w:t>
            </w:r>
          </w:p>
        </w:tc>
      </w:tr>
      <w:tr w:rsidR="00E74852" w14:paraId="5A64F88D" w14:textId="77777777" w:rsidTr="004B1ABE">
        <w:tc>
          <w:tcPr>
            <w:tcW w:w="4508" w:type="dxa"/>
          </w:tcPr>
          <w:p w14:paraId="06B1C8AA" w14:textId="5524D043" w:rsidR="00E74852" w:rsidRDefault="00E74852" w:rsidP="00B513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05674A2" wp14:editId="1A27EF8A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0</wp:posOffset>
                  </wp:positionV>
                  <wp:extent cx="1399540" cy="1399540"/>
                  <wp:effectExtent l="0" t="0" r="0" b="0"/>
                  <wp:wrapSquare wrapText="bothSides"/>
                  <wp:docPr id="20" name="Picture 20" descr="Inter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3F77ED0" w14:textId="77777777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>When we are recruiting, disabled candidates who meet all of the essential criteria will be guaranteed an interview.</w:t>
            </w:r>
          </w:p>
          <w:p w14:paraId="6D6BC4AC" w14:textId="4856C605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E74852" w14:paraId="43201A2A" w14:textId="77777777" w:rsidTr="004B1ABE">
        <w:tc>
          <w:tcPr>
            <w:tcW w:w="4508" w:type="dxa"/>
          </w:tcPr>
          <w:p w14:paraId="647A5218" w14:textId="6C11965B" w:rsidR="00E74852" w:rsidRDefault="00E74852" w:rsidP="00B51313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9C20D7A" wp14:editId="091D4492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31750</wp:posOffset>
                  </wp:positionV>
                  <wp:extent cx="1474470" cy="742315"/>
                  <wp:effectExtent l="0" t="0" r="0" b="635"/>
                  <wp:wrapSquare wrapText="bothSides"/>
                  <wp:docPr id="15" name="Picture 15" descr="A close up of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sability confident employer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3AC46AC" w14:textId="5A23D7B8" w:rsidR="00E74852" w:rsidRDefault="00E74852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Disability Equality Scotland is a disability confident employer.</w:t>
            </w:r>
          </w:p>
        </w:tc>
      </w:tr>
      <w:tr w:rsidR="00500C4A" w14:paraId="4DC2E8F0" w14:textId="77777777" w:rsidTr="00D95B49">
        <w:tc>
          <w:tcPr>
            <w:tcW w:w="9016" w:type="dxa"/>
            <w:gridSpan w:val="2"/>
          </w:tcPr>
          <w:p w14:paraId="72E17142" w14:textId="518197F1" w:rsidR="00500C4A" w:rsidRPr="00371323" w:rsidRDefault="00500C4A" w:rsidP="00B51313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bookmarkStart w:id="0" w:name="_Hlk5192916"/>
            <w:r w:rsidRPr="00371323">
              <w:rPr>
                <w:rFonts w:ascii="Arial Nova Light" w:hAnsi="Arial Nova Light"/>
                <w:b/>
                <w:sz w:val="36"/>
                <w:szCs w:val="36"/>
              </w:rPr>
              <w:t>How to apply for this role</w:t>
            </w:r>
          </w:p>
        </w:tc>
      </w:tr>
      <w:tr w:rsidR="00500C4A" w14:paraId="09E71C41" w14:textId="77777777" w:rsidTr="004B1ABE">
        <w:tc>
          <w:tcPr>
            <w:tcW w:w="4508" w:type="dxa"/>
          </w:tcPr>
          <w:p w14:paraId="1BCDD516" w14:textId="1FDC7561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678FD863" wp14:editId="42DC5ACC">
                  <wp:simplePos x="981075" y="4210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3575" cy="1933575"/>
                  <wp:effectExtent l="0" t="0" r="0" b="9525"/>
                  <wp:wrapSquare wrapText="bothSides"/>
                  <wp:docPr id="9" name="Picture 9" descr="Go to our website&#10;www.disabilityequality.scot &#10;and download and complete application for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plication form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27ADEDA2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70E403A9" w14:textId="194D7E83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Go to our website</w:t>
            </w:r>
            <w:r w:rsidR="003433BB">
              <w:rPr>
                <w:rFonts w:ascii="Arial Nova Light" w:hAnsi="Arial Nova Light"/>
                <w:sz w:val="32"/>
                <w:szCs w:val="32"/>
              </w:rPr>
              <w:t xml:space="preserve"> page</w:t>
            </w:r>
          </w:p>
          <w:p w14:paraId="42747CDE" w14:textId="2B5E5D49" w:rsidR="00500C4A" w:rsidRDefault="003433BB" w:rsidP="00B51313">
            <w:pPr>
              <w:rPr>
                <w:rFonts w:ascii="Arial Nova Light" w:hAnsi="Arial Nova Light"/>
                <w:sz w:val="32"/>
                <w:szCs w:val="32"/>
              </w:rPr>
            </w:pPr>
            <w:hyperlink r:id="rId64" w:history="1">
              <w:r w:rsidRPr="003433BB">
                <w:rPr>
                  <w:rStyle w:val="Hyperlink"/>
                  <w:rFonts w:ascii="Arial Nova Light" w:hAnsi="Arial Nova Light" w:cs="Arial"/>
                  <w:sz w:val="32"/>
                  <w:szCs w:val="28"/>
                </w:rPr>
                <w:t>http://disabilityequality.scot/work-for-us/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00C4A">
              <w:rPr>
                <w:rFonts w:ascii="Arial Nova Light" w:hAnsi="Arial Nova Light"/>
                <w:sz w:val="32"/>
                <w:szCs w:val="32"/>
              </w:rPr>
              <w:t>and download and complete application form</w:t>
            </w:r>
            <w:r w:rsidR="00500C4A">
              <w:rPr>
                <w:rFonts w:ascii="Arial Nova Light" w:hAnsi="Arial Nova Light"/>
                <w:sz w:val="32"/>
                <w:szCs w:val="32"/>
              </w:rPr>
              <w:br/>
            </w:r>
            <w:bookmarkStart w:id="1" w:name="_GoBack"/>
            <w:bookmarkEnd w:id="1"/>
            <w:r w:rsidR="00500C4A"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500C4A" w14:paraId="3114E6CD" w14:textId="77777777" w:rsidTr="004B1ABE">
        <w:tc>
          <w:tcPr>
            <w:tcW w:w="4508" w:type="dxa"/>
          </w:tcPr>
          <w:p w14:paraId="0A478BD8" w14:textId="77777777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0F463186" w14:textId="4188A09E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718656" behindDoc="0" locked="0" layoutInCell="1" allowOverlap="1" wp14:anchorId="318691CF" wp14:editId="1A942212">
                  <wp:simplePos x="0" y="0"/>
                  <wp:positionH relativeFrom="margin">
                    <wp:posOffset>534035</wp:posOffset>
                  </wp:positionH>
                  <wp:positionV relativeFrom="margin">
                    <wp:posOffset>781050</wp:posOffset>
                  </wp:positionV>
                  <wp:extent cx="1524000" cy="1524000"/>
                  <wp:effectExtent l="0" t="0" r="0" b="0"/>
                  <wp:wrapSquare wrapText="bothSides"/>
                  <wp:docPr id="16" name="Picture 16" descr="A close up of a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nvelope write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EFED0C7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Return your completed application form to:</w:t>
            </w:r>
          </w:p>
          <w:p w14:paraId="12E688A5" w14:textId="6B526EDE" w:rsidR="00500C4A" w:rsidRDefault="00500C4A" w:rsidP="00500C4A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Emma Scott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Operations Manager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Disability Equality Scotland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The E-Centre, Office 2/2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Cooperage Way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FK10 3LP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500C4A" w14:paraId="70C6D65C" w14:textId="77777777" w:rsidTr="004B1ABE">
        <w:tc>
          <w:tcPr>
            <w:tcW w:w="4508" w:type="dxa"/>
          </w:tcPr>
          <w:p w14:paraId="76E5655B" w14:textId="0E6C8AF5" w:rsidR="00500C4A" w:rsidRDefault="00500C4A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7AAAADBB" w14:textId="66E84E4B" w:rsidR="00500C4A" w:rsidRDefault="005266AB" w:rsidP="00B51313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79107519" wp14:editId="2BCD38E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99695</wp:posOffset>
                      </wp:positionV>
                      <wp:extent cx="2676525" cy="1543050"/>
                      <wp:effectExtent l="0" t="0" r="9525" b="0"/>
                      <wp:wrapSquare wrapText="bothSides"/>
                      <wp:docPr id="22" name="Group 22" descr="You can also contact Emma Scott if you would like to discuss the role.&#10;Telephone number: 01259 272064&#10;Email: emma@disabilityequality.scot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543050"/>
                                <a:chOff x="0" y="0"/>
                                <a:chExt cx="2676525" cy="154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A picture containing electronics, remo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A flat screen televis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DD0E6" id="Group 22" o:spid="_x0000_s1026" alt="You can also contact Emma Scott if you would like to discuss the role.&#10;Telephone number: 01259 272064&#10;Email: emma@disabilityequality.scot &#10;" style="position:absolute;margin-left:-5.4pt;margin-top:7.85pt;width:210.75pt;height:121.5pt;z-index:251721728" coordsize="26765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">
                      <v:shape id="Picture 18" o:spid="_x0000_s1027" type="#_x0000_t75" alt="A picture containing electronics, remote&#10;&#10;Description automatically generated" style="position:absolute;top:1524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">
                        <v:imagedata r:id="rId68" o:title="A picture containing electronics, remote&#10;&#10;Description automatically generated"/>
                      </v:shape>
                      <v:shape id="Picture 19" o:spid="_x0000_s1028" type="#_x0000_t75" alt="A flat screen television&#10;&#10;Description automatically generated" style="position:absolute;left:11334;width:1543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">
                        <v:imagedata r:id="rId69" o:title="A flat screen televisio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61C1E72E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7DFCE34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lastRenderedPageBreak/>
              <w:t>You can also contact Emma Scott if you would like to discuss the role.</w:t>
            </w:r>
          </w:p>
          <w:p w14:paraId="515ED6CE" w14:textId="77777777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Telephone number: 01259 272064</w:t>
            </w:r>
          </w:p>
          <w:p w14:paraId="00D7C5AB" w14:textId="521AB315" w:rsidR="00500C4A" w:rsidRDefault="00500C4A" w:rsidP="00B51313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Email: </w:t>
            </w:r>
            <w:hyperlink r:id="rId70" w:history="1">
              <w:r w:rsidRPr="00AF7209">
                <w:rPr>
                  <w:rStyle w:val="Hyperlink"/>
                  <w:rFonts w:ascii="Arial Nova Light" w:hAnsi="Arial Nova Light"/>
                  <w:sz w:val="32"/>
                  <w:szCs w:val="32"/>
                </w:rPr>
                <w:t>emma@disabilityequality.scot</w:t>
              </w:r>
            </w:hyperlink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</w:tc>
      </w:tr>
      <w:bookmarkEnd w:id="0"/>
    </w:tbl>
    <w:p w14:paraId="462A0BFE" w14:textId="77777777" w:rsidR="00BC62D1" w:rsidRPr="008A653F" w:rsidRDefault="00BC62D1" w:rsidP="008A653F"/>
    <w:sectPr w:rsidR="00BC62D1" w:rsidRPr="008A653F" w:rsidSect="00E66E13">
      <w:headerReference w:type="default" r:id="rId71"/>
      <w:footerReference w:type="default" r:id="rId72"/>
      <w:headerReference w:type="first" r:id="rId73"/>
      <w:footerReference w:type="first" r:id="rId74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6A6DD" w14:textId="77777777" w:rsidR="00167592" w:rsidRDefault="00167592" w:rsidP="00D64482">
      <w:pPr>
        <w:spacing w:after="0" w:line="240" w:lineRule="auto"/>
      </w:pPr>
      <w:r>
        <w:separator/>
      </w:r>
    </w:p>
  </w:endnote>
  <w:endnote w:type="continuationSeparator" w:id="0">
    <w:p w14:paraId="6DD235C5" w14:textId="77777777" w:rsidR="00167592" w:rsidRDefault="00167592" w:rsidP="00D6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F934F" w14:textId="77777777" w:rsidR="00A2449B" w:rsidRDefault="00A244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52AD0" wp14:editId="46581E57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B3D3D6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Am4QEAABIEAAAOAAAAZHJzL2Uyb0RvYy54bWysU02P0zAUvCPxHyzfaZKW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t26Wt9VS0o47lVl+X6T&#10;OItnsIcQPwpnSPppqFY2WWc1O38KcSy9laRlbcmARMt1Weay4LRqH5XWaTNAd9prIGeGx/7wsDp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xzECb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3E7334E9" w14:textId="43462A15" w:rsidR="00F83541" w:rsidRPr="00731DDD" w:rsidRDefault="00F83541" w:rsidP="00F83541">
    <w:pPr>
      <w:pStyle w:val="Footer"/>
    </w:pPr>
    <w:r w:rsidRPr="00731DDD">
      <w:t>Office 2/</w:t>
    </w:r>
    <w:r w:rsidR="00BC352E">
      <w:t>2</w:t>
    </w:r>
    <w:r w:rsidRPr="00731DDD">
      <w:t>, The e-Centre, Cooperage Way, Alloa FK10 3LP</w:t>
    </w:r>
  </w:p>
  <w:p w14:paraId="64C1A81B" w14:textId="77777777" w:rsidR="00F83541" w:rsidRPr="00731DDD" w:rsidRDefault="00F83541" w:rsidP="00F83541">
    <w:pPr>
      <w:pStyle w:val="Footer"/>
    </w:pPr>
    <w:r w:rsidRPr="00731DDD">
      <w:t>Registered in Scotland as a Company Ltd by Guarantee with Charitable Status</w:t>
    </w:r>
  </w:p>
  <w:p w14:paraId="745B0F5D" w14:textId="77777777" w:rsidR="00A2449B" w:rsidRPr="00A2449B" w:rsidRDefault="00F83541" w:rsidP="00F83541">
    <w:pPr>
      <w:pStyle w:val="Footer"/>
      <w:rPr>
        <w:sz w:val="24"/>
        <w:szCs w:val="24"/>
      </w:rPr>
    </w:pPr>
    <w:r w:rsidRPr="00731DDD">
      <w:t xml:space="preserve">01259 272064 | </w:t>
    </w:r>
    <w:hyperlink r:id="rId1" w:history="1">
      <w:r w:rsidRPr="00731DDD">
        <w:rPr>
          <w:rStyle w:val="Hyperlink"/>
        </w:rPr>
        <w:t>admin@disabilityequality.scot</w:t>
      </w:r>
    </w:hyperlink>
    <w:r w:rsidRPr="00731DDD">
      <w:t xml:space="preserve"> |  </w:t>
    </w:r>
    <w:hyperlink r:id="rId2" w:history="1">
      <w:r w:rsidRPr="00731DDD">
        <w:rPr>
          <w:rStyle w:val="Hyperlink"/>
        </w:rPr>
        <w:t>www.disabilityequality.scot</w:t>
      </w:r>
    </w:hyperlink>
    <w:r w:rsidR="00A2449B" w:rsidRPr="00A2449B">
      <w:rPr>
        <w:sz w:val="24"/>
        <w:szCs w:val="24"/>
      </w:rPr>
      <w:br/>
    </w:r>
    <w:r w:rsidR="00D64482" w:rsidRPr="00A2449B">
      <w:rPr>
        <w:sz w:val="24"/>
        <w:szCs w:val="24"/>
      </w:rPr>
      <w:t xml:space="preserve"> </w:t>
    </w:r>
  </w:p>
  <w:p w14:paraId="646950C7" w14:textId="77777777" w:rsidR="00D64482" w:rsidRDefault="00F83541">
    <w:pPr>
      <w:pStyle w:val="Footer"/>
    </w:pPr>
    <w:r w:rsidRPr="00731DDD">
      <w:rPr>
        <w:noProof/>
        <w:lang w:eastAsia="en-GB"/>
      </w:rPr>
      <w:t>Registered Scotland Charity Number: SCO 31893  Company Number: SC 243392</w:t>
    </w:r>
    <w:r w:rsidR="00A2449B">
      <w:rPr>
        <w:noProof/>
        <w:lang w:eastAsia="en-GB"/>
      </w:rPr>
      <w:t xml:space="preserve"> </w:t>
    </w:r>
    <w:r w:rsidR="00A2449B">
      <w:rPr>
        <w:noProof/>
        <w:lang w:eastAsia="en-GB"/>
      </w:rPr>
      <w:br/>
    </w:r>
    <w:r w:rsidR="00A2449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0D2F6" wp14:editId="77F9FB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17512" cy="10048"/>
              <wp:effectExtent l="0" t="0" r="3619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6F8C7C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0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gf4gEAABIEAAAOAAAAZHJzL2Uyb0RvYy54bWysU02P0zAUvCPxHyzfaZLSsl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" strokecolor="#ee3d8d" strokeweight="2pt">
              <v:stroke joinstyle="miter"/>
            </v:line>
          </w:pict>
        </mc:Fallback>
      </mc:AlternateContent>
    </w:r>
    <w:r w:rsidR="00D6448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57B95" w14:textId="77777777" w:rsidR="00E66E13" w:rsidRPr="001701F9" w:rsidRDefault="00E66E13" w:rsidP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07AA2" wp14:editId="788D5CA9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854D75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6WQxX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0382E2F7" w14:textId="6E0C5DC7" w:rsidR="00E66E13" w:rsidRPr="001701F9" w:rsidRDefault="00E66E13" w:rsidP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</w:rPr>
      <w:t>Office 2/</w:t>
    </w:r>
    <w:r w:rsidR="00E23046" w:rsidRPr="001701F9">
      <w:rPr>
        <w:rFonts w:ascii="Arial Nova Light" w:hAnsi="Arial Nova Light"/>
      </w:rPr>
      <w:t>2</w:t>
    </w:r>
    <w:r w:rsidRPr="001701F9">
      <w:rPr>
        <w:rFonts w:ascii="Arial Nova Light" w:hAnsi="Arial Nova Light"/>
      </w:rPr>
      <w:t>, The e-Centre, Cooperage Way, Alloa FK10 3LP</w:t>
    </w:r>
  </w:p>
  <w:p w14:paraId="4F49DD6B" w14:textId="77777777" w:rsidR="00E66E13" w:rsidRPr="001701F9" w:rsidRDefault="00E66E13" w:rsidP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</w:rPr>
      <w:t>Registered in Scotland as a Company Ltd by Guarantee with Charitable Status</w:t>
    </w:r>
  </w:p>
  <w:p w14:paraId="5FC03AD8" w14:textId="77777777" w:rsidR="00E66E13" w:rsidRPr="001701F9" w:rsidRDefault="001C57F4" w:rsidP="00E66E13">
    <w:pPr>
      <w:pStyle w:val="Footer"/>
      <w:rPr>
        <w:rFonts w:ascii="Arial Nova Light" w:hAnsi="Arial Nova Light"/>
        <w:sz w:val="24"/>
        <w:szCs w:val="24"/>
      </w:rPr>
    </w:pPr>
    <w:r w:rsidRPr="001701F9">
      <w:rPr>
        <w:rFonts w:ascii="Arial Nova Light" w:hAnsi="Arial Nova Light"/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28A7FE" wp14:editId="4CC1AAFE">
              <wp:simplePos x="0" y="0"/>
              <wp:positionH relativeFrom="margin">
                <wp:align>left</wp:align>
              </wp:positionH>
              <wp:positionV relativeFrom="paragraph">
                <wp:posOffset>257810</wp:posOffset>
              </wp:positionV>
              <wp:extent cx="5717512" cy="10048"/>
              <wp:effectExtent l="0" t="0" r="3619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A67EE9" id="Straight Connector 7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3pt" to="450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kO4gEAABIEAAAOAAAAZHJzL2Uyb0RvYy54bWysU02P0zAUvCPxHyzfaZKy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" strokecolor="#ee3d8d" strokeweight="2pt">
              <v:stroke joinstyle="miter"/>
              <w10:wrap anchorx="margin"/>
            </v:line>
          </w:pict>
        </mc:Fallback>
      </mc:AlternateContent>
    </w:r>
    <w:r w:rsidR="00E66E13" w:rsidRPr="001701F9">
      <w:rPr>
        <w:rFonts w:ascii="Arial Nova Light" w:hAnsi="Arial Nova Light"/>
      </w:rPr>
      <w:t xml:space="preserve">01259 272064 | </w:t>
    </w:r>
    <w:hyperlink r:id="rId1" w:history="1">
      <w:r w:rsidR="00E66E13" w:rsidRPr="001701F9">
        <w:rPr>
          <w:rStyle w:val="Hyperlink"/>
          <w:rFonts w:ascii="Arial Nova Light" w:hAnsi="Arial Nova Light"/>
        </w:rPr>
        <w:t>admin@disabilityequality.scot</w:t>
      </w:r>
    </w:hyperlink>
    <w:r w:rsidR="00E66E13" w:rsidRPr="001701F9">
      <w:rPr>
        <w:rFonts w:ascii="Arial Nova Light" w:hAnsi="Arial Nova Light"/>
      </w:rPr>
      <w:t xml:space="preserve"> |  </w:t>
    </w:r>
    <w:hyperlink r:id="rId2" w:history="1">
      <w:r w:rsidR="00E66E13" w:rsidRPr="001701F9">
        <w:rPr>
          <w:rStyle w:val="Hyperlink"/>
          <w:rFonts w:ascii="Arial Nova Light" w:hAnsi="Arial Nova Light"/>
        </w:rPr>
        <w:t>www.disabilityequality.scot</w:t>
      </w:r>
    </w:hyperlink>
    <w:r w:rsidR="00E66E13" w:rsidRPr="001701F9">
      <w:rPr>
        <w:rFonts w:ascii="Arial Nova Light" w:hAnsi="Arial Nova Light"/>
        <w:sz w:val="24"/>
        <w:szCs w:val="24"/>
      </w:rPr>
      <w:br/>
      <w:t xml:space="preserve"> </w:t>
    </w:r>
  </w:p>
  <w:p w14:paraId="6C9E5CAA" w14:textId="77777777" w:rsidR="00E66E13" w:rsidRPr="001701F9" w:rsidRDefault="00E66E13">
    <w:pPr>
      <w:pStyle w:val="Footer"/>
      <w:rPr>
        <w:rFonts w:ascii="Arial Nova Light" w:hAnsi="Arial Nova Light"/>
      </w:rPr>
    </w:pPr>
    <w:r w:rsidRPr="001701F9">
      <w:rPr>
        <w:rFonts w:ascii="Arial Nova Light" w:hAnsi="Arial Nova Light"/>
        <w:noProof/>
        <w:lang w:eastAsia="en-GB"/>
      </w:rPr>
      <w:t xml:space="preserve">Registered Scotland Charity Number: SCO 31893  Company Number: SC 243392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AD687" w14:textId="77777777" w:rsidR="00167592" w:rsidRDefault="00167592" w:rsidP="00D64482">
      <w:pPr>
        <w:spacing w:after="0" w:line="240" w:lineRule="auto"/>
      </w:pPr>
      <w:r>
        <w:separator/>
      </w:r>
    </w:p>
  </w:footnote>
  <w:footnote w:type="continuationSeparator" w:id="0">
    <w:p w14:paraId="787C68C1" w14:textId="77777777" w:rsidR="00167592" w:rsidRDefault="00167592" w:rsidP="00D64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0E1" w14:textId="6559AE22" w:rsidR="00E66E13" w:rsidRDefault="00BC352E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A7B08B1" wp14:editId="3C7A3155">
          <wp:simplePos x="0" y="0"/>
          <wp:positionH relativeFrom="margin">
            <wp:posOffset>5438140</wp:posOffset>
          </wp:positionH>
          <wp:positionV relativeFrom="topMargin">
            <wp:align>bottom</wp:align>
          </wp:positionV>
          <wp:extent cx="657225" cy="65722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abilityEqualityScotland-icon-RGB-HI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129201DF" wp14:editId="5E6AA4A7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476190" cy="714286"/>
          <wp:effectExtent l="0" t="0" r="0" b="0"/>
          <wp:wrapSquare wrapText="bothSides"/>
          <wp:docPr id="1" name="Picture 1" descr="A close up of a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sability confident employ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190" cy="7142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31A21A" w14:textId="77777777" w:rsidR="00E66E13" w:rsidRDefault="00E66E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48B17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38697F" wp14:editId="2B340494">
          <wp:simplePos x="0" y="0"/>
          <wp:positionH relativeFrom="margin">
            <wp:posOffset>3638550</wp:posOffset>
          </wp:positionH>
          <wp:positionV relativeFrom="margin">
            <wp:posOffset>-627380</wp:posOffset>
          </wp:positionV>
          <wp:extent cx="2539969" cy="15322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abilityEqualityScotland-logo-MAIN-STRA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969" cy="153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F0D5E"/>
    <w:multiLevelType w:val="hybridMultilevel"/>
    <w:tmpl w:val="F910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6D45"/>
    <w:multiLevelType w:val="hybridMultilevel"/>
    <w:tmpl w:val="8ADCB6D6"/>
    <w:lvl w:ilvl="0" w:tplc="8A6CBD3E">
      <w:numFmt w:val="bullet"/>
      <w:lvlText w:val="•"/>
      <w:lvlJc w:val="left"/>
      <w:pPr>
        <w:ind w:left="144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81A73"/>
    <w:multiLevelType w:val="hybridMultilevel"/>
    <w:tmpl w:val="961C53F4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87356"/>
    <w:multiLevelType w:val="hybridMultilevel"/>
    <w:tmpl w:val="EC4E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A3F81"/>
    <w:multiLevelType w:val="hybridMultilevel"/>
    <w:tmpl w:val="D7C09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2092A"/>
    <w:multiLevelType w:val="hybridMultilevel"/>
    <w:tmpl w:val="9CD4FD08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41663"/>
    <w:multiLevelType w:val="hybridMultilevel"/>
    <w:tmpl w:val="33FA5C08"/>
    <w:lvl w:ilvl="0" w:tplc="8A6CBD3E">
      <w:numFmt w:val="bullet"/>
      <w:lvlText w:val="•"/>
      <w:lvlJc w:val="left"/>
      <w:pPr>
        <w:ind w:left="1080" w:hanging="72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90D48"/>
    <w:multiLevelType w:val="hybridMultilevel"/>
    <w:tmpl w:val="7DFE1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85487"/>
    <w:multiLevelType w:val="hybridMultilevel"/>
    <w:tmpl w:val="14CE7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54D96"/>
    <w:multiLevelType w:val="hybridMultilevel"/>
    <w:tmpl w:val="5C92A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709AC"/>
    <w:multiLevelType w:val="hybridMultilevel"/>
    <w:tmpl w:val="78E2F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10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92"/>
    <w:rsid w:val="000E0D7A"/>
    <w:rsid w:val="00167592"/>
    <w:rsid w:val="001701F9"/>
    <w:rsid w:val="001C57F4"/>
    <w:rsid w:val="001E0CE3"/>
    <w:rsid w:val="002B47E3"/>
    <w:rsid w:val="003433BB"/>
    <w:rsid w:val="00371323"/>
    <w:rsid w:val="00387DFB"/>
    <w:rsid w:val="003A0709"/>
    <w:rsid w:val="003A6D5F"/>
    <w:rsid w:val="00450A55"/>
    <w:rsid w:val="004B1ABE"/>
    <w:rsid w:val="00500C4A"/>
    <w:rsid w:val="005266AB"/>
    <w:rsid w:val="0053430E"/>
    <w:rsid w:val="00541300"/>
    <w:rsid w:val="005B7105"/>
    <w:rsid w:val="0060182D"/>
    <w:rsid w:val="00684AF3"/>
    <w:rsid w:val="006A6B9C"/>
    <w:rsid w:val="007152C9"/>
    <w:rsid w:val="00793E33"/>
    <w:rsid w:val="007F73DE"/>
    <w:rsid w:val="008A653F"/>
    <w:rsid w:val="009C162D"/>
    <w:rsid w:val="009F0ED6"/>
    <w:rsid w:val="00A2449B"/>
    <w:rsid w:val="00A73D95"/>
    <w:rsid w:val="00B51313"/>
    <w:rsid w:val="00BC352E"/>
    <w:rsid w:val="00BC62D1"/>
    <w:rsid w:val="00CB593E"/>
    <w:rsid w:val="00D57BDB"/>
    <w:rsid w:val="00D64482"/>
    <w:rsid w:val="00DD0D2B"/>
    <w:rsid w:val="00DF14EB"/>
    <w:rsid w:val="00E07A74"/>
    <w:rsid w:val="00E23046"/>
    <w:rsid w:val="00E257DF"/>
    <w:rsid w:val="00E66E13"/>
    <w:rsid w:val="00E74852"/>
    <w:rsid w:val="00F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EDCD1B8"/>
  <w15:chartTrackingRefBased/>
  <w15:docId w15:val="{A12E97F4-5C79-4D13-8513-58394A87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40" w:line="276" w:lineRule="auto"/>
        <w:ind w:left="567" w:hanging="56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313"/>
    <w:pPr>
      <w:spacing w:before="0" w:after="160" w:line="259" w:lineRule="auto"/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482"/>
    <w:rPr>
      <w:rFonts w:ascii="Arial Nova Light" w:hAnsi="Arial Nova Light"/>
      <w:color w:val="666666"/>
      <w:sz w:val="28"/>
    </w:rPr>
  </w:style>
  <w:style w:type="paragraph" w:styleId="Footer">
    <w:name w:val="footer"/>
    <w:basedOn w:val="Normal"/>
    <w:link w:val="Foot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482"/>
    <w:rPr>
      <w:rFonts w:ascii="Arial Nova Light" w:hAnsi="Arial Nova Light"/>
      <w:color w:val="666666"/>
      <w:sz w:val="28"/>
    </w:rPr>
  </w:style>
  <w:style w:type="character" w:styleId="Hyperlink">
    <w:name w:val="Hyperlink"/>
    <w:basedOn w:val="DefaultParagraphFont"/>
    <w:uiPriority w:val="99"/>
    <w:unhideWhenUsed/>
    <w:rsid w:val="00D644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2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52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B1AB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0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9" Type="http://schemas.openxmlformats.org/officeDocument/2006/relationships/image" Target="media/image26.png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image" Target="media/image36.png"/><Relationship Id="rId47" Type="http://schemas.openxmlformats.org/officeDocument/2006/relationships/image" Target="media/image34.png"/><Relationship Id="rId50" Type="http://schemas.openxmlformats.org/officeDocument/2006/relationships/image" Target="media/image38.jpeg"/><Relationship Id="rId55" Type="http://schemas.openxmlformats.org/officeDocument/2006/relationships/image" Target="media/image49.png"/><Relationship Id="rId63" Type="http://schemas.openxmlformats.org/officeDocument/2006/relationships/image" Target="media/image51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3.png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2.png"/><Relationship Id="rId73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21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29.jpg"/><Relationship Id="rId48" Type="http://schemas.openxmlformats.org/officeDocument/2006/relationships/image" Target="media/image35.jpg"/><Relationship Id="rId56" Type="http://schemas.openxmlformats.org/officeDocument/2006/relationships/image" Target="media/image42.png"/><Relationship Id="rId64" Type="http://schemas.openxmlformats.org/officeDocument/2006/relationships/hyperlink" Target="http://disabilityequality.scot/work-for-us/" TargetMode="External"/><Relationship Id="rId69" Type="http://schemas.openxmlformats.org/officeDocument/2006/relationships/image" Target="media/image62.png"/><Relationship Id="rId8" Type="http://schemas.openxmlformats.org/officeDocument/2006/relationships/image" Target="media/image2.jpg"/><Relationship Id="rId51" Type="http://schemas.openxmlformats.org/officeDocument/2006/relationships/image" Target="media/image39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3.jpg"/><Relationship Id="rId59" Type="http://schemas.openxmlformats.org/officeDocument/2006/relationships/image" Target="media/image45.jpg"/><Relationship Id="rId67" Type="http://schemas.openxmlformats.org/officeDocument/2006/relationships/image" Target="media/image5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0.png"/><Relationship Id="rId70" Type="http://schemas.openxmlformats.org/officeDocument/2006/relationships/hyperlink" Target="mailto:emma@disabilityequality.scot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ES\Company\OFFICE\Templates\Letter\Disability%20Equality%20Scotland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Disability Equality Scotland Letter Template</Template>
  <TotalTime>135</TotalTime>
  <Pages>11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Morven</dc:creator>
  <cp:keywords/>
  <dc:description/>
  <cp:lastModifiedBy>Emma</cp:lastModifiedBy>
  <cp:revision>7</cp:revision>
  <dcterms:created xsi:type="dcterms:W3CDTF">2019-04-03T10:15:00Z</dcterms:created>
  <dcterms:modified xsi:type="dcterms:W3CDTF">2019-04-03T14:39:00Z</dcterms:modified>
</cp:coreProperties>
</file>