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23A9" w:rsidRPr="00B223A9" w:rsidRDefault="00B223A9" w:rsidP="00B223A9">
      <w:pPr>
        <w:spacing w:before="240" w:after="0"/>
        <w:rPr>
          <w:b/>
        </w:rPr>
      </w:pPr>
      <w:r w:rsidRPr="00B223A9">
        <w:rPr>
          <w:b/>
          <w:color w:val="BA0F6B" w:themeColor="accent1"/>
        </w:rPr>
        <w:t xml:space="preserve">Post Applied For: </w:t>
      </w:r>
      <w:r w:rsidRPr="00B223A9">
        <w:rPr>
          <w:b/>
        </w:rPr>
        <w:tab/>
      </w:r>
    </w:p>
    <w:p w:rsidR="00B223A9" w:rsidRDefault="00B223A9" w:rsidP="00B223A9">
      <w:pPr>
        <w:spacing w:after="0"/>
      </w:pPr>
    </w:p>
    <w:p w:rsidR="00B223A9" w:rsidRDefault="00B223A9" w:rsidP="00B223A9">
      <w:pPr>
        <w:spacing w:after="0"/>
        <w:rPr>
          <w:b/>
          <w:color w:val="BA0F6B" w:themeColor="accent1"/>
        </w:rPr>
      </w:pPr>
    </w:p>
    <w:p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Personal Details</w:t>
      </w:r>
    </w:p>
    <w:p w:rsidR="00B223A9" w:rsidRPr="00B223A9" w:rsidRDefault="00273B26" w:rsidP="00B223A9">
      <w:pPr>
        <w:spacing w:after="0"/>
      </w:pPr>
      <w:r>
        <w:t xml:space="preserve">Name: </w:t>
      </w:r>
      <w:r w:rsidR="00B223A9" w:rsidRPr="00B223A9">
        <w:tab/>
      </w:r>
    </w:p>
    <w:p w:rsidR="00B223A9" w:rsidRPr="00B223A9" w:rsidRDefault="00B223A9" w:rsidP="00B223A9">
      <w:pPr>
        <w:spacing w:after="0"/>
      </w:pPr>
      <w:r w:rsidRPr="00B223A9">
        <w:t>Address &amp; postcode:</w:t>
      </w:r>
      <w:r w:rsidRPr="00B223A9">
        <w:tab/>
      </w:r>
    </w:p>
    <w:p w:rsidR="00B223A9" w:rsidRDefault="00B223A9" w:rsidP="00B223A9">
      <w:pPr>
        <w:spacing w:after="0"/>
        <w:rPr>
          <w:b/>
          <w:color w:val="BA0F6B" w:themeColor="accent1"/>
        </w:rPr>
      </w:pPr>
    </w:p>
    <w:p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Contact Details</w:t>
      </w:r>
    </w:p>
    <w:p w:rsidR="00B223A9" w:rsidRPr="00B223A9" w:rsidRDefault="00B223A9" w:rsidP="00B223A9">
      <w:pPr>
        <w:spacing w:after="0"/>
      </w:pPr>
      <w:r w:rsidRPr="00B223A9">
        <w:t>Telephone:</w:t>
      </w:r>
      <w:r w:rsidRPr="00B223A9">
        <w:tab/>
      </w:r>
      <w:r w:rsidRPr="00B223A9">
        <w:tab/>
      </w:r>
      <w:r w:rsidRPr="00B223A9">
        <w:tab/>
      </w:r>
      <w:r w:rsidRPr="00B223A9">
        <w:tab/>
        <w:t>Mobile:</w:t>
      </w:r>
    </w:p>
    <w:p w:rsidR="00B223A9" w:rsidRPr="00B223A9" w:rsidRDefault="00B223A9" w:rsidP="00B223A9">
      <w:pPr>
        <w:spacing w:after="0"/>
      </w:pPr>
      <w:r w:rsidRPr="00B223A9">
        <w:t>Email:</w:t>
      </w:r>
      <w:r w:rsidRPr="00B223A9">
        <w:tab/>
      </w:r>
    </w:p>
    <w:p w:rsidR="00B223A9" w:rsidRDefault="00B223A9" w:rsidP="00B223A9">
      <w:pPr>
        <w:spacing w:after="0"/>
        <w:rPr>
          <w:b/>
        </w:rPr>
      </w:pPr>
    </w:p>
    <w:p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References</w:t>
      </w:r>
    </w:p>
    <w:p w:rsidR="00B223A9" w:rsidRDefault="00B223A9" w:rsidP="00B223A9">
      <w:pPr>
        <w:spacing w:after="0"/>
      </w:pPr>
      <w:r w:rsidRPr="00B223A9">
        <w:t>Please pr</w:t>
      </w:r>
      <w:r w:rsidR="001E39AF">
        <w:t xml:space="preserve">ovide details for two referees.  </w:t>
      </w:r>
      <w:r w:rsidRPr="00B223A9">
        <w:t>One should be your current or most recent employer.  Both should know you in a professional rather than a personal capacity.</w:t>
      </w:r>
      <w:r w:rsidR="00014A34">
        <w:t xml:space="preserve">  Please note that we will only request references once a job offer has been made and we have asked for your permission. </w:t>
      </w:r>
    </w:p>
    <w:p w:rsidR="00B223A9" w:rsidRPr="00B223A9" w:rsidRDefault="00B223A9" w:rsidP="00B223A9">
      <w:pPr>
        <w:spacing w:after="0"/>
      </w:pPr>
    </w:p>
    <w:tbl>
      <w:tblPr>
        <w:tblW w:w="983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540"/>
        <w:gridCol w:w="4149"/>
        <w:gridCol w:w="4149"/>
      </w:tblGrid>
      <w:tr w:rsidR="00B223A9" w:rsidRPr="00B223A9" w:rsidTr="00A5515E">
        <w:trPr>
          <w:trHeight w:val="20"/>
        </w:trPr>
        <w:tc>
          <w:tcPr>
            <w:tcW w:w="1527" w:type="dxa"/>
            <w:shd w:val="clear" w:color="auto" w:fill="FFFFFF" w:themeFill="background1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5" w:type="dxa"/>
            <w:shd w:val="clear" w:color="auto" w:fill="BA0F6B" w:themeFill="accent1"/>
            <w:vAlign w:val="center"/>
          </w:tcPr>
          <w:p w:rsidR="00B223A9" w:rsidRPr="00B223A9" w:rsidRDefault="00B223A9" w:rsidP="00A5515E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Referee 1</w:t>
            </w:r>
          </w:p>
        </w:tc>
        <w:tc>
          <w:tcPr>
            <w:tcW w:w="4156" w:type="dxa"/>
            <w:shd w:val="clear" w:color="auto" w:fill="BA0F6B" w:themeFill="accent1"/>
            <w:vAlign w:val="center"/>
          </w:tcPr>
          <w:p w:rsidR="00B223A9" w:rsidRPr="00B223A9" w:rsidRDefault="00B223A9" w:rsidP="00A5515E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Referee 2</w:t>
            </w:r>
          </w:p>
        </w:tc>
      </w:tr>
      <w:tr w:rsidR="00B223A9" w:rsidRPr="00B223A9" w:rsidTr="00B223A9">
        <w:trPr>
          <w:trHeight w:val="349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Name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:rsidTr="00B223A9">
        <w:trPr>
          <w:trHeight w:val="349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Organisation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:rsidTr="00B223A9">
        <w:trPr>
          <w:trHeight w:val="363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Address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:rsidTr="00B223A9">
        <w:trPr>
          <w:trHeight w:val="349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Postcode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:rsidTr="00B223A9">
        <w:trPr>
          <w:trHeight w:val="363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Telephone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:rsidTr="00B223A9">
        <w:trPr>
          <w:trHeight w:val="349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Mobile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:rsidTr="00B223A9">
        <w:trPr>
          <w:trHeight w:val="363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Email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:rsidTr="00B223A9">
        <w:trPr>
          <w:trHeight w:val="363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Relationship to you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</w:tbl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  <w:rPr>
          <w:b/>
        </w:rPr>
      </w:pPr>
      <w:r w:rsidRPr="00B223A9">
        <w:br w:type="page"/>
      </w:r>
      <w:r w:rsidRPr="00B223A9">
        <w:rPr>
          <w:b/>
          <w:color w:val="BA0F6B" w:themeColor="accent1"/>
        </w:rPr>
        <w:lastRenderedPageBreak/>
        <w:t>Current (or most recent) employment</w:t>
      </w:r>
    </w:p>
    <w:p w:rsidR="00B223A9" w:rsidRPr="00B223A9" w:rsidRDefault="00B223A9" w:rsidP="00B223A9">
      <w:pPr>
        <w:spacing w:after="0"/>
      </w:pPr>
      <w:r w:rsidRPr="00B223A9">
        <w:t>Employer’s name &amp; address:</w:t>
      </w:r>
    </w:p>
    <w:p w:rsidR="00B223A9" w:rsidRPr="00B223A9" w:rsidRDefault="00B223A9" w:rsidP="00B223A9">
      <w:pPr>
        <w:spacing w:after="0"/>
      </w:pPr>
      <w:r w:rsidRPr="00B223A9">
        <w:t>Your position:</w:t>
      </w:r>
      <w:r w:rsidRPr="00B223A9">
        <w:tab/>
      </w:r>
      <w:r w:rsidRPr="00B223A9">
        <w:tab/>
      </w:r>
      <w:r>
        <w:tab/>
      </w:r>
      <w:r>
        <w:tab/>
      </w:r>
      <w:r w:rsidR="00347061">
        <w:tab/>
      </w:r>
      <w:r w:rsidRPr="00B223A9">
        <w:t>Dates of employment:</w:t>
      </w:r>
      <w:r w:rsidRPr="00B223A9">
        <w:tab/>
      </w:r>
      <w:r w:rsidRPr="00B223A9">
        <w:tab/>
      </w:r>
    </w:p>
    <w:p w:rsidR="00B223A9" w:rsidRDefault="00B223A9" w:rsidP="00B223A9">
      <w:pPr>
        <w:spacing w:after="0"/>
      </w:pPr>
      <w:bookmarkStart w:id="0" w:name="_GoBack"/>
      <w:bookmarkEnd w:id="0"/>
      <w:r w:rsidRPr="00B223A9">
        <w:t>Notice required:</w:t>
      </w:r>
      <w:r w:rsidRPr="00B223A9">
        <w:tab/>
      </w:r>
    </w:p>
    <w:p w:rsidR="00B223A9" w:rsidRPr="00B223A9" w:rsidRDefault="00B223A9" w:rsidP="00B223A9">
      <w:pPr>
        <w:spacing w:after="0"/>
      </w:pPr>
    </w:p>
    <w:p w:rsidR="00347061" w:rsidRDefault="00B223A9" w:rsidP="00B223A9">
      <w:pPr>
        <w:spacing w:after="0"/>
      </w:pPr>
      <w:r w:rsidRPr="00B223A9">
        <w:t>What are your main duties and responsibilities?</w:t>
      </w:r>
    </w:p>
    <w:p w:rsidR="00B223A9" w:rsidRDefault="00B223A9" w:rsidP="00B223A9">
      <w:pPr>
        <w:spacing w:after="0"/>
      </w:pPr>
      <w:r>
        <w:fldChar w:fldCharType="begin"/>
      </w:r>
      <w:r>
        <w:instrText xml:space="preserve"> COMMENTS  \* Caps  \* MERGEFORMAT </w:instrText>
      </w:r>
      <w:r>
        <w:fldChar w:fldCharType="end"/>
      </w: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  <w:rPr>
          <w:b/>
        </w:rPr>
      </w:pPr>
      <w:r w:rsidRPr="00B223A9">
        <w:rPr>
          <w:b/>
          <w:color w:val="BA0F6B" w:themeColor="accent1"/>
        </w:rPr>
        <w:t>Employment History</w:t>
      </w:r>
    </w:p>
    <w:p w:rsidR="00B223A9" w:rsidRDefault="00B223A9" w:rsidP="00B223A9">
      <w:pPr>
        <w:spacing w:after="0"/>
      </w:pPr>
      <w:r>
        <w:t>Ple</w:t>
      </w:r>
      <w:r w:rsidRPr="00B223A9">
        <w:t>ase add rows to the following tables if you need to.</w:t>
      </w:r>
      <w:r>
        <w:t xml:space="preserve"> </w:t>
      </w:r>
    </w:p>
    <w:p w:rsidR="00B223A9" w:rsidRPr="00B223A9" w:rsidRDefault="00B223A9" w:rsidP="00B223A9">
      <w:pPr>
        <w:spacing w:after="0"/>
      </w:pPr>
      <w:r w:rsidRPr="00B223A9">
        <w:t xml:space="preserve">Please give your employment history, starting with the most recent.  </w:t>
      </w:r>
    </w:p>
    <w:tbl>
      <w:tblPr>
        <w:tblW w:w="10178" w:type="dxa"/>
        <w:tblInd w:w="-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2F2F2" w:themeFill="background1" w:themeFillShade="F2"/>
        <w:tblLook w:val="0000" w:firstRow="0" w:lastRow="0" w:firstColumn="0" w:lastColumn="0" w:noHBand="0" w:noVBand="0"/>
      </w:tblPr>
      <w:tblGrid>
        <w:gridCol w:w="2240"/>
        <w:gridCol w:w="1275"/>
        <w:gridCol w:w="6663"/>
      </w:tblGrid>
      <w:tr w:rsidR="00B223A9" w:rsidRPr="00B223A9" w:rsidTr="00B223A9">
        <w:trPr>
          <w:trHeight w:val="291"/>
        </w:trPr>
        <w:tc>
          <w:tcPr>
            <w:tcW w:w="2240" w:type="dxa"/>
            <w:shd w:val="clear" w:color="auto" w:fill="BA0F6B" w:themeFill="accent1"/>
            <w:vAlign w:val="center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Employer Details</w:t>
            </w:r>
          </w:p>
        </w:tc>
        <w:tc>
          <w:tcPr>
            <w:tcW w:w="1275" w:type="dxa"/>
            <w:shd w:val="clear" w:color="auto" w:fill="BA0F6B" w:themeFill="accent1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Dates</w:t>
            </w:r>
          </w:p>
        </w:tc>
        <w:tc>
          <w:tcPr>
            <w:tcW w:w="6663" w:type="dxa"/>
            <w:shd w:val="clear" w:color="auto" w:fill="BA0F6B" w:themeFill="accent1"/>
            <w:vAlign w:val="center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Position Held and Main Duties</w:t>
            </w:r>
          </w:p>
        </w:tc>
      </w:tr>
      <w:tr w:rsidR="00B223A9" w:rsidRPr="00B223A9" w:rsidTr="00B223A9">
        <w:trPr>
          <w:trHeight w:val="371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666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71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666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71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666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71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666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71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666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</w:tbl>
    <w:p w:rsidR="00B223A9" w:rsidRDefault="00B223A9" w:rsidP="00B223A9">
      <w:pPr>
        <w:spacing w:after="0"/>
        <w:rPr>
          <w:b/>
          <w:color w:val="BA0F6B" w:themeColor="accent1"/>
        </w:rPr>
      </w:pPr>
    </w:p>
    <w:p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Education &amp; Qualifications</w:t>
      </w:r>
    </w:p>
    <w:p w:rsidR="00B223A9" w:rsidRPr="00B223A9" w:rsidRDefault="00B223A9" w:rsidP="00B223A9">
      <w:pPr>
        <w:spacing w:after="0"/>
      </w:pPr>
      <w:r w:rsidRPr="00B223A9">
        <w:t>Please give details of your formal education and qualifications achieved.</w:t>
      </w:r>
    </w:p>
    <w:tbl>
      <w:tblPr>
        <w:tblW w:w="10205" w:type="dxa"/>
        <w:tblInd w:w="-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2F2F2" w:themeFill="background1" w:themeFillShade="F2"/>
        <w:tblLayout w:type="fixed"/>
        <w:tblLook w:val="0000" w:firstRow="0" w:lastRow="0" w:firstColumn="0" w:lastColumn="0" w:noHBand="0" w:noVBand="0"/>
      </w:tblPr>
      <w:tblGrid>
        <w:gridCol w:w="2291"/>
        <w:gridCol w:w="1224"/>
        <w:gridCol w:w="4240"/>
        <w:gridCol w:w="2450"/>
      </w:tblGrid>
      <w:tr w:rsidR="00B223A9" w:rsidRPr="00B223A9" w:rsidTr="00B223A9">
        <w:trPr>
          <w:trHeight w:val="336"/>
        </w:trPr>
        <w:tc>
          <w:tcPr>
            <w:tcW w:w="2291" w:type="dxa"/>
            <w:shd w:val="clear" w:color="auto" w:fill="BA0F6B" w:themeFill="accent1"/>
            <w:vAlign w:val="center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School/College</w:t>
            </w:r>
          </w:p>
        </w:tc>
        <w:tc>
          <w:tcPr>
            <w:tcW w:w="1224" w:type="dxa"/>
            <w:shd w:val="clear" w:color="auto" w:fill="BA0F6B" w:themeFill="accent1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Dates</w:t>
            </w:r>
          </w:p>
        </w:tc>
        <w:tc>
          <w:tcPr>
            <w:tcW w:w="4240" w:type="dxa"/>
            <w:shd w:val="clear" w:color="auto" w:fill="BA0F6B" w:themeFill="accent1"/>
            <w:vAlign w:val="center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Course/subjects studied</w:t>
            </w:r>
          </w:p>
        </w:tc>
        <w:tc>
          <w:tcPr>
            <w:tcW w:w="2450" w:type="dxa"/>
            <w:shd w:val="clear" w:color="auto" w:fill="BA0F6B" w:themeFill="accent1"/>
            <w:vAlign w:val="center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Qualification gained</w:t>
            </w:r>
          </w:p>
        </w:tc>
      </w:tr>
      <w:tr w:rsidR="00B223A9" w:rsidRPr="00B223A9" w:rsidTr="00B223A9">
        <w:trPr>
          <w:trHeight w:val="355"/>
        </w:trPr>
        <w:tc>
          <w:tcPr>
            <w:tcW w:w="2291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24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5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74"/>
        </w:trPr>
        <w:tc>
          <w:tcPr>
            <w:tcW w:w="2291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24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5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55"/>
        </w:trPr>
        <w:tc>
          <w:tcPr>
            <w:tcW w:w="2291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24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5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55"/>
        </w:trPr>
        <w:tc>
          <w:tcPr>
            <w:tcW w:w="2291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24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5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55"/>
        </w:trPr>
        <w:tc>
          <w:tcPr>
            <w:tcW w:w="2291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24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5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</w:tbl>
    <w:p w:rsid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Training &amp; Development</w:t>
      </w:r>
    </w:p>
    <w:p w:rsidR="00B223A9" w:rsidRPr="00B223A9" w:rsidRDefault="00B223A9" w:rsidP="00B223A9">
      <w:pPr>
        <w:spacing w:after="0"/>
      </w:pPr>
      <w:r w:rsidRPr="00B223A9">
        <w:t xml:space="preserve">Please give details of any further professional training or development relevant to </w:t>
      </w:r>
      <w:r w:rsidR="001E39AF">
        <w:t xml:space="preserve">your application for this post.  </w:t>
      </w:r>
      <w:r w:rsidRPr="00B223A9">
        <w:t>You will need to show the original certificates if you are successful.  Copies are not required at this stage.</w:t>
      </w:r>
    </w:p>
    <w:tbl>
      <w:tblPr>
        <w:tblW w:w="10178" w:type="dxa"/>
        <w:tblInd w:w="-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2F2F2" w:themeFill="background1" w:themeFillShade="F2"/>
        <w:tblLayout w:type="fixed"/>
        <w:tblLook w:val="0000" w:firstRow="0" w:lastRow="0" w:firstColumn="0" w:lastColumn="0" w:noHBand="0" w:noVBand="0"/>
      </w:tblPr>
      <w:tblGrid>
        <w:gridCol w:w="2240"/>
        <w:gridCol w:w="1275"/>
        <w:gridCol w:w="4253"/>
        <w:gridCol w:w="2410"/>
      </w:tblGrid>
      <w:tr w:rsidR="00B223A9" w:rsidRPr="00B223A9" w:rsidTr="00B223A9">
        <w:trPr>
          <w:trHeight w:val="323"/>
        </w:trPr>
        <w:tc>
          <w:tcPr>
            <w:tcW w:w="2240" w:type="dxa"/>
            <w:shd w:val="clear" w:color="auto" w:fill="BA0F6B" w:themeFill="accent1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Provider</w:t>
            </w:r>
          </w:p>
        </w:tc>
        <w:tc>
          <w:tcPr>
            <w:tcW w:w="1275" w:type="dxa"/>
            <w:shd w:val="clear" w:color="auto" w:fill="BA0F6B" w:themeFill="accent1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 xml:space="preserve">Dates </w:t>
            </w:r>
          </w:p>
        </w:tc>
        <w:tc>
          <w:tcPr>
            <w:tcW w:w="4253" w:type="dxa"/>
            <w:shd w:val="clear" w:color="auto" w:fill="BA0F6B" w:themeFill="accent1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Course content</w:t>
            </w:r>
          </w:p>
        </w:tc>
        <w:tc>
          <w:tcPr>
            <w:tcW w:w="2410" w:type="dxa"/>
            <w:shd w:val="clear" w:color="auto" w:fill="BA0F6B" w:themeFill="accent1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Certification (if any)</w:t>
            </w:r>
          </w:p>
        </w:tc>
      </w:tr>
      <w:tr w:rsidR="00B223A9" w:rsidRPr="00B223A9" w:rsidTr="00B223A9">
        <w:trPr>
          <w:trHeight w:val="341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5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1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59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5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1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41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5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1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59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5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1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</w:tbl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  <w:rPr>
          <w:b/>
        </w:rPr>
      </w:pPr>
      <w:r w:rsidRPr="00B223A9">
        <w:br w:type="page"/>
      </w:r>
      <w:r w:rsidRPr="00B223A9">
        <w:rPr>
          <w:b/>
          <w:color w:val="BA0F6B" w:themeColor="accent1"/>
        </w:rPr>
        <w:lastRenderedPageBreak/>
        <w:t>Why are you a good candidate?</w:t>
      </w:r>
    </w:p>
    <w:p w:rsidR="00B223A9" w:rsidRPr="00B223A9" w:rsidRDefault="00B1774B" w:rsidP="00B223A9">
      <w:pPr>
        <w:spacing w:after="0"/>
      </w:pPr>
      <w:r>
        <w:t>In no more than 3 A4 sized pages p</w:t>
      </w:r>
      <w:r w:rsidR="00B223A9" w:rsidRPr="00B223A9">
        <w:t>lease use this space to tell us:</w:t>
      </w:r>
    </w:p>
    <w:p w:rsidR="00B223A9" w:rsidRPr="00B223A9" w:rsidRDefault="00B223A9" w:rsidP="00A5515E">
      <w:pPr>
        <w:pStyle w:val="ListParagraph"/>
        <w:numPr>
          <w:ilvl w:val="0"/>
          <w:numId w:val="23"/>
        </w:numPr>
        <w:spacing w:after="0"/>
      </w:pPr>
      <w:r w:rsidRPr="00B223A9">
        <w:t>Why you are interested in the post and joining the Academy team</w:t>
      </w:r>
    </w:p>
    <w:p w:rsidR="00B223A9" w:rsidRPr="00B223A9" w:rsidRDefault="00B223A9" w:rsidP="00A5515E">
      <w:pPr>
        <w:pStyle w:val="ListParagraph"/>
        <w:numPr>
          <w:ilvl w:val="0"/>
          <w:numId w:val="23"/>
        </w:numPr>
        <w:spacing w:after="0"/>
      </w:pPr>
      <w:r w:rsidRPr="00B223A9">
        <w:t xml:space="preserve">The experiences, skills and qualities you have that match you with the post’s job description and person specification </w:t>
      </w: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Default="00B223A9" w:rsidP="00B223A9">
      <w:pPr>
        <w:spacing w:after="0"/>
      </w:pPr>
    </w:p>
    <w:p w:rsid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Default="00B223A9" w:rsidP="00B223A9">
      <w:pPr>
        <w:spacing w:after="0"/>
      </w:pPr>
    </w:p>
    <w:p w:rsidR="00B223A9" w:rsidRDefault="00B223A9" w:rsidP="00B223A9">
      <w:pPr>
        <w:spacing w:after="0"/>
      </w:pPr>
    </w:p>
    <w:p w:rsid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Declaration &amp; Signature</w:t>
      </w: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  <w:r w:rsidRPr="00B223A9">
        <w:t>The information I have given on this form, and any attachments, is true and complete to the best of my knowledge and I agree that it can form part of the basis of my engagement.</w:t>
      </w:r>
    </w:p>
    <w:p w:rsidR="00B223A9" w:rsidRPr="00B223A9" w:rsidRDefault="00B223A9" w:rsidP="00B223A9">
      <w:pPr>
        <w:spacing w:after="0"/>
      </w:pPr>
    </w:p>
    <w:p w:rsidR="00B223A9" w:rsidRDefault="00B223A9" w:rsidP="00B223A9">
      <w:pPr>
        <w:spacing w:after="0"/>
      </w:pPr>
      <w:r w:rsidRPr="00B223A9">
        <w:t>Signature (typed):</w:t>
      </w:r>
      <w:r w:rsidRPr="00B223A9">
        <w:tab/>
      </w:r>
      <w:r w:rsidRPr="00B223A9">
        <w:tab/>
      </w:r>
      <w:r w:rsidRPr="00B223A9">
        <w:tab/>
      </w:r>
      <w:r w:rsidRPr="00B223A9">
        <w:tab/>
      </w:r>
      <w:r w:rsidRPr="00B223A9">
        <w:tab/>
        <w:t xml:space="preserve">Date: </w:t>
      </w:r>
    </w:p>
    <w:p w:rsidR="00B223A9" w:rsidRDefault="00B223A9" w:rsidP="00B223A9">
      <w:pPr>
        <w:spacing w:after="0"/>
      </w:pPr>
    </w:p>
    <w:p w:rsidR="009A27C8" w:rsidRPr="00B223A9" w:rsidRDefault="00B223A9" w:rsidP="00B223A9">
      <w:pPr>
        <w:spacing w:after="0"/>
      </w:pPr>
      <w:r w:rsidRPr="00B223A9">
        <w:t>Where to send your application form</w:t>
      </w:r>
      <w:r>
        <w:t>; a</w:t>
      </w:r>
      <w:r w:rsidRPr="00B223A9">
        <w:t xml:space="preserve">fter completing this form please </w:t>
      </w:r>
      <w:r w:rsidR="00B1774B">
        <w:t>email it with your</w:t>
      </w:r>
      <w:r w:rsidR="00E26596">
        <w:t xml:space="preserve"> </w:t>
      </w:r>
      <w:r w:rsidR="00730815">
        <w:t xml:space="preserve">Equality and Diversity Monitoring form </w:t>
      </w:r>
      <w:r w:rsidR="00837D22" w:rsidRPr="00837D22">
        <w:rPr>
          <w:b/>
        </w:rPr>
        <w:t>in Word Format</w:t>
      </w:r>
      <w:r w:rsidR="00837D22">
        <w:t xml:space="preserve"> </w:t>
      </w:r>
      <w:r w:rsidRPr="00B223A9">
        <w:t>to</w:t>
      </w:r>
      <w:r w:rsidR="00837D22">
        <w:t>:</w:t>
      </w:r>
      <w:r w:rsidRPr="00B223A9">
        <w:t xml:space="preserve"> </w:t>
      </w:r>
      <w:hyperlink r:id="rId7" w:history="1">
        <w:r w:rsidRPr="00730815">
          <w:rPr>
            <w:rStyle w:val="Hyperlink"/>
            <w:rFonts w:ascii="Open Sans" w:hAnsi="Open Sans"/>
          </w:rPr>
          <w:t>karen@socialenterprise.academy</w:t>
        </w:r>
      </w:hyperlink>
    </w:p>
    <w:sectPr w:rsidR="009A27C8" w:rsidRPr="00B223A9" w:rsidSect="00E736D1">
      <w:headerReference w:type="default" r:id="rId8"/>
      <w:footerReference w:type="default" r:id="rId9"/>
      <w:pgSz w:w="11906" w:h="16838"/>
      <w:pgMar w:top="1701" w:right="1134" w:bottom="992" w:left="1134" w:header="567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23A9" w:rsidRDefault="00B223A9" w:rsidP="001F38DD">
      <w:pPr>
        <w:spacing w:after="0" w:line="240" w:lineRule="auto"/>
      </w:pPr>
      <w:r>
        <w:separator/>
      </w:r>
    </w:p>
  </w:endnote>
  <w:endnote w:type="continuationSeparator" w:id="0">
    <w:p w:rsidR="00B223A9" w:rsidRDefault="00B223A9" w:rsidP="001F38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">
    <w:altName w:val="Montserrat"/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00E2AF7D-9DCD-4231-8986-FC641032E763}"/>
    <w:embedBold r:id="rId2" w:fontKey="{326A34E9-C320-4D7F-B822-9C67A8557582}"/>
    <w:embedItalic r:id="rId3" w:fontKey="{2C43E579-0FC6-45CF-8F39-946D0E9E9D04}"/>
    <w:embedBoldItalic r:id="rId4" w:fontKey="{F87D4F1D-DFFA-4B66-A15D-79F0DFF10D7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A8D90D5C-17D1-4413-99B1-0210E7EC7F03}"/>
    <w:embedBold r:id="rId6" w:fontKey="{81522FB4-A4BA-4C4E-B03A-B98D388C12ED}"/>
    <w:embedItalic r:id="rId7" w:fontKey="{68ABA9EC-8545-46DF-AB20-2B2838C369C4}"/>
    <w:embedBoldItalic r:id="rId8" w:fontKey="{FDF4120E-D7BC-45E0-8B9B-36F805AAD9BE}"/>
  </w:font>
  <w:font w:name="Sequel Neue">
    <w:altName w:val="Calibri"/>
    <w:panose1 w:val="00000500000000000000"/>
    <w:charset w:val="00"/>
    <w:family w:val="modern"/>
    <w:notTrueType/>
    <w:pitch w:val="variable"/>
    <w:sig w:usb0="00000007" w:usb1="00000000" w:usb2="00000000" w:usb3="00000000" w:csb0="00000083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9" w:fontKey="{4211CB6C-E10F-4B1E-BF06-9F878BE87103}"/>
    <w:embedBold r:id="rId10" w:fontKey="{3DA6A010-9EC2-44E1-9C5E-69AF862FDDC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1" w:fontKey="{60D71868-A44E-4A27-85F2-902257A76B2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4348849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F38DD" w:rsidRDefault="001F38DD" w:rsidP="001F38D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23CC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F38DD" w:rsidRDefault="001F38D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23A9" w:rsidRDefault="00B223A9" w:rsidP="001F38DD">
      <w:pPr>
        <w:spacing w:after="0" w:line="240" w:lineRule="auto"/>
      </w:pPr>
      <w:r>
        <w:separator/>
      </w:r>
    </w:p>
  </w:footnote>
  <w:footnote w:type="continuationSeparator" w:id="0">
    <w:p w:rsidR="00B223A9" w:rsidRDefault="00B223A9" w:rsidP="001F38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38DD" w:rsidRDefault="00DE772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-167492</wp:posOffset>
          </wp:positionH>
          <wp:positionV relativeFrom="paragraph">
            <wp:posOffset>-52070</wp:posOffset>
          </wp:positionV>
          <wp:extent cx="1613535" cy="765175"/>
          <wp:effectExtent l="0" t="0" r="5715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A Logo RBGArtboard 1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3535" cy="765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528645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94AF0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DB028D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62F1E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F30028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40C1F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ECC8B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548EEA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2E21A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2AA0DC"/>
    <w:lvl w:ilvl="0">
      <w:start w:val="1"/>
      <w:numFmt w:val="bullet"/>
      <w:pStyle w:val="ListBullet"/>
      <w:lvlText w:val=""/>
      <w:lvlJc w:val="left"/>
      <w:pPr>
        <w:ind w:left="360" w:hanging="360"/>
      </w:pPr>
      <w:rPr>
        <w:rFonts w:ascii="Wingdings" w:hAnsi="Wingdings" w:hint="default"/>
        <w:color w:val="BA0F6B" w:themeColor="accent1"/>
        <w:sz w:val="28"/>
      </w:rPr>
    </w:lvl>
  </w:abstractNum>
  <w:abstractNum w:abstractNumId="10" w15:restartNumberingAfterBreak="0">
    <w:nsid w:val="0AD23956"/>
    <w:multiLevelType w:val="hybridMultilevel"/>
    <w:tmpl w:val="688C32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B490F20"/>
    <w:multiLevelType w:val="hybridMultilevel"/>
    <w:tmpl w:val="D67AB4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D925013"/>
    <w:multiLevelType w:val="multilevel"/>
    <w:tmpl w:val="55529642"/>
    <w:lvl w:ilvl="0">
      <w:start w:val="1"/>
      <w:numFmt w:val="decimal"/>
      <w:pStyle w:val="Numbered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0EF2073B"/>
    <w:multiLevelType w:val="hybridMultilevel"/>
    <w:tmpl w:val="B02634CE"/>
    <w:lvl w:ilvl="0" w:tplc="990603E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aps w:val="0"/>
        <w:strike w:val="0"/>
        <w:dstrike w:val="0"/>
        <w:vanish w:val="0"/>
        <w:color w:val="BA0F6B" w:themeColor="accent1"/>
        <w:sz w:val="28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854130"/>
    <w:multiLevelType w:val="hybridMultilevel"/>
    <w:tmpl w:val="28FA74E6"/>
    <w:lvl w:ilvl="0" w:tplc="BDFAABF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621224"/>
    <w:multiLevelType w:val="multilevel"/>
    <w:tmpl w:val="43B6EED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4F3452E0"/>
    <w:multiLevelType w:val="hybridMultilevel"/>
    <w:tmpl w:val="5CB40280"/>
    <w:lvl w:ilvl="0" w:tplc="E72C2686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4E150C"/>
    <w:multiLevelType w:val="multilevel"/>
    <w:tmpl w:val="8F10DC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456" w:hanging="456"/>
      </w:pPr>
      <w:rPr>
        <w:rFonts w:hint="default"/>
        <w:sz w:val="26"/>
        <w:szCs w:val="26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5"/>
  </w:num>
  <w:num w:numId="2">
    <w:abstractNumId w:val="15"/>
  </w:num>
  <w:num w:numId="3">
    <w:abstractNumId w:val="14"/>
  </w:num>
  <w:num w:numId="4">
    <w:abstractNumId w:val="14"/>
  </w:num>
  <w:num w:numId="5">
    <w:abstractNumId w:val="14"/>
  </w:num>
  <w:num w:numId="6">
    <w:abstractNumId w:val="16"/>
  </w:num>
  <w:num w:numId="7">
    <w:abstractNumId w:val="12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17"/>
  </w:num>
  <w:num w:numId="11">
    <w:abstractNumId w:val="17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10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stylePaneSortMethod w:val="0004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3A9"/>
    <w:rsid w:val="00014A34"/>
    <w:rsid w:val="00014E69"/>
    <w:rsid w:val="00042E42"/>
    <w:rsid w:val="000C1DED"/>
    <w:rsid w:val="00121D14"/>
    <w:rsid w:val="0015377B"/>
    <w:rsid w:val="001672FE"/>
    <w:rsid w:val="0018433C"/>
    <w:rsid w:val="001A1920"/>
    <w:rsid w:val="001A5E76"/>
    <w:rsid w:val="001D1214"/>
    <w:rsid w:val="001D16A5"/>
    <w:rsid w:val="001D4B07"/>
    <w:rsid w:val="001E39AF"/>
    <w:rsid w:val="001F38DD"/>
    <w:rsid w:val="00273B26"/>
    <w:rsid w:val="002D6B6E"/>
    <w:rsid w:val="00323304"/>
    <w:rsid w:val="00347061"/>
    <w:rsid w:val="0039744C"/>
    <w:rsid w:val="003A34DA"/>
    <w:rsid w:val="003B268C"/>
    <w:rsid w:val="003E00D7"/>
    <w:rsid w:val="003F3AF0"/>
    <w:rsid w:val="004050C1"/>
    <w:rsid w:val="00442A79"/>
    <w:rsid w:val="00443A8C"/>
    <w:rsid w:val="00473950"/>
    <w:rsid w:val="00490667"/>
    <w:rsid w:val="004A3BDB"/>
    <w:rsid w:val="00502BEF"/>
    <w:rsid w:val="00513DDE"/>
    <w:rsid w:val="0052493C"/>
    <w:rsid w:val="00524C7C"/>
    <w:rsid w:val="00545FB0"/>
    <w:rsid w:val="005A78E2"/>
    <w:rsid w:val="005B5D73"/>
    <w:rsid w:val="00675A06"/>
    <w:rsid w:val="006A2571"/>
    <w:rsid w:val="006F043E"/>
    <w:rsid w:val="00730815"/>
    <w:rsid w:val="007324F9"/>
    <w:rsid w:val="00734E76"/>
    <w:rsid w:val="007628CA"/>
    <w:rsid w:val="007C1B80"/>
    <w:rsid w:val="007F6CA0"/>
    <w:rsid w:val="00837D22"/>
    <w:rsid w:val="00850F63"/>
    <w:rsid w:val="00884B1A"/>
    <w:rsid w:val="008A16FF"/>
    <w:rsid w:val="008E785E"/>
    <w:rsid w:val="0094675B"/>
    <w:rsid w:val="0096257E"/>
    <w:rsid w:val="00985CA6"/>
    <w:rsid w:val="00992C2E"/>
    <w:rsid w:val="00A027EA"/>
    <w:rsid w:val="00A05EA9"/>
    <w:rsid w:val="00A23CC6"/>
    <w:rsid w:val="00A23E81"/>
    <w:rsid w:val="00A4257C"/>
    <w:rsid w:val="00A503F4"/>
    <w:rsid w:val="00A5515E"/>
    <w:rsid w:val="00A726F8"/>
    <w:rsid w:val="00A90D9B"/>
    <w:rsid w:val="00AF3401"/>
    <w:rsid w:val="00B1774B"/>
    <w:rsid w:val="00B223A9"/>
    <w:rsid w:val="00B659A9"/>
    <w:rsid w:val="00BA5BF4"/>
    <w:rsid w:val="00BD2DD0"/>
    <w:rsid w:val="00BE0296"/>
    <w:rsid w:val="00CA087E"/>
    <w:rsid w:val="00CC7089"/>
    <w:rsid w:val="00CE39D4"/>
    <w:rsid w:val="00CF38CE"/>
    <w:rsid w:val="00D04E94"/>
    <w:rsid w:val="00D639DE"/>
    <w:rsid w:val="00D9653F"/>
    <w:rsid w:val="00DE772E"/>
    <w:rsid w:val="00E26596"/>
    <w:rsid w:val="00E736D1"/>
    <w:rsid w:val="00EA35DB"/>
    <w:rsid w:val="00ED6B0E"/>
    <w:rsid w:val="00EE2A6A"/>
    <w:rsid w:val="00FC11EE"/>
    <w:rsid w:val="00FD2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chartTrackingRefBased/>
  <w15:docId w15:val="{16B91415-8E56-42B8-85CC-A6998473F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GB" w:eastAsia="en-US" w:bidi="ar-SA"/>
      </w:rPr>
    </w:rPrDefault>
    <w:pPrDefault>
      <w:pPr>
        <w:spacing w:before="120" w:after="120" w:line="312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23A9"/>
    <w:pPr>
      <w:spacing w:before="0" w:after="200" w:line="276" w:lineRule="auto"/>
      <w:jc w:val="left"/>
    </w:pPr>
    <w:rPr>
      <w:rFonts w:ascii="Open Sans" w:eastAsia="Calibri" w:hAnsi="Open Sans" w:cs="Times New Roman"/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736D1"/>
    <w:pPr>
      <w:spacing w:before="240"/>
      <w:ind w:left="360" w:hanging="360"/>
      <w:outlineLvl w:val="0"/>
    </w:pPr>
    <w:rPr>
      <w:rFonts w:ascii="Sequel Neue" w:hAnsi="Sequel Neue"/>
      <w:b/>
      <w:color w:val="BA0F6B" w:themeColor="accent1"/>
      <w:sz w:val="36"/>
      <w:szCs w:val="3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736D1"/>
    <w:pPr>
      <w:keepNext/>
      <w:keepLines/>
      <w:tabs>
        <w:tab w:val="left" w:pos="1295"/>
      </w:tabs>
      <w:spacing w:before="240"/>
      <w:outlineLvl w:val="1"/>
    </w:pPr>
    <w:rPr>
      <w:rFonts w:ascii="Sequel Neue" w:hAnsi="Sequel Neue"/>
      <w:b/>
      <w:color w:val="808080" w:themeColor="background1" w:themeShade="80"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E736D1"/>
    <w:pPr>
      <w:outlineLvl w:val="2"/>
    </w:pPr>
    <w:rPr>
      <w:b/>
      <w:color w:val="009DA0" w:themeColor="accent2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36D1"/>
    <w:pPr>
      <w:keepNext/>
      <w:keepLines/>
      <w:spacing w:before="4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rsid w:val="00D639DE"/>
    <w:pPr>
      <w:keepNext/>
      <w:keepLines/>
      <w:spacing w:before="40"/>
      <w:outlineLvl w:val="4"/>
    </w:pPr>
    <w:rPr>
      <w:rFonts w:eastAsiaTheme="majorEastAsia" w:cstheme="majorBidi"/>
      <w:color w:val="808080" w:themeColor="background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E736D1"/>
    <w:pPr>
      <w:keepNext/>
      <w:keepLines/>
      <w:spacing w:before="40"/>
      <w:outlineLvl w:val="5"/>
    </w:pPr>
    <w:rPr>
      <w:rFonts w:eastAsiaTheme="majorEastAsia" w:cstheme="majorBidi"/>
      <w:b/>
      <w:iCs/>
      <w:color w:val="FC2E45" w:themeColor="accent4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39DE"/>
    <w:pPr>
      <w:keepNext/>
      <w:keepLines/>
      <w:spacing w:before="40"/>
      <w:outlineLvl w:val="6"/>
    </w:pPr>
    <w:rPr>
      <w:rFonts w:eastAsiaTheme="majorEastAsia" w:cstheme="majorBidi"/>
      <w:iCs/>
      <w:color w:val="009DA0" w:themeColor="accent2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39DE"/>
    <w:pPr>
      <w:keepNext/>
      <w:keepLines/>
      <w:spacing w:before="40"/>
      <w:outlineLvl w:val="7"/>
    </w:pPr>
    <w:rPr>
      <w:rFonts w:eastAsiaTheme="majorEastAsia" w:cstheme="majorBidi"/>
      <w:bCs/>
      <w:color w:val="E7E6E6" w:themeColor="accent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D639DE"/>
    <w:pPr>
      <w:keepNext/>
      <w:keepLines/>
      <w:spacing w:before="40"/>
      <w:outlineLvl w:val="8"/>
    </w:pPr>
    <w:rPr>
      <w:rFonts w:eastAsiaTheme="majorEastAsia" w:cstheme="majorBidi"/>
      <w:b/>
      <w:bCs/>
      <w:i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38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38DD"/>
    <w:rPr>
      <w:rFonts w:ascii="Calibri" w:hAnsi="Calibri" w:cs="Lucida Sans"/>
      <w:sz w:val="2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E736D1"/>
    <w:rPr>
      <w:rFonts w:ascii="Sequel Neue" w:hAnsi="Sequel Neue" w:cs="Lucida Sans"/>
      <w:b/>
      <w:color w:val="808080" w:themeColor="background1" w:themeShade="80"/>
      <w:sz w:val="28"/>
      <w:szCs w:val="26"/>
      <w:lang w:eastAsia="en-GB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6A2571"/>
    <w:rPr>
      <w:b/>
      <w:color w:val="BA0F6B" w:themeColor="accent1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6A2571"/>
    <w:rPr>
      <w:rFonts w:ascii="Calibri" w:hAnsi="Calibri" w:cs="Lucida Sans"/>
      <w:b/>
      <w:color w:val="BA0F6B" w:themeColor="accent1"/>
      <w:sz w:val="60"/>
      <w:szCs w:val="60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736D1"/>
    <w:rPr>
      <w:rFonts w:ascii="Sequel Neue" w:hAnsi="Sequel Neue" w:cs="Lucida Sans"/>
      <w:b/>
      <w:color w:val="BA0F6B" w:themeColor="accent1"/>
      <w:sz w:val="36"/>
      <w:szCs w:val="30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E736D1"/>
    <w:rPr>
      <w:rFonts w:cs="Lucida Sans"/>
      <w:b/>
      <w:color w:val="009DA0" w:themeColor="accent2"/>
      <w:sz w:val="24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36D1"/>
    <w:rPr>
      <w:rFonts w:eastAsiaTheme="majorEastAsia" w:cstheme="majorBidi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rsid w:val="00D639DE"/>
    <w:rPr>
      <w:rFonts w:ascii="Calibri" w:eastAsiaTheme="majorEastAsia" w:hAnsi="Calibri" w:cstheme="majorBidi"/>
      <w:color w:val="808080" w:themeColor="background1" w:themeShade="80"/>
      <w:sz w:val="22"/>
      <w:lang w:eastAsia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36D1"/>
    <w:rPr>
      <w:rFonts w:eastAsiaTheme="majorEastAsia" w:cstheme="majorBidi"/>
      <w:b/>
      <w:iCs/>
      <w:color w:val="FC2E45" w:themeColor="accent4"/>
      <w:szCs w:val="21"/>
      <w:lang w:eastAsia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39DE"/>
    <w:rPr>
      <w:rFonts w:ascii="Calibri" w:eastAsiaTheme="majorEastAsia" w:hAnsi="Calibri" w:cstheme="majorBidi"/>
      <w:iCs/>
      <w:color w:val="009DA0" w:themeColor="accent2"/>
      <w:sz w:val="22"/>
      <w:szCs w:val="21"/>
      <w:lang w:eastAsia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39DE"/>
    <w:rPr>
      <w:rFonts w:ascii="Calibri" w:eastAsiaTheme="majorEastAsia" w:hAnsi="Calibri" w:cstheme="majorBidi"/>
      <w:bCs/>
      <w:color w:val="E7E6E6" w:themeColor="accent6"/>
      <w:sz w:val="22"/>
      <w:lang w:eastAsia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39DE"/>
    <w:rPr>
      <w:rFonts w:ascii="Calibri" w:eastAsiaTheme="majorEastAsia" w:hAnsi="Calibri" w:cstheme="majorBidi"/>
      <w:b/>
      <w:bCs/>
      <w:i/>
      <w:iCs/>
      <w:color w:val="000000" w:themeColor="text1"/>
      <w:sz w:val="22"/>
      <w:lang w:eastAsia="en-GB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A2571"/>
    <w:rPr>
      <w:b/>
      <w:bCs/>
      <w:smallCaps/>
      <w:color w:val="595959" w:themeColor="text1" w:themeTint="A6"/>
      <w:spacing w:val="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A2571"/>
    <w:rPr>
      <w:color w:val="BA0F6B" w:themeColor="accent1"/>
      <w:sz w:val="40"/>
      <w:szCs w:val="40"/>
    </w:rPr>
  </w:style>
  <w:style w:type="character" w:customStyle="1" w:styleId="SubtitleChar">
    <w:name w:val="Subtitle Char"/>
    <w:link w:val="Subtitle"/>
    <w:uiPriority w:val="11"/>
    <w:rsid w:val="006A2571"/>
    <w:rPr>
      <w:rFonts w:ascii="Calibri" w:hAnsi="Calibri" w:cs="Lucida Sans"/>
      <w:color w:val="BA0F6B" w:themeColor="accent1"/>
      <w:sz w:val="40"/>
      <w:szCs w:val="40"/>
      <w:lang w:eastAsia="en-GB"/>
    </w:rPr>
  </w:style>
  <w:style w:type="character" w:styleId="Strong">
    <w:name w:val="Strong"/>
    <w:basedOn w:val="DefaultParagraphFont"/>
    <w:uiPriority w:val="22"/>
    <w:rsid w:val="00513DDE"/>
    <w:rPr>
      <w:rFonts w:ascii="Calibri" w:hAnsi="Calibri"/>
      <w:b/>
      <w:bCs/>
    </w:rPr>
  </w:style>
  <w:style w:type="character" w:styleId="Emphasis">
    <w:name w:val="Emphasis"/>
    <w:basedOn w:val="DefaultParagraphFont"/>
    <w:uiPriority w:val="20"/>
    <w:qFormat/>
    <w:rsid w:val="00E736D1"/>
    <w:rPr>
      <w:rFonts w:ascii="Calibri" w:hAnsi="Calibri"/>
      <w:b/>
      <w:i/>
      <w:iCs/>
      <w:color w:val="009DA0" w:themeColor="accent2"/>
      <w:sz w:val="26"/>
    </w:rPr>
  </w:style>
  <w:style w:type="paragraph" w:styleId="NoSpacing">
    <w:name w:val="No Spacing"/>
    <w:link w:val="NoSpacingChar"/>
    <w:autoRedefine/>
    <w:uiPriority w:val="1"/>
    <w:rsid w:val="004A3BDB"/>
    <w:pPr>
      <w:spacing w:after="0" w:line="240" w:lineRule="auto"/>
    </w:pPr>
    <w:rPr>
      <w:rFonts w:ascii="Lucida Sans" w:hAnsi="Lucida Sans"/>
    </w:rPr>
  </w:style>
  <w:style w:type="paragraph" w:styleId="ListParagraph">
    <w:name w:val="List Paragraph"/>
    <w:basedOn w:val="Normal"/>
    <w:uiPriority w:val="34"/>
    <w:qFormat/>
    <w:rsid w:val="006A2571"/>
    <w:pPr>
      <w:ind w:left="720" w:hanging="360"/>
      <w:contextualSpacing/>
    </w:pPr>
  </w:style>
  <w:style w:type="paragraph" w:styleId="Quote">
    <w:name w:val="Quote"/>
    <w:basedOn w:val="Normal"/>
    <w:next w:val="Normal"/>
    <w:link w:val="QuoteChar"/>
    <w:autoRedefine/>
    <w:uiPriority w:val="29"/>
    <w:qFormat/>
    <w:rsid w:val="00D639DE"/>
    <w:pPr>
      <w:spacing w:before="240" w:after="240"/>
      <w:ind w:left="1418"/>
    </w:pPr>
    <w:rPr>
      <w:i/>
      <w:color w:val="808080" w:themeColor="background1" w:themeShade="80"/>
    </w:rPr>
  </w:style>
  <w:style w:type="character" w:customStyle="1" w:styleId="QuoteChar">
    <w:name w:val="Quote Char"/>
    <w:basedOn w:val="DefaultParagraphFont"/>
    <w:link w:val="Quote"/>
    <w:uiPriority w:val="29"/>
    <w:rsid w:val="00D639DE"/>
    <w:rPr>
      <w:rFonts w:ascii="Calibri" w:hAnsi="Calibri" w:cs="Lucida Sans"/>
      <w:i/>
      <w:color w:val="808080" w:themeColor="background1" w:themeShade="80"/>
      <w:sz w:val="22"/>
      <w:szCs w:val="22"/>
      <w:lang w:eastAsia="en-GB"/>
    </w:rPr>
  </w:style>
  <w:style w:type="paragraph" w:styleId="IntenseQuote">
    <w:name w:val="Intense Quote"/>
    <w:basedOn w:val="Quote"/>
    <w:next w:val="Normal"/>
    <w:link w:val="IntenseQuoteChar"/>
    <w:uiPriority w:val="30"/>
    <w:rsid w:val="00BA5BF4"/>
    <w:pPr>
      <w:tabs>
        <w:tab w:val="left" w:pos="8222"/>
      </w:tabs>
      <w:ind w:left="1701" w:right="95"/>
    </w:pPr>
    <w:rPr>
      <w:i w:val="0"/>
      <w:color w:val="4FFBFF" w:themeColor="accent2" w:themeTint="80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5BF4"/>
    <w:rPr>
      <w:rFonts w:ascii="Arial Narrow" w:hAnsi="Arial Narrow"/>
      <w:iCs/>
      <w:color w:val="4FFBFF" w:themeColor="accent2" w:themeTint="80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513DDE"/>
    <w:rPr>
      <w:rFonts w:ascii="Calibri" w:hAnsi="Calibri"/>
      <w:i/>
      <w:iCs/>
      <w:color w:val="595959" w:themeColor="text1" w:themeTint="A6"/>
      <w:sz w:val="22"/>
    </w:rPr>
  </w:style>
  <w:style w:type="character" w:styleId="IntenseEmphasis">
    <w:name w:val="Intense Emphasis"/>
    <w:basedOn w:val="DefaultParagraphFont"/>
    <w:uiPriority w:val="21"/>
    <w:rsid w:val="00992C2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rsid w:val="00D639DE"/>
    <w:rPr>
      <w:caps w:val="0"/>
      <w:smallCaps w:val="0"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rsid w:val="00D639DE"/>
    <w:rPr>
      <w:rFonts w:ascii="Calibri" w:hAnsi="Calibri"/>
      <w:b/>
      <w:bCs/>
      <w:caps w:val="0"/>
      <w:smallCaps w:val="0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513DDE"/>
    <w:rPr>
      <w:rFonts w:ascii="Calibri" w:hAnsi="Calibri"/>
      <w:b/>
      <w:bCs/>
      <w:i/>
      <w:caps w:val="0"/>
      <w:smallCaps w:val="0"/>
      <w:strike w:val="0"/>
      <w:dstrike w:val="0"/>
      <w:vanish w:val="0"/>
      <w:sz w:val="22"/>
      <w:vertAlign w:val="baselin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A2571"/>
    <w:pPr>
      <w:outlineLvl w:val="9"/>
    </w:pPr>
  </w:style>
  <w:style w:type="paragraph" w:customStyle="1" w:styleId="NumberedHeading1">
    <w:name w:val="Numbered Heading 1"/>
    <w:basedOn w:val="Heading1"/>
    <w:link w:val="NumberedHeading1Char"/>
    <w:autoRedefine/>
    <w:qFormat/>
    <w:rsid w:val="007C1B80"/>
    <w:pPr>
      <w:numPr>
        <w:numId w:val="7"/>
      </w:numPr>
      <w:ind w:left="360" w:hanging="360"/>
    </w:pPr>
  </w:style>
  <w:style w:type="character" w:customStyle="1" w:styleId="NumberedHeading1Char">
    <w:name w:val="Numbered Heading 1 Char"/>
    <w:basedOn w:val="Heading1Char"/>
    <w:link w:val="NumberedHeading1"/>
    <w:rsid w:val="007C1B80"/>
    <w:rPr>
      <w:rFonts w:ascii="Lucida Sans" w:eastAsiaTheme="majorEastAsia" w:hAnsi="Lucida Sans" w:cstheme="majorBidi"/>
      <w:b/>
      <w:bCs w:val="0"/>
      <w:color w:val="BA0F6B" w:themeColor="accent1"/>
      <w:sz w:val="32"/>
      <w:szCs w:val="32"/>
      <w:lang w:eastAsia="en-GB"/>
    </w:rPr>
  </w:style>
  <w:style w:type="paragraph" w:customStyle="1" w:styleId="NumberedHeading2">
    <w:name w:val="Numbered Heading 2"/>
    <w:basedOn w:val="Heading2"/>
    <w:link w:val="NumberedHeading2Char"/>
    <w:autoRedefine/>
    <w:qFormat/>
    <w:rsid w:val="00D639DE"/>
    <w:pPr>
      <w:tabs>
        <w:tab w:val="num" w:pos="720"/>
      </w:tabs>
      <w:ind w:left="360" w:hanging="360"/>
    </w:pPr>
  </w:style>
  <w:style w:type="character" w:customStyle="1" w:styleId="NumberedHeading2Char">
    <w:name w:val="Numbered Heading 2 Char"/>
    <w:basedOn w:val="Heading2Char"/>
    <w:link w:val="NumberedHeading2"/>
    <w:rsid w:val="00D639DE"/>
    <w:rPr>
      <w:rFonts w:ascii="Calibri" w:hAnsi="Calibri" w:cs="Lucida Sans"/>
      <w:b/>
      <w:color w:val="808080" w:themeColor="background1" w:themeShade="80"/>
      <w:sz w:val="26"/>
      <w:szCs w:val="26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4A3BDB"/>
    <w:rPr>
      <w:rFonts w:ascii="Lucida Sans" w:hAnsi="Lucida Sans"/>
    </w:rPr>
  </w:style>
  <w:style w:type="character" w:styleId="Hyperlink">
    <w:name w:val="Hyperlink"/>
    <w:basedOn w:val="DefaultParagraphFont"/>
    <w:uiPriority w:val="99"/>
    <w:unhideWhenUsed/>
    <w:qFormat/>
    <w:rsid w:val="00513DDE"/>
    <w:rPr>
      <w:rFonts w:ascii="Calibri" w:hAnsi="Calibri"/>
      <w:b/>
      <w:caps w:val="0"/>
      <w:smallCaps w:val="0"/>
      <w:strike w:val="0"/>
      <w:dstrike w:val="0"/>
      <w:vanish w:val="0"/>
      <w:color w:val="BA0F6B" w:themeColor="accent1"/>
      <w:sz w:val="22"/>
      <w:u w:val="single"/>
      <w:vertAlign w:val="baseline"/>
    </w:rPr>
  </w:style>
  <w:style w:type="paragraph" w:customStyle="1" w:styleId="HyperlinkFollowed">
    <w:name w:val="Hyperlink Followed"/>
    <w:basedOn w:val="Normal"/>
    <w:qFormat/>
    <w:rsid w:val="006A2571"/>
    <w:rPr>
      <w:rFonts w:eastAsiaTheme="majorEastAsia" w:cstheme="majorBidi"/>
      <w:color w:val="BA0F6B" w:themeColor="accent1"/>
      <w:szCs w:val="30"/>
    </w:rPr>
  </w:style>
  <w:style w:type="paragraph" w:customStyle="1" w:styleId="TOC">
    <w:name w:val="TOC"/>
    <w:basedOn w:val="TOC2"/>
    <w:link w:val="TOCChar"/>
    <w:autoRedefine/>
    <w:rsid w:val="0018433C"/>
    <w:pPr>
      <w:ind w:left="238"/>
    </w:pPr>
  </w:style>
  <w:style w:type="character" w:customStyle="1" w:styleId="TOCChar">
    <w:name w:val="TOC Char"/>
    <w:basedOn w:val="DefaultParagraphFont"/>
    <w:link w:val="TOC"/>
    <w:rsid w:val="0018433C"/>
    <w:rPr>
      <w:rFonts w:ascii="Calibri" w:hAnsi="Calibri" w:cs="Calibri"/>
      <w:noProof/>
      <w:sz w:val="18"/>
    </w:rPr>
  </w:style>
  <w:style w:type="paragraph" w:styleId="TOC2">
    <w:name w:val="toc 2"/>
    <w:basedOn w:val="Normal"/>
    <w:next w:val="Normal"/>
    <w:link w:val="TOC2Char"/>
    <w:autoRedefine/>
    <w:uiPriority w:val="39"/>
    <w:unhideWhenUsed/>
    <w:qFormat/>
    <w:rsid w:val="00CA087E"/>
    <w:pPr>
      <w:tabs>
        <w:tab w:val="left" w:pos="426"/>
        <w:tab w:val="right" w:leader="dot" w:pos="9016"/>
      </w:tabs>
      <w:spacing w:after="0"/>
    </w:pPr>
    <w:rPr>
      <w:rFonts w:cs="Calibri"/>
      <w:noProof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CA087E"/>
    <w:pPr>
      <w:tabs>
        <w:tab w:val="left" w:pos="440"/>
        <w:tab w:val="right" w:leader="dot" w:pos="9016"/>
      </w:tabs>
    </w:pPr>
    <w:rPr>
      <w:rFonts w:cs="Calibri"/>
      <w:b/>
      <w:bCs/>
    </w:rPr>
  </w:style>
  <w:style w:type="character" w:customStyle="1" w:styleId="TOC2Char">
    <w:name w:val="TOC 2 Char"/>
    <w:basedOn w:val="DefaultParagraphFont"/>
    <w:link w:val="TOC2"/>
    <w:uiPriority w:val="39"/>
    <w:rsid w:val="00CA087E"/>
    <w:rPr>
      <w:rFonts w:ascii="Calibri" w:hAnsi="Calibri" w:cs="Calibri"/>
      <w:noProof/>
      <w:lang w:eastAsia="en-GB"/>
    </w:rPr>
  </w:style>
  <w:style w:type="paragraph" w:customStyle="1" w:styleId="TableofContentsL1">
    <w:name w:val="Table of Contents L1"/>
    <w:basedOn w:val="TOC1"/>
    <w:link w:val="TableofContentsL1Char"/>
    <w:autoRedefine/>
    <w:qFormat/>
    <w:rsid w:val="006A2571"/>
    <w:pPr>
      <w:ind w:left="238"/>
    </w:pPr>
  </w:style>
  <w:style w:type="character" w:customStyle="1" w:styleId="TableofContentsL1Char">
    <w:name w:val="Table of Contents L1 Char"/>
    <w:basedOn w:val="DefaultParagraphFont"/>
    <w:link w:val="TableofContentsL1"/>
    <w:rsid w:val="006A2571"/>
    <w:rPr>
      <w:rFonts w:ascii="Calibri" w:hAnsi="Calibri" w:cs="Calibri"/>
      <w:b/>
      <w:bCs/>
      <w:sz w:val="22"/>
      <w:lang w:eastAsia="en-GB"/>
    </w:rPr>
  </w:style>
  <w:style w:type="character" w:styleId="EndnoteReference">
    <w:name w:val="endnote reference"/>
    <w:basedOn w:val="DefaultParagraphFont"/>
    <w:uiPriority w:val="99"/>
    <w:semiHidden/>
    <w:unhideWhenUsed/>
    <w:rsid w:val="00513DDE"/>
    <w:rPr>
      <w:rFonts w:ascii="Calibri" w:hAnsi="Calibri"/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513DDE"/>
    <w:rPr>
      <w:rFonts w:ascii="Calibri" w:hAnsi="Calibri"/>
      <w:color w:val="BA0F6B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13DDE"/>
    <w:rPr>
      <w:rFonts w:ascii="Calibri" w:hAnsi="Calibri"/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513DDE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D639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39DE"/>
    <w:rPr>
      <w:rFonts w:ascii="Calibri" w:hAnsi="Calibri" w:cs="Lucida Sans"/>
      <w:sz w:val="18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639DE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639DE"/>
    <w:rPr>
      <w:rFonts w:ascii="Calibri" w:hAnsi="Calibri" w:cs="Lucida Sans"/>
      <w:sz w:val="18"/>
      <w:lang w:eastAsia="en-GB"/>
    </w:rPr>
  </w:style>
  <w:style w:type="paragraph" w:styleId="ListBullet">
    <w:name w:val="List Bullet"/>
    <w:basedOn w:val="Normal"/>
    <w:uiPriority w:val="99"/>
    <w:semiHidden/>
    <w:unhideWhenUsed/>
    <w:rsid w:val="00D639DE"/>
    <w:pPr>
      <w:numPr>
        <w:numId w:val="12"/>
      </w:numPr>
      <w:ind w:left="357" w:hanging="35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file:///\\seaserver\sea_data\SEA%20Scotland\8.%20Socially%20Responsible%20Resources\1.%20HR\3.%20Recruitment\2.%20Recruitment%20Packs\karen@socialenterprise.academ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New SEA">
  <a:themeElements>
    <a:clrScheme name="SEA 2018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BA0F6B"/>
      </a:accent1>
      <a:accent2>
        <a:srgbClr val="009DA0"/>
      </a:accent2>
      <a:accent3>
        <a:srgbClr val="FFCD00"/>
      </a:accent3>
      <a:accent4>
        <a:srgbClr val="FC2E45"/>
      </a:accent4>
      <a:accent5>
        <a:srgbClr val="666666"/>
      </a:accent5>
      <a:accent6>
        <a:srgbClr val="E7E6E6"/>
      </a:accent6>
      <a:hlink>
        <a:srgbClr val="009DA0"/>
      </a:hlink>
      <a:folHlink>
        <a:srgbClr val="BA0F6B"/>
      </a:folHlink>
    </a:clrScheme>
    <a:fontScheme name="Custom 2">
      <a:majorFont>
        <a:latin typeface="Sequel Neue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737F6AB8</Template>
  <TotalTime>0</TotalTime>
  <Pages>3</Pages>
  <Words>359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Gibson</dc:creator>
  <cp:keywords/>
  <dc:description/>
  <cp:lastModifiedBy>Claire Wilson</cp:lastModifiedBy>
  <cp:revision>2</cp:revision>
  <dcterms:created xsi:type="dcterms:W3CDTF">2021-08-23T14:11:00Z</dcterms:created>
  <dcterms:modified xsi:type="dcterms:W3CDTF">2021-08-23T14:11:00Z</dcterms:modified>
</cp:coreProperties>
</file>