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0B3D" w14:textId="77777777" w:rsidR="000415A3" w:rsidRPr="00EC06D0" w:rsidRDefault="000415A3" w:rsidP="00C842D7">
      <w:pPr>
        <w:rPr>
          <w:rFonts w:ascii="Calibri" w:hAnsi="Calibri" w:cs="Calibri"/>
          <w:b/>
          <w:lang w:val="en-GB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3418"/>
        <w:gridCol w:w="662"/>
        <w:gridCol w:w="1740"/>
        <w:gridCol w:w="3814"/>
      </w:tblGrid>
      <w:tr w:rsidR="000415A3" w:rsidRPr="00EC06D0" w14:paraId="5433AC13" w14:textId="77777777" w:rsidTr="00EC06D0">
        <w:tc>
          <w:tcPr>
            <w:tcW w:w="10632" w:type="dxa"/>
            <w:gridSpan w:val="5"/>
            <w:shd w:val="clear" w:color="auto" w:fill="E5DFEC"/>
          </w:tcPr>
          <w:p w14:paraId="0F33E061" w14:textId="77777777" w:rsidR="000415A3" w:rsidRPr="00EC06D0" w:rsidRDefault="000415A3" w:rsidP="00C842D7">
            <w:pPr>
              <w:rPr>
                <w:rFonts w:ascii="Calibri" w:hAnsi="Calibri" w:cs="Calibri"/>
                <w:b/>
                <w:lang w:val="en-GB"/>
              </w:rPr>
            </w:pPr>
            <w:r w:rsidRPr="00EC06D0">
              <w:rPr>
                <w:rFonts w:ascii="Calibri" w:hAnsi="Calibri" w:cs="Calibri"/>
                <w:b/>
                <w:lang w:val="en-GB"/>
              </w:rPr>
              <w:t xml:space="preserve">Personal Details:    </w:t>
            </w:r>
            <w:r w:rsidRPr="00EC06D0">
              <w:rPr>
                <w:rFonts w:ascii="Calibri" w:hAnsi="Calibri" w:cs="Calibri"/>
                <w:lang w:val="en-GB"/>
              </w:rPr>
              <w:t>Please complete all the information requested below</w:t>
            </w:r>
          </w:p>
        </w:tc>
      </w:tr>
      <w:tr w:rsidR="000415A3" w:rsidRPr="00EC06D0" w14:paraId="22E2E5C8" w14:textId="77777777" w:rsidTr="00EC06D0">
        <w:tc>
          <w:tcPr>
            <w:tcW w:w="998" w:type="dxa"/>
            <w:shd w:val="clear" w:color="auto" w:fill="auto"/>
          </w:tcPr>
          <w:p w14:paraId="5D5D2FA4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Name</w:t>
            </w:r>
          </w:p>
        </w:tc>
        <w:tc>
          <w:tcPr>
            <w:tcW w:w="4390" w:type="dxa"/>
            <w:gridSpan w:val="2"/>
            <w:shd w:val="clear" w:color="auto" w:fill="auto"/>
          </w:tcPr>
          <w:p w14:paraId="5AF97F24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308F7CBE" w14:textId="77777777" w:rsidR="000415A3" w:rsidRDefault="00AF31D9" w:rsidP="00EC06D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</w:t>
            </w:r>
            <w:r w:rsidR="000415A3" w:rsidRPr="00EC06D0">
              <w:rPr>
                <w:rFonts w:ascii="Calibri" w:hAnsi="Calibri" w:cs="Calibri"/>
              </w:rPr>
              <w:t>Email</w:t>
            </w:r>
          </w:p>
          <w:p w14:paraId="0BB157BF" w14:textId="77777777" w:rsidR="00AF31D9" w:rsidRPr="00EC06D0" w:rsidRDefault="00AF31D9" w:rsidP="00AF31D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Preferred communication </w:t>
            </w:r>
          </w:p>
        </w:tc>
        <w:tc>
          <w:tcPr>
            <w:tcW w:w="4110" w:type="dxa"/>
            <w:shd w:val="clear" w:color="auto" w:fill="auto"/>
          </w:tcPr>
          <w:p w14:paraId="2D80023F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415A3" w:rsidRPr="00EC06D0" w14:paraId="0471FCD8" w14:textId="77777777" w:rsidTr="00EC06D0">
        <w:tc>
          <w:tcPr>
            <w:tcW w:w="998" w:type="dxa"/>
            <w:shd w:val="clear" w:color="auto" w:fill="auto"/>
          </w:tcPr>
          <w:p w14:paraId="7595FAA7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Address</w:t>
            </w:r>
          </w:p>
        </w:tc>
        <w:tc>
          <w:tcPr>
            <w:tcW w:w="4390" w:type="dxa"/>
            <w:gridSpan w:val="2"/>
            <w:shd w:val="clear" w:color="auto" w:fill="auto"/>
          </w:tcPr>
          <w:p w14:paraId="15BDC012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2B7E3F7E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Postcode</w:t>
            </w:r>
          </w:p>
        </w:tc>
        <w:tc>
          <w:tcPr>
            <w:tcW w:w="4110" w:type="dxa"/>
            <w:shd w:val="clear" w:color="auto" w:fill="auto"/>
          </w:tcPr>
          <w:p w14:paraId="25568D28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415A3" w:rsidRPr="00EC06D0" w14:paraId="2FD63197" w14:textId="77777777" w:rsidTr="00EC06D0">
        <w:tc>
          <w:tcPr>
            <w:tcW w:w="998" w:type="dxa"/>
            <w:shd w:val="clear" w:color="auto" w:fill="auto"/>
          </w:tcPr>
          <w:p w14:paraId="23FD9E9F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Tel No</w:t>
            </w:r>
          </w:p>
        </w:tc>
        <w:tc>
          <w:tcPr>
            <w:tcW w:w="4390" w:type="dxa"/>
            <w:gridSpan w:val="2"/>
            <w:shd w:val="clear" w:color="auto" w:fill="auto"/>
          </w:tcPr>
          <w:p w14:paraId="53BAFD6C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4798F2E6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Mobile</w:t>
            </w:r>
          </w:p>
        </w:tc>
        <w:tc>
          <w:tcPr>
            <w:tcW w:w="4110" w:type="dxa"/>
            <w:shd w:val="clear" w:color="auto" w:fill="auto"/>
          </w:tcPr>
          <w:p w14:paraId="51AB3327" w14:textId="77777777" w:rsidR="000415A3" w:rsidRPr="00EC06D0" w:rsidRDefault="000415A3" w:rsidP="00EC06D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415A3" w:rsidRPr="00EC06D0" w14:paraId="7A60D644" w14:textId="77777777" w:rsidTr="00EC06D0">
        <w:tc>
          <w:tcPr>
            <w:tcW w:w="10632" w:type="dxa"/>
            <w:gridSpan w:val="5"/>
            <w:shd w:val="clear" w:color="auto" w:fill="E5DFEC"/>
          </w:tcPr>
          <w:p w14:paraId="47394034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</w:tc>
      </w:tr>
      <w:tr w:rsidR="000415A3" w:rsidRPr="00EC06D0" w14:paraId="1CD7517A" w14:textId="77777777" w:rsidTr="00EC06D0">
        <w:tc>
          <w:tcPr>
            <w:tcW w:w="10632" w:type="dxa"/>
            <w:gridSpan w:val="5"/>
            <w:shd w:val="clear" w:color="auto" w:fill="auto"/>
          </w:tcPr>
          <w:p w14:paraId="7008E490" w14:textId="77777777" w:rsidR="000415A3" w:rsidRPr="00EC06D0" w:rsidRDefault="000415A3" w:rsidP="00EC06D0">
            <w:pPr>
              <w:jc w:val="both"/>
              <w:rPr>
                <w:rFonts w:ascii="Calibri" w:hAnsi="Calibri" w:cs="Calibri"/>
                <w:b/>
                <w:lang w:eastAsia="en-GB"/>
              </w:rPr>
            </w:pPr>
            <w:r w:rsidRPr="00EC06D0">
              <w:rPr>
                <w:rFonts w:ascii="Calibri" w:hAnsi="Calibri" w:cs="Calibri"/>
                <w:b/>
                <w:lang w:eastAsia="en-GB"/>
              </w:rPr>
              <w:t>Declaration of eligibility to join the Board</w:t>
            </w:r>
          </w:p>
          <w:p w14:paraId="20355DE1" w14:textId="77777777" w:rsidR="000415A3" w:rsidRPr="00EC06D0" w:rsidRDefault="000415A3" w:rsidP="00EC06D0">
            <w:pPr>
              <w:jc w:val="both"/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Any woman who supports the objectives of Women’s Aid Orkney (WAO) and has been admitted to general membership is eligible to join the Board providing she is not:</w:t>
            </w:r>
          </w:p>
          <w:p w14:paraId="3A5F3411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  <w:lang w:eastAsia="en-GB"/>
              </w:rPr>
              <w:t>a paid employee of WAO</w:t>
            </w:r>
          </w:p>
          <w:p w14:paraId="715D33E9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apparently insolvent (within the meaning of the Bankruptcy (Scotland) Act 1985)</w:t>
            </w:r>
          </w:p>
          <w:p w14:paraId="1F9D5347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 xml:space="preserve">unable to attend board meetings </w:t>
            </w:r>
          </w:p>
          <w:p w14:paraId="71909857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 xml:space="preserve">involved in legal proceedings with WAO </w:t>
            </w:r>
          </w:p>
          <w:p w14:paraId="533141BB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subject to a disqualification order (under the Company Directors Disqualification Act 1986)</w:t>
            </w:r>
          </w:p>
          <w:p w14:paraId="23B39427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incapable of acting by reason of mental disorder</w:t>
            </w:r>
          </w:p>
          <w:p w14:paraId="3B476141" w14:textId="77777777" w:rsidR="000415A3" w:rsidRPr="00EC06D0" w:rsidRDefault="000415A3" w:rsidP="00EC06D0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bankrupt</w:t>
            </w:r>
          </w:p>
          <w:p w14:paraId="3C6AC039" w14:textId="77777777" w:rsidR="000415A3" w:rsidRPr="00EC06D0" w:rsidRDefault="000415A3" w:rsidP="00EC06D0">
            <w:pPr>
              <w:pStyle w:val="ColorfulList-Accent11"/>
              <w:numPr>
                <w:ilvl w:val="0"/>
                <w:numId w:val="4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C06D0">
              <w:rPr>
                <w:rFonts w:eastAsia="Times New Roman" w:cs="Calibri"/>
                <w:sz w:val="24"/>
                <w:szCs w:val="24"/>
                <w:lang w:eastAsia="en-GB"/>
              </w:rPr>
              <w:t xml:space="preserve">or has not been </w:t>
            </w:r>
            <w:r w:rsidRPr="00EC06D0">
              <w:rPr>
                <w:rFonts w:cs="Calibri"/>
                <w:sz w:val="24"/>
                <w:szCs w:val="24"/>
              </w:rPr>
              <w:t>convicted of a crime of dishonesty</w:t>
            </w:r>
          </w:p>
          <w:p w14:paraId="665D1ABA" w14:textId="77777777" w:rsidR="000415A3" w:rsidRPr="00EC06D0" w:rsidRDefault="000415A3" w:rsidP="00EC06D0">
            <w:pPr>
              <w:pStyle w:val="ColorfulList-Accent11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EC06D0">
              <w:rPr>
                <w:rFonts w:cs="Calibri"/>
                <w:sz w:val="24"/>
                <w:szCs w:val="24"/>
              </w:rPr>
              <w:t>or has not been removed from a charity</w:t>
            </w:r>
          </w:p>
        </w:tc>
      </w:tr>
      <w:tr w:rsidR="000415A3" w:rsidRPr="00EC06D0" w14:paraId="19E347C6" w14:textId="77777777" w:rsidTr="00EC06D0">
        <w:tc>
          <w:tcPr>
            <w:tcW w:w="10632" w:type="dxa"/>
            <w:gridSpan w:val="5"/>
            <w:shd w:val="clear" w:color="auto" w:fill="E5DFEC"/>
          </w:tcPr>
          <w:p w14:paraId="0B5D6B1F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</w:tc>
      </w:tr>
      <w:tr w:rsidR="000415A3" w:rsidRPr="00EC06D0" w14:paraId="169748F5" w14:textId="77777777" w:rsidTr="00EC06D0">
        <w:tc>
          <w:tcPr>
            <w:tcW w:w="10632" w:type="dxa"/>
            <w:gridSpan w:val="5"/>
            <w:shd w:val="clear" w:color="auto" w:fill="auto"/>
          </w:tcPr>
          <w:p w14:paraId="3F4543A8" w14:textId="77777777" w:rsidR="000415A3" w:rsidRPr="00EC06D0" w:rsidRDefault="000415A3" w:rsidP="00EC06D0">
            <w:pPr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Bullet point summary of employment history:</w:t>
            </w:r>
          </w:p>
          <w:p w14:paraId="5F415DDE" w14:textId="77777777" w:rsidR="000415A3" w:rsidRDefault="000415A3" w:rsidP="00854521">
            <w:pPr>
              <w:ind w:left="720"/>
              <w:rPr>
                <w:rFonts w:ascii="Calibri" w:hAnsi="Calibri" w:cs="Calibri"/>
                <w:lang w:eastAsia="en-GB"/>
              </w:rPr>
            </w:pPr>
          </w:p>
          <w:p w14:paraId="69BB05AE" w14:textId="77777777" w:rsidR="00854521" w:rsidRDefault="00854521" w:rsidP="00854521">
            <w:pPr>
              <w:ind w:left="720"/>
              <w:rPr>
                <w:rFonts w:ascii="Calibri" w:hAnsi="Calibri" w:cs="Calibri"/>
              </w:rPr>
            </w:pPr>
          </w:p>
          <w:p w14:paraId="46D5E3F7" w14:textId="77777777" w:rsidR="00854521" w:rsidRPr="00EC06D0" w:rsidRDefault="00854521" w:rsidP="00854521">
            <w:pPr>
              <w:ind w:left="720"/>
              <w:rPr>
                <w:rFonts w:ascii="Calibri" w:hAnsi="Calibri" w:cs="Calibri"/>
              </w:rPr>
            </w:pPr>
          </w:p>
        </w:tc>
      </w:tr>
      <w:tr w:rsidR="000415A3" w:rsidRPr="00EC06D0" w14:paraId="7A61A073" w14:textId="77777777" w:rsidTr="00EC06D0">
        <w:tc>
          <w:tcPr>
            <w:tcW w:w="10632" w:type="dxa"/>
            <w:gridSpan w:val="5"/>
            <w:shd w:val="clear" w:color="auto" w:fill="E5DFEC"/>
          </w:tcPr>
          <w:p w14:paraId="44D6AAC2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</w:tc>
      </w:tr>
      <w:tr w:rsidR="000415A3" w:rsidRPr="00EC06D0" w14:paraId="2DB5D8F4" w14:textId="77777777" w:rsidTr="00EC06D0">
        <w:tc>
          <w:tcPr>
            <w:tcW w:w="10632" w:type="dxa"/>
            <w:gridSpan w:val="5"/>
            <w:shd w:val="clear" w:color="auto" w:fill="auto"/>
          </w:tcPr>
          <w:p w14:paraId="0E556307" w14:textId="77777777" w:rsidR="000415A3" w:rsidRPr="00EC06D0" w:rsidRDefault="000415A3" w:rsidP="00EC06D0">
            <w:pPr>
              <w:jc w:val="both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  <w:lang w:eastAsia="en-GB"/>
              </w:rPr>
              <w:t>Bullet point summary of current or previous Board membership details:</w:t>
            </w:r>
          </w:p>
          <w:p w14:paraId="7CC4B1C5" w14:textId="77777777" w:rsidR="000415A3" w:rsidRDefault="000415A3" w:rsidP="00854521">
            <w:pPr>
              <w:ind w:left="720"/>
              <w:rPr>
                <w:rFonts w:ascii="Calibri" w:hAnsi="Calibri" w:cs="Calibri"/>
              </w:rPr>
            </w:pPr>
          </w:p>
          <w:p w14:paraId="20E4D58B" w14:textId="77777777" w:rsidR="00854521" w:rsidRDefault="00854521" w:rsidP="00854521">
            <w:pPr>
              <w:ind w:left="720"/>
              <w:rPr>
                <w:rFonts w:ascii="Calibri" w:hAnsi="Calibri" w:cs="Calibri"/>
              </w:rPr>
            </w:pPr>
          </w:p>
          <w:p w14:paraId="05E0FC75" w14:textId="77777777" w:rsidR="00854521" w:rsidRDefault="00854521" w:rsidP="00854521">
            <w:pPr>
              <w:ind w:left="720"/>
              <w:rPr>
                <w:rFonts w:ascii="Calibri" w:hAnsi="Calibri" w:cs="Calibri"/>
              </w:rPr>
            </w:pPr>
          </w:p>
          <w:p w14:paraId="2341C882" w14:textId="77777777" w:rsidR="00854521" w:rsidRPr="00EC06D0" w:rsidRDefault="00854521" w:rsidP="00854521">
            <w:pPr>
              <w:ind w:left="720"/>
              <w:rPr>
                <w:rFonts w:ascii="Calibri" w:hAnsi="Calibri" w:cs="Calibri"/>
              </w:rPr>
            </w:pPr>
          </w:p>
        </w:tc>
      </w:tr>
      <w:tr w:rsidR="000415A3" w:rsidRPr="00EC06D0" w14:paraId="19A96CED" w14:textId="77777777" w:rsidTr="00EC06D0">
        <w:tc>
          <w:tcPr>
            <w:tcW w:w="10632" w:type="dxa"/>
            <w:gridSpan w:val="5"/>
            <w:shd w:val="clear" w:color="auto" w:fill="E5DFEC"/>
          </w:tcPr>
          <w:p w14:paraId="3450C52F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</w:tc>
      </w:tr>
      <w:tr w:rsidR="000415A3" w:rsidRPr="00EC06D0" w14:paraId="26F2ED06" w14:textId="77777777" w:rsidTr="00EC06D0">
        <w:tc>
          <w:tcPr>
            <w:tcW w:w="10632" w:type="dxa"/>
            <w:gridSpan w:val="5"/>
            <w:shd w:val="clear" w:color="auto" w:fill="auto"/>
          </w:tcPr>
          <w:p w14:paraId="13C47334" w14:textId="77777777" w:rsidR="000415A3" w:rsidRPr="00EC06D0" w:rsidRDefault="000415A3" w:rsidP="00EC06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  <w:lang w:eastAsia="en-GB"/>
              </w:rPr>
              <w:t xml:space="preserve">Please state why you are interested in joining the Board of WAO including relevant skills, knowledge and experience you can bring.  </w:t>
            </w:r>
            <w:r w:rsidRPr="00EC06D0">
              <w:rPr>
                <w:rFonts w:ascii="Calibri" w:hAnsi="Calibri" w:cs="Calibri"/>
              </w:rPr>
              <w:t xml:space="preserve">You should draw on your experiences from your current or previous roles or from other relevant situations (such as activities outside work). </w:t>
            </w:r>
          </w:p>
          <w:p w14:paraId="728440B8" w14:textId="77777777" w:rsidR="000415A3" w:rsidRDefault="000415A3" w:rsidP="00EC06D0">
            <w:pPr>
              <w:rPr>
                <w:rFonts w:ascii="Calibri" w:hAnsi="Calibri" w:cs="Calibri"/>
                <w:lang w:eastAsia="en-GB"/>
              </w:rPr>
            </w:pPr>
          </w:p>
          <w:p w14:paraId="56B3C0D6" w14:textId="77777777" w:rsidR="000415A3" w:rsidRDefault="000415A3" w:rsidP="00854521">
            <w:pPr>
              <w:rPr>
                <w:rFonts w:ascii="Calibri" w:hAnsi="Calibri" w:cs="Helvetica"/>
              </w:rPr>
            </w:pPr>
          </w:p>
          <w:p w14:paraId="48F9C475" w14:textId="77777777" w:rsidR="005C19C8" w:rsidRDefault="005C19C8" w:rsidP="00854521">
            <w:pPr>
              <w:rPr>
                <w:rFonts w:ascii="Calibri" w:hAnsi="Calibri" w:cs="Helvetica"/>
              </w:rPr>
            </w:pPr>
          </w:p>
          <w:p w14:paraId="30F299DE" w14:textId="77777777" w:rsidR="005C19C8" w:rsidRDefault="005C19C8" w:rsidP="00854521">
            <w:pPr>
              <w:rPr>
                <w:rFonts w:ascii="Calibri" w:hAnsi="Calibri" w:cs="Helvetica"/>
              </w:rPr>
            </w:pPr>
          </w:p>
          <w:p w14:paraId="6605998F" w14:textId="77777777" w:rsidR="005C19C8" w:rsidRDefault="005C19C8" w:rsidP="00854521">
            <w:pPr>
              <w:rPr>
                <w:rFonts w:ascii="Calibri" w:hAnsi="Calibri" w:cs="Helvetica"/>
              </w:rPr>
            </w:pPr>
          </w:p>
          <w:p w14:paraId="7FE100D3" w14:textId="77777777" w:rsidR="00854521" w:rsidRDefault="00854521" w:rsidP="00854521">
            <w:pPr>
              <w:rPr>
                <w:rFonts w:ascii="Calibri" w:hAnsi="Calibri" w:cs="Calibri"/>
              </w:rPr>
            </w:pPr>
          </w:p>
          <w:p w14:paraId="75E9A4D9" w14:textId="77777777" w:rsidR="00854521" w:rsidRDefault="00854521" w:rsidP="00854521">
            <w:pPr>
              <w:rPr>
                <w:rFonts w:ascii="Calibri" w:hAnsi="Calibri" w:cs="Calibri"/>
              </w:rPr>
            </w:pPr>
          </w:p>
          <w:p w14:paraId="1F65FEF6" w14:textId="77777777" w:rsidR="00854521" w:rsidRPr="00EC06D0" w:rsidRDefault="00854521" w:rsidP="00854521">
            <w:pPr>
              <w:rPr>
                <w:rFonts w:ascii="Calibri" w:hAnsi="Calibri" w:cs="Calibri"/>
              </w:rPr>
            </w:pPr>
          </w:p>
        </w:tc>
      </w:tr>
      <w:tr w:rsidR="000415A3" w:rsidRPr="00EC06D0" w14:paraId="37AF241B" w14:textId="77777777" w:rsidTr="00EC06D0">
        <w:tc>
          <w:tcPr>
            <w:tcW w:w="10632" w:type="dxa"/>
            <w:gridSpan w:val="5"/>
            <w:shd w:val="clear" w:color="auto" w:fill="E5DFEC"/>
          </w:tcPr>
          <w:p w14:paraId="507BC7DC" w14:textId="77777777" w:rsidR="000415A3" w:rsidRPr="00EC06D0" w:rsidRDefault="000415A3" w:rsidP="00EC06D0">
            <w:pPr>
              <w:rPr>
                <w:rFonts w:ascii="Calibri" w:hAnsi="Calibri" w:cs="Calibri"/>
                <w:lang w:eastAsia="en-GB"/>
              </w:rPr>
            </w:pPr>
          </w:p>
        </w:tc>
      </w:tr>
      <w:tr w:rsidR="000415A3" w:rsidRPr="00EC06D0" w14:paraId="4A48665D" w14:textId="77777777" w:rsidTr="00EC06D0">
        <w:tc>
          <w:tcPr>
            <w:tcW w:w="10632" w:type="dxa"/>
            <w:gridSpan w:val="5"/>
            <w:shd w:val="clear" w:color="auto" w:fill="auto"/>
          </w:tcPr>
          <w:p w14:paraId="5508E9D6" w14:textId="77777777" w:rsidR="000415A3" w:rsidRPr="00EC06D0" w:rsidRDefault="000415A3" w:rsidP="00EC06D0">
            <w:pPr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Do you have a known relationship with a current Board or staff member?</w:t>
            </w:r>
          </w:p>
          <w:p w14:paraId="51FFA243" w14:textId="77777777" w:rsidR="000415A3" w:rsidRDefault="000415A3" w:rsidP="00EC06D0">
            <w:pPr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If yes</w:t>
            </w:r>
            <w:r w:rsidR="005C19C8">
              <w:rPr>
                <w:rFonts w:ascii="Calibri" w:hAnsi="Calibri" w:cs="Calibri"/>
                <w:lang w:eastAsia="en-GB"/>
              </w:rPr>
              <w:t>,</w:t>
            </w:r>
            <w:r w:rsidRPr="00EC06D0">
              <w:rPr>
                <w:rFonts w:ascii="Calibri" w:hAnsi="Calibri" w:cs="Calibri"/>
                <w:lang w:eastAsia="en-GB"/>
              </w:rPr>
              <w:t xml:space="preserve"> please provide details:</w:t>
            </w:r>
          </w:p>
          <w:p w14:paraId="5700D747" w14:textId="77777777" w:rsidR="005C19C8" w:rsidRDefault="005C19C8" w:rsidP="00EC06D0">
            <w:pPr>
              <w:rPr>
                <w:rFonts w:ascii="Calibri" w:hAnsi="Calibri" w:cs="Calibri"/>
                <w:lang w:eastAsia="en-GB"/>
              </w:rPr>
            </w:pPr>
          </w:p>
          <w:p w14:paraId="564FB10F" w14:textId="77777777" w:rsidR="005C19C8" w:rsidRPr="00EC06D0" w:rsidRDefault="005C19C8" w:rsidP="00EC06D0">
            <w:pPr>
              <w:rPr>
                <w:rFonts w:ascii="Calibri" w:hAnsi="Calibri" w:cs="Calibri"/>
                <w:lang w:eastAsia="en-GB"/>
              </w:rPr>
            </w:pPr>
          </w:p>
        </w:tc>
      </w:tr>
      <w:tr w:rsidR="000415A3" w:rsidRPr="00EC06D0" w14:paraId="4DADE8DE" w14:textId="77777777" w:rsidTr="00EC06D0">
        <w:tc>
          <w:tcPr>
            <w:tcW w:w="10632" w:type="dxa"/>
            <w:gridSpan w:val="5"/>
            <w:shd w:val="clear" w:color="auto" w:fill="E5DFEC"/>
          </w:tcPr>
          <w:p w14:paraId="568BD66D" w14:textId="77777777" w:rsidR="000415A3" w:rsidRPr="00EC06D0" w:rsidRDefault="000415A3" w:rsidP="00EC06D0">
            <w:pPr>
              <w:rPr>
                <w:rFonts w:ascii="Calibri" w:hAnsi="Calibri" w:cs="Calibri"/>
                <w:lang w:eastAsia="en-GB"/>
              </w:rPr>
            </w:pPr>
          </w:p>
        </w:tc>
      </w:tr>
      <w:tr w:rsidR="000415A3" w:rsidRPr="00EC06D0" w14:paraId="13811467" w14:textId="77777777" w:rsidTr="00EC06D0">
        <w:tc>
          <w:tcPr>
            <w:tcW w:w="10632" w:type="dxa"/>
            <w:gridSpan w:val="5"/>
            <w:shd w:val="clear" w:color="auto" w:fill="auto"/>
          </w:tcPr>
          <w:p w14:paraId="23CB5B40" w14:textId="77777777" w:rsidR="000415A3" w:rsidRDefault="000415A3" w:rsidP="000415A3">
            <w:pPr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Board membership requires your ability to regularly attend meetings in Kirkwall.   Please detail your anticipated availability below:</w:t>
            </w:r>
          </w:p>
          <w:p w14:paraId="4B786E7B" w14:textId="77777777" w:rsidR="00854521" w:rsidRDefault="00854521" w:rsidP="000415A3">
            <w:pPr>
              <w:rPr>
                <w:rFonts w:ascii="Calibri" w:hAnsi="Calibri" w:cs="Calibri"/>
                <w:lang w:eastAsia="en-GB"/>
              </w:rPr>
            </w:pPr>
          </w:p>
          <w:p w14:paraId="6633426B" w14:textId="77777777" w:rsidR="00854521" w:rsidRDefault="00854521" w:rsidP="000415A3">
            <w:pPr>
              <w:rPr>
                <w:rFonts w:ascii="Calibri" w:hAnsi="Calibri" w:cs="Calibri"/>
                <w:lang w:eastAsia="en-GB"/>
              </w:rPr>
            </w:pPr>
          </w:p>
          <w:p w14:paraId="5787E5A0" w14:textId="77777777" w:rsidR="00854521" w:rsidRPr="00EC06D0" w:rsidRDefault="00854521" w:rsidP="000415A3">
            <w:pPr>
              <w:rPr>
                <w:rFonts w:ascii="Calibri" w:hAnsi="Calibri" w:cs="Calibri"/>
                <w:lang w:eastAsia="en-GB"/>
              </w:rPr>
            </w:pPr>
          </w:p>
        </w:tc>
      </w:tr>
      <w:tr w:rsidR="000415A3" w:rsidRPr="00EC06D0" w14:paraId="633E6869" w14:textId="77777777" w:rsidTr="00EC06D0">
        <w:tc>
          <w:tcPr>
            <w:tcW w:w="4675" w:type="dxa"/>
            <w:gridSpan w:val="2"/>
            <w:shd w:val="clear" w:color="auto" w:fill="auto"/>
          </w:tcPr>
          <w:p w14:paraId="59F86EC3" w14:textId="77777777" w:rsidR="000415A3" w:rsidRDefault="000415A3" w:rsidP="00EC06D0">
            <w:pPr>
              <w:jc w:val="both"/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Availability for day time meetings:</w:t>
            </w:r>
          </w:p>
          <w:p w14:paraId="2ABE0349" w14:textId="77777777" w:rsidR="000C5AA8" w:rsidRPr="00EC06D0" w:rsidRDefault="000C5AA8" w:rsidP="00EC06D0">
            <w:pPr>
              <w:jc w:val="both"/>
              <w:rPr>
                <w:rFonts w:ascii="Calibri" w:hAnsi="Calibri" w:cs="Calibri"/>
                <w:lang w:eastAsia="en-GB"/>
              </w:rPr>
            </w:pPr>
            <w:r>
              <w:rPr>
                <w:rFonts w:ascii="Calibri" w:hAnsi="Calibri" w:cs="Calibri"/>
                <w:lang w:eastAsia="en-GB"/>
              </w:rPr>
              <w:t xml:space="preserve">Yes (see statement above) </w:t>
            </w:r>
          </w:p>
          <w:p w14:paraId="5690D631" w14:textId="77777777" w:rsidR="000415A3" w:rsidRDefault="000415A3" w:rsidP="00EC06D0">
            <w:pPr>
              <w:jc w:val="both"/>
              <w:rPr>
                <w:rFonts w:ascii="Calibri" w:hAnsi="Calibri" w:cs="Calibri"/>
                <w:lang w:eastAsia="en-GB"/>
              </w:rPr>
            </w:pPr>
          </w:p>
          <w:p w14:paraId="0D760B5E" w14:textId="77777777" w:rsidR="00854521" w:rsidRDefault="00854521" w:rsidP="00EC06D0">
            <w:pPr>
              <w:jc w:val="both"/>
              <w:rPr>
                <w:rFonts w:ascii="Calibri" w:hAnsi="Calibri" w:cs="Calibri"/>
                <w:lang w:eastAsia="en-GB"/>
              </w:rPr>
            </w:pPr>
          </w:p>
          <w:p w14:paraId="049EC867" w14:textId="77777777" w:rsidR="00854521" w:rsidRDefault="00854521" w:rsidP="00EC06D0">
            <w:pPr>
              <w:jc w:val="both"/>
              <w:rPr>
                <w:rFonts w:ascii="Calibri" w:hAnsi="Calibri" w:cs="Calibri"/>
                <w:lang w:eastAsia="en-GB"/>
              </w:rPr>
            </w:pPr>
          </w:p>
          <w:p w14:paraId="5A7AD42F" w14:textId="77777777" w:rsidR="00854521" w:rsidRPr="00EC06D0" w:rsidRDefault="00854521" w:rsidP="00EC06D0">
            <w:pPr>
              <w:jc w:val="both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5957" w:type="dxa"/>
            <w:gridSpan w:val="3"/>
            <w:shd w:val="clear" w:color="auto" w:fill="auto"/>
          </w:tcPr>
          <w:p w14:paraId="352AF4D4" w14:textId="77777777" w:rsidR="000415A3" w:rsidRDefault="000415A3" w:rsidP="00EC06D0">
            <w:pPr>
              <w:jc w:val="both"/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>Availability for evening meetings:</w:t>
            </w:r>
          </w:p>
          <w:p w14:paraId="4BFF361E" w14:textId="77777777" w:rsidR="000C5AA8" w:rsidRPr="00EC06D0" w:rsidRDefault="000C5AA8" w:rsidP="000C5AA8">
            <w:pPr>
              <w:jc w:val="both"/>
              <w:rPr>
                <w:rFonts w:ascii="Calibri" w:hAnsi="Calibri" w:cs="Calibri"/>
                <w:lang w:eastAsia="en-GB"/>
              </w:rPr>
            </w:pPr>
            <w:r>
              <w:rPr>
                <w:rFonts w:ascii="Calibri" w:hAnsi="Calibri" w:cs="Calibri"/>
                <w:lang w:eastAsia="en-GB"/>
              </w:rPr>
              <w:t xml:space="preserve">Yes (see statement above) </w:t>
            </w:r>
          </w:p>
          <w:p w14:paraId="18CBF338" w14:textId="77777777" w:rsidR="000C5AA8" w:rsidRPr="00EC06D0" w:rsidRDefault="000C5AA8" w:rsidP="00EC06D0">
            <w:pPr>
              <w:jc w:val="both"/>
              <w:rPr>
                <w:rFonts w:ascii="Calibri" w:hAnsi="Calibri" w:cs="Calibri"/>
                <w:lang w:eastAsia="en-GB"/>
              </w:rPr>
            </w:pPr>
          </w:p>
        </w:tc>
      </w:tr>
    </w:tbl>
    <w:p w14:paraId="6C385F68" w14:textId="77777777" w:rsidR="000415A3" w:rsidRPr="00EC06D0" w:rsidRDefault="000415A3" w:rsidP="000415A3">
      <w:pPr>
        <w:rPr>
          <w:rFonts w:ascii="Calibri" w:hAnsi="Calibri" w:cs="Calibri"/>
        </w:rPr>
      </w:pPr>
    </w:p>
    <w:p w14:paraId="49B0FBC3" w14:textId="77777777" w:rsidR="000415A3" w:rsidRPr="00EC06D0" w:rsidRDefault="000415A3" w:rsidP="000415A3">
      <w:pPr>
        <w:rPr>
          <w:rFonts w:ascii="Calibri" w:hAnsi="Calibri" w:cs="Calibri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9213"/>
      </w:tblGrid>
      <w:tr w:rsidR="000415A3" w:rsidRPr="00EC06D0" w14:paraId="0214C540" w14:textId="77777777" w:rsidTr="00EC06D0">
        <w:tc>
          <w:tcPr>
            <w:tcW w:w="10632" w:type="dxa"/>
            <w:gridSpan w:val="2"/>
            <w:shd w:val="clear" w:color="auto" w:fill="EAF1DD"/>
          </w:tcPr>
          <w:p w14:paraId="25B73FBC" w14:textId="77777777" w:rsidR="000415A3" w:rsidRPr="00EC06D0" w:rsidRDefault="000415A3" w:rsidP="00EC06D0">
            <w:pPr>
              <w:spacing w:before="240" w:line="360" w:lineRule="auto"/>
              <w:rPr>
                <w:rFonts w:ascii="Calibri" w:hAnsi="Calibri" w:cs="Calibri"/>
                <w:b/>
              </w:rPr>
            </w:pPr>
            <w:r w:rsidRPr="00EC06D0">
              <w:rPr>
                <w:rFonts w:ascii="Calibri" w:hAnsi="Calibri" w:cs="Calibri"/>
                <w:b/>
                <w:lang w:eastAsia="en-GB"/>
              </w:rPr>
              <w:t>In signing this document you are confirming that you are eligible to join the Board</w:t>
            </w:r>
          </w:p>
        </w:tc>
      </w:tr>
      <w:tr w:rsidR="000415A3" w:rsidRPr="00EC06D0" w14:paraId="56C8273C" w14:textId="77777777" w:rsidTr="00EC06D0">
        <w:tc>
          <w:tcPr>
            <w:tcW w:w="10632" w:type="dxa"/>
            <w:gridSpan w:val="2"/>
            <w:shd w:val="clear" w:color="auto" w:fill="auto"/>
          </w:tcPr>
          <w:p w14:paraId="71DFD355" w14:textId="2263A36D" w:rsidR="000415A3" w:rsidRPr="00EC06D0" w:rsidRDefault="000415A3" w:rsidP="00EC06D0">
            <w:pPr>
              <w:jc w:val="both"/>
              <w:rPr>
                <w:rFonts w:ascii="Calibri" w:hAnsi="Calibri" w:cs="Calibri"/>
                <w:lang w:eastAsia="en-GB"/>
              </w:rPr>
            </w:pPr>
            <w:r w:rsidRPr="00EC06D0">
              <w:rPr>
                <w:rFonts w:ascii="Calibri" w:hAnsi="Calibri" w:cs="Calibri"/>
                <w:lang w:eastAsia="en-GB"/>
              </w:rPr>
              <w:t xml:space="preserve">Typing your name in full in the signature box below is acceptable only if you are able to convert your completed form to a PDF before emailing to </w:t>
            </w:r>
            <w:hyperlink r:id="rId7" w:history="1">
              <w:r w:rsidR="005B7D7C" w:rsidRPr="005B7D7C">
                <w:rPr>
                  <w:rStyle w:val="Hyperlink"/>
                  <w:sz w:val="20"/>
                  <w:szCs w:val="20"/>
                  <w:lang w:eastAsia="en-GB"/>
                </w:rPr>
                <w:t>r</w:t>
              </w:r>
              <w:r w:rsidR="005B7D7C" w:rsidRPr="005B7D7C">
                <w:rPr>
                  <w:rStyle w:val="Hyperlink"/>
                  <w:sz w:val="20"/>
                  <w:szCs w:val="20"/>
                </w:rPr>
                <w:t>ecruitment</w:t>
              </w:r>
              <w:r w:rsidR="005B7D7C" w:rsidRPr="006676C7">
                <w:rPr>
                  <w:rStyle w:val="Hyperlink"/>
                  <w:rFonts w:ascii="Calibri" w:hAnsi="Calibri" w:cs="Calibri"/>
                  <w:lang w:eastAsia="en-GB"/>
                </w:rPr>
                <w:t>@womensaidorkney.org.uk</w:t>
              </w:r>
            </w:hyperlink>
          </w:p>
          <w:p w14:paraId="32BB4EBB" w14:textId="2552D6F7" w:rsidR="000415A3" w:rsidRPr="00EC06D0" w:rsidRDefault="000415A3" w:rsidP="00EC06D0">
            <w:pPr>
              <w:jc w:val="both"/>
              <w:rPr>
                <w:rFonts w:ascii="Calibri" w:hAnsi="Calibri" w:cs="Calibri"/>
              </w:rPr>
            </w:pPr>
          </w:p>
        </w:tc>
      </w:tr>
      <w:tr w:rsidR="000415A3" w:rsidRPr="00EC06D0" w14:paraId="43358A9E" w14:textId="77777777" w:rsidTr="00EC06D0">
        <w:tc>
          <w:tcPr>
            <w:tcW w:w="1419" w:type="dxa"/>
            <w:shd w:val="clear" w:color="auto" w:fill="EAF1DD"/>
          </w:tcPr>
          <w:p w14:paraId="579617B1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  <w:p w14:paraId="3417B48C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  <w:r w:rsidRPr="00EC06D0">
              <w:rPr>
                <w:rFonts w:ascii="Calibri" w:hAnsi="Calibri" w:cs="Calibri"/>
              </w:rPr>
              <w:t>Signature</w:t>
            </w:r>
          </w:p>
          <w:p w14:paraId="0C763122" w14:textId="77777777" w:rsidR="000415A3" w:rsidRPr="00EC06D0" w:rsidRDefault="000415A3" w:rsidP="00EC06D0">
            <w:pPr>
              <w:rPr>
                <w:rFonts w:ascii="Calibri" w:hAnsi="Calibri" w:cs="Calibri"/>
              </w:rPr>
            </w:pPr>
          </w:p>
        </w:tc>
        <w:tc>
          <w:tcPr>
            <w:tcW w:w="9213" w:type="dxa"/>
            <w:shd w:val="clear" w:color="auto" w:fill="EAF1DD"/>
          </w:tcPr>
          <w:p w14:paraId="2D47A9C3" w14:textId="77777777" w:rsidR="000415A3" w:rsidRDefault="000415A3" w:rsidP="00EC06D0">
            <w:pPr>
              <w:rPr>
                <w:rFonts w:ascii="Calibri" w:hAnsi="Calibri" w:cs="Calibri"/>
              </w:rPr>
            </w:pPr>
          </w:p>
          <w:p w14:paraId="31487176" w14:textId="77777777" w:rsidR="000415A3" w:rsidRPr="00EC06D0" w:rsidRDefault="000415A3" w:rsidP="00854521">
            <w:pPr>
              <w:rPr>
                <w:rFonts w:ascii="Calibri" w:hAnsi="Calibri" w:cs="Calibri"/>
              </w:rPr>
            </w:pPr>
          </w:p>
        </w:tc>
      </w:tr>
    </w:tbl>
    <w:p w14:paraId="7813A590" w14:textId="77777777" w:rsidR="000415A3" w:rsidRDefault="000415A3" w:rsidP="000415A3">
      <w:pPr>
        <w:rPr>
          <w:rFonts w:ascii="Calibri" w:hAnsi="Calibri" w:cs="Calibri"/>
        </w:rPr>
      </w:pPr>
    </w:p>
    <w:p w14:paraId="25816484" w14:textId="77777777" w:rsidR="005B7D7C" w:rsidRDefault="005B7D7C" w:rsidP="000415A3">
      <w:pPr>
        <w:rPr>
          <w:rFonts w:ascii="Calibri" w:hAnsi="Calibri" w:cs="Calibri"/>
        </w:rPr>
      </w:pPr>
    </w:p>
    <w:p w14:paraId="62548A0E" w14:textId="7841CDA9" w:rsidR="005B7D7C" w:rsidRDefault="005B7D7C" w:rsidP="000415A3">
      <w:pPr>
        <w:rPr>
          <w:rFonts w:ascii="Calibri" w:hAnsi="Calibri" w:cs="Calibri"/>
        </w:rPr>
      </w:pPr>
      <w:r>
        <w:rPr>
          <w:rFonts w:ascii="Calibri" w:hAnsi="Calibri" w:cs="Calibri"/>
        </w:rPr>
        <w:t>Please return this form by 30</w:t>
      </w:r>
      <w:r w:rsidRPr="005B7D7C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June 2023 to</w:t>
      </w:r>
    </w:p>
    <w:p w14:paraId="3580409B" w14:textId="42A50CA6" w:rsidR="005B7D7C" w:rsidRDefault="005B7D7C" w:rsidP="000415A3">
      <w:pPr>
        <w:rPr>
          <w:lang w:eastAsia="en-GB"/>
        </w:rPr>
      </w:pPr>
      <w:hyperlink r:id="rId8" w:history="1">
        <w:r w:rsidRPr="005B7D7C">
          <w:rPr>
            <w:rStyle w:val="Hyperlink"/>
            <w:sz w:val="20"/>
            <w:szCs w:val="20"/>
            <w:lang w:eastAsia="en-GB"/>
          </w:rPr>
          <w:t>r</w:t>
        </w:r>
        <w:r w:rsidRPr="005B7D7C">
          <w:rPr>
            <w:rStyle w:val="Hyperlink"/>
            <w:sz w:val="20"/>
            <w:szCs w:val="20"/>
          </w:rPr>
          <w:t>ecruitment</w:t>
        </w:r>
        <w:r w:rsidRPr="006676C7">
          <w:rPr>
            <w:rStyle w:val="Hyperlink"/>
            <w:rFonts w:ascii="Calibri" w:hAnsi="Calibri" w:cs="Calibri"/>
            <w:lang w:eastAsia="en-GB"/>
          </w:rPr>
          <w:t>@womensaidorkney.org.uk</w:t>
        </w:r>
      </w:hyperlink>
    </w:p>
    <w:p w14:paraId="3479083C" w14:textId="2D51D66D" w:rsidR="005B7D7C" w:rsidRDefault="005B7D7C" w:rsidP="000415A3">
      <w:p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or</w:t>
      </w:r>
    </w:p>
    <w:p w14:paraId="6C177C03" w14:textId="6DFB966C" w:rsidR="005B7D7C" w:rsidRDefault="005B7D7C" w:rsidP="000415A3">
      <w:p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PO BOX 6231</w:t>
      </w:r>
    </w:p>
    <w:p w14:paraId="4B20DD0F" w14:textId="2413707E" w:rsidR="005B7D7C" w:rsidRDefault="005B7D7C" w:rsidP="000415A3">
      <w:p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Kirkwall</w:t>
      </w:r>
    </w:p>
    <w:p w14:paraId="6372507B" w14:textId="469D3C21" w:rsidR="005B7D7C" w:rsidRPr="005B7D7C" w:rsidRDefault="005B7D7C" w:rsidP="000415A3">
      <w:pPr>
        <w:rPr>
          <w:rFonts w:ascii="Calibri" w:hAnsi="Calibri" w:cs="Calibri"/>
          <w:sz w:val="20"/>
          <w:szCs w:val="20"/>
        </w:rPr>
      </w:pPr>
      <w:r>
        <w:rPr>
          <w:sz w:val="20"/>
          <w:szCs w:val="20"/>
          <w:lang w:eastAsia="en-GB"/>
        </w:rPr>
        <w:t>KW15 9BP</w:t>
      </w:r>
    </w:p>
    <w:sectPr w:rsidR="005B7D7C" w:rsidRPr="005B7D7C" w:rsidSect="00FD741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F044" w14:textId="77777777" w:rsidR="00904761" w:rsidRDefault="00904761">
      <w:r>
        <w:separator/>
      </w:r>
    </w:p>
  </w:endnote>
  <w:endnote w:type="continuationSeparator" w:id="0">
    <w:p w14:paraId="12AD0C16" w14:textId="77777777" w:rsidR="00904761" w:rsidRDefault="0090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61809" w14:textId="77777777" w:rsidR="00151F06" w:rsidRDefault="00151F06" w:rsidP="00FF469D">
    <w:pPr>
      <w:pStyle w:val="Footer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ab/>
    </w:r>
    <w:r>
      <w:rPr>
        <w:rStyle w:val="PageNumber"/>
        <w:sz w:val="20"/>
        <w:szCs w:val="20"/>
      </w:rPr>
      <w:tab/>
    </w:r>
  </w:p>
  <w:p w14:paraId="5BA4D9B9" w14:textId="77777777" w:rsidR="00151F06" w:rsidRPr="00DE76E4" w:rsidRDefault="00151F06" w:rsidP="00F423E9">
    <w:pPr>
      <w:pStyle w:val="Footer"/>
      <w:jc w:val="center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 xml:space="preserve">Women’s Aid Orkney </w:t>
    </w:r>
    <w:r w:rsidRPr="00DE76E4">
      <w:rPr>
        <w:rFonts w:ascii="Myriad Pro" w:hAnsi="Myriad Pro"/>
        <w:sz w:val="16"/>
        <w:szCs w:val="16"/>
      </w:rPr>
      <w:t>Charity No</w:t>
    </w:r>
    <w:r>
      <w:rPr>
        <w:rFonts w:ascii="Myriad Pro" w:hAnsi="Myriad Pro"/>
        <w:sz w:val="16"/>
        <w:szCs w:val="16"/>
      </w:rPr>
      <w:t xml:space="preserve"> SC005241                           Registered company number SC246914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D8BA2" w14:textId="77777777" w:rsidR="00151F06" w:rsidRPr="00FF469D" w:rsidRDefault="00151F06" w:rsidP="009853F5">
    <w:pPr>
      <w:pStyle w:val="Footer"/>
      <w:jc w:val="center"/>
      <w:rPr>
        <w:sz w:val="20"/>
        <w:szCs w:val="20"/>
      </w:rPr>
    </w:pPr>
    <w:r>
      <w:rPr>
        <w:rFonts w:ascii="Myriad Pro" w:hAnsi="Myriad Pro"/>
        <w:sz w:val="16"/>
        <w:szCs w:val="16"/>
      </w:rPr>
      <w:t>Women’s Aid Orkney Charity No SC005241          Registered company number SC246914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3812C" w14:textId="77777777" w:rsidR="00904761" w:rsidRDefault="00904761">
      <w:r>
        <w:separator/>
      </w:r>
    </w:p>
  </w:footnote>
  <w:footnote w:type="continuationSeparator" w:id="0">
    <w:p w14:paraId="4275B7BA" w14:textId="77777777" w:rsidR="00904761" w:rsidRDefault="00904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B917" w14:textId="77777777" w:rsidR="00151F06" w:rsidRDefault="00151F06" w:rsidP="001732AB">
    <w:pPr>
      <w:jc w:val="right"/>
    </w:pPr>
  </w:p>
  <w:p w14:paraId="7519785A" w14:textId="77777777" w:rsidR="00151F06" w:rsidRDefault="00151F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8DB3A" w14:textId="495A393E" w:rsidR="00151F06" w:rsidRPr="00EC06D0" w:rsidRDefault="005B7D7C" w:rsidP="00DE0548">
    <w:pPr>
      <w:pStyle w:val="Header"/>
      <w:rPr>
        <w:rFonts w:ascii="Calibri" w:hAnsi="Calibri" w:cs="Calibri"/>
        <w:sz w:val="22"/>
      </w:rPr>
    </w:pPr>
    <w:r>
      <w:rPr>
        <w:rFonts w:ascii="Calibri" w:hAnsi="Calibri" w:cs="Calibri"/>
        <w:noProof/>
      </w:rPr>
      <w:pict w14:anchorId="43ADF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s1025" type="#_x0000_t75" alt="WAO Col.jpg" style="position:absolute;margin-left:416.25pt;margin-top:-19.55pt;width:81pt;height:37.9pt;z-index:-251658752;visibility:visible" wrapcoords="-200 0 -200 21176 21600 21176 21600 0 -200 0">
          <v:imagedata r:id="rId1" o:title="WAO Col"/>
          <w10:wrap type="tight"/>
        </v:shape>
      </w:pict>
    </w:r>
    <w:r w:rsidR="00904761">
      <w:rPr>
        <w:rFonts w:ascii="Calibri" w:hAnsi="Calibri" w:cs="Calibri"/>
        <w:b/>
        <w:sz w:val="26"/>
        <w:szCs w:val="28"/>
        <w:lang w:val="en-GB"/>
      </w:rPr>
      <w:t>Trustee</w:t>
    </w:r>
    <w:r w:rsidR="00151F06" w:rsidRPr="00EC06D0">
      <w:rPr>
        <w:rFonts w:ascii="Calibri" w:hAnsi="Calibri" w:cs="Calibri"/>
        <w:b/>
        <w:sz w:val="26"/>
        <w:szCs w:val="28"/>
        <w:lang w:val="en-GB"/>
      </w:rPr>
      <w:t xml:space="preserve"> Application Form</w:t>
    </w:r>
  </w:p>
  <w:p w14:paraId="12FF041C" w14:textId="77777777" w:rsidR="00151F06" w:rsidRDefault="00151F06" w:rsidP="00FF469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A2FE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C2881"/>
    <w:multiLevelType w:val="hybridMultilevel"/>
    <w:tmpl w:val="4C70D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B0493"/>
    <w:multiLevelType w:val="hybridMultilevel"/>
    <w:tmpl w:val="73921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24B81"/>
    <w:multiLevelType w:val="hybridMultilevel"/>
    <w:tmpl w:val="7D6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37D50"/>
    <w:multiLevelType w:val="multilevel"/>
    <w:tmpl w:val="8AFE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C6618A"/>
    <w:multiLevelType w:val="hybridMultilevel"/>
    <w:tmpl w:val="6978B258"/>
    <w:lvl w:ilvl="0" w:tplc="2E7EF2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332C7"/>
    <w:multiLevelType w:val="multilevel"/>
    <w:tmpl w:val="69C8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C06BC"/>
    <w:multiLevelType w:val="hybridMultilevel"/>
    <w:tmpl w:val="F83CD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946631">
    <w:abstractNumId w:val="5"/>
  </w:num>
  <w:num w:numId="2" w16cid:durableId="671568804">
    <w:abstractNumId w:val="4"/>
  </w:num>
  <w:num w:numId="3" w16cid:durableId="1939830077">
    <w:abstractNumId w:val="6"/>
  </w:num>
  <w:num w:numId="4" w16cid:durableId="2085760056">
    <w:abstractNumId w:val="3"/>
  </w:num>
  <w:num w:numId="5" w16cid:durableId="454099716">
    <w:abstractNumId w:val="7"/>
  </w:num>
  <w:num w:numId="6" w16cid:durableId="1374429407">
    <w:abstractNumId w:val="0"/>
  </w:num>
  <w:num w:numId="7" w16cid:durableId="892303873">
    <w:abstractNumId w:val="1"/>
  </w:num>
  <w:num w:numId="8" w16cid:durableId="1008213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4761"/>
    <w:rsid w:val="000415A3"/>
    <w:rsid w:val="000C08FE"/>
    <w:rsid w:val="000C5AA8"/>
    <w:rsid w:val="000F4264"/>
    <w:rsid w:val="0012723E"/>
    <w:rsid w:val="00151F06"/>
    <w:rsid w:val="001732AB"/>
    <w:rsid w:val="00181F3E"/>
    <w:rsid w:val="002147B6"/>
    <w:rsid w:val="00246E07"/>
    <w:rsid w:val="002473B9"/>
    <w:rsid w:val="0025453F"/>
    <w:rsid w:val="0031749E"/>
    <w:rsid w:val="003768B3"/>
    <w:rsid w:val="00385DC8"/>
    <w:rsid w:val="00440978"/>
    <w:rsid w:val="00441B3E"/>
    <w:rsid w:val="005663C8"/>
    <w:rsid w:val="00574901"/>
    <w:rsid w:val="0058085A"/>
    <w:rsid w:val="00592E19"/>
    <w:rsid w:val="00596A12"/>
    <w:rsid w:val="005A110B"/>
    <w:rsid w:val="005B7D7C"/>
    <w:rsid w:val="005C19C8"/>
    <w:rsid w:val="00641A41"/>
    <w:rsid w:val="00645F98"/>
    <w:rsid w:val="006D4E47"/>
    <w:rsid w:val="00785EAC"/>
    <w:rsid w:val="00794937"/>
    <w:rsid w:val="007C7D22"/>
    <w:rsid w:val="00806286"/>
    <w:rsid w:val="00854521"/>
    <w:rsid w:val="008F1634"/>
    <w:rsid w:val="00904761"/>
    <w:rsid w:val="00910963"/>
    <w:rsid w:val="009217B4"/>
    <w:rsid w:val="00940922"/>
    <w:rsid w:val="00950FE3"/>
    <w:rsid w:val="00984EAB"/>
    <w:rsid w:val="009853F5"/>
    <w:rsid w:val="009879BB"/>
    <w:rsid w:val="0099330A"/>
    <w:rsid w:val="009D1629"/>
    <w:rsid w:val="00A0658F"/>
    <w:rsid w:val="00A35C7C"/>
    <w:rsid w:val="00AB7665"/>
    <w:rsid w:val="00AF31D9"/>
    <w:rsid w:val="00BD1D0F"/>
    <w:rsid w:val="00C26994"/>
    <w:rsid w:val="00C548E5"/>
    <w:rsid w:val="00C842D7"/>
    <w:rsid w:val="00CD4079"/>
    <w:rsid w:val="00D469BF"/>
    <w:rsid w:val="00D66AE4"/>
    <w:rsid w:val="00D963EE"/>
    <w:rsid w:val="00DE0548"/>
    <w:rsid w:val="00DE76E4"/>
    <w:rsid w:val="00E54DF5"/>
    <w:rsid w:val="00E60A96"/>
    <w:rsid w:val="00EB322B"/>
    <w:rsid w:val="00EC06D0"/>
    <w:rsid w:val="00EE50AB"/>
    <w:rsid w:val="00EF529E"/>
    <w:rsid w:val="00F27CE5"/>
    <w:rsid w:val="00F423E9"/>
    <w:rsid w:val="00F90351"/>
    <w:rsid w:val="00FD741C"/>
    <w:rsid w:val="00FF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8AA3E6"/>
  <w15:chartTrackingRefBased/>
  <w15:docId w15:val="{F5720E05-454E-4DBE-9AE5-1CFECA77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2AB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32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732A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A06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rsid w:val="00E54DF5"/>
    <w:pPr>
      <w:spacing w:after="300" w:line="336" w:lineRule="atLeast"/>
    </w:pPr>
    <w:rPr>
      <w:rFonts w:ascii="Times New Roman" w:hAnsi="Times New Roman" w:cs="Times New Roman"/>
    </w:rPr>
  </w:style>
  <w:style w:type="character" w:styleId="Emphasis">
    <w:name w:val="Emphasis"/>
    <w:qFormat/>
    <w:rsid w:val="00E54DF5"/>
    <w:rPr>
      <w:i/>
      <w:iCs/>
    </w:rPr>
  </w:style>
  <w:style w:type="character" w:styleId="PageNumber">
    <w:name w:val="page number"/>
    <w:basedOn w:val="DefaultParagraphFont"/>
    <w:rsid w:val="007C7D22"/>
  </w:style>
  <w:style w:type="character" w:customStyle="1" w:styleId="FooterChar">
    <w:name w:val="Footer Char"/>
    <w:link w:val="Footer"/>
    <w:uiPriority w:val="99"/>
    <w:rsid w:val="00181F3E"/>
    <w:rPr>
      <w:rFonts w:ascii="Arial" w:hAnsi="Arial" w:cs="Arial"/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FD741C"/>
    <w:rPr>
      <w:rFonts w:ascii="Arial" w:hAnsi="Arial" w:cs="Arial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741C"/>
    <w:rPr>
      <w:rFonts w:ascii="Tahoma" w:hAnsi="Tahoma" w:cs="Tahoma"/>
      <w:sz w:val="16"/>
      <w:szCs w:val="16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415A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uiPriority w:val="99"/>
    <w:unhideWhenUsed/>
    <w:rsid w:val="000415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C1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8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3243">
              <w:marLeft w:val="0"/>
              <w:marRight w:val="30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358">
                  <w:marLeft w:val="0"/>
                  <w:marRight w:val="0"/>
                  <w:marTop w:val="2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womensaidorkney.org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cruitment@womensaidorkney.org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1\waodata\Admin\Board\Board%20&amp;%20Membership%20Forms\3%20WAO%20Board%20of%20Directors%20application%20form%20Jan%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 WAO Board of Directors application form Jan 15</Template>
  <TotalTime>4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Scottish Women's Aid Director Application Form</vt:lpstr>
    </vt:vector>
  </TitlesOfParts>
  <Company>Scottish Women's Aid</Company>
  <LinksUpToDate>false</LinksUpToDate>
  <CharactersWithSpaces>2081</CharactersWithSpaces>
  <SharedDoc>false</SharedDoc>
  <HLinks>
    <vt:vector size="6" baseType="variant">
      <vt:variant>
        <vt:i4>4522018</vt:i4>
      </vt:variant>
      <vt:variant>
        <vt:i4>0</vt:i4>
      </vt:variant>
      <vt:variant>
        <vt:i4>0</vt:i4>
      </vt:variant>
      <vt:variant>
        <vt:i4>5</vt:i4>
      </vt:variant>
      <vt:variant>
        <vt:lpwstr>mailto:info@womensaidorkney.org.uk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Scottish Women's Aid Director Application Form</dc:title>
  <dc:subject/>
  <dc:creator>Morgan Maxton</dc:creator>
  <cp:keywords/>
  <cp:lastModifiedBy>Michelle Ward (Womans Aid)</cp:lastModifiedBy>
  <cp:revision>2</cp:revision>
  <cp:lastPrinted>2013-06-27T17:30:00Z</cp:lastPrinted>
  <dcterms:created xsi:type="dcterms:W3CDTF">2023-01-20T14:52:00Z</dcterms:created>
  <dcterms:modified xsi:type="dcterms:W3CDTF">2023-05-31T11:02:00Z</dcterms:modified>
</cp:coreProperties>
</file>