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8277F" w14:textId="77777777" w:rsidR="00CB17F4" w:rsidRDefault="00CB17F4" w:rsidP="000A3660">
      <w:pPr>
        <w:rPr>
          <w:rFonts w:ascii="Calibri" w:hAnsi="Calibri" w:cs="Calibri"/>
          <w:b/>
        </w:rPr>
      </w:pPr>
    </w:p>
    <w:p w14:paraId="33F6D29D" w14:textId="76A164F5" w:rsidR="000A3660" w:rsidRDefault="003E6EFD" w:rsidP="00CB17F4">
      <w:pPr>
        <w:pStyle w:val="Heading2"/>
      </w:pPr>
      <w:r>
        <w:t xml:space="preserve">Volunteer Midlothian </w:t>
      </w:r>
      <w:r w:rsidR="001239A1">
        <w:t xml:space="preserve">Promotions </w:t>
      </w:r>
      <w:r w:rsidR="00706165">
        <w:t>Assistant (Internship)</w:t>
      </w:r>
    </w:p>
    <w:p w14:paraId="3E521C11" w14:textId="3C7E9CAC" w:rsidR="00281A63" w:rsidRPr="00281A63" w:rsidRDefault="00281A63" w:rsidP="00281A63">
      <w:pPr>
        <w:pStyle w:val="Heading2"/>
      </w:pPr>
      <w:r>
        <w:t>Background Information</w:t>
      </w:r>
    </w:p>
    <w:p w14:paraId="1EFAAB67" w14:textId="77777777" w:rsidR="000A3660" w:rsidRPr="007F55AA" w:rsidRDefault="000A3660" w:rsidP="000A3660">
      <w:pPr>
        <w:rPr>
          <w:rFonts w:ascii="Calibri" w:hAnsi="Calibri" w:cs="Calibri"/>
        </w:rPr>
      </w:pPr>
    </w:p>
    <w:p w14:paraId="5377E3BF" w14:textId="35C99099" w:rsidR="007523BF" w:rsidRDefault="0019606D" w:rsidP="007523BF">
      <w:r>
        <w:t>Midlothian is a small local authority, made up of a series of small market towns and a semi-rural area</w:t>
      </w:r>
      <w:r w:rsidR="00281A63">
        <w:t>.</w:t>
      </w:r>
      <w:r w:rsidR="004B25A7">
        <w:t xml:space="preserve"> Volunteer Midlothian is part of the Third Sector Interface in Midlothian. </w:t>
      </w:r>
      <w:hyperlink r:id="rId11" w:history="1">
        <w:r w:rsidR="00417C0B">
          <w:rPr>
            <w:rStyle w:val="Hyperlink"/>
          </w:rPr>
          <w:t>Volunteer Midlothian - Midlothian Third Sector Interface (thirdsectormidlothian.org.uk)</w:t>
        </w:r>
      </w:hyperlink>
      <w:r w:rsidR="008629F4">
        <w:t xml:space="preserve"> </w:t>
      </w:r>
    </w:p>
    <w:p w14:paraId="7D8C6452" w14:textId="21F59D8D" w:rsidR="008629F4" w:rsidRPr="008629F4" w:rsidRDefault="008629F4" w:rsidP="008629F4">
      <w:pPr>
        <w:rPr>
          <w:rFonts w:cstheme="minorHAnsi"/>
        </w:rPr>
      </w:pPr>
      <w:r>
        <w:t xml:space="preserve">Volunteer Midlothian is the leading agency for volunteering development in Midlothian. </w:t>
      </w:r>
      <w:r w:rsidRPr="008629F4">
        <w:rPr>
          <w:rFonts w:cstheme="minorHAnsi"/>
        </w:rPr>
        <w:t>We provide:</w:t>
      </w:r>
    </w:p>
    <w:p w14:paraId="0DF18831" w14:textId="77777777" w:rsidR="008629F4" w:rsidRPr="008629F4" w:rsidRDefault="008629F4" w:rsidP="008629F4">
      <w:pPr>
        <w:pStyle w:val="ListParagraph"/>
        <w:numPr>
          <w:ilvl w:val="0"/>
          <w:numId w:val="21"/>
        </w:numPr>
        <w:rPr>
          <w:rFonts w:cstheme="minorHAnsi"/>
        </w:rPr>
      </w:pPr>
      <w:r w:rsidRPr="008629F4">
        <w:rPr>
          <w:rFonts w:cstheme="minorHAnsi"/>
        </w:rPr>
        <w:t>Free advice and guidance on how and where to volunteer in Midlothian.</w:t>
      </w:r>
    </w:p>
    <w:p w14:paraId="06027095" w14:textId="77777777" w:rsidR="008629F4" w:rsidRPr="008629F4" w:rsidRDefault="008629F4" w:rsidP="008629F4">
      <w:pPr>
        <w:pStyle w:val="ListParagraph"/>
        <w:numPr>
          <w:ilvl w:val="0"/>
          <w:numId w:val="21"/>
        </w:numPr>
        <w:rPr>
          <w:rFonts w:cstheme="minorHAnsi"/>
        </w:rPr>
      </w:pPr>
      <w:r w:rsidRPr="008629F4">
        <w:rPr>
          <w:rFonts w:cstheme="minorHAnsi"/>
        </w:rPr>
        <w:t>A database of volunteering opportunities.</w:t>
      </w:r>
    </w:p>
    <w:p w14:paraId="26A5C11F" w14:textId="77777777" w:rsidR="008629F4" w:rsidRPr="008629F4" w:rsidRDefault="008629F4" w:rsidP="008629F4">
      <w:pPr>
        <w:pStyle w:val="ListParagraph"/>
        <w:numPr>
          <w:ilvl w:val="0"/>
          <w:numId w:val="21"/>
        </w:numPr>
        <w:rPr>
          <w:rFonts w:cstheme="minorHAnsi"/>
        </w:rPr>
      </w:pPr>
      <w:r w:rsidRPr="008629F4">
        <w:rPr>
          <w:rFonts w:cstheme="minorHAnsi"/>
        </w:rPr>
        <w:t>Advice for young people about volunteering, including access to the Saltire Awards scheme.</w:t>
      </w:r>
    </w:p>
    <w:p w14:paraId="3FEE968E" w14:textId="77777777" w:rsidR="008629F4" w:rsidRPr="008629F4" w:rsidRDefault="008629F4" w:rsidP="008629F4">
      <w:pPr>
        <w:pStyle w:val="ListParagraph"/>
        <w:numPr>
          <w:ilvl w:val="0"/>
          <w:numId w:val="21"/>
        </w:numPr>
        <w:rPr>
          <w:rFonts w:cstheme="minorHAnsi"/>
        </w:rPr>
      </w:pPr>
      <w:r w:rsidRPr="008629F4">
        <w:rPr>
          <w:rFonts w:cstheme="minorHAnsi"/>
        </w:rPr>
        <w:t>Support for organisations to develop volunteering projects and opportunities.</w:t>
      </w:r>
    </w:p>
    <w:p w14:paraId="3F12ACB0" w14:textId="77777777" w:rsidR="008629F4" w:rsidRPr="008629F4" w:rsidRDefault="008629F4" w:rsidP="008629F4">
      <w:pPr>
        <w:pStyle w:val="ListParagraph"/>
        <w:numPr>
          <w:ilvl w:val="0"/>
          <w:numId w:val="21"/>
        </w:numPr>
        <w:rPr>
          <w:rFonts w:cstheme="minorHAnsi"/>
        </w:rPr>
      </w:pPr>
      <w:r w:rsidRPr="008629F4">
        <w:rPr>
          <w:rFonts w:cstheme="minorHAnsi"/>
        </w:rPr>
        <w:t>Promotion of opportunities through our website, social media and our local networks.</w:t>
      </w:r>
    </w:p>
    <w:p w14:paraId="0A1DBD44" w14:textId="7421679C" w:rsidR="008629F4" w:rsidRDefault="006D0D86" w:rsidP="007523B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post will support us to </w:t>
      </w:r>
      <w:r w:rsidR="00E478A9">
        <w:rPr>
          <w:rFonts w:ascii="Arial" w:hAnsi="Arial" w:cs="Arial"/>
          <w:sz w:val="20"/>
          <w:szCs w:val="20"/>
        </w:rPr>
        <w:t>reach out to new volunteers</w:t>
      </w:r>
      <w:r w:rsidR="00BE1008">
        <w:rPr>
          <w:rFonts w:ascii="Arial" w:hAnsi="Arial" w:cs="Arial"/>
          <w:sz w:val="20"/>
          <w:szCs w:val="20"/>
        </w:rPr>
        <w:t>, through talks, presentations and other promotional means.</w:t>
      </w:r>
      <w:r w:rsidR="00F972B2">
        <w:rPr>
          <w:rFonts w:ascii="Arial" w:hAnsi="Arial" w:cs="Arial"/>
          <w:sz w:val="20"/>
          <w:szCs w:val="20"/>
        </w:rPr>
        <w:t xml:space="preserve"> It will build on a promotional campaign due to be undertaken by the Scottish Government in the autumn.</w:t>
      </w:r>
    </w:p>
    <w:p w14:paraId="1FAA6792" w14:textId="3DE93928" w:rsidR="00BE1008" w:rsidRDefault="00BE1008" w:rsidP="007523B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 will learn about promotions and marketing in a third sector context</w:t>
      </w:r>
      <w:r w:rsidR="004D64B2">
        <w:rPr>
          <w:rFonts w:ascii="Arial" w:hAnsi="Arial" w:cs="Arial"/>
          <w:sz w:val="20"/>
          <w:szCs w:val="20"/>
        </w:rPr>
        <w:t xml:space="preserve">, and </w:t>
      </w:r>
      <w:r w:rsidR="003D141D">
        <w:rPr>
          <w:rFonts w:ascii="Arial" w:hAnsi="Arial" w:cs="Arial"/>
          <w:sz w:val="20"/>
          <w:szCs w:val="20"/>
        </w:rPr>
        <w:t xml:space="preserve">this post </w:t>
      </w:r>
      <w:r w:rsidR="004D64B2">
        <w:rPr>
          <w:rFonts w:ascii="Arial" w:hAnsi="Arial" w:cs="Arial"/>
          <w:sz w:val="20"/>
          <w:szCs w:val="20"/>
        </w:rPr>
        <w:t xml:space="preserve">would suit applicants who are considering a career in the third sector, marketing, or events management. </w:t>
      </w:r>
    </w:p>
    <w:p w14:paraId="76EDFF53" w14:textId="37427911" w:rsidR="004D64B2" w:rsidRDefault="004D64B2" w:rsidP="007523B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this is an internship, you will be expected to </w:t>
      </w:r>
      <w:r w:rsidR="00800351">
        <w:rPr>
          <w:rFonts w:ascii="Arial" w:hAnsi="Arial" w:cs="Arial"/>
          <w:sz w:val="20"/>
          <w:szCs w:val="20"/>
        </w:rPr>
        <w:t xml:space="preserve">participate in training and personal development activity to </w:t>
      </w:r>
      <w:r w:rsidR="007A0025">
        <w:rPr>
          <w:rFonts w:ascii="Arial" w:hAnsi="Arial" w:cs="Arial"/>
          <w:sz w:val="20"/>
          <w:szCs w:val="20"/>
        </w:rPr>
        <w:t>put you in a strong position to move into employment at the end of the placement.</w:t>
      </w:r>
    </w:p>
    <w:p w14:paraId="2431175D" w14:textId="28E44DCE" w:rsidR="007A0025" w:rsidRDefault="007A0025" w:rsidP="007523B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 can find out more information about volunteering here:</w:t>
      </w:r>
    </w:p>
    <w:p w14:paraId="158DB120" w14:textId="77777777" w:rsidR="00812D84" w:rsidRDefault="00812D84" w:rsidP="00812D8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12D84">
        <w:rPr>
          <w:rFonts w:ascii="Arial" w:hAnsi="Arial" w:cs="Arial"/>
          <w:sz w:val="20"/>
          <w:szCs w:val="20"/>
        </w:rPr>
        <w:t xml:space="preserve">More information on volunteering can be found here: </w:t>
      </w:r>
      <w:hyperlink r:id="rId12" w:history="1">
        <w:r w:rsidRPr="00812D84">
          <w:rPr>
            <w:rStyle w:val="Hyperlink"/>
            <w:rFonts w:ascii="Arial" w:hAnsi="Arial" w:cs="Arial"/>
            <w:sz w:val="20"/>
            <w:szCs w:val="20"/>
          </w:rPr>
          <w:t>Volunteering for All national framework</w:t>
        </w:r>
      </w:hyperlink>
      <w:r w:rsidRPr="00812D84">
        <w:rPr>
          <w:rFonts w:ascii="Arial" w:hAnsi="Arial" w:cs="Arial"/>
          <w:sz w:val="20"/>
          <w:szCs w:val="20"/>
        </w:rPr>
        <w:t xml:space="preserve"> and </w:t>
      </w:r>
      <w:hyperlink r:id="rId13" w:history="1">
        <w:r w:rsidRPr="00812D84">
          <w:rPr>
            <w:rStyle w:val="Hyperlink"/>
            <w:rFonts w:ascii="Arial" w:hAnsi="Arial" w:cs="Arial"/>
            <w:sz w:val="20"/>
            <w:szCs w:val="20"/>
          </w:rPr>
          <w:t>Volunteering Action Plan</w:t>
        </w:r>
      </w:hyperlink>
      <w:r w:rsidRPr="00812D84">
        <w:rPr>
          <w:rFonts w:ascii="Arial" w:hAnsi="Arial" w:cs="Arial"/>
          <w:sz w:val="20"/>
          <w:szCs w:val="20"/>
        </w:rPr>
        <w:t xml:space="preserve"> and </w:t>
      </w:r>
      <w:hyperlink r:id="rId14" w:history="1">
        <w:r w:rsidRPr="00812D84">
          <w:rPr>
            <w:rStyle w:val="Hyperlink"/>
            <w:rFonts w:ascii="Arial" w:hAnsi="Arial" w:cs="Arial"/>
            <w:sz w:val="20"/>
            <w:szCs w:val="20"/>
          </w:rPr>
          <w:t>Volunteer Midlothian Volunteer Like a BOSS</w:t>
        </w:r>
      </w:hyperlink>
      <w:r w:rsidRPr="00812D84">
        <w:rPr>
          <w:rFonts w:ascii="Arial" w:hAnsi="Arial" w:cs="Arial"/>
          <w:sz w:val="20"/>
          <w:szCs w:val="20"/>
        </w:rPr>
        <w:t>.</w:t>
      </w:r>
    </w:p>
    <w:p w14:paraId="6FE34436" w14:textId="77777777" w:rsidR="008404BA" w:rsidRDefault="008404BA" w:rsidP="00812D8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2806AE0" w14:textId="73F924D2" w:rsidR="007A0025" w:rsidRDefault="008404BA" w:rsidP="00BD5C8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would like an informal chat about the post, please call the </w:t>
      </w:r>
      <w:r w:rsidR="00A722A2">
        <w:rPr>
          <w:rFonts w:ascii="Arial" w:hAnsi="Arial" w:cs="Arial"/>
          <w:sz w:val="20"/>
          <w:szCs w:val="20"/>
        </w:rPr>
        <w:t xml:space="preserve">Volunteer Midlothian office on 0131 663 9471 and ask to speak to either </w:t>
      </w:r>
      <w:r w:rsidR="00BD5C8B">
        <w:rPr>
          <w:rFonts w:ascii="Arial" w:hAnsi="Arial" w:cs="Arial"/>
          <w:sz w:val="20"/>
          <w:szCs w:val="20"/>
        </w:rPr>
        <w:t>Magda or Karen.</w:t>
      </w:r>
    </w:p>
    <w:p w14:paraId="0B951E92" w14:textId="77777777" w:rsidR="007523BF" w:rsidRDefault="007523BF" w:rsidP="007523BF">
      <w:pPr>
        <w:rPr>
          <w:rFonts w:ascii="Arial" w:hAnsi="Arial" w:cs="Arial"/>
          <w:sz w:val="20"/>
          <w:szCs w:val="20"/>
        </w:rPr>
      </w:pPr>
    </w:p>
    <w:p w14:paraId="5F803C5B" w14:textId="77777777" w:rsidR="00281A63" w:rsidRDefault="00281A63" w:rsidP="00281A63">
      <w:pPr>
        <w:spacing w:line="276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This post is funded by Midlothian Council’s UK Shared Prosperity Fund.</w:t>
      </w:r>
    </w:p>
    <w:p w14:paraId="559867D8" w14:textId="77777777" w:rsidR="00281A63" w:rsidRPr="007F55AA" w:rsidRDefault="00281A63" w:rsidP="00281A63">
      <w:pPr>
        <w:spacing w:line="276" w:lineRule="auto"/>
        <w:jc w:val="center"/>
        <w:rPr>
          <w:rFonts w:ascii="Calibri" w:hAnsi="Calibri" w:cs="Calibri"/>
          <w:bCs/>
        </w:rPr>
      </w:pPr>
      <w:r>
        <w:rPr>
          <w:noProof/>
        </w:rPr>
        <w:drawing>
          <wp:inline distT="0" distB="0" distL="0" distR="0" wp14:anchorId="52D49BD0" wp14:editId="416A6C4E">
            <wp:extent cx="548640" cy="647700"/>
            <wp:effectExtent l="0" t="0" r="3810" b="0"/>
            <wp:docPr id="146360753" name="Picture 14636075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9BBD6" wp14:editId="1837CFDF">
            <wp:extent cx="1674918" cy="624840"/>
            <wp:effectExtent l="0" t="0" r="1905" b="3810"/>
            <wp:docPr id="4" name="Picture 4" descr="UK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K government logo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55" cy="62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2E4A4C" wp14:editId="7AE5067E">
            <wp:extent cx="861060" cy="708660"/>
            <wp:effectExtent l="0" t="0" r="15240" b="15240"/>
            <wp:docPr id="1924512217" name="Picture 1924512217" descr="Levelling U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velling Up Logo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835B" w14:textId="77777777" w:rsidR="007523BF" w:rsidRDefault="007523BF" w:rsidP="007523BF">
      <w:pPr>
        <w:rPr>
          <w:rFonts w:ascii="Arial" w:hAnsi="Arial" w:cs="Arial"/>
          <w:sz w:val="20"/>
          <w:szCs w:val="20"/>
        </w:rPr>
      </w:pPr>
    </w:p>
    <w:p w14:paraId="41077E1B" w14:textId="77777777" w:rsidR="008629F4" w:rsidRDefault="008629F4" w:rsidP="007523BF">
      <w:pPr>
        <w:rPr>
          <w:rFonts w:ascii="Arial" w:hAnsi="Arial" w:cs="Arial"/>
          <w:sz w:val="20"/>
          <w:szCs w:val="20"/>
        </w:rPr>
      </w:pPr>
    </w:p>
    <w:p w14:paraId="547D1458" w14:textId="77777777" w:rsidR="007523BF" w:rsidRDefault="007523BF" w:rsidP="007523BF">
      <w:pPr>
        <w:shd w:val="clear" w:color="auto" w:fill="FFFFFF"/>
        <w:spacing w:after="312"/>
        <w:rPr>
          <w:rFonts w:ascii="Open Sans" w:hAnsi="Open Sans" w:cs="Open Sans"/>
          <w:color w:val="494949"/>
          <w:sz w:val="29"/>
          <w:szCs w:val="29"/>
        </w:rPr>
      </w:pPr>
    </w:p>
    <w:p w14:paraId="0CD1CF72" w14:textId="77777777" w:rsidR="00812D84" w:rsidRPr="00812D84" w:rsidRDefault="00812D84" w:rsidP="00812D84">
      <w:pPr>
        <w:jc w:val="right"/>
        <w:rPr>
          <w:rFonts w:ascii="Calibri" w:hAnsi="Calibri" w:cs="Calibri"/>
        </w:rPr>
      </w:pPr>
    </w:p>
    <w:sectPr w:rsidR="00812D84" w:rsidRPr="00812D84" w:rsidSect="00DE708E">
      <w:headerReference w:type="default" r:id="rId21"/>
      <w:footerReference w:type="default" r:id="rId22"/>
      <w:type w:val="oddPage"/>
      <w:pgSz w:w="11906" w:h="16838" w:code="9"/>
      <w:pgMar w:top="288" w:right="1152" w:bottom="864" w:left="1152" w:header="288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57C20B" w14:textId="77777777" w:rsidR="00870AEE" w:rsidRDefault="00870AEE">
      <w:r>
        <w:separator/>
      </w:r>
    </w:p>
  </w:endnote>
  <w:endnote w:type="continuationSeparator" w:id="0">
    <w:p w14:paraId="134A057B" w14:textId="77777777" w:rsidR="00870AEE" w:rsidRDefault="0087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E4CBB" w14:textId="2B9922CC" w:rsidR="00E64312" w:rsidRDefault="00E64312">
    <w:pPr>
      <w:pStyle w:val="Footer"/>
      <w:jc w:val="right"/>
    </w:pPr>
  </w:p>
  <w:p w14:paraId="64523405" w14:textId="77777777" w:rsidR="00EF4B14" w:rsidRDefault="00EF4B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30863A" w14:textId="77777777" w:rsidR="00870AEE" w:rsidRDefault="00870AEE">
      <w:r>
        <w:separator/>
      </w:r>
    </w:p>
  </w:footnote>
  <w:footnote w:type="continuationSeparator" w:id="0">
    <w:p w14:paraId="66659C43" w14:textId="77777777" w:rsidR="00870AEE" w:rsidRDefault="00870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8D993" w14:textId="43F7D9B6" w:rsidR="00EF4B14" w:rsidRDefault="00537DF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0DCFAE" wp14:editId="70E62700">
          <wp:simplePos x="0" y="0"/>
          <wp:positionH relativeFrom="margin">
            <wp:posOffset>5120640</wp:posOffset>
          </wp:positionH>
          <wp:positionV relativeFrom="paragraph">
            <wp:posOffset>-30480</wp:posOffset>
          </wp:positionV>
          <wp:extent cx="1538642" cy="615222"/>
          <wp:effectExtent l="0" t="0" r="4445" b="0"/>
          <wp:wrapNone/>
          <wp:docPr id="6" name="Picture 2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53DFE90-45F6-4725-A47F-0217E667AB9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Logo&#10;&#10;Description automatically generated">
                    <a:extLst>
                      <a:ext uri="{FF2B5EF4-FFF2-40B4-BE49-F238E27FC236}">
                        <a16:creationId xmlns:a16="http://schemas.microsoft.com/office/drawing/2014/main" id="{A53DFE90-45F6-4725-A47F-0217E667AB9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265" cy="61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4312">
      <w:rPr>
        <w:noProof/>
      </w:rPr>
      <w:drawing>
        <wp:inline distT="0" distB="0" distL="0" distR="0" wp14:anchorId="3B37D7D5" wp14:editId="498ACA55">
          <wp:extent cx="1584960" cy="6629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9A2"/>
    <w:multiLevelType w:val="multilevel"/>
    <w:tmpl w:val="3634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4E56B8"/>
    <w:multiLevelType w:val="hybridMultilevel"/>
    <w:tmpl w:val="3DBCB778"/>
    <w:lvl w:ilvl="0" w:tplc="C0E2569E">
      <w:numFmt w:val="bullet"/>
      <w:lvlText w:val="•"/>
      <w:lvlJc w:val="left"/>
      <w:pPr>
        <w:ind w:left="567" w:hanging="207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D0EDC"/>
    <w:multiLevelType w:val="hybridMultilevel"/>
    <w:tmpl w:val="44444632"/>
    <w:lvl w:ilvl="0" w:tplc="36E8ACD8">
      <w:start w:val="1"/>
      <w:numFmt w:val="bullet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BB697C"/>
    <w:multiLevelType w:val="multilevel"/>
    <w:tmpl w:val="40DEEA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8B41C7"/>
    <w:multiLevelType w:val="hybridMultilevel"/>
    <w:tmpl w:val="D2BE44A0"/>
    <w:lvl w:ilvl="0" w:tplc="E1DA24A8">
      <w:numFmt w:val="bullet"/>
      <w:lvlText w:val="•"/>
      <w:lvlJc w:val="left"/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5" w15:restartNumberingAfterBreak="0">
    <w:nsid w:val="14F246DB"/>
    <w:multiLevelType w:val="hybridMultilevel"/>
    <w:tmpl w:val="F18AF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C034D"/>
    <w:multiLevelType w:val="hybridMultilevel"/>
    <w:tmpl w:val="BED2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129B6"/>
    <w:multiLevelType w:val="hybridMultilevel"/>
    <w:tmpl w:val="CC767F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D55B5"/>
    <w:multiLevelType w:val="hybridMultilevel"/>
    <w:tmpl w:val="A3FEDEFC"/>
    <w:lvl w:ilvl="0" w:tplc="E1DA24A8">
      <w:numFmt w:val="bullet"/>
      <w:lvlText w:val="•"/>
      <w:lvlJc w:val="left"/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C72C5"/>
    <w:multiLevelType w:val="hybridMultilevel"/>
    <w:tmpl w:val="952A0348"/>
    <w:lvl w:ilvl="0" w:tplc="E1DA24A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867E3"/>
    <w:multiLevelType w:val="hybridMultilevel"/>
    <w:tmpl w:val="6268A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914C8"/>
    <w:multiLevelType w:val="hybridMultilevel"/>
    <w:tmpl w:val="3C38A76A"/>
    <w:lvl w:ilvl="0" w:tplc="C0E2569E">
      <w:numFmt w:val="bullet"/>
      <w:lvlText w:val="•"/>
      <w:lvlJc w:val="left"/>
      <w:pPr>
        <w:ind w:left="567" w:hanging="207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C72B45"/>
    <w:multiLevelType w:val="hybridMultilevel"/>
    <w:tmpl w:val="40DEEA6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761BB3"/>
    <w:multiLevelType w:val="hybridMultilevel"/>
    <w:tmpl w:val="79007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B02066"/>
    <w:multiLevelType w:val="multilevel"/>
    <w:tmpl w:val="EC74B764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F023E"/>
    <w:multiLevelType w:val="hybridMultilevel"/>
    <w:tmpl w:val="4F42E702"/>
    <w:lvl w:ilvl="0" w:tplc="36E8ACD8">
      <w:start w:val="1"/>
      <w:numFmt w:val="bullet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  <w:sz w:val="20"/>
        <w:szCs w:val="20"/>
      </w:rPr>
    </w:lvl>
    <w:lvl w:ilvl="1" w:tplc="08090003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Britannic Bold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Britannic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Britannic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16" w15:restartNumberingAfterBreak="0">
    <w:nsid w:val="5A437B6D"/>
    <w:multiLevelType w:val="hybridMultilevel"/>
    <w:tmpl w:val="CFE05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CAA04F2"/>
    <w:multiLevelType w:val="hybridMultilevel"/>
    <w:tmpl w:val="EC74B76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5C01EA"/>
    <w:multiLevelType w:val="hybridMultilevel"/>
    <w:tmpl w:val="13A4C9F2"/>
    <w:lvl w:ilvl="0" w:tplc="36E8ACD8">
      <w:start w:val="1"/>
      <w:numFmt w:val="bullet"/>
      <w:lvlText w:val=""/>
      <w:lvlJc w:val="left"/>
      <w:pPr>
        <w:tabs>
          <w:tab w:val="num" w:pos="2523"/>
        </w:tabs>
        <w:ind w:left="2523" w:hanging="363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Britannic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Britannic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843"/>
        </w:tabs>
        <w:ind w:left="68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563"/>
        </w:tabs>
        <w:ind w:left="7563" w:hanging="360"/>
      </w:pPr>
      <w:rPr>
        <w:rFonts w:ascii="Courier New" w:hAnsi="Courier New" w:cs="Britannic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283"/>
        </w:tabs>
        <w:ind w:left="8283" w:hanging="360"/>
      </w:pPr>
      <w:rPr>
        <w:rFonts w:ascii="Wingdings" w:hAnsi="Wingdings" w:hint="default"/>
      </w:rPr>
    </w:lvl>
  </w:abstractNum>
  <w:abstractNum w:abstractNumId="19" w15:restartNumberingAfterBreak="0">
    <w:nsid w:val="72CA0760"/>
    <w:multiLevelType w:val="hybridMultilevel"/>
    <w:tmpl w:val="2BEED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9897232">
    <w:abstractNumId w:val="17"/>
  </w:num>
  <w:num w:numId="2" w16cid:durableId="1538346537">
    <w:abstractNumId w:val="14"/>
  </w:num>
  <w:num w:numId="3" w16cid:durableId="132873033">
    <w:abstractNumId w:val="12"/>
  </w:num>
  <w:num w:numId="4" w16cid:durableId="386803816">
    <w:abstractNumId w:val="3"/>
  </w:num>
  <w:num w:numId="5" w16cid:durableId="19866594">
    <w:abstractNumId w:val="2"/>
  </w:num>
  <w:num w:numId="6" w16cid:durableId="1275088447">
    <w:abstractNumId w:val="15"/>
  </w:num>
  <w:num w:numId="7" w16cid:durableId="1366633501">
    <w:abstractNumId w:val="18"/>
  </w:num>
  <w:num w:numId="8" w16cid:durableId="193887135">
    <w:abstractNumId w:val="10"/>
  </w:num>
  <w:num w:numId="9" w16cid:durableId="420101565">
    <w:abstractNumId w:val="8"/>
  </w:num>
  <w:num w:numId="10" w16cid:durableId="209345608">
    <w:abstractNumId w:val="4"/>
  </w:num>
  <w:num w:numId="11" w16cid:durableId="2029020528">
    <w:abstractNumId w:val="9"/>
  </w:num>
  <w:num w:numId="12" w16cid:durableId="1874423308">
    <w:abstractNumId w:val="16"/>
  </w:num>
  <w:num w:numId="13" w16cid:durableId="223569929">
    <w:abstractNumId w:val="19"/>
  </w:num>
  <w:num w:numId="14" w16cid:durableId="848252157">
    <w:abstractNumId w:val="11"/>
  </w:num>
  <w:num w:numId="15" w16cid:durableId="1070268996">
    <w:abstractNumId w:val="1"/>
  </w:num>
  <w:num w:numId="16" w16cid:durableId="333535134">
    <w:abstractNumId w:val="5"/>
  </w:num>
  <w:num w:numId="17" w16cid:durableId="544566373">
    <w:abstractNumId w:val="13"/>
  </w:num>
  <w:num w:numId="18" w16cid:durableId="17129197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92954902">
    <w:abstractNumId w:val="0"/>
  </w:num>
  <w:num w:numId="20" w16cid:durableId="1722359449">
    <w:abstractNumId w:val="7"/>
  </w:num>
  <w:num w:numId="21" w16cid:durableId="19880447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51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EE3"/>
    <w:rsid w:val="0003310D"/>
    <w:rsid w:val="000A3660"/>
    <w:rsid w:val="000B2230"/>
    <w:rsid w:val="001239A1"/>
    <w:rsid w:val="00130C2A"/>
    <w:rsid w:val="00160A30"/>
    <w:rsid w:val="001619D3"/>
    <w:rsid w:val="00182315"/>
    <w:rsid w:val="0019606D"/>
    <w:rsid w:val="00196FB6"/>
    <w:rsid w:val="001A792F"/>
    <w:rsid w:val="001C4C23"/>
    <w:rsid w:val="001E6AB8"/>
    <w:rsid w:val="0021030A"/>
    <w:rsid w:val="00236D41"/>
    <w:rsid w:val="002441D2"/>
    <w:rsid w:val="00250288"/>
    <w:rsid w:val="00255ED9"/>
    <w:rsid w:val="00275DAE"/>
    <w:rsid w:val="00281A63"/>
    <w:rsid w:val="00284175"/>
    <w:rsid w:val="002C4C7E"/>
    <w:rsid w:val="002D5C65"/>
    <w:rsid w:val="002F1DB8"/>
    <w:rsid w:val="00332F11"/>
    <w:rsid w:val="00372D8B"/>
    <w:rsid w:val="003B1738"/>
    <w:rsid w:val="003C1227"/>
    <w:rsid w:val="003C5918"/>
    <w:rsid w:val="003D141D"/>
    <w:rsid w:val="003E6EFD"/>
    <w:rsid w:val="003E72DF"/>
    <w:rsid w:val="0040398B"/>
    <w:rsid w:val="00417C0B"/>
    <w:rsid w:val="004376B2"/>
    <w:rsid w:val="004458B4"/>
    <w:rsid w:val="004558B4"/>
    <w:rsid w:val="00480EE3"/>
    <w:rsid w:val="004B25A7"/>
    <w:rsid w:val="004D2554"/>
    <w:rsid w:val="004D64B2"/>
    <w:rsid w:val="00514184"/>
    <w:rsid w:val="005327C1"/>
    <w:rsid w:val="00537DF2"/>
    <w:rsid w:val="00560990"/>
    <w:rsid w:val="00575D5D"/>
    <w:rsid w:val="005C0A7E"/>
    <w:rsid w:val="005D29CA"/>
    <w:rsid w:val="005F7BD4"/>
    <w:rsid w:val="00602493"/>
    <w:rsid w:val="006376DB"/>
    <w:rsid w:val="00642B03"/>
    <w:rsid w:val="00664014"/>
    <w:rsid w:val="006A1878"/>
    <w:rsid w:val="006D0D86"/>
    <w:rsid w:val="006D4301"/>
    <w:rsid w:val="00700786"/>
    <w:rsid w:val="00706165"/>
    <w:rsid w:val="00732105"/>
    <w:rsid w:val="007523BF"/>
    <w:rsid w:val="00753B33"/>
    <w:rsid w:val="0075777A"/>
    <w:rsid w:val="007A0025"/>
    <w:rsid w:val="007A7B6D"/>
    <w:rsid w:val="007F3341"/>
    <w:rsid w:val="007F55AA"/>
    <w:rsid w:val="00800351"/>
    <w:rsid w:val="0080390D"/>
    <w:rsid w:val="00812D84"/>
    <w:rsid w:val="008273EC"/>
    <w:rsid w:val="008404BA"/>
    <w:rsid w:val="00861CC3"/>
    <w:rsid w:val="008629F4"/>
    <w:rsid w:val="00870AEE"/>
    <w:rsid w:val="00871EBB"/>
    <w:rsid w:val="00883ADC"/>
    <w:rsid w:val="008872F4"/>
    <w:rsid w:val="008B3C07"/>
    <w:rsid w:val="008E122D"/>
    <w:rsid w:val="00943953"/>
    <w:rsid w:val="00964B0D"/>
    <w:rsid w:val="00976D60"/>
    <w:rsid w:val="009B0545"/>
    <w:rsid w:val="009E4A26"/>
    <w:rsid w:val="00A02E7A"/>
    <w:rsid w:val="00A12B37"/>
    <w:rsid w:val="00A722A2"/>
    <w:rsid w:val="00A72E03"/>
    <w:rsid w:val="00A76320"/>
    <w:rsid w:val="00A81317"/>
    <w:rsid w:val="00A85525"/>
    <w:rsid w:val="00AE345F"/>
    <w:rsid w:val="00B50D39"/>
    <w:rsid w:val="00B657FB"/>
    <w:rsid w:val="00B86A66"/>
    <w:rsid w:val="00BB31C8"/>
    <w:rsid w:val="00BC1D4C"/>
    <w:rsid w:val="00BD5C8B"/>
    <w:rsid w:val="00BD79F2"/>
    <w:rsid w:val="00BE1008"/>
    <w:rsid w:val="00C00293"/>
    <w:rsid w:val="00C0212F"/>
    <w:rsid w:val="00C31D42"/>
    <w:rsid w:val="00C42D24"/>
    <w:rsid w:val="00C44842"/>
    <w:rsid w:val="00C44C4A"/>
    <w:rsid w:val="00C64C37"/>
    <w:rsid w:val="00C72E78"/>
    <w:rsid w:val="00C74BCF"/>
    <w:rsid w:val="00CA18DA"/>
    <w:rsid w:val="00CB17F4"/>
    <w:rsid w:val="00CC27FF"/>
    <w:rsid w:val="00CC4C18"/>
    <w:rsid w:val="00CE1C0A"/>
    <w:rsid w:val="00CE73B7"/>
    <w:rsid w:val="00D04CE0"/>
    <w:rsid w:val="00D34C89"/>
    <w:rsid w:val="00D4630C"/>
    <w:rsid w:val="00D7297E"/>
    <w:rsid w:val="00DE708E"/>
    <w:rsid w:val="00E04C80"/>
    <w:rsid w:val="00E20357"/>
    <w:rsid w:val="00E234F6"/>
    <w:rsid w:val="00E237E6"/>
    <w:rsid w:val="00E478A9"/>
    <w:rsid w:val="00E52DE1"/>
    <w:rsid w:val="00E64312"/>
    <w:rsid w:val="00E94D91"/>
    <w:rsid w:val="00ED7E1D"/>
    <w:rsid w:val="00EE76B0"/>
    <w:rsid w:val="00EF4B14"/>
    <w:rsid w:val="00F1412C"/>
    <w:rsid w:val="00F3713F"/>
    <w:rsid w:val="00F45003"/>
    <w:rsid w:val="00F6679C"/>
    <w:rsid w:val="00F81F27"/>
    <w:rsid w:val="00F95969"/>
    <w:rsid w:val="00F96241"/>
    <w:rsid w:val="00F972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46B676"/>
  <w15:chartTrackingRefBased/>
  <w15:docId w15:val="{93D1AE9B-D479-4C23-B681-658195029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17F4"/>
  </w:style>
  <w:style w:type="paragraph" w:styleId="Heading1">
    <w:name w:val="heading 1"/>
    <w:basedOn w:val="Normal"/>
    <w:next w:val="Normal"/>
    <w:link w:val="Heading1Char"/>
    <w:uiPriority w:val="9"/>
    <w:qFormat/>
    <w:rsid w:val="00CB17F4"/>
    <w:pPr>
      <w:keepNext/>
      <w:keepLines/>
      <w:spacing w:before="400" w:after="40" w:line="240" w:lineRule="auto"/>
      <w:outlineLvl w:val="0"/>
    </w:pPr>
    <w:rPr>
      <w:rFonts w:ascii="Calibri Light" w:eastAsia="SimSun" w:hAnsi="Calibri Light" w:cs="Times New Roman"/>
      <w:color w:val="1F4E79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7F4"/>
    <w:pPr>
      <w:keepNext/>
      <w:keepLines/>
      <w:spacing w:before="40" w:after="0" w:line="240" w:lineRule="auto"/>
      <w:outlineLvl w:val="1"/>
    </w:pPr>
    <w:rPr>
      <w:rFonts w:ascii="Calibri Light" w:eastAsia="SimSun" w:hAnsi="Calibri Light" w:cs="Times New Roman"/>
      <w:color w:val="2E74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7F4"/>
    <w:pPr>
      <w:keepNext/>
      <w:keepLines/>
      <w:spacing w:before="40" w:after="0" w:line="240" w:lineRule="auto"/>
      <w:outlineLvl w:val="2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7F4"/>
    <w:pPr>
      <w:keepNext/>
      <w:keepLines/>
      <w:spacing w:before="40" w:after="0"/>
      <w:outlineLvl w:val="3"/>
    </w:pPr>
    <w:rPr>
      <w:rFonts w:ascii="Calibri Light" w:eastAsia="SimSun" w:hAnsi="Calibri Light" w:cs="Times New Roman"/>
      <w:color w:val="2E74B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17F4"/>
    <w:pPr>
      <w:keepNext/>
      <w:keepLines/>
      <w:spacing w:before="40" w:after="0"/>
      <w:outlineLvl w:val="4"/>
    </w:pPr>
    <w:rPr>
      <w:rFonts w:ascii="Calibri Light" w:eastAsia="SimSun" w:hAnsi="Calibri Light" w:cs="Times New Roman"/>
      <w:caps/>
      <w:color w:val="2E74B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17F4"/>
    <w:pPr>
      <w:keepNext/>
      <w:keepLines/>
      <w:spacing w:before="40" w:after="0"/>
      <w:outlineLvl w:val="5"/>
    </w:pPr>
    <w:rPr>
      <w:rFonts w:ascii="Calibri Light" w:eastAsia="SimSun" w:hAnsi="Calibri Light" w:cs="Times New Roman"/>
      <w:i/>
      <w:iCs/>
      <w:caps/>
      <w:color w:val="1F4E7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17F4"/>
    <w:pPr>
      <w:keepNext/>
      <w:keepLines/>
      <w:spacing w:before="40" w:after="0"/>
      <w:outlineLvl w:val="6"/>
    </w:pPr>
    <w:rPr>
      <w:rFonts w:ascii="Calibri Light" w:eastAsia="SimSun" w:hAnsi="Calibri Light" w:cs="Times New Roman"/>
      <w:b/>
      <w:bCs/>
      <w:color w:val="1F4E7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17F4"/>
    <w:pPr>
      <w:keepNext/>
      <w:keepLines/>
      <w:spacing w:before="40" w:after="0"/>
      <w:outlineLvl w:val="7"/>
    </w:pPr>
    <w:rPr>
      <w:rFonts w:ascii="Calibri Light" w:eastAsia="SimSun" w:hAnsi="Calibri Light" w:cs="Times New Roman"/>
      <w:b/>
      <w:bCs/>
      <w:i/>
      <w:iCs/>
      <w:color w:val="1F4E7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17F4"/>
    <w:pPr>
      <w:keepNext/>
      <w:keepLines/>
      <w:spacing w:before="40" w:after="0"/>
      <w:outlineLvl w:val="8"/>
    </w:pPr>
    <w:rPr>
      <w:rFonts w:ascii="Calibri Light" w:eastAsia="SimSun" w:hAnsi="Calibri Light" w:cs="Times New Roman"/>
      <w:i/>
      <w:iCs/>
      <w:color w:val="1F4E7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8033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0545"/>
    <w:pPr>
      <w:ind w:left="720"/>
      <w:contextualSpacing/>
    </w:pPr>
  </w:style>
  <w:style w:type="table" w:styleId="TableGrid">
    <w:name w:val="Table Grid"/>
    <w:basedOn w:val="TableNormal"/>
    <w:rsid w:val="000A36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CB17F4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Heading2Char">
    <w:name w:val="Heading 2 Char"/>
    <w:link w:val="Heading2"/>
    <w:uiPriority w:val="9"/>
    <w:rsid w:val="00CB17F4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3Char">
    <w:name w:val="Heading 3 Char"/>
    <w:link w:val="Heading3"/>
    <w:uiPriority w:val="9"/>
    <w:rsid w:val="00CB17F4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Heading4Char">
    <w:name w:val="Heading 4 Char"/>
    <w:link w:val="Heading4"/>
    <w:uiPriority w:val="9"/>
    <w:rsid w:val="00CB17F4"/>
    <w:rPr>
      <w:rFonts w:ascii="Calibri Light" w:eastAsia="SimSun" w:hAnsi="Calibri Light" w:cs="Times New Roman"/>
      <w:color w:val="2E74B5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CB17F4"/>
    <w:rPr>
      <w:rFonts w:ascii="Calibri Light" w:eastAsia="SimSun" w:hAnsi="Calibri Light" w:cs="Times New Roman"/>
      <w:caps/>
      <w:color w:val="2E74B5"/>
    </w:rPr>
  </w:style>
  <w:style w:type="character" w:customStyle="1" w:styleId="Heading6Char">
    <w:name w:val="Heading 6 Char"/>
    <w:link w:val="Heading6"/>
    <w:uiPriority w:val="9"/>
    <w:semiHidden/>
    <w:rsid w:val="00CB17F4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Heading7Char">
    <w:name w:val="Heading 7 Char"/>
    <w:link w:val="Heading7"/>
    <w:uiPriority w:val="9"/>
    <w:semiHidden/>
    <w:rsid w:val="00CB17F4"/>
    <w:rPr>
      <w:rFonts w:ascii="Calibri Light" w:eastAsia="SimSun" w:hAnsi="Calibri Light" w:cs="Times New Roman"/>
      <w:b/>
      <w:bCs/>
      <w:color w:val="1F4E79"/>
    </w:rPr>
  </w:style>
  <w:style w:type="character" w:customStyle="1" w:styleId="Heading8Char">
    <w:name w:val="Heading 8 Char"/>
    <w:link w:val="Heading8"/>
    <w:uiPriority w:val="9"/>
    <w:semiHidden/>
    <w:rsid w:val="00CB17F4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Heading9Char">
    <w:name w:val="Heading 9 Char"/>
    <w:link w:val="Heading9"/>
    <w:uiPriority w:val="9"/>
    <w:semiHidden/>
    <w:rsid w:val="00CB17F4"/>
    <w:rPr>
      <w:rFonts w:ascii="Calibri Light" w:eastAsia="SimSun" w:hAnsi="Calibri Light" w:cs="Times New Roman"/>
      <w:i/>
      <w:iCs/>
      <w:color w:val="1F4E79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17F4"/>
    <w:pPr>
      <w:spacing w:line="240" w:lineRule="auto"/>
    </w:pPr>
    <w:rPr>
      <w:b/>
      <w:bCs/>
      <w:smallCaps/>
      <w:color w:val="44546A"/>
    </w:rPr>
  </w:style>
  <w:style w:type="paragraph" w:styleId="Title">
    <w:name w:val="Title"/>
    <w:basedOn w:val="Normal"/>
    <w:next w:val="Normal"/>
    <w:link w:val="TitleChar"/>
    <w:uiPriority w:val="10"/>
    <w:qFormat/>
    <w:rsid w:val="00CB17F4"/>
    <w:pPr>
      <w:spacing w:after="0" w:line="204" w:lineRule="auto"/>
      <w:contextualSpacing/>
    </w:pPr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character" w:customStyle="1" w:styleId="TitleChar">
    <w:name w:val="Title Char"/>
    <w:link w:val="Title"/>
    <w:uiPriority w:val="10"/>
    <w:rsid w:val="00CB17F4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17F4"/>
    <w:pPr>
      <w:numPr>
        <w:ilvl w:val="1"/>
      </w:numPr>
      <w:spacing w:after="240" w:line="240" w:lineRule="auto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SubtitleChar">
    <w:name w:val="Subtitle Char"/>
    <w:link w:val="Subtitle"/>
    <w:uiPriority w:val="11"/>
    <w:rsid w:val="00CB17F4"/>
    <w:rPr>
      <w:rFonts w:ascii="Calibri Light" w:eastAsia="SimSun" w:hAnsi="Calibri Light" w:cs="Times New Roman"/>
      <w:color w:val="5B9BD5"/>
      <w:sz w:val="28"/>
      <w:szCs w:val="28"/>
    </w:rPr>
  </w:style>
  <w:style w:type="character" w:styleId="Strong">
    <w:name w:val="Strong"/>
    <w:uiPriority w:val="22"/>
    <w:qFormat/>
    <w:rsid w:val="00CB17F4"/>
    <w:rPr>
      <w:b/>
      <w:bCs/>
    </w:rPr>
  </w:style>
  <w:style w:type="character" w:styleId="Emphasis">
    <w:name w:val="Emphasis"/>
    <w:uiPriority w:val="20"/>
    <w:qFormat/>
    <w:rsid w:val="00CB17F4"/>
    <w:rPr>
      <w:i/>
      <w:iCs/>
    </w:rPr>
  </w:style>
  <w:style w:type="paragraph" w:styleId="NoSpacing">
    <w:name w:val="No Spacing"/>
    <w:uiPriority w:val="1"/>
    <w:qFormat/>
    <w:rsid w:val="00CB17F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B17F4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QuoteChar">
    <w:name w:val="Quote Char"/>
    <w:link w:val="Quote"/>
    <w:uiPriority w:val="29"/>
    <w:rsid w:val="00CB17F4"/>
    <w:rPr>
      <w:color w:val="44546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17F4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IntenseQuoteChar">
    <w:name w:val="Intense Quote Char"/>
    <w:link w:val="IntenseQuote"/>
    <w:uiPriority w:val="30"/>
    <w:rsid w:val="00CB17F4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SubtleEmphasis">
    <w:name w:val="Subtle Emphasis"/>
    <w:uiPriority w:val="19"/>
    <w:qFormat/>
    <w:rsid w:val="00CB17F4"/>
    <w:rPr>
      <w:i/>
      <w:iCs/>
      <w:color w:val="595959"/>
    </w:rPr>
  </w:style>
  <w:style w:type="character" w:styleId="IntenseEmphasis">
    <w:name w:val="Intense Emphasis"/>
    <w:uiPriority w:val="21"/>
    <w:qFormat/>
    <w:rsid w:val="00CB17F4"/>
    <w:rPr>
      <w:b/>
      <w:bCs/>
      <w:i/>
      <w:iCs/>
    </w:rPr>
  </w:style>
  <w:style w:type="character" w:styleId="SubtleReference">
    <w:name w:val="Subtle Reference"/>
    <w:uiPriority w:val="31"/>
    <w:qFormat/>
    <w:rsid w:val="00CB17F4"/>
    <w:rPr>
      <w:smallCaps/>
      <w:color w:val="595959"/>
      <w:u w:val="none" w:color="7F7F7F"/>
      <w:bdr w:val="none" w:sz="0" w:space="0" w:color="auto"/>
    </w:rPr>
  </w:style>
  <w:style w:type="character" w:styleId="IntenseReference">
    <w:name w:val="Intense Reference"/>
    <w:uiPriority w:val="32"/>
    <w:qFormat/>
    <w:rsid w:val="00CB17F4"/>
    <w:rPr>
      <w:b/>
      <w:bCs/>
      <w:smallCaps/>
      <w:color w:val="44546A"/>
      <w:u w:val="single"/>
    </w:rPr>
  </w:style>
  <w:style w:type="character" w:styleId="BookTitle">
    <w:name w:val="Book Title"/>
    <w:uiPriority w:val="33"/>
    <w:qFormat/>
    <w:rsid w:val="00CB17F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B17F4"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rsid w:val="00E64312"/>
  </w:style>
  <w:style w:type="paragraph" w:styleId="NormalWeb">
    <w:name w:val="Normal (Web)"/>
    <w:basedOn w:val="Normal"/>
    <w:uiPriority w:val="99"/>
    <w:unhideWhenUsed/>
    <w:rsid w:val="0086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volunteeringactionplan.co.uk/wp-content/uploads/2022/06/Volunteering-Action-Plan-Summary.pdf" TargetMode="External"/><Relationship Id="rId18" Type="http://schemas.openxmlformats.org/officeDocument/2006/relationships/image" Target="cid:image004.png@01D96C7B.E8961F30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gov.scot/publications/volunteering-national-framework/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cid:image002.png@01D96C7B.E8961F30" TargetMode="External"/><Relationship Id="rId20" Type="http://schemas.openxmlformats.org/officeDocument/2006/relationships/image" Target="cid:image003.jpg@01D96C7B.E8961F3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hirdsectormidlothian.org.uk/vm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irdsectormidlothian.org.uk/vm/projects-partnerships/volunteer-like-a-boss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VA\Templates\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bb2f6b-1973-454a-8206-f3fbc992e265" xsi:nil="true"/>
    <lcf76f155ced4ddcb4097134ff3c332f xmlns="8c105fef-32c2-467a-a830-a970f3bde6b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04C07718B353438DF328A67AB82CD9" ma:contentTypeVersion="18" ma:contentTypeDescription="Create a new document." ma:contentTypeScope="" ma:versionID="f5bd899df1fd07696c386fab74973094">
  <xsd:schema xmlns:xsd="http://www.w3.org/2001/XMLSchema" xmlns:xs="http://www.w3.org/2001/XMLSchema" xmlns:p="http://schemas.microsoft.com/office/2006/metadata/properties" xmlns:ns2="61bb2f6b-1973-454a-8206-f3fbc992e265" xmlns:ns3="8c105fef-32c2-467a-a830-a970f3bde6be" targetNamespace="http://schemas.microsoft.com/office/2006/metadata/properties" ma:root="true" ma:fieldsID="faa0ad2877a55d4110d6793b6860cf18" ns2:_="" ns3:_="">
    <xsd:import namespace="61bb2f6b-1973-454a-8206-f3fbc992e265"/>
    <xsd:import namespace="8c105fef-32c2-467a-a830-a970f3bde6b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b2f6b-1973-454a-8206-f3fbc992e2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028132-ad0b-440d-a0bd-5c227397465d}" ma:internalName="TaxCatchAll" ma:showField="CatchAllData" ma:web="61bb2f6b-1973-454a-8206-f3fbc992e2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05fef-32c2-467a-a830-a970f3bde6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618523-6baa-4dee-9f86-ff9cec5e22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1507B3D7-DCD5-46AB-825F-B13EAD03B0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E60AEA-4883-4C47-B1FF-2041966F4C95}">
  <ds:schemaRefs>
    <ds:schemaRef ds:uri="http://schemas.microsoft.com/office/2006/metadata/properties"/>
    <ds:schemaRef ds:uri="http://schemas.microsoft.com/office/infopath/2007/PartnerControls"/>
    <ds:schemaRef ds:uri="61bb2f6b-1973-454a-8206-f3fbc992e265"/>
    <ds:schemaRef ds:uri="8c105fef-32c2-467a-a830-a970f3bde6be"/>
  </ds:schemaRefs>
</ds:datastoreItem>
</file>

<file path=customXml/itemProps3.xml><?xml version="1.0" encoding="utf-8"?>
<ds:datastoreItem xmlns:ds="http://schemas.openxmlformats.org/officeDocument/2006/customXml" ds:itemID="{C8B779F8-68FF-4A47-83A5-69D3876F0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bb2f6b-1973-454a-8206-f3fbc992e265"/>
    <ds:schemaRef ds:uri="8c105fef-32c2-467a-a830-a970f3bde6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29A43B-ECBB-4D64-9DA6-6D4419199755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</Template>
  <TotalTime>3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 December, 1999</vt:lpstr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December, 1999</dc:title>
  <dc:subject/>
  <dc:creator>Midlothian Voluntary Action</dc:creator>
  <cp:keywords/>
  <cp:lastModifiedBy>Lesley Kelly</cp:lastModifiedBy>
  <cp:revision>5</cp:revision>
  <cp:lastPrinted>2024-07-17T08:19:00Z</cp:lastPrinted>
  <dcterms:created xsi:type="dcterms:W3CDTF">2024-07-23T12:39:00Z</dcterms:created>
  <dcterms:modified xsi:type="dcterms:W3CDTF">2024-07-23T12:45:00Z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BUILTIN\Administrators</vt:lpwstr>
  </property>
  <property fmtid="{D5CDD505-2E9C-101B-9397-08002B2CF9AE}" pid="3" name="Order">
    <vt:lpwstr>17386600.0000000</vt:lpwstr>
  </property>
  <property fmtid="{D5CDD505-2E9C-101B-9397-08002B2CF9AE}" pid="4" name="display_urn:schemas-microsoft-com:office:office#Author">
    <vt:lpwstr>BUILTIN\Administrators</vt:lpwstr>
  </property>
  <property fmtid="{D5CDD505-2E9C-101B-9397-08002B2CF9AE}" pid="5" name="ContentTypeId">
    <vt:lpwstr>0x0101005104C07718B353438DF328A67AB82CD9</vt:lpwstr>
  </property>
  <property fmtid="{D5CDD505-2E9C-101B-9397-08002B2CF9AE}" pid="6" name="MediaServiceImageTags">
    <vt:lpwstr/>
  </property>
</Properties>
</file>