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A18927" w14:textId="3C7086BE" w:rsidR="00764D6A" w:rsidRDefault="00F62DF5" w:rsidP="00C87860">
      <w:pPr>
        <w:pStyle w:val="Heading1"/>
      </w:pPr>
      <w:r w:rsidRPr="00F62DF5">
        <w:t>Improving regulatory service delivery and stakeholder engagement</w:t>
      </w:r>
      <w:r>
        <w:t xml:space="preserve">: </w:t>
      </w:r>
      <w:r w:rsidR="00D15F68" w:rsidRPr="00F62DF5">
        <w:t xml:space="preserve">Have Your Say </w:t>
      </w:r>
      <w:r w:rsidR="00434D4F" w:rsidRPr="00F62DF5">
        <w:t>s</w:t>
      </w:r>
      <w:r w:rsidR="00D15F68" w:rsidRPr="00F62DF5">
        <w:t xml:space="preserve">urvey </w:t>
      </w:r>
      <w:r w:rsidR="00434D4F" w:rsidRPr="00F62DF5">
        <w:t>a</w:t>
      </w:r>
      <w:r w:rsidR="00D15F68" w:rsidRPr="00F62DF5">
        <w:t>ssessment</w:t>
      </w:r>
    </w:p>
    <w:p w14:paraId="4817743C" w14:textId="77777777" w:rsidR="00075A00" w:rsidRPr="00075A00" w:rsidRDefault="00075A00" w:rsidP="00075A00">
      <w:r>
        <w:rPr>
          <w:noProof/>
        </w:rPr>
        <mc:AlternateContent>
          <mc:Choice Requires="wps">
            <w:drawing>
              <wp:inline distT="0" distB="0" distL="0" distR="0" wp14:anchorId="5C76DDB1" wp14:editId="7F208946">
                <wp:extent cx="5454852" cy="5098995"/>
                <wp:effectExtent l="0" t="0" r="0" b="6985"/>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54852" cy="5098995"/>
                        </a:xfrm>
                        <a:prstGeom prst="round2DiagRect">
                          <a:avLst>
                            <a:gd name="adj1" fmla="val 0"/>
                            <a:gd name="adj2" fmla="val 29401"/>
                          </a:avLst>
                        </a:prstGeom>
                        <a:blipFill>
                          <a:blip r:embed="rId11" cstate="print">
                            <a:extLst>
                              <a:ext uri="{28A0092B-C50C-407E-A947-70E740481C1C}">
                                <a14:useLocalDpi xmlns:a14="http://schemas.microsoft.com/office/drawing/2010/main" val="0"/>
                              </a:ext>
                            </a:extLst>
                          </a:blip>
                          <a:srcRect/>
                          <a:stretch>
                            <a:fillRect l="-18143" t="-4675" r="-12317" b="-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E0C5036" id="Rectangle: Diagonal Corners Rounded 10" o:spid="_x0000_s1026" alt="&quot;&quot;" style="width:429.5pt;height:401.5pt;visibility:visible;mso-wrap-style:square;mso-left-percent:-10001;mso-top-percent:-10001;mso-position-horizontal:absolute;mso-position-horizontal-relative:char;mso-position-vertical:absolute;mso-position-vertical-relative:line;mso-left-percent:-10001;mso-top-percent:-10001;v-text-anchor:middle" coordsize="5454852,5098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" path="m,l3955696,v827961,,1499156,671195,1499156,1499156l5454852,5098995r,l1499156,5098995c671195,5098995,,4427800,,3599839l,,,xe" stroked="f" strokeweight="2pt">
                <v:fill r:id="rId12" o:title="" recolor="t" rotate="t" type="frame"/>
                <v:path arrowok="t" o:connecttype="custom" o:connectlocs="0,0;3955696,0;5454852,1499156;5454852,5098995;5454852,5098995;1499156,5098995;0,3599839;0,0;0,0" o:connectangles="0,0,0,0,0,0,0,0,0"/>
                <w10:anchorlock/>
              </v:shape>
            </w:pict>
          </mc:Fallback>
        </mc:AlternateContent>
      </w:r>
    </w:p>
    <w:p w14:paraId="46D2FE2F" w14:textId="77777777" w:rsidR="00764D6A" w:rsidRDefault="00E91D72">
      <w:pPr>
        <w:pStyle w:val="Normalsmall"/>
      </w:pPr>
      <w:r>
        <w:br w:type="page"/>
      </w:r>
      <w:r>
        <w:lastRenderedPageBreak/>
        <w:t xml:space="preserve">© Commonwealth of Australia </w:t>
      </w:r>
      <w:r w:rsidR="00B97E61">
        <w:t>202</w:t>
      </w:r>
      <w:r w:rsidR="00C1105E">
        <w:t>4</w:t>
      </w:r>
    </w:p>
    <w:p w14:paraId="276E297E" w14:textId="77777777" w:rsidR="00764D6A" w:rsidRDefault="00E91D72">
      <w:pPr>
        <w:pStyle w:val="Normalsmall"/>
        <w:rPr>
          <w:rStyle w:val="Strong"/>
        </w:rPr>
      </w:pPr>
      <w:r>
        <w:rPr>
          <w:rStyle w:val="Strong"/>
        </w:rPr>
        <w:t>Ownership of intellectual property rights</w:t>
      </w:r>
    </w:p>
    <w:p w14:paraId="483A8723"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085F24AE" w14:textId="77777777" w:rsidR="00764D6A" w:rsidRDefault="00E91D72">
      <w:pPr>
        <w:pStyle w:val="Normalsmall"/>
        <w:rPr>
          <w:rStyle w:val="Strong"/>
        </w:rPr>
      </w:pPr>
      <w:r>
        <w:rPr>
          <w:rStyle w:val="Strong"/>
        </w:rPr>
        <w:t>Creative Commons licence</w:t>
      </w:r>
    </w:p>
    <w:p w14:paraId="450EEE51"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68D981B9" w14:textId="77777777" w:rsidR="00764D6A" w:rsidRPr="00364A4A" w:rsidRDefault="00E91D72">
      <w:pPr>
        <w:pStyle w:val="Normalsmall"/>
      </w:pPr>
      <w:r w:rsidRPr="00364A4A">
        <w:rPr>
          <w:noProof/>
          <w:lang w:eastAsia="en-AU"/>
        </w:rPr>
        <w:drawing>
          <wp:inline distT="0" distB="0" distL="0" distR="0" wp14:anchorId="12470BC6" wp14:editId="4A9B6393">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B529069" w14:textId="77777777" w:rsidR="00764D6A" w:rsidRPr="00364A4A" w:rsidRDefault="00E91D72">
      <w:pPr>
        <w:pStyle w:val="Normalsmall"/>
        <w:rPr>
          <w:rStyle w:val="Strong"/>
        </w:rPr>
      </w:pPr>
      <w:r w:rsidRPr="00364A4A">
        <w:rPr>
          <w:rStyle w:val="Strong"/>
        </w:rPr>
        <w:t>Cataloguing data</w:t>
      </w:r>
    </w:p>
    <w:p w14:paraId="297B162A" w14:textId="4C410393" w:rsidR="00764D6A" w:rsidRPr="00B11C45" w:rsidRDefault="00E91D72" w:rsidP="00BB4B1E">
      <w:pPr>
        <w:pStyle w:val="Normalsmall"/>
        <w:spacing w:after="0"/>
      </w:pPr>
      <w:r w:rsidRPr="00B11C45">
        <w:t xml:space="preserve">This publication (and any material sourced from it) should be attributed as: </w:t>
      </w:r>
      <w:r w:rsidR="009D5007" w:rsidRPr="00B11C45">
        <w:t>DA</w:t>
      </w:r>
      <w:r w:rsidR="00DE0AAE" w:rsidRPr="00B11C45">
        <w:t>FF</w:t>
      </w:r>
      <w:r w:rsidR="00B97E61" w:rsidRPr="00B11C45">
        <w:t xml:space="preserve"> 202</w:t>
      </w:r>
      <w:r w:rsidR="00C1105E" w:rsidRPr="00B11C45">
        <w:t>4</w:t>
      </w:r>
      <w:r w:rsidRPr="00B11C45">
        <w:t xml:space="preserve">, </w:t>
      </w:r>
      <w:r w:rsidR="00BB4B1E" w:rsidRPr="00BB4B1E">
        <w:rPr>
          <w:rStyle w:val="Emphasis"/>
        </w:rPr>
        <w:t>Improving regulatory service delivery and stakeholder engagement: Have Your Say survey assessment</w:t>
      </w:r>
      <w:r w:rsidR="00C07A47" w:rsidRPr="00434D4F">
        <w:t xml:space="preserve">, </w:t>
      </w:r>
      <w:r w:rsidR="00DE0AAE" w:rsidRPr="00B11C45">
        <w:t>Department of Agriculture, Fisheries and Forestry</w:t>
      </w:r>
      <w:r w:rsidRPr="00B11C45">
        <w:t>, Canberra. CC BY 4.0.</w:t>
      </w:r>
    </w:p>
    <w:p w14:paraId="720E1336" w14:textId="2FC84874" w:rsidR="00764D6A" w:rsidRDefault="00E91D72">
      <w:pPr>
        <w:pStyle w:val="Normalsmall"/>
      </w:pPr>
      <w:r>
        <w:t xml:space="preserve">This </w:t>
      </w:r>
      <w:r w:rsidRPr="00364A4A">
        <w:t xml:space="preserve">publication is available at </w:t>
      </w:r>
      <w:hyperlink r:id="rId15" w:history="1">
        <w:r w:rsidR="00D406AC">
          <w:rPr>
            <w:rStyle w:val="Hyperlink"/>
          </w:rPr>
          <w:t>haveyoursay.agriculture.gov.au/regulatory-services-delivery</w:t>
        </w:r>
      </w:hyperlink>
      <w:r w:rsidR="00D406AC">
        <w:t>.</w:t>
      </w:r>
    </w:p>
    <w:p w14:paraId="2103E32C" w14:textId="77777777" w:rsidR="00DE0AAE" w:rsidRDefault="00DE0AAE">
      <w:pPr>
        <w:pStyle w:val="Normalsmall"/>
        <w:spacing w:after="0"/>
      </w:pPr>
      <w:r w:rsidRPr="00DE0AAE">
        <w:t>Department of Agriculture, Fisheries and Forestry</w:t>
      </w:r>
    </w:p>
    <w:p w14:paraId="2D2EDFD5" w14:textId="77777777" w:rsidR="00764D6A" w:rsidRPr="00364A4A" w:rsidRDefault="00E91D72">
      <w:pPr>
        <w:pStyle w:val="Normalsmall"/>
        <w:spacing w:after="0"/>
      </w:pPr>
      <w:r w:rsidRPr="00364A4A">
        <w:t>GPO Box 858 Canberra ACT 2601</w:t>
      </w:r>
    </w:p>
    <w:p w14:paraId="7A4DC7D7" w14:textId="77777777" w:rsidR="00764D6A" w:rsidRPr="00364A4A" w:rsidRDefault="00E91D72">
      <w:pPr>
        <w:pStyle w:val="Normalsmall"/>
        <w:spacing w:after="0"/>
      </w:pPr>
      <w:r w:rsidRPr="00364A4A">
        <w:t>Telephone 1800 900 090</w:t>
      </w:r>
    </w:p>
    <w:p w14:paraId="14F87EAA" w14:textId="77777777" w:rsidR="00764D6A" w:rsidRPr="00364A4A" w:rsidRDefault="00E91D72">
      <w:pPr>
        <w:pStyle w:val="Normalsmall"/>
      </w:pPr>
      <w:r w:rsidRPr="00364A4A">
        <w:t xml:space="preserve">Web </w:t>
      </w:r>
      <w:hyperlink r:id="rId16" w:history="1">
        <w:r w:rsidR="00DE0AAE" w:rsidRPr="00364A4A">
          <w:rPr>
            <w:rStyle w:val="Hyperlink"/>
          </w:rPr>
          <w:t>agriculture.gov.au</w:t>
        </w:r>
      </w:hyperlink>
    </w:p>
    <w:p w14:paraId="1C200777" w14:textId="77777777" w:rsidR="007C358A" w:rsidRDefault="007C358A">
      <w:pPr>
        <w:pStyle w:val="Normalsmall"/>
      </w:pPr>
      <w:r w:rsidRPr="00364A4A">
        <w:rPr>
          <w:rStyle w:val="Strong"/>
        </w:rPr>
        <w:t>Disclaimer</w:t>
      </w:r>
    </w:p>
    <w:p w14:paraId="13CB338E"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5858176" w14:textId="77777777" w:rsidR="00764D6A" w:rsidRPr="00C07A47" w:rsidRDefault="00E91D72">
      <w:pPr>
        <w:pStyle w:val="Normalsmall"/>
        <w:rPr>
          <w:rStyle w:val="Strong"/>
        </w:rPr>
      </w:pPr>
      <w:r w:rsidRPr="00C07A47">
        <w:rPr>
          <w:rStyle w:val="Strong"/>
        </w:rPr>
        <w:t>Acknowledgements</w:t>
      </w:r>
    </w:p>
    <w:p w14:paraId="65B9ABCC" w14:textId="76A04EA5" w:rsidR="00BB4B1E" w:rsidRDefault="00BB4B1E">
      <w:pPr>
        <w:pStyle w:val="Normalsmall"/>
      </w:pPr>
      <w:r w:rsidRPr="00BB4B1E">
        <w:t>Thank you to all respondents for the feedback provided</w:t>
      </w:r>
      <w:r>
        <w:t>.</w:t>
      </w:r>
    </w:p>
    <w:p w14:paraId="146A2C77" w14:textId="77777777" w:rsidR="00B02B9B" w:rsidRDefault="00B02B9B" w:rsidP="00B02B9B">
      <w:pPr>
        <w:pStyle w:val="Normalsmall"/>
        <w:rPr>
          <w:rStyle w:val="Strong"/>
        </w:rPr>
      </w:pPr>
      <w:r>
        <w:rPr>
          <w:rStyle w:val="Strong"/>
        </w:rPr>
        <w:t>Acknowledgement of Country</w:t>
      </w:r>
    </w:p>
    <w:p w14:paraId="6C072320" w14:textId="5CD54852" w:rsidR="00764D6A" w:rsidRDefault="00D42E4F" w:rsidP="008C2B68">
      <w:pPr>
        <w:pStyle w:val="Normalsmall"/>
      </w:pPr>
      <w:r w:rsidRPr="00D42E4F">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b w:val="0"/>
        </w:rPr>
      </w:sdtEndPr>
      <w:sdtContent>
        <w:p w14:paraId="68DB7CC2" w14:textId="370A8597" w:rsidR="00764D6A" w:rsidRDefault="00E91D72" w:rsidP="008C2B68">
          <w:pPr>
            <w:pStyle w:val="TOCHeading"/>
            <w:pageBreakBefore/>
          </w:pPr>
          <w:r>
            <w:t>Contents</w:t>
          </w:r>
        </w:p>
        <w:p w14:paraId="0B6995AB" w14:textId="3558CFF4" w:rsidR="004C34BF"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83619734" w:history="1">
            <w:r w:rsidR="004C34BF" w:rsidRPr="000248B5">
              <w:rPr>
                <w:rStyle w:val="Hyperlink"/>
              </w:rPr>
              <w:t>Introduction</w:t>
            </w:r>
            <w:r w:rsidR="004C34BF">
              <w:rPr>
                <w:webHidden/>
              </w:rPr>
              <w:tab/>
            </w:r>
            <w:r w:rsidR="004C34BF">
              <w:rPr>
                <w:webHidden/>
              </w:rPr>
              <w:fldChar w:fldCharType="begin"/>
            </w:r>
            <w:r w:rsidR="004C34BF">
              <w:rPr>
                <w:webHidden/>
              </w:rPr>
              <w:instrText xml:space="preserve"> PAGEREF _Toc183619734 \h </w:instrText>
            </w:r>
            <w:r w:rsidR="004C34BF">
              <w:rPr>
                <w:webHidden/>
              </w:rPr>
            </w:r>
            <w:r w:rsidR="004C34BF">
              <w:rPr>
                <w:webHidden/>
              </w:rPr>
              <w:fldChar w:fldCharType="separate"/>
            </w:r>
            <w:r w:rsidR="004C34BF">
              <w:rPr>
                <w:webHidden/>
              </w:rPr>
              <w:t>1</w:t>
            </w:r>
            <w:r w:rsidR="004C34BF">
              <w:rPr>
                <w:webHidden/>
              </w:rPr>
              <w:fldChar w:fldCharType="end"/>
            </w:r>
          </w:hyperlink>
        </w:p>
        <w:p w14:paraId="6C9F83E1" w14:textId="48F40180" w:rsidR="004C34BF" w:rsidRDefault="004C34BF">
          <w:pPr>
            <w:pStyle w:val="TOC1"/>
            <w:rPr>
              <w:rFonts w:eastAsiaTheme="minorEastAsia"/>
              <w:b w:val="0"/>
              <w:kern w:val="2"/>
              <w:sz w:val="24"/>
              <w:szCs w:val="24"/>
              <w:lang w:eastAsia="en-AU"/>
              <w14:ligatures w14:val="standardContextual"/>
            </w:rPr>
          </w:pPr>
          <w:hyperlink w:anchor="_Toc183619735" w:history="1">
            <w:r w:rsidRPr="000248B5">
              <w:rPr>
                <w:rStyle w:val="Hyperlink"/>
              </w:rPr>
              <w:t>Consultation summary</w:t>
            </w:r>
            <w:r>
              <w:rPr>
                <w:webHidden/>
              </w:rPr>
              <w:tab/>
            </w:r>
            <w:r>
              <w:rPr>
                <w:webHidden/>
              </w:rPr>
              <w:fldChar w:fldCharType="begin"/>
            </w:r>
            <w:r>
              <w:rPr>
                <w:webHidden/>
              </w:rPr>
              <w:instrText xml:space="preserve"> PAGEREF _Toc183619735 \h </w:instrText>
            </w:r>
            <w:r>
              <w:rPr>
                <w:webHidden/>
              </w:rPr>
            </w:r>
            <w:r>
              <w:rPr>
                <w:webHidden/>
              </w:rPr>
              <w:fldChar w:fldCharType="separate"/>
            </w:r>
            <w:r>
              <w:rPr>
                <w:webHidden/>
              </w:rPr>
              <w:t>1</w:t>
            </w:r>
            <w:r>
              <w:rPr>
                <w:webHidden/>
              </w:rPr>
              <w:fldChar w:fldCharType="end"/>
            </w:r>
          </w:hyperlink>
        </w:p>
        <w:p w14:paraId="3E9348DF" w14:textId="1FE29476" w:rsidR="004C34BF" w:rsidRDefault="004C34BF">
          <w:pPr>
            <w:pStyle w:val="TOC2"/>
            <w:rPr>
              <w:rFonts w:eastAsiaTheme="minorEastAsia"/>
              <w:kern w:val="2"/>
              <w:sz w:val="24"/>
              <w:szCs w:val="24"/>
              <w:lang w:eastAsia="en-AU"/>
              <w14:ligatures w14:val="standardContextual"/>
            </w:rPr>
          </w:pPr>
          <w:hyperlink w:anchor="_Toc183619736" w:history="1">
            <w:r w:rsidRPr="000248B5">
              <w:rPr>
                <w:rStyle w:val="Hyperlink"/>
              </w:rPr>
              <w:t>Improving regulatory service delivery</w:t>
            </w:r>
            <w:r>
              <w:rPr>
                <w:webHidden/>
              </w:rPr>
              <w:tab/>
            </w:r>
            <w:r>
              <w:rPr>
                <w:webHidden/>
              </w:rPr>
              <w:fldChar w:fldCharType="begin"/>
            </w:r>
            <w:r>
              <w:rPr>
                <w:webHidden/>
              </w:rPr>
              <w:instrText xml:space="preserve"> PAGEREF _Toc183619736 \h </w:instrText>
            </w:r>
            <w:r>
              <w:rPr>
                <w:webHidden/>
              </w:rPr>
            </w:r>
            <w:r>
              <w:rPr>
                <w:webHidden/>
              </w:rPr>
              <w:fldChar w:fldCharType="separate"/>
            </w:r>
            <w:r>
              <w:rPr>
                <w:webHidden/>
              </w:rPr>
              <w:t>1</w:t>
            </w:r>
            <w:r>
              <w:rPr>
                <w:webHidden/>
              </w:rPr>
              <w:fldChar w:fldCharType="end"/>
            </w:r>
          </w:hyperlink>
        </w:p>
        <w:p w14:paraId="335F6FD9" w14:textId="20291B42" w:rsidR="004C34BF" w:rsidRDefault="004C34BF">
          <w:pPr>
            <w:pStyle w:val="TOC2"/>
            <w:rPr>
              <w:rFonts w:eastAsiaTheme="minorEastAsia"/>
              <w:kern w:val="2"/>
              <w:sz w:val="24"/>
              <w:szCs w:val="24"/>
              <w:lang w:eastAsia="en-AU"/>
              <w14:ligatures w14:val="standardContextual"/>
            </w:rPr>
          </w:pPr>
          <w:hyperlink w:anchor="_Toc183619737" w:history="1">
            <w:r w:rsidRPr="000248B5">
              <w:rPr>
                <w:rStyle w:val="Hyperlink"/>
              </w:rPr>
              <w:t>Stakeholder engagement</w:t>
            </w:r>
            <w:r>
              <w:rPr>
                <w:webHidden/>
              </w:rPr>
              <w:tab/>
            </w:r>
            <w:r>
              <w:rPr>
                <w:webHidden/>
              </w:rPr>
              <w:fldChar w:fldCharType="begin"/>
            </w:r>
            <w:r>
              <w:rPr>
                <w:webHidden/>
              </w:rPr>
              <w:instrText xml:space="preserve"> PAGEREF _Toc183619737 \h </w:instrText>
            </w:r>
            <w:r>
              <w:rPr>
                <w:webHidden/>
              </w:rPr>
            </w:r>
            <w:r>
              <w:rPr>
                <w:webHidden/>
              </w:rPr>
              <w:fldChar w:fldCharType="separate"/>
            </w:r>
            <w:r>
              <w:rPr>
                <w:webHidden/>
              </w:rPr>
              <w:t>5</w:t>
            </w:r>
            <w:r>
              <w:rPr>
                <w:webHidden/>
              </w:rPr>
              <w:fldChar w:fldCharType="end"/>
            </w:r>
          </w:hyperlink>
        </w:p>
        <w:p w14:paraId="6F52B3B1" w14:textId="7C2D2553" w:rsidR="004C34BF" w:rsidRDefault="004C34BF">
          <w:pPr>
            <w:pStyle w:val="TOC1"/>
            <w:rPr>
              <w:rFonts w:eastAsiaTheme="minorEastAsia"/>
              <w:b w:val="0"/>
              <w:kern w:val="2"/>
              <w:sz w:val="24"/>
              <w:szCs w:val="24"/>
              <w:lang w:eastAsia="en-AU"/>
              <w14:ligatures w14:val="standardContextual"/>
            </w:rPr>
          </w:pPr>
          <w:hyperlink w:anchor="_Toc183619738" w:history="1">
            <w:r w:rsidRPr="000248B5">
              <w:rPr>
                <w:rStyle w:val="Hyperlink"/>
              </w:rPr>
              <w:t>Key issues</w:t>
            </w:r>
            <w:r>
              <w:rPr>
                <w:webHidden/>
              </w:rPr>
              <w:tab/>
            </w:r>
            <w:r>
              <w:rPr>
                <w:webHidden/>
              </w:rPr>
              <w:fldChar w:fldCharType="begin"/>
            </w:r>
            <w:r>
              <w:rPr>
                <w:webHidden/>
              </w:rPr>
              <w:instrText xml:space="preserve"> PAGEREF _Toc183619738 \h </w:instrText>
            </w:r>
            <w:r>
              <w:rPr>
                <w:webHidden/>
              </w:rPr>
            </w:r>
            <w:r>
              <w:rPr>
                <w:webHidden/>
              </w:rPr>
              <w:fldChar w:fldCharType="separate"/>
            </w:r>
            <w:r>
              <w:rPr>
                <w:webHidden/>
              </w:rPr>
              <w:t>8</w:t>
            </w:r>
            <w:r>
              <w:rPr>
                <w:webHidden/>
              </w:rPr>
              <w:fldChar w:fldCharType="end"/>
            </w:r>
          </w:hyperlink>
        </w:p>
        <w:p w14:paraId="52C481AA" w14:textId="6F40E005" w:rsidR="004C34BF" w:rsidRDefault="004C34BF">
          <w:pPr>
            <w:pStyle w:val="TOC1"/>
            <w:rPr>
              <w:rFonts w:eastAsiaTheme="minorEastAsia"/>
              <w:b w:val="0"/>
              <w:kern w:val="2"/>
              <w:sz w:val="24"/>
              <w:szCs w:val="24"/>
              <w:lang w:eastAsia="en-AU"/>
              <w14:ligatures w14:val="standardContextual"/>
            </w:rPr>
          </w:pPr>
          <w:hyperlink w:anchor="_Toc183619739" w:history="1">
            <w:r w:rsidRPr="000248B5">
              <w:rPr>
                <w:rStyle w:val="Hyperlink"/>
              </w:rPr>
              <w:t>Learnings</w:t>
            </w:r>
            <w:r>
              <w:rPr>
                <w:webHidden/>
              </w:rPr>
              <w:tab/>
            </w:r>
            <w:r>
              <w:rPr>
                <w:webHidden/>
              </w:rPr>
              <w:fldChar w:fldCharType="begin"/>
            </w:r>
            <w:r>
              <w:rPr>
                <w:webHidden/>
              </w:rPr>
              <w:instrText xml:space="preserve"> PAGEREF _Toc183619739 \h </w:instrText>
            </w:r>
            <w:r>
              <w:rPr>
                <w:webHidden/>
              </w:rPr>
            </w:r>
            <w:r>
              <w:rPr>
                <w:webHidden/>
              </w:rPr>
              <w:fldChar w:fldCharType="separate"/>
            </w:r>
            <w:r>
              <w:rPr>
                <w:webHidden/>
              </w:rPr>
              <w:t>8</w:t>
            </w:r>
            <w:r>
              <w:rPr>
                <w:webHidden/>
              </w:rPr>
              <w:fldChar w:fldCharType="end"/>
            </w:r>
          </w:hyperlink>
        </w:p>
        <w:p w14:paraId="57AF340B" w14:textId="596E9715" w:rsidR="004C34BF" w:rsidRDefault="004C34BF">
          <w:pPr>
            <w:pStyle w:val="TOC1"/>
            <w:rPr>
              <w:rFonts w:eastAsiaTheme="minorEastAsia"/>
              <w:b w:val="0"/>
              <w:kern w:val="2"/>
              <w:sz w:val="24"/>
              <w:szCs w:val="24"/>
              <w:lang w:eastAsia="en-AU"/>
              <w14:ligatures w14:val="standardContextual"/>
            </w:rPr>
          </w:pPr>
          <w:hyperlink w:anchor="_Toc183619740" w:history="1">
            <w:r w:rsidRPr="000248B5">
              <w:rPr>
                <w:rStyle w:val="Hyperlink"/>
              </w:rPr>
              <w:t>Appendix A: Survey questions</w:t>
            </w:r>
            <w:r>
              <w:rPr>
                <w:webHidden/>
              </w:rPr>
              <w:tab/>
            </w:r>
            <w:r>
              <w:rPr>
                <w:webHidden/>
              </w:rPr>
              <w:fldChar w:fldCharType="begin"/>
            </w:r>
            <w:r>
              <w:rPr>
                <w:webHidden/>
              </w:rPr>
              <w:instrText xml:space="preserve"> PAGEREF _Toc183619740 \h </w:instrText>
            </w:r>
            <w:r>
              <w:rPr>
                <w:webHidden/>
              </w:rPr>
            </w:r>
            <w:r>
              <w:rPr>
                <w:webHidden/>
              </w:rPr>
              <w:fldChar w:fldCharType="separate"/>
            </w:r>
            <w:r>
              <w:rPr>
                <w:webHidden/>
              </w:rPr>
              <w:t>10</w:t>
            </w:r>
            <w:r>
              <w:rPr>
                <w:webHidden/>
              </w:rPr>
              <w:fldChar w:fldCharType="end"/>
            </w:r>
          </w:hyperlink>
        </w:p>
        <w:p w14:paraId="776C694D" w14:textId="4787EBD4" w:rsidR="004C34BF" w:rsidRDefault="004C34BF">
          <w:pPr>
            <w:pStyle w:val="TOC2"/>
            <w:rPr>
              <w:rFonts w:eastAsiaTheme="minorEastAsia"/>
              <w:kern w:val="2"/>
              <w:sz w:val="24"/>
              <w:szCs w:val="24"/>
              <w:lang w:eastAsia="en-AU"/>
              <w14:ligatures w14:val="standardContextual"/>
            </w:rPr>
          </w:pPr>
          <w:hyperlink w:anchor="_Toc183619741" w:history="1">
            <w:r w:rsidRPr="000248B5">
              <w:rPr>
                <w:rStyle w:val="Hyperlink"/>
              </w:rPr>
              <w:t>Welcome</w:t>
            </w:r>
            <w:r>
              <w:rPr>
                <w:webHidden/>
              </w:rPr>
              <w:tab/>
            </w:r>
            <w:r>
              <w:rPr>
                <w:webHidden/>
              </w:rPr>
              <w:fldChar w:fldCharType="begin"/>
            </w:r>
            <w:r>
              <w:rPr>
                <w:webHidden/>
              </w:rPr>
              <w:instrText xml:space="preserve"> PAGEREF _Toc183619741 \h </w:instrText>
            </w:r>
            <w:r>
              <w:rPr>
                <w:webHidden/>
              </w:rPr>
            </w:r>
            <w:r>
              <w:rPr>
                <w:webHidden/>
              </w:rPr>
              <w:fldChar w:fldCharType="separate"/>
            </w:r>
            <w:r>
              <w:rPr>
                <w:webHidden/>
              </w:rPr>
              <w:t>10</w:t>
            </w:r>
            <w:r>
              <w:rPr>
                <w:webHidden/>
              </w:rPr>
              <w:fldChar w:fldCharType="end"/>
            </w:r>
          </w:hyperlink>
        </w:p>
        <w:p w14:paraId="1510B0FA" w14:textId="23A585CD" w:rsidR="004C34BF" w:rsidRDefault="004C34BF">
          <w:pPr>
            <w:pStyle w:val="TOC2"/>
            <w:rPr>
              <w:rFonts w:eastAsiaTheme="minorEastAsia"/>
              <w:kern w:val="2"/>
              <w:sz w:val="24"/>
              <w:szCs w:val="24"/>
              <w:lang w:eastAsia="en-AU"/>
              <w14:ligatures w14:val="standardContextual"/>
            </w:rPr>
          </w:pPr>
          <w:hyperlink w:anchor="_Toc183619742" w:history="1">
            <w:r w:rsidRPr="000248B5">
              <w:rPr>
                <w:rStyle w:val="Hyperlink"/>
              </w:rPr>
              <w:t>Improving regulatory service delivery</w:t>
            </w:r>
            <w:r>
              <w:rPr>
                <w:webHidden/>
              </w:rPr>
              <w:tab/>
            </w:r>
            <w:r>
              <w:rPr>
                <w:webHidden/>
              </w:rPr>
              <w:fldChar w:fldCharType="begin"/>
            </w:r>
            <w:r>
              <w:rPr>
                <w:webHidden/>
              </w:rPr>
              <w:instrText xml:space="preserve"> PAGEREF _Toc183619742 \h </w:instrText>
            </w:r>
            <w:r>
              <w:rPr>
                <w:webHidden/>
              </w:rPr>
            </w:r>
            <w:r>
              <w:rPr>
                <w:webHidden/>
              </w:rPr>
              <w:fldChar w:fldCharType="separate"/>
            </w:r>
            <w:r>
              <w:rPr>
                <w:webHidden/>
              </w:rPr>
              <w:t>10</w:t>
            </w:r>
            <w:r>
              <w:rPr>
                <w:webHidden/>
              </w:rPr>
              <w:fldChar w:fldCharType="end"/>
            </w:r>
          </w:hyperlink>
        </w:p>
        <w:p w14:paraId="3C621FFE" w14:textId="042BB05E" w:rsidR="004C34BF" w:rsidRDefault="004C34BF">
          <w:pPr>
            <w:pStyle w:val="TOC2"/>
            <w:rPr>
              <w:rFonts w:eastAsiaTheme="minorEastAsia"/>
              <w:kern w:val="2"/>
              <w:sz w:val="24"/>
              <w:szCs w:val="24"/>
              <w:lang w:eastAsia="en-AU"/>
              <w14:ligatures w14:val="standardContextual"/>
            </w:rPr>
          </w:pPr>
          <w:hyperlink w:anchor="_Toc183619743" w:history="1">
            <w:r w:rsidRPr="000248B5">
              <w:rPr>
                <w:rStyle w:val="Hyperlink"/>
              </w:rPr>
              <w:t>Stakeholder engagement</w:t>
            </w:r>
            <w:r>
              <w:rPr>
                <w:webHidden/>
              </w:rPr>
              <w:tab/>
            </w:r>
            <w:r>
              <w:rPr>
                <w:webHidden/>
              </w:rPr>
              <w:fldChar w:fldCharType="begin"/>
            </w:r>
            <w:r>
              <w:rPr>
                <w:webHidden/>
              </w:rPr>
              <w:instrText xml:space="preserve"> PAGEREF _Toc183619743 \h </w:instrText>
            </w:r>
            <w:r>
              <w:rPr>
                <w:webHidden/>
              </w:rPr>
            </w:r>
            <w:r>
              <w:rPr>
                <w:webHidden/>
              </w:rPr>
              <w:fldChar w:fldCharType="separate"/>
            </w:r>
            <w:r>
              <w:rPr>
                <w:webHidden/>
              </w:rPr>
              <w:t>13</w:t>
            </w:r>
            <w:r>
              <w:rPr>
                <w:webHidden/>
              </w:rPr>
              <w:fldChar w:fldCharType="end"/>
            </w:r>
          </w:hyperlink>
        </w:p>
        <w:p w14:paraId="6F78DDA4" w14:textId="1B721D74" w:rsidR="00764D6A" w:rsidRPr="00CC04C2" w:rsidRDefault="00E91D72" w:rsidP="00F46C13">
          <w:pPr>
            <w:pStyle w:val="TOC2"/>
            <w:ind w:firstLine="0"/>
            <w:rPr>
              <w:rFonts w:eastAsiaTheme="minorEastAsia"/>
              <w:b/>
              <w:kern w:val="2"/>
              <w:sz w:val="24"/>
              <w:szCs w:val="24"/>
              <w:lang w:eastAsia="en-AU"/>
              <w14:ligatures w14:val="standardContextual"/>
            </w:rPr>
          </w:pPr>
          <w:r>
            <w:rPr>
              <w:b/>
            </w:rPr>
            <w:fldChar w:fldCharType="end"/>
          </w:r>
        </w:p>
      </w:sdtContent>
    </w:sdt>
    <w:p w14:paraId="0ADBBD64" w14:textId="77777777" w:rsidR="00764D6A" w:rsidRDefault="00E91D72" w:rsidP="004B1DA1">
      <w:pPr>
        <w:pStyle w:val="TOCHeading2"/>
        <w:rPr>
          <w:rStyle w:val="Strong"/>
        </w:rPr>
      </w:pPr>
      <w:r w:rsidRPr="004B1DA1">
        <w:rPr>
          <w:rStyle w:val="Strong"/>
          <w:b/>
          <w:bCs w:val="0"/>
        </w:rPr>
        <w:t>Tables</w:t>
      </w:r>
    </w:p>
    <w:p w14:paraId="015C4E1E" w14:textId="4FE6E977" w:rsidR="00D42E4F"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82921314" w:history="1">
        <w:r w:rsidR="00D42E4F" w:rsidRPr="00615B72">
          <w:rPr>
            <w:rStyle w:val="Hyperlink"/>
            <w:noProof/>
          </w:rPr>
          <w:t>Table 1 Legislative domains that respondents interacted with</w:t>
        </w:r>
        <w:r w:rsidR="00D42E4F">
          <w:rPr>
            <w:noProof/>
            <w:webHidden/>
          </w:rPr>
          <w:tab/>
        </w:r>
        <w:r w:rsidR="00D42E4F">
          <w:rPr>
            <w:noProof/>
            <w:webHidden/>
          </w:rPr>
          <w:fldChar w:fldCharType="begin"/>
        </w:r>
        <w:r w:rsidR="00D42E4F">
          <w:rPr>
            <w:noProof/>
            <w:webHidden/>
          </w:rPr>
          <w:instrText xml:space="preserve"> PAGEREF _Toc182921314 \h </w:instrText>
        </w:r>
        <w:r w:rsidR="00D42E4F">
          <w:rPr>
            <w:noProof/>
            <w:webHidden/>
          </w:rPr>
        </w:r>
        <w:r w:rsidR="00D42E4F">
          <w:rPr>
            <w:noProof/>
            <w:webHidden/>
          </w:rPr>
          <w:fldChar w:fldCharType="separate"/>
        </w:r>
        <w:r w:rsidR="00D42E4F">
          <w:rPr>
            <w:noProof/>
            <w:webHidden/>
          </w:rPr>
          <w:t>2</w:t>
        </w:r>
        <w:r w:rsidR="00D42E4F">
          <w:rPr>
            <w:noProof/>
            <w:webHidden/>
          </w:rPr>
          <w:fldChar w:fldCharType="end"/>
        </w:r>
      </w:hyperlink>
    </w:p>
    <w:p w14:paraId="4D2D7CFC" w14:textId="05A7D8F5" w:rsidR="00D42E4F" w:rsidRDefault="00D42E4F">
      <w:pPr>
        <w:pStyle w:val="TableofFigures"/>
        <w:tabs>
          <w:tab w:val="right" w:leader="dot" w:pos="9060"/>
        </w:tabs>
        <w:rPr>
          <w:rFonts w:eastAsiaTheme="minorEastAsia"/>
          <w:noProof/>
          <w:kern w:val="2"/>
          <w:sz w:val="24"/>
          <w:szCs w:val="24"/>
          <w:lang w:eastAsia="en-AU"/>
          <w14:ligatures w14:val="standardContextual"/>
        </w:rPr>
      </w:pPr>
      <w:hyperlink w:anchor="_Toc182921315" w:history="1">
        <w:r w:rsidRPr="00615B72">
          <w:rPr>
            <w:rStyle w:val="Hyperlink"/>
            <w:noProof/>
          </w:rPr>
          <w:t>Table 2 How stakeholders identify themselves</w:t>
        </w:r>
        <w:r>
          <w:rPr>
            <w:noProof/>
            <w:webHidden/>
          </w:rPr>
          <w:tab/>
        </w:r>
        <w:r>
          <w:rPr>
            <w:noProof/>
            <w:webHidden/>
          </w:rPr>
          <w:fldChar w:fldCharType="begin"/>
        </w:r>
        <w:r>
          <w:rPr>
            <w:noProof/>
            <w:webHidden/>
          </w:rPr>
          <w:instrText xml:space="preserve"> PAGEREF _Toc182921315 \h </w:instrText>
        </w:r>
        <w:r>
          <w:rPr>
            <w:noProof/>
            <w:webHidden/>
          </w:rPr>
        </w:r>
        <w:r>
          <w:rPr>
            <w:noProof/>
            <w:webHidden/>
          </w:rPr>
          <w:fldChar w:fldCharType="separate"/>
        </w:r>
        <w:r>
          <w:rPr>
            <w:noProof/>
            <w:webHidden/>
          </w:rPr>
          <w:t>2</w:t>
        </w:r>
        <w:r>
          <w:rPr>
            <w:noProof/>
            <w:webHidden/>
          </w:rPr>
          <w:fldChar w:fldCharType="end"/>
        </w:r>
      </w:hyperlink>
    </w:p>
    <w:p w14:paraId="6520B034" w14:textId="414F8116" w:rsidR="00D42E4F" w:rsidRDefault="00D42E4F">
      <w:pPr>
        <w:pStyle w:val="TableofFigures"/>
        <w:tabs>
          <w:tab w:val="right" w:leader="dot" w:pos="9060"/>
        </w:tabs>
        <w:rPr>
          <w:rFonts w:eastAsiaTheme="minorEastAsia"/>
          <w:noProof/>
          <w:kern w:val="2"/>
          <w:sz w:val="24"/>
          <w:szCs w:val="24"/>
          <w:lang w:eastAsia="en-AU"/>
          <w14:ligatures w14:val="standardContextual"/>
        </w:rPr>
      </w:pPr>
      <w:hyperlink w:anchor="_Toc182921316" w:history="1">
        <w:r w:rsidRPr="00615B72">
          <w:rPr>
            <w:rStyle w:val="Hyperlink"/>
            <w:noProof/>
          </w:rPr>
          <w:t>Table 3 Stakeholder views on effectiveness of department regulatory service delivery</w:t>
        </w:r>
        <w:r>
          <w:rPr>
            <w:noProof/>
            <w:webHidden/>
          </w:rPr>
          <w:tab/>
        </w:r>
        <w:r>
          <w:rPr>
            <w:noProof/>
            <w:webHidden/>
          </w:rPr>
          <w:fldChar w:fldCharType="begin"/>
        </w:r>
        <w:r>
          <w:rPr>
            <w:noProof/>
            <w:webHidden/>
          </w:rPr>
          <w:instrText xml:space="preserve"> PAGEREF _Toc182921316 \h </w:instrText>
        </w:r>
        <w:r>
          <w:rPr>
            <w:noProof/>
            <w:webHidden/>
          </w:rPr>
        </w:r>
        <w:r>
          <w:rPr>
            <w:noProof/>
            <w:webHidden/>
          </w:rPr>
          <w:fldChar w:fldCharType="separate"/>
        </w:r>
        <w:r>
          <w:rPr>
            <w:noProof/>
            <w:webHidden/>
          </w:rPr>
          <w:t>3</w:t>
        </w:r>
        <w:r>
          <w:rPr>
            <w:noProof/>
            <w:webHidden/>
          </w:rPr>
          <w:fldChar w:fldCharType="end"/>
        </w:r>
      </w:hyperlink>
    </w:p>
    <w:p w14:paraId="3214AC55" w14:textId="3C3D4F44" w:rsidR="00D42E4F" w:rsidRDefault="00D42E4F">
      <w:pPr>
        <w:pStyle w:val="TableofFigures"/>
        <w:tabs>
          <w:tab w:val="right" w:leader="dot" w:pos="9060"/>
        </w:tabs>
        <w:rPr>
          <w:rFonts w:eastAsiaTheme="minorEastAsia"/>
          <w:noProof/>
          <w:kern w:val="2"/>
          <w:sz w:val="24"/>
          <w:szCs w:val="24"/>
          <w:lang w:eastAsia="en-AU"/>
          <w14:ligatures w14:val="standardContextual"/>
        </w:rPr>
      </w:pPr>
      <w:hyperlink w:anchor="_Toc182921317" w:history="1">
        <w:r w:rsidRPr="00615B72">
          <w:rPr>
            <w:rStyle w:val="Hyperlink"/>
            <w:noProof/>
          </w:rPr>
          <w:t>Table 4 Best performing department regulatory services</w:t>
        </w:r>
        <w:r>
          <w:rPr>
            <w:noProof/>
            <w:webHidden/>
          </w:rPr>
          <w:tab/>
        </w:r>
        <w:r>
          <w:rPr>
            <w:noProof/>
            <w:webHidden/>
          </w:rPr>
          <w:fldChar w:fldCharType="begin"/>
        </w:r>
        <w:r>
          <w:rPr>
            <w:noProof/>
            <w:webHidden/>
          </w:rPr>
          <w:instrText xml:space="preserve"> PAGEREF _Toc182921317 \h </w:instrText>
        </w:r>
        <w:r>
          <w:rPr>
            <w:noProof/>
            <w:webHidden/>
          </w:rPr>
        </w:r>
        <w:r>
          <w:rPr>
            <w:noProof/>
            <w:webHidden/>
          </w:rPr>
          <w:fldChar w:fldCharType="separate"/>
        </w:r>
        <w:r>
          <w:rPr>
            <w:noProof/>
            <w:webHidden/>
          </w:rPr>
          <w:t>3</w:t>
        </w:r>
        <w:r>
          <w:rPr>
            <w:noProof/>
            <w:webHidden/>
          </w:rPr>
          <w:fldChar w:fldCharType="end"/>
        </w:r>
      </w:hyperlink>
    </w:p>
    <w:p w14:paraId="5E2412DE" w14:textId="524311C0" w:rsidR="00D42E4F" w:rsidRDefault="00D42E4F">
      <w:pPr>
        <w:pStyle w:val="TableofFigures"/>
        <w:tabs>
          <w:tab w:val="right" w:leader="dot" w:pos="9060"/>
        </w:tabs>
        <w:rPr>
          <w:rFonts w:eastAsiaTheme="minorEastAsia"/>
          <w:noProof/>
          <w:kern w:val="2"/>
          <w:sz w:val="24"/>
          <w:szCs w:val="24"/>
          <w:lang w:eastAsia="en-AU"/>
          <w14:ligatures w14:val="standardContextual"/>
        </w:rPr>
      </w:pPr>
      <w:hyperlink w:anchor="_Toc182921318" w:history="1">
        <w:r w:rsidRPr="00615B72">
          <w:rPr>
            <w:rStyle w:val="Hyperlink"/>
            <w:noProof/>
          </w:rPr>
          <w:t>Table 5 Satisfaction with communication of regulatory policies, processes and decisions</w:t>
        </w:r>
        <w:r>
          <w:rPr>
            <w:noProof/>
            <w:webHidden/>
          </w:rPr>
          <w:tab/>
        </w:r>
        <w:r>
          <w:rPr>
            <w:noProof/>
            <w:webHidden/>
          </w:rPr>
          <w:fldChar w:fldCharType="begin"/>
        </w:r>
        <w:r>
          <w:rPr>
            <w:noProof/>
            <w:webHidden/>
          </w:rPr>
          <w:instrText xml:space="preserve"> PAGEREF _Toc182921318 \h </w:instrText>
        </w:r>
        <w:r>
          <w:rPr>
            <w:noProof/>
            <w:webHidden/>
          </w:rPr>
        </w:r>
        <w:r>
          <w:rPr>
            <w:noProof/>
            <w:webHidden/>
          </w:rPr>
          <w:fldChar w:fldCharType="separate"/>
        </w:r>
        <w:r>
          <w:rPr>
            <w:noProof/>
            <w:webHidden/>
          </w:rPr>
          <w:t>4</w:t>
        </w:r>
        <w:r>
          <w:rPr>
            <w:noProof/>
            <w:webHidden/>
          </w:rPr>
          <w:fldChar w:fldCharType="end"/>
        </w:r>
      </w:hyperlink>
    </w:p>
    <w:p w14:paraId="28F4AE42" w14:textId="4ACB2837" w:rsidR="00D42E4F" w:rsidRDefault="00D42E4F">
      <w:pPr>
        <w:pStyle w:val="TableofFigures"/>
        <w:tabs>
          <w:tab w:val="right" w:leader="dot" w:pos="9060"/>
        </w:tabs>
        <w:rPr>
          <w:rFonts w:eastAsiaTheme="minorEastAsia"/>
          <w:noProof/>
          <w:kern w:val="2"/>
          <w:sz w:val="24"/>
          <w:szCs w:val="24"/>
          <w:lang w:eastAsia="en-AU"/>
          <w14:ligatures w14:val="standardContextual"/>
        </w:rPr>
      </w:pPr>
      <w:hyperlink w:anchor="_Toc182921319" w:history="1">
        <w:r w:rsidRPr="00615B72">
          <w:rPr>
            <w:rStyle w:val="Hyperlink"/>
            <w:noProof/>
          </w:rPr>
          <w:t>Table 6 Department regulatory services that could be improved</w:t>
        </w:r>
        <w:r>
          <w:rPr>
            <w:noProof/>
            <w:webHidden/>
          </w:rPr>
          <w:tab/>
        </w:r>
        <w:r>
          <w:rPr>
            <w:noProof/>
            <w:webHidden/>
          </w:rPr>
          <w:fldChar w:fldCharType="begin"/>
        </w:r>
        <w:r>
          <w:rPr>
            <w:noProof/>
            <w:webHidden/>
          </w:rPr>
          <w:instrText xml:space="preserve"> PAGEREF _Toc182921319 \h </w:instrText>
        </w:r>
        <w:r>
          <w:rPr>
            <w:noProof/>
            <w:webHidden/>
          </w:rPr>
        </w:r>
        <w:r>
          <w:rPr>
            <w:noProof/>
            <w:webHidden/>
          </w:rPr>
          <w:fldChar w:fldCharType="separate"/>
        </w:r>
        <w:r>
          <w:rPr>
            <w:noProof/>
            <w:webHidden/>
          </w:rPr>
          <w:t>4</w:t>
        </w:r>
        <w:r>
          <w:rPr>
            <w:noProof/>
            <w:webHidden/>
          </w:rPr>
          <w:fldChar w:fldCharType="end"/>
        </w:r>
      </w:hyperlink>
    </w:p>
    <w:p w14:paraId="4DCDEB20" w14:textId="37113387" w:rsidR="00D42E4F" w:rsidRDefault="00D42E4F">
      <w:pPr>
        <w:pStyle w:val="TableofFigures"/>
        <w:tabs>
          <w:tab w:val="right" w:leader="dot" w:pos="9060"/>
        </w:tabs>
        <w:rPr>
          <w:rFonts w:eastAsiaTheme="minorEastAsia"/>
          <w:noProof/>
          <w:kern w:val="2"/>
          <w:sz w:val="24"/>
          <w:szCs w:val="24"/>
          <w:lang w:eastAsia="en-AU"/>
          <w14:ligatures w14:val="standardContextual"/>
        </w:rPr>
      </w:pPr>
      <w:hyperlink w:anchor="_Toc182921320" w:history="1">
        <w:r w:rsidRPr="00615B72">
          <w:rPr>
            <w:rStyle w:val="Hyperlink"/>
            <w:noProof/>
          </w:rPr>
          <w:t>Table 7 Resources used by stakeholders to stay abreast of regulatory obligations</w:t>
        </w:r>
        <w:r>
          <w:rPr>
            <w:noProof/>
            <w:webHidden/>
          </w:rPr>
          <w:tab/>
        </w:r>
        <w:r>
          <w:rPr>
            <w:noProof/>
            <w:webHidden/>
          </w:rPr>
          <w:fldChar w:fldCharType="begin"/>
        </w:r>
        <w:r>
          <w:rPr>
            <w:noProof/>
            <w:webHidden/>
          </w:rPr>
          <w:instrText xml:space="preserve"> PAGEREF _Toc182921320 \h </w:instrText>
        </w:r>
        <w:r>
          <w:rPr>
            <w:noProof/>
            <w:webHidden/>
          </w:rPr>
        </w:r>
        <w:r>
          <w:rPr>
            <w:noProof/>
            <w:webHidden/>
          </w:rPr>
          <w:fldChar w:fldCharType="separate"/>
        </w:r>
        <w:r>
          <w:rPr>
            <w:noProof/>
            <w:webHidden/>
          </w:rPr>
          <w:t>4</w:t>
        </w:r>
        <w:r>
          <w:rPr>
            <w:noProof/>
            <w:webHidden/>
          </w:rPr>
          <w:fldChar w:fldCharType="end"/>
        </w:r>
      </w:hyperlink>
    </w:p>
    <w:p w14:paraId="6FC1F999" w14:textId="2055090C" w:rsidR="00D42E4F" w:rsidRDefault="00D42E4F">
      <w:pPr>
        <w:pStyle w:val="TableofFigures"/>
        <w:tabs>
          <w:tab w:val="right" w:leader="dot" w:pos="9060"/>
        </w:tabs>
        <w:rPr>
          <w:rFonts w:eastAsiaTheme="minorEastAsia"/>
          <w:noProof/>
          <w:kern w:val="2"/>
          <w:sz w:val="24"/>
          <w:szCs w:val="24"/>
          <w:lang w:eastAsia="en-AU"/>
          <w14:ligatures w14:val="standardContextual"/>
        </w:rPr>
      </w:pPr>
      <w:hyperlink w:anchor="_Toc182921321" w:history="1">
        <w:r w:rsidRPr="00615B72">
          <w:rPr>
            <w:rStyle w:val="Hyperlink"/>
            <w:noProof/>
          </w:rPr>
          <w:t>Table 8 Awareness of how to initiate departmental engagement</w:t>
        </w:r>
        <w:r>
          <w:rPr>
            <w:noProof/>
            <w:webHidden/>
          </w:rPr>
          <w:tab/>
        </w:r>
        <w:r>
          <w:rPr>
            <w:noProof/>
            <w:webHidden/>
          </w:rPr>
          <w:fldChar w:fldCharType="begin"/>
        </w:r>
        <w:r>
          <w:rPr>
            <w:noProof/>
            <w:webHidden/>
          </w:rPr>
          <w:instrText xml:space="preserve"> PAGEREF _Toc182921321 \h </w:instrText>
        </w:r>
        <w:r>
          <w:rPr>
            <w:noProof/>
            <w:webHidden/>
          </w:rPr>
        </w:r>
        <w:r>
          <w:rPr>
            <w:noProof/>
            <w:webHidden/>
          </w:rPr>
          <w:fldChar w:fldCharType="separate"/>
        </w:r>
        <w:r>
          <w:rPr>
            <w:noProof/>
            <w:webHidden/>
          </w:rPr>
          <w:t>5</w:t>
        </w:r>
        <w:r>
          <w:rPr>
            <w:noProof/>
            <w:webHidden/>
          </w:rPr>
          <w:fldChar w:fldCharType="end"/>
        </w:r>
      </w:hyperlink>
    </w:p>
    <w:p w14:paraId="7F914DA7" w14:textId="545D86AF" w:rsidR="00D42E4F" w:rsidRDefault="00D42E4F">
      <w:pPr>
        <w:pStyle w:val="TableofFigures"/>
        <w:tabs>
          <w:tab w:val="right" w:leader="dot" w:pos="9060"/>
        </w:tabs>
        <w:rPr>
          <w:rFonts w:eastAsiaTheme="minorEastAsia"/>
          <w:noProof/>
          <w:kern w:val="2"/>
          <w:sz w:val="24"/>
          <w:szCs w:val="24"/>
          <w:lang w:eastAsia="en-AU"/>
          <w14:ligatures w14:val="standardContextual"/>
        </w:rPr>
      </w:pPr>
      <w:hyperlink w:anchor="_Toc182921322" w:history="1">
        <w:r w:rsidRPr="00615B72">
          <w:rPr>
            <w:rStyle w:val="Hyperlink"/>
            <w:noProof/>
          </w:rPr>
          <w:t>Table 9 Prior engagement on policy, program or service delivery</w:t>
        </w:r>
        <w:r>
          <w:rPr>
            <w:noProof/>
            <w:webHidden/>
          </w:rPr>
          <w:tab/>
        </w:r>
        <w:r>
          <w:rPr>
            <w:noProof/>
            <w:webHidden/>
          </w:rPr>
          <w:fldChar w:fldCharType="begin"/>
        </w:r>
        <w:r>
          <w:rPr>
            <w:noProof/>
            <w:webHidden/>
          </w:rPr>
          <w:instrText xml:space="preserve"> PAGEREF _Toc182921322 \h </w:instrText>
        </w:r>
        <w:r>
          <w:rPr>
            <w:noProof/>
            <w:webHidden/>
          </w:rPr>
        </w:r>
        <w:r>
          <w:rPr>
            <w:noProof/>
            <w:webHidden/>
          </w:rPr>
          <w:fldChar w:fldCharType="separate"/>
        </w:r>
        <w:r>
          <w:rPr>
            <w:noProof/>
            <w:webHidden/>
          </w:rPr>
          <w:t>5</w:t>
        </w:r>
        <w:r>
          <w:rPr>
            <w:noProof/>
            <w:webHidden/>
          </w:rPr>
          <w:fldChar w:fldCharType="end"/>
        </w:r>
      </w:hyperlink>
    </w:p>
    <w:p w14:paraId="045CEF3D" w14:textId="60D7BDB9" w:rsidR="00D42E4F" w:rsidRDefault="00D42E4F">
      <w:pPr>
        <w:pStyle w:val="TableofFigures"/>
        <w:tabs>
          <w:tab w:val="right" w:leader="dot" w:pos="9060"/>
        </w:tabs>
        <w:rPr>
          <w:rFonts w:eastAsiaTheme="minorEastAsia"/>
          <w:noProof/>
          <w:kern w:val="2"/>
          <w:sz w:val="24"/>
          <w:szCs w:val="24"/>
          <w:lang w:eastAsia="en-AU"/>
          <w14:ligatures w14:val="standardContextual"/>
        </w:rPr>
      </w:pPr>
      <w:hyperlink w:anchor="_Toc182921323" w:history="1">
        <w:r w:rsidRPr="00615B72">
          <w:rPr>
            <w:rStyle w:val="Hyperlink"/>
            <w:noProof/>
          </w:rPr>
          <w:t>Table 10 Opportunities to engage with department</w:t>
        </w:r>
        <w:r>
          <w:rPr>
            <w:noProof/>
            <w:webHidden/>
          </w:rPr>
          <w:tab/>
        </w:r>
        <w:r>
          <w:rPr>
            <w:noProof/>
            <w:webHidden/>
          </w:rPr>
          <w:fldChar w:fldCharType="begin"/>
        </w:r>
        <w:r>
          <w:rPr>
            <w:noProof/>
            <w:webHidden/>
          </w:rPr>
          <w:instrText xml:space="preserve"> PAGEREF _Toc182921323 \h </w:instrText>
        </w:r>
        <w:r>
          <w:rPr>
            <w:noProof/>
            <w:webHidden/>
          </w:rPr>
        </w:r>
        <w:r>
          <w:rPr>
            <w:noProof/>
            <w:webHidden/>
          </w:rPr>
          <w:fldChar w:fldCharType="separate"/>
        </w:r>
        <w:r>
          <w:rPr>
            <w:noProof/>
            <w:webHidden/>
          </w:rPr>
          <w:t>6</w:t>
        </w:r>
        <w:r>
          <w:rPr>
            <w:noProof/>
            <w:webHidden/>
          </w:rPr>
          <w:fldChar w:fldCharType="end"/>
        </w:r>
      </w:hyperlink>
    </w:p>
    <w:p w14:paraId="7C52BC77" w14:textId="5D429662" w:rsidR="00D42E4F" w:rsidRDefault="00D42E4F">
      <w:pPr>
        <w:pStyle w:val="TableofFigures"/>
        <w:tabs>
          <w:tab w:val="right" w:leader="dot" w:pos="9060"/>
        </w:tabs>
        <w:rPr>
          <w:rFonts w:eastAsiaTheme="minorEastAsia"/>
          <w:noProof/>
          <w:kern w:val="2"/>
          <w:sz w:val="24"/>
          <w:szCs w:val="24"/>
          <w:lang w:eastAsia="en-AU"/>
          <w14:ligatures w14:val="standardContextual"/>
        </w:rPr>
      </w:pPr>
      <w:hyperlink w:anchor="_Toc182921324" w:history="1">
        <w:r w:rsidRPr="00615B72">
          <w:rPr>
            <w:rStyle w:val="Hyperlink"/>
            <w:noProof/>
          </w:rPr>
          <w:t>Table 11 Preferred ways of engaging with department</w:t>
        </w:r>
        <w:r>
          <w:rPr>
            <w:noProof/>
            <w:webHidden/>
          </w:rPr>
          <w:tab/>
        </w:r>
        <w:r>
          <w:rPr>
            <w:noProof/>
            <w:webHidden/>
          </w:rPr>
          <w:fldChar w:fldCharType="begin"/>
        </w:r>
        <w:r>
          <w:rPr>
            <w:noProof/>
            <w:webHidden/>
          </w:rPr>
          <w:instrText xml:space="preserve"> PAGEREF _Toc182921324 \h </w:instrText>
        </w:r>
        <w:r>
          <w:rPr>
            <w:noProof/>
            <w:webHidden/>
          </w:rPr>
        </w:r>
        <w:r>
          <w:rPr>
            <w:noProof/>
            <w:webHidden/>
          </w:rPr>
          <w:fldChar w:fldCharType="separate"/>
        </w:r>
        <w:r>
          <w:rPr>
            <w:noProof/>
            <w:webHidden/>
          </w:rPr>
          <w:t>6</w:t>
        </w:r>
        <w:r>
          <w:rPr>
            <w:noProof/>
            <w:webHidden/>
          </w:rPr>
          <w:fldChar w:fldCharType="end"/>
        </w:r>
      </w:hyperlink>
    </w:p>
    <w:p w14:paraId="0D15221C" w14:textId="425E4CF1" w:rsidR="00D42E4F" w:rsidRDefault="00D42E4F">
      <w:pPr>
        <w:pStyle w:val="TableofFigures"/>
        <w:tabs>
          <w:tab w:val="right" w:leader="dot" w:pos="9060"/>
        </w:tabs>
        <w:rPr>
          <w:rFonts w:eastAsiaTheme="minorEastAsia"/>
          <w:noProof/>
          <w:kern w:val="2"/>
          <w:sz w:val="24"/>
          <w:szCs w:val="24"/>
          <w:lang w:eastAsia="en-AU"/>
          <w14:ligatures w14:val="standardContextual"/>
        </w:rPr>
      </w:pPr>
      <w:hyperlink w:anchor="_Toc182921325" w:history="1">
        <w:r w:rsidRPr="00615B72">
          <w:rPr>
            <w:rStyle w:val="Hyperlink"/>
            <w:noProof/>
          </w:rPr>
          <w:t>Table 12 Respondent engagement preferences</w:t>
        </w:r>
        <w:r>
          <w:rPr>
            <w:noProof/>
            <w:webHidden/>
          </w:rPr>
          <w:tab/>
        </w:r>
        <w:r>
          <w:rPr>
            <w:noProof/>
            <w:webHidden/>
          </w:rPr>
          <w:fldChar w:fldCharType="begin"/>
        </w:r>
        <w:r>
          <w:rPr>
            <w:noProof/>
            <w:webHidden/>
          </w:rPr>
          <w:instrText xml:space="preserve"> PAGEREF _Toc182921325 \h </w:instrText>
        </w:r>
        <w:r>
          <w:rPr>
            <w:noProof/>
            <w:webHidden/>
          </w:rPr>
        </w:r>
        <w:r>
          <w:rPr>
            <w:noProof/>
            <w:webHidden/>
          </w:rPr>
          <w:fldChar w:fldCharType="separate"/>
        </w:r>
        <w:r>
          <w:rPr>
            <w:noProof/>
            <w:webHidden/>
          </w:rPr>
          <w:t>6</w:t>
        </w:r>
        <w:r>
          <w:rPr>
            <w:noProof/>
            <w:webHidden/>
          </w:rPr>
          <w:fldChar w:fldCharType="end"/>
        </w:r>
      </w:hyperlink>
    </w:p>
    <w:p w14:paraId="7ECA4FD4" w14:textId="205D660F" w:rsidR="00D42E4F" w:rsidRDefault="00D42E4F">
      <w:pPr>
        <w:pStyle w:val="TableofFigures"/>
        <w:tabs>
          <w:tab w:val="right" w:leader="dot" w:pos="9060"/>
        </w:tabs>
        <w:rPr>
          <w:rFonts w:eastAsiaTheme="minorEastAsia"/>
          <w:noProof/>
          <w:kern w:val="2"/>
          <w:sz w:val="24"/>
          <w:szCs w:val="24"/>
          <w:lang w:eastAsia="en-AU"/>
          <w14:ligatures w14:val="standardContextual"/>
        </w:rPr>
      </w:pPr>
      <w:hyperlink w:anchor="_Toc182921326" w:history="1">
        <w:r w:rsidRPr="00615B72">
          <w:rPr>
            <w:rStyle w:val="Hyperlink"/>
            <w:noProof/>
          </w:rPr>
          <w:t>Table 13 Perspectives on how the department engages and partners with stakeholders</w:t>
        </w:r>
        <w:r>
          <w:rPr>
            <w:noProof/>
            <w:webHidden/>
          </w:rPr>
          <w:tab/>
        </w:r>
        <w:r>
          <w:rPr>
            <w:noProof/>
            <w:webHidden/>
          </w:rPr>
          <w:fldChar w:fldCharType="begin"/>
        </w:r>
        <w:r>
          <w:rPr>
            <w:noProof/>
            <w:webHidden/>
          </w:rPr>
          <w:instrText xml:space="preserve"> PAGEREF _Toc182921326 \h </w:instrText>
        </w:r>
        <w:r>
          <w:rPr>
            <w:noProof/>
            <w:webHidden/>
          </w:rPr>
        </w:r>
        <w:r>
          <w:rPr>
            <w:noProof/>
            <w:webHidden/>
          </w:rPr>
          <w:fldChar w:fldCharType="separate"/>
        </w:r>
        <w:r>
          <w:rPr>
            <w:noProof/>
            <w:webHidden/>
          </w:rPr>
          <w:t>7</w:t>
        </w:r>
        <w:r>
          <w:rPr>
            <w:noProof/>
            <w:webHidden/>
          </w:rPr>
          <w:fldChar w:fldCharType="end"/>
        </w:r>
      </w:hyperlink>
    </w:p>
    <w:p w14:paraId="2CD2196B" w14:textId="3265790B" w:rsidR="0060762E" w:rsidRDefault="00E91D72" w:rsidP="0060762E">
      <w:pPr>
        <w:pStyle w:val="TableofFigures"/>
        <w:tabs>
          <w:tab w:val="right" w:leader="dot" w:pos="9060"/>
        </w:tabs>
        <w:rPr>
          <w:noProof/>
        </w:rPr>
      </w:pPr>
      <w:r>
        <w:rPr>
          <w:noProof/>
        </w:rPr>
        <w:fldChar w:fldCharType="end"/>
      </w:r>
      <w:bookmarkStart w:id="0" w:name="_Toc430782149"/>
    </w:p>
    <w:p w14:paraId="6D32B8AB" w14:textId="77777777" w:rsidR="00D42E4F" w:rsidRDefault="00D42E4F" w:rsidP="00D42E4F">
      <w:pPr>
        <w:sectPr w:rsidR="00D42E4F" w:rsidSect="00D42E4F">
          <w:headerReference w:type="default" r:id="rId17"/>
          <w:footerReference w:type="default" r:id="rId18"/>
          <w:headerReference w:type="first" r:id="rId19"/>
          <w:pgSz w:w="11906" w:h="16838"/>
          <w:pgMar w:top="1418" w:right="1418" w:bottom="1418" w:left="1418" w:header="567" w:footer="283" w:gutter="0"/>
          <w:pgNumType w:fmt="lowerRoman"/>
          <w:cols w:space="708"/>
          <w:titlePg/>
          <w:docGrid w:linePitch="360"/>
        </w:sectPr>
      </w:pPr>
    </w:p>
    <w:p w14:paraId="05A4E8EB" w14:textId="2632EDF6" w:rsidR="00764D6A" w:rsidRDefault="00805F47" w:rsidP="00434D4F">
      <w:pPr>
        <w:pStyle w:val="Heading2"/>
        <w:numPr>
          <w:ilvl w:val="0"/>
          <w:numId w:val="0"/>
        </w:numPr>
        <w:ind w:left="720" w:hanging="720"/>
      </w:pPr>
      <w:bookmarkStart w:id="1" w:name="_Toc183619734"/>
      <w:bookmarkEnd w:id="0"/>
      <w:r>
        <w:lastRenderedPageBreak/>
        <w:t>Introduction</w:t>
      </w:r>
      <w:bookmarkEnd w:id="1"/>
    </w:p>
    <w:p w14:paraId="2B599766" w14:textId="30F1C151" w:rsidR="00CE2790" w:rsidRDefault="00CE2790" w:rsidP="00CE2790">
      <w:bookmarkStart w:id="2" w:name="_Toc430782150"/>
      <w:r w:rsidRPr="008944F9">
        <w:t xml:space="preserve">The </w:t>
      </w:r>
      <w:r>
        <w:t xml:space="preserve">Australian Public Service Commission </w:t>
      </w:r>
      <w:r w:rsidR="00433E78">
        <w:t>comp</w:t>
      </w:r>
      <w:r w:rsidR="008D3B01">
        <w:t>l</w:t>
      </w:r>
      <w:r w:rsidR="00433E78">
        <w:t>eted</w:t>
      </w:r>
      <w:r w:rsidRPr="008944F9">
        <w:t xml:space="preserve"> a capability review of </w:t>
      </w:r>
      <w:r w:rsidRPr="00520CE9">
        <w:t xml:space="preserve">the </w:t>
      </w:r>
      <w:r w:rsidR="006266D8">
        <w:t>D</w:t>
      </w:r>
      <w:r w:rsidR="006266D8" w:rsidRPr="00520CE9">
        <w:t>epartment</w:t>
      </w:r>
      <w:r w:rsidR="006266D8">
        <w:t xml:space="preserve"> of Agriculture, Fisheries and Forestry in </w:t>
      </w:r>
      <w:r w:rsidR="00B62D8A">
        <w:t xml:space="preserve">August </w:t>
      </w:r>
      <w:r w:rsidR="009306EF">
        <w:t>2023</w:t>
      </w:r>
      <w:r w:rsidRPr="00520CE9">
        <w:t>. The</w:t>
      </w:r>
      <w:r>
        <w:t xml:space="preserve"> </w:t>
      </w:r>
      <w:r w:rsidR="00434D4F">
        <w:t>r</w:t>
      </w:r>
      <w:r>
        <w:t xml:space="preserve">eview identified the opportunity for the department to improve the way it undertakes regulatory services and how it engages with stakeholders. </w:t>
      </w:r>
      <w:r w:rsidR="00441103">
        <w:t>The review</w:t>
      </w:r>
      <w:r w:rsidR="00F41513">
        <w:t xml:space="preserve"> </w:t>
      </w:r>
      <w:r w:rsidR="006266D8">
        <w:t xml:space="preserve">also </w:t>
      </w:r>
      <w:r>
        <w:t>identified opportunit</w:t>
      </w:r>
      <w:r w:rsidR="00F41513">
        <w:t>ies</w:t>
      </w:r>
      <w:r>
        <w:t xml:space="preserve"> for the department to utilise stakeholder knowledge through codesigning regulatory services</w:t>
      </w:r>
      <w:r w:rsidR="00627AB7" w:rsidRPr="00627AB7">
        <w:t xml:space="preserve"> </w:t>
      </w:r>
      <w:r w:rsidR="00627AB7">
        <w:t>where appropriate</w:t>
      </w:r>
      <w:r>
        <w:t>.</w:t>
      </w:r>
    </w:p>
    <w:p w14:paraId="237D4F06" w14:textId="1AD694E8" w:rsidR="00434D4F" w:rsidRDefault="00CE2790" w:rsidP="00CE2790">
      <w:r>
        <w:t xml:space="preserve">The department </w:t>
      </w:r>
      <w:r w:rsidR="006266D8">
        <w:t xml:space="preserve">is </w:t>
      </w:r>
      <w:r>
        <w:t>committed to making improvements in these areas through its Transformation Action Plan</w:t>
      </w:r>
      <w:r w:rsidR="00CD0E67">
        <w:t xml:space="preserve"> </w:t>
      </w:r>
      <w:r w:rsidR="007807E1">
        <w:t>(TAP)</w:t>
      </w:r>
      <w:r w:rsidR="00C97B83">
        <w:t>.</w:t>
      </w:r>
      <w:r>
        <w:t xml:space="preserve"> </w:t>
      </w:r>
      <w:r w:rsidR="00CD0E67">
        <w:t>T</w:t>
      </w:r>
      <w:r>
        <w:t xml:space="preserve">he TAP contains </w:t>
      </w:r>
      <w:r w:rsidR="00434D4F">
        <w:t>10</w:t>
      </w:r>
      <w:r>
        <w:t xml:space="preserve"> priority actions </w:t>
      </w:r>
      <w:r w:rsidRPr="00421AE1">
        <w:t>across</w:t>
      </w:r>
      <w:r>
        <w:t xml:space="preserve"> </w:t>
      </w:r>
      <w:r w:rsidR="000A5680">
        <w:t>5</w:t>
      </w:r>
      <w:r>
        <w:t xml:space="preserve"> key areas</w:t>
      </w:r>
      <w:r w:rsidR="00434D4F">
        <w:t>:</w:t>
      </w:r>
    </w:p>
    <w:p w14:paraId="242702DA" w14:textId="039D8F58" w:rsidR="00434D4F" w:rsidRDefault="00434D4F" w:rsidP="00C87860">
      <w:pPr>
        <w:pStyle w:val="ListBullet"/>
      </w:pPr>
      <w:r>
        <w:t>l</w:t>
      </w:r>
      <w:r w:rsidR="00CE2790">
        <w:t>eadership and culture</w:t>
      </w:r>
    </w:p>
    <w:p w14:paraId="25170941" w14:textId="4E90D492" w:rsidR="00434D4F" w:rsidRDefault="00CE2790" w:rsidP="00C87860">
      <w:pPr>
        <w:pStyle w:val="ListBullet"/>
      </w:pPr>
      <w:r>
        <w:t>collaboration</w:t>
      </w:r>
    </w:p>
    <w:p w14:paraId="5A4EE388" w14:textId="2537C852" w:rsidR="00365D28" w:rsidRDefault="00CE2790">
      <w:pPr>
        <w:pStyle w:val="ListBullet"/>
      </w:pPr>
      <w:r>
        <w:t>delivery</w:t>
      </w:r>
    </w:p>
    <w:p w14:paraId="1DC9A4B8" w14:textId="680CBF1D" w:rsidR="00434D4F" w:rsidRDefault="00CE2790" w:rsidP="00C87860">
      <w:pPr>
        <w:pStyle w:val="ListBullet"/>
      </w:pPr>
      <w:r>
        <w:t>people</w:t>
      </w:r>
    </w:p>
    <w:p w14:paraId="17F1EF87" w14:textId="4C0CA6C2" w:rsidR="00434D4F" w:rsidRDefault="00CE2790" w:rsidP="00C87860">
      <w:pPr>
        <w:pStyle w:val="ListBullet"/>
      </w:pPr>
      <w:r>
        <w:t>resourcing and risk.</w:t>
      </w:r>
    </w:p>
    <w:p w14:paraId="7344058A" w14:textId="3E53ABD3" w:rsidR="00CE2790" w:rsidRDefault="00C97B83" w:rsidP="00CE2790">
      <w:r>
        <w:t xml:space="preserve">To </w:t>
      </w:r>
      <w:r w:rsidR="00245E21">
        <w:t>support</w:t>
      </w:r>
      <w:r>
        <w:t xml:space="preserve"> this work,</w:t>
      </w:r>
      <w:r w:rsidR="00C17244">
        <w:t xml:space="preserve"> a</w:t>
      </w:r>
      <w:r w:rsidR="00E110EA">
        <w:t xml:space="preserve"> </w:t>
      </w:r>
      <w:r w:rsidR="00C17244">
        <w:t xml:space="preserve">stakeholder </w:t>
      </w:r>
      <w:r w:rsidR="00CE2790">
        <w:t xml:space="preserve">survey </w:t>
      </w:r>
      <w:r w:rsidR="00C17244">
        <w:t xml:space="preserve">was published </w:t>
      </w:r>
      <w:r w:rsidR="00245E21">
        <w:t xml:space="preserve">on the </w:t>
      </w:r>
      <w:proofErr w:type="spellStart"/>
      <w:r w:rsidR="00245E21">
        <w:t>department’s</w:t>
      </w:r>
      <w:proofErr w:type="spellEnd"/>
      <w:r w:rsidR="00245E21">
        <w:t xml:space="preserve"> Have Your Say </w:t>
      </w:r>
      <w:r w:rsidR="00363C5A">
        <w:t xml:space="preserve">survey </w:t>
      </w:r>
      <w:r w:rsidR="00245E21">
        <w:t xml:space="preserve">platform </w:t>
      </w:r>
      <w:r w:rsidR="00C17244">
        <w:t xml:space="preserve">to inform </w:t>
      </w:r>
      <w:r w:rsidR="00464FBF">
        <w:t>2</w:t>
      </w:r>
      <w:r w:rsidR="00C17244">
        <w:t xml:space="preserve"> priority</w:t>
      </w:r>
      <w:r w:rsidR="00C267B1">
        <w:t xml:space="preserve"> TAP</w:t>
      </w:r>
      <w:r w:rsidR="00C17244">
        <w:t xml:space="preserve"> actions</w:t>
      </w:r>
      <w:r w:rsidR="00245E21">
        <w:t>:</w:t>
      </w:r>
    </w:p>
    <w:p w14:paraId="13957B71" w14:textId="6D98B963" w:rsidR="00CE2790" w:rsidRPr="00464FBF" w:rsidRDefault="00CE2790" w:rsidP="00C87860">
      <w:pPr>
        <w:pStyle w:val="ListBullet"/>
      </w:pPr>
      <w:r w:rsidRPr="009306EF">
        <w:rPr>
          <w:b/>
          <w:bCs/>
        </w:rPr>
        <w:t>Priority action 2.1</w:t>
      </w:r>
      <w:r w:rsidRPr="00C87860">
        <w:t xml:space="preserve"> </w:t>
      </w:r>
      <w:r w:rsidR="002A7089">
        <w:t xml:space="preserve">– </w:t>
      </w:r>
      <w:r w:rsidRPr="002A7089">
        <w:t>commits</w:t>
      </w:r>
      <w:r w:rsidRPr="00464FBF">
        <w:t xml:space="preserve"> the department to developing a </w:t>
      </w:r>
      <w:r w:rsidR="00281D40">
        <w:t>s</w:t>
      </w:r>
      <w:r w:rsidRPr="00464FBF">
        <w:t xml:space="preserve">takeholder </w:t>
      </w:r>
      <w:r w:rsidR="00281D40">
        <w:t>c</w:t>
      </w:r>
      <w:r w:rsidRPr="00464FBF">
        <w:t xml:space="preserve">ollaboration and </w:t>
      </w:r>
      <w:r w:rsidR="00281D40">
        <w:t>p</w:t>
      </w:r>
      <w:r w:rsidRPr="00464FBF">
        <w:t xml:space="preserve">ractice </w:t>
      </w:r>
      <w:r w:rsidR="00281D40">
        <w:t>f</w:t>
      </w:r>
      <w:r w:rsidRPr="00464FBF">
        <w:t>ramework that clarifies stakeholder management and engagement responsibilities.</w:t>
      </w:r>
    </w:p>
    <w:p w14:paraId="68AD5EB6" w14:textId="26333B34" w:rsidR="00CE2790" w:rsidRPr="00464FBF" w:rsidRDefault="00CE2790" w:rsidP="00C87860">
      <w:pPr>
        <w:pStyle w:val="ListBullet"/>
      </w:pPr>
      <w:r w:rsidRPr="009306EF">
        <w:rPr>
          <w:b/>
          <w:bCs/>
        </w:rPr>
        <w:t>Priority action 3.3</w:t>
      </w:r>
      <w:r w:rsidR="002A7089">
        <w:t xml:space="preserve"> –</w:t>
      </w:r>
      <w:r w:rsidRPr="00C87860">
        <w:t xml:space="preserve"> commits the department to improving regulatory service</w:t>
      </w:r>
      <w:r w:rsidRPr="00464FBF">
        <w:t xml:space="preserve"> delivery </w:t>
      </w:r>
      <w:r w:rsidR="00A849DF">
        <w:t>by</w:t>
      </w:r>
      <w:r w:rsidRPr="00464FBF">
        <w:t xml:space="preserve"> developing and implementing a future</w:t>
      </w:r>
      <w:r w:rsidR="00464FBF">
        <w:t>-</w:t>
      </w:r>
      <w:r w:rsidRPr="00C366E1">
        <w:t>focused regulatory strategy that increases the efficiency and effectiveness of our regulatory service delivery and uplifts the capability of regulatory</w:t>
      </w:r>
      <w:r w:rsidRPr="00464FBF">
        <w:t xml:space="preserve"> staff.</w:t>
      </w:r>
    </w:p>
    <w:p w14:paraId="423C07A0" w14:textId="68E18696" w:rsidR="00CE2790" w:rsidRDefault="00CE2790" w:rsidP="00CE2790">
      <w:r w:rsidRPr="008944F9">
        <w:t xml:space="preserve">This paper </w:t>
      </w:r>
      <w:r w:rsidR="00245E21">
        <w:t>summarises</w:t>
      </w:r>
      <w:r w:rsidRPr="008944F9">
        <w:t xml:space="preserve"> </w:t>
      </w:r>
      <w:r w:rsidR="00245E21" w:rsidRPr="008944F9">
        <w:t xml:space="preserve">survey </w:t>
      </w:r>
      <w:r w:rsidR="00565EC0">
        <w:t>responses</w:t>
      </w:r>
      <w:r w:rsidRPr="008944F9">
        <w:t xml:space="preserve"> and </w:t>
      </w:r>
      <w:r>
        <w:t>details</w:t>
      </w:r>
      <w:r w:rsidRPr="008944F9">
        <w:t xml:space="preserve"> how feedback will be used </w:t>
      </w:r>
      <w:r w:rsidR="00245E21">
        <w:t xml:space="preserve">to </w:t>
      </w:r>
      <w:r w:rsidR="0045277D">
        <w:t>inform</w:t>
      </w:r>
      <w:r w:rsidR="003B541D">
        <w:t xml:space="preserve"> </w:t>
      </w:r>
      <w:r>
        <w:t>way</w:t>
      </w:r>
      <w:r w:rsidR="0045277D">
        <w:t>s the department can improve</w:t>
      </w:r>
      <w:r>
        <w:t xml:space="preserve"> regulatory service</w:t>
      </w:r>
      <w:r w:rsidR="0048376D">
        <w:t xml:space="preserve"> delivery </w:t>
      </w:r>
      <w:r>
        <w:t xml:space="preserve">and </w:t>
      </w:r>
      <w:r w:rsidR="0048376D">
        <w:t>stakeholder engagement.</w:t>
      </w:r>
    </w:p>
    <w:p w14:paraId="5C02984C" w14:textId="054428D8" w:rsidR="00764D6A" w:rsidRDefault="00CE2790" w:rsidP="007E39EF">
      <w:pPr>
        <w:pStyle w:val="Heading2"/>
        <w:numPr>
          <w:ilvl w:val="0"/>
          <w:numId w:val="0"/>
        </w:numPr>
        <w:ind w:left="720" w:hanging="720"/>
      </w:pPr>
      <w:bookmarkStart w:id="3" w:name="_Toc183619735"/>
      <w:bookmarkEnd w:id="2"/>
      <w:r>
        <w:t xml:space="preserve">Consultation </w:t>
      </w:r>
      <w:r w:rsidR="00805F47">
        <w:t>summary</w:t>
      </w:r>
      <w:bookmarkEnd w:id="3"/>
    </w:p>
    <w:p w14:paraId="6A63D357" w14:textId="08A95EE6" w:rsidR="00214D57" w:rsidRDefault="00A57D69" w:rsidP="00A57D69">
      <w:bookmarkStart w:id="4" w:name="_Ref445985033"/>
      <w:bookmarkStart w:id="5" w:name="_Toc409769171"/>
      <w:r>
        <w:t xml:space="preserve">The </w:t>
      </w:r>
      <w:r w:rsidR="00A849DF">
        <w:t>s</w:t>
      </w:r>
      <w:r w:rsidR="00A849DF" w:rsidRPr="00BD0CD4">
        <w:t>urvey</w:t>
      </w:r>
      <w:r w:rsidR="00A849DF">
        <w:t xml:space="preserve"> </w:t>
      </w:r>
      <w:r w:rsidR="00147AEB">
        <w:t>titled ‘I</w:t>
      </w:r>
      <w:r>
        <w:t xml:space="preserve">mproving </w:t>
      </w:r>
      <w:r w:rsidR="009E382B">
        <w:t>r</w:t>
      </w:r>
      <w:r>
        <w:t xml:space="preserve">egulatory </w:t>
      </w:r>
      <w:r w:rsidR="009E382B">
        <w:t>s</w:t>
      </w:r>
      <w:r>
        <w:t xml:space="preserve">ervice </w:t>
      </w:r>
      <w:r w:rsidR="009E382B">
        <w:t>d</w:t>
      </w:r>
      <w:r>
        <w:t xml:space="preserve">elivery and </w:t>
      </w:r>
      <w:r w:rsidR="009E382B">
        <w:t>s</w:t>
      </w:r>
      <w:r>
        <w:t xml:space="preserve">takeholder </w:t>
      </w:r>
      <w:r w:rsidR="009E382B">
        <w:t>e</w:t>
      </w:r>
      <w:r>
        <w:t>ngagement</w:t>
      </w:r>
      <w:r w:rsidR="00147AEB">
        <w:t>’</w:t>
      </w:r>
      <w:r w:rsidR="00E110EA">
        <w:t xml:space="preserve"> </w:t>
      </w:r>
      <w:r>
        <w:t xml:space="preserve">was hosted on the </w:t>
      </w:r>
      <w:proofErr w:type="spellStart"/>
      <w:r w:rsidRPr="00BB0A1A">
        <w:t>department’s</w:t>
      </w:r>
      <w:proofErr w:type="spellEnd"/>
      <w:r w:rsidRPr="00BB0A1A">
        <w:t xml:space="preserve"> Have Your Say </w:t>
      </w:r>
      <w:r w:rsidR="009A6FC8" w:rsidRPr="00BB0A1A">
        <w:t xml:space="preserve">survey </w:t>
      </w:r>
      <w:r w:rsidRPr="00BB0A1A">
        <w:t xml:space="preserve">platform </w:t>
      </w:r>
      <w:r w:rsidR="009E382B" w:rsidRPr="00BB0A1A">
        <w:t xml:space="preserve">from </w:t>
      </w:r>
      <w:r w:rsidRPr="00BB0A1A">
        <w:t>12</w:t>
      </w:r>
      <w:r w:rsidR="009E382B" w:rsidRPr="00BB0A1A">
        <w:t> </w:t>
      </w:r>
      <w:r w:rsidRPr="00BB0A1A">
        <w:t>August</w:t>
      </w:r>
      <w:r w:rsidR="009E382B" w:rsidRPr="00BB0A1A">
        <w:t> </w:t>
      </w:r>
      <w:r w:rsidRPr="00BB0A1A">
        <w:t>to</w:t>
      </w:r>
      <w:r w:rsidR="009E382B" w:rsidRPr="00BB0A1A">
        <w:t> </w:t>
      </w:r>
      <w:r w:rsidRPr="00BB0A1A">
        <w:t>30</w:t>
      </w:r>
      <w:r w:rsidR="009E382B" w:rsidRPr="00BB0A1A">
        <w:t> </w:t>
      </w:r>
      <w:r w:rsidRPr="00BB0A1A">
        <w:t>September</w:t>
      </w:r>
      <w:r w:rsidR="009E382B" w:rsidRPr="00BB0A1A">
        <w:t> </w:t>
      </w:r>
      <w:r w:rsidRPr="00BB0A1A">
        <w:t xml:space="preserve">2024. </w:t>
      </w:r>
      <w:bookmarkStart w:id="6" w:name="_Hlk180573802"/>
      <w:r w:rsidR="0070777A" w:rsidRPr="00BB0A1A">
        <w:t>The department encouraged p</w:t>
      </w:r>
      <w:r w:rsidR="005A0097" w:rsidRPr="00BB0A1A">
        <w:t xml:space="preserve">articipation </w:t>
      </w:r>
      <w:r w:rsidR="0070777A" w:rsidRPr="00BB0A1A">
        <w:t>by emailing</w:t>
      </w:r>
      <w:r w:rsidRPr="00BB0A1A">
        <w:t xml:space="preserve"> approximately </w:t>
      </w:r>
      <w:r w:rsidR="00C2687C" w:rsidRPr="00BB0A1A">
        <w:t>2,8</w:t>
      </w:r>
      <w:r w:rsidRPr="00BB0A1A">
        <w:t>00 stakeholders</w:t>
      </w:r>
      <w:r w:rsidR="00A95C0D" w:rsidRPr="00BB0A1A">
        <w:t>, supporting</w:t>
      </w:r>
      <w:r w:rsidRPr="00BB0A1A">
        <w:t xml:space="preserve"> survey reach through social media</w:t>
      </w:r>
      <w:r w:rsidR="00E110EA" w:rsidRPr="00BB0A1A">
        <w:t xml:space="preserve"> </w:t>
      </w:r>
      <w:r w:rsidRPr="00BB0A1A">
        <w:t xml:space="preserve">promotion on the department’s </w:t>
      </w:r>
      <w:r w:rsidR="00147AEB">
        <w:t>channels</w:t>
      </w:r>
      <w:r w:rsidRPr="00BB0A1A">
        <w:t>.</w:t>
      </w:r>
      <w:r w:rsidR="00E110EA" w:rsidRPr="00BB0A1A">
        <w:t xml:space="preserve"> </w:t>
      </w:r>
      <w:r w:rsidRPr="00BB0A1A">
        <w:t xml:space="preserve">The survey attracted 254 responses and </w:t>
      </w:r>
      <w:r w:rsidR="00836CFB" w:rsidRPr="00BB0A1A">
        <w:t>5</w:t>
      </w:r>
      <w:r w:rsidRPr="00BB0A1A">
        <w:t xml:space="preserve"> email submissions.</w:t>
      </w:r>
    </w:p>
    <w:p w14:paraId="32101440" w14:textId="4960D587" w:rsidR="00025A2E" w:rsidRDefault="00214D57" w:rsidP="00AE4209">
      <w:pPr>
        <w:pStyle w:val="Heading3"/>
        <w:numPr>
          <w:ilvl w:val="0"/>
          <w:numId w:val="0"/>
        </w:numPr>
        <w:ind w:left="964" w:hanging="964"/>
      </w:pPr>
      <w:bookmarkStart w:id="7" w:name="_Toc183619736"/>
      <w:bookmarkEnd w:id="6"/>
      <w:r w:rsidRPr="00214D57">
        <w:t xml:space="preserve">Improving </w:t>
      </w:r>
      <w:r w:rsidR="00514654">
        <w:t>r</w:t>
      </w:r>
      <w:r w:rsidRPr="00214D57">
        <w:t xml:space="preserve">egulatory </w:t>
      </w:r>
      <w:r w:rsidR="00514654">
        <w:t>s</w:t>
      </w:r>
      <w:r w:rsidRPr="00214D57">
        <w:t>ervice</w:t>
      </w:r>
      <w:r>
        <w:t xml:space="preserve"> </w:t>
      </w:r>
      <w:r w:rsidR="00514654">
        <w:t>d</w:t>
      </w:r>
      <w:r>
        <w:t>elivery</w:t>
      </w:r>
      <w:bookmarkEnd w:id="7"/>
    </w:p>
    <w:p w14:paraId="1B76D7FA" w14:textId="1938D2C3" w:rsidR="00514654" w:rsidRDefault="00514654" w:rsidP="00400203">
      <w:r>
        <w:t xml:space="preserve">Most survey </w:t>
      </w:r>
      <w:r w:rsidR="00F62DF5" w:rsidRPr="00F62DF5">
        <w:t>respondents</w:t>
      </w:r>
      <w:r w:rsidR="00CD0E67">
        <w:t xml:space="preserve"> have been engaged with the </w:t>
      </w:r>
      <w:r>
        <w:t xml:space="preserve">department’s </w:t>
      </w:r>
      <w:r w:rsidR="00CD0E67">
        <w:t xml:space="preserve">regulatory services for more than </w:t>
      </w:r>
      <w:r>
        <w:t>3</w:t>
      </w:r>
      <w:r w:rsidR="00CD0E67">
        <w:t xml:space="preserve"> years (</w:t>
      </w:r>
      <w:r w:rsidR="00CD0E67" w:rsidRPr="00C724AD">
        <w:t>25</w:t>
      </w:r>
      <w:r w:rsidR="00370D49">
        <w:t>4</w:t>
      </w:r>
      <w:r w:rsidR="00CD0E67" w:rsidRPr="00C724AD">
        <w:t xml:space="preserve"> responses to survey question</w:t>
      </w:r>
      <w:r w:rsidR="00CD0E67">
        <w:t>).</w:t>
      </w:r>
    </w:p>
    <w:p w14:paraId="51887211" w14:textId="7195FBE2" w:rsidR="00514654" w:rsidRDefault="00681C81" w:rsidP="00400203">
      <w:r>
        <w:fldChar w:fldCharType="begin"/>
      </w:r>
      <w:r>
        <w:instrText xml:space="preserve"> REF _Ref180592070 \h </w:instrText>
      </w:r>
      <w:r>
        <w:fldChar w:fldCharType="separate"/>
      </w:r>
      <w:r w:rsidRPr="00DF226C">
        <w:t xml:space="preserve">Table </w:t>
      </w:r>
      <w:r>
        <w:rPr>
          <w:noProof/>
        </w:rPr>
        <w:t>1</w:t>
      </w:r>
      <w:r>
        <w:fldChar w:fldCharType="end"/>
      </w:r>
      <w:r>
        <w:t xml:space="preserve"> </w:t>
      </w:r>
      <w:r w:rsidR="006D2CC5">
        <w:t>shows</w:t>
      </w:r>
      <w:r w:rsidR="00594E22">
        <w:t xml:space="preserve"> that </w:t>
      </w:r>
      <w:r w:rsidR="00F62DF5">
        <w:t>respondents</w:t>
      </w:r>
      <w:r w:rsidR="00CD0E67">
        <w:t xml:space="preserve"> </w:t>
      </w:r>
      <w:r w:rsidR="006D2CC5">
        <w:t xml:space="preserve">interact </w:t>
      </w:r>
      <w:r w:rsidR="00514654">
        <w:t>with</w:t>
      </w:r>
      <w:r w:rsidR="00594E22">
        <w:t xml:space="preserve"> the</w:t>
      </w:r>
      <w:r w:rsidR="00514654">
        <w:t>:</w:t>
      </w:r>
    </w:p>
    <w:p w14:paraId="623B3FB2" w14:textId="79B39DD2" w:rsidR="00514654" w:rsidRPr="00594E22" w:rsidRDefault="00CD0E67" w:rsidP="00514654">
      <w:pPr>
        <w:pStyle w:val="ListBullet"/>
      </w:pPr>
      <w:r w:rsidRPr="00565EC0">
        <w:rPr>
          <w:rStyle w:val="Emphasis"/>
        </w:rPr>
        <w:t xml:space="preserve">Biosecurity Act </w:t>
      </w:r>
      <w:r w:rsidR="00514654" w:rsidRPr="00565EC0">
        <w:rPr>
          <w:rStyle w:val="Emphasis"/>
        </w:rPr>
        <w:t>2015</w:t>
      </w:r>
    </w:p>
    <w:p w14:paraId="47515561" w14:textId="60DE26E5" w:rsidR="00514654" w:rsidRPr="00565EC0" w:rsidRDefault="00C2687C" w:rsidP="00514654">
      <w:pPr>
        <w:pStyle w:val="ListBullet"/>
        <w:rPr>
          <w:rStyle w:val="Emphasis"/>
          <w:i w:val="0"/>
          <w:iCs w:val="0"/>
        </w:rPr>
      </w:pPr>
      <w:r w:rsidRPr="00565EC0">
        <w:rPr>
          <w:rStyle w:val="Emphasis"/>
        </w:rPr>
        <w:lastRenderedPageBreak/>
        <w:t>Imported Food Control Act</w:t>
      </w:r>
      <w:r w:rsidR="00514654" w:rsidRPr="00565EC0">
        <w:rPr>
          <w:rStyle w:val="Emphasis"/>
        </w:rPr>
        <w:t xml:space="preserve"> 1992</w:t>
      </w:r>
    </w:p>
    <w:p w14:paraId="66280B8C" w14:textId="67C165EB" w:rsidR="00514654" w:rsidRPr="00594E22" w:rsidRDefault="00C2687C" w:rsidP="00514654">
      <w:pPr>
        <w:pStyle w:val="ListBullet"/>
      </w:pPr>
      <w:r w:rsidRPr="00565EC0">
        <w:rPr>
          <w:rStyle w:val="Emphasis"/>
        </w:rPr>
        <w:t>Illegal Logging Prohibition Act</w:t>
      </w:r>
      <w:r w:rsidR="00514654" w:rsidRPr="00565EC0">
        <w:rPr>
          <w:rStyle w:val="Emphasis"/>
        </w:rPr>
        <w:t xml:space="preserve"> 2012</w:t>
      </w:r>
    </w:p>
    <w:p w14:paraId="284CC182" w14:textId="0637B652" w:rsidR="00514654" w:rsidRDefault="00514654" w:rsidP="00514654">
      <w:pPr>
        <w:pStyle w:val="ListBullet"/>
      </w:pPr>
      <w:r w:rsidRPr="00565EC0">
        <w:rPr>
          <w:rStyle w:val="Emphasis"/>
        </w:rPr>
        <w:t>Export Control Act 2020</w:t>
      </w:r>
      <w:r w:rsidRPr="00594E22">
        <w:t>.</w:t>
      </w:r>
    </w:p>
    <w:p w14:paraId="0BC71831" w14:textId="7A4008A4" w:rsidR="00594E22" w:rsidRPr="00594E22" w:rsidRDefault="00594E22" w:rsidP="00594E22">
      <w:r w:rsidRPr="00594E22">
        <w:t>A small proportion of respondents did not know what legislation applied to their activities</w:t>
      </w:r>
      <w:r w:rsidR="00D46F3F">
        <w:t xml:space="preserve"> </w:t>
      </w:r>
      <w:r w:rsidR="0098798B">
        <w:fldChar w:fldCharType="begin"/>
      </w:r>
      <w:r w:rsidR="0098798B">
        <w:instrText xml:space="preserve"> REF _Ref180592070 \h </w:instrText>
      </w:r>
      <w:r w:rsidR="0098798B">
        <w:fldChar w:fldCharType="separate"/>
      </w:r>
      <w:r w:rsidR="0098798B" w:rsidRPr="00DF226C">
        <w:t>Table</w:t>
      </w:r>
      <w:r w:rsidR="0098798B">
        <w:t xml:space="preserve"> </w:t>
      </w:r>
      <w:r w:rsidR="0098798B">
        <w:rPr>
          <w:noProof/>
        </w:rPr>
        <w:t>1</w:t>
      </w:r>
      <w:r w:rsidR="0098798B">
        <w:fldChar w:fldCharType="end"/>
      </w:r>
      <w:r w:rsidR="0098798B">
        <w:t xml:space="preserve">. </w:t>
      </w:r>
      <w:r w:rsidRPr="00594E22">
        <w:t>The Biosecurity Act, Imported Food Control Act and the Illegal Logging Prohibition Act all regulate imported goods.</w:t>
      </w:r>
    </w:p>
    <w:p w14:paraId="44E59652" w14:textId="3966A889" w:rsidR="00DF226C" w:rsidRPr="00DF226C" w:rsidRDefault="00DF226C" w:rsidP="00DF226C">
      <w:pPr>
        <w:pStyle w:val="Caption"/>
      </w:pPr>
      <w:bookmarkStart w:id="8" w:name="_Ref180592070"/>
      <w:bookmarkStart w:id="9" w:name="_Toc182921314"/>
      <w:r w:rsidRPr="00DF226C">
        <w:t xml:space="preserve">Table </w:t>
      </w:r>
      <w:r w:rsidRPr="00DF226C">
        <w:rPr>
          <w:noProof/>
        </w:rPr>
        <w:fldChar w:fldCharType="begin"/>
      </w:r>
      <w:r w:rsidRPr="00DF226C">
        <w:rPr>
          <w:noProof/>
        </w:rPr>
        <w:instrText xml:space="preserve"> SEQ Table \* ARABIC </w:instrText>
      </w:r>
      <w:r w:rsidRPr="00DF226C">
        <w:rPr>
          <w:noProof/>
        </w:rPr>
        <w:fldChar w:fldCharType="separate"/>
      </w:r>
      <w:r w:rsidR="00DD5FBB">
        <w:rPr>
          <w:noProof/>
        </w:rPr>
        <w:t>1</w:t>
      </w:r>
      <w:r w:rsidRPr="00DF226C">
        <w:rPr>
          <w:noProof/>
        </w:rPr>
        <w:fldChar w:fldCharType="end"/>
      </w:r>
      <w:bookmarkEnd w:id="8"/>
      <w:r w:rsidRPr="00DF226C">
        <w:t xml:space="preserve"> </w:t>
      </w:r>
      <w:r w:rsidR="002B7139">
        <w:t>L</w:t>
      </w:r>
      <w:r w:rsidRPr="00DF226C">
        <w:t xml:space="preserve">egislative domains that </w:t>
      </w:r>
      <w:r w:rsidR="00723FAD">
        <w:t>respondents</w:t>
      </w:r>
      <w:r w:rsidRPr="00DF226C">
        <w:t xml:space="preserve"> interacted with</w:t>
      </w:r>
      <w:bookmarkEnd w:id="9"/>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466"/>
        <w:gridCol w:w="4604"/>
      </w:tblGrid>
      <w:tr w:rsidR="0010286A" w:rsidRPr="00DF226C" w14:paraId="41DDF503" w14:textId="77777777" w:rsidTr="00B814EE">
        <w:trPr>
          <w:cantSplit/>
          <w:tblHeader/>
        </w:trPr>
        <w:tc>
          <w:tcPr>
            <w:tcW w:w="2462" w:type="pct"/>
            <w:tcMar>
              <w:left w:w="108" w:type="dxa"/>
              <w:right w:w="108" w:type="dxa"/>
            </w:tcMar>
          </w:tcPr>
          <w:p w14:paraId="36C49917" w14:textId="3E3F6983" w:rsidR="0010286A" w:rsidRPr="00DF226C" w:rsidRDefault="0010286A" w:rsidP="0010286A">
            <w:pPr>
              <w:pStyle w:val="TableHeading"/>
            </w:pPr>
            <w:bookmarkStart w:id="10" w:name="Title_1"/>
            <w:bookmarkEnd w:id="10"/>
            <w:r>
              <w:t>What legislation applies to the activities you do?</w:t>
            </w:r>
          </w:p>
        </w:tc>
        <w:tc>
          <w:tcPr>
            <w:tcW w:w="2538" w:type="pct"/>
            <w:tcMar>
              <w:left w:w="108" w:type="dxa"/>
              <w:right w:w="108" w:type="dxa"/>
            </w:tcMar>
          </w:tcPr>
          <w:p w14:paraId="2F31C95E" w14:textId="21BFAED1" w:rsidR="0010286A" w:rsidRPr="00DF226C" w:rsidRDefault="0010286A" w:rsidP="0010286A">
            <w:pPr>
              <w:pStyle w:val="TableHeading"/>
              <w:jc w:val="right"/>
            </w:pPr>
            <w:r>
              <w:t>Count</w:t>
            </w:r>
          </w:p>
        </w:tc>
      </w:tr>
      <w:tr w:rsidR="0010286A" w:rsidRPr="00DF226C" w14:paraId="7744ACFF" w14:textId="77777777" w:rsidTr="00B814EE">
        <w:tc>
          <w:tcPr>
            <w:tcW w:w="2462" w:type="pct"/>
            <w:tcMar>
              <w:left w:w="108" w:type="dxa"/>
              <w:right w:w="108" w:type="dxa"/>
            </w:tcMar>
          </w:tcPr>
          <w:p w14:paraId="7B0D46F6" w14:textId="1D6C519F" w:rsidR="0010286A" w:rsidRPr="00A34F60" w:rsidRDefault="0010286A" w:rsidP="0010286A">
            <w:pPr>
              <w:pStyle w:val="TableText"/>
              <w:rPr>
                <w:i/>
                <w:iCs/>
              </w:rPr>
            </w:pPr>
            <w:r w:rsidRPr="00A34F60">
              <w:rPr>
                <w:i/>
                <w:iCs/>
              </w:rPr>
              <w:t>Biosecurity Act 2015</w:t>
            </w:r>
          </w:p>
        </w:tc>
        <w:tc>
          <w:tcPr>
            <w:tcW w:w="2538" w:type="pct"/>
            <w:tcMar>
              <w:left w:w="108" w:type="dxa"/>
              <w:right w:w="108" w:type="dxa"/>
            </w:tcMar>
          </w:tcPr>
          <w:p w14:paraId="4768382A" w14:textId="2C5D69AD" w:rsidR="0010286A" w:rsidRPr="00DF226C" w:rsidRDefault="0010286A" w:rsidP="0010286A">
            <w:pPr>
              <w:pStyle w:val="TableText"/>
              <w:jc w:val="right"/>
            </w:pPr>
            <w:r w:rsidRPr="00D5161B">
              <w:t>228</w:t>
            </w:r>
          </w:p>
        </w:tc>
      </w:tr>
      <w:tr w:rsidR="0010286A" w:rsidRPr="00DF226C" w14:paraId="5F9C665A" w14:textId="77777777" w:rsidTr="00B814EE">
        <w:tc>
          <w:tcPr>
            <w:tcW w:w="2462" w:type="pct"/>
            <w:tcMar>
              <w:left w:w="108" w:type="dxa"/>
              <w:right w:w="108" w:type="dxa"/>
            </w:tcMar>
          </w:tcPr>
          <w:p w14:paraId="20ADB769" w14:textId="5F83F4E9" w:rsidR="0010286A" w:rsidRPr="00A34F60" w:rsidRDefault="0010286A" w:rsidP="0010286A">
            <w:pPr>
              <w:pStyle w:val="TableText"/>
              <w:rPr>
                <w:i/>
                <w:iCs/>
              </w:rPr>
            </w:pPr>
            <w:r w:rsidRPr="00A34F60">
              <w:rPr>
                <w:i/>
                <w:iCs/>
              </w:rPr>
              <w:t>Export Control Act 2020</w:t>
            </w:r>
          </w:p>
        </w:tc>
        <w:tc>
          <w:tcPr>
            <w:tcW w:w="2538" w:type="pct"/>
            <w:tcMar>
              <w:left w:w="108" w:type="dxa"/>
              <w:right w:w="108" w:type="dxa"/>
            </w:tcMar>
          </w:tcPr>
          <w:p w14:paraId="43620BE3" w14:textId="16ABDFED" w:rsidR="0010286A" w:rsidRPr="00DF226C" w:rsidRDefault="0010286A" w:rsidP="0010286A">
            <w:pPr>
              <w:pStyle w:val="TableText"/>
              <w:jc w:val="right"/>
            </w:pPr>
            <w:r w:rsidRPr="00D5161B">
              <w:t>83</w:t>
            </w:r>
          </w:p>
        </w:tc>
      </w:tr>
      <w:tr w:rsidR="0010286A" w:rsidRPr="00DF226C" w14:paraId="5D424068" w14:textId="77777777" w:rsidTr="00B814EE">
        <w:tc>
          <w:tcPr>
            <w:tcW w:w="2462" w:type="pct"/>
            <w:tcMar>
              <w:left w:w="108" w:type="dxa"/>
              <w:right w:w="108" w:type="dxa"/>
            </w:tcMar>
          </w:tcPr>
          <w:p w14:paraId="0E0F674F" w14:textId="645778AB" w:rsidR="0010286A" w:rsidRPr="00A34F60" w:rsidRDefault="0010286A" w:rsidP="0010286A">
            <w:pPr>
              <w:pStyle w:val="TableText"/>
              <w:rPr>
                <w:i/>
                <w:iCs/>
              </w:rPr>
            </w:pPr>
            <w:r w:rsidRPr="00A34F60">
              <w:rPr>
                <w:i/>
                <w:iCs/>
              </w:rPr>
              <w:t>Imported Food Control Act 1992</w:t>
            </w:r>
          </w:p>
        </w:tc>
        <w:tc>
          <w:tcPr>
            <w:tcW w:w="2538" w:type="pct"/>
            <w:tcMar>
              <w:left w:w="108" w:type="dxa"/>
              <w:right w:w="108" w:type="dxa"/>
            </w:tcMar>
          </w:tcPr>
          <w:p w14:paraId="7FFB08A7" w14:textId="5ABA44EA" w:rsidR="0010286A" w:rsidRPr="00DF226C" w:rsidRDefault="0010286A" w:rsidP="0010286A">
            <w:pPr>
              <w:pStyle w:val="TableText"/>
              <w:jc w:val="right"/>
            </w:pPr>
            <w:r w:rsidRPr="00D5161B">
              <w:t>112</w:t>
            </w:r>
          </w:p>
        </w:tc>
      </w:tr>
      <w:tr w:rsidR="0010286A" w:rsidRPr="00333932" w14:paraId="07A888EB" w14:textId="77777777" w:rsidTr="00B814EE">
        <w:tc>
          <w:tcPr>
            <w:tcW w:w="2462" w:type="pct"/>
            <w:tcMar>
              <w:left w:w="108" w:type="dxa"/>
              <w:right w:w="108" w:type="dxa"/>
            </w:tcMar>
          </w:tcPr>
          <w:p w14:paraId="51ADBCCF" w14:textId="0ABD12CA" w:rsidR="0010286A" w:rsidRPr="00A34F60" w:rsidRDefault="0010286A" w:rsidP="0010286A">
            <w:pPr>
              <w:pStyle w:val="TableText"/>
              <w:rPr>
                <w:i/>
                <w:iCs/>
              </w:rPr>
            </w:pPr>
            <w:r w:rsidRPr="00A34F60">
              <w:rPr>
                <w:i/>
                <w:iCs/>
              </w:rPr>
              <w:t>Illegal Logging Prohibition Act 2012</w:t>
            </w:r>
          </w:p>
        </w:tc>
        <w:tc>
          <w:tcPr>
            <w:tcW w:w="2538" w:type="pct"/>
            <w:tcMar>
              <w:left w:w="108" w:type="dxa"/>
              <w:right w:w="108" w:type="dxa"/>
            </w:tcMar>
          </w:tcPr>
          <w:p w14:paraId="113121AD" w14:textId="36F2993A" w:rsidR="0010286A" w:rsidRPr="00DF226C" w:rsidRDefault="0010286A" w:rsidP="0010286A">
            <w:pPr>
              <w:pStyle w:val="TableText"/>
              <w:jc w:val="right"/>
            </w:pPr>
            <w:r w:rsidRPr="00D5161B">
              <w:t>56</w:t>
            </w:r>
          </w:p>
        </w:tc>
      </w:tr>
      <w:tr w:rsidR="0010286A" w:rsidRPr="00333932" w14:paraId="67C7E4B6" w14:textId="77777777" w:rsidTr="00B814EE">
        <w:tc>
          <w:tcPr>
            <w:tcW w:w="2462" w:type="pct"/>
            <w:tcMar>
              <w:left w:w="108" w:type="dxa"/>
              <w:right w:w="108" w:type="dxa"/>
            </w:tcMar>
          </w:tcPr>
          <w:p w14:paraId="20F12451" w14:textId="235E6FE0" w:rsidR="0010286A" w:rsidRPr="005927B3" w:rsidRDefault="0010286A" w:rsidP="0010286A">
            <w:pPr>
              <w:pStyle w:val="TableText"/>
            </w:pPr>
            <w:r>
              <w:t>Unsure</w:t>
            </w:r>
          </w:p>
        </w:tc>
        <w:tc>
          <w:tcPr>
            <w:tcW w:w="2538" w:type="pct"/>
            <w:tcMar>
              <w:left w:w="108" w:type="dxa"/>
              <w:right w:w="108" w:type="dxa"/>
            </w:tcMar>
          </w:tcPr>
          <w:p w14:paraId="5E0B04E6" w14:textId="0608BFCC" w:rsidR="0010286A" w:rsidRPr="00D5161B" w:rsidRDefault="00FD7140" w:rsidP="0010286A">
            <w:pPr>
              <w:pStyle w:val="TableText"/>
              <w:jc w:val="right"/>
            </w:pPr>
            <w:r>
              <w:t>12</w:t>
            </w:r>
          </w:p>
        </w:tc>
      </w:tr>
      <w:tr w:rsidR="007037F1" w:rsidRPr="007037F1" w14:paraId="38F94B87" w14:textId="77777777" w:rsidTr="00B814EE">
        <w:tc>
          <w:tcPr>
            <w:tcW w:w="2462" w:type="pct"/>
            <w:tcMar>
              <w:left w:w="108" w:type="dxa"/>
              <w:right w:w="108" w:type="dxa"/>
            </w:tcMar>
          </w:tcPr>
          <w:p w14:paraId="57EB5ADC" w14:textId="358F554C" w:rsidR="007037F1" w:rsidRPr="007037F1" w:rsidRDefault="00992B95" w:rsidP="0010286A">
            <w:pPr>
              <w:pStyle w:val="TableText"/>
              <w:rPr>
                <w:b/>
                <w:bCs/>
              </w:rPr>
            </w:pPr>
            <w:r>
              <w:rPr>
                <w:b/>
                <w:bCs/>
              </w:rPr>
              <w:t>Total responses received</w:t>
            </w:r>
          </w:p>
        </w:tc>
        <w:tc>
          <w:tcPr>
            <w:tcW w:w="2538" w:type="pct"/>
            <w:tcMar>
              <w:left w:w="108" w:type="dxa"/>
              <w:right w:w="108" w:type="dxa"/>
            </w:tcMar>
          </w:tcPr>
          <w:p w14:paraId="7B09907F" w14:textId="3AAB5C33" w:rsidR="007037F1" w:rsidRPr="007037F1" w:rsidRDefault="007037F1" w:rsidP="0010286A">
            <w:pPr>
              <w:pStyle w:val="TableText"/>
              <w:jc w:val="right"/>
              <w:rPr>
                <w:b/>
                <w:bCs/>
              </w:rPr>
            </w:pPr>
            <w:r w:rsidRPr="007037F1">
              <w:rPr>
                <w:b/>
                <w:bCs/>
              </w:rPr>
              <w:t>252</w:t>
            </w:r>
          </w:p>
        </w:tc>
      </w:tr>
    </w:tbl>
    <w:p w14:paraId="76F124C8" w14:textId="510FB879" w:rsidR="00CD0E67" w:rsidRDefault="0037123C" w:rsidP="0059527F">
      <w:pPr>
        <w:spacing w:before="120"/>
      </w:pPr>
      <w:r>
        <w:fldChar w:fldCharType="begin"/>
      </w:r>
      <w:r>
        <w:instrText xml:space="preserve"> REF _Ref180658438 \h </w:instrText>
      </w:r>
      <w:r>
        <w:fldChar w:fldCharType="separate"/>
      </w:r>
      <w:r w:rsidRPr="00DF226C">
        <w:t xml:space="preserve">Table </w:t>
      </w:r>
      <w:r>
        <w:rPr>
          <w:noProof/>
        </w:rPr>
        <w:t>2</w:t>
      </w:r>
      <w:r>
        <w:fldChar w:fldCharType="end"/>
      </w:r>
      <w:r>
        <w:t xml:space="preserve"> </w:t>
      </w:r>
      <w:r w:rsidR="00CD0E67" w:rsidRPr="0059527F">
        <w:t>provides</w:t>
      </w:r>
      <w:r w:rsidR="00CD0E67">
        <w:t xml:space="preserve"> a breakdown of how regulatory service delivery stakeholders identify themselves.</w:t>
      </w:r>
      <w:r w:rsidR="00681C81">
        <w:t xml:space="preserve"> </w:t>
      </w:r>
      <w:r w:rsidR="00E2288C" w:rsidDel="00E2288C">
        <w:t>Approximately half of the respondents are involved in exports with the other half involved in imports.</w:t>
      </w:r>
    </w:p>
    <w:p w14:paraId="2FB086E1" w14:textId="56A47FC7" w:rsidR="00FA6D00" w:rsidRDefault="00FA6D00" w:rsidP="00FA6D00">
      <w:pPr>
        <w:pStyle w:val="Caption"/>
      </w:pPr>
      <w:bookmarkStart w:id="11" w:name="_Ref180658438"/>
      <w:bookmarkStart w:id="12" w:name="_Toc182921315"/>
      <w:r w:rsidRPr="00DF226C">
        <w:t xml:space="preserve">Table </w:t>
      </w:r>
      <w:r w:rsidRPr="00DF226C">
        <w:rPr>
          <w:noProof/>
        </w:rPr>
        <w:fldChar w:fldCharType="begin"/>
      </w:r>
      <w:r w:rsidRPr="00DF226C">
        <w:rPr>
          <w:noProof/>
        </w:rPr>
        <w:instrText xml:space="preserve"> SEQ Table \* ARABIC </w:instrText>
      </w:r>
      <w:r w:rsidRPr="00DF226C">
        <w:rPr>
          <w:noProof/>
        </w:rPr>
        <w:fldChar w:fldCharType="separate"/>
      </w:r>
      <w:r w:rsidR="00DD5FBB">
        <w:rPr>
          <w:noProof/>
        </w:rPr>
        <w:t>2</w:t>
      </w:r>
      <w:r w:rsidRPr="00DF226C">
        <w:rPr>
          <w:noProof/>
        </w:rPr>
        <w:fldChar w:fldCharType="end"/>
      </w:r>
      <w:bookmarkEnd w:id="11"/>
      <w:r w:rsidRPr="00DF226C">
        <w:t xml:space="preserve"> </w:t>
      </w:r>
      <w:r>
        <w:t>How stakeholders identify themselves</w:t>
      </w:r>
      <w:bookmarkEnd w:id="12"/>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7655"/>
        <w:gridCol w:w="1415"/>
      </w:tblGrid>
      <w:tr w:rsidR="009616B5" w:rsidRPr="00DF226C" w14:paraId="24208065" w14:textId="77777777" w:rsidTr="009616B5">
        <w:trPr>
          <w:cantSplit/>
          <w:tblHeader/>
        </w:trPr>
        <w:tc>
          <w:tcPr>
            <w:tcW w:w="4220" w:type="pct"/>
            <w:tcMar>
              <w:left w:w="108" w:type="dxa"/>
              <w:right w:w="108" w:type="dxa"/>
            </w:tcMar>
          </w:tcPr>
          <w:p w14:paraId="747750F8" w14:textId="67BE9D11" w:rsidR="00FA6D00" w:rsidRPr="00DF226C" w:rsidRDefault="00FA6D00" w:rsidP="00C75A8D">
            <w:pPr>
              <w:pStyle w:val="TableHeading"/>
            </w:pPr>
            <w:bookmarkStart w:id="13" w:name="Title_2"/>
            <w:bookmarkEnd w:id="13"/>
            <w:r>
              <w:t>Which of the following activities best describes your organisation?</w:t>
            </w:r>
          </w:p>
        </w:tc>
        <w:tc>
          <w:tcPr>
            <w:tcW w:w="780" w:type="pct"/>
            <w:tcMar>
              <w:left w:w="108" w:type="dxa"/>
              <w:right w:w="108" w:type="dxa"/>
            </w:tcMar>
          </w:tcPr>
          <w:p w14:paraId="206A2BD6" w14:textId="626B0185" w:rsidR="00FA6D00" w:rsidRPr="00DF226C" w:rsidRDefault="009616B5" w:rsidP="00C75A8D">
            <w:pPr>
              <w:pStyle w:val="TableHeading"/>
              <w:jc w:val="right"/>
            </w:pPr>
            <w:r>
              <w:t>Count</w:t>
            </w:r>
          </w:p>
        </w:tc>
      </w:tr>
      <w:tr w:rsidR="009616B5" w:rsidRPr="00DF226C" w14:paraId="6B58BCEF" w14:textId="77777777" w:rsidTr="009616B5">
        <w:tc>
          <w:tcPr>
            <w:tcW w:w="4220" w:type="pct"/>
            <w:tcMar>
              <w:left w:w="108" w:type="dxa"/>
              <w:right w:w="108" w:type="dxa"/>
            </w:tcMar>
          </w:tcPr>
          <w:p w14:paraId="0DEA5964" w14:textId="7B291B01" w:rsidR="009616B5" w:rsidRPr="00DF226C" w:rsidRDefault="009616B5" w:rsidP="009616B5">
            <w:pPr>
              <w:pStyle w:val="TableText"/>
            </w:pPr>
            <w:r w:rsidRPr="00220229">
              <w:t>Import supply chain participant (including importer, permit holder, biosecurity approved arrangement holder and treatment provider)</w:t>
            </w:r>
          </w:p>
        </w:tc>
        <w:tc>
          <w:tcPr>
            <w:tcW w:w="780" w:type="pct"/>
            <w:tcMar>
              <w:left w:w="108" w:type="dxa"/>
              <w:right w:w="108" w:type="dxa"/>
            </w:tcMar>
          </w:tcPr>
          <w:p w14:paraId="72741BBB" w14:textId="72FDFE7B" w:rsidR="009616B5" w:rsidRPr="00DF226C" w:rsidRDefault="009616B5" w:rsidP="009616B5">
            <w:pPr>
              <w:pStyle w:val="TableText"/>
              <w:jc w:val="right"/>
            </w:pPr>
            <w:r w:rsidRPr="00220229">
              <w:t>130</w:t>
            </w:r>
          </w:p>
        </w:tc>
      </w:tr>
      <w:tr w:rsidR="009616B5" w:rsidRPr="00DF226C" w14:paraId="7BFF6BA8" w14:textId="77777777" w:rsidTr="009616B5">
        <w:tc>
          <w:tcPr>
            <w:tcW w:w="4220" w:type="pct"/>
            <w:tcMar>
              <w:left w:w="108" w:type="dxa"/>
              <w:right w:w="108" w:type="dxa"/>
            </w:tcMar>
          </w:tcPr>
          <w:p w14:paraId="4654FB29" w14:textId="15189E1C" w:rsidR="009616B5" w:rsidRPr="00DF226C" w:rsidRDefault="009616B5" w:rsidP="009616B5">
            <w:pPr>
              <w:pStyle w:val="TableText"/>
            </w:pPr>
            <w:r w:rsidRPr="00220229">
              <w:t>Agent and third-party logistics provider (including customs brokers, freight forwarder and stevedores)</w:t>
            </w:r>
          </w:p>
        </w:tc>
        <w:tc>
          <w:tcPr>
            <w:tcW w:w="780" w:type="pct"/>
            <w:tcMar>
              <w:left w:w="108" w:type="dxa"/>
              <w:right w:w="108" w:type="dxa"/>
            </w:tcMar>
          </w:tcPr>
          <w:p w14:paraId="453421BF" w14:textId="6C766186" w:rsidR="009616B5" w:rsidRPr="00DF226C" w:rsidRDefault="009616B5" w:rsidP="009616B5">
            <w:pPr>
              <w:pStyle w:val="TableText"/>
              <w:jc w:val="right"/>
            </w:pPr>
            <w:r w:rsidRPr="00220229">
              <w:t>90</w:t>
            </w:r>
          </w:p>
        </w:tc>
      </w:tr>
      <w:tr w:rsidR="009616B5" w:rsidRPr="00DF226C" w14:paraId="2F508E04" w14:textId="77777777" w:rsidTr="009616B5">
        <w:tc>
          <w:tcPr>
            <w:tcW w:w="4220" w:type="pct"/>
            <w:tcMar>
              <w:left w:w="108" w:type="dxa"/>
              <w:right w:w="108" w:type="dxa"/>
            </w:tcMar>
          </w:tcPr>
          <w:p w14:paraId="10D212FB" w14:textId="14884B37" w:rsidR="009616B5" w:rsidRPr="00DF226C" w:rsidRDefault="009616B5" w:rsidP="009616B5">
            <w:pPr>
              <w:pStyle w:val="TableText"/>
            </w:pPr>
            <w:r w:rsidRPr="00220229">
              <w:t>Manufacturer/producer</w:t>
            </w:r>
          </w:p>
        </w:tc>
        <w:tc>
          <w:tcPr>
            <w:tcW w:w="780" w:type="pct"/>
            <w:tcMar>
              <w:left w:w="108" w:type="dxa"/>
              <w:right w:w="108" w:type="dxa"/>
            </w:tcMar>
          </w:tcPr>
          <w:p w14:paraId="662EDFE7" w14:textId="4BBA486F" w:rsidR="009616B5" w:rsidRPr="00DF226C" w:rsidRDefault="009616B5" w:rsidP="009616B5">
            <w:pPr>
              <w:pStyle w:val="TableText"/>
              <w:jc w:val="right"/>
            </w:pPr>
            <w:r w:rsidRPr="00220229">
              <w:t>18</w:t>
            </w:r>
          </w:p>
        </w:tc>
      </w:tr>
      <w:tr w:rsidR="009616B5" w:rsidRPr="00333932" w14:paraId="3829B580" w14:textId="77777777" w:rsidTr="009616B5">
        <w:tc>
          <w:tcPr>
            <w:tcW w:w="4220" w:type="pct"/>
            <w:tcMar>
              <w:left w:w="108" w:type="dxa"/>
              <w:right w:w="108" w:type="dxa"/>
            </w:tcMar>
          </w:tcPr>
          <w:p w14:paraId="4064F4E9" w14:textId="4479A0CB" w:rsidR="009616B5" w:rsidRPr="00DF226C" w:rsidRDefault="009616B5" w:rsidP="009616B5">
            <w:pPr>
              <w:pStyle w:val="TableText"/>
            </w:pPr>
            <w:r w:rsidRPr="00220229">
              <w:t>Peak industry body</w:t>
            </w:r>
          </w:p>
        </w:tc>
        <w:tc>
          <w:tcPr>
            <w:tcW w:w="780" w:type="pct"/>
            <w:tcMar>
              <w:left w:w="108" w:type="dxa"/>
              <w:right w:w="108" w:type="dxa"/>
            </w:tcMar>
          </w:tcPr>
          <w:p w14:paraId="7C147717" w14:textId="091A56C1" w:rsidR="009616B5" w:rsidRPr="00DF226C" w:rsidRDefault="009616B5" w:rsidP="009616B5">
            <w:pPr>
              <w:pStyle w:val="TableText"/>
              <w:jc w:val="right"/>
            </w:pPr>
            <w:r w:rsidRPr="00220229">
              <w:t>22</w:t>
            </w:r>
          </w:p>
        </w:tc>
      </w:tr>
      <w:tr w:rsidR="009616B5" w:rsidRPr="00333932" w14:paraId="0B51F6C8" w14:textId="77777777" w:rsidTr="009616B5">
        <w:tc>
          <w:tcPr>
            <w:tcW w:w="4220" w:type="pct"/>
            <w:tcMar>
              <w:left w:w="108" w:type="dxa"/>
              <w:right w:w="108" w:type="dxa"/>
            </w:tcMar>
          </w:tcPr>
          <w:p w14:paraId="3324CAFD" w14:textId="527ED6C5" w:rsidR="009616B5" w:rsidRPr="005927B3" w:rsidRDefault="009616B5" w:rsidP="009616B5">
            <w:pPr>
              <w:pStyle w:val="TableText"/>
            </w:pPr>
            <w:r w:rsidRPr="00220229">
              <w:t>Export supply chain participant (including exporter, permit and licence holder, accreditation/registration holder, certifying body)</w:t>
            </w:r>
          </w:p>
        </w:tc>
        <w:tc>
          <w:tcPr>
            <w:tcW w:w="780" w:type="pct"/>
            <w:tcMar>
              <w:left w:w="108" w:type="dxa"/>
              <w:right w:w="108" w:type="dxa"/>
            </w:tcMar>
          </w:tcPr>
          <w:p w14:paraId="258C1D6F" w14:textId="6702274B" w:rsidR="009616B5" w:rsidRPr="00D5161B" w:rsidRDefault="009616B5" w:rsidP="009616B5">
            <w:pPr>
              <w:pStyle w:val="TableText"/>
              <w:jc w:val="right"/>
            </w:pPr>
            <w:r w:rsidRPr="00220229">
              <w:t>26</w:t>
            </w:r>
          </w:p>
        </w:tc>
      </w:tr>
      <w:tr w:rsidR="009616B5" w:rsidRPr="00333932" w14:paraId="2B5300AF" w14:textId="77777777" w:rsidTr="009616B5">
        <w:tc>
          <w:tcPr>
            <w:tcW w:w="4220" w:type="pct"/>
            <w:tcMar>
              <w:left w:w="108" w:type="dxa"/>
              <w:right w:w="108" w:type="dxa"/>
            </w:tcMar>
          </w:tcPr>
          <w:p w14:paraId="4A638CB1" w14:textId="58AA5F62" w:rsidR="009616B5" w:rsidRDefault="009616B5" w:rsidP="009616B5">
            <w:pPr>
              <w:pStyle w:val="TableText"/>
            </w:pPr>
            <w:r w:rsidRPr="00220229">
              <w:t>Travelling to and from Australia as a passenger</w:t>
            </w:r>
          </w:p>
        </w:tc>
        <w:tc>
          <w:tcPr>
            <w:tcW w:w="780" w:type="pct"/>
            <w:tcMar>
              <w:left w:w="108" w:type="dxa"/>
              <w:right w:w="108" w:type="dxa"/>
            </w:tcMar>
          </w:tcPr>
          <w:p w14:paraId="68193D56" w14:textId="1B1A051A" w:rsidR="009616B5" w:rsidRDefault="009616B5" w:rsidP="009616B5">
            <w:pPr>
              <w:pStyle w:val="TableText"/>
              <w:jc w:val="right"/>
            </w:pPr>
            <w:r w:rsidRPr="00220229">
              <w:t>7</w:t>
            </w:r>
          </w:p>
        </w:tc>
      </w:tr>
      <w:tr w:rsidR="009616B5" w:rsidRPr="00333932" w14:paraId="5A2DBFD4" w14:textId="77777777" w:rsidTr="009616B5">
        <w:tc>
          <w:tcPr>
            <w:tcW w:w="4220" w:type="pct"/>
            <w:tcMar>
              <w:left w:w="108" w:type="dxa"/>
              <w:right w:w="108" w:type="dxa"/>
            </w:tcMar>
          </w:tcPr>
          <w:p w14:paraId="2B21BD4D" w14:textId="12E0374E" w:rsidR="009616B5" w:rsidRDefault="009616B5" w:rsidP="00C75A8D">
            <w:pPr>
              <w:pStyle w:val="TableText"/>
            </w:pPr>
            <w:r>
              <w:t>Other</w:t>
            </w:r>
          </w:p>
        </w:tc>
        <w:tc>
          <w:tcPr>
            <w:tcW w:w="780" w:type="pct"/>
            <w:tcMar>
              <w:left w:w="108" w:type="dxa"/>
              <w:right w:w="108" w:type="dxa"/>
            </w:tcMar>
          </w:tcPr>
          <w:p w14:paraId="486808FD" w14:textId="75464465" w:rsidR="009616B5" w:rsidRDefault="009616B5" w:rsidP="00C75A8D">
            <w:pPr>
              <w:pStyle w:val="TableText"/>
              <w:jc w:val="right"/>
            </w:pPr>
            <w:r>
              <w:t>25</w:t>
            </w:r>
          </w:p>
        </w:tc>
      </w:tr>
      <w:tr w:rsidR="00723FAD" w:rsidRPr="00333932" w14:paraId="134DD551" w14:textId="77777777" w:rsidTr="009616B5">
        <w:tc>
          <w:tcPr>
            <w:tcW w:w="4220" w:type="pct"/>
            <w:tcMar>
              <w:left w:w="108" w:type="dxa"/>
              <w:right w:w="108" w:type="dxa"/>
            </w:tcMar>
          </w:tcPr>
          <w:p w14:paraId="7E6B93D8" w14:textId="634B2E02" w:rsidR="00723FAD" w:rsidRPr="00F12987" w:rsidRDefault="00992B95" w:rsidP="00C75A8D">
            <w:pPr>
              <w:pStyle w:val="TableText"/>
              <w:rPr>
                <w:b/>
                <w:bCs/>
              </w:rPr>
            </w:pPr>
            <w:r>
              <w:rPr>
                <w:b/>
                <w:bCs/>
              </w:rPr>
              <w:t>Total responses received</w:t>
            </w:r>
          </w:p>
        </w:tc>
        <w:tc>
          <w:tcPr>
            <w:tcW w:w="780" w:type="pct"/>
            <w:tcMar>
              <w:left w:w="108" w:type="dxa"/>
              <w:right w:w="108" w:type="dxa"/>
            </w:tcMar>
          </w:tcPr>
          <w:p w14:paraId="0013D137" w14:textId="43BEB43A" w:rsidR="00723FAD" w:rsidRPr="00F12987" w:rsidRDefault="00F12987" w:rsidP="00C75A8D">
            <w:pPr>
              <w:pStyle w:val="TableText"/>
              <w:jc w:val="right"/>
              <w:rPr>
                <w:b/>
                <w:bCs/>
              </w:rPr>
            </w:pPr>
            <w:r w:rsidRPr="00F12987">
              <w:rPr>
                <w:b/>
                <w:bCs/>
              </w:rPr>
              <w:t>252</w:t>
            </w:r>
          </w:p>
        </w:tc>
      </w:tr>
    </w:tbl>
    <w:p w14:paraId="69276EF0" w14:textId="475288EF" w:rsidR="00CD0E67" w:rsidRDefault="00E01933" w:rsidP="00493CCC">
      <w:pPr>
        <w:spacing w:before="120"/>
      </w:pPr>
      <w:r>
        <w:t>Of the 25</w:t>
      </w:r>
      <w:r w:rsidR="00836CFB">
        <w:t>4</w:t>
      </w:r>
      <w:r>
        <w:t xml:space="preserve"> respondents, </w:t>
      </w:r>
      <w:r w:rsidR="00CD0E67">
        <w:t>104 felt that regulatory services were delivered well</w:t>
      </w:r>
      <w:r>
        <w:t xml:space="preserve"> and</w:t>
      </w:r>
      <w:r w:rsidR="00281D40">
        <w:t xml:space="preserve"> </w:t>
      </w:r>
      <w:r w:rsidR="00CD0E67" w:rsidDel="00E2288C">
        <w:t>120 had a negative or neutral view on how regulatory services are delivered</w:t>
      </w:r>
      <w:r w:rsidR="006813F2">
        <w:t xml:space="preserve"> </w:t>
      </w:r>
      <w:r>
        <w:t>(</w:t>
      </w:r>
      <w:r>
        <w:fldChar w:fldCharType="begin"/>
      </w:r>
      <w:r>
        <w:instrText xml:space="preserve"> REF _Ref180659010 \h </w:instrText>
      </w:r>
      <w:r>
        <w:fldChar w:fldCharType="separate"/>
      </w:r>
      <w:r w:rsidRPr="00DF226C">
        <w:t xml:space="preserve">Table </w:t>
      </w:r>
      <w:r>
        <w:rPr>
          <w:noProof/>
        </w:rPr>
        <w:t>3</w:t>
      </w:r>
      <w:r>
        <w:fldChar w:fldCharType="end"/>
      </w:r>
      <w:r w:rsidR="006813F2">
        <w:t>)</w:t>
      </w:r>
      <w:r w:rsidR="00CD0E67" w:rsidDel="00E2288C">
        <w:t>.</w:t>
      </w:r>
    </w:p>
    <w:p w14:paraId="190EB665" w14:textId="60B71056" w:rsidR="00CB26C3" w:rsidRDefault="00CB26C3" w:rsidP="00CB26C3">
      <w:pPr>
        <w:pStyle w:val="Caption"/>
      </w:pPr>
      <w:bookmarkStart w:id="14" w:name="_Ref180659010"/>
      <w:bookmarkStart w:id="15" w:name="_Toc182921316"/>
      <w:r w:rsidRPr="00DF226C">
        <w:t xml:space="preserve">Table </w:t>
      </w:r>
      <w:r w:rsidRPr="00DF226C">
        <w:rPr>
          <w:noProof/>
        </w:rPr>
        <w:fldChar w:fldCharType="begin"/>
      </w:r>
      <w:r w:rsidRPr="00DF226C">
        <w:rPr>
          <w:noProof/>
        </w:rPr>
        <w:instrText xml:space="preserve"> SEQ Table \* ARABIC </w:instrText>
      </w:r>
      <w:r w:rsidRPr="00DF226C">
        <w:rPr>
          <w:noProof/>
        </w:rPr>
        <w:fldChar w:fldCharType="separate"/>
      </w:r>
      <w:r w:rsidR="00DD5FBB">
        <w:rPr>
          <w:noProof/>
        </w:rPr>
        <w:t>3</w:t>
      </w:r>
      <w:r w:rsidRPr="00DF226C">
        <w:rPr>
          <w:noProof/>
        </w:rPr>
        <w:fldChar w:fldCharType="end"/>
      </w:r>
      <w:bookmarkEnd w:id="14"/>
      <w:r w:rsidRPr="00DF226C">
        <w:t xml:space="preserve"> </w:t>
      </w:r>
      <w:r w:rsidR="002D556F" w:rsidRPr="002D556F">
        <w:t xml:space="preserve">Stakeholder </w:t>
      </w:r>
      <w:r w:rsidR="002D556F" w:rsidRPr="00681C81">
        <w:t>views</w:t>
      </w:r>
      <w:r w:rsidR="002D556F" w:rsidRPr="002D556F">
        <w:t xml:space="preserve"> on </w:t>
      </w:r>
      <w:r w:rsidR="00E01933">
        <w:t xml:space="preserve">effectiveness of </w:t>
      </w:r>
      <w:r w:rsidR="00E01933" w:rsidRPr="002D556F">
        <w:t>department regulatory servi</w:t>
      </w:r>
      <w:r w:rsidR="00E01933">
        <w:t>ce delivery</w:t>
      </w:r>
      <w:bookmarkEnd w:id="15"/>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6622"/>
        <w:gridCol w:w="1224"/>
        <w:gridCol w:w="1224"/>
      </w:tblGrid>
      <w:tr w:rsidR="00CB26C3" w:rsidRPr="00DF226C" w14:paraId="1B03089C" w14:textId="67752070" w:rsidTr="00CB26C3">
        <w:trPr>
          <w:cantSplit/>
          <w:tblHeader/>
        </w:trPr>
        <w:tc>
          <w:tcPr>
            <w:tcW w:w="3650" w:type="pct"/>
            <w:tcMar>
              <w:left w:w="108" w:type="dxa"/>
              <w:right w:w="108" w:type="dxa"/>
            </w:tcMar>
          </w:tcPr>
          <w:p w14:paraId="6477F79D" w14:textId="42F4A027" w:rsidR="00CB26C3" w:rsidRPr="00DF226C" w:rsidRDefault="00495886" w:rsidP="00C75A8D">
            <w:pPr>
              <w:pStyle w:val="TableHeading"/>
            </w:pPr>
            <w:bookmarkStart w:id="16" w:name="Title_3"/>
            <w:bookmarkEnd w:id="16"/>
            <w:r w:rsidRPr="00495886">
              <w:t>How effectively do we deliver our regulatory services?</w:t>
            </w:r>
          </w:p>
        </w:tc>
        <w:tc>
          <w:tcPr>
            <w:tcW w:w="675" w:type="pct"/>
            <w:tcMar>
              <w:left w:w="108" w:type="dxa"/>
              <w:right w:w="108" w:type="dxa"/>
            </w:tcMar>
          </w:tcPr>
          <w:p w14:paraId="69632157" w14:textId="77777777" w:rsidR="00CB26C3" w:rsidRPr="00DF226C" w:rsidRDefault="00CB26C3" w:rsidP="00C75A8D">
            <w:pPr>
              <w:pStyle w:val="TableHeading"/>
              <w:jc w:val="right"/>
            </w:pPr>
            <w:r>
              <w:t>Count</w:t>
            </w:r>
          </w:p>
        </w:tc>
        <w:tc>
          <w:tcPr>
            <w:tcW w:w="675" w:type="pct"/>
          </w:tcPr>
          <w:p w14:paraId="136A551D" w14:textId="66C448BA" w:rsidR="00CB26C3" w:rsidRDefault="00CB26C3" w:rsidP="00C75A8D">
            <w:pPr>
              <w:pStyle w:val="TableHeading"/>
              <w:jc w:val="right"/>
            </w:pPr>
            <w:r>
              <w:t>Percentage</w:t>
            </w:r>
          </w:p>
        </w:tc>
      </w:tr>
      <w:tr w:rsidR="00E86C6A" w:rsidRPr="00DF226C" w14:paraId="5A529A82" w14:textId="166CB29A" w:rsidTr="00CB26C3">
        <w:tc>
          <w:tcPr>
            <w:tcW w:w="3650" w:type="pct"/>
            <w:tcMar>
              <w:left w:w="108" w:type="dxa"/>
              <w:right w:w="108" w:type="dxa"/>
            </w:tcMar>
          </w:tcPr>
          <w:p w14:paraId="5E6E01C4" w14:textId="4338A38F" w:rsidR="00E86C6A" w:rsidRPr="00DF226C" w:rsidRDefault="00E86C6A" w:rsidP="00E86C6A">
            <w:pPr>
              <w:pStyle w:val="TableText"/>
            </w:pPr>
            <w:r w:rsidRPr="005A41ED">
              <w:t>Not at all</w:t>
            </w:r>
          </w:p>
        </w:tc>
        <w:tc>
          <w:tcPr>
            <w:tcW w:w="675" w:type="pct"/>
            <w:tcMar>
              <w:left w:w="108" w:type="dxa"/>
              <w:right w:w="108" w:type="dxa"/>
            </w:tcMar>
          </w:tcPr>
          <w:p w14:paraId="3D46A5C7" w14:textId="0DBAC7C1" w:rsidR="00E86C6A" w:rsidRPr="00DF226C" w:rsidRDefault="00E86C6A" w:rsidP="00E86C6A">
            <w:pPr>
              <w:pStyle w:val="TableText"/>
              <w:jc w:val="right"/>
            </w:pPr>
            <w:r w:rsidRPr="00DC3677">
              <w:t>15</w:t>
            </w:r>
          </w:p>
        </w:tc>
        <w:tc>
          <w:tcPr>
            <w:tcW w:w="675" w:type="pct"/>
          </w:tcPr>
          <w:p w14:paraId="630C734B" w14:textId="518DDEE6" w:rsidR="00E86C6A" w:rsidRPr="00220229" w:rsidRDefault="00E86C6A" w:rsidP="00E86C6A">
            <w:pPr>
              <w:pStyle w:val="TableText"/>
              <w:jc w:val="right"/>
            </w:pPr>
            <w:r w:rsidRPr="00DC3677">
              <w:t>6.7%</w:t>
            </w:r>
          </w:p>
        </w:tc>
      </w:tr>
      <w:tr w:rsidR="00E86C6A" w:rsidRPr="00DF226C" w14:paraId="4C23E62B" w14:textId="5C7FA7ED" w:rsidTr="00CB26C3">
        <w:tc>
          <w:tcPr>
            <w:tcW w:w="3650" w:type="pct"/>
            <w:tcMar>
              <w:left w:w="108" w:type="dxa"/>
              <w:right w:w="108" w:type="dxa"/>
            </w:tcMar>
          </w:tcPr>
          <w:p w14:paraId="2DFE578D" w14:textId="4076AE62" w:rsidR="00E86C6A" w:rsidRPr="00DF226C" w:rsidRDefault="00E86C6A" w:rsidP="00E86C6A">
            <w:pPr>
              <w:pStyle w:val="TableText"/>
            </w:pPr>
            <w:r w:rsidRPr="005A41ED">
              <w:t>No</w:t>
            </w:r>
          </w:p>
        </w:tc>
        <w:tc>
          <w:tcPr>
            <w:tcW w:w="675" w:type="pct"/>
            <w:tcMar>
              <w:left w:w="108" w:type="dxa"/>
              <w:right w:w="108" w:type="dxa"/>
            </w:tcMar>
          </w:tcPr>
          <w:p w14:paraId="11718C66" w14:textId="6B33B17D" w:rsidR="00E86C6A" w:rsidRPr="00DF226C" w:rsidRDefault="00E86C6A" w:rsidP="00E86C6A">
            <w:pPr>
              <w:pStyle w:val="TableText"/>
              <w:jc w:val="right"/>
            </w:pPr>
            <w:r w:rsidRPr="00DC3677">
              <w:t>40</w:t>
            </w:r>
          </w:p>
        </w:tc>
        <w:tc>
          <w:tcPr>
            <w:tcW w:w="675" w:type="pct"/>
          </w:tcPr>
          <w:p w14:paraId="285A23D6" w14:textId="392CE8EB" w:rsidR="00E86C6A" w:rsidRPr="00220229" w:rsidRDefault="00E86C6A" w:rsidP="00E86C6A">
            <w:pPr>
              <w:pStyle w:val="TableText"/>
              <w:jc w:val="right"/>
            </w:pPr>
            <w:r w:rsidRPr="00DC3677">
              <w:t>17.9%</w:t>
            </w:r>
          </w:p>
        </w:tc>
      </w:tr>
      <w:tr w:rsidR="00E86C6A" w:rsidRPr="00DF226C" w14:paraId="0463BB2A" w14:textId="34BF6115" w:rsidTr="00CB26C3">
        <w:tc>
          <w:tcPr>
            <w:tcW w:w="3650" w:type="pct"/>
            <w:tcMar>
              <w:left w:w="108" w:type="dxa"/>
              <w:right w:w="108" w:type="dxa"/>
            </w:tcMar>
          </w:tcPr>
          <w:p w14:paraId="1841D38B" w14:textId="1A4C8A61" w:rsidR="00E86C6A" w:rsidRPr="00DF226C" w:rsidRDefault="00E86C6A" w:rsidP="00E86C6A">
            <w:pPr>
              <w:pStyle w:val="TableText"/>
            </w:pPr>
            <w:r w:rsidRPr="005A41ED">
              <w:t>Neutral</w:t>
            </w:r>
          </w:p>
        </w:tc>
        <w:tc>
          <w:tcPr>
            <w:tcW w:w="675" w:type="pct"/>
            <w:tcMar>
              <w:left w:w="108" w:type="dxa"/>
              <w:right w:w="108" w:type="dxa"/>
            </w:tcMar>
          </w:tcPr>
          <w:p w14:paraId="305D3FC2" w14:textId="41564165" w:rsidR="00E86C6A" w:rsidRPr="00DF226C" w:rsidRDefault="00E86C6A" w:rsidP="00E86C6A">
            <w:pPr>
              <w:pStyle w:val="TableText"/>
              <w:jc w:val="right"/>
            </w:pPr>
            <w:r w:rsidRPr="00DC3677">
              <w:t>65</w:t>
            </w:r>
          </w:p>
        </w:tc>
        <w:tc>
          <w:tcPr>
            <w:tcW w:w="675" w:type="pct"/>
          </w:tcPr>
          <w:p w14:paraId="2CFC302E" w14:textId="251788E6" w:rsidR="00E86C6A" w:rsidRPr="00220229" w:rsidRDefault="00E86C6A" w:rsidP="00E86C6A">
            <w:pPr>
              <w:pStyle w:val="TableText"/>
              <w:jc w:val="right"/>
            </w:pPr>
            <w:r w:rsidRPr="00DC3677">
              <w:t>29%</w:t>
            </w:r>
          </w:p>
        </w:tc>
      </w:tr>
      <w:tr w:rsidR="00E86C6A" w:rsidRPr="00333932" w14:paraId="1AAA49A4" w14:textId="205CC8B1" w:rsidTr="00CB26C3">
        <w:tc>
          <w:tcPr>
            <w:tcW w:w="3650" w:type="pct"/>
            <w:tcMar>
              <w:left w:w="108" w:type="dxa"/>
              <w:right w:w="108" w:type="dxa"/>
            </w:tcMar>
          </w:tcPr>
          <w:p w14:paraId="010FEAE4" w14:textId="1C8DA88D" w:rsidR="00E86C6A" w:rsidRPr="00DF226C" w:rsidRDefault="00E86C6A" w:rsidP="00E86C6A">
            <w:pPr>
              <w:pStyle w:val="TableText"/>
            </w:pPr>
            <w:r w:rsidRPr="005A41ED">
              <w:t>Good</w:t>
            </w:r>
          </w:p>
        </w:tc>
        <w:tc>
          <w:tcPr>
            <w:tcW w:w="675" w:type="pct"/>
            <w:tcMar>
              <w:left w:w="108" w:type="dxa"/>
              <w:right w:w="108" w:type="dxa"/>
            </w:tcMar>
          </w:tcPr>
          <w:p w14:paraId="5AB2DBE2" w14:textId="751DACED" w:rsidR="00E86C6A" w:rsidRPr="00DF226C" w:rsidRDefault="00E86C6A" w:rsidP="00E86C6A">
            <w:pPr>
              <w:pStyle w:val="TableText"/>
              <w:jc w:val="right"/>
            </w:pPr>
            <w:r w:rsidRPr="00DC3677">
              <w:t>79</w:t>
            </w:r>
          </w:p>
        </w:tc>
        <w:tc>
          <w:tcPr>
            <w:tcW w:w="675" w:type="pct"/>
          </w:tcPr>
          <w:p w14:paraId="228BFC27" w14:textId="0E7FEE3F" w:rsidR="00E86C6A" w:rsidRPr="00220229" w:rsidRDefault="00E86C6A" w:rsidP="00E86C6A">
            <w:pPr>
              <w:pStyle w:val="TableText"/>
              <w:jc w:val="right"/>
            </w:pPr>
            <w:r w:rsidRPr="00DC3677">
              <w:t>35.3%</w:t>
            </w:r>
          </w:p>
        </w:tc>
      </w:tr>
      <w:tr w:rsidR="00E86C6A" w:rsidRPr="00333932" w14:paraId="066076E2" w14:textId="3F3F63F0" w:rsidTr="00CB26C3">
        <w:tc>
          <w:tcPr>
            <w:tcW w:w="3650" w:type="pct"/>
            <w:tcMar>
              <w:left w:w="108" w:type="dxa"/>
              <w:right w:w="108" w:type="dxa"/>
            </w:tcMar>
          </w:tcPr>
          <w:p w14:paraId="11D7E409" w14:textId="57D96647" w:rsidR="00E86C6A" w:rsidRPr="005927B3" w:rsidRDefault="00E86C6A" w:rsidP="00E86C6A">
            <w:pPr>
              <w:pStyle w:val="TableText"/>
            </w:pPr>
            <w:r w:rsidRPr="005A41ED">
              <w:lastRenderedPageBreak/>
              <w:t>Very good</w:t>
            </w:r>
          </w:p>
        </w:tc>
        <w:tc>
          <w:tcPr>
            <w:tcW w:w="675" w:type="pct"/>
            <w:tcMar>
              <w:left w:w="108" w:type="dxa"/>
              <w:right w:w="108" w:type="dxa"/>
            </w:tcMar>
          </w:tcPr>
          <w:p w14:paraId="2253DD60" w14:textId="22BCB26D" w:rsidR="00E86C6A" w:rsidRPr="00D5161B" w:rsidRDefault="00E86C6A" w:rsidP="00E86C6A">
            <w:pPr>
              <w:pStyle w:val="TableText"/>
              <w:jc w:val="right"/>
            </w:pPr>
            <w:r w:rsidRPr="00DC3677">
              <w:t>25</w:t>
            </w:r>
          </w:p>
        </w:tc>
        <w:tc>
          <w:tcPr>
            <w:tcW w:w="675" w:type="pct"/>
          </w:tcPr>
          <w:p w14:paraId="7DE9B4EB" w14:textId="3C15B805" w:rsidR="00E86C6A" w:rsidRPr="00220229" w:rsidRDefault="00E86C6A" w:rsidP="00E86C6A">
            <w:pPr>
              <w:pStyle w:val="TableText"/>
              <w:jc w:val="right"/>
            </w:pPr>
            <w:r w:rsidRPr="00DC3677">
              <w:t>11.2%</w:t>
            </w:r>
          </w:p>
        </w:tc>
      </w:tr>
      <w:tr w:rsidR="00F12987" w:rsidRPr="00333932" w14:paraId="0580C1F9" w14:textId="77777777" w:rsidTr="00CB26C3">
        <w:tc>
          <w:tcPr>
            <w:tcW w:w="3650" w:type="pct"/>
            <w:tcMar>
              <w:left w:w="108" w:type="dxa"/>
              <w:right w:w="108" w:type="dxa"/>
            </w:tcMar>
          </w:tcPr>
          <w:p w14:paraId="2FB922A4" w14:textId="0E306760" w:rsidR="00F12987" w:rsidRPr="00F12987" w:rsidRDefault="00992B95" w:rsidP="00E86C6A">
            <w:pPr>
              <w:pStyle w:val="TableText"/>
              <w:rPr>
                <w:b/>
                <w:bCs/>
              </w:rPr>
            </w:pPr>
            <w:r>
              <w:rPr>
                <w:b/>
                <w:bCs/>
              </w:rPr>
              <w:t>Total responses received</w:t>
            </w:r>
          </w:p>
        </w:tc>
        <w:tc>
          <w:tcPr>
            <w:tcW w:w="675" w:type="pct"/>
            <w:tcMar>
              <w:left w:w="108" w:type="dxa"/>
              <w:right w:w="108" w:type="dxa"/>
            </w:tcMar>
          </w:tcPr>
          <w:p w14:paraId="6C72BFEC" w14:textId="1332090B" w:rsidR="00F12987" w:rsidRPr="000F5AF3" w:rsidRDefault="00F12987" w:rsidP="00E86C6A">
            <w:pPr>
              <w:pStyle w:val="TableText"/>
              <w:jc w:val="right"/>
              <w:rPr>
                <w:b/>
                <w:bCs/>
              </w:rPr>
            </w:pPr>
            <w:r w:rsidRPr="000F5AF3">
              <w:rPr>
                <w:b/>
                <w:bCs/>
              </w:rPr>
              <w:t>224</w:t>
            </w:r>
          </w:p>
        </w:tc>
        <w:tc>
          <w:tcPr>
            <w:tcW w:w="675" w:type="pct"/>
          </w:tcPr>
          <w:p w14:paraId="0939B27B" w14:textId="6B8A4784" w:rsidR="00F12987" w:rsidRPr="00DC3677" w:rsidRDefault="00493CCC" w:rsidP="00E86C6A">
            <w:pPr>
              <w:pStyle w:val="TableText"/>
              <w:jc w:val="right"/>
            </w:pPr>
            <w:r>
              <w:t>–</w:t>
            </w:r>
          </w:p>
        </w:tc>
      </w:tr>
    </w:tbl>
    <w:p w14:paraId="3FB44DE1" w14:textId="0E062680" w:rsidR="00CD0E67" w:rsidRDefault="00C23676" w:rsidP="00495886">
      <w:pPr>
        <w:spacing w:before="240"/>
      </w:pPr>
      <w:r>
        <w:rPr>
          <w:b/>
          <w:bCs/>
        </w:rPr>
        <w:fldChar w:fldCharType="begin"/>
      </w:r>
      <w:r>
        <w:instrText xml:space="preserve"> REF _Ref180659044 \h </w:instrText>
      </w:r>
      <w:r>
        <w:rPr>
          <w:b/>
          <w:bCs/>
        </w:rPr>
      </w:r>
      <w:r>
        <w:rPr>
          <w:b/>
          <w:bCs/>
        </w:rPr>
        <w:fldChar w:fldCharType="separate"/>
      </w:r>
      <w:r w:rsidRPr="00DF226C">
        <w:t xml:space="preserve">Table </w:t>
      </w:r>
      <w:r>
        <w:rPr>
          <w:noProof/>
        </w:rPr>
        <w:t>4</w:t>
      </w:r>
      <w:r>
        <w:rPr>
          <w:b/>
          <w:bCs/>
        </w:rPr>
        <w:fldChar w:fldCharType="end"/>
      </w:r>
      <w:r>
        <w:rPr>
          <w:b/>
          <w:bCs/>
        </w:rPr>
        <w:t xml:space="preserve"> </w:t>
      </w:r>
      <w:r w:rsidR="00CD0E67">
        <w:t>details regulatory services</w:t>
      </w:r>
      <w:r w:rsidR="00A5697E">
        <w:t xml:space="preserve"> that stakeholders considered being done well.</w:t>
      </w:r>
      <w:r w:rsidR="00E110EA">
        <w:t xml:space="preserve"> </w:t>
      </w:r>
      <w:r w:rsidR="00CD0E67">
        <w:t xml:space="preserve">Respondents were limited to selecting </w:t>
      </w:r>
      <w:r w:rsidR="00493CCC">
        <w:t>3</w:t>
      </w:r>
      <w:r w:rsidR="00CD0E67">
        <w:t xml:space="preserve"> services from a drop-down list.</w:t>
      </w:r>
      <w:r w:rsidR="00E110EA">
        <w:t xml:space="preserve"> </w:t>
      </w:r>
      <w:r w:rsidR="00CD0E67">
        <w:t xml:space="preserve">The top </w:t>
      </w:r>
      <w:r w:rsidR="00493CCC">
        <w:t>3</w:t>
      </w:r>
      <w:r w:rsidR="00CD0E67">
        <w:t xml:space="preserve"> services provided by the department were identified as approved approaches, inspections and accreditations.</w:t>
      </w:r>
    </w:p>
    <w:p w14:paraId="21758794" w14:textId="783C560A" w:rsidR="00495886" w:rsidRDefault="00495886" w:rsidP="00495886">
      <w:pPr>
        <w:pStyle w:val="Caption"/>
      </w:pPr>
      <w:bookmarkStart w:id="17" w:name="_Ref180659044"/>
      <w:bookmarkStart w:id="18" w:name="_Toc182921317"/>
      <w:r w:rsidRPr="00DF226C">
        <w:t xml:space="preserve">Table </w:t>
      </w:r>
      <w:r w:rsidRPr="00DF226C">
        <w:rPr>
          <w:noProof/>
        </w:rPr>
        <w:fldChar w:fldCharType="begin"/>
      </w:r>
      <w:r w:rsidRPr="00DF226C">
        <w:rPr>
          <w:noProof/>
        </w:rPr>
        <w:instrText xml:space="preserve"> SEQ Table \* ARABIC </w:instrText>
      </w:r>
      <w:r w:rsidRPr="00DF226C">
        <w:rPr>
          <w:noProof/>
        </w:rPr>
        <w:fldChar w:fldCharType="separate"/>
      </w:r>
      <w:r w:rsidR="00DD5FBB">
        <w:rPr>
          <w:noProof/>
        </w:rPr>
        <w:t>4</w:t>
      </w:r>
      <w:r w:rsidRPr="00DF226C">
        <w:rPr>
          <w:noProof/>
        </w:rPr>
        <w:fldChar w:fldCharType="end"/>
      </w:r>
      <w:bookmarkEnd w:id="17"/>
      <w:r w:rsidRPr="00DF226C">
        <w:t xml:space="preserve"> </w:t>
      </w:r>
      <w:r w:rsidR="000F5AF3">
        <w:t>B</w:t>
      </w:r>
      <w:r w:rsidR="00C81E0C" w:rsidRPr="00C81E0C">
        <w:t xml:space="preserve">est performing </w:t>
      </w:r>
      <w:r w:rsidR="00E01933" w:rsidRPr="00C81E0C">
        <w:t>department</w:t>
      </w:r>
      <w:r w:rsidR="00E01933">
        <w:t xml:space="preserve"> </w:t>
      </w:r>
      <w:r w:rsidR="00C81E0C" w:rsidRPr="00C81E0C">
        <w:t>regulatory services</w:t>
      </w:r>
      <w:bookmarkEnd w:id="18"/>
    </w:p>
    <w:tbl>
      <w:tblPr>
        <w:tblW w:w="4923"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6621"/>
        <w:gridCol w:w="2309"/>
      </w:tblGrid>
      <w:tr w:rsidR="00EC73B4" w:rsidRPr="00DF226C" w14:paraId="68C8C4C6" w14:textId="77777777" w:rsidTr="00EC73B4">
        <w:trPr>
          <w:cantSplit/>
          <w:tblHeader/>
        </w:trPr>
        <w:tc>
          <w:tcPr>
            <w:tcW w:w="3707" w:type="pct"/>
            <w:tcMar>
              <w:left w:w="108" w:type="dxa"/>
              <w:right w:w="108" w:type="dxa"/>
            </w:tcMar>
          </w:tcPr>
          <w:p w14:paraId="34DEF0AA" w14:textId="0F0F3F25" w:rsidR="00EC73B4" w:rsidRPr="00DF226C" w:rsidRDefault="00EC73B4" w:rsidP="00C75A8D">
            <w:pPr>
              <w:pStyle w:val="TableHeading"/>
            </w:pPr>
            <w:bookmarkStart w:id="19" w:name="Title_4"/>
            <w:bookmarkEnd w:id="19"/>
            <w:r w:rsidRPr="00EC73B4">
              <w:t>Which regulatory services delivered by the department do we perform well?</w:t>
            </w:r>
          </w:p>
        </w:tc>
        <w:tc>
          <w:tcPr>
            <w:tcW w:w="1293" w:type="pct"/>
            <w:tcMar>
              <w:left w:w="108" w:type="dxa"/>
              <w:right w:w="108" w:type="dxa"/>
            </w:tcMar>
          </w:tcPr>
          <w:p w14:paraId="67C37090" w14:textId="77777777" w:rsidR="00EC73B4" w:rsidRPr="00DF226C" w:rsidRDefault="00EC73B4" w:rsidP="00C75A8D">
            <w:pPr>
              <w:pStyle w:val="TableHeading"/>
              <w:jc w:val="right"/>
            </w:pPr>
            <w:r>
              <w:t>Count</w:t>
            </w:r>
          </w:p>
        </w:tc>
      </w:tr>
      <w:tr w:rsidR="00EC73B4" w:rsidRPr="00DF226C" w14:paraId="54C06AD3" w14:textId="77777777" w:rsidTr="00EC73B4">
        <w:tc>
          <w:tcPr>
            <w:tcW w:w="3707" w:type="pct"/>
            <w:tcMar>
              <w:left w:w="108" w:type="dxa"/>
              <w:right w:w="108" w:type="dxa"/>
            </w:tcMar>
          </w:tcPr>
          <w:p w14:paraId="7931C215" w14:textId="136DA6CC" w:rsidR="00EC73B4" w:rsidRPr="00DF226C" w:rsidRDefault="00EC73B4" w:rsidP="00EC73B4">
            <w:pPr>
              <w:pStyle w:val="TableText"/>
            </w:pPr>
            <w:r w:rsidRPr="007253D3">
              <w:t>Accreditation</w:t>
            </w:r>
          </w:p>
        </w:tc>
        <w:tc>
          <w:tcPr>
            <w:tcW w:w="1293" w:type="pct"/>
            <w:tcMar>
              <w:left w:w="108" w:type="dxa"/>
              <w:right w:w="108" w:type="dxa"/>
            </w:tcMar>
          </w:tcPr>
          <w:p w14:paraId="04EF9DE3" w14:textId="530EC8F9" w:rsidR="00EC73B4" w:rsidRPr="00DF226C" w:rsidRDefault="00EC73B4" w:rsidP="00EC73B4">
            <w:pPr>
              <w:pStyle w:val="TableText"/>
              <w:jc w:val="right"/>
            </w:pPr>
            <w:r w:rsidRPr="00FC39D3">
              <w:t>66</w:t>
            </w:r>
          </w:p>
        </w:tc>
      </w:tr>
      <w:tr w:rsidR="00EC73B4" w:rsidRPr="00DF226C" w14:paraId="671032AD" w14:textId="77777777" w:rsidTr="00EC73B4">
        <w:tc>
          <w:tcPr>
            <w:tcW w:w="3707" w:type="pct"/>
            <w:tcMar>
              <w:left w:w="108" w:type="dxa"/>
              <w:right w:w="108" w:type="dxa"/>
            </w:tcMar>
          </w:tcPr>
          <w:p w14:paraId="74CF0760" w14:textId="70A49A53" w:rsidR="00EC73B4" w:rsidRPr="00DF226C" w:rsidRDefault="00EC73B4" w:rsidP="00EC73B4">
            <w:pPr>
              <w:pStyle w:val="TableText"/>
            </w:pPr>
            <w:r w:rsidRPr="007253D3">
              <w:t>Approved approaches to managing goods, premises, and other things (also known as third party and other approved arrangements)</w:t>
            </w:r>
          </w:p>
        </w:tc>
        <w:tc>
          <w:tcPr>
            <w:tcW w:w="1293" w:type="pct"/>
            <w:tcMar>
              <w:left w:w="108" w:type="dxa"/>
              <w:right w:w="108" w:type="dxa"/>
            </w:tcMar>
          </w:tcPr>
          <w:p w14:paraId="455AEF34" w14:textId="7940D97C" w:rsidR="00EC73B4" w:rsidRPr="00DF226C" w:rsidRDefault="00EC73B4" w:rsidP="00EC73B4">
            <w:pPr>
              <w:pStyle w:val="TableText"/>
              <w:jc w:val="right"/>
            </w:pPr>
            <w:r w:rsidRPr="00FC39D3">
              <w:t>83</w:t>
            </w:r>
          </w:p>
        </w:tc>
      </w:tr>
      <w:tr w:rsidR="00EC73B4" w:rsidRPr="00DF226C" w14:paraId="3A8C5067" w14:textId="77777777" w:rsidTr="00EC73B4">
        <w:tc>
          <w:tcPr>
            <w:tcW w:w="3707" w:type="pct"/>
            <w:tcMar>
              <w:left w:w="108" w:type="dxa"/>
              <w:right w:w="108" w:type="dxa"/>
            </w:tcMar>
          </w:tcPr>
          <w:p w14:paraId="737508D0" w14:textId="75C16786" w:rsidR="00EC73B4" w:rsidRPr="00DF226C" w:rsidRDefault="00EC73B4" w:rsidP="00EC73B4">
            <w:pPr>
              <w:pStyle w:val="TableText"/>
            </w:pPr>
            <w:r w:rsidRPr="007253D3">
              <w:t>Audit activities</w:t>
            </w:r>
          </w:p>
        </w:tc>
        <w:tc>
          <w:tcPr>
            <w:tcW w:w="1293" w:type="pct"/>
            <w:tcMar>
              <w:left w:w="108" w:type="dxa"/>
              <w:right w:w="108" w:type="dxa"/>
            </w:tcMar>
          </w:tcPr>
          <w:p w14:paraId="6BDFF7F7" w14:textId="47E472DE" w:rsidR="00EC73B4" w:rsidRPr="00DF226C" w:rsidRDefault="00EC73B4" w:rsidP="00EC73B4">
            <w:pPr>
              <w:pStyle w:val="TableText"/>
              <w:jc w:val="right"/>
            </w:pPr>
            <w:r w:rsidRPr="00FC39D3">
              <w:t>53</w:t>
            </w:r>
          </w:p>
        </w:tc>
      </w:tr>
      <w:tr w:rsidR="00EC73B4" w:rsidRPr="00333932" w14:paraId="61269473" w14:textId="77777777" w:rsidTr="00EC73B4">
        <w:tc>
          <w:tcPr>
            <w:tcW w:w="3707" w:type="pct"/>
            <w:tcMar>
              <w:left w:w="108" w:type="dxa"/>
              <w:right w:w="108" w:type="dxa"/>
            </w:tcMar>
          </w:tcPr>
          <w:p w14:paraId="33F56313" w14:textId="17AD65CF" w:rsidR="00EC73B4" w:rsidRPr="00DF226C" w:rsidRDefault="00EC73B4" w:rsidP="00EC73B4">
            <w:pPr>
              <w:pStyle w:val="TableText"/>
            </w:pPr>
            <w:r w:rsidRPr="007253D3">
              <w:t>Clearance of goods</w:t>
            </w:r>
          </w:p>
        </w:tc>
        <w:tc>
          <w:tcPr>
            <w:tcW w:w="1293" w:type="pct"/>
            <w:tcMar>
              <w:left w:w="108" w:type="dxa"/>
              <w:right w:w="108" w:type="dxa"/>
            </w:tcMar>
          </w:tcPr>
          <w:p w14:paraId="67E699B4" w14:textId="22177C34" w:rsidR="00EC73B4" w:rsidRPr="00DF226C" w:rsidRDefault="00EC73B4" w:rsidP="00EC73B4">
            <w:pPr>
              <w:pStyle w:val="TableText"/>
              <w:jc w:val="right"/>
            </w:pPr>
            <w:r w:rsidRPr="00FC39D3">
              <w:t>50</w:t>
            </w:r>
          </w:p>
        </w:tc>
      </w:tr>
      <w:tr w:rsidR="00EC73B4" w:rsidRPr="00333932" w14:paraId="1320DB2E" w14:textId="77777777" w:rsidTr="00EC73B4">
        <w:tc>
          <w:tcPr>
            <w:tcW w:w="3707" w:type="pct"/>
            <w:tcMar>
              <w:left w:w="108" w:type="dxa"/>
              <w:right w:w="108" w:type="dxa"/>
            </w:tcMar>
          </w:tcPr>
          <w:p w14:paraId="7B120D38" w14:textId="72277FDA" w:rsidR="00EC73B4" w:rsidRPr="005A41ED" w:rsidRDefault="00EC73B4" w:rsidP="00EC73B4">
            <w:pPr>
              <w:pStyle w:val="TableText"/>
            </w:pPr>
            <w:r w:rsidRPr="007253D3">
              <w:t>Document assessment</w:t>
            </w:r>
          </w:p>
        </w:tc>
        <w:tc>
          <w:tcPr>
            <w:tcW w:w="1293" w:type="pct"/>
            <w:tcMar>
              <w:left w:w="108" w:type="dxa"/>
              <w:right w:w="108" w:type="dxa"/>
            </w:tcMar>
          </w:tcPr>
          <w:p w14:paraId="7E921873" w14:textId="7A048A4A" w:rsidR="00EC73B4" w:rsidRPr="00DC3677" w:rsidRDefault="00EC73B4" w:rsidP="00EC73B4">
            <w:pPr>
              <w:pStyle w:val="TableText"/>
              <w:jc w:val="right"/>
            </w:pPr>
            <w:r w:rsidRPr="00FC39D3">
              <w:t>36</w:t>
            </w:r>
          </w:p>
        </w:tc>
      </w:tr>
      <w:tr w:rsidR="00EC73B4" w:rsidRPr="00333932" w14:paraId="72C4A8D6" w14:textId="77777777" w:rsidTr="00EC73B4">
        <w:tc>
          <w:tcPr>
            <w:tcW w:w="3707" w:type="pct"/>
            <w:tcMar>
              <w:left w:w="108" w:type="dxa"/>
              <w:right w:w="108" w:type="dxa"/>
            </w:tcMar>
          </w:tcPr>
          <w:p w14:paraId="016B8E3A" w14:textId="7060BD3D" w:rsidR="00EC73B4" w:rsidRPr="005A41ED" w:rsidRDefault="00EC73B4" w:rsidP="00EC73B4">
            <w:pPr>
              <w:pStyle w:val="TableText"/>
            </w:pPr>
            <w:r w:rsidRPr="007253D3">
              <w:t>Inspections</w:t>
            </w:r>
          </w:p>
        </w:tc>
        <w:tc>
          <w:tcPr>
            <w:tcW w:w="1293" w:type="pct"/>
            <w:tcMar>
              <w:left w:w="108" w:type="dxa"/>
              <w:right w:w="108" w:type="dxa"/>
            </w:tcMar>
          </w:tcPr>
          <w:p w14:paraId="163BF095" w14:textId="1B3A29F4" w:rsidR="00EC73B4" w:rsidRPr="00DC3677" w:rsidRDefault="00EC73B4" w:rsidP="00EC73B4">
            <w:pPr>
              <w:pStyle w:val="TableText"/>
              <w:jc w:val="right"/>
            </w:pPr>
            <w:r w:rsidRPr="00FC39D3">
              <w:t>75</w:t>
            </w:r>
          </w:p>
        </w:tc>
      </w:tr>
      <w:tr w:rsidR="00EC73B4" w:rsidRPr="00333932" w14:paraId="7D08C141" w14:textId="77777777" w:rsidTr="00EC73B4">
        <w:tc>
          <w:tcPr>
            <w:tcW w:w="3707" w:type="pct"/>
            <w:tcMar>
              <w:left w:w="108" w:type="dxa"/>
              <w:right w:w="108" w:type="dxa"/>
            </w:tcMar>
          </w:tcPr>
          <w:p w14:paraId="43AA1586" w14:textId="4A48AE7E" w:rsidR="00EC73B4" w:rsidRPr="005A41ED" w:rsidRDefault="00EC73B4" w:rsidP="00EC73B4">
            <w:pPr>
              <w:pStyle w:val="TableText"/>
            </w:pPr>
            <w:r w:rsidRPr="007253D3">
              <w:t>Issuing permits</w:t>
            </w:r>
          </w:p>
        </w:tc>
        <w:tc>
          <w:tcPr>
            <w:tcW w:w="1293" w:type="pct"/>
            <w:tcMar>
              <w:left w:w="108" w:type="dxa"/>
              <w:right w:w="108" w:type="dxa"/>
            </w:tcMar>
          </w:tcPr>
          <w:p w14:paraId="6F08876D" w14:textId="21682CDD" w:rsidR="00EC73B4" w:rsidRPr="00DC3677" w:rsidRDefault="00EC73B4" w:rsidP="00EC73B4">
            <w:pPr>
              <w:pStyle w:val="TableText"/>
              <w:jc w:val="right"/>
            </w:pPr>
            <w:r w:rsidRPr="00FC39D3">
              <w:t>45</w:t>
            </w:r>
          </w:p>
        </w:tc>
      </w:tr>
      <w:tr w:rsidR="00EC73B4" w:rsidRPr="00333932" w14:paraId="3173D119" w14:textId="77777777" w:rsidTr="00EC73B4">
        <w:tc>
          <w:tcPr>
            <w:tcW w:w="3707" w:type="pct"/>
            <w:tcMar>
              <w:left w:w="108" w:type="dxa"/>
              <w:right w:w="108" w:type="dxa"/>
            </w:tcMar>
          </w:tcPr>
          <w:p w14:paraId="7F398C60" w14:textId="615AEFD0" w:rsidR="00EC73B4" w:rsidRPr="005A41ED" w:rsidRDefault="00EC73B4" w:rsidP="00EC73B4">
            <w:pPr>
              <w:pStyle w:val="TableText"/>
            </w:pPr>
            <w:r w:rsidRPr="007253D3">
              <w:t>Operational practices and processes</w:t>
            </w:r>
          </w:p>
        </w:tc>
        <w:tc>
          <w:tcPr>
            <w:tcW w:w="1293" w:type="pct"/>
            <w:tcMar>
              <w:left w:w="108" w:type="dxa"/>
              <w:right w:w="108" w:type="dxa"/>
            </w:tcMar>
          </w:tcPr>
          <w:p w14:paraId="5DCB303D" w14:textId="348DEF1B" w:rsidR="00EC73B4" w:rsidRPr="00DC3677" w:rsidRDefault="00EC73B4" w:rsidP="00EC73B4">
            <w:pPr>
              <w:pStyle w:val="TableText"/>
              <w:jc w:val="right"/>
            </w:pPr>
            <w:r w:rsidRPr="00FC39D3">
              <w:t>17</w:t>
            </w:r>
          </w:p>
        </w:tc>
      </w:tr>
      <w:tr w:rsidR="00EC73B4" w:rsidRPr="00333932" w14:paraId="6FA15ABE" w14:textId="77777777" w:rsidTr="00EC73B4">
        <w:tc>
          <w:tcPr>
            <w:tcW w:w="3707" w:type="pct"/>
            <w:tcMar>
              <w:left w:w="108" w:type="dxa"/>
              <w:right w:w="108" w:type="dxa"/>
            </w:tcMar>
          </w:tcPr>
          <w:p w14:paraId="2019F0EC" w14:textId="78AEE8CF" w:rsidR="00EC73B4" w:rsidRPr="005927B3" w:rsidRDefault="00EC73B4" w:rsidP="00EC73B4">
            <w:pPr>
              <w:pStyle w:val="TableText"/>
            </w:pPr>
            <w:r w:rsidRPr="007253D3">
              <w:t>Registrations</w:t>
            </w:r>
          </w:p>
        </w:tc>
        <w:tc>
          <w:tcPr>
            <w:tcW w:w="1293" w:type="pct"/>
            <w:tcMar>
              <w:left w:w="108" w:type="dxa"/>
              <w:right w:w="108" w:type="dxa"/>
            </w:tcMar>
          </w:tcPr>
          <w:p w14:paraId="1E3C4BDA" w14:textId="441AA9F6" w:rsidR="00EC73B4" w:rsidRPr="00D5161B" w:rsidRDefault="00EC73B4" w:rsidP="00EC73B4">
            <w:pPr>
              <w:pStyle w:val="TableText"/>
              <w:jc w:val="right"/>
            </w:pPr>
            <w:r w:rsidRPr="00FC39D3">
              <w:t>8</w:t>
            </w:r>
          </w:p>
        </w:tc>
      </w:tr>
      <w:tr w:rsidR="00EC73B4" w:rsidRPr="00333932" w14:paraId="36D995E0" w14:textId="77777777" w:rsidTr="00EC73B4">
        <w:tc>
          <w:tcPr>
            <w:tcW w:w="3707" w:type="pct"/>
            <w:tcMar>
              <w:left w:w="108" w:type="dxa"/>
              <w:right w:w="108" w:type="dxa"/>
            </w:tcMar>
          </w:tcPr>
          <w:p w14:paraId="5271EBE8" w14:textId="69263CC4" w:rsidR="00EC73B4" w:rsidRPr="005927B3" w:rsidRDefault="00EC73B4" w:rsidP="00EC73B4">
            <w:pPr>
              <w:pStyle w:val="TableText"/>
            </w:pPr>
            <w:r w:rsidRPr="007253D3">
              <w:t>Other</w:t>
            </w:r>
          </w:p>
        </w:tc>
        <w:tc>
          <w:tcPr>
            <w:tcW w:w="1293" w:type="pct"/>
            <w:tcMar>
              <w:left w:w="108" w:type="dxa"/>
              <w:right w:w="108" w:type="dxa"/>
            </w:tcMar>
          </w:tcPr>
          <w:p w14:paraId="7773F70D" w14:textId="4DF72353" w:rsidR="00EC73B4" w:rsidRPr="00D5161B" w:rsidRDefault="00EC73B4" w:rsidP="00EC73B4">
            <w:pPr>
              <w:pStyle w:val="TableText"/>
              <w:jc w:val="right"/>
            </w:pPr>
            <w:r w:rsidRPr="00FC39D3">
              <w:t>13</w:t>
            </w:r>
          </w:p>
        </w:tc>
      </w:tr>
      <w:tr w:rsidR="000F5AF3" w:rsidRPr="00333932" w14:paraId="66FDC2B8" w14:textId="77777777" w:rsidTr="00EC73B4">
        <w:tc>
          <w:tcPr>
            <w:tcW w:w="3707" w:type="pct"/>
            <w:tcMar>
              <w:left w:w="108" w:type="dxa"/>
              <w:right w:w="108" w:type="dxa"/>
            </w:tcMar>
          </w:tcPr>
          <w:p w14:paraId="2C7EB902" w14:textId="7B206779" w:rsidR="000F5AF3" w:rsidRPr="009A2933" w:rsidRDefault="00992B95" w:rsidP="00EC73B4">
            <w:pPr>
              <w:pStyle w:val="TableText"/>
              <w:rPr>
                <w:b/>
                <w:bCs/>
              </w:rPr>
            </w:pPr>
            <w:r>
              <w:rPr>
                <w:b/>
                <w:bCs/>
              </w:rPr>
              <w:t>Total responses received</w:t>
            </w:r>
          </w:p>
        </w:tc>
        <w:tc>
          <w:tcPr>
            <w:tcW w:w="1293" w:type="pct"/>
            <w:tcMar>
              <w:left w:w="108" w:type="dxa"/>
              <w:right w:w="108" w:type="dxa"/>
            </w:tcMar>
          </w:tcPr>
          <w:p w14:paraId="148C574C" w14:textId="7C238352" w:rsidR="000F5AF3" w:rsidRPr="009A2933" w:rsidRDefault="009A2933" w:rsidP="00EC73B4">
            <w:pPr>
              <w:pStyle w:val="TableText"/>
              <w:jc w:val="right"/>
              <w:rPr>
                <w:b/>
                <w:bCs/>
              </w:rPr>
            </w:pPr>
            <w:r>
              <w:rPr>
                <w:b/>
                <w:bCs/>
              </w:rPr>
              <w:t>211</w:t>
            </w:r>
          </w:p>
        </w:tc>
      </w:tr>
    </w:tbl>
    <w:p w14:paraId="5C4BB8C4" w14:textId="171EB4AA" w:rsidR="00D51D6C" w:rsidRPr="00D51D6C" w:rsidRDefault="006813F2" w:rsidP="00D51D6C">
      <w:pPr>
        <w:spacing w:before="240"/>
      </w:pPr>
      <w:r>
        <w:t xml:space="preserve">A total of </w:t>
      </w:r>
      <w:r w:rsidR="00CD0E67">
        <w:t xml:space="preserve">44.8% of respondents </w:t>
      </w:r>
      <w:r>
        <w:t xml:space="preserve">were </w:t>
      </w:r>
      <w:r w:rsidR="00CD0E67">
        <w:t xml:space="preserve">satisfied or very satisfied with how the department communicates </w:t>
      </w:r>
      <w:r w:rsidR="008A729D">
        <w:t xml:space="preserve">its </w:t>
      </w:r>
      <w:r w:rsidR="00CD0E67">
        <w:t>regulatory policies, processes and decisions</w:t>
      </w:r>
      <w:r w:rsidR="00C23676">
        <w:t xml:space="preserve"> (</w:t>
      </w:r>
      <w:r w:rsidR="00C23676">
        <w:fldChar w:fldCharType="begin"/>
      </w:r>
      <w:r w:rsidR="00C23676">
        <w:instrText xml:space="preserve"> REF _Ref180659063 \h </w:instrText>
      </w:r>
      <w:r w:rsidR="00C23676">
        <w:fldChar w:fldCharType="separate"/>
      </w:r>
      <w:r w:rsidR="00C23676" w:rsidRPr="00DF226C">
        <w:t xml:space="preserve">Table </w:t>
      </w:r>
      <w:r w:rsidR="00C23676">
        <w:rPr>
          <w:noProof/>
        </w:rPr>
        <w:t>5</w:t>
      </w:r>
      <w:r w:rsidR="00C23676">
        <w:fldChar w:fldCharType="end"/>
      </w:r>
      <w:r w:rsidR="00C23676">
        <w:t>).</w:t>
      </w:r>
    </w:p>
    <w:p w14:paraId="01941D97" w14:textId="1B13F4B0" w:rsidR="00154D80" w:rsidRDefault="00154D80" w:rsidP="00154D80">
      <w:pPr>
        <w:pStyle w:val="Caption"/>
      </w:pPr>
      <w:bookmarkStart w:id="20" w:name="_Ref180659063"/>
      <w:bookmarkStart w:id="21" w:name="_Toc182921318"/>
      <w:r w:rsidRPr="00DF226C">
        <w:t xml:space="preserve">Table </w:t>
      </w:r>
      <w:r w:rsidRPr="00DF226C">
        <w:rPr>
          <w:noProof/>
        </w:rPr>
        <w:fldChar w:fldCharType="begin"/>
      </w:r>
      <w:r w:rsidRPr="00DF226C">
        <w:rPr>
          <w:noProof/>
        </w:rPr>
        <w:instrText xml:space="preserve"> SEQ Table \* ARABIC </w:instrText>
      </w:r>
      <w:r w:rsidRPr="00DF226C">
        <w:rPr>
          <w:noProof/>
        </w:rPr>
        <w:fldChar w:fldCharType="separate"/>
      </w:r>
      <w:r w:rsidR="00DD5FBB">
        <w:rPr>
          <w:noProof/>
        </w:rPr>
        <w:t>5</w:t>
      </w:r>
      <w:r w:rsidRPr="00DF226C">
        <w:rPr>
          <w:noProof/>
        </w:rPr>
        <w:fldChar w:fldCharType="end"/>
      </w:r>
      <w:bookmarkEnd w:id="20"/>
      <w:r w:rsidRPr="00DF226C">
        <w:t xml:space="preserve"> </w:t>
      </w:r>
      <w:r w:rsidR="00CC1720">
        <w:t>S</w:t>
      </w:r>
      <w:r w:rsidR="0021635F" w:rsidRPr="0021635F">
        <w:t xml:space="preserve">atisfaction with </w:t>
      </w:r>
      <w:r w:rsidR="006813F2">
        <w:t xml:space="preserve">communication of </w:t>
      </w:r>
      <w:r w:rsidR="0021635F" w:rsidRPr="0021635F">
        <w:t>regulatory policies, processes and decisions</w:t>
      </w:r>
      <w:bookmarkEnd w:id="21"/>
    </w:p>
    <w:tbl>
      <w:tblPr>
        <w:tblW w:w="4923"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6621"/>
        <w:gridCol w:w="2309"/>
      </w:tblGrid>
      <w:tr w:rsidR="00154D80" w:rsidRPr="00DF226C" w14:paraId="7D6DB289" w14:textId="77777777" w:rsidTr="00C75A8D">
        <w:trPr>
          <w:cantSplit/>
          <w:tblHeader/>
        </w:trPr>
        <w:tc>
          <w:tcPr>
            <w:tcW w:w="3707" w:type="pct"/>
            <w:tcMar>
              <w:left w:w="108" w:type="dxa"/>
              <w:right w:w="108" w:type="dxa"/>
            </w:tcMar>
          </w:tcPr>
          <w:p w14:paraId="2A3FE5F3" w14:textId="784F879B" w:rsidR="00154D80" w:rsidRPr="00DF226C" w:rsidRDefault="00213E14" w:rsidP="00C75A8D">
            <w:pPr>
              <w:pStyle w:val="TableHeading"/>
            </w:pPr>
            <w:bookmarkStart w:id="22" w:name="Title_5"/>
            <w:bookmarkEnd w:id="22"/>
            <w:r w:rsidRPr="00213E14">
              <w:t>How satisfied are you with the way the department communicates its regulatory policies, processes and decisions?</w:t>
            </w:r>
          </w:p>
        </w:tc>
        <w:tc>
          <w:tcPr>
            <w:tcW w:w="1293" w:type="pct"/>
            <w:tcMar>
              <w:left w:w="108" w:type="dxa"/>
              <w:right w:w="108" w:type="dxa"/>
            </w:tcMar>
          </w:tcPr>
          <w:p w14:paraId="706568AD" w14:textId="77777777" w:rsidR="00154D80" w:rsidRPr="00DF226C" w:rsidRDefault="00154D80" w:rsidP="00C75A8D">
            <w:pPr>
              <w:pStyle w:val="TableHeading"/>
              <w:jc w:val="right"/>
            </w:pPr>
            <w:r>
              <w:t>Count</w:t>
            </w:r>
          </w:p>
        </w:tc>
      </w:tr>
      <w:tr w:rsidR="00213E14" w:rsidRPr="00DF226C" w14:paraId="678E1212" w14:textId="77777777" w:rsidTr="00C75A8D">
        <w:tc>
          <w:tcPr>
            <w:tcW w:w="3707" w:type="pct"/>
            <w:tcMar>
              <w:left w:w="108" w:type="dxa"/>
              <w:right w:w="108" w:type="dxa"/>
            </w:tcMar>
          </w:tcPr>
          <w:p w14:paraId="145363E7" w14:textId="7A87689F" w:rsidR="00213E14" w:rsidRPr="00DF226C" w:rsidRDefault="00213E14" w:rsidP="00213E14">
            <w:pPr>
              <w:pStyle w:val="TableText"/>
            </w:pPr>
            <w:r w:rsidRPr="00D7154E">
              <w:t>Very dissatisfied</w:t>
            </w:r>
          </w:p>
        </w:tc>
        <w:tc>
          <w:tcPr>
            <w:tcW w:w="1293" w:type="pct"/>
            <w:tcMar>
              <w:left w:w="108" w:type="dxa"/>
              <w:right w:w="108" w:type="dxa"/>
            </w:tcMar>
          </w:tcPr>
          <w:p w14:paraId="5E2C60E5" w14:textId="37C58D6E" w:rsidR="00213E14" w:rsidRPr="00DF226C" w:rsidRDefault="00213E14" w:rsidP="00213E14">
            <w:pPr>
              <w:pStyle w:val="TableText"/>
              <w:jc w:val="right"/>
            </w:pPr>
            <w:r w:rsidRPr="00D7154E">
              <w:t>14</w:t>
            </w:r>
          </w:p>
        </w:tc>
      </w:tr>
      <w:tr w:rsidR="00213E14" w:rsidRPr="00333932" w14:paraId="022F25D2" w14:textId="77777777" w:rsidTr="00C75A8D">
        <w:tc>
          <w:tcPr>
            <w:tcW w:w="3707" w:type="pct"/>
            <w:tcMar>
              <w:left w:w="108" w:type="dxa"/>
              <w:right w:w="108" w:type="dxa"/>
            </w:tcMar>
          </w:tcPr>
          <w:p w14:paraId="5058376C" w14:textId="30CF7D91" w:rsidR="00213E14" w:rsidRPr="00DF226C" w:rsidRDefault="00213E14" w:rsidP="00213E14">
            <w:pPr>
              <w:pStyle w:val="TableText"/>
            </w:pPr>
            <w:r w:rsidRPr="00D7154E">
              <w:t>Dissatisfied</w:t>
            </w:r>
          </w:p>
        </w:tc>
        <w:tc>
          <w:tcPr>
            <w:tcW w:w="1293" w:type="pct"/>
            <w:tcMar>
              <w:left w:w="108" w:type="dxa"/>
              <w:right w:w="108" w:type="dxa"/>
            </w:tcMar>
          </w:tcPr>
          <w:p w14:paraId="6352FFE0" w14:textId="2310FDE4" w:rsidR="00213E14" w:rsidRPr="00DF226C" w:rsidRDefault="00213E14" w:rsidP="00213E14">
            <w:pPr>
              <w:pStyle w:val="TableText"/>
              <w:jc w:val="right"/>
            </w:pPr>
            <w:r w:rsidRPr="00D7154E">
              <w:t>40</w:t>
            </w:r>
          </w:p>
        </w:tc>
      </w:tr>
      <w:tr w:rsidR="00213E14" w:rsidRPr="00333932" w14:paraId="7E6F418C" w14:textId="77777777" w:rsidTr="00C75A8D">
        <w:tc>
          <w:tcPr>
            <w:tcW w:w="3707" w:type="pct"/>
            <w:tcMar>
              <w:left w:w="108" w:type="dxa"/>
              <w:right w:w="108" w:type="dxa"/>
            </w:tcMar>
          </w:tcPr>
          <w:p w14:paraId="65CA9CEA" w14:textId="5DE8E1FA" w:rsidR="00213E14" w:rsidRPr="005A41ED" w:rsidRDefault="00213E14" w:rsidP="00213E14">
            <w:pPr>
              <w:pStyle w:val="TableText"/>
            </w:pPr>
            <w:r w:rsidRPr="00D7154E">
              <w:t xml:space="preserve">Neither dissatisfied </w:t>
            </w:r>
            <w:proofErr w:type="gramStart"/>
            <w:r w:rsidRPr="00D7154E">
              <w:t>or</w:t>
            </w:r>
            <w:proofErr w:type="gramEnd"/>
            <w:r w:rsidRPr="00D7154E">
              <w:t xml:space="preserve"> satisfied</w:t>
            </w:r>
          </w:p>
        </w:tc>
        <w:tc>
          <w:tcPr>
            <w:tcW w:w="1293" w:type="pct"/>
            <w:tcMar>
              <w:left w:w="108" w:type="dxa"/>
              <w:right w:w="108" w:type="dxa"/>
            </w:tcMar>
          </w:tcPr>
          <w:p w14:paraId="28F29C9F" w14:textId="4A321EF8" w:rsidR="00213E14" w:rsidRPr="00DC3677" w:rsidRDefault="00213E14" w:rsidP="00213E14">
            <w:pPr>
              <w:pStyle w:val="TableText"/>
              <w:jc w:val="right"/>
            </w:pPr>
            <w:r w:rsidRPr="00D7154E">
              <w:t>73</w:t>
            </w:r>
          </w:p>
        </w:tc>
      </w:tr>
      <w:tr w:rsidR="00213E14" w:rsidRPr="00333932" w14:paraId="3B9A9A64" w14:textId="77777777" w:rsidTr="00C75A8D">
        <w:tc>
          <w:tcPr>
            <w:tcW w:w="3707" w:type="pct"/>
            <w:tcMar>
              <w:left w:w="108" w:type="dxa"/>
              <w:right w:w="108" w:type="dxa"/>
            </w:tcMar>
          </w:tcPr>
          <w:p w14:paraId="0D328422" w14:textId="7FDAE030" w:rsidR="00213E14" w:rsidRPr="005A41ED" w:rsidRDefault="00213E14" w:rsidP="00213E14">
            <w:pPr>
              <w:pStyle w:val="TableText"/>
            </w:pPr>
            <w:r w:rsidRPr="00D7154E">
              <w:t>Satisfied</w:t>
            </w:r>
          </w:p>
        </w:tc>
        <w:tc>
          <w:tcPr>
            <w:tcW w:w="1293" w:type="pct"/>
            <w:tcMar>
              <w:left w:w="108" w:type="dxa"/>
              <w:right w:w="108" w:type="dxa"/>
            </w:tcMar>
          </w:tcPr>
          <w:p w14:paraId="6603D1F5" w14:textId="0AD79850" w:rsidR="00213E14" w:rsidRPr="00DC3677" w:rsidRDefault="00213E14" w:rsidP="00213E14">
            <w:pPr>
              <w:pStyle w:val="TableText"/>
              <w:jc w:val="right"/>
            </w:pPr>
            <w:r w:rsidRPr="00D7154E">
              <w:t>92</w:t>
            </w:r>
          </w:p>
        </w:tc>
      </w:tr>
      <w:tr w:rsidR="00213E14" w:rsidRPr="00333932" w14:paraId="741DCE12" w14:textId="77777777" w:rsidTr="00C75A8D">
        <w:tc>
          <w:tcPr>
            <w:tcW w:w="3707" w:type="pct"/>
            <w:tcMar>
              <w:left w:w="108" w:type="dxa"/>
              <w:right w:w="108" w:type="dxa"/>
            </w:tcMar>
          </w:tcPr>
          <w:p w14:paraId="3521C7DE" w14:textId="0BFAE6BE" w:rsidR="00213E14" w:rsidRPr="005A41ED" w:rsidRDefault="00213E14" w:rsidP="00213E14">
            <w:pPr>
              <w:pStyle w:val="TableText"/>
            </w:pPr>
            <w:r w:rsidRPr="00D7154E">
              <w:t>Very satisfied</w:t>
            </w:r>
          </w:p>
        </w:tc>
        <w:tc>
          <w:tcPr>
            <w:tcW w:w="1293" w:type="pct"/>
            <w:tcMar>
              <w:left w:w="108" w:type="dxa"/>
              <w:right w:w="108" w:type="dxa"/>
            </w:tcMar>
          </w:tcPr>
          <w:p w14:paraId="6BFD6BCF" w14:textId="3372CAE9" w:rsidR="00213E14" w:rsidRPr="00DC3677" w:rsidRDefault="00213E14" w:rsidP="00213E14">
            <w:pPr>
              <w:pStyle w:val="TableText"/>
              <w:jc w:val="right"/>
            </w:pPr>
            <w:r w:rsidRPr="00D7154E">
              <w:t>14</w:t>
            </w:r>
          </w:p>
        </w:tc>
      </w:tr>
      <w:tr w:rsidR="005F67D8" w:rsidRPr="00333932" w14:paraId="35322447" w14:textId="77777777" w:rsidTr="00C75A8D">
        <w:tc>
          <w:tcPr>
            <w:tcW w:w="3707" w:type="pct"/>
            <w:tcMar>
              <w:left w:w="108" w:type="dxa"/>
              <w:right w:w="108" w:type="dxa"/>
            </w:tcMar>
          </w:tcPr>
          <w:p w14:paraId="4128AA7F" w14:textId="2037B1DF" w:rsidR="005F67D8" w:rsidRPr="005F67D8" w:rsidRDefault="00992B95" w:rsidP="00213E14">
            <w:pPr>
              <w:pStyle w:val="TableText"/>
              <w:rPr>
                <w:b/>
                <w:bCs/>
              </w:rPr>
            </w:pPr>
            <w:r>
              <w:rPr>
                <w:b/>
                <w:bCs/>
              </w:rPr>
              <w:t>Total responses received</w:t>
            </w:r>
          </w:p>
        </w:tc>
        <w:tc>
          <w:tcPr>
            <w:tcW w:w="1293" w:type="pct"/>
            <w:tcMar>
              <w:left w:w="108" w:type="dxa"/>
              <w:right w:w="108" w:type="dxa"/>
            </w:tcMar>
          </w:tcPr>
          <w:p w14:paraId="5021A134" w14:textId="6A580633" w:rsidR="005F67D8" w:rsidRPr="006A2596" w:rsidRDefault="005F67D8" w:rsidP="00213E14">
            <w:pPr>
              <w:pStyle w:val="TableText"/>
              <w:jc w:val="right"/>
              <w:rPr>
                <w:b/>
                <w:bCs/>
              </w:rPr>
            </w:pPr>
            <w:r w:rsidRPr="006A2596">
              <w:rPr>
                <w:b/>
                <w:bCs/>
              </w:rPr>
              <w:t>233</w:t>
            </w:r>
          </w:p>
        </w:tc>
      </w:tr>
    </w:tbl>
    <w:p w14:paraId="2892941E" w14:textId="7AF987E5" w:rsidR="00CD0E67" w:rsidRDefault="00CD0E67" w:rsidP="00213E14">
      <w:pPr>
        <w:spacing w:before="240"/>
      </w:pPr>
      <w:r>
        <w:t xml:space="preserve">Regulatory services </w:t>
      </w:r>
      <w:r w:rsidR="008A729D">
        <w:t>that stakeholders felt</w:t>
      </w:r>
      <w:r>
        <w:t xml:space="preserve"> could be improved are detailed in</w:t>
      </w:r>
      <w:r w:rsidR="00901DD6">
        <w:t xml:space="preserve"> </w:t>
      </w:r>
      <w:r w:rsidR="00901DD6">
        <w:fldChar w:fldCharType="begin"/>
      </w:r>
      <w:r w:rsidR="00901DD6">
        <w:instrText xml:space="preserve"> REF _Ref180659100 \h </w:instrText>
      </w:r>
      <w:r w:rsidR="00901DD6">
        <w:fldChar w:fldCharType="separate"/>
      </w:r>
      <w:r w:rsidR="00901DD6" w:rsidRPr="00DF226C">
        <w:t xml:space="preserve">Table </w:t>
      </w:r>
      <w:r w:rsidR="00901DD6">
        <w:rPr>
          <w:noProof/>
        </w:rPr>
        <w:t>6</w:t>
      </w:r>
      <w:r w:rsidR="00901DD6">
        <w:fldChar w:fldCharType="end"/>
      </w:r>
      <w:r>
        <w:t>.</w:t>
      </w:r>
      <w:r w:rsidR="00E110EA">
        <w:t xml:space="preserve"> </w:t>
      </w:r>
      <w:bookmarkStart w:id="23" w:name="_Hlk180576696"/>
      <w:r w:rsidR="00E34EE8">
        <w:t>The main areas identified for improvement included d</w:t>
      </w:r>
      <w:r>
        <w:t>ocument assessment, inspections, clearance of goods</w:t>
      </w:r>
      <w:r w:rsidR="00E34EE8">
        <w:t>,</w:t>
      </w:r>
      <w:r>
        <w:t xml:space="preserve"> and operational practices and processes</w:t>
      </w:r>
      <w:r w:rsidR="00E34EE8">
        <w:t>.</w:t>
      </w:r>
      <w:r w:rsidR="00E110EA">
        <w:t xml:space="preserve"> </w:t>
      </w:r>
      <w:bookmarkEnd w:id="23"/>
      <w:r>
        <w:t xml:space="preserve">Respondents were limited to selecting </w:t>
      </w:r>
      <w:r w:rsidR="00854819">
        <w:t xml:space="preserve">3 </w:t>
      </w:r>
      <w:r>
        <w:t>choices from a drop-down menu.</w:t>
      </w:r>
    </w:p>
    <w:p w14:paraId="4C235CDF" w14:textId="6133D5C9" w:rsidR="002136AC" w:rsidRDefault="002136AC" w:rsidP="002136AC">
      <w:pPr>
        <w:pStyle w:val="Caption"/>
      </w:pPr>
      <w:bookmarkStart w:id="24" w:name="_Ref180659100"/>
      <w:bookmarkStart w:id="25" w:name="_Toc182921319"/>
      <w:r w:rsidRPr="00DF226C">
        <w:lastRenderedPageBreak/>
        <w:t xml:space="preserve">Table </w:t>
      </w:r>
      <w:r w:rsidRPr="00DF226C">
        <w:rPr>
          <w:noProof/>
        </w:rPr>
        <w:fldChar w:fldCharType="begin"/>
      </w:r>
      <w:r w:rsidRPr="00DF226C">
        <w:rPr>
          <w:noProof/>
        </w:rPr>
        <w:instrText xml:space="preserve"> SEQ Table \* ARABIC </w:instrText>
      </w:r>
      <w:r w:rsidRPr="00DF226C">
        <w:rPr>
          <w:noProof/>
        </w:rPr>
        <w:fldChar w:fldCharType="separate"/>
      </w:r>
      <w:r w:rsidR="00DD5FBB">
        <w:rPr>
          <w:noProof/>
        </w:rPr>
        <w:t>6</w:t>
      </w:r>
      <w:r w:rsidRPr="00DF226C">
        <w:rPr>
          <w:noProof/>
        </w:rPr>
        <w:fldChar w:fldCharType="end"/>
      </w:r>
      <w:bookmarkEnd w:id="24"/>
      <w:r w:rsidRPr="00DF226C">
        <w:t xml:space="preserve"> </w:t>
      </w:r>
      <w:r w:rsidR="006813F2">
        <w:t>D</w:t>
      </w:r>
      <w:r w:rsidR="006813F2" w:rsidRPr="002136AC">
        <w:t xml:space="preserve">epartment </w:t>
      </w:r>
      <w:r w:rsidR="006813F2">
        <w:t>r</w:t>
      </w:r>
      <w:r w:rsidRPr="002136AC">
        <w:t>egulatory services that could be improved</w:t>
      </w:r>
      <w:bookmarkEnd w:id="25"/>
    </w:p>
    <w:tbl>
      <w:tblPr>
        <w:tblW w:w="4923"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6621"/>
        <w:gridCol w:w="2309"/>
      </w:tblGrid>
      <w:tr w:rsidR="002136AC" w:rsidRPr="00DF226C" w14:paraId="1DCB8C01" w14:textId="77777777" w:rsidTr="00C75A8D">
        <w:trPr>
          <w:cantSplit/>
          <w:tblHeader/>
        </w:trPr>
        <w:tc>
          <w:tcPr>
            <w:tcW w:w="3707" w:type="pct"/>
            <w:tcMar>
              <w:left w:w="108" w:type="dxa"/>
              <w:right w:w="108" w:type="dxa"/>
            </w:tcMar>
          </w:tcPr>
          <w:p w14:paraId="03AEC6CF" w14:textId="52C5A07D" w:rsidR="002136AC" w:rsidRPr="00DF226C" w:rsidRDefault="009755F0" w:rsidP="00C75A8D">
            <w:pPr>
              <w:pStyle w:val="TableHeading"/>
            </w:pPr>
            <w:bookmarkStart w:id="26" w:name="Title_6"/>
            <w:bookmarkEnd w:id="26"/>
            <w:r w:rsidRPr="009755F0">
              <w:t>Which regulatory services delivered by the department can we improve?</w:t>
            </w:r>
          </w:p>
        </w:tc>
        <w:tc>
          <w:tcPr>
            <w:tcW w:w="1293" w:type="pct"/>
            <w:tcMar>
              <w:left w:w="108" w:type="dxa"/>
              <w:right w:w="108" w:type="dxa"/>
            </w:tcMar>
          </w:tcPr>
          <w:p w14:paraId="630DA6F9" w14:textId="77777777" w:rsidR="002136AC" w:rsidRPr="00DF226C" w:rsidRDefault="002136AC" w:rsidP="00C75A8D">
            <w:pPr>
              <w:pStyle w:val="TableHeading"/>
              <w:jc w:val="right"/>
            </w:pPr>
            <w:r>
              <w:t>Count</w:t>
            </w:r>
          </w:p>
        </w:tc>
      </w:tr>
      <w:tr w:rsidR="00412050" w:rsidRPr="00DF226C" w14:paraId="7B2C5A69" w14:textId="77777777" w:rsidTr="00C75A8D">
        <w:tc>
          <w:tcPr>
            <w:tcW w:w="3707" w:type="pct"/>
            <w:tcMar>
              <w:left w:w="108" w:type="dxa"/>
              <w:right w:w="108" w:type="dxa"/>
            </w:tcMar>
          </w:tcPr>
          <w:p w14:paraId="24C6CB45" w14:textId="7DF0ADCA" w:rsidR="00412050" w:rsidRPr="00DF226C" w:rsidRDefault="00412050" w:rsidP="00412050">
            <w:pPr>
              <w:pStyle w:val="TableText"/>
            </w:pPr>
            <w:r w:rsidRPr="00B47459">
              <w:t>Accreditation</w:t>
            </w:r>
          </w:p>
        </w:tc>
        <w:tc>
          <w:tcPr>
            <w:tcW w:w="1293" w:type="pct"/>
            <w:tcMar>
              <w:left w:w="108" w:type="dxa"/>
              <w:right w:w="108" w:type="dxa"/>
            </w:tcMar>
          </w:tcPr>
          <w:p w14:paraId="7970E5C9" w14:textId="29C3B629" w:rsidR="00412050" w:rsidRPr="00DF226C" w:rsidRDefault="00412050" w:rsidP="00412050">
            <w:pPr>
              <w:pStyle w:val="TableText"/>
              <w:jc w:val="right"/>
            </w:pPr>
            <w:r w:rsidRPr="000E02E2">
              <w:t>16</w:t>
            </w:r>
          </w:p>
        </w:tc>
      </w:tr>
      <w:tr w:rsidR="00412050" w:rsidRPr="00333932" w14:paraId="56863A20" w14:textId="77777777" w:rsidTr="00C75A8D">
        <w:tc>
          <w:tcPr>
            <w:tcW w:w="3707" w:type="pct"/>
            <w:tcMar>
              <w:left w:w="108" w:type="dxa"/>
              <w:right w:w="108" w:type="dxa"/>
            </w:tcMar>
          </w:tcPr>
          <w:p w14:paraId="6F955ADD" w14:textId="15480E07" w:rsidR="00412050" w:rsidRPr="00DF226C" w:rsidRDefault="00412050" w:rsidP="00412050">
            <w:pPr>
              <w:pStyle w:val="TableText"/>
            </w:pPr>
            <w:r w:rsidRPr="00B47459">
              <w:t>Approved approaches to managing goods, premises, and other things (also known as third party and other approved arrangements)</w:t>
            </w:r>
          </w:p>
        </w:tc>
        <w:tc>
          <w:tcPr>
            <w:tcW w:w="1293" w:type="pct"/>
            <w:tcMar>
              <w:left w:w="108" w:type="dxa"/>
              <w:right w:w="108" w:type="dxa"/>
            </w:tcMar>
          </w:tcPr>
          <w:p w14:paraId="4FCBBFB4" w14:textId="543015C4" w:rsidR="00412050" w:rsidRPr="00DF226C" w:rsidRDefault="00412050" w:rsidP="00412050">
            <w:pPr>
              <w:pStyle w:val="TableText"/>
              <w:jc w:val="right"/>
            </w:pPr>
            <w:r w:rsidRPr="000E02E2">
              <w:t>22</w:t>
            </w:r>
          </w:p>
        </w:tc>
      </w:tr>
      <w:tr w:rsidR="00412050" w:rsidRPr="00333932" w14:paraId="034BAD60" w14:textId="77777777" w:rsidTr="00C75A8D">
        <w:tc>
          <w:tcPr>
            <w:tcW w:w="3707" w:type="pct"/>
            <w:tcMar>
              <w:left w:w="108" w:type="dxa"/>
              <w:right w:w="108" w:type="dxa"/>
            </w:tcMar>
          </w:tcPr>
          <w:p w14:paraId="7670C061" w14:textId="084EEEE6" w:rsidR="00412050" w:rsidRPr="005A41ED" w:rsidRDefault="00412050" w:rsidP="00412050">
            <w:pPr>
              <w:pStyle w:val="TableText"/>
            </w:pPr>
            <w:r w:rsidRPr="00B47459">
              <w:t>Audit activities</w:t>
            </w:r>
          </w:p>
        </w:tc>
        <w:tc>
          <w:tcPr>
            <w:tcW w:w="1293" w:type="pct"/>
            <w:tcMar>
              <w:left w:w="108" w:type="dxa"/>
              <w:right w:w="108" w:type="dxa"/>
            </w:tcMar>
          </w:tcPr>
          <w:p w14:paraId="5E913283" w14:textId="53BFD5FF" w:rsidR="00412050" w:rsidRPr="00DC3677" w:rsidRDefault="00412050" w:rsidP="00412050">
            <w:pPr>
              <w:pStyle w:val="TableText"/>
              <w:jc w:val="right"/>
            </w:pPr>
            <w:r w:rsidRPr="000E02E2">
              <w:t>28</w:t>
            </w:r>
          </w:p>
        </w:tc>
      </w:tr>
      <w:tr w:rsidR="00412050" w:rsidRPr="00333932" w14:paraId="5F28B33C" w14:textId="77777777" w:rsidTr="00C75A8D">
        <w:tc>
          <w:tcPr>
            <w:tcW w:w="3707" w:type="pct"/>
            <w:tcMar>
              <w:left w:w="108" w:type="dxa"/>
              <w:right w:w="108" w:type="dxa"/>
            </w:tcMar>
          </w:tcPr>
          <w:p w14:paraId="0946F0EE" w14:textId="572FA48D" w:rsidR="00412050" w:rsidRPr="005A41ED" w:rsidRDefault="00412050" w:rsidP="00412050">
            <w:pPr>
              <w:pStyle w:val="TableText"/>
            </w:pPr>
            <w:r w:rsidRPr="00B47459">
              <w:t>Clearance of goods</w:t>
            </w:r>
          </w:p>
        </w:tc>
        <w:tc>
          <w:tcPr>
            <w:tcW w:w="1293" w:type="pct"/>
            <w:tcMar>
              <w:left w:w="108" w:type="dxa"/>
              <w:right w:w="108" w:type="dxa"/>
            </w:tcMar>
          </w:tcPr>
          <w:p w14:paraId="01957EA8" w14:textId="018170A8" w:rsidR="00412050" w:rsidRPr="00DC3677" w:rsidRDefault="00412050" w:rsidP="00412050">
            <w:pPr>
              <w:pStyle w:val="TableText"/>
              <w:jc w:val="right"/>
            </w:pPr>
            <w:r w:rsidRPr="000E02E2">
              <w:t>81</w:t>
            </w:r>
          </w:p>
        </w:tc>
      </w:tr>
      <w:tr w:rsidR="00412050" w:rsidRPr="00333932" w14:paraId="2B2FECC8" w14:textId="77777777" w:rsidTr="00C75A8D">
        <w:tc>
          <w:tcPr>
            <w:tcW w:w="3707" w:type="pct"/>
            <w:tcMar>
              <w:left w:w="108" w:type="dxa"/>
              <w:right w:w="108" w:type="dxa"/>
            </w:tcMar>
          </w:tcPr>
          <w:p w14:paraId="3770E8EE" w14:textId="59C89B80" w:rsidR="00412050" w:rsidRPr="005A41ED" w:rsidRDefault="00412050" w:rsidP="00412050">
            <w:pPr>
              <w:pStyle w:val="TableText"/>
            </w:pPr>
            <w:r w:rsidRPr="00B47459">
              <w:t>Document assessment</w:t>
            </w:r>
          </w:p>
        </w:tc>
        <w:tc>
          <w:tcPr>
            <w:tcW w:w="1293" w:type="pct"/>
            <w:tcMar>
              <w:left w:w="108" w:type="dxa"/>
              <w:right w:w="108" w:type="dxa"/>
            </w:tcMar>
          </w:tcPr>
          <w:p w14:paraId="01A4D299" w14:textId="5DCB886A" w:rsidR="00412050" w:rsidRPr="00DC3677" w:rsidRDefault="00412050" w:rsidP="00412050">
            <w:pPr>
              <w:pStyle w:val="TableText"/>
              <w:jc w:val="right"/>
            </w:pPr>
            <w:r w:rsidRPr="000E02E2">
              <w:t>100</w:t>
            </w:r>
          </w:p>
        </w:tc>
      </w:tr>
      <w:tr w:rsidR="00412050" w:rsidRPr="00333932" w14:paraId="13D08E27" w14:textId="77777777" w:rsidTr="00C75A8D">
        <w:tc>
          <w:tcPr>
            <w:tcW w:w="3707" w:type="pct"/>
            <w:tcMar>
              <w:left w:w="108" w:type="dxa"/>
              <w:right w:w="108" w:type="dxa"/>
            </w:tcMar>
          </w:tcPr>
          <w:p w14:paraId="0210758E" w14:textId="00025505" w:rsidR="00412050" w:rsidRPr="005A41ED" w:rsidRDefault="00412050" w:rsidP="00412050">
            <w:pPr>
              <w:pStyle w:val="TableText"/>
            </w:pPr>
            <w:r w:rsidRPr="00B47459">
              <w:t>Inspections</w:t>
            </w:r>
          </w:p>
        </w:tc>
        <w:tc>
          <w:tcPr>
            <w:tcW w:w="1293" w:type="pct"/>
            <w:tcMar>
              <w:left w:w="108" w:type="dxa"/>
              <w:right w:w="108" w:type="dxa"/>
            </w:tcMar>
          </w:tcPr>
          <w:p w14:paraId="4C7A886D" w14:textId="643D2ADD" w:rsidR="00412050" w:rsidRPr="00DC3677" w:rsidRDefault="00412050" w:rsidP="00412050">
            <w:pPr>
              <w:pStyle w:val="TableText"/>
              <w:jc w:val="right"/>
            </w:pPr>
            <w:r w:rsidRPr="000E02E2">
              <w:t>91</w:t>
            </w:r>
          </w:p>
        </w:tc>
      </w:tr>
      <w:tr w:rsidR="00412050" w:rsidRPr="00333932" w14:paraId="4D61CBC6" w14:textId="77777777" w:rsidTr="00C75A8D">
        <w:tc>
          <w:tcPr>
            <w:tcW w:w="3707" w:type="pct"/>
            <w:tcMar>
              <w:left w:w="108" w:type="dxa"/>
              <w:right w:w="108" w:type="dxa"/>
            </w:tcMar>
          </w:tcPr>
          <w:p w14:paraId="3E33C808" w14:textId="74845A49" w:rsidR="00412050" w:rsidRPr="005A41ED" w:rsidRDefault="00412050" w:rsidP="00412050">
            <w:pPr>
              <w:pStyle w:val="TableText"/>
            </w:pPr>
            <w:r w:rsidRPr="00B47459">
              <w:t>Issuing permits</w:t>
            </w:r>
          </w:p>
        </w:tc>
        <w:tc>
          <w:tcPr>
            <w:tcW w:w="1293" w:type="pct"/>
            <w:tcMar>
              <w:left w:w="108" w:type="dxa"/>
              <w:right w:w="108" w:type="dxa"/>
            </w:tcMar>
          </w:tcPr>
          <w:p w14:paraId="638DAE3A" w14:textId="19A25C38" w:rsidR="00412050" w:rsidRPr="00DC3677" w:rsidRDefault="00412050" w:rsidP="00412050">
            <w:pPr>
              <w:pStyle w:val="TableText"/>
              <w:jc w:val="right"/>
            </w:pPr>
            <w:r w:rsidRPr="000E02E2">
              <w:t>33</w:t>
            </w:r>
          </w:p>
        </w:tc>
      </w:tr>
      <w:tr w:rsidR="00412050" w:rsidRPr="00333932" w14:paraId="2FA3A569" w14:textId="77777777" w:rsidTr="00C75A8D">
        <w:tc>
          <w:tcPr>
            <w:tcW w:w="3707" w:type="pct"/>
            <w:tcMar>
              <w:left w:w="108" w:type="dxa"/>
              <w:right w:w="108" w:type="dxa"/>
            </w:tcMar>
          </w:tcPr>
          <w:p w14:paraId="33EB9D86" w14:textId="14888894" w:rsidR="00412050" w:rsidRPr="005A41ED" w:rsidRDefault="00412050" w:rsidP="00412050">
            <w:pPr>
              <w:pStyle w:val="TableText"/>
            </w:pPr>
            <w:r w:rsidRPr="00B47459">
              <w:t>Registrations</w:t>
            </w:r>
          </w:p>
        </w:tc>
        <w:tc>
          <w:tcPr>
            <w:tcW w:w="1293" w:type="pct"/>
            <w:tcMar>
              <w:left w:w="108" w:type="dxa"/>
              <w:right w:w="108" w:type="dxa"/>
            </w:tcMar>
          </w:tcPr>
          <w:p w14:paraId="7106DEF1" w14:textId="04B89475" w:rsidR="00412050" w:rsidRPr="00DC3677" w:rsidRDefault="00412050" w:rsidP="00412050">
            <w:pPr>
              <w:pStyle w:val="TableText"/>
              <w:jc w:val="right"/>
            </w:pPr>
            <w:r w:rsidRPr="000E02E2">
              <w:t>6</w:t>
            </w:r>
          </w:p>
        </w:tc>
      </w:tr>
      <w:tr w:rsidR="00412050" w:rsidRPr="00333932" w14:paraId="2742DC67" w14:textId="77777777" w:rsidTr="00C75A8D">
        <w:tc>
          <w:tcPr>
            <w:tcW w:w="3707" w:type="pct"/>
            <w:tcMar>
              <w:left w:w="108" w:type="dxa"/>
              <w:right w:w="108" w:type="dxa"/>
            </w:tcMar>
          </w:tcPr>
          <w:p w14:paraId="21D45A3C" w14:textId="54EC3FF3" w:rsidR="00412050" w:rsidRPr="005A41ED" w:rsidRDefault="00412050" w:rsidP="00412050">
            <w:pPr>
              <w:pStyle w:val="TableText"/>
            </w:pPr>
            <w:r w:rsidRPr="00B47459">
              <w:t>Operational practices and processes</w:t>
            </w:r>
          </w:p>
        </w:tc>
        <w:tc>
          <w:tcPr>
            <w:tcW w:w="1293" w:type="pct"/>
            <w:tcMar>
              <w:left w:w="108" w:type="dxa"/>
              <w:right w:w="108" w:type="dxa"/>
            </w:tcMar>
          </w:tcPr>
          <w:p w14:paraId="6A9668E4" w14:textId="38240440" w:rsidR="00412050" w:rsidRPr="00DC3677" w:rsidRDefault="00412050" w:rsidP="00412050">
            <w:pPr>
              <w:pStyle w:val="TableText"/>
              <w:jc w:val="right"/>
            </w:pPr>
            <w:r w:rsidRPr="000E02E2">
              <w:t>49</w:t>
            </w:r>
          </w:p>
        </w:tc>
      </w:tr>
      <w:tr w:rsidR="00412050" w:rsidRPr="00333932" w14:paraId="0ACB9385" w14:textId="77777777" w:rsidTr="00C75A8D">
        <w:tc>
          <w:tcPr>
            <w:tcW w:w="3707" w:type="pct"/>
            <w:tcMar>
              <w:left w:w="108" w:type="dxa"/>
              <w:right w:w="108" w:type="dxa"/>
            </w:tcMar>
          </w:tcPr>
          <w:p w14:paraId="11B3655A" w14:textId="065E313C" w:rsidR="00412050" w:rsidRPr="005A41ED" w:rsidRDefault="00412050" w:rsidP="00412050">
            <w:pPr>
              <w:pStyle w:val="TableText"/>
            </w:pPr>
            <w:r w:rsidRPr="00B47459">
              <w:t>Other</w:t>
            </w:r>
          </w:p>
        </w:tc>
        <w:tc>
          <w:tcPr>
            <w:tcW w:w="1293" w:type="pct"/>
            <w:tcMar>
              <w:left w:w="108" w:type="dxa"/>
              <w:right w:w="108" w:type="dxa"/>
            </w:tcMar>
          </w:tcPr>
          <w:p w14:paraId="2A43EC43" w14:textId="58C3EA7C" w:rsidR="00412050" w:rsidRPr="00DC3677" w:rsidRDefault="00412050" w:rsidP="00412050">
            <w:pPr>
              <w:pStyle w:val="TableText"/>
              <w:jc w:val="right"/>
            </w:pPr>
            <w:r w:rsidRPr="000E02E2">
              <w:t>27</w:t>
            </w:r>
          </w:p>
        </w:tc>
      </w:tr>
      <w:tr w:rsidR="005F67D8" w:rsidRPr="00333932" w14:paraId="733965F1" w14:textId="77777777" w:rsidTr="00C75A8D">
        <w:tc>
          <w:tcPr>
            <w:tcW w:w="3707" w:type="pct"/>
            <w:tcMar>
              <w:left w:w="108" w:type="dxa"/>
              <w:right w:w="108" w:type="dxa"/>
            </w:tcMar>
          </w:tcPr>
          <w:p w14:paraId="0BC5A326" w14:textId="72F6A801" w:rsidR="005F67D8" w:rsidRPr="00A71A9D" w:rsidRDefault="00992B95" w:rsidP="00412050">
            <w:pPr>
              <w:pStyle w:val="TableText"/>
              <w:rPr>
                <w:b/>
                <w:bCs/>
              </w:rPr>
            </w:pPr>
            <w:r>
              <w:rPr>
                <w:b/>
                <w:bCs/>
              </w:rPr>
              <w:t>Total responses received</w:t>
            </w:r>
          </w:p>
        </w:tc>
        <w:tc>
          <w:tcPr>
            <w:tcW w:w="1293" w:type="pct"/>
            <w:tcMar>
              <w:left w:w="108" w:type="dxa"/>
              <w:right w:w="108" w:type="dxa"/>
            </w:tcMar>
          </w:tcPr>
          <w:p w14:paraId="3810AFEA" w14:textId="0192C060" w:rsidR="005F67D8" w:rsidRPr="00A71A9D" w:rsidRDefault="00A71A9D" w:rsidP="00412050">
            <w:pPr>
              <w:pStyle w:val="TableText"/>
              <w:jc w:val="right"/>
              <w:rPr>
                <w:b/>
                <w:bCs/>
              </w:rPr>
            </w:pPr>
            <w:r>
              <w:rPr>
                <w:b/>
                <w:bCs/>
              </w:rPr>
              <w:t>218</w:t>
            </w:r>
          </w:p>
        </w:tc>
      </w:tr>
    </w:tbl>
    <w:p w14:paraId="7E967954" w14:textId="4BEB6738" w:rsidR="001316B7" w:rsidRDefault="00CD0E67" w:rsidP="00412050">
      <w:pPr>
        <w:spacing w:before="240"/>
      </w:pPr>
      <w:r>
        <w:t xml:space="preserve">Stakeholders used multiple resources to </w:t>
      </w:r>
      <w:r w:rsidR="001316B7">
        <w:t>stay</w:t>
      </w:r>
      <w:r>
        <w:t xml:space="preserve"> informed of their regulatory obligations</w:t>
      </w:r>
      <w:r w:rsidR="00901DD6">
        <w:t xml:space="preserve"> in</w:t>
      </w:r>
      <w:r>
        <w:t xml:space="preserve"> </w:t>
      </w:r>
      <w:r w:rsidR="00901DD6">
        <w:fldChar w:fldCharType="begin"/>
      </w:r>
      <w:r w:rsidR="00901DD6">
        <w:instrText xml:space="preserve"> REF _Ref180659116 \h </w:instrText>
      </w:r>
      <w:r w:rsidR="00901DD6">
        <w:fldChar w:fldCharType="separate"/>
      </w:r>
      <w:r w:rsidR="00901DD6" w:rsidRPr="00DF226C">
        <w:t xml:space="preserve">Table </w:t>
      </w:r>
      <w:r w:rsidR="00901DD6">
        <w:rPr>
          <w:noProof/>
        </w:rPr>
        <w:t>7</w:t>
      </w:r>
      <w:r w:rsidR="00901DD6">
        <w:fldChar w:fldCharType="end"/>
      </w:r>
      <w:r w:rsidR="00901DD6">
        <w:t xml:space="preserve">. </w:t>
      </w:r>
      <w:r>
        <w:t xml:space="preserve">The top </w:t>
      </w:r>
      <w:r w:rsidR="001316B7">
        <w:t>4</w:t>
      </w:r>
      <w:r>
        <w:t xml:space="preserve"> resources used by stakeholders were:</w:t>
      </w:r>
    </w:p>
    <w:p w14:paraId="0346F3DC" w14:textId="6E67A56D" w:rsidR="001316B7" w:rsidRDefault="001316B7" w:rsidP="00261F92">
      <w:pPr>
        <w:pStyle w:val="ListBullet"/>
      </w:pPr>
      <w:r>
        <w:t>contacting the department via phone or</w:t>
      </w:r>
      <w:r w:rsidR="00CD0E67">
        <w:t xml:space="preserve"> email</w:t>
      </w:r>
    </w:p>
    <w:p w14:paraId="38F7EBE3" w14:textId="1DB18316" w:rsidR="001316B7" w:rsidRDefault="001316B7" w:rsidP="00261F92">
      <w:pPr>
        <w:pStyle w:val="ListBullet"/>
      </w:pPr>
      <w:r>
        <w:t>the department’s website</w:t>
      </w:r>
    </w:p>
    <w:p w14:paraId="1A0868D4" w14:textId="6BFBDE76" w:rsidR="001316B7" w:rsidRDefault="00CD0E67" w:rsidP="00261F92">
      <w:pPr>
        <w:pStyle w:val="ListBullet"/>
      </w:pPr>
      <w:r>
        <w:t>BICON</w:t>
      </w:r>
    </w:p>
    <w:p w14:paraId="064A6486" w14:textId="38923C45" w:rsidR="00CD0E67" w:rsidRDefault="00CD0E67" w:rsidP="00261F92">
      <w:pPr>
        <w:pStyle w:val="ListBullet"/>
      </w:pPr>
      <w:r>
        <w:t>industry advice notices.</w:t>
      </w:r>
    </w:p>
    <w:p w14:paraId="73818D13" w14:textId="6E31B9FA" w:rsidR="00FC46F7" w:rsidRDefault="00FC46F7" w:rsidP="00FC46F7">
      <w:pPr>
        <w:pStyle w:val="Caption"/>
      </w:pPr>
      <w:bookmarkStart w:id="27" w:name="_Ref180659116"/>
      <w:bookmarkStart w:id="28" w:name="_Toc182921320"/>
      <w:r w:rsidRPr="00DF226C">
        <w:t xml:space="preserve">Table </w:t>
      </w:r>
      <w:r w:rsidRPr="00DF226C">
        <w:rPr>
          <w:noProof/>
        </w:rPr>
        <w:fldChar w:fldCharType="begin"/>
      </w:r>
      <w:r w:rsidRPr="00DF226C">
        <w:rPr>
          <w:noProof/>
        </w:rPr>
        <w:instrText xml:space="preserve"> SEQ Table \* ARABIC </w:instrText>
      </w:r>
      <w:r w:rsidRPr="00DF226C">
        <w:rPr>
          <w:noProof/>
        </w:rPr>
        <w:fldChar w:fldCharType="separate"/>
      </w:r>
      <w:r w:rsidR="00DD5FBB">
        <w:rPr>
          <w:noProof/>
        </w:rPr>
        <w:t>7</w:t>
      </w:r>
      <w:r w:rsidRPr="00DF226C">
        <w:rPr>
          <w:noProof/>
        </w:rPr>
        <w:fldChar w:fldCharType="end"/>
      </w:r>
      <w:bookmarkEnd w:id="27"/>
      <w:r w:rsidRPr="00DF226C">
        <w:t xml:space="preserve"> </w:t>
      </w:r>
      <w:r w:rsidRPr="00FC46F7">
        <w:t>Resources used by stakeholders to stay abreast of regulatory obligations</w:t>
      </w:r>
      <w:bookmarkEnd w:id="28"/>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6724"/>
        <w:gridCol w:w="2346"/>
      </w:tblGrid>
      <w:tr w:rsidR="00FC46F7" w:rsidRPr="00DF226C" w14:paraId="4FDE8357" w14:textId="77777777" w:rsidTr="00181342">
        <w:trPr>
          <w:cantSplit/>
          <w:tblHeader/>
        </w:trPr>
        <w:tc>
          <w:tcPr>
            <w:tcW w:w="3707" w:type="pct"/>
            <w:tcMar>
              <w:left w:w="108" w:type="dxa"/>
              <w:right w:w="108" w:type="dxa"/>
            </w:tcMar>
          </w:tcPr>
          <w:p w14:paraId="4C0E18C6" w14:textId="6BBC55FB" w:rsidR="00FC46F7" w:rsidRPr="00DF226C" w:rsidRDefault="00291A8F" w:rsidP="00C75A8D">
            <w:pPr>
              <w:pStyle w:val="TableHeading"/>
            </w:pPr>
            <w:bookmarkStart w:id="29" w:name="Title_7"/>
            <w:bookmarkEnd w:id="29"/>
            <w:r w:rsidRPr="00291A8F">
              <w:t>What resources do you use to understand and stay up to date with your regulatory requirements?</w:t>
            </w:r>
          </w:p>
        </w:tc>
        <w:tc>
          <w:tcPr>
            <w:tcW w:w="1293" w:type="pct"/>
            <w:tcMar>
              <w:left w:w="108" w:type="dxa"/>
              <w:right w:w="108" w:type="dxa"/>
            </w:tcMar>
          </w:tcPr>
          <w:p w14:paraId="53D93BF8" w14:textId="77777777" w:rsidR="00FC46F7" w:rsidRPr="00DF226C" w:rsidRDefault="00FC46F7" w:rsidP="00C75A8D">
            <w:pPr>
              <w:pStyle w:val="TableHeading"/>
              <w:jc w:val="right"/>
            </w:pPr>
            <w:r>
              <w:t>Count</w:t>
            </w:r>
          </w:p>
        </w:tc>
      </w:tr>
      <w:tr w:rsidR="002350D5" w:rsidRPr="00DF226C" w14:paraId="7095CEAC" w14:textId="77777777" w:rsidTr="00181342">
        <w:tc>
          <w:tcPr>
            <w:tcW w:w="3707" w:type="pct"/>
            <w:tcMar>
              <w:left w:w="108" w:type="dxa"/>
              <w:right w:w="108" w:type="dxa"/>
            </w:tcMar>
          </w:tcPr>
          <w:p w14:paraId="2661902D" w14:textId="5A035347" w:rsidR="002350D5" w:rsidRPr="00DF226C" w:rsidRDefault="002350D5" w:rsidP="002350D5">
            <w:pPr>
              <w:pStyle w:val="TableText"/>
            </w:pPr>
            <w:r w:rsidRPr="00C05297">
              <w:t>Calling or emailing the department</w:t>
            </w:r>
          </w:p>
        </w:tc>
        <w:tc>
          <w:tcPr>
            <w:tcW w:w="1293" w:type="pct"/>
            <w:tcMar>
              <w:left w:w="108" w:type="dxa"/>
              <w:right w:w="108" w:type="dxa"/>
            </w:tcMar>
          </w:tcPr>
          <w:p w14:paraId="07E4D396" w14:textId="4C9EBB69" w:rsidR="002350D5" w:rsidRPr="00DF226C" w:rsidRDefault="002350D5" w:rsidP="002350D5">
            <w:pPr>
              <w:pStyle w:val="TableText"/>
              <w:jc w:val="right"/>
            </w:pPr>
            <w:r w:rsidRPr="00C05297">
              <w:t>120</w:t>
            </w:r>
          </w:p>
        </w:tc>
      </w:tr>
      <w:tr w:rsidR="002350D5" w:rsidRPr="00333932" w14:paraId="2ADF9328" w14:textId="77777777" w:rsidTr="00181342">
        <w:tc>
          <w:tcPr>
            <w:tcW w:w="3707" w:type="pct"/>
            <w:tcMar>
              <w:left w:w="108" w:type="dxa"/>
              <w:right w:w="108" w:type="dxa"/>
            </w:tcMar>
          </w:tcPr>
          <w:p w14:paraId="3E268AA1" w14:textId="5D1EF004" w:rsidR="002350D5" w:rsidRPr="00DF226C" w:rsidRDefault="002350D5" w:rsidP="002350D5">
            <w:pPr>
              <w:pStyle w:val="TableText"/>
            </w:pPr>
            <w:r w:rsidRPr="00C05297">
              <w:t>D</w:t>
            </w:r>
            <w:r w:rsidR="00316BED">
              <w:t>epartment</w:t>
            </w:r>
            <w:r w:rsidRPr="00C05297">
              <w:t xml:space="preserve"> webpages</w:t>
            </w:r>
          </w:p>
        </w:tc>
        <w:tc>
          <w:tcPr>
            <w:tcW w:w="1293" w:type="pct"/>
            <w:tcMar>
              <w:left w:w="108" w:type="dxa"/>
              <w:right w:w="108" w:type="dxa"/>
            </w:tcMar>
          </w:tcPr>
          <w:p w14:paraId="67A11CED" w14:textId="106B28D5" w:rsidR="002350D5" w:rsidRPr="00DF226C" w:rsidRDefault="002350D5" w:rsidP="002350D5">
            <w:pPr>
              <w:pStyle w:val="TableText"/>
              <w:jc w:val="right"/>
            </w:pPr>
            <w:r w:rsidRPr="00C05297">
              <w:t>154</w:t>
            </w:r>
          </w:p>
        </w:tc>
      </w:tr>
      <w:tr w:rsidR="002350D5" w:rsidRPr="00333932" w14:paraId="56C8F63A" w14:textId="77777777" w:rsidTr="00181342">
        <w:tc>
          <w:tcPr>
            <w:tcW w:w="3707" w:type="pct"/>
            <w:tcMar>
              <w:left w:w="108" w:type="dxa"/>
              <w:right w:w="108" w:type="dxa"/>
            </w:tcMar>
          </w:tcPr>
          <w:p w14:paraId="5E1D1DF3" w14:textId="7A0A4067" w:rsidR="002350D5" w:rsidRPr="005A41ED" w:rsidRDefault="002350D5" w:rsidP="002350D5">
            <w:pPr>
              <w:pStyle w:val="TableText"/>
            </w:pPr>
            <w:r w:rsidRPr="00C05297">
              <w:t>Australian Biosecurity Import Conditions (BICON)</w:t>
            </w:r>
          </w:p>
        </w:tc>
        <w:tc>
          <w:tcPr>
            <w:tcW w:w="1293" w:type="pct"/>
            <w:tcMar>
              <w:left w:w="108" w:type="dxa"/>
              <w:right w:w="108" w:type="dxa"/>
            </w:tcMar>
          </w:tcPr>
          <w:p w14:paraId="1E12EADE" w14:textId="7655B0A1" w:rsidR="002350D5" w:rsidRPr="00DC3677" w:rsidRDefault="002350D5" w:rsidP="002350D5">
            <w:pPr>
              <w:pStyle w:val="TableText"/>
              <w:jc w:val="right"/>
            </w:pPr>
            <w:r w:rsidRPr="00C05297">
              <w:t>151</w:t>
            </w:r>
          </w:p>
        </w:tc>
      </w:tr>
      <w:tr w:rsidR="002350D5" w:rsidRPr="00333932" w14:paraId="0862D3C3" w14:textId="77777777" w:rsidTr="00181342">
        <w:tc>
          <w:tcPr>
            <w:tcW w:w="3707" w:type="pct"/>
            <w:tcMar>
              <w:left w:w="108" w:type="dxa"/>
              <w:right w:w="108" w:type="dxa"/>
            </w:tcMar>
          </w:tcPr>
          <w:p w14:paraId="769AF605" w14:textId="506606CD" w:rsidR="002350D5" w:rsidRPr="005A41ED" w:rsidRDefault="002350D5" w:rsidP="002350D5">
            <w:pPr>
              <w:pStyle w:val="TableText"/>
            </w:pPr>
            <w:r w:rsidRPr="00C05297">
              <w:t>Industry advice notices</w:t>
            </w:r>
          </w:p>
        </w:tc>
        <w:tc>
          <w:tcPr>
            <w:tcW w:w="1293" w:type="pct"/>
            <w:tcMar>
              <w:left w:w="108" w:type="dxa"/>
              <w:right w:w="108" w:type="dxa"/>
            </w:tcMar>
          </w:tcPr>
          <w:p w14:paraId="31DD0DAF" w14:textId="751FB91E" w:rsidR="002350D5" w:rsidRPr="00DC3677" w:rsidRDefault="002350D5" w:rsidP="002350D5">
            <w:pPr>
              <w:pStyle w:val="TableText"/>
              <w:jc w:val="right"/>
            </w:pPr>
            <w:r w:rsidRPr="00C05297">
              <w:t>140</w:t>
            </w:r>
          </w:p>
        </w:tc>
      </w:tr>
      <w:tr w:rsidR="002350D5" w:rsidRPr="00333932" w14:paraId="6662BD8A" w14:textId="77777777" w:rsidTr="00181342">
        <w:tc>
          <w:tcPr>
            <w:tcW w:w="3707" w:type="pct"/>
            <w:tcMar>
              <w:left w:w="108" w:type="dxa"/>
              <w:right w:w="108" w:type="dxa"/>
            </w:tcMar>
          </w:tcPr>
          <w:p w14:paraId="52628381" w14:textId="5D0D9B26" w:rsidR="002350D5" w:rsidRPr="005A41ED" w:rsidRDefault="002350D5" w:rsidP="002350D5">
            <w:pPr>
              <w:pStyle w:val="TableText"/>
            </w:pPr>
            <w:r w:rsidRPr="00C05297">
              <w:t>Manual of Importing Country Requirements (</w:t>
            </w:r>
            <w:proofErr w:type="spellStart"/>
            <w:r w:rsidRPr="00C05297">
              <w:t>Micor</w:t>
            </w:r>
            <w:proofErr w:type="spellEnd"/>
            <w:r w:rsidRPr="00C05297">
              <w:t>)</w:t>
            </w:r>
          </w:p>
        </w:tc>
        <w:tc>
          <w:tcPr>
            <w:tcW w:w="1293" w:type="pct"/>
            <w:tcMar>
              <w:left w:w="108" w:type="dxa"/>
              <w:right w:w="108" w:type="dxa"/>
            </w:tcMar>
          </w:tcPr>
          <w:p w14:paraId="285BD763" w14:textId="6E05E654" w:rsidR="002350D5" w:rsidRPr="00DC3677" w:rsidRDefault="002350D5" w:rsidP="002350D5">
            <w:pPr>
              <w:pStyle w:val="TableText"/>
              <w:jc w:val="right"/>
            </w:pPr>
            <w:r w:rsidRPr="00C05297">
              <w:t>40</w:t>
            </w:r>
          </w:p>
        </w:tc>
      </w:tr>
      <w:tr w:rsidR="002350D5" w:rsidRPr="00333932" w14:paraId="0C92ADBD" w14:textId="77777777" w:rsidTr="00181342">
        <w:tc>
          <w:tcPr>
            <w:tcW w:w="3707" w:type="pct"/>
            <w:tcMar>
              <w:left w:w="108" w:type="dxa"/>
              <w:right w:w="108" w:type="dxa"/>
            </w:tcMar>
          </w:tcPr>
          <w:p w14:paraId="750E4965" w14:textId="73622970" w:rsidR="002350D5" w:rsidRPr="005A41ED" w:rsidRDefault="002350D5" w:rsidP="002350D5">
            <w:pPr>
              <w:pStyle w:val="TableText"/>
            </w:pPr>
            <w:r w:rsidRPr="00C05297">
              <w:t xml:space="preserve">Market access </w:t>
            </w:r>
            <w:proofErr w:type="gramStart"/>
            <w:r w:rsidRPr="00C05297">
              <w:t>advices</w:t>
            </w:r>
            <w:proofErr w:type="gramEnd"/>
          </w:p>
        </w:tc>
        <w:tc>
          <w:tcPr>
            <w:tcW w:w="1293" w:type="pct"/>
            <w:tcMar>
              <w:left w:w="108" w:type="dxa"/>
              <w:right w:w="108" w:type="dxa"/>
            </w:tcMar>
          </w:tcPr>
          <w:p w14:paraId="4022A7F8" w14:textId="17DC9085" w:rsidR="002350D5" w:rsidRPr="00DC3677" w:rsidRDefault="002350D5" w:rsidP="002350D5">
            <w:pPr>
              <w:pStyle w:val="TableText"/>
              <w:jc w:val="right"/>
            </w:pPr>
            <w:r w:rsidRPr="00C05297">
              <w:t>22</w:t>
            </w:r>
          </w:p>
        </w:tc>
      </w:tr>
      <w:tr w:rsidR="002350D5" w:rsidRPr="00333932" w14:paraId="5BED5B19" w14:textId="77777777" w:rsidTr="00181342">
        <w:tc>
          <w:tcPr>
            <w:tcW w:w="3707" w:type="pct"/>
            <w:tcMar>
              <w:left w:w="108" w:type="dxa"/>
              <w:right w:w="108" w:type="dxa"/>
            </w:tcMar>
          </w:tcPr>
          <w:p w14:paraId="721FDA90" w14:textId="03A10846" w:rsidR="002350D5" w:rsidRPr="005A41ED" w:rsidRDefault="002350D5" w:rsidP="002350D5">
            <w:pPr>
              <w:pStyle w:val="TableText"/>
            </w:pPr>
            <w:r w:rsidRPr="00C05297">
              <w:t>Meat notices</w:t>
            </w:r>
          </w:p>
        </w:tc>
        <w:tc>
          <w:tcPr>
            <w:tcW w:w="1293" w:type="pct"/>
            <w:tcMar>
              <w:left w:w="108" w:type="dxa"/>
              <w:right w:w="108" w:type="dxa"/>
            </w:tcMar>
          </w:tcPr>
          <w:p w14:paraId="4B10BB46" w14:textId="53C7239F" w:rsidR="002350D5" w:rsidRPr="00DC3677" w:rsidRDefault="002350D5" w:rsidP="002350D5">
            <w:pPr>
              <w:pStyle w:val="TableText"/>
              <w:jc w:val="right"/>
            </w:pPr>
            <w:r w:rsidRPr="00C05297">
              <w:t>6</w:t>
            </w:r>
          </w:p>
        </w:tc>
      </w:tr>
      <w:tr w:rsidR="002350D5" w:rsidRPr="00333932" w14:paraId="3C739B51" w14:textId="77777777" w:rsidTr="00181342">
        <w:tc>
          <w:tcPr>
            <w:tcW w:w="3707" w:type="pct"/>
            <w:tcMar>
              <w:left w:w="108" w:type="dxa"/>
              <w:right w:w="108" w:type="dxa"/>
            </w:tcMar>
          </w:tcPr>
          <w:p w14:paraId="3BCCB2C9" w14:textId="19AE5B76" w:rsidR="002350D5" w:rsidRPr="005A41ED" w:rsidRDefault="002350D5" w:rsidP="002350D5">
            <w:pPr>
              <w:pStyle w:val="TableText"/>
            </w:pPr>
            <w:r w:rsidRPr="00C05297">
              <w:t>Newsletters</w:t>
            </w:r>
          </w:p>
        </w:tc>
        <w:tc>
          <w:tcPr>
            <w:tcW w:w="1293" w:type="pct"/>
            <w:tcMar>
              <w:left w:w="108" w:type="dxa"/>
              <w:right w:w="108" w:type="dxa"/>
            </w:tcMar>
          </w:tcPr>
          <w:p w14:paraId="36F3A7A8" w14:textId="50F78965" w:rsidR="002350D5" w:rsidRPr="00DC3677" w:rsidRDefault="002350D5" w:rsidP="002350D5">
            <w:pPr>
              <w:pStyle w:val="TableText"/>
              <w:jc w:val="right"/>
            </w:pPr>
            <w:r w:rsidRPr="00C05297">
              <w:t>51</w:t>
            </w:r>
          </w:p>
        </w:tc>
      </w:tr>
      <w:tr w:rsidR="002350D5" w:rsidRPr="00333932" w14:paraId="73B613E3" w14:textId="77777777" w:rsidTr="00181342">
        <w:tc>
          <w:tcPr>
            <w:tcW w:w="3707" w:type="pct"/>
            <w:tcMar>
              <w:left w:w="108" w:type="dxa"/>
              <w:right w:w="108" w:type="dxa"/>
            </w:tcMar>
          </w:tcPr>
          <w:p w14:paraId="7B9676DC" w14:textId="435EC521" w:rsidR="002350D5" w:rsidRPr="005A41ED" w:rsidRDefault="002350D5" w:rsidP="002350D5">
            <w:pPr>
              <w:pStyle w:val="TableText"/>
            </w:pPr>
            <w:r w:rsidRPr="00C05297">
              <w:t>Engagement or collaboration activities</w:t>
            </w:r>
          </w:p>
        </w:tc>
        <w:tc>
          <w:tcPr>
            <w:tcW w:w="1293" w:type="pct"/>
            <w:tcMar>
              <w:left w:w="108" w:type="dxa"/>
              <w:right w:w="108" w:type="dxa"/>
            </w:tcMar>
          </w:tcPr>
          <w:p w14:paraId="565AC7F6" w14:textId="25BD49DF" w:rsidR="002350D5" w:rsidRPr="00DC3677" w:rsidRDefault="002350D5" w:rsidP="002350D5">
            <w:pPr>
              <w:pStyle w:val="TableText"/>
              <w:jc w:val="right"/>
            </w:pPr>
            <w:r w:rsidRPr="00C05297">
              <w:t>34</w:t>
            </w:r>
          </w:p>
        </w:tc>
      </w:tr>
      <w:tr w:rsidR="002350D5" w:rsidRPr="00333932" w14:paraId="28E755DF" w14:textId="77777777" w:rsidTr="00181342">
        <w:tc>
          <w:tcPr>
            <w:tcW w:w="3707" w:type="pct"/>
            <w:tcMar>
              <w:left w:w="108" w:type="dxa"/>
              <w:right w:w="108" w:type="dxa"/>
            </w:tcMar>
          </w:tcPr>
          <w:p w14:paraId="3059CCD9" w14:textId="69C7C368" w:rsidR="002350D5" w:rsidRPr="005A41ED" w:rsidRDefault="002350D5" w:rsidP="002350D5">
            <w:pPr>
              <w:pStyle w:val="TableText"/>
            </w:pPr>
            <w:r w:rsidRPr="00C05297">
              <w:t>Attending seminars or webinars</w:t>
            </w:r>
          </w:p>
        </w:tc>
        <w:tc>
          <w:tcPr>
            <w:tcW w:w="1293" w:type="pct"/>
            <w:tcMar>
              <w:left w:w="108" w:type="dxa"/>
              <w:right w:w="108" w:type="dxa"/>
            </w:tcMar>
          </w:tcPr>
          <w:p w14:paraId="00146159" w14:textId="2FA04CFE" w:rsidR="002350D5" w:rsidRPr="00DC3677" w:rsidRDefault="002350D5" w:rsidP="002350D5">
            <w:pPr>
              <w:pStyle w:val="TableText"/>
              <w:jc w:val="right"/>
            </w:pPr>
            <w:r w:rsidRPr="00C05297">
              <w:t>78</w:t>
            </w:r>
          </w:p>
        </w:tc>
      </w:tr>
      <w:tr w:rsidR="000C3213" w:rsidRPr="00333932" w14:paraId="13D16984" w14:textId="77777777" w:rsidTr="00181342">
        <w:tc>
          <w:tcPr>
            <w:tcW w:w="3707" w:type="pct"/>
            <w:tcMar>
              <w:left w:w="108" w:type="dxa"/>
              <w:right w:w="108" w:type="dxa"/>
            </w:tcMar>
          </w:tcPr>
          <w:p w14:paraId="6886332E" w14:textId="3A65DB5A" w:rsidR="000C3213" w:rsidRPr="000C3213" w:rsidRDefault="000C3213" w:rsidP="002350D5">
            <w:pPr>
              <w:pStyle w:val="TableText"/>
              <w:rPr>
                <w:b/>
                <w:bCs/>
              </w:rPr>
            </w:pPr>
            <w:r>
              <w:rPr>
                <w:b/>
                <w:bCs/>
              </w:rPr>
              <w:t>Total</w:t>
            </w:r>
            <w:r w:rsidR="00992B95">
              <w:rPr>
                <w:b/>
                <w:bCs/>
              </w:rPr>
              <w:t xml:space="preserve"> responses received</w:t>
            </w:r>
          </w:p>
        </w:tc>
        <w:tc>
          <w:tcPr>
            <w:tcW w:w="1293" w:type="pct"/>
            <w:tcMar>
              <w:left w:w="108" w:type="dxa"/>
              <w:right w:w="108" w:type="dxa"/>
            </w:tcMar>
          </w:tcPr>
          <w:p w14:paraId="7F6654D5" w14:textId="4333317F" w:rsidR="000C3213" w:rsidRPr="000C3213" w:rsidRDefault="000C3213" w:rsidP="002350D5">
            <w:pPr>
              <w:pStyle w:val="TableText"/>
              <w:jc w:val="right"/>
              <w:rPr>
                <w:b/>
                <w:bCs/>
              </w:rPr>
            </w:pPr>
            <w:r>
              <w:rPr>
                <w:b/>
                <w:bCs/>
              </w:rPr>
              <w:t>230</w:t>
            </w:r>
          </w:p>
        </w:tc>
      </w:tr>
    </w:tbl>
    <w:p w14:paraId="1BC70189" w14:textId="098EE6F6" w:rsidR="00AA0022" w:rsidRDefault="00887F2D" w:rsidP="002350D5">
      <w:pPr>
        <w:pStyle w:val="Heading3"/>
        <w:numPr>
          <w:ilvl w:val="0"/>
          <w:numId w:val="0"/>
        </w:numPr>
        <w:spacing w:before="240" w:after="240"/>
        <w:ind w:left="964" w:hanging="964"/>
      </w:pPr>
      <w:bookmarkStart w:id="30" w:name="_Toc183619737"/>
      <w:bookmarkEnd w:id="4"/>
      <w:bookmarkEnd w:id="5"/>
      <w:r>
        <w:lastRenderedPageBreak/>
        <w:t xml:space="preserve">Stakeholder </w:t>
      </w:r>
      <w:r w:rsidR="00EC45C6">
        <w:t>e</w:t>
      </w:r>
      <w:r>
        <w:t>ngagement</w:t>
      </w:r>
      <w:bookmarkEnd w:id="30"/>
    </w:p>
    <w:p w14:paraId="4F5B72CF" w14:textId="5AAC9802" w:rsidR="00193A43" w:rsidRPr="00F87F6A" w:rsidRDefault="00193A43" w:rsidP="00807560">
      <w:pPr>
        <w:rPr>
          <w:rFonts w:cstheme="minorHAnsi"/>
        </w:rPr>
      </w:pPr>
      <w:r w:rsidRPr="00F87F6A">
        <w:rPr>
          <w:rFonts w:cstheme="minorHAnsi"/>
        </w:rPr>
        <w:t xml:space="preserve">Approximately 60% of respondents know how to initiate an engagement with the department on issues of concern to them. </w:t>
      </w:r>
      <w:r w:rsidR="00882B7D">
        <w:rPr>
          <w:rFonts w:cstheme="minorHAnsi"/>
        </w:rPr>
        <w:t xml:space="preserve">Of the </w:t>
      </w:r>
      <w:r w:rsidR="00593ABA">
        <w:rPr>
          <w:rFonts w:cstheme="minorHAnsi"/>
        </w:rPr>
        <w:t xml:space="preserve">232 </w:t>
      </w:r>
      <w:r w:rsidR="00882B7D">
        <w:rPr>
          <w:rFonts w:cstheme="minorHAnsi"/>
        </w:rPr>
        <w:t>responses</w:t>
      </w:r>
      <w:r w:rsidR="00593ABA">
        <w:rPr>
          <w:rFonts w:cstheme="minorHAnsi"/>
        </w:rPr>
        <w:t xml:space="preserve"> </w:t>
      </w:r>
      <w:r w:rsidRPr="00882B7D">
        <w:rPr>
          <w:rFonts w:cstheme="minorHAnsi"/>
        </w:rPr>
        <w:t>40% reported</w:t>
      </w:r>
      <w:r w:rsidRPr="00F87F6A">
        <w:rPr>
          <w:rFonts w:cstheme="minorHAnsi"/>
        </w:rPr>
        <w:t xml:space="preserve"> that they do not know or are unsure how to engage the department on issues that matter to them</w:t>
      </w:r>
      <w:r w:rsidR="00901DD6">
        <w:rPr>
          <w:rFonts w:cstheme="minorHAnsi"/>
        </w:rPr>
        <w:t xml:space="preserve"> (</w:t>
      </w:r>
      <w:r w:rsidR="00901DD6">
        <w:rPr>
          <w:rFonts w:cstheme="minorHAnsi"/>
        </w:rPr>
        <w:fldChar w:fldCharType="begin"/>
      </w:r>
      <w:r w:rsidR="00901DD6">
        <w:rPr>
          <w:rFonts w:cstheme="minorHAnsi"/>
        </w:rPr>
        <w:instrText xml:space="preserve"> REF _Ref180659164 \h </w:instrText>
      </w:r>
      <w:r w:rsidR="00901DD6">
        <w:rPr>
          <w:rFonts w:cstheme="minorHAnsi"/>
        </w:rPr>
      </w:r>
      <w:r w:rsidR="00901DD6">
        <w:rPr>
          <w:rFonts w:cstheme="minorHAnsi"/>
        </w:rPr>
        <w:fldChar w:fldCharType="separate"/>
      </w:r>
      <w:r w:rsidR="00901DD6" w:rsidRPr="00B3784B">
        <w:t xml:space="preserve">Table </w:t>
      </w:r>
      <w:r w:rsidR="00901DD6">
        <w:rPr>
          <w:noProof/>
        </w:rPr>
        <w:t>8</w:t>
      </w:r>
      <w:r w:rsidR="00901DD6">
        <w:rPr>
          <w:rFonts w:cstheme="minorHAnsi"/>
        </w:rPr>
        <w:fldChar w:fldCharType="end"/>
      </w:r>
      <w:r w:rsidR="00901DD6">
        <w:rPr>
          <w:rFonts w:cstheme="minorHAnsi"/>
        </w:rPr>
        <w:t>).</w:t>
      </w:r>
    </w:p>
    <w:p w14:paraId="4DA1A7D7" w14:textId="4CE8FB98" w:rsidR="00B3784B" w:rsidRPr="00B3784B" w:rsidRDefault="00B3784B" w:rsidP="00B3784B">
      <w:pPr>
        <w:pStyle w:val="Caption"/>
      </w:pPr>
      <w:bookmarkStart w:id="31" w:name="_Ref180659164"/>
      <w:bookmarkStart w:id="32" w:name="_Toc182921321"/>
      <w:r w:rsidRPr="00B3784B">
        <w:t xml:space="preserve">Table </w:t>
      </w:r>
      <w:r w:rsidRPr="00B3784B">
        <w:rPr>
          <w:noProof/>
        </w:rPr>
        <w:fldChar w:fldCharType="begin"/>
      </w:r>
      <w:r w:rsidRPr="00B3784B">
        <w:rPr>
          <w:noProof/>
        </w:rPr>
        <w:instrText xml:space="preserve"> SEQ Table \* ARABIC </w:instrText>
      </w:r>
      <w:r w:rsidRPr="00B3784B">
        <w:rPr>
          <w:noProof/>
        </w:rPr>
        <w:fldChar w:fldCharType="separate"/>
      </w:r>
      <w:r w:rsidR="00DD5FBB">
        <w:rPr>
          <w:noProof/>
        </w:rPr>
        <w:t>8</w:t>
      </w:r>
      <w:r w:rsidRPr="00B3784B">
        <w:rPr>
          <w:noProof/>
        </w:rPr>
        <w:fldChar w:fldCharType="end"/>
      </w:r>
      <w:bookmarkEnd w:id="31"/>
      <w:r w:rsidRPr="00B3784B">
        <w:t xml:space="preserve"> </w:t>
      </w:r>
      <w:r w:rsidR="00807560">
        <w:t>A</w:t>
      </w:r>
      <w:r w:rsidR="00807560" w:rsidRPr="00807560">
        <w:t>wareness of how to</w:t>
      </w:r>
      <w:r w:rsidR="002719AE">
        <w:t xml:space="preserve"> initiate</w:t>
      </w:r>
      <w:r w:rsidR="00807560" w:rsidRPr="00807560">
        <w:t xml:space="preserve"> </w:t>
      </w:r>
      <w:r w:rsidR="006A2596">
        <w:t xml:space="preserve">departmental </w:t>
      </w:r>
      <w:r w:rsidR="00807560" w:rsidRPr="00807560">
        <w:t>engage</w:t>
      </w:r>
      <w:r w:rsidR="002719AE">
        <w:t>ment</w:t>
      </w:r>
      <w:bookmarkEnd w:id="32"/>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932"/>
        <w:gridCol w:w="4138"/>
      </w:tblGrid>
      <w:tr w:rsidR="00B3784B" w:rsidRPr="00B3784B" w14:paraId="47511EF5" w14:textId="77777777" w:rsidTr="00181342">
        <w:trPr>
          <w:cantSplit/>
          <w:tblHeader/>
        </w:trPr>
        <w:tc>
          <w:tcPr>
            <w:tcW w:w="2719" w:type="pct"/>
            <w:tcMar>
              <w:left w:w="108" w:type="dxa"/>
              <w:right w:w="108" w:type="dxa"/>
            </w:tcMar>
          </w:tcPr>
          <w:p w14:paraId="4DB0CEC7" w14:textId="22EF4561" w:rsidR="00B3784B" w:rsidRPr="00B3784B" w:rsidRDefault="00807560" w:rsidP="0067105C">
            <w:pPr>
              <w:pStyle w:val="TableHeading"/>
            </w:pPr>
            <w:bookmarkStart w:id="33" w:name="Title_8"/>
            <w:bookmarkEnd w:id="33"/>
            <w:r>
              <w:t>Do you know how to initiate an engagement with us on issues that matter to you?</w:t>
            </w:r>
          </w:p>
        </w:tc>
        <w:tc>
          <w:tcPr>
            <w:tcW w:w="2281" w:type="pct"/>
            <w:tcMar>
              <w:left w:w="108" w:type="dxa"/>
              <w:right w:w="108" w:type="dxa"/>
            </w:tcMar>
          </w:tcPr>
          <w:p w14:paraId="12F982CF" w14:textId="2D93D4B0" w:rsidR="00B3784B" w:rsidRPr="00B3784B" w:rsidRDefault="00807560" w:rsidP="0067105C">
            <w:pPr>
              <w:pStyle w:val="TableHeading"/>
              <w:jc w:val="right"/>
            </w:pPr>
            <w:r>
              <w:t>Count</w:t>
            </w:r>
          </w:p>
        </w:tc>
      </w:tr>
      <w:tr w:rsidR="00B3784B" w:rsidRPr="00B3784B" w14:paraId="15DDA780" w14:textId="77777777" w:rsidTr="00261F92">
        <w:tc>
          <w:tcPr>
            <w:tcW w:w="2719" w:type="pct"/>
            <w:tcMar>
              <w:left w:w="108" w:type="dxa"/>
              <w:right w:w="108" w:type="dxa"/>
            </w:tcMar>
            <w:vAlign w:val="center"/>
          </w:tcPr>
          <w:p w14:paraId="0E1D6C82" w14:textId="5B037A69" w:rsidR="00B3784B" w:rsidRPr="00B3784B" w:rsidRDefault="00807560" w:rsidP="0067105C">
            <w:pPr>
              <w:pStyle w:val="TableText"/>
            </w:pPr>
            <w:r>
              <w:t>Yes</w:t>
            </w:r>
          </w:p>
        </w:tc>
        <w:tc>
          <w:tcPr>
            <w:tcW w:w="2281" w:type="pct"/>
            <w:tcMar>
              <w:left w:w="108" w:type="dxa"/>
              <w:right w:w="108" w:type="dxa"/>
            </w:tcMar>
          </w:tcPr>
          <w:p w14:paraId="19D85FFD" w14:textId="617E715E" w:rsidR="00B3784B" w:rsidRPr="00B3784B" w:rsidRDefault="00807560" w:rsidP="00807560">
            <w:pPr>
              <w:pStyle w:val="TableText"/>
              <w:jc w:val="right"/>
            </w:pPr>
            <w:r>
              <w:t>139</w:t>
            </w:r>
          </w:p>
        </w:tc>
      </w:tr>
      <w:tr w:rsidR="00B3784B" w:rsidRPr="00B3784B" w14:paraId="7864224A" w14:textId="77777777" w:rsidTr="00261F92">
        <w:tc>
          <w:tcPr>
            <w:tcW w:w="2719" w:type="pct"/>
            <w:tcMar>
              <w:left w:w="108" w:type="dxa"/>
              <w:right w:w="108" w:type="dxa"/>
            </w:tcMar>
            <w:vAlign w:val="center"/>
          </w:tcPr>
          <w:p w14:paraId="736F9C43" w14:textId="58E42995" w:rsidR="00B3784B" w:rsidRPr="00B3784B" w:rsidRDefault="00807560" w:rsidP="0067105C">
            <w:pPr>
              <w:pStyle w:val="TableText"/>
            </w:pPr>
            <w:r>
              <w:t>No</w:t>
            </w:r>
          </w:p>
        </w:tc>
        <w:tc>
          <w:tcPr>
            <w:tcW w:w="2281" w:type="pct"/>
            <w:tcMar>
              <w:left w:w="108" w:type="dxa"/>
              <w:right w:w="108" w:type="dxa"/>
            </w:tcMar>
          </w:tcPr>
          <w:p w14:paraId="1BCAA11D" w14:textId="073D2951" w:rsidR="00B3784B" w:rsidRPr="00B3784B" w:rsidRDefault="00807560" w:rsidP="00807560">
            <w:pPr>
              <w:pStyle w:val="TableText"/>
              <w:jc w:val="right"/>
            </w:pPr>
            <w:r>
              <w:t>35</w:t>
            </w:r>
          </w:p>
        </w:tc>
      </w:tr>
      <w:tr w:rsidR="00B3784B" w:rsidRPr="00B3784B" w14:paraId="62CD2F98" w14:textId="77777777" w:rsidTr="00261F92">
        <w:tc>
          <w:tcPr>
            <w:tcW w:w="2719" w:type="pct"/>
            <w:tcMar>
              <w:left w:w="108" w:type="dxa"/>
              <w:right w:w="108" w:type="dxa"/>
            </w:tcMar>
          </w:tcPr>
          <w:p w14:paraId="34846FE3" w14:textId="33B9D57C" w:rsidR="00B3784B" w:rsidRPr="00B3784B" w:rsidRDefault="00807560" w:rsidP="0067105C">
            <w:pPr>
              <w:pStyle w:val="TableText"/>
            </w:pPr>
            <w:r>
              <w:t>Unsure</w:t>
            </w:r>
          </w:p>
        </w:tc>
        <w:tc>
          <w:tcPr>
            <w:tcW w:w="2281" w:type="pct"/>
            <w:tcMar>
              <w:left w:w="108" w:type="dxa"/>
              <w:right w:w="108" w:type="dxa"/>
            </w:tcMar>
          </w:tcPr>
          <w:p w14:paraId="57C52CCF" w14:textId="279A4797" w:rsidR="00B3784B" w:rsidRPr="00B3784B" w:rsidRDefault="00807560" w:rsidP="0067105C">
            <w:pPr>
              <w:pStyle w:val="TableText"/>
              <w:jc w:val="right"/>
            </w:pPr>
            <w:r>
              <w:t>58</w:t>
            </w:r>
          </w:p>
        </w:tc>
      </w:tr>
      <w:tr w:rsidR="006A2596" w:rsidRPr="00B3784B" w14:paraId="1FEFFF41" w14:textId="77777777" w:rsidTr="00261F92">
        <w:tc>
          <w:tcPr>
            <w:tcW w:w="2719" w:type="pct"/>
            <w:tcMar>
              <w:left w:w="108" w:type="dxa"/>
              <w:right w:w="108" w:type="dxa"/>
            </w:tcMar>
          </w:tcPr>
          <w:p w14:paraId="2D6162B9" w14:textId="003E6443" w:rsidR="006A2596" w:rsidRPr="002B5D7E" w:rsidRDefault="006A2596" w:rsidP="0067105C">
            <w:pPr>
              <w:pStyle w:val="TableText"/>
              <w:rPr>
                <w:b/>
                <w:bCs/>
              </w:rPr>
            </w:pPr>
            <w:r w:rsidRPr="002B5D7E">
              <w:rPr>
                <w:b/>
                <w:bCs/>
              </w:rPr>
              <w:t>Total responses received</w:t>
            </w:r>
          </w:p>
        </w:tc>
        <w:tc>
          <w:tcPr>
            <w:tcW w:w="2281" w:type="pct"/>
            <w:tcMar>
              <w:left w:w="108" w:type="dxa"/>
              <w:right w:w="108" w:type="dxa"/>
            </w:tcMar>
          </w:tcPr>
          <w:p w14:paraId="0C1515BF" w14:textId="406B3A69" w:rsidR="006A2596" w:rsidRPr="002B5D7E" w:rsidRDefault="006A2596" w:rsidP="0067105C">
            <w:pPr>
              <w:pStyle w:val="TableText"/>
              <w:jc w:val="right"/>
              <w:rPr>
                <w:b/>
                <w:bCs/>
              </w:rPr>
            </w:pPr>
            <w:r w:rsidRPr="002B5D7E">
              <w:rPr>
                <w:b/>
                <w:bCs/>
              </w:rPr>
              <w:t>232</w:t>
            </w:r>
          </w:p>
        </w:tc>
      </w:tr>
    </w:tbl>
    <w:p w14:paraId="4218BCD7" w14:textId="006CEFC1" w:rsidR="00193A43" w:rsidRDefault="00882B7D" w:rsidP="00807560">
      <w:pPr>
        <w:spacing w:before="240"/>
      </w:pPr>
      <w:r w:rsidRPr="00593ABA">
        <w:t xml:space="preserve">Of the </w:t>
      </w:r>
      <w:r w:rsidR="00593ABA" w:rsidRPr="00593ABA">
        <w:t xml:space="preserve">230 responses, </w:t>
      </w:r>
      <w:r w:rsidR="00193A43" w:rsidRPr="00593ABA">
        <w:t>45.7%</w:t>
      </w:r>
      <w:r w:rsidR="00193A43">
        <w:t xml:space="preserve"> reported that they have previously engaged with the department o</w:t>
      </w:r>
      <w:r w:rsidR="005F6E58">
        <w:t>n</w:t>
      </w:r>
      <w:r w:rsidR="00193A43">
        <w:t xml:space="preserve"> a policy, program or service delivery, with 54.3% reporting they had not engaged the department on these topics previously</w:t>
      </w:r>
      <w:r w:rsidR="008932DF">
        <w:t xml:space="preserve"> (</w:t>
      </w:r>
      <w:r w:rsidR="008932DF">
        <w:fldChar w:fldCharType="begin"/>
      </w:r>
      <w:r w:rsidR="008932DF">
        <w:instrText xml:space="preserve"> REF _Ref180659188 \h </w:instrText>
      </w:r>
      <w:r w:rsidR="008932DF">
        <w:fldChar w:fldCharType="separate"/>
      </w:r>
      <w:r w:rsidR="008932DF" w:rsidRPr="00B3784B">
        <w:t xml:space="preserve">Table </w:t>
      </w:r>
      <w:r w:rsidR="008932DF">
        <w:rPr>
          <w:noProof/>
        </w:rPr>
        <w:t>9</w:t>
      </w:r>
      <w:r w:rsidR="008932DF">
        <w:fldChar w:fldCharType="end"/>
      </w:r>
      <w:r w:rsidR="008932DF">
        <w:t>).</w:t>
      </w:r>
    </w:p>
    <w:p w14:paraId="746F3C97" w14:textId="4CCFC707" w:rsidR="00807560" w:rsidRPr="00B3784B" w:rsidRDefault="00807560" w:rsidP="00807560">
      <w:pPr>
        <w:pStyle w:val="Caption"/>
      </w:pPr>
      <w:bookmarkStart w:id="34" w:name="_Ref180659188"/>
      <w:bookmarkStart w:id="35" w:name="_Toc182921322"/>
      <w:r w:rsidRPr="00B3784B">
        <w:t xml:space="preserve">Table </w:t>
      </w:r>
      <w:r w:rsidRPr="00B3784B">
        <w:rPr>
          <w:noProof/>
        </w:rPr>
        <w:fldChar w:fldCharType="begin"/>
      </w:r>
      <w:r w:rsidRPr="00B3784B">
        <w:rPr>
          <w:noProof/>
        </w:rPr>
        <w:instrText xml:space="preserve"> SEQ Table \* ARABIC </w:instrText>
      </w:r>
      <w:r w:rsidRPr="00B3784B">
        <w:rPr>
          <w:noProof/>
        </w:rPr>
        <w:fldChar w:fldCharType="separate"/>
      </w:r>
      <w:r w:rsidR="00DD5FBB">
        <w:rPr>
          <w:noProof/>
        </w:rPr>
        <w:t>9</w:t>
      </w:r>
      <w:r w:rsidRPr="00B3784B">
        <w:rPr>
          <w:noProof/>
        </w:rPr>
        <w:fldChar w:fldCharType="end"/>
      </w:r>
      <w:bookmarkEnd w:id="34"/>
      <w:r w:rsidRPr="00B3784B">
        <w:t xml:space="preserve"> </w:t>
      </w:r>
      <w:r w:rsidR="00212367">
        <w:t>Prior</w:t>
      </w:r>
      <w:r w:rsidRPr="00807560">
        <w:t xml:space="preserve"> engagement on policy, program or service delivery</w:t>
      </w:r>
      <w:bookmarkEnd w:id="35"/>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932"/>
        <w:gridCol w:w="4138"/>
      </w:tblGrid>
      <w:tr w:rsidR="00807560" w:rsidRPr="00B3784B" w14:paraId="097294F4" w14:textId="77777777" w:rsidTr="00181342">
        <w:trPr>
          <w:cantSplit/>
          <w:tblHeader/>
        </w:trPr>
        <w:tc>
          <w:tcPr>
            <w:tcW w:w="2719" w:type="pct"/>
            <w:tcMar>
              <w:left w:w="108" w:type="dxa"/>
              <w:right w:w="108" w:type="dxa"/>
            </w:tcMar>
          </w:tcPr>
          <w:p w14:paraId="6A745993" w14:textId="3868CB96" w:rsidR="00807560" w:rsidRPr="00B3784B" w:rsidRDefault="00807560" w:rsidP="0067105C">
            <w:pPr>
              <w:pStyle w:val="TableHeading"/>
            </w:pPr>
            <w:bookmarkStart w:id="36" w:name="Title_9"/>
            <w:bookmarkEnd w:id="36"/>
            <w:r w:rsidRPr="00807560">
              <w:t>Have you engaged with us on the development of a policy, program or service delivery?</w:t>
            </w:r>
          </w:p>
        </w:tc>
        <w:tc>
          <w:tcPr>
            <w:tcW w:w="2281" w:type="pct"/>
            <w:tcMar>
              <w:left w:w="108" w:type="dxa"/>
              <w:right w:w="108" w:type="dxa"/>
            </w:tcMar>
          </w:tcPr>
          <w:p w14:paraId="0C9D4BD3" w14:textId="77777777" w:rsidR="00807560" w:rsidRPr="00B3784B" w:rsidRDefault="00807560" w:rsidP="0067105C">
            <w:pPr>
              <w:pStyle w:val="TableHeading"/>
              <w:jc w:val="right"/>
            </w:pPr>
            <w:r>
              <w:t>Count</w:t>
            </w:r>
          </w:p>
        </w:tc>
      </w:tr>
      <w:tr w:rsidR="00807560" w:rsidRPr="00B3784B" w14:paraId="5932D396" w14:textId="77777777" w:rsidTr="00261F92">
        <w:tc>
          <w:tcPr>
            <w:tcW w:w="2719" w:type="pct"/>
            <w:tcMar>
              <w:left w:w="108" w:type="dxa"/>
              <w:right w:w="108" w:type="dxa"/>
            </w:tcMar>
            <w:vAlign w:val="center"/>
          </w:tcPr>
          <w:p w14:paraId="0BC90A11" w14:textId="77777777" w:rsidR="00807560" w:rsidRPr="00B3784B" w:rsidRDefault="00807560" w:rsidP="0067105C">
            <w:pPr>
              <w:pStyle w:val="TableText"/>
            </w:pPr>
            <w:r>
              <w:t>Yes</w:t>
            </w:r>
          </w:p>
        </w:tc>
        <w:tc>
          <w:tcPr>
            <w:tcW w:w="2281" w:type="pct"/>
            <w:tcMar>
              <w:left w:w="108" w:type="dxa"/>
              <w:right w:w="108" w:type="dxa"/>
            </w:tcMar>
          </w:tcPr>
          <w:p w14:paraId="3A93F535" w14:textId="69FFEF98" w:rsidR="00807560" w:rsidRPr="00B3784B" w:rsidRDefault="00807560" w:rsidP="0067105C">
            <w:pPr>
              <w:pStyle w:val="TableText"/>
              <w:jc w:val="right"/>
            </w:pPr>
            <w:r>
              <w:t>105</w:t>
            </w:r>
          </w:p>
        </w:tc>
      </w:tr>
      <w:tr w:rsidR="00807560" w:rsidRPr="00B3784B" w14:paraId="65354C58" w14:textId="77777777" w:rsidTr="00261F92">
        <w:tc>
          <w:tcPr>
            <w:tcW w:w="2719" w:type="pct"/>
            <w:tcMar>
              <w:left w:w="108" w:type="dxa"/>
              <w:right w:w="108" w:type="dxa"/>
            </w:tcMar>
            <w:vAlign w:val="center"/>
          </w:tcPr>
          <w:p w14:paraId="0DEBF976" w14:textId="77777777" w:rsidR="00807560" w:rsidRPr="00B3784B" w:rsidRDefault="00807560" w:rsidP="0067105C">
            <w:pPr>
              <w:pStyle w:val="TableText"/>
            </w:pPr>
            <w:r>
              <w:t>No</w:t>
            </w:r>
          </w:p>
        </w:tc>
        <w:tc>
          <w:tcPr>
            <w:tcW w:w="2281" w:type="pct"/>
            <w:tcMar>
              <w:left w:w="108" w:type="dxa"/>
              <w:right w:w="108" w:type="dxa"/>
            </w:tcMar>
          </w:tcPr>
          <w:p w14:paraId="30CDE0C9" w14:textId="1ABF7FA4" w:rsidR="00807560" w:rsidRPr="00B3784B" w:rsidRDefault="00807560" w:rsidP="0067105C">
            <w:pPr>
              <w:pStyle w:val="TableText"/>
              <w:jc w:val="right"/>
            </w:pPr>
            <w:r>
              <w:t>125</w:t>
            </w:r>
          </w:p>
        </w:tc>
      </w:tr>
      <w:tr w:rsidR="002B5D7E" w:rsidRPr="00B3784B" w14:paraId="7BE9922F" w14:textId="77777777" w:rsidTr="00261F92">
        <w:tc>
          <w:tcPr>
            <w:tcW w:w="2719" w:type="pct"/>
            <w:tcMar>
              <w:left w:w="108" w:type="dxa"/>
              <w:right w:w="108" w:type="dxa"/>
            </w:tcMar>
            <w:vAlign w:val="center"/>
          </w:tcPr>
          <w:p w14:paraId="2711BC32" w14:textId="02F1EC3E" w:rsidR="002B5D7E" w:rsidRDefault="00244972" w:rsidP="0067105C">
            <w:pPr>
              <w:pStyle w:val="TableText"/>
            </w:pPr>
            <w:r w:rsidRPr="002B5D7E">
              <w:rPr>
                <w:b/>
                <w:bCs/>
              </w:rPr>
              <w:t>Total responses received</w:t>
            </w:r>
          </w:p>
        </w:tc>
        <w:tc>
          <w:tcPr>
            <w:tcW w:w="2281" w:type="pct"/>
            <w:tcMar>
              <w:left w:w="108" w:type="dxa"/>
              <w:right w:w="108" w:type="dxa"/>
            </w:tcMar>
          </w:tcPr>
          <w:p w14:paraId="6E6D8DE6" w14:textId="59C0DD8D" w:rsidR="002B5D7E" w:rsidRPr="00244972" w:rsidRDefault="00244972" w:rsidP="0067105C">
            <w:pPr>
              <w:pStyle w:val="TableText"/>
              <w:jc w:val="right"/>
              <w:rPr>
                <w:b/>
                <w:bCs/>
              </w:rPr>
            </w:pPr>
            <w:r w:rsidRPr="00244972">
              <w:rPr>
                <w:b/>
                <w:bCs/>
              </w:rPr>
              <w:t>230</w:t>
            </w:r>
          </w:p>
        </w:tc>
      </w:tr>
    </w:tbl>
    <w:p w14:paraId="1F1C7A22" w14:textId="4CF3895E" w:rsidR="00193A43" w:rsidRDefault="00593ABA" w:rsidP="00807560">
      <w:pPr>
        <w:spacing w:before="240"/>
      </w:pPr>
      <w:r w:rsidRPr="00593ABA">
        <w:t xml:space="preserve">Of the 233 responses, </w:t>
      </w:r>
      <w:r w:rsidR="00193A43" w:rsidRPr="00593ABA">
        <w:t>42.5% believe</w:t>
      </w:r>
      <w:r w:rsidR="00193A43">
        <w:t xml:space="preserve"> they have sufficient opportunities to engage with the department on issues that matter to them, with 27.9% reporting </w:t>
      </w:r>
      <w:r w:rsidR="008F05E3">
        <w:t>in</w:t>
      </w:r>
      <w:r w:rsidR="00193A43">
        <w:t xml:space="preserve">sufficient </w:t>
      </w:r>
      <w:r w:rsidR="006C7D99">
        <w:t xml:space="preserve">engagement </w:t>
      </w:r>
      <w:r w:rsidR="00193A43" w:rsidRPr="00506D6B">
        <w:t>opportunities</w:t>
      </w:r>
      <w:r w:rsidRPr="00506D6B">
        <w:t>, and</w:t>
      </w:r>
      <w:r w:rsidR="00193A43" w:rsidRPr="00506D6B">
        <w:t xml:space="preserve"> 29.6% report</w:t>
      </w:r>
      <w:r w:rsidRPr="00506D6B">
        <w:t>ing</w:t>
      </w:r>
      <w:r w:rsidR="00193A43" w:rsidRPr="00506D6B">
        <w:t xml:space="preserve"> they were</w:t>
      </w:r>
      <w:r w:rsidR="00193A43">
        <w:t xml:space="preserve"> unsure</w:t>
      </w:r>
      <w:r w:rsidR="00AA66AD">
        <w:t xml:space="preserve"> (</w:t>
      </w:r>
      <w:r w:rsidR="00AA66AD">
        <w:fldChar w:fldCharType="begin"/>
      </w:r>
      <w:r w:rsidR="00AA66AD">
        <w:instrText xml:space="preserve"> REF _Ref180659212 \h </w:instrText>
      </w:r>
      <w:r w:rsidR="00AA66AD">
        <w:fldChar w:fldCharType="separate"/>
      </w:r>
      <w:r w:rsidR="00AA66AD" w:rsidRPr="00B3784B">
        <w:t xml:space="preserve">Table </w:t>
      </w:r>
      <w:r w:rsidR="00AA66AD">
        <w:rPr>
          <w:noProof/>
        </w:rPr>
        <w:t>10</w:t>
      </w:r>
      <w:r w:rsidR="00AA66AD">
        <w:fldChar w:fldCharType="end"/>
      </w:r>
      <w:r w:rsidR="00AA66AD">
        <w:t>).</w:t>
      </w:r>
    </w:p>
    <w:p w14:paraId="3C72DCD4" w14:textId="7D96AD75" w:rsidR="00807560" w:rsidRPr="00B3784B" w:rsidRDefault="00807560" w:rsidP="00807560">
      <w:pPr>
        <w:pStyle w:val="Caption"/>
      </w:pPr>
      <w:bookmarkStart w:id="37" w:name="_Ref180659212"/>
      <w:bookmarkStart w:id="38" w:name="_Toc182921323"/>
      <w:r w:rsidRPr="00B3784B">
        <w:t xml:space="preserve">Table </w:t>
      </w:r>
      <w:r w:rsidRPr="00B3784B">
        <w:rPr>
          <w:noProof/>
        </w:rPr>
        <w:fldChar w:fldCharType="begin"/>
      </w:r>
      <w:r w:rsidRPr="00B3784B">
        <w:rPr>
          <w:noProof/>
        </w:rPr>
        <w:instrText xml:space="preserve"> SEQ Table \* ARABIC </w:instrText>
      </w:r>
      <w:r w:rsidRPr="00B3784B">
        <w:rPr>
          <w:noProof/>
        </w:rPr>
        <w:fldChar w:fldCharType="separate"/>
      </w:r>
      <w:r w:rsidR="00DD5FBB">
        <w:rPr>
          <w:noProof/>
        </w:rPr>
        <w:t>10</w:t>
      </w:r>
      <w:r w:rsidRPr="00B3784B">
        <w:rPr>
          <w:noProof/>
        </w:rPr>
        <w:fldChar w:fldCharType="end"/>
      </w:r>
      <w:bookmarkEnd w:id="37"/>
      <w:r w:rsidRPr="00B3784B">
        <w:t xml:space="preserve"> </w:t>
      </w:r>
      <w:r w:rsidR="00212367">
        <w:t>O</w:t>
      </w:r>
      <w:r w:rsidR="00FD33D3" w:rsidRPr="00FD33D3">
        <w:t>pportunities to engage with department</w:t>
      </w:r>
      <w:bookmarkEnd w:id="38"/>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932"/>
        <w:gridCol w:w="4138"/>
      </w:tblGrid>
      <w:tr w:rsidR="00807560" w:rsidRPr="00B3784B" w14:paraId="00C4A4CD" w14:textId="77777777" w:rsidTr="00181342">
        <w:trPr>
          <w:cantSplit/>
          <w:tblHeader/>
        </w:trPr>
        <w:tc>
          <w:tcPr>
            <w:tcW w:w="2719" w:type="pct"/>
            <w:tcMar>
              <w:left w:w="108" w:type="dxa"/>
              <w:right w:w="108" w:type="dxa"/>
            </w:tcMar>
          </w:tcPr>
          <w:p w14:paraId="1D8E7700" w14:textId="46C838A0" w:rsidR="00807560" w:rsidRPr="00B3784B" w:rsidRDefault="001D2B25" w:rsidP="0067105C">
            <w:pPr>
              <w:pStyle w:val="TableHeading"/>
            </w:pPr>
            <w:bookmarkStart w:id="39" w:name="Title_10"/>
            <w:bookmarkEnd w:id="39"/>
            <w:r w:rsidRPr="001D2B25">
              <w:t>Do you have sufficient opportunities to engage with us on issues that matter to you?</w:t>
            </w:r>
          </w:p>
        </w:tc>
        <w:tc>
          <w:tcPr>
            <w:tcW w:w="2281" w:type="pct"/>
            <w:tcMar>
              <w:left w:w="108" w:type="dxa"/>
              <w:right w:w="108" w:type="dxa"/>
            </w:tcMar>
          </w:tcPr>
          <w:p w14:paraId="7D780780" w14:textId="77777777" w:rsidR="00807560" w:rsidRPr="00B3784B" w:rsidRDefault="00807560" w:rsidP="0067105C">
            <w:pPr>
              <w:pStyle w:val="TableHeading"/>
              <w:jc w:val="right"/>
            </w:pPr>
            <w:r>
              <w:t>Count</w:t>
            </w:r>
          </w:p>
        </w:tc>
      </w:tr>
      <w:tr w:rsidR="00403684" w:rsidRPr="00B3784B" w14:paraId="724A1F0B" w14:textId="77777777" w:rsidTr="00261F92">
        <w:tc>
          <w:tcPr>
            <w:tcW w:w="2719" w:type="pct"/>
            <w:tcMar>
              <w:left w:w="108" w:type="dxa"/>
              <w:right w:w="108" w:type="dxa"/>
            </w:tcMar>
            <w:vAlign w:val="center"/>
          </w:tcPr>
          <w:p w14:paraId="12F30426" w14:textId="77777777" w:rsidR="00403684" w:rsidRPr="00B3784B" w:rsidRDefault="00403684" w:rsidP="00403684">
            <w:pPr>
              <w:pStyle w:val="TableText"/>
            </w:pPr>
            <w:r>
              <w:t>Yes</w:t>
            </w:r>
          </w:p>
        </w:tc>
        <w:tc>
          <w:tcPr>
            <w:tcW w:w="2281" w:type="pct"/>
            <w:tcMar>
              <w:left w:w="108" w:type="dxa"/>
              <w:right w:w="108" w:type="dxa"/>
            </w:tcMar>
          </w:tcPr>
          <w:p w14:paraId="0FF2D7B6" w14:textId="37D5F57C" w:rsidR="00403684" w:rsidRPr="00B3784B" w:rsidRDefault="00403684" w:rsidP="00403684">
            <w:pPr>
              <w:pStyle w:val="TableText"/>
              <w:jc w:val="right"/>
            </w:pPr>
            <w:r w:rsidRPr="00160C78">
              <w:t>99</w:t>
            </w:r>
          </w:p>
        </w:tc>
      </w:tr>
      <w:tr w:rsidR="00403684" w:rsidRPr="00B3784B" w14:paraId="171586CB" w14:textId="77777777" w:rsidTr="00261F92">
        <w:tc>
          <w:tcPr>
            <w:tcW w:w="2719" w:type="pct"/>
            <w:tcMar>
              <w:left w:w="108" w:type="dxa"/>
              <w:right w:w="108" w:type="dxa"/>
            </w:tcMar>
            <w:vAlign w:val="center"/>
          </w:tcPr>
          <w:p w14:paraId="2095DADA" w14:textId="77777777" w:rsidR="00403684" w:rsidRPr="00B3784B" w:rsidRDefault="00403684" w:rsidP="00403684">
            <w:pPr>
              <w:pStyle w:val="TableText"/>
            </w:pPr>
            <w:r>
              <w:t>No</w:t>
            </w:r>
          </w:p>
        </w:tc>
        <w:tc>
          <w:tcPr>
            <w:tcW w:w="2281" w:type="pct"/>
            <w:tcMar>
              <w:left w:w="108" w:type="dxa"/>
              <w:right w:w="108" w:type="dxa"/>
            </w:tcMar>
          </w:tcPr>
          <w:p w14:paraId="2FF9A401" w14:textId="347C2F4A" w:rsidR="00403684" w:rsidRPr="00B3784B" w:rsidRDefault="00403684" w:rsidP="00403684">
            <w:pPr>
              <w:pStyle w:val="TableText"/>
              <w:jc w:val="right"/>
            </w:pPr>
            <w:r w:rsidRPr="00160C78">
              <w:t>65</w:t>
            </w:r>
          </w:p>
        </w:tc>
      </w:tr>
      <w:tr w:rsidR="00403684" w:rsidRPr="00B3784B" w14:paraId="58ABC9EE" w14:textId="77777777" w:rsidTr="00261F92">
        <w:tc>
          <w:tcPr>
            <w:tcW w:w="2719" w:type="pct"/>
            <w:tcMar>
              <w:left w:w="108" w:type="dxa"/>
              <w:right w:w="108" w:type="dxa"/>
            </w:tcMar>
            <w:vAlign w:val="center"/>
          </w:tcPr>
          <w:p w14:paraId="54E1F737" w14:textId="372B6AF4" w:rsidR="00403684" w:rsidRDefault="00403684" w:rsidP="00403684">
            <w:pPr>
              <w:pStyle w:val="TableText"/>
            </w:pPr>
            <w:r>
              <w:t>Unsure</w:t>
            </w:r>
          </w:p>
        </w:tc>
        <w:tc>
          <w:tcPr>
            <w:tcW w:w="2281" w:type="pct"/>
            <w:tcMar>
              <w:left w:w="108" w:type="dxa"/>
              <w:right w:w="108" w:type="dxa"/>
            </w:tcMar>
          </w:tcPr>
          <w:p w14:paraId="7BD5EB2B" w14:textId="1B2EF75C" w:rsidR="00403684" w:rsidRDefault="00403684" w:rsidP="00403684">
            <w:pPr>
              <w:pStyle w:val="TableText"/>
              <w:jc w:val="right"/>
            </w:pPr>
            <w:r w:rsidRPr="00160C78">
              <w:t>69</w:t>
            </w:r>
          </w:p>
        </w:tc>
      </w:tr>
      <w:tr w:rsidR="003426B8" w:rsidRPr="00B3784B" w14:paraId="7FF653D0" w14:textId="77777777" w:rsidTr="00261F92">
        <w:tc>
          <w:tcPr>
            <w:tcW w:w="2719" w:type="pct"/>
            <w:tcMar>
              <w:left w:w="108" w:type="dxa"/>
              <w:right w:w="108" w:type="dxa"/>
            </w:tcMar>
            <w:vAlign w:val="center"/>
          </w:tcPr>
          <w:p w14:paraId="3FABB08A" w14:textId="27FA5C82" w:rsidR="003426B8" w:rsidRDefault="003426B8" w:rsidP="00403684">
            <w:pPr>
              <w:pStyle w:val="TableText"/>
            </w:pPr>
            <w:r w:rsidRPr="002B5D7E">
              <w:rPr>
                <w:b/>
                <w:bCs/>
              </w:rPr>
              <w:t>Total responses received</w:t>
            </w:r>
          </w:p>
        </w:tc>
        <w:tc>
          <w:tcPr>
            <w:tcW w:w="2281" w:type="pct"/>
            <w:tcMar>
              <w:left w:w="108" w:type="dxa"/>
              <w:right w:w="108" w:type="dxa"/>
            </w:tcMar>
          </w:tcPr>
          <w:p w14:paraId="38A07D5E" w14:textId="314D1DAE" w:rsidR="003426B8" w:rsidRPr="003426B8" w:rsidRDefault="003426B8" w:rsidP="00403684">
            <w:pPr>
              <w:pStyle w:val="TableText"/>
              <w:jc w:val="right"/>
              <w:rPr>
                <w:b/>
                <w:bCs/>
              </w:rPr>
            </w:pPr>
            <w:r>
              <w:rPr>
                <w:b/>
                <w:bCs/>
              </w:rPr>
              <w:t>233</w:t>
            </w:r>
          </w:p>
        </w:tc>
      </w:tr>
    </w:tbl>
    <w:p w14:paraId="24D75696" w14:textId="1F119043" w:rsidR="00193A43" w:rsidRDefault="00403684" w:rsidP="00F87F6A">
      <w:pPr>
        <w:spacing w:before="240"/>
      </w:pPr>
      <w:r>
        <w:t>R</w:t>
      </w:r>
      <w:r w:rsidR="00193A43">
        <w:t>espondents preferred departmental engagement approaches that focused on information sharing (30.9%) and consultation (27.4%). Deliberative and collaborative engagement approaches were also favoured (24%). Formal partnerships and other forms of engagement were least preferred for this respondent group</w:t>
      </w:r>
      <w:r w:rsidR="00300115">
        <w:t xml:space="preserve"> (</w:t>
      </w:r>
      <w:r w:rsidR="00300115">
        <w:fldChar w:fldCharType="begin"/>
      </w:r>
      <w:r w:rsidR="00300115">
        <w:instrText xml:space="preserve"> REF _Ref180659234 \h </w:instrText>
      </w:r>
      <w:r w:rsidR="00300115">
        <w:fldChar w:fldCharType="separate"/>
      </w:r>
      <w:r w:rsidR="00300115" w:rsidRPr="00B3784B">
        <w:t xml:space="preserve">Table </w:t>
      </w:r>
      <w:r w:rsidR="00300115">
        <w:rPr>
          <w:noProof/>
        </w:rPr>
        <w:t>11</w:t>
      </w:r>
      <w:r w:rsidR="00300115">
        <w:fldChar w:fldCharType="end"/>
      </w:r>
      <w:r w:rsidR="00300115">
        <w:t>).</w:t>
      </w:r>
    </w:p>
    <w:p w14:paraId="6AA50A19" w14:textId="5E11FB05" w:rsidR="00212367" w:rsidRPr="00B3784B" w:rsidRDefault="00212367" w:rsidP="00212367">
      <w:pPr>
        <w:pStyle w:val="Caption"/>
      </w:pPr>
      <w:bookmarkStart w:id="40" w:name="_Ref180659234"/>
      <w:bookmarkStart w:id="41" w:name="_Toc182921324"/>
      <w:r w:rsidRPr="00B3784B">
        <w:lastRenderedPageBreak/>
        <w:t xml:space="preserve">Table </w:t>
      </w:r>
      <w:r w:rsidRPr="00B3784B">
        <w:rPr>
          <w:noProof/>
        </w:rPr>
        <w:fldChar w:fldCharType="begin"/>
      </w:r>
      <w:r w:rsidRPr="00B3784B">
        <w:rPr>
          <w:noProof/>
        </w:rPr>
        <w:instrText xml:space="preserve"> SEQ Table \* ARABIC </w:instrText>
      </w:r>
      <w:r w:rsidRPr="00B3784B">
        <w:rPr>
          <w:noProof/>
        </w:rPr>
        <w:fldChar w:fldCharType="separate"/>
      </w:r>
      <w:r w:rsidR="00DD5FBB">
        <w:rPr>
          <w:noProof/>
        </w:rPr>
        <w:t>11</w:t>
      </w:r>
      <w:r w:rsidRPr="00B3784B">
        <w:rPr>
          <w:noProof/>
        </w:rPr>
        <w:fldChar w:fldCharType="end"/>
      </w:r>
      <w:bookmarkEnd w:id="40"/>
      <w:r w:rsidRPr="00B3784B">
        <w:t xml:space="preserve"> </w:t>
      </w:r>
      <w:r>
        <w:t>P</w:t>
      </w:r>
      <w:r w:rsidRPr="00212367">
        <w:t>referred ways of engaging with department</w:t>
      </w:r>
      <w:bookmarkEnd w:id="41"/>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6804"/>
        <w:gridCol w:w="2266"/>
      </w:tblGrid>
      <w:tr w:rsidR="00212367" w:rsidRPr="00B3784B" w14:paraId="6161693C" w14:textId="77777777" w:rsidTr="00181342">
        <w:trPr>
          <w:cantSplit/>
          <w:tblHeader/>
        </w:trPr>
        <w:tc>
          <w:tcPr>
            <w:tcW w:w="3751" w:type="pct"/>
            <w:tcMar>
              <w:left w:w="108" w:type="dxa"/>
              <w:right w:w="108" w:type="dxa"/>
            </w:tcMar>
          </w:tcPr>
          <w:p w14:paraId="5881426A" w14:textId="3418F8D4" w:rsidR="00212367" w:rsidRPr="00B3784B" w:rsidRDefault="00212367" w:rsidP="0067105C">
            <w:pPr>
              <w:pStyle w:val="TableHeading"/>
            </w:pPr>
            <w:bookmarkStart w:id="42" w:name="Title_11"/>
            <w:bookmarkEnd w:id="42"/>
            <w:r>
              <w:t>How would you like to engage with us?</w:t>
            </w:r>
          </w:p>
        </w:tc>
        <w:tc>
          <w:tcPr>
            <w:tcW w:w="1249" w:type="pct"/>
            <w:tcMar>
              <w:left w:w="108" w:type="dxa"/>
              <w:right w:w="108" w:type="dxa"/>
            </w:tcMar>
          </w:tcPr>
          <w:p w14:paraId="71DDB479" w14:textId="77777777" w:rsidR="00212367" w:rsidRPr="00B3784B" w:rsidRDefault="00212367" w:rsidP="0067105C">
            <w:pPr>
              <w:pStyle w:val="TableHeading"/>
              <w:jc w:val="right"/>
            </w:pPr>
            <w:r>
              <w:t>Count</w:t>
            </w:r>
          </w:p>
        </w:tc>
      </w:tr>
      <w:tr w:rsidR="00212367" w:rsidRPr="00B3784B" w14:paraId="62E55E06" w14:textId="77777777" w:rsidTr="00181342">
        <w:trPr>
          <w:trHeight w:val="343"/>
        </w:trPr>
        <w:tc>
          <w:tcPr>
            <w:tcW w:w="3751" w:type="pct"/>
            <w:tcMar>
              <w:left w:w="108" w:type="dxa"/>
              <w:right w:w="108" w:type="dxa"/>
            </w:tcMar>
          </w:tcPr>
          <w:p w14:paraId="710F168F" w14:textId="06EAB833" w:rsidR="00212367" w:rsidRPr="00B3784B" w:rsidRDefault="00212367" w:rsidP="00212367">
            <w:pPr>
              <w:pStyle w:val="TableText"/>
            </w:pPr>
            <w:r w:rsidRPr="00686CE1">
              <w:t>Receiving information (e.g. newsletters, webinars, website, social media posts)</w:t>
            </w:r>
          </w:p>
        </w:tc>
        <w:tc>
          <w:tcPr>
            <w:tcW w:w="1249" w:type="pct"/>
            <w:tcMar>
              <w:left w:w="108" w:type="dxa"/>
              <w:right w:w="108" w:type="dxa"/>
            </w:tcMar>
          </w:tcPr>
          <w:p w14:paraId="6AE15E23" w14:textId="0421524C" w:rsidR="00212367" w:rsidRPr="00B3784B" w:rsidRDefault="00212367" w:rsidP="00212367">
            <w:pPr>
              <w:pStyle w:val="TableText"/>
              <w:jc w:val="right"/>
            </w:pPr>
            <w:r w:rsidRPr="00686CE1">
              <w:t>147</w:t>
            </w:r>
          </w:p>
        </w:tc>
      </w:tr>
      <w:tr w:rsidR="00212367" w:rsidRPr="00B3784B" w14:paraId="6C0A636C" w14:textId="77777777" w:rsidTr="00181342">
        <w:tc>
          <w:tcPr>
            <w:tcW w:w="3751" w:type="pct"/>
            <w:tcMar>
              <w:left w:w="108" w:type="dxa"/>
              <w:right w:w="108" w:type="dxa"/>
            </w:tcMar>
          </w:tcPr>
          <w:p w14:paraId="1454E905" w14:textId="75A941D5" w:rsidR="00212367" w:rsidRPr="00B3784B" w:rsidRDefault="00212367" w:rsidP="00212367">
            <w:pPr>
              <w:pStyle w:val="TableText"/>
            </w:pPr>
            <w:r w:rsidRPr="00686CE1">
              <w:t>Consultation (e.g. surveys, working groups, focus groups or roundtables)</w:t>
            </w:r>
          </w:p>
        </w:tc>
        <w:tc>
          <w:tcPr>
            <w:tcW w:w="1249" w:type="pct"/>
            <w:tcMar>
              <w:left w:w="108" w:type="dxa"/>
              <w:right w:w="108" w:type="dxa"/>
            </w:tcMar>
          </w:tcPr>
          <w:p w14:paraId="187C1A51" w14:textId="095018CD" w:rsidR="00212367" w:rsidRPr="00B3784B" w:rsidRDefault="00212367" w:rsidP="00212367">
            <w:pPr>
              <w:pStyle w:val="TableText"/>
              <w:jc w:val="right"/>
            </w:pPr>
            <w:r w:rsidRPr="00686CE1">
              <w:t>130</w:t>
            </w:r>
          </w:p>
        </w:tc>
      </w:tr>
      <w:tr w:rsidR="00212367" w:rsidRPr="00B3784B" w14:paraId="754107E3" w14:textId="77777777" w:rsidTr="00181342">
        <w:tc>
          <w:tcPr>
            <w:tcW w:w="3751" w:type="pct"/>
            <w:tcMar>
              <w:left w:w="108" w:type="dxa"/>
              <w:right w:w="108" w:type="dxa"/>
            </w:tcMar>
          </w:tcPr>
          <w:p w14:paraId="659529CE" w14:textId="794F8941" w:rsidR="00212367" w:rsidRDefault="00212367" w:rsidP="00212367">
            <w:pPr>
              <w:pStyle w:val="TableText"/>
            </w:pPr>
            <w:r w:rsidRPr="00686CE1">
              <w:t>Collaborate and deliberate (e.g. advisory groups, committees, expert panels, workshops)</w:t>
            </w:r>
          </w:p>
        </w:tc>
        <w:tc>
          <w:tcPr>
            <w:tcW w:w="1249" w:type="pct"/>
            <w:tcMar>
              <w:left w:w="108" w:type="dxa"/>
              <w:right w:w="108" w:type="dxa"/>
            </w:tcMar>
          </w:tcPr>
          <w:p w14:paraId="2671C28B" w14:textId="458DD1C9" w:rsidR="00212367" w:rsidRDefault="00212367" w:rsidP="00212367">
            <w:pPr>
              <w:pStyle w:val="TableText"/>
              <w:jc w:val="right"/>
            </w:pPr>
            <w:r w:rsidRPr="00686CE1">
              <w:t>114</w:t>
            </w:r>
          </w:p>
        </w:tc>
      </w:tr>
      <w:tr w:rsidR="00212367" w:rsidRPr="00B3784B" w14:paraId="2A865C5C" w14:textId="77777777" w:rsidTr="00181342">
        <w:tc>
          <w:tcPr>
            <w:tcW w:w="3751" w:type="pct"/>
            <w:tcMar>
              <w:left w:w="108" w:type="dxa"/>
              <w:right w:w="108" w:type="dxa"/>
            </w:tcMar>
          </w:tcPr>
          <w:p w14:paraId="676A511F" w14:textId="7B516CA2" w:rsidR="00212367" w:rsidRDefault="00212367" w:rsidP="00212367">
            <w:pPr>
              <w:pStyle w:val="TableText"/>
            </w:pPr>
            <w:r w:rsidRPr="00686CE1">
              <w:t>Partnerships (e.g. formal partnerships between government and organisations)</w:t>
            </w:r>
          </w:p>
        </w:tc>
        <w:tc>
          <w:tcPr>
            <w:tcW w:w="1249" w:type="pct"/>
            <w:tcMar>
              <w:left w:w="108" w:type="dxa"/>
              <w:right w:w="108" w:type="dxa"/>
            </w:tcMar>
          </w:tcPr>
          <w:p w14:paraId="74B6F949" w14:textId="195F992C" w:rsidR="00212367" w:rsidRPr="00160C78" w:rsidRDefault="00212367" w:rsidP="00212367">
            <w:pPr>
              <w:pStyle w:val="TableText"/>
              <w:jc w:val="right"/>
            </w:pPr>
            <w:r w:rsidRPr="00686CE1">
              <w:t>76</w:t>
            </w:r>
          </w:p>
        </w:tc>
      </w:tr>
      <w:tr w:rsidR="00212367" w:rsidRPr="00B3784B" w14:paraId="65D1B088" w14:textId="77777777" w:rsidTr="00181342">
        <w:tc>
          <w:tcPr>
            <w:tcW w:w="3751" w:type="pct"/>
            <w:tcMar>
              <w:left w:w="108" w:type="dxa"/>
              <w:right w:w="108" w:type="dxa"/>
            </w:tcMar>
          </w:tcPr>
          <w:p w14:paraId="3085D97A" w14:textId="0383FF7C" w:rsidR="00212367" w:rsidRDefault="00212367" w:rsidP="00212367">
            <w:pPr>
              <w:pStyle w:val="TableText"/>
            </w:pPr>
            <w:r w:rsidRPr="00686CE1">
              <w:t>Other</w:t>
            </w:r>
          </w:p>
        </w:tc>
        <w:tc>
          <w:tcPr>
            <w:tcW w:w="1249" w:type="pct"/>
            <w:tcMar>
              <w:left w:w="108" w:type="dxa"/>
              <w:right w:w="108" w:type="dxa"/>
            </w:tcMar>
          </w:tcPr>
          <w:p w14:paraId="19F4F7C3" w14:textId="79ECEAFF" w:rsidR="00212367" w:rsidRPr="00160C78" w:rsidRDefault="00212367" w:rsidP="00212367">
            <w:pPr>
              <w:pStyle w:val="TableText"/>
              <w:jc w:val="right"/>
            </w:pPr>
            <w:r w:rsidRPr="00686CE1">
              <w:t>8</w:t>
            </w:r>
          </w:p>
        </w:tc>
      </w:tr>
      <w:tr w:rsidR="00CE7205" w:rsidRPr="00B3784B" w14:paraId="0D4C1387" w14:textId="77777777" w:rsidTr="00181342">
        <w:tc>
          <w:tcPr>
            <w:tcW w:w="3751" w:type="pct"/>
            <w:tcMar>
              <w:left w:w="108" w:type="dxa"/>
              <w:right w:w="108" w:type="dxa"/>
            </w:tcMar>
          </w:tcPr>
          <w:p w14:paraId="79987553" w14:textId="3A95E5EE" w:rsidR="00CE7205" w:rsidRPr="00686CE1" w:rsidRDefault="00CE7205" w:rsidP="00212367">
            <w:pPr>
              <w:pStyle w:val="TableText"/>
            </w:pPr>
            <w:r w:rsidRPr="002B5D7E">
              <w:rPr>
                <w:b/>
                <w:bCs/>
              </w:rPr>
              <w:t>Total responses received</w:t>
            </w:r>
          </w:p>
        </w:tc>
        <w:tc>
          <w:tcPr>
            <w:tcW w:w="1249" w:type="pct"/>
            <w:tcMar>
              <w:left w:w="108" w:type="dxa"/>
              <w:right w:w="108" w:type="dxa"/>
            </w:tcMar>
          </w:tcPr>
          <w:p w14:paraId="68D9F9AB" w14:textId="14D1EB9B" w:rsidR="00CE7205" w:rsidRPr="00686CE1" w:rsidRDefault="00CE7205" w:rsidP="00212367">
            <w:pPr>
              <w:pStyle w:val="TableText"/>
              <w:jc w:val="right"/>
            </w:pPr>
            <w:r>
              <w:t>221</w:t>
            </w:r>
          </w:p>
        </w:tc>
      </w:tr>
    </w:tbl>
    <w:p w14:paraId="41D8E44A" w14:textId="79211041" w:rsidR="00193A43" w:rsidRDefault="00193A43" w:rsidP="00212367">
      <w:pPr>
        <w:spacing w:before="240"/>
      </w:pPr>
      <w:r>
        <w:t xml:space="preserve">Approximately 44% of respondents preferred departmental contacts and newsletters to find out about engagement opportunities. Website and industry communication was also favoured by approximately 38% of respondents </w:t>
      </w:r>
      <w:r w:rsidR="009B159D">
        <w:t>(</w:t>
      </w:r>
      <w:r w:rsidR="009B159D">
        <w:fldChar w:fldCharType="begin"/>
      </w:r>
      <w:r w:rsidR="009B159D">
        <w:instrText xml:space="preserve"> REF _Ref180659288 \h </w:instrText>
      </w:r>
      <w:r w:rsidR="009B159D">
        <w:fldChar w:fldCharType="separate"/>
      </w:r>
      <w:r w:rsidR="009B159D" w:rsidRPr="00B3784B">
        <w:t xml:space="preserve">Table </w:t>
      </w:r>
      <w:r w:rsidR="009B159D">
        <w:rPr>
          <w:noProof/>
        </w:rPr>
        <w:t>12</w:t>
      </w:r>
      <w:r w:rsidR="009B159D">
        <w:fldChar w:fldCharType="end"/>
      </w:r>
      <w:r w:rsidR="009B159D" w:rsidRPr="00C90B76">
        <w:t>).</w:t>
      </w:r>
    </w:p>
    <w:p w14:paraId="2EF4720C" w14:textId="586A556B" w:rsidR="009B159D" w:rsidRDefault="009B159D" w:rsidP="00212367">
      <w:r>
        <w:t>Respondents preferred finding out about engagement opportunities through departmental contacts (22.3%), newsletters (21.9%) and the department’s website (19.8%). Social media engagement, online advertising and other communication channels were less preferred (</w:t>
      </w:r>
      <w:r>
        <w:fldChar w:fldCharType="begin"/>
      </w:r>
      <w:r>
        <w:instrText xml:space="preserve"> REF _Ref180659288 \h </w:instrText>
      </w:r>
      <w:r>
        <w:fldChar w:fldCharType="separate"/>
      </w:r>
      <w:r w:rsidRPr="00B3784B">
        <w:t xml:space="preserve">Table </w:t>
      </w:r>
      <w:r>
        <w:rPr>
          <w:noProof/>
        </w:rPr>
        <w:t>12</w:t>
      </w:r>
      <w:r>
        <w:fldChar w:fldCharType="end"/>
      </w:r>
      <w:r w:rsidRPr="00C90B76">
        <w:t>).</w:t>
      </w:r>
    </w:p>
    <w:p w14:paraId="207F9ED0" w14:textId="05A4EA7B" w:rsidR="00212367" w:rsidRPr="00B3784B" w:rsidRDefault="00212367" w:rsidP="00212367">
      <w:pPr>
        <w:pStyle w:val="Caption"/>
      </w:pPr>
      <w:bookmarkStart w:id="43" w:name="_Ref180659288"/>
      <w:bookmarkStart w:id="44" w:name="_Toc182921325"/>
      <w:r w:rsidRPr="00B3784B">
        <w:t xml:space="preserve">Table </w:t>
      </w:r>
      <w:r w:rsidRPr="00B3784B">
        <w:rPr>
          <w:noProof/>
        </w:rPr>
        <w:fldChar w:fldCharType="begin"/>
      </w:r>
      <w:r w:rsidRPr="00B3784B">
        <w:rPr>
          <w:noProof/>
        </w:rPr>
        <w:instrText xml:space="preserve"> SEQ Table \* ARABIC </w:instrText>
      </w:r>
      <w:r w:rsidRPr="00B3784B">
        <w:rPr>
          <w:noProof/>
        </w:rPr>
        <w:fldChar w:fldCharType="separate"/>
      </w:r>
      <w:r w:rsidR="00DD5FBB">
        <w:rPr>
          <w:noProof/>
        </w:rPr>
        <w:t>12</w:t>
      </w:r>
      <w:r w:rsidRPr="00B3784B">
        <w:rPr>
          <w:noProof/>
        </w:rPr>
        <w:fldChar w:fldCharType="end"/>
      </w:r>
      <w:bookmarkEnd w:id="43"/>
      <w:r w:rsidRPr="00B3784B">
        <w:t xml:space="preserve"> </w:t>
      </w:r>
      <w:r w:rsidR="00EE0D35">
        <w:t>Respondent</w:t>
      </w:r>
      <w:r>
        <w:t xml:space="preserve"> engagement </w:t>
      </w:r>
      <w:r w:rsidR="00EE0D35">
        <w:t>preferences</w:t>
      </w:r>
      <w:bookmarkEnd w:id="44"/>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7956"/>
        <w:gridCol w:w="1114"/>
      </w:tblGrid>
      <w:tr w:rsidR="00212367" w:rsidRPr="00B3784B" w14:paraId="6831A853" w14:textId="77777777" w:rsidTr="00181342">
        <w:trPr>
          <w:cantSplit/>
          <w:tblHeader/>
        </w:trPr>
        <w:tc>
          <w:tcPr>
            <w:tcW w:w="4386" w:type="pct"/>
            <w:tcMar>
              <w:left w:w="108" w:type="dxa"/>
              <w:right w:w="108" w:type="dxa"/>
            </w:tcMar>
          </w:tcPr>
          <w:p w14:paraId="5AFC5512" w14:textId="21B85725" w:rsidR="00212367" w:rsidRPr="00B3784B" w:rsidRDefault="00212367" w:rsidP="0067105C">
            <w:pPr>
              <w:pStyle w:val="TableHeading"/>
            </w:pPr>
            <w:bookmarkStart w:id="45" w:name="Title_12"/>
            <w:bookmarkEnd w:id="45"/>
            <w:r w:rsidRPr="00212367">
              <w:t>How would you like to find out about engagement opportunities offered by us?</w:t>
            </w:r>
          </w:p>
        </w:tc>
        <w:tc>
          <w:tcPr>
            <w:tcW w:w="614" w:type="pct"/>
            <w:tcMar>
              <w:left w:w="108" w:type="dxa"/>
              <w:right w:w="108" w:type="dxa"/>
            </w:tcMar>
          </w:tcPr>
          <w:p w14:paraId="1D5886A2" w14:textId="77777777" w:rsidR="00212367" w:rsidRPr="00B3784B" w:rsidRDefault="00212367" w:rsidP="0067105C">
            <w:pPr>
              <w:pStyle w:val="TableHeading"/>
              <w:jc w:val="right"/>
            </w:pPr>
            <w:r>
              <w:t>Count</w:t>
            </w:r>
          </w:p>
        </w:tc>
      </w:tr>
      <w:tr w:rsidR="00212367" w:rsidRPr="00B3784B" w14:paraId="57E3253D" w14:textId="77777777" w:rsidTr="00261F92">
        <w:tc>
          <w:tcPr>
            <w:tcW w:w="4386" w:type="pct"/>
            <w:tcMar>
              <w:left w:w="108" w:type="dxa"/>
              <w:right w:w="108" w:type="dxa"/>
            </w:tcMar>
          </w:tcPr>
          <w:p w14:paraId="54137030" w14:textId="2201297F" w:rsidR="00212367" w:rsidRPr="00B3784B" w:rsidRDefault="00212367" w:rsidP="00212367">
            <w:pPr>
              <w:pStyle w:val="TableText"/>
            </w:pPr>
            <w:r w:rsidRPr="0095511A">
              <w:t>Departmental contact</w:t>
            </w:r>
          </w:p>
        </w:tc>
        <w:tc>
          <w:tcPr>
            <w:tcW w:w="614" w:type="pct"/>
            <w:tcMar>
              <w:left w:w="108" w:type="dxa"/>
              <w:right w:w="108" w:type="dxa"/>
            </w:tcMar>
          </w:tcPr>
          <w:p w14:paraId="08C3BAD5" w14:textId="21A1B84B" w:rsidR="00212367" w:rsidRPr="00B3784B" w:rsidRDefault="00212367" w:rsidP="00212367">
            <w:pPr>
              <w:pStyle w:val="TableText"/>
              <w:jc w:val="right"/>
            </w:pPr>
            <w:r w:rsidRPr="0095511A">
              <w:t>108</w:t>
            </w:r>
          </w:p>
        </w:tc>
      </w:tr>
      <w:tr w:rsidR="00212367" w:rsidRPr="00B3784B" w14:paraId="1514B874" w14:textId="77777777" w:rsidTr="00261F92">
        <w:tc>
          <w:tcPr>
            <w:tcW w:w="4386" w:type="pct"/>
            <w:tcMar>
              <w:left w:w="108" w:type="dxa"/>
              <w:right w:w="108" w:type="dxa"/>
            </w:tcMar>
          </w:tcPr>
          <w:p w14:paraId="40188747" w14:textId="5427CFD7" w:rsidR="00212367" w:rsidRPr="00B3784B" w:rsidRDefault="00212367" w:rsidP="00212367">
            <w:pPr>
              <w:pStyle w:val="TableText"/>
            </w:pPr>
            <w:r w:rsidRPr="0095511A">
              <w:t>Departmental newsletters</w:t>
            </w:r>
          </w:p>
        </w:tc>
        <w:tc>
          <w:tcPr>
            <w:tcW w:w="614" w:type="pct"/>
            <w:tcMar>
              <w:left w:w="108" w:type="dxa"/>
              <w:right w:w="108" w:type="dxa"/>
            </w:tcMar>
          </w:tcPr>
          <w:p w14:paraId="080A7AC6" w14:textId="165D4699" w:rsidR="00212367" w:rsidRPr="00B3784B" w:rsidRDefault="00212367" w:rsidP="00212367">
            <w:pPr>
              <w:pStyle w:val="TableText"/>
              <w:jc w:val="right"/>
            </w:pPr>
            <w:r w:rsidRPr="0095511A">
              <w:t>106</w:t>
            </w:r>
          </w:p>
        </w:tc>
      </w:tr>
      <w:tr w:rsidR="00212367" w:rsidRPr="00B3784B" w14:paraId="38EB65B1" w14:textId="77777777" w:rsidTr="00261F92">
        <w:tc>
          <w:tcPr>
            <w:tcW w:w="4386" w:type="pct"/>
            <w:tcMar>
              <w:left w:w="108" w:type="dxa"/>
              <w:right w:w="108" w:type="dxa"/>
            </w:tcMar>
          </w:tcPr>
          <w:p w14:paraId="56F4E84C" w14:textId="136A06BE" w:rsidR="00212367" w:rsidRDefault="00212367" w:rsidP="00212367">
            <w:pPr>
              <w:pStyle w:val="TableText"/>
            </w:pPr>
            <w:r w:rsidRPr="0095511A">
              <w:t>Website</w:t>
            </w:r>
          </w:p>
        </w:tc>
        <w:tc>
          <w:tcPr>
            <w:tcW w:w="614" w:type="pct"/>
            <w:tcMar>
              <w:left w:w="108" w:type="dxa"/>
              <w:right w:w="108" w:type="dxa"/>
            </w:tcMar>
          </w:tcPr>
          <w:p w14:paraId="0C808142" w14:textId="65917279" w:rsidR="00212367" w:rsidRDefault="00212367" w:rsidP="00212367">
            <w:pPr>
              <w:pStyle w:val="TableText"/>
              <w:jc w:val="right"/>
            </w:pPr>
            <w:r w:rsidRPr="0095511A">
              <w:t>96</w:t>
            </w:r>
          </w:p>
        </w:tc>
      </w:tr>
      <w:tr w:rsidR="00212367" w:rsidRPr="00B3784B" w14:paraId="47A369EC" w14:textId="77777777" w:rsidTr="00261F92">
        <w:tc>
          <w:tcPr>
            <w:tcW w:w="4386" w:type="pct"/>
            <w:tcMar>
              <w:left w:w="108" w:type="dxa"/>
              <w:right w:w="108" w:type="dxa"/>
            </w:tcMar>
          </w:tcPr>
          <w:p w14:paraId="39A9114A" w14:textId="17E188CA" w:rsidR="00212367" w:rsidRDefault="00212367" w:rsidP="00212367">
            <w:pPr>
              <w:pStyle w:val="TableText"/>
            </w:pPr>
            <w:r w:rsidRPr="0095511A">
              <w:t>Via your industry organisations</w:t>
            </w:r>
          </w:p>
        </w:tc>
        <w:tc>
          <w:tcPr>
            <w:tcW w:w="614" w:type="pct"/>
            <w:tcMar>
              <w:left w:w="108" w:type="dxa"/>
              <w:right w:w="108" w:type="dxa"/>
            </w:tcMar>
          </w:tcPr>
          <w:p w14:paraId="2609237E" w14:textId="42497863" w:rsidR="00212367" w:rsidRPr="00160C78" w:rsidRDefault="00212367" w:rsidP="00212367">
            <w:pPr>
              <w:pStyle w:val="TableText"/>
              <w:jc w:val="right"/>
            </w:pPr>
            <w:r w:rsidRPr="0095511A">
              <w:t>88</w:t>
            </w:r>
          </w:p>
        </w:tc>
      </w:tr>
      <w:tr w:rsidR="00212367" w:rsidRPr="00B3784B" w14:paraId="42BBC925" w14:textId="77777777" w:rsidTr="00261F92">
        <w:tc>
          <w:tcPr>
            <w:tcW w:w="4386" w:type="pct"/>
            <w:tcMar>
              <w:left w:w="108" w:type="dxa"/>
              <w:right w:w="108" w:type="dxa"/>
            </w:tcMar>
          </w:tcPr>
          <w:p w14:paraId="632351B5" w14:textId="179C40FD" w:rsidR="00212367" w:rsidRDefault="00212367" w:rsidP="00212367">
            <w:pPr>
              <w:pStyle w:val="TableText"/>
            </w:pPr>
            <w:r w:rsidRPr="0095511A">
              <w:t>Media releases</w:t>
            </w:r>
          </w:p>
        </w:tc>
        <w:tc>
          <w:tcPr>
            <w:tcW w:w="614" w:type="pct"/>
            <w:tcMar>
              <w:left w:w="108" w:type="dxa"/>
              <w:right w:w="108" w:type="dxa"/>
            </w:tcMar>
          </w:tcPr>
          <w:p w14:paraId="5D0277D3" w14:textId="6075E746" w:rsidR="00212367" w:rsidRPr="00160C78" w:rsidRDefault="00212367" w:rsidP="00212367">
            <w:pPr>
              <w:pStyle w:val="TableText"/>
              <w:jc w:val="right"/>
            </w:pPr>
            <w:r w:rsidRPr="0095511A">
              <w:t>45</w:t>
            </w:r>
          </w:p>
        </w:tc>
      </w:tr>
      <w:tr w:rsidR="00212367" w:rsidRPr="00B3784B" w14:paraId="228B9BAF" w14:textId="77777777" w:rsidTr="00261F92">
        <w:tc>
          <w:tcPr>
            <w:tcW w:w="4386" w:type="pct"/>
            <w:tcMar>
              <w:left w:w="108" w:type="dxa"/>
              <w:right w:w="108" w:type="dxa"/>
            </w:tcMar>
          </w:tcPr>
          <w:p w14:paraId="7B7AC86E" w14:textId="26365F91" w:rsidR="00212367" w:rsidRPr="00686CE1" w:rsidRDefault="00212367" w:rsidP="00212367">
            <w:pPr>
              <w:pStyle w:val="TableText"/>
            </w:pPr>
            <w:r w:rsidRPr="0095511A">
              <w:t>Social media posts</w:t>
            </w:r>
          </w:p>
        </w:tc>
        <w:tc>
          <w:tcPr>
            <w:tcW w:w="614" w:type="pct"/>
            <w:tcMar>
              <w:left w:w="108" w:type="dxa"/>
              <w:right w:w="108" w:type="dxa"/>
            </w:tcMar>
          </w:tcPr>
          <w:p w14:paraId="30680B70" w14:textId="0EFD102D" w:rsidR="00212367" w:rsidRPr="00686CE1" w:rsidRDefault="00212367" w:rsidP="00212367">
            <w:pPr>
              <w:pStyle w:val="TableText"/>
              <w:jc w:val="right"/>
            </w:pPr>
            <w:r w:rsidRPr="0095511A">
              <w:t>17</w:t>
            </w:r>
          </w:p>
        </w:tc>
      </w:tr>
      <w:tr w:rsidR="00212367" w:rsidRPr="00B3784B" w14:paraId="32EB9CFC" w14:textId="77777777" w:rsidTr="00261F92">
        <w:tc>
          <w:tcPr>
            <w:tcW w:w="4386" w:type="pct"/>
            <w:tcMar>
              <w:left w:w="108" w:type="dxa"/>
              <w:right w:w="108" w:type="dxa"/>
            </w:tcMar>
          </w:tcPr>
          <w:p w14:paraId="7518CBB8" w14:textId="1D62414D" w:rsidR="00212367" w:rsidRPr="00686CE1" w:rsidRDefault="00212367" w:rsidP="00212367">
            <w:pPr>
              <w:pStyle w:val="TableText"/>
            </w:pPr>
            <w:r w:rsidRPr="0095511A">
              <w:t>Other</w:t>
            </w:r>
          </w:p>
        </w:tc>
        <w:tc>
          <w:tcPr>
            <w:tcW w:w="614" w:type="pct"/>
            <w:tcMar>
              <w:left w:w="108" w:type="dxa"/>
              <w:right w:w="108" w:type="dxa"/>
            </w:tcMar>
          </w:tcPr>
          <w:p w14:paraId="534C587D" w14:textId="5D6FEE3A" w:rsidR="00212367" w:rsidRPr="00686CE1" w:rsidRDefault="00212367" w:rsidP="00212367">
            <w:pPr>
              <w:pStyle w:val="TableText"/>
              <w:jc w:val="right"/>
            </w:pPr>
            <w:r w:rsidRPr="0095511A">
              <w:t>13</w:t>
            </w:r>
          </w:p>
        </w:tc>
      </w:tr>
      <w:tr w:rsidR="008C00AA" w:rsidRPr="00B3784B" w14:paraId="0269F18E" w14:textId="77777777" w:rsidTr="00261F92">
        <w:tc>
          <w:tcPr>
            <w:tcW w:w="4386" w:type="pct"/>
            <w:tcMar>
              <w:left w:w="108" w:type="dxa"/>
              <w:right w:w="108" w:type="dxa"/>
            </w:tcMar>
          </w:tcPr>
          <w:p w14:paraId="569A0921" w14:textId="356488A9" w:rsidR="008C00AA" w:rsidRPr="0095511A" w:rsidRDefault="008C00AA" w:rsidP="00212367">
            <w:pPr>
              <w:pStyle w:val="TableText"/>
            </w:pPr>
            <w:r w:rsidRPr="002B5D7E">
              <w:rPr>
                <w:b/>
                <w:bCs/>
              </w:rPr>
              <w:t>Total responses received</w:t>
            </w:r>
          </w:p>
        </w:tc>
        <w:tc>
          <w:tcPr>
            <w:tcW w:w="614" w:type="pct"/>
            <w:tcMar>
              <w:left w:w="108" w:type="dxa"/>
              <w:right w:w="108" w:type="dxa"/>
            </w:tcMar>
          </w:tcPr>
          <w:p w14:paraId="6E5D0A88" w14:textId="6E755DD4" w:rsidR="008C00AA" w:rsidRPr="008C00AA" w:rsidRDefault="008C00AA" w:rsidP="00212367">
            <w:pPr>
              <w:pStyle w:val="TableText"/>
              <w:jc w:val="right"/>
              <w:rPr>
                <w:b/>
                <w:bCs/>
              </w:rPr>
            </w:pPr>
            <w:r>
              <w:rPr>
                <w:b/>
                <w:bCs/>
              </w:rPr>
              <w:t>225</w:t>
            </w:r>
          </w:p>
        </w:tc>
      </w:tr>
    </w:tbl>
    <w:p w14:paraId="33FF4680" w14:textId="77777777" w:rsidR="0053726A" w:rsidRDefault="0053726A">
      <w:pPr>
        <w:spacing w:after="0" w:line="240" w:lineRule="auto"/>
        <w:rPr>
          <w:rFonts w:cstheme="minorHAnsi"/>
        </w:rPr>
      </w:pPr>
      <w:r>
        <w:rPr>
          <w:rFonts w:cstheme="minorHAnsi"/>
        </w:rPr>
        <w:br w:type="page"/>
      </w:r>
    </w:p>
    <w:p w14:paraId="25E24954" w14:textId="17DC2B0C" w:rsidR="006B15B9" w:rsidRPr="00CD6D6E" w:rsidRDefault="00193A43" w:rsidP="00CD6D6E">
      <w:r w:rsidRPr="00CD6D6E">
        <w:lastRenderedPageBreak/>
        <w:t xml:space="preserve">Respondents rated their level of agreement with </w:t>
      </w:r>
      <w:r w:rsidR="00AE0060" w:rsidRPr="00CD6D6E">
        <w:t xml:space="preserve">5 </w:t>
      </w:r>
      <w:r w:rsidRPr="00CD6D6E">
        <w:t>key statements regarding the department’s commitment to engaging and partnering with stakeholders in service delivery and policy making</w:t>
      </w:r>
      <w:r w:rsidR="00686CD5" w:rsidRPr="00CD6D6E">
        <w:t>.</w:t>
      </w:r>
    </w:p>
    <w:p w14:paraId="0DF3E932" w14:textId="330CEEDE" w:rsidR="00193A43" w:rsidRPr="008E66A4" w:rsidRDefault="00707510" w:rsidP="002030BE">
      <w:pPr>
        <w:pStyle w:val="ListBullet"/>
      </w:pPr>
      <w:r>
        <w:rPr>
          <w:rFonts w:cstheme="minorHAnsi"/>
        </w:rPr>
        <w:t xml:space="preserve">Of the </w:t>
      </w:r>
      <w:r w:rsidR="006B15B9">
        <w:rPr>
          <w:rFonts w:cstheme="minorHAnsi"/>
        </w:rPr>
        <w:t>231 responses,</w:t>
      </w:r>
      <w:r>
        <w:rPr>
          <w:rFonts w:cstheme="minorHAnsi"/>
        </w:rPr>
        <w:t xml:space="preserve"> </w:t>
      </w:r>
      <w:r w:rsidR="00193A43" w:rsidRPr="008E66A4">
        <w:t>18.7% did not agree that the department is open to a diverse range of perspectives to inform policy, program and service delivery with 43.5% agreeing or strongly agreeing, and 37.8% neither agreeing nor disagreeing (</w:t>
      </w:r>
      <w:r w:rsidR="00EB11CD">
        <w:rPr>
          <w:rFonts w:cstheme="minorHAnsi"/>
        </w:rPr>
        <w:fldChar w:fldCharType="begin"/>
      </w:r>
      <w:r w:rsidR="00EB11CD">
        <w:rPr>
          <w:rFonts w:cstheme="minorHAnsi"/>
        </w:rPr>
        <w:instrText xml:space="preserve"> REF _Ref180659310 \h </w:instrText>
      </w:r>
      <w:r w:rsidR="00EB11CD">
        <w:rPr>
          <w:rFonts w:cstheme="minorHAnsi"/>
        </w:rPr>
      </w:r>
      <w:r w:rsidR="00EB11CD">
        <w:rPr>
          <w:rFonts w:cstheme="minorHAnsi"/>
        </w:rPr>
        <w:fldChar w:fldCharType="separate"/>
      </w:r>
      <w:r w:rsidR="00EB11CD" w:rsidRPr="00B3784B">
        <w:t xml:space="preserve">Table </w:t>
      </w:r>
      <w:r w:rsidR="00EB11CD">
        <w:rPr>
          <w:noProof/>
        </w:rPr>
        <w:t>13</w:t>
      </w:r>
      <w:r w:rsidR="00EB11CD">
        <w:rPr>
          <w:rFonts w:cstheme="minorHAnsi"/>
        </w:rPr>
        <w:fldChar w:fldCharType="end"/>
      </w:r>
      <w:r w:rsidR="00EB11CD">
        <w:rPr>
          <w:rFonts w:cstheme="minorHAnsi"/>
        </w:rPr>
        <w:t>).</w:t>
      </w:r>
    </w:p>
    <w:p w14:paraId="6145DBCF" w14:textId="0CF4C843" w:rsidR="00193A43" w:rsidRPr="008E66A4" w:rsidRDefault="00193A43" w:rsidP="002030BE">
      <w:pPr>
        <w:pStyle w:val="ListBullet"/>
        <w:rPr>
          <w:rFonts w:ascii="Calibri" w:hAnsi="Calibri" w:cs="Calibri"/>
        </w:rPr>
      </w:pPr>
      <w:r w:rsidRPr="008E66A4">
        <w:rPr>
          <w:rFonts w:ascii="Calibri" w:hAnsi="Calibri" w:cs="Calibri"/>
        </w:rPr>
        <w:t>30.9% of respondents did not agree that the department is responsive and willing to try new approaches that are fit for purpose and culturally appropriate. 39.3% of respondents agreed or strongly agreed with the statement, with 30.6% neither agreeing nor disagreeing</w:t>
      </w:r>
      <w:r w:rsidR="00337251">
        <w:rPr>
          <w:rFonts w:ascii="Calibri" w:hAnsi="Calibri" w:cs="Calibri"/>
        </w:rPr>
        <w:t xml:space="preserve"> </w:t>
      </w:r>
      <w:r w:rsidR="00337251" w:rsidRPr="008E66A4">
        <w:t>(</w:t>
      </w:r>
      <w:r w:rsidR="00337251">
        <w:rPr>
          <w:rFonts w:cstheme="minorHAnsi"/>
        </w:rPr>
        <w:fldChar w:fldCharType="begin"/>
      </w:r>
      <w:r w:rsidR="00337251">
        <w:rPr>
          <w:rFonts w:cstheme="minorHAnsi"/>
        </w:rPr>
        <w:instrText xml:space="preserve"> REF _Ref180659310 \h </w:instrText>
      </w:r>
      <w:r w:rsidR="00337251">
        <w:rPr>
          <w:rFonts w:cstheme="minorHAnsi"/>
        </w:rPr>
      </w:r>
      <w:r w:rsidR="00337251">
        <w:rPr>
          <w:rFonts w:cstheme="minorHAnsi"/>
        </w:rPr>
        <w:fldChar w:fldCharType="separate"/>
      </w:r>
      <w:r w:rsidR="00337251" w:rsidRPr="00B3784B">
        <w:t xml:space="preserve">Table </w:t>
      </w:r>
      <w:r w:rsidR="00337251">
        <w:rPr>
          <w:noProof/>
        </w:rPr>
        <w:t>13</w:t>
      </w:r>
      <w:r w:rsidR="00337251">
        <w:rPr>
          <w:rFonts w:cstheme="minorHAnsi"/>
        </w:rPr>
        <w:fldChar w:fldCharType="end"/>
      </w:r>
      <w:r w:rsidR="00337251">
        <w:rPr>
          <w:rFonts w:cstheme="minorHAnsi"/>
        </w:rPr>
        <w:t>).</w:t>
      </w:r>
    </w:p>
    <w:p w14:paraId="500E7A53" w14:textId="389FB67E" w:rsidR="00193A43" w:rsidRPr="008E66A4" w:rsidRDefault="00193A43" w:rsidP="002030BE">
      <w:pPr>
        <w:pStyle w:val="ListBullet"/>
        <w:rPr>
          <w:rFonts w:ascii="Calibri" w:hAnsi="Calibri" w:cs="Calibri"/>
        </w:rPr>
      </w:pPr>
      <w:r w:rsidRPr="008E66A4">
        <w:rPr>
          <w:rFonts w:ascii="Calibri" w:hAnsi="Calibri" w:cs="Calibri"/>
        </w:rPr>
        <w:t>19.6% of respondents did not agree that the department was transparent, open and honest about expectations, roles, limitations and objectives. 48% of respondents agreed or strongly agreed and 31.9% neither agreeing nor disagreeing</w:t>
      </w:r>
      <w:r w:rsidR="00A237C7">
        <w:rPr>
          <w:rFonts w:ascii="Calibri" w:hAnsi="Calibri" w:cs="Calibri"/>
        </w:rPr>
        <w:t xml:space="preserve"> </w:t>
      </w:r>
      <w:r w:rsidR="00A237C7" w:rsidRPr="008E66A4">
        <w:t>(</w:t>
      </w:r>
      <w:r w:rsidR="00A237C7">
        <w:rPr>
          <w:rFonts w:cstheme="minorHAnsi"/>
        </w:rPr>
        <w:fldChar w:fldCharType="begin"/>
      </w:r>
      <w:r w:rsidR="00A237C7">
        <w:rPr>
          <w:rFonts w:cstheme="minorHAnsi"/>
        </w:rPr>
        <w:instrText xml:space="preserve"> REF _Ref180659310 \h </w:instrText>
      </w:r>
      <w:r w:rsidR="00A237C7">
        <w:rPr>
          <w:rFonts w:cstheme="minorHAnsi"/>
        </w:rPr>
      </w:r>
      <w:r w:rsidR="00A237C7">
        <w:rPr>
          <w:rFonts w:cstheme="minorHAnsi"/>
        </w:rPr>
        <w:fldChar w:fldCharType="separate"/>
      </w:r>
      <w:r w:rsidR="00A237C7" w:rsidRPr="00B3784B">
        <w:t xml:space="preserve">Table </w:t>
      </w:r>
      <w:r w:rsidR="00A237C7">
        <w:rPr>
          <w:noProof/>
        </w:rPr>
        <w:t>13</w:t>
      </w:r>
      <w:r w:rsidR="00A237C7">
        <w:rPr>
          <w:rFonts w:cstheme="minorHAnsi"/>
        </w:rPr>
        <w:fldChar w:fldCharType="end"/>
      </w:r>
      <w:r w:rsidR="00A237C7">
        <w:rPr>
          <w:rFonts w:cstheme="minorHAnsi"/>
        </w:rPr>
        <w:t>).</w:t>
      </w:r>
    </w:p>
    <w:p w14:paraId="5677B218" w14:textId="71B0E760" w:rsidR="00193A43" w:rsidRPr="008E66A4" w:rsidRDefault="00193A43" w:rsidP="002030BE">
      <w:pPr>
        <w:pStyle w:val="ListBullet"/>
        <w:rPr>
          <w:rFonts w:ascii="Calibri" w:hAnsi="Calibri" w:cs="Calibri"/>
        </w:rPr>
      </w:pPr>
      <w:r w:rsidRPr="008E66A4">
        <w:rPr>
          <w:rFonts w:ascii="Calibri" w:hAnsi="Calibri" w:cs="Calibri"/>
        </w:rPr>
        <w:t>30.5% of respondents did not agree that the department was accountable, share information, take responsibility for commitments made and inform people on how they contributed to the final decision. 40.3% of respondents agreed or strongly agreed, and 29.2% neither agreed nor disagreed</w:t>
      </w:r>
      <w:r w:rsidR="00A237C7">
        <w:rPr>
          <w:rFonts w:ascii="Calibri" w:hAnsi="Calibri" w:cs="Calibri"/>
        </w:rPr>
        <w:t xml:space="preserve"> </w:t>
      </w:r>
      <w:r w:rsidR="00A237C7" w:rsidRPr="008E66A4">
        <w:t>(</w:t>
      </w:r>
      <w:r w:rsidR="00A237C7">
        <w:rPr>
          <w:rFonts w:cstheme="minorHAnsi"/>
        </w:rPr>
        <w:fldChar w:fldCharType="begin"/>
      </w:r>
      <w:r w:rsidR="00A237C7">
        <w:rPr>
          <w:rFonts w:cstheme="minorHAnsi"/>
        </w:rPr>
        <w:instrText xml:space="preserve"> REF _Ref180659310 \h </w:instrText>
      </w:r>
      <w:r w:rsidR="00A237C7">
        <w:rPr>
          <w:rFonts w:cstheme="minorHAnsi"/>
        </w:rPr>
      </w:r>
      <w:r w:rsidR="00A237C7">
        <w:rPr>
          <w:rFonts w:cstheme="minorHAnsi"/>
        </w:rPr>
        <w:fldChar w:fldCharType="separate"/>
      </w:r>
      <w:r w:rsidR="00A237C7" w:rsidRPr="00B3784B">
        <w:t xml:space="preserve">Table </w:t>
      </w:r>
      <w:r w:rsidR="00A237C7">
        <w:rPr>
          <w:noProof/>
        </w:rPr>
        <w:t>13</w:t>
      </w:r>
      <w:r w:rsidR="00A237C7">
        <w:rPr>
          <w:rFonts w:cstheme="minorHAnsi"/>
        </w:rPr>
        <w:fldChar w:fldCharType="end"/>
      </w:r>
      <w:r w:rsidR="00A237C7">
        <w:rPr>
          <w:rFonts w:cstheme="minorHAnsi"/>
        </w:rPr>
        <w:t>).</w:t>
      </w:r>
    </w:p>
    <w:p w14:paraId="7421F32C" w14:textId="2AA9301C" w:rsidR="002030BE" w:rsidRPr="002030BE" w:rsidRDefault="00193A43" w:rsidP="002030BE">
      <w:pPr>
        <w:pStyle w:val="ListBullet"/>
        <w:rPr>
          <w:rFonts w:ascii="Calibri" w:hAnsi="Calibri" w:cs="Calibri"/>
        </w:rPr>
      </w:pPr>
      <w:r w:rsidRPr="008E66A4">
        <w:rPr>
          <w:rFonts w:ascii="Calibri" w:hAnsi="Calibri" w:cs="Calibri"/>
        </w:rPr>
        <w:t>23.8% of respondents did not agree that the department builds relationships through respectful collaboration with stakeholders and the public to achieve the best outcomes. 45.4% of respondents agreed or strongly agreed, and 30.8% neither agreed nor disagreed</w:t>
      </w:r>
      <w:r w:rsidR="00A237C7">
        <w:rPr>
          <w:rFonts w:ascii="Calibri" w:hAnsi="Calibri" w:cs="Calibri"/>
        </w:rPr>
        <w:t xml:space="preserve"> </w:t>
      </w:r>
      <w:r w:rsidR="00A237C7" w:rsidRPr="008E66A4">
        <w:t>(</w:t>
      </w:r>
      <w:r w:rsidR="00A237C7">
        <w:rPr>
          <w:rFonts w:cstheme="minorHAnsi"/>
        </w:rPr>
        <w:fldChar w:fldCharType="begin"/>
      </w:r>
      <w:r w:rsidR="00A237C7">
        <w:rPr>
          <w:rFonts w:cstheme="minorHAnsi"/>
        </w:rPr>
        <w:instrText xml:space="preserve"> REF _Ref180659310 \h </w:instrText>
      </w:r>
      <w:r w:rsidR="00A237C7">
        <w:rPr>
          <w:rFonts w:cstheme="minorHAnsi"/>
        </w:rPr>
      </w:r>
      <w:r w:rsidR="00A237C7">
        <w:rPr>
          <w:rFonts w:cstheme="minorHAnsi"/>
        </w:rPr>
        <w:fldChar w:fldCharType="separate"/>
      </w:r>
      <w:r w:rsidR="00A237C7" w:rsidRPr="00B3784B">
        <w:t xml:space="preserve">Table </w:t>
      </w:r>
      <w:r w:rsidR="00A237C7">
        <w:rPr>
          <w:noProof/>
        </w:rPr>
        <w:t>13</w:t>
      </w:r>
      <w:r w:rsidR="00A237C7">
        <w:rPr>
          <w:rFonts w:cstheme="minorHAnsi"/>
        </w:rPr>
        <w:fldChar w:fldCharType="end"/>
      </w:r>
      <w:r w:rsidR="00A237C7">
        <w:rPr>
          <w:rFonts w:cstheme="minorHAnsi"/>
        </w:rPr>
        <w:t>).</w:t>
      </w:r>
    </w:p>
    <w:p w14:paraId="361064DF" w14:textId="1BA6E537" w:rsidR="00212367" w:rsidRPr="00B3784B" w:rsidRDefault="00212367" w:rsidP="00212367">
      <w:pPr>
        <w:pStyle w:val="Caption"/>
      </w:pPr>
      <w:bookmarkStart w:id="46" w:name="_Ref180659310"/>
      <w:bookmarkStart w:id="47" w:name="_Toc182921326"/>
      <w:r w:rsidRPr="00B3784B">
        <w:t xml:space="preserve">Table </w:t>
      </w:r>
      <w:r w:rsidRPr="00B3784B">
        <w:rPr>
          <w:noProof/>
        </w:rPr>
        <w:fldChar w:fldCharType="begin"/>
      </w:r>
      <w:r w:rsidRPr="00B3784B">
        <w:rPr>
          <w:noProof/>
        </w:rPr>
        <w:instrText xml:space="preserve"> SEQ Table \* ARABIC </w:instrText>
      </w:r>
      <w:r w:rsidRPr="00B3784B">
        <w:rPr>
          <w:noProof/>
        </w:rPr>
        <w:fldChar w:fldCharType="separate"/>
      </w:r>
      <w:r w:rsidR="00DD5FBB">
        <w:rPr>
          <w:noProof/>
        </w:rPr>
        <w:t>13</w:t>
      </w:r>
      <w:r w:rsidRPr="00B3784B">
        <w:rPr>
          <w:noProof/>
        </w:rPr>
        <w:fldChar w:fldCharType="end"/>
      </w:r>
      <w:bookmarkEnd w:id="46"/>
      <w:r w:rsidRPr="00B3784B">
        <w:t xml:space="preserve"> </w:t>
      </w:r>
      <w:r w:rsidRPr="00212367">
        <w:t>Perspectives on how the department engages and partners with stakeholders</w:t>
      </w:r>
      <w:bookmarkEnd w:id="47"/>
    </w:p>
    <w:tbl>
      <w:tblPr>
        <w:tblW w:w="5082" w:type="pct"/>
        <w:jc w:val="right"/>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2975"/>
        <w:gridCol w:w="623"/>
        <w:gridCol w:w="625"/>
        <w:gridCol w:w="623"/>
        <w:gridCol w:w="627"/>
        <w:gridCol w:w="623"/>
        <w:gridCol w:w="627"/>
        <w:gridCol w:w="625"/>
        <w:gridCol w:w="625"/>
        <w:gridCol w:w="623"/>
        <w:gridCol w:w="623"/>
      </w:tblGrid>
      <w:tr w:rsidR="00255636" w:rsidRPr="00B3784B" w14:paraId="107737A7" w14:textId="490077A0" w:rsidTr="00255636">
        <w:trPr>
          <w:tblHeader/>
          <w:jc w:val="right"/>
        </w:trPr>
        <w:tc>
          <w:tcPr>
            <w:tcW w:w="1613" w:type="pct"/>
            <w:vMerge w:val="restart"/>
            <w:shd w:val="clear" w:color="auto" w:fill="auto"/>
            <w:tcMar>
              <w:left w:w="108" w:type="dxa"/>
              <w:right w:w="108" w:type="dxa"/>
            </w:tcMar>
          </w:tcPr>
          <w:p w14:paraId="2DFA7F14" w14:textId="78695208" w:rsidR="00B049EA" w:rsidRPr="00240CA5" w:rsidRDefault="00B049EA" w:rsidP="00255636">
            <w:pPr>
              <w:pStyle w:val="TableText"/>
              <w:rPr>
                <w:b/>
                <w:bCs/>
              </w:rPr>
            </w:pPr>
            <w:bookmarkStart w:id="48" w:name="Title_13"/>
            <w:bookmarkEnd w:id="48"/>
            <w:r w:rsidRPr="00240CA5">
              <w:rPr>
                <w:b/>
                <w:bCs/>
              </w:rPr>
              <w:t>Statement</w:t>
            </w:r>
          </w:p>
        </w:tc>
        <w:tc>
          <w:tcPr>
            <w:tcW w:w="677" w:type="pct"/>
            <w:gridSpan w:val="2"/>
            <w:shd w:val="clear" w:color="auto" w:fill="auto"/>
            <w:tcMar>
              <w:left w:w="108" w:type="dxa"/>
              <w:right w:w="108" w:type="dxa"/>
            </w:tcMar>
          </w:tcPr>
          <w:p w14:paraId="2D8CBEBB" w14:textId="6625BE3D" w:rsidR="00B049EA" w:rsidRPr="00255636" w:rsidRDefault="00B049EA" w:rsidP="00255636">
            <w:pPr>
              <w:pStyle w:val="TableText"/>
              <w:rPr>
                <w:b/>
                <w:bCs/>
              </w:rPr>
            </w:pPr>
            <w:r w:rsidRPr="00255636">
              <w:rPr>
                <w:b/>
                <w:bCs/>
              </w:rPr>
              <w:t>Strongly disagree</w:t>
            </w:r>
          </w:p>
        </w:tc>
        <w:tc>
          <w:tcPr>
            <w:tcW w:w="678" w:type="pct"/>
            <w:gridSpan w:val="2"/>
            <w:shd w:val="clear" w:color="auto" w:fill="auto"/>
          </w:tcPr>
          <w:p w14:paraId="16EB1811" w14:textId="078818DB" w:rsidR="00B049EA" w:rsidRPr="00255636" w:rsidRDefault="00B049EA" w:rsidP="00255636">
            <w:pPr>
              <w:pStyle w:val="TableText"/>
              <w:rPr>
                <w:b/>
                <w:bCs/>
              </w:rPr>
            </w:pPr>
            <w:r w:rsidRPr="00255636">
              <w:rPr>
                <w:b/>
                <w:bCs/>
              </w:rPr>
              <w:t>Disagree</w:t>
            </w:r>
          </w:p>
        </w:tc>
        <w:tc>
          <w:tcPr>
            <w:tcW w:w="678" w:type="pct"/>
            <w:gridSpan w:val="2"/>
            <w:shd w:val="clear" w:color="auto" w:fill="auto"/>
          </w:tcPr>
          <w:p w14:paraId="6E39199B" w14:textId="0C4FFCEC" w:rsidR="00B049EA" w:rsidRPr="00255636" w:rsidRDefault="00B049EA" w:rsidP="00255636">
            <w:pPr>
              <w:pStyle w:val="TableText"/>
              <w:rPr>
                <w:b/>
                <w:bCs/>
              </w:rPr>
            </w:pPr>
            <w:r w:rsidRPr="00255636">
              <w:rPr>
                <w:b/>
                <w:bCs/>
              </w:rPr>
              <w:t>Neither agree nor disagree</w:t>
            </w:r>
          </w:p>
        </w:tc>
        <w:tc>
          <w:tcPr>
            <w:tcW w:w="678" w:type="pct"/>
            <w:gridSpan w:val="2"/>
            <w:shd w:val="clear" w:color="auto" w:fill="auto"/>
          </w:tcPr>
          <w:p w14:paraId="30F4395D" w14:textId="0B1904E2" w:rsidR="00B049EA" w:rsidRPr="00255636" w:rsidRDefault="00B049EA" w:rsidP="00255636">
            <w:pPr>
              <w:pStyle w:val="TableText"/>
              <w:rPr>
                <w:b/>
                <w:bCs/>
              </w:rPr>
            </w:pPr>
            <w:r w:rsidRPr="00255636">
              <w:rPr>
                <w:b/>
                <w:bCs/>
              </w:rPr>
              <w:t>Agree</w:t>
            </w:r>
          </w:p>
        </w:tc>
        <w:tc>
          <w:tcPr>
            <w:tcW w:w="678" w:type="pct"/>
            <w:gridSpan w:val="2"/>
            <w:shd w:val="clear" w:color="auto" w:fill="auto"/>
          </w:tcPr>
          <w:p w14:paraId="31FA0E5E" w14:textId="48B60235" w:rsidR="00B049EA" w:rsidRPr="00255636" w:rsidRDefault="00B049EA" w:rsidP="00255636">
            <w:pPr>
              <w:pStyle w:val="TableText"/>
              <w:rPr>
                <w:b/>
                <w:bCs/>
              </w:rPr>
            </w:pPr>
            <w:r w:rsidRPr="00255636">
              <w:rPr>
                <w:b/>
                <w:bCs/>
              </w:rPr>
              <w:t>Strongly agree</w:t>
            </w:r>
          </w:p>
        </w:tc>
      </w:tr>
      <w:tr w:rsidR="00255636" w:rsidRPr="00B3784B" w14:paraId="72B14799" w14:textId="6105F7E6" w:rsidTr="00255636">
        <w:trPr>
          <w:tblHeader/>
          <w:jc w:val="right"/>
        </w:trPr>
        <w:tc>
          <w:tcPr>
            <w:tcW w:w="1613" w:type="pct"/>
            <w:vMerge/>
            <w:shd w:val="clear" w:color="auto" w:fill="auto"/>
            <w:tcMar>
              <w:left w:w="108" w:type="dxa"/>
              <w:right w:w="108" w:type="dxa"/>
            </w:tcMar>
          </w:tcPr>
          <w:p w14:paraId="45879353" w14:textId="77777777" w:rsidR="00EE0D35" w:rsidRDefault="00EE0D35" w:rsidP="00255636">
            <w:pPr>
              <w:pStyle w:val="TableText"/>
            </w:pPr>
          </w:p>
        </w:tc>
        <w:tc>
          <w:tcPr>
            <w:tcW w:w="338" w:type="pct"/>
            <w:shd w:val="clear" w:color="auto" w:fill="auto"/>
            <w:tcMar>
              <w:left w:w="108" w:type="dxa"/>
              <w:right w:w="108" w:type="dxa"/>
            </w:tcMar>
          </w:tcPr>
          <w:p w14:paraId="7D2BBBED" w14:textId="2DD39F42" w:rsidR="00EE0D35" w:rsidRPr="00933358" w:rsidRDefault="00EE0D35" w:rsidP="00255636">
            <w:pPr>
              <w:pStyle w:val="TableText"/>
              <w:jc w:val="right"/>
            </w:pPr>
            <w:r>
              <w:t>(no.)</w:t>
            </w:r>
          </w:p>
        </w:tc>
        <w:tc>
          <w:tcPr>
            <w:tcW w:w="338" w:type="pct"/>
          </w:tcPr>
          <w:p w14:paraId="11D57F11" w14:textId="1A5D2DEB" w:rsidR="00EE0D35" w:rsidRPr="00EE0D35" w:rsidRDefault="00EE0D35" w:rsidP="00255636">
            <w:pPr>
              <w:pStyle w:val="TableText"/>
              <w:jc w:val="right"/>
            </w:pPr>
            <w:r>
              <w:t>(%)</w:t>
            </w:r>
          </w:p>
        </w:tc>
        <w:tc>
          <w:tcPr>
            <w:tcW w:w="338" w:type="pct"/>
            <w:shd w:val="clear" w:color="auto" w:fill="auto"/>
          </w:tcPr>
          <w:p w14:paraId="46786E57" w14:textId="263206B1" w:rsidR="00EE0D35" w:rsidRPr="00933358" w:rsidRDefault="00EE0D35" w:rsidP="00255636">
            <w:pPr>
              <w:pStyle w:val="TableText"/>
              <w:jc w:val="right"/>
            </w:pPr>
            <w:r>
              <w:t>(no.)</w:t>
            </w:r>
          </w:p>
        </w:tc>
        <w:tc>
          <w:tcPr>
            <w:tcW w:w="339" w:type="pct"/>
          </w:tcPr>
          <w:p w14:paraId="2D9C0DB5" w14:textId="68378AFE" w:rsidR="00EE0D35" w:rsidRPr="00933358" w:rsidRDefault="00EE0D35" w:rsidP="00255636">
            <w:pPr>
              <w:pStyle w:val="TableText"/>
              <w:jc w:val="right"/>
            </w:pPr>
            <w:r>
              <w:t>(%)</w:t>
            </w:r>
          </w:p>
        </w:tc>
        <w:tc>
          <w:tcPr>
            <w:tcW w:w="338" w:type="pct"/>
            <w:shd w:val="clear" w:color="auto" w:fill="auto"/>
          </w:tcPr>
          <w:p w14:paraId="152DDE2B" w14:textId="765F88C0" w:rsidR="00EE0D35" w:rsidRPr="00933358" w:rsidRDefault="00EE0D35" w:rsidP="00255636">
            <w:pPr>
              <w:pStyle w:val="TableText"/>
              <w:jc w:val="right"/>
            </w:pPr>
            <w:r>
              <w:t>(no.)</w:t>
            </w:r>
          </w:p>
        </w:tc>
        <w:tc>
          <w:tcPr>
            <w:tcW w:w="338" w:type="pct"/>
          </w:tcPr>
          <w:p w14:paraId="2CAE7A46" w14:textId="4A0E379E" w:rsidR="00EE0D35" w:rsidRPr="00933358" w:rsidRDefault="00EE0D35" w:rsidP="00255636">
            <w:pPr>
              <w:pStyle w:val="TableText"/>
              <w:jc w:val="right"/>
            </w:pPr>
            <w:r>
              <w:t>(%)</w:t>
            </w:r>
          </w:p>
        </w:tc>
        <w:tc>
          <w:tcPr>
            <w:tcW w:w="339" w:type="pct"/>
            <w:shd w:val="clear" w:color="auto" w:fill="auto"/>
          </w:tcPr>
          <w:p w14:paraId="1BB0D3F1" w14:textId="76F6BD2F" w:rsidR="00EE0D35" w:rsidRPr="00933358" w:rsidRDefault="00EE0D35" w:rsidP="00255636">
            <w:pPr>
              <w:pStyle w:val="TableText"/>
              <w:jc w:val="right"/>
            </w:pPr>
            <w:r>
              <w:t>(no.)</w:t>
            </w:r>
          </w:p>
        </w:tc>
        <w:tc>
          <w:tcPr>
            <w:tcW w:w="338" w:type="pct"/>
          </w:tcPr>
          <w:p w14:paraId="30C85D1B" w14:textId="72C4BD7D" w:rsidR="00EE0D35" w:rsidRPr="00933358" w:rsidRDefault="00EE0D35" w:rsidP="00255636">
            <w:pPr>
              <w:pStyle w:val="TableText"/>
              <w:jc w:val="right"/>
            </w:pPr>
            <w:r>
              <w:t>(%)</w:t>
            </w:r>
          </w:p>
        </w:tc>
        <w:tc>
          <w:tcPr>
            <w:tcW w:w="338" w:type="pct"/>
            <w:shd w:val="clear" w:color="auto" w:fill="auto"/>
          </w:tcPr>
          <w:p w14:paraId="69BF807E" w14:textId="31736986" w:rsidR="00EE0D35" w:rsidRPr="00933358" w:rsidRDefault="00EE0D35" w:rsidP="00255636">
            <w:pPr>
              <w:pStyle w:val="TableText"/>
              <w:jc w:val="right"/>
            </w:pPr>
            <w:r>
              <w:t>(no.)</w:t>
            </w:r>
          </w:p>
        </w:tc>
        <w:tc>
          <w:tcPr>
            <w:tcW w:w="339" w:type="pct"/>
          </w:tcPr>
          <w:p w14:paraId="3D0424E5" w14:textId="33A3FE2A" w:rsidR="00EE0D35" w:rsidRPr="00933358" w:rsidRDefault="00EE0D35" w:rsidP="00255636">
            <w:pPr>
              <w:pStyle w:val="TableText"/>
              <w:jc w:val="right"/>
            </w:pPr>
            <w:r>
              <w:t>(%)</w:t>
            </w:r>
          </w:p>
        </w:tc>
      </w:tr>
      <w:tr w:rsidR="00255636" w:rsidRPr="00255636" w14:paraId="59A410E6" w14:textId="63084612" w:rsidTr="00255636">
        <w:trPr>
          <w:jc w:val="right"/>
        </w:trPr>
        <w:tc>
          <w:tcPr>
            <w:tcW w:w="1613" w:type="pct"/>
            <w:shd w:val="clear" w:color="auto" w:fill="auto"/>
            <w:tcMar>
              <w:left w:w="108" w:type="dxa"/>
              <w:right w:w="108" w:type="dxa"/>
            </w:tcMar>
          </w:tcPr>
          <w:p w14:paraId="489EC22E" w14:textId="5E440958" w:rsidR="00EE0D35" w:rsidRPr="00B3784B" w:rsidRDefault="00EE0D35" w:rsidP="005B73DF">
            <w:pPr>
              <w:pStyle w:val="TableText"/>
            </w:pPr>
            <w:r w:rsidRPr="005A3293">
              <w:t>We are open to a diverse range of perspectives to inform policy, program and service delivery.</w:t>
            </w:r>
          </w:p>
        </w:tc>
        <w:tc>
          <w:tcPr>
            <w:tcW w:w="338" w:type="pct"/>
            <w:shd w:val="clear" w:color="auto" w:fill="auto"/>
            <w:tcMar>
              <w:left w:w="108" w:type="dxa"/>
              <w:right w:w="108" w:type="dxa"/>
            </w:tcMar>
          </w:tcPr>
          <w:p w14:paraId="0D8C479D" w14:textId="77087BE9" w:rsidR="00EE0D35" w:rsidRPr="00B3784B" w:rsidRDefault="00EE0D35" w:rsidP="00655DBA">
            <w:pPr>
              <w:pStyle w:val="TableText"/>
              <w:jc w:val="right"/>
            </w:pPr>
            <w:r>
              <w:t>9</w:t>
            </w:r>
          </w:p>
        </w:tc>
        <w:tc>
          <w:tcPr>
            <w:tcW w:w="338" w:type="pct"/>
          </w:tcPr>
          <w:p w14:paraId="758909C2" w14:textId="59C40A91" w:rsidR="00EE0D35" w:rsidRDefault="00EE0D35" w:rsidP="00655DBA">
            <w:pPr>
              <w:pStyle w:val="TableText"/>
              <w:jc w:val="right"/>
            </w:pPr>
            <w:r>
              <w:t>3.9</w:t>
            </w:r>
          </w:p>
        </w:tc>
        <w:tc>
          <w:tcPr>
            <w:tcW w:w="338" w:type="pct"/>
            <w:shd w:val="clear" w:color="auto" w:fill="auto"/>
          </w:tcPr>
          <w:p w14:paraId="5D31EE02" w14:textId="122C82F5" w:rsidR="00EE0D35" w:rsidRPr="0095511A" w:rsidRDefault="00EE0D35" w:rsidP="00655DBA">
            <w:pPr>
              <w:pStyle w:val="TableText"/>
              <w:jc w:val="right"/>
            </w:pPr>
            <w:r>
              <w:t>34</w:t>
            </w:r>
          </w:p>
        </w:tc>
        <w:tc>
          <w:tcPr>
            <w:tcW w:w="339" w:type="pct"/>
          </w:tcPr>
          <w:p w14:paraId="1E2EB4DF" w14:textId="0011258C" w:rsidR="00EE0D35" w:rsidRDefault="00267F8F" w:rsidP="00655DBA">
            <w:pPr>
              <w:pStyle w:val="TableText"/>
              <w:jc w:val="right"/>
            </w:pPr>
            <w:r>
              <w:t>14.8</w:t>
            </w:r>
          </w:p>
        </w:tc>
        <w:tc>
          <w:tcPr>
            <w:tcW w:w="338" w:type="pct"/>
            <w:shd w:val="clear" w:color="auto" w:fill="auto"/>
          </w:tcPr>
          <w:p w14:paraId="60DFD2E5" w14:textId="17F07C4C" w:rsidR="00EE0D35" w:rsidRPr="0095511A" w:rsidRDefault="00EE0D35" w:rsidP="00655DBA">
            <w:pPr>
              <w:pStyle w:val="TableText"/>
              <w:jc w:val="right"/>
            </w:pPr>
            <w:r>
              <w:t>87</w:t>
            </w:r>
          </w:p>
        </w:tc>
        <w:tc>
          <w:tcPr>
            <w:tcW w:w="338" w:type="pct"/>
          </w:tcPr>
          <w:p w14:paraId="514153A1" w14:textId="1F3B4EDE" w:rsidR="00EE0D35" w:rsidRPr="008E6AE3" w:rsidRDefault="00267F8F" w:rsidP="00655DBA">
            <w:pPr>
              <w:pStyle w:val="TableText"/>
              <w:jc w:val="right"/>
            </w:pPr>
            <w:r>
              <w:t>37.8</w:t>
            </w:r>
          </w:p>
        </w:tc>
        <w:tc>
          <w:tcPr>
            <w:tcW w:w="339" w:type="pct"/>
            <w:shd w:val="clear" w:color="auto" w:fill="auto"/>
          </w:tcPr>
          <w:p w14:paraId="7F2E78D1" w14:textId="4C9EFADD" w:rsidR="00EE0D35" w:rsidRPr="0095511A" w:rsidRDefault="00EE0D35" w:rsidP="00655DBA">
            <w:pPr>
              <w:pStyle w:val="TableText"/>
              <w:jc w:val="right"/>
            </w:pPr>
            <w:r w:rsidRPr="008E6AE3">
              <w:t>85</w:t>
            </w:r>
          </w:p>
        </w:tc>
        <w:tc>
          <w:tcPr>
            <w:tcW w:w="338" w:type="pct"/>
          </w:tcPr>
          <w:p w14:paraId="0D0D8154" w14:textId="61B26125" w:rsidR="00EE0D35" w:rsidRDefault="00267F8F" w:rsidP="00655DBA">
            <w:pPr>
              <w:pStyle w:val="TableText"/>
              <w:jc w:val="right"/>
            </w:pPr>
            <w:r w:rsidRPr="005B73DF">
              <w:t>37.0</w:t>
            </w:r>
          </w:p>
        </w:tc>
        <w:tc>
          <w:tcPr>
            <w:tcW w:w="338" w:type="pct"/>
            <w:shd w:val="clear" w:color="auto" w:fill="auto"/>
          </w:tcPr>
          <w:p w14:paraId="07AED416" w14:textId="635AB199" w:rsidR="00EE0D35" w:rsidRPr="0095511A" w:rsidRDefault="00EE0D35" w:rsidP="00655DBA">
            <w:pPr>
              <w:pStyle w:val="TableText"/>
              <w:jc w:val="right"/>
            </w:pPr>
            <w:r>
              <w:t>15</w:t>
            </w:r>
          </w:p>
        </w:tc>
        <w:tc>
          <w:tcPr>
            <w:tcW w:w="339" w:type="pct"/>
          </w:tcPr>
          <w:p w14:paraId="4F751B6C" w14:textId="1D2A381C" w:rsidR="00EE0D35" w:rsidRDefault="00267F8F" w:rsidP="00655DBA">
            <w:pPr>
              <w:pStyle w:val="TableText"/>
              <w:jc w:val="right"/>
            </w:pPr>
            <w:r w:rsidRPr="005B73DF">
              <w:t>6.5</w:t>
            </w:r>
          </w:p>
        </w:tc>
      </w:tr>
      <w:tr w:rsidR="00255636" w:rsidRPr="00B3784B" w14:paraId="5EF84DFA" w14:textId="5AA9D3E0" w:rsidTr="00255636">
        <w:trPr>
          <w:jc w:val="right"/>
        </w:trPr>
        <w:tc>
          <w:tcPr>
            <w:tcW w:w="1613" w:type="pct"/>
            <w:shd w:val="clear" w:color="auto" w:fill="auto"/>
            <w:tcMar>
              <w:left w:w="108" w:type="dxa"/>
              <w:right w:w="108" w:type="dxa"/>
            </w:tcMar>
          </w:tcPr>
          <w:p w14:paraId="0629309C" w14:textId="732764FC" w:rsidR="00EE0D35" w:rsidRPr="00B3784B" w:rsidRDefault="00EE0D35" w:rsidP="005B73DF">
            <w:pPr>
              <w:pStyle w:val="TableText"/>
            </w:pPr>
            <w:r w:rsidRPr="005A3293">
              <w:t>We are responsive and willing to try new approaches that are fit for purpose and culturally appropriate.</w:t>
            </w:r>
          </w:p>
        </w:tc>
        <w:tc>
          <w:tcPr>
            <w:tcW w:w="338" w:type="pct"/>
            <w:shd w:val="clear" w:color="auto" w:fill="auto"/>
            <w:tcMar>
              <w:left w:w="108" w:type="dxa"/>
              <w:right w:w="108" w:type="dxa"/>
            </w:tcMar>
          </w:tcPr>
          <w:p w14:paraId="753A771B" w14:textId="226ADD98" w:rsidR="00EE0D35" w:rsidRPr="00B3784B" w:rsidRDefault="00EE0D35" w:rsidP="00655DBA">
            <w:pPr>
              <w:pStyle w:val="TableText"/>
              <w:jc w:val="right"/>
            </w:pPr>
            <w:r w:rsidRPr="005B73DF">
              <w:t>16</w:t>
            </w:r>
          </w:p>
        </w:tc>
        <w:tc>
          <w:tcPr>
            <w:tcW w:w="338" w:type="pct"/>
          </w:tcPr>
          <w:p w14:paraId="60BD9DF6" w14:textId="11A22F87" w:rsidR="00EE0D35" w:rsidRPr="005B73DF" w:rsidRDefault="00B049EA" w:rsidP="00655DBA">
            <w:pPr>
              <w:pStyle w:val="TableText"/>
              <w:jc w:val="right"/>
            </w:pPr>
            <w:r w:rsidRPr="005B73DF">
              <w:t>7.0</w:t>
            </w:r>
          </w:p>
        </w:tc>
        <w:tc>
          <w:tcPr>
            <w:tcW w:w="338" w:type="pct"/>
            <w:shd w:val="clear" w:color="auto" w:fill="auto"/>
          </w:tcPr>
          <w:p w14:paraId="65F7F558" w14:textId="64322304" w:rsidR="00EE0D35" w:rsidRPr="0095511A" w:rsidRDefault="00EE0D35" w:rsidP="00655DBA">
            <w:pPr>
              <w:pStyle w:val="TableText"/>
              <w:jc w:val="right"/>
            </w:pPr>
            <w:r w:rsidRPr="005B73DF">
              <w:t>53</w:t>
            </w:r>
          </w:p>
        </w:tc>
        <w:tc>
          <w:tcPr>
            <w:tcW w:w="339" w:type="pct"/>
          </w:tcPr>
          <w:p w14:paraId="4C6DEC62" w14:textId="4324B243" w:rsidR="00EE0D35" w:rsidRPr="005B73DF" w:rsidRDefault="00B049EA" w:rsidP="00655DBA">
            <w:pPr>
              <w:pStyle w:val="TableText"/>
              <w:jc w:val="right"/>
            </w:pPr>
            <w:r w:rsidRPr="005B73DF">
              <w:t>23.1</w:t>
            </w:r>
          </w:p>
        </w:tc>
        <w:tc>
          <w:tcPr>
            <w:tcW w:w="338" w:type="pct"/>
            <w:shd w:val="clear" w:color="auto" w:fill="auto"/>
          </w:tcPr>
          <w:p w14:paraId="5F677249" w14:textId="4BA14D06" w:rsidR="00EE0D35" w:rsidRPr="0095511A" w:rsidRDefault="00EE0D35" w:rsidP="00655DBA">
            <w:pPr>
              <w:pStyle w:val="TableText"/>
              <w:jc w:val="right"/>
            </w:pPr>
            <w:r w:rsidRPr="005B73DF">
              <w:t>70</w:t>
            </w:r>
          </w:p>
        </w:tc>
        <w:tc>
          <w:tcPr>
            <w:tcW w:w="338" w:type="pct"/>
          </w:tcPr>
          <w:p w14:paraId="6ADEA689" w14:textId="4BEBD696" w:rsidR="00EE0D35" w:rsidRPr="005B73DF" w:rsidRDefault="00B049EA" w:rsidP="00655DBA">
            <w:pPr>
              <w:pStyle w:val="TableText"/>
              <w:jc w:val="right"/>
            </w:pPr>
            <w:r w:rsidRPr="005B73DF">
              <w:t>30.6</w:t>
            </w:r>
          </w:p>
        </w:tc>
        <w:tc>
          <w:tcPr>
            <w:tcW w:w="339" w:type="pct"/>
            <w:shd w:val="clear" w:color="auto" w:fill="auto"/>
          </w:tcPr>
          <w:p w14:paraId="6716ABDB" w14:textId="61FF7464" w:rsidR="00EE0D35" w:rsidRPr="0095511A" w:rsidRDefault="00EE0D35" w:rsidP="00655DBA">
            <w:pPr>
              <w:pStyle w:val="TableText"/>
              <w:jc w:val="right"/>
            </w:pPr>
            <w:r w:rsidRPr="005B73DF">
              <w:t>73</w:t>
            </w:r>
          </w:p>
        </w:tc>
        <w:tc>
          <w:tcPr>
            <w:tcW w:w="338" w:type="pct"/>
          </w:tcPr>
          <w:p w14:paraId="2B4EED1A" w14:textId="37DCFC18" w:rsidR="00EE0D35" w:rsidRPr="005B73DF" w:rsidRDefault="00B049EA" w:rsidP="00655DBA">
            <w:pPr>
              <w:pStyle w:val="TableText"/>
              <w:jc w:val="right"/>
            </w:pPr>
            <w:r w:rsidRPr="005B73DF">
              <w:t>31.9</w:t>
            </w:r>
          </w:p>
        </w:tc>
        <w:tc>
          <w:tcPr>
            <w:tcW w:w="338" w:type="pct"/>
            <w:shd w:val="clear" w:color="auto" w:fill="auto"/>
          </w:tcPr>
          <w:p w14:paraId="4E74B7D6" w14:textId="01F50598" w:rsidR="00EE0D35" w:rsidRPr="0095511A" w:rsidRDefault="00EE0D35" w:rsidP="00655DBA">
            <w:pPr>
              <w:pStyle w:val="TableText"/>
              <w:jc w:val="right"/>
            </w:pPr>
            <w:r w:rsidRPr="005B73DF">
              <w:t>17</w:t>
            </w:r>
          </w:p>
        </w:tc>
        <w:tc>
          <w:tcPr>
            <w:tcW w:w="339" w:type="pct"/>
          </w:tcPr>
          <w:p w14:paraId="403229D1" w14:textId="0E61638F" w:rsidR="00EE0D35" w:rsidRPr="005B73DF" w:rsidRDefault="00B049EA" w:rsidP="00655DBA">
            <w:pPr>
              <w:pStyle w:val="TableText"/>
              <w:jc w:val="right"/>
            </w:pPr>
            <w:r w:rsidRPr="005B73DF">
              <w:t>7.4</w:t>
            </w:r>
          </w:p>
        </w:tc>
      </w:tr>
      <w:tr w:rsidR="00255636" w:rsidRPr="00B3784B" w14:paraId="06B319AB" w14:textId="5F7B10EA" w:rsidTr="00255636">
        <w:trPr>
          <w:jc w:val="right"/>
        </w:trPr>
        <w:tc>
          <w:tcPr>
            <w:tcW w:w="1613" w:type="pct"/>
            <w:shd w:val="clear" w:color="auto" w:fill="auto"/>
            <w:tcMar>
              <w:left w:w="108" w:type="dxa"/>
              <w:right w:w="108" w:type="dxa"/>
            </w:tcMar>
          </w:tcPr>
          <w:p w14:paraId="76D463BB" w14:textId="495A0697" w:rsidR="00EE0D35" w:rsidRDefault="00EE0D35" w:rsidP="005B73DF">
            <w:pPr>
              <w:pStyle w:val="TableText"/>
            </w:pPr>
            <w:r w:rsidRPr="005A3293">
              <w:t>We are transparent, open and honest about expectations, roles, limitations and objectives.</w:t>
            </w:r>
          </w:p>
        </w:tc>
        <w:tc>
          <w:tcPr>
            <w:tcW w:w="338" w:type="pct"/>
            <w:shd w:val="clear" w:color="auto" w:fill="auto"/>
            <w:tcMar>
              <w:left w:w="108" w:type="dxa"/>
              <w:right w:w="108" w:type="dxa"/>
            </w:tcMar>
          </w:tcPr>
          <w:p w14:paraId="4D02FD0F" w14:textId="30126F83" w:rsidR="00EE0D35" w:rsidRDefault="00EE0D35" w:rsidP="00655DBA">
            <w:pPr>
              <w:pStyle w:val="TableText"/>
              <w:jc w:val="right"/>
            </w:pPr>
            <w:r w:rsidRPr="005B73DF">
              <w:t>11</w:t>
            </w:r>
          </w:p>
        </w:tc>
        <w:tc>
          <w:tcPr>
            <w:tcW w:w="338" w:type="pct"/>
          </w:tcPr>
          <w:p w14:paraId="729E9CD8" w14:textId="5D04A71D" w:rsidR="00EE0D35" w:rsidRPr="005B73DF" w:rsidRDefault="00B049EA" w:rsidP="00655DBA">
            <w:pPr>
              <w:pStyle w:val="TableText"/>
              <w:jc w:val="right"/>
            </w:pPr>
            <w:r w:rsidRPr="005B73DF">
              <w:t>4.8</w:t>
            </w:r>
          </w:p>
        </w:tc>
        <w:tc>
          <w:tcPr>
            <w:tcW w:w="338" w:type="pct"/>
            <w:shd w:val="clear" w:color="auto" w:fill="auto"/>
          </w:tcPr>
          <w:p w14:paraId="513BF8FE" w14:textId="4B985A91" w:rsidR="00EE0D35" w:rsidRPr="0095511A" w:rsidRDefault="00EE0D35" w:rsidP="00655DBA">
            <w:pPr>
              <w:pStyle w:val="TableText"/>
              <w:jc w:val="right"/>
            </w:pPr>
            <w:r w:rsidRPr="005B73DF">
              <w:t>34</w:t>
            </w:r>
          </w:p>
        </w:tc>
        <w:tc>
          <w:tcPr>
            <w:tcW w:w="339" w:type="pct"/>
          </w:tcPr>
          <w:p w14:paraId="4A40A331" w14:textId="7CA72344" w:rsidR="00EE0D35" w:rsidRPr="005B73DF" w:rsidRDefault="00B049EA" w:rsidP="00655DBA">
            <w:pPr>
              <w:pStyle w:val="TableText"/>
              <w:jc w:val="right"/>
            </w:pPr>
            <w:r w:rsidRPr="005B73DF">
              <w:t>14.8</w:t>
            </w:r>
          </w:p>
        </w:tc>
        <w:tc>
          <w:tcPr>
            <w:tcW w:w="338" w:type="pct"/>
            <w:shd w:val="clear" w:color="auto" w:fill="auto"/>
          </w:tcPr>
          <w:p w14:paraId="3F0E1F0F" w14:textId="35F9712B" w:rsidR="00EE0D35" w:rsidRPr="0095511A" w:rsidRDefault="00EE0D35" w:rsidP="00655DBA">
            <w:pPr>
              <w:pStyle w:val="TableText"/>
              <w:jc w:val="right"/>
            </w:pPr>
            <w:r w:rsidRPr="005B73DF">
              <w:t>73</w:t>
            </w:r>
          </w:p>
        </w:tc>
        <w:tc>
          <w:tcPr>
            <w:tcW w:w="338" w:type="pct"/>
          </w:tcPr>
          <w:p w14:paraId="1113C273" w14:textId="25499B6D" w:rsidR="00EE0D35" w:rsidRPr="005B73DF" w:rsidRDefault="00B049EA" w:rsidP="00655DBA">
            <w:pPr>
              <w:pStyle w:val="TableText"/>
              <w:jc w:val="right"/>
            </w:pPr>
            <w:r w:rsidRPr="005B73DF">
              <w:t>31.9</w:t>
            </w:r>
          </w:p>
        </w:tc>
        <w:tc>
          <w:tcPr>
            <w:tcW w:w="339" w:type="pct"/>
            <w:shd w:val="clear" w:color="auto" w:fill="auto"/>
          </w:tcPr>
          <w:p w14:paraId="31261529" w14:textId="2B6F98E7" w:rsidR="00EE0D35" w:rsidRPr="0095511A" w:rsidRDefault="00EE0D35" w:rsidP="00655DBA">
            <w:pPr>
              <w:pStyle w:val="TableText"/>
              <w:jc w:val="right"/>
            </w:pPr>
            <w:r w:rsidRPr="005B73DF">
              <w:t>93</w:t>
            </w:r>
          </w:p>
        </w:tc>
        <w:tc>
          <w:tcPr>
            <w:tcW w:w="338" w:type="pct"/>
          </w:tcPr>
          <w:p w14:paraId="03505307" w14:textId="0229BDBB" w:rsidR="00EE0D35" w:rsidRPr="005B73DF" w:rsidRDefault="00B049EA" w:rsidP="00655DBA">
            <w:pPr>
              <w:pStyle w:val="TableText"/>
              <w:jc w:val="right"/>
            </w:pPr>
            <w:r w:rsidRPr="005B73DF">
              <w:t>40.6</w:t>
            </w:r>
          </w:p>
        </w:tc>
        <w:tc>
          <w:tcPr>
            <w:tcW w:w="338" w:type="pct"/>
            <w:shd w:val="clear" w:color="auto" w:fill="auto"/>
          </w:tcPr>
          <w:p w14:paraId="5D013199" w14:textId="4E7C1512" w:rsidR="00EE0D35" w:rsidRPr="0095511A" w:rsidRDefault="00EE0D35" w:rsidP="00655DBA">
            <w:pPr>
              <w:pStyle w:val="TableText"/>
              <w:jc w:val="right"/>
            </w:pPr>
            <w:r w:rsidRPr="005B73DF">
              <w:t>18</w:t>
            </w:r>
          </w:p>
        </w:tc>
        <w:tc>
          <w:tcPr>
            <w:tcW w:w="339" w:type="pct"/>
          </w:tcPr>
          <w:p w14:paraId="0F44C09F" w14:textId="4634340D" w:rsidR="00EE0D35" w:rsidRPr="005B73DF" w:rsidRDefault="00B049EA" w:rsidP="00655DBA">
            <w:pPr>
              <w:pStyle w:val="TableText"/>
              <w:jc w:val="right"/>
            </w:pPr>
            <w:r w:rsidRPr="005B73DF">
              <w:t>7.9</w:t>
            </w:r>
          </w:p>
        </w:tc>
      </w:tr>
      <w:tr w:rsidR="00255636" w:rsidRPr="00B3784B" w14:paraId="3175D64F" w14:textId="5B9E3E8B" w:rsidTr="00255636">
        <w:trPr>
          <w:jc w:val="right"/>
        </w:trPr>
        <w:tc>
          <w:tcPr>
            <w:tcW w:w="1613" w:type="pct"/>
            <w:shd w:val="clear" w:color="auto" w:fill="auto"/>
            <w:tcMar>
              <w:left w:w="108" w:type="dxa"/>
              <w:right w:w="108" w:type="dxa"/>
            </w:tcMar>
          </w:tcPr>
          <w:p w14:paraId="1FEC7A35" w14:textId="1DBBB031" w:rsidR="00EE0D35" w:rsidRDefault="00EE0D35" w:rsidP="005B73DF">
            <w:pPr>
              <w:pStyle w:val="TableText"/>
            </w:pPr>
            <w:r w:rsidRPr="005A3293">
              <w:t>We are accountable, share information, take responsibility for commitments made and inform people on how they contributed to the final decision.</w:t>
            </w:r>
          </w:p>
        </w:tc>
        <w:tc>
          <w:tcPr>
            <w:tcW w:w="338" w:type="pct"/>
            <w:shd w:val="clear" w:color="auto" w:fill="auto"/>
            <w:tcMar>
              <w:left w:w="108" w:type="dxa"/>
              <w:right w:w="108" w:type="dxa"/>
            </w:tcMar>
          </w:tcPr>
          <w:p w14:paraId="4E1908DD" w14:textId="3A506A84" w:rsidR="00EE0D35" w:rsidRPr="00160C78" w:rsidRDefault="00EE0D35" w:rsidP="00655DBA">
            <w:pPr>
              <w:pStyle w:val="TableText"/>
              <w:jc w:val="right"/>
            </w:pPr>
            <w:r w:rsidRPr="005B73DF">
              <w:t>22</w:t>
            </w:r>
          </w:p>
        </w:tc>
        <w:tc>
          <w:tcPr>
            <w:tcW w:w="338" w:type="pct"/>
          </w:tcPr>
          <w:p w14:paraId="31F11E2B" w14:textId="37BA7009" w:rsidR="00EE0D35" w:rsidRPr="005B73DF" w:rsidRDefault="00B049EA" w:rsidP="00655DBA">
            <w:pPr>
              <w:pStyle w:val="TableText"/>
              <w:jc w:val="right"/>
            </w:pPr>
            <w:r w:rsidRPr="005B73DF">
              <w:t>9.7</w:t>
            </w:r>
          </w:p>
        </w:tc>
        <w:tc>
          <w:tcPr>
            <w:tcW w:w="338" w:type="pct"/>
            <w:shd w:val="clear" w:color="auto" w:fill="auto"/>
          </w:tcPr>
          <w:p w14:paraId="335B09C8" w14:textId="6959FA8B" w:rsidR="00EE0D35" w:rsidRPr="0095511A" w:rsidRDefault="00EE0D35" w:rsidP="00655DBA">
            <w:pPr>
              <w:pStyle w:val="TableText"/>
              <w:jc w:val="right"/>
            </w:pPr>
            <w:r w:rsidRPr="005B73DF">
              <w:t>47</w:t>
            </w:r>
          </w:p>
        </w:tc>
        <w:tc>
          <w:tcPr>
            <w:tcW w:w="339" w:type="pct"/>
          </w:tcPr>
          <w:p w14:paraId="13EC20D6" w14:textId="3E7EA0A9" w:rsidR="00EE0D35" w:rsidRPr="005B73DF" w:rsidRDefault="00B049EA" w:rsidP="00655DBA">
            <w:pPr>
              <w:pStyle w:val="TableText"/>
              <w:jc w:val="right"/>
            </w:pPr>
            <w:r w:rsidRPr="005B73DF">
              <w:t>20.8</w:t>
            </w:r>
          </w:p>
        </w:tc>
        <w:tc>
          <w:tcPr>
            <w:tcW w:w="338" w:type="pct"/>
            <w:shd w:val="clear" w:color="auto" w:fill="auto"/>
          </w:tcPr>
          <w:p w14:paraId="0B089281" w14:textId="71E4E537" w:rsidR="00EE0D35" w:rsidRPr="0095511A" w:rsidRDefault="00EE0D35" w:rsidP="00655DBA">
            <w:pPr>
              <w:pStyle w:val="TableText"/>
              <w:jc w:val="right"/>
            </w:pPr>
            <w:r w:rsidRPr="005B73DF">
              <w:t>66</w:t>
            </w:r>
          </w:p>
        </w:tc>
        <w:tc>
          <w:tcPr>
            <w:tcW w:w="338" w:type="pct"/>
          </w:tcPr>
          <w:p w14:paraId="24922440" w14:textId="0BE5009E" w:rsidR="00EE0D35" w:rsidRPr="005B73DF" w:rsidRDefault="00B049EA" w:rsidP="00655DBA">
            <w:pPr>
              <w:pStyle w:val="TableText"/>
              <w:jc w:val="right"/>
            </w:pPr>
            <w:r w:rsidRPr="005B73DF">
              <w:t>29.2</w:t>
            </w:r>
          </w:p>
        </w:tc>
        <w:tc>
          <w:tcPr>
            <w:tcW w:w="339" w:type="pct"/>
            <w:shd w:val="clear" w:color="auto" w:fill="auto"/>
          </w:tcPr>
          <w:p w14:paraId="59F44F52" w14:textId="5DEF53CE" w:rsidR="00EE0D35" w:rsidRPr="0095511A" w:rsidRDefault="00EE0D35" w:rsidP="00655DBA">
            <w:pPr>
              <w:pStyle w:val="TableText"/>
              <w:jc w:val="right"/>
            </w:pPr>
            <w:r w:rsidRPr="005B73DF">
              <w:t>73</w:t>
            </w:r>
          </w:p>
        </w:tc>
        <w:tc>
          <w:tcPr>
            <w:tcW w:w="338" w:type="pct"/>
          </w:tcPr>
          <w:p w14:paraId="4BAB5619" w14:textId="3A3616C0" w:rsidR="00EE0D35" w:rsidRPr="005B73DF" w:rsidRDefault="00B049EA" w:rsidP="00655DBA">
            <w:pPr>
              <w:pStyle w:val="TableText"/>
              <w:jc w:val="right"/>
            </w:pPr>
            <w:r w:rsidRPr="005B73DF">
              <w:t>32.3</w:t>
            </w:r>
          </w:p>
        </w:tc>
        <w:tc>
          <w:tcPr>
            <w:tcW w:w="338" w:type="pct"/>
            <w:shd w:val="clear" w:color="auto" w:fill="auto"/>
          </w:tcPr>
          <w:p w14:paraId="27DA5EEE" w14:textId="5E45278F" w:rsidR="00EE0D35" w:rsidRPr="0095511A" w:rsidRDefault="00EE0D35" w:rsidP="00655DBA">
            <w:pPr>
              <w:pStyle w:val="TableText"/>
              <w:jc w:val="right"/>
            </w:pPr>
            <w:r w:rsidRPr="005B73DF">
              <w:t>18</w:t>
            </w:r>
          </w:p>
        </w:tc>
        <w:tc>
          <w:tcPr>
            <w:tcW w:w="339" w:type="pct"/>
          </w:tcPr>
          <w:p w14:paraId="60D24FD5" w14:textId="0621A36A" w:rsidR="00EE0D35" w:rsidRPr="005B73DF" w:rsidRDefault="00B049EA" w:rsidP="00655DBA">
            <w:pPr>
              <w:pStyle w:val="TableText"/>
              <w:jc w:val="right"/>
            </w:pPr>
            <w:r w:rsidRPr="005B73DF">
              <w:t>8.0</w:t>
            </w:r>
          </w:p>
        </w:tc>
      </w:tr>
      <w:tr w:rsidR="00255636" w:rsidRPr="00B3784B" w14:paraId="6EE691A9" w14:textId="7F4D8973" w:rsidTr="00255636">
        <w:trPr>
          <w:jc w:val="right"/>
        </w:trPr>
        <w:tc>
          <w:tcPr>
            <w:tcW w:w="1613" w:type="pct"/>
            <w:shd w:val="clear" w:color="auto" w:fill="auto"/>
            <w:tcMar>
              <w:left w:w="108" w:type="dxa"/>
              <w:right w:w="108" w:type="dxa"/>
            </w:tcMar>
          </w:tcPr>
          <w:p w14:paraId="10AB6E3E" w14:textId="4462F967" w:rsidR="00EE0D35" w:rsidRDefault="00EE0D35" w:rsidP="005B73DF">
            <w:pPr>
              <w:pStyle w:val="TableText"/>
            </w:pPr>
            <w:r w:rsidRPr="005A3293">
              <w:t>We build relationships through respectful collaboration with stakeholders and the public to achieve the best outcomes.</w:t>
            </w:r>
          </w:p>
        </w:tc>
        <w:tc>
          <w:tcPr>
            <w:tcW w:w="338" w:type="pct"/>
            <w:shd w:val="clear" w:color="auto" w:fill="auto"/>
            <w:tcMar>
              <w:left w:w="108" w:type="dxa"/>
              <w:right w:w="108" w:type="dxa"/>
            </w:tcMar>
          </w:tcPr>
          <w:p w14:paraId="1BB0F653" w14:textId="454B0003" w:rsidR="00EE0D35" w:rsidRPr="00160C78" w:rsidRDefault="00EE0D35" w:rsidP="00655DBA">
            <w:pPr>
              <w:pStyle w:val="TableText"/>
              <w:jc w:val="right"/>
            </w:pPr>
            <w:r w:rsidRPr="005B73DF">
              <w:t>17</w:t>
            </w:r>
          </w:p>
        </w:tc>
        <w:tc>
          <w:tcPr>
            <w:tcW w:w="338" w:type="pct"/>
          </w:tcPr>
          <w:p w14:paraId="65CE1AAC" w14:textId="3C471FA8" w:rsidR="00EE0D35" w:rsidRPr="005B73DF" w:rsidRDefault="00B049EA" w:rsidP="00655DBA">
            <w:pPr>
              <w:pStyle w:val="TableText"/>
              <w:jc w:val="right"/>
            </w:pPr>
            <w:r w:rsidRPr="005B73DF">
              <w:t>7.5</w:t>
            </w:r>
          </w:p>
        </w:tc>
        <w:tc>
          <w:tcPr>
            <w:tcW w:w="338" w:type="pct"/>
            <w:shd w:val="clear" w:color="auto" w:fill="auto"/>
          </w:tcPr>
          <w:p w14:paraId="3A0AF276" w14:textId="4CE4EC58" w:rsidR="00EE0D35" w:rsidRPr="0095511A" w:rsidRDefault="00EE0D35" w:rsidP="00655DBA">
            <w:pPr>
              <w:pStyle w:val="TableText"/>
              <w:jc w:val="right"/>
            </w:pPr>
            <w:r w:rsidRPr="005B73DF">
              <w:t>37</w:t>
            </w:r>
          </w:p>
        </w:tc>
        <w:tc>
          <w:tcPr>
            <w:tcW w:w="339" w:type="pct"/>
          </w:tcPr>
          <w:p w14:paraId="7B7E7A44" w14:textId="0F112F53" w:rsidR="00EE0D35" w:rsidRPr="005B73DF" w:rsidRDefault="00B049EA" w:rsidP="00655DBA">
            <w:pPr>
              <w:pStyle w:val="TableText"/>
              <w:jc w:val="right"/>
            </w:pPr>
            <w:r w:rsidRPr="005B73DF">
              <w:t>16.3</w:t>
            </w:r>
          </w:p>
        </w:tc>
        <w:tc>
          <w:tcPr>
            <w:tcW w:w="338" w:type="pct"/>
            <w:shd w:val="clear" w:color="auto" w:fill="auto"/>
          </w:tcPr>
          <w:p w14:paraId="36D8315D" w14:textId="739311ED" w:rsidR="00EE0D35" w:rsidRPr="0095511A" w:rsidRDefault="00EE0D35" w:rsidP="00655DBA">
            <w:pPr>
              <w:pStyle w:val="TableText"/>
              <w:jc w:val="right"/>
            </w:pPr>
            <w:r w:rsidRPr="005B73DF">
              <w:t>70</w:t>
            </w:r>
          </w:p>
        </w:tc>
        <w:tc>
          <w:tcPr>
            <w:tcW w:w="338" w:type="pct"/>
          </w:tcPr>
          <w:p w14:paraId="3C66EB03" w14:textId="33F1698D" w:rsidR="00EE0D35" w:rsidRPr="005B73DF" w:rsidRDefault="00B049EA" w:rsidP="00655DBA">
            <w:pPr>
              <w:pStyle w:val="TableText"/>
              <w:jc w:val="right"/>
            </w:pPr>
            <w:r w:rsidRPr="005B73DF">
              <w:t>30.8</w:t>
            </w:r>
          </w:p>
        </w:tc>
        <w:tc>
          <w:tcPr>
            <w:tcW w:w="339" w:type="pct"/>
            <w:shd w:val="clear" w:color="auto" w:fill="auto"/>
          </w:tcPr>
          <w:p w14:paraId="5698CB1E" w14:textId="1585785B" w:rsidR="00EE0D35" w:rsidRPr="005B73DF" w:rsidRDefault="00EE0D35" w:rsidP="00655DBA">
            <w:pPr>
              <w:pStyle w:val="TableText"/>
              <w:jc w:val="right"/>
            </w:pPr>
            <w:r w:rsidRPr="005B73DF">
              <w:t>79</w:t>
            </w:r>
          </w:p>
          <w:p w14:paraId="6B77D1FA" w14:textId="1B98CCB3" w:rsidR="00EE0D35" w:rsidRPr="0095511A" w:rsidRDefault="00EE0D35" w:rsidP="00655DBA">
            <w:pPr>
              <w:pStyle w:val="TableText"/>
              <w:jc w:val="right"/>
            </w:pPr>
          </w:p>
        </w:tc>
        <w:tc>
          <w:tcPr>
            <w:tcW w:w="338" w:type="pct"/>
          </w:tcPr>
          <w:p w14:paraId="77FA16D8" w14:textId="1DB23113" w:rsidR="00EE0D35" w:rsidRPr="005B73DF" w:rsidRDefault="00B049EA" w:rsidP="00655DBA">
            <w:pPr>
              <w:pStyle w:val="TableText"/>
              <w:jc w:val="right"/>
            </w:pPr>
            <w:r w:rsidRPr="005B73DF">
              <w:t>34.8</w:t>
            </w:r>
          </w:p>
        </w:tc>
        <w:tc>
          <w:tcPr>
            <w:tcW w:w="338" w:type="pct"/>
            <w:shd w:val="clear" w:color="auto" w:fill="auto"/>
          </w:tcPr>
          <w:p w14:paraId="0B2C2FFE" w14:textId="3634CE0F" w:rsidR="00EE0D35" w:rsidRPr="0095511A" w:rsidRDefault="00EE0D35" w:rsidP="00655DBA">
            <w:pPr>
              <w:pStyle w:val="TableText"/>
              <w:jc w:val="right"/>
            </w:pPr>
            <w:r w:rsidRPr="005B73DF">
              <w:t>24</w:t>
            </w:r>
          </w:p>
        </w:tc>
        <w:tc>
          <w:tcPr>
            <w:tcW w:w="339" w:type="pct"/>
          </w:tcPr>
          <w:p w14:paraId="5C9EF045" w14:textId="3D7A071E" w:rsidR="00EE0D35" w:rsidRPr="005B73DF" w:rsidRDefault="00B049EA" w:rsidP="00655DBA">
            <w:pPr>
              <w:pStyle w:val="TableText"/>
              <w:jc w:val="right"/>
            </w:pPr>
            <w:r w:rsidRPr="005B73DF">
              <w:t>10.6</w:t>
            </w:r>
          </w:p>
        </w:tc>
      </w:tr>
      <w:tr w:rsidR="00255636" w:rsidRPr="00B3784B" w14:paraId="45BEE157" w14:textId="58746BB2" w:rsidTr="00255636">
        <w:trPr>
          <w:jc w:val="right"/>
        </w:trPr>
        <w:tc>
          <w:tcPr>
            <w:tcW w:w="1613" w:type="pct"/>
            <w:shd w:val="clear" w:color="auto" w:fill="auto"/>
            <w:tcMar>
              <w:left w:w="108" w:type="dxa"/>
              <w:right w:w="108" w:type="dxa"/>
            </w:tcMar>
          </w:tcPr>
          <w:p w14:paraId="5DD50420" w14:textId="46D79A27" w:rsidR="00EE0D35" w:rsidRPr="005A3293" w:rsidRDefault="00EE0D35" w:rsidP="005B73DF">
            <w:pPr>
              <w:pStyle w:val="TableText"/>
            </w:pPr>
            <w:r w:rsidRPr="002B5D7E">
              <w:rPr>
                <w:b/>
                <w:bCs/>
              </w:rPr>
              <w:t>Total responses received</w:t>
            </w:r>
          </w:p>
        </w:tc>
        <w:tc>
          <w:tcPr>
            <w:tcW w:w="338" w:type="pct"/>
            <w:shd w:val="clear" w:color="auto" w:fill="auto"/>
            <w:tcMar>
              <w:left w:w="108" w:type="dxa"/>
              <w:right w:w="108" w:type="dxa"/>
            </w:tcMar>
          </w:tcPr>
          <w:p w14:paraId="500C23A7" w14:textId="5177B307" w:rsidR="00EE0D35" w:rsidRPr="009A6B54" w:rsidRDefault="00EE0D35" w:rsidP="00655DBA">
            <w:pPr>
              <w:pStyle w:val="TableText"/>
              <w:jc w:val="right"/>
              <w:rPr>
                <w:b/>
                <w:bCs/>
              </w:rPr>
            </w:pPr>
            <w:r w:rsidRPr="009A6B54">
              <w:rPr>
                <w:b/>
                <w:bCs/>
              </w:rPr>
              <w:t>231</w:t>
            </w:r>
          </w:p>
        </w:tc>
        <w:tc>
          <w:tcPr>
            <w:tcW w:w="338" w:type="pct"/>
          </w:tcPr>
          <w:p w14:paraId="34A60C24" w14:textId="77777777" w:rsidR="00EE0D35" w:rsidRDefault="00EE0D35" w:rsidP="00655DBA">
            <w:pPr>
              <w:pStyle w:val="TableText"/>
              <w:jc w:val="right"/>
            </w:pPr>
          </w:p>
        </w:tc>
        <w:tc>
          <w:tcPr>
            <w:tcW w:w="338" w:type="pct"/>
            <w:shd w:val="clear" w:color="auto" w:fill="auto"/>
          </w:tcPr>
          <w:p w14:paraId="7CC0AA50" w14:textId="2EE224AF" w:rsidR="00EE0D35" w:rsidRPr="005B73DF" w:rsidRDefault="00EE0D35" w:rsidP="00655DBA">
            <w:pPr>
              <w:pStyle w:val="TableText"/>
              <w:jc w:val="right"/>
            </w:pPr>
            <w:r>
              <w:t>-</w:t>
            </w:r>
          </w:p>
        </w:tc>
        <w:tc>
          <w:tcPr>
            <w:tcW w:w="339" w:type="pct"/>
          </w:tcPr>
          <w:p w14:paraId="3F135BED" w14:textId="77777777" w:rsidR="00EE0D35" w:rsidRDefault="00EE0D35" w:rsidP="00655DBA">
            <w:pPr>
              <w:pStyle w:val="TableText"/>
              <w:jc w:val="right"/>
            </w:pPr>
          </w:p>
        </w:tc>
        <w:tc>
          <w:tcPr>
            <w:tcW w:w="338" w:type="pct"/>
            <w:shd w:val="clear" w:color="auto" w:fill="auto"/>
          </w:tcPr>
          <w:p w14:paraId="0652A771" w14:textId="3E257C03" w:rsidR="00EE0D35" w:rsidRPr="005B73DF" w:rsidRDefault="00EE0D35" w:rsidP="00655DBA">
            <w:pPr>
              <w:pStyle w:val="TableText"/>
              <w:jc w:val="right"/>
            </w:pPr>
            <w:r>
              <w:t>-</w:t>
            </w:r>
          </w:p>
        </w:tc>
        <w:tc>
          <w:tcPr>
            <w:tcW w:w="338" w:type="pct"/>
          </w:tcPr>
          <w:p w14:paraId="270A8A95" w14:textId="77777777" w:rsidR="00EE0D35" w:rsidRDefault="00EE0D35" w:rsidP="00655DBA">
            <w:pPr>
              <w:pStyle w:val="TableText"/>
              <w:jc w:val="right"/>
              <w:rPr>
                <w:rStyle w:val="CommentReference"/>
              </w:rPr>
            </w:pPr>
          </w:p>
        </w:tc>
        <w:tc>
          <w:tcPr>
            <w:tcW w:w="339" w:type="pct"/>
            <w:shd w:val="clear" w:color="auto" w:fill="auto"/>
          </w:tcPr>
          <w:p w14:paraId="2BEE4E94" w14:textId="5352B585" w:rsidR="00EE0D35" w:rsidRPr="005B73DF" w:rsidRDefault="00EE0D35" w:rsidP="00655DBA">
            <w:pPr>
              <w:pStyle w:val="TableText"/>
              <w:jc w:val="right"/>
            </w:pPr>
            <w:r>
              <w:t>-</w:t>
            </w:r>
          </w:p>
        </w:tc>
        <w:tc>
          <w:tcPr>
            <w:tcW w:w="338" w:type="pct"/>
          </w:tcPr>
          <w:p w14:paraId="7534EF68" w14:textId="77777777" w:rsidR="00EE0D35" w:rsidRDefault="00EE0D35" w:rsidP="00655DBA">
            <w:pPr>
              <w:pStyle w:val="TableText"/>
              <w:jc w:val="right"/>
            </w:pPr>
          </w:p>
        </w:tc>
        <w:tc>
          <w:tcPr>
            <w:tcW w:w="338" w:type="pct"/>
            <w:shd w:val="clear" w:color="auto" w:fill="auto"/>
          </w:tcPr>
          <w:p w14:paraId="704943E7" w14:textId="504B5627" w:rsidR="00EE0D35" w:rsidRPr="005B73DF" w:rsidRDefault="00EE0D35" w:rsidP="00655DBA">
            <w:pPr>
              <w:pStyle w:val="TableText"/>
              <w:jc w:val="right"/>
            </w:pPr>
            <w:r>
              <w:t>-</w:t>
            </w:r>
          </w:p>
        </w:tc>
        <w:tc>
          <w:tcPr>
            <w:tcW w:w="339" w:type="pct"/>
          </w:tcPr>
          <w:p w14:paraId="05546356" w14:textId="77777777" w:rsidR="00EE0D35" w:rsidRDefault="00EE0D35" w:rsidP="00655DBA">
            <w:pPr>
              <w:pStyle w:val="TableText"/>
              <w:jc w:val="right"/>
            </w:pPr>
          </w:p>
        </w:tc>
      </w:tr>
    </w:tbl>
    <w:p w14:paraId="6F383508" w14:textId="77777777" w:rsidR="00255636" w:rsidRDefault="00255636">
      <w:pPr>
        <w:spacing w:after="0" w:line="240" w:lineRule="auto"/>
        <w:rPr>
          <w:rFonts w:ascii="Calibri" w:eastAsia="Times New Roman" w:hAnsi="Calibri" w:cs="Times New Roman"/>
          <w:b/>
          <w:bCs/>
          <w:sz w:val="40"/>
          <w:szCs w:val="24"/>
        </w:rPr>
      </w:pPr>
      <w:r>
        <w:br w:type="page"/>
      </w:r>
    </w:p>
    <w:p w14:paraId="0B0FFE1D" w14:textId="720A858A" w:rsidR="00C71ABD" w:rsidRPr="00AB4A1E" w:rsidRDefault="00800A32" w:rsidP="00AB4A1E">
      <w:pPr>
        <w:pStyle w:val="Heading2"/>
        <w:numPr>
          <w:ilvl w:val="0"/>
          <w:numId w:val="0"/>
        </w:numPr>
      </w:pPr>
      <w:bookmarkStart w:id="49" w:name="_Toc183619738"/>
      <w:r w:rsidRPr="00800A32">
        <w:lastRenderedPageBreak/>
        <w:t>Key issues</w:t>
      </w:r>
      <w:bookmarkEnd w:id="49"/>
    </w:p>
    <w:p w14:paraId="46349118" w14:textId="4080F144" w:rsidR="005969F1" w:rsidRPr="005969F1" w:rsidRDefault="005969F1" w:rsidP="005969F1">
      <w:r>
        <w:t>In addition to the 254 survey responses</w:t>
      </w:r>
      <w:r w:rsidR="00FE72B1">
        <w:t xml:space="preserve"> received,</w:t>
      </w:r>
      <w:r>
        <w:t xml:space="preserve"> the department also received </w:t>
      </w:r>
      <w:r w:rsidR="00D2116D">
        <w:t>5</w:t>
      </w:r>
      <w:r>
        <w:t xml:space="preserve"> written submissions. Key issues raised </w:t>
      </w:r>
      <w:r w:rsidR="00FE72B1">
        <w:t xml:space="preserve">throughout </w:t>
      </w:r>
      <w:r>
        <w:t xml:space="preserve">the submissions </w:t>
      </w:r>
      <w:r w:rsidR="4D1449D4">
        <w:t>included that the department needs to</w:t>
      </w:r>
      <w:r>
        <w:t>:</w:t>
      </w:r>
    </w:p>
    <w:p w14:paraId="69AF25D9" w14:textId="2EEEE498" w:rsidR="005969F1" w:rsidRPr="005969F1" w:rsidRDefault="005969F1" w:rsidP="005969F1">
      <w:pPr>
        <w:pStyle w:val="ListBullet"/>
      </w:pPr>
      <w:r>
        <w:t>modernise service delivery (through improved technology and data analytics)</w:t>
      </w:r>
    </w:p>
    <w:p w14:paraId="7F4BF7C1" w14:textId="1DC45836" w:rsidR="005969F1" w:rsidRPr="005969F1" w:rsidRDefault="005969F1" w:rsidP="005969F1">
      <w:pPr>
        <w:pStyle w:val="ListBullet"/>
      </w:pPr>
      <w:r>
        <w:t>have more consistent and meaningful engagement with industry partners</w:t>
      </w:r>
    </w:p>
    <w:p w14:paraId="206CA5F8" w14:textId="1078E3EA" w:rsidR="005969F1" w:rsidRPr="005969F1" w:rsidRDefault="005969F1" w:rsidP="005969F1">
      <w:pPr>
        <w:pStyle w:val="ListBullet"/>
      </w:pPr>
      <w:r>
        <w:t>mature its regulatory system</w:t>
      </w:r>
    </w:p>
    <w:p w14:paraId="0327E281" w14:textId="200F9ED5" w:rsidR="005969F1" w:rsidRPr="005969F1" w:rsidRDefault="005969F1" w:rsidP="005969F1">
      <w:pPr>
        <w:pStyle w:val="ListBullet"/>
      </w:pPr>
      <w:r>
        <w:t>have a lower cost recovery model that rewards businesses who meet standards</w:t>
      </w:r>
    </w:p>
    <w:p w14:paraId="2C292650" w14:textId="2F9AB8EA" w:rsidR="005969F1" w:rsidRPr="005969F1" w:rsidRDefault="005969F1" w:rsidP="005969F1">
      <w:pPr>
        <w:pStyle w:val="ListBullet"/>
      </w:pPr>
      <w:r>
        <w:t>continue to work with industry in developing solutions and develop innovative regulatory solutions</w:t>
      </w:r>
    </w:p>
    <w:p w14:paraId="41AF8E6D" w14:textId="771A593D" w:rsidR="005969F1" w:rsidRPr="005969F1" w:rsidRDefault="005969F1" w:rsidP="005969F1">
      <w:pPr>
        <w:pStyle w:val="ListBullet"/>
      </w:pPr>
      <w:r>
        <w:t>focus on risk-based regulation</w:t>
      </w:r>
    </w:p>
    <w:p w14:paraId="06F7C165" w14:textId="18E2E21F" w:rsidR="005969F1" w:rsidRPr="005969F1" w:rsidRDefault="005969F1" w:rsidP="005969F1">
      <w:pPr>
        <w:pStyle w:val="ListBullet"/>
      </w:pPr>
      <w:r>
        <w:t>address clarity and transparency of approval processes</w:t>
      </w:r>
    </w:p>
    <w:p w14:paraId="69C2F257" w14:textId="2C023427" w:rsidR="005969F1" w:rsidRPr="005969F1" w:rsidRDefault="005969F1" w:rsidP="005969F1">
      <w:pPr>
        <w:pStyle w:val="ListBullet"/>
      </w:pPr>
      <w:r>
        <w:t>focus on time reduction initiatives</w:t>
      </w:r>
    </w:p>
    <w:p w14:paraId="76D7EBB6" w14:textId="305D082B" w:rsidR="005969F1" w:rsidRPr="005969F1" w:rsidRDefault="005969F1" w:rsidP="005969F1">
      <w:pPr>
        <w:pStyle w:val="ListBullet"/>
      </w:pPr>
      <w:r>
        <w:t>standardise processes as much as possible and improve consistency of approach</w:t>
      </w:r>
    </w:p>
    <w:p w14:paraId="547AABD6" w14:textId="6CDD170E" w:rsidR="005969F1" w:rsidRPr="005969F1" w:rsidRDefault="005969F1" w:rsidP="005969F1">
      <w:pPr>
        <w:pStyle w:val="ListBullet"/>
      </w:pPr>
      <w:r>
        <w:t>increase more frequent audits to drive system change and improvements to documentation assessments</w:t>
      </w:r>
    </w:p>
    <w:p w14:paraId="011F215D" w14:textId="4610C76F" w:rsidR="005969F1" w:rsidRPr="005969F1" w:rsidRDefault="005969F1" w:rsidP="005969F1">
      <w:pPr>
        <w:pStyle w:val="ListBullet"/>
      </w:pPr>
      <w:r>
        <w:t>focus on improving its</w:t>
      </w:r>
      <w:r w:rsidR="00F46C13">
        <w:t xml:space="preserve"> </w:t>
      </w:r>
      <w:r w:rsidR="00F46C13" w:rsidRPr="00F46C13">
        <w:t>information communications technology</w:t>
      </w:r>
      <w:r>
        <w:t xml:space="preserve"> </w:t>
      </w:r>
      <w:r w:rsidR="00855DB7">
        <w:t xml:space="preserve">(ICT) </w:t>
      </w:r>
      <w:r>
        <w:t>systems</w:t>
      </w:r>
    </w:p>
    <w:p w14:paraId="224FA07D" w14:textId="3F51FF30" w:rsidR="005969F1" w:rsidRPr="005969F1" w:rsidRDefault="005969F1" w:rsidP="005969F1">
      <w:pPr>
        <w:pStyle w:val="ListBullet"/>
      </w:pPr>
      <w:r>
        <w:t>have an equitable cost recovery system</w:t>
      </w:r>
    </w:p>
    <w:p w14:paraId="3B7B21A7" w14:textId="47B7A117" w:rsidR="005969F1" w:rsidRDefault="005969F1" w:rsidP="005969F1">
      <w:pPr>
        <w:pStyle w:val="ListBullet"/>
      </w:pPr>
      <w:r>
        <w:t>senior management need to be more accessible to stakeholders</w:t>
      </w:r>
    </w:p>
    <w:p w14:paraId="7B0A3C7B" w14:textId="791FD6EE" w:rsidR="00074E3E" w:rsidRDefault="00074E3E" w:rsidP="00074E3E">
      <w:pPr>
        <w:pStyle w:val="ListBullet"/>
      </w:pPr>
      <w:r>
        <w:t>provide more opportunities to engage, and improve stakeholder awareness of how to engage</w:t>
      </w:r>
    </w:p>
    <w:p w14:paraId="52BF3EEE" w14:textId="33F52E8D" w:rsidR="00074E3E" w:rsidRDefault="00074E3E" w:rsidP="00074E3E">
      <w:pPr>
        <w:pStyle w:val="ListBullet"/>
      </w:pPr>
      <w:r>
        <w:t>increase consultation and deliberative engagement opportunities</w:t>
      </w:r>
    </w:p>
    <w:p w14:paraId="04E78FC2" w14:textId="07F2F252" w:rsidR="00074E3E" w:rsidRPr="005969F1" w:rsidRDefault="00074E3E" w:rsidP="00074E3E">
      <w:pPr>
        <w:pStyle w:val="ListBullet"/>
      </w:pPr>
      <w:r>
        <w:t>increase the use of both in-person and digital engagement approaches.</w:t>
      </w:r>
    </w:p>
    <w:p w14:paraId="2D823959" w14:textId="26D03CDC" w:rsidR="00A64C48" w:rsidRPr="00A64C48" w:rsidRDefault="00800A32" w:rsidP="00CD6D6E">
      <w:pPr>
        <w:pStyle w:val="Heading2"/>
        <w:pageBreakBefore/>
        <w:numPr>
          <w:ilvl w:val="0"/>
          <w:numId w:val="0"/>
        </w:numPr>
      </w:pPr>
      <w:bookmarkStart w:id="50" w:name="_Toc183619739"/>
      <w:r>
        <w:lastRenderedPageBreak/>
        <w:t>Learnings</w:t>
      </w:r>
      <w:bookmarkEnd w:id="50"/>
    </w:p>
    <w:p w14:paraId="41C64683" w14:textId="4A698FF5" w:rsidR="005A12BB" w:rsidRDefault="005969F1" w:rsidP="0060762E">
      <w:r w:rsidRPr="005969F1">
        <w:t>Data collected from</w:t>
      </w:r>
      <w:r w:rsidR="009B1877">
        <w:t xml:space="preserve"> the</w:t>
      </w:r>
      <w:r w:rsidRPr="005969F1">
        <w:t xml:space="preserve"> </w:t>
      </w:r>
      <w:r w:rsidR="009B1877">
        <w:t>survey</w:t>
      </w:r>
      <w:r w:rsidRPr="005969F1">
        <w:t xml:space="preserve"> will inform how the department undertakes regulatory service delivery in the future. Not only does the data help us improve the way we deliver regulatory services, </w:t>
      </w:r>
      <w:r w:rsidR="009B1877">
        <w:t xml:space="preserve">but </w:t>
      </w:r>
      <w:r w:rsidRPr="005969F1">
        <w:t>it also provides valuable insights on how the department can improve.</w:t>
      </w:r>
    </w:p>
    <w:p w14:paraId="2B35218A" w14:textId="64405C90" w:rsidR="009B1877" w:rsidRDefault="009B1877" w:rsidP="0060762E">
      <w:r>
        <w:t>C</w:t>
      </w:r>
      <w:r w:rsidR="005969F1" w:rsidRPr="005969F1">
        <w:t>omments</w:t>
      </w:r>
      <w:r>
        <w:t xml:space="preserve"> that</w:t>
      </w:r>
      <w:r w:rsidR="005969F1" w:rsidRPr="005969F1">
        <w:t xml:space="preserve"> are not within the survey </w:t>
      </w:r>
      <w:r>
        <w:t>scope</w:t>
      </w:r>
      <w:r w:rsidR="005969F1" w:rsidRPr="005969F1">
        <w:t xml:space="preserve"> have </w:t>
      </w:r>
      <w:r>
        <w:t xml:space="preserve">been </w:t>
      </w:r>
      <w:r w:rsidR="005969F1" w:rsidRPr="005969F1">
        <w:t xml:space="preserve">provided to relevant areas within the department to </w:t>
      </w:r>
      <w:r w:rsidR="005969F1" w:rsidRPr="00E60120">
        <w:t>address</w:t>
      </w:r>
      <w:r w:rsidR="00FA72F8" w:rsidRPr="00E60120">
        <w:t xml:space="preserve"> where practicable</w:t>
      </w:r>
      <w:r w:rsidR="005969F1" w:rsidRPr="00E60120">
        <w:t>.</w:t>
      </w:r>
    </w:p>
    <w:p w14:paraId="51CAAEC9" w14:textId="1A9FEDAF" w:rsidR="005969F1" w:rsidRPr="005969F1" w:rsidRDefault="005969F1" w:rsidP="0060762E">
      <w:bookmarkStart w:id="51" w:name="_Hlk180583951"/>
      <w:r w:rsidRPr="005969F1">
        <w:t>For example, many responses raised issue</w:t>
      </w:r>
      <w:r w:rsidR="00FA72F8">
        <w:t xml:space="preserve">s </w:t>
      </w:r>
      <w:r w:rsidR="00500D32">
        <w:t>about</w:t>
      </w:r>
      <w:r w:rsidR="00FA72F8">
        <w:t xml:space="preserve"> ICT</w:t>
      </w:r>
      <w:r w:rsidR="00D468F0">
        <w:t>.</w:t>
      </w:r>
      <w:r w:rsidRPr="005969F1">
        <w:t xml:space="preserve"> </w:t>
      </w:r>
      <w:r w:rsidR="00D468F0">
        <w:t>W</w:t>
      </w:r>
      <w:r w:rsidRPr="005969F1">
        <w:t xml:space="preserve">hile ICT is critical to </w:t>
      </w:r>
      <w:r w:rsidR="00500D32" w:rsidRPr="005969F1">
        <w:t>deliver</w:t>
      </w:r>
      <w:r w:rsidR="00500D32">
        <w:t>ing</w:t>
      </w:r>
      <w:r w:rsidR="00500D32" w:rsidRPr="005969F1">
        <w:t xml:space="preserve"> </w:t>
      </w:r>
      <w:r w:rsidR="00500D32">
        <w:t>our</w:t>
      </w:r>
      <w:r w:rsidR="00500D32" w:rsidRPr="005969F1">
        <w:t xml:space="preserve"> </w:t>
      </w:r>
      <w:r w:rsidRPr="005969F1">
        <w:t>regulatory services, it is also part of a larger body of work being undertaken by the department.</w:t>
      </w:r>
      <w:r w:rsidR="00E110EA">
        <w:t xml:space="preserve"> </w:t>
      </w:r>
      <w:r w:rsidRPr="005969F1">
        <w:t xml:space="preserve">In </w:t>
      </w:r>
      <w:r w:rsidR="00500D32">
        <w:t xml:space="preserve">these </w:t>
      </w:r>
      <w:r w:rsidRPr="005969F1">
        <w:t>instances</w:t>
      </w:r>
      <w:r w:rsidR="00177FEA">
        <w:t xml:space="preserve">, </w:t>
      </w:r>
      <w:r w:rsidRPr="005969F1">
        <w:t>relevant area</w:t>
      </w:r>
      <w:r w:rsidR="00CC697F">
        <w:t>s within the department are</w:t>
      </w:r>
      <w:r w:rsidR="00CC697F" w:rsidRPr="005969F1">
        <w:t xml:space="preserve"> </w:t>
      </w:r>
      <w:r w:rsidR="00500D32" w:rsidRPr="005969F1">
        <w:t xml:space="preserve">informed </w:t>
      </w:r>
      <w:r w:rsidRPr="005969F1">
        <w:t xml:space="preserve">of the </w:t>
      </w:r>
      <w:r w:rsidR="00500D32" w:rsidRPr="005969F1">
        <w:t>survey results</w:t>
      </w:r>
      <w:r w:rsidR="00CC697F">
        <w:t xml:space="preserve"> to ensure </w:t>
      </w:r>
      <w:r w:rsidRPr="005969F1">
        <w:t xml:space="preserve">issues </w:t>
      </w:r>
      <w:r w:rsidR="00CC697F">
        <w:t xml:space="preserve">are considered </w:t>
      </w:r>
      <w:r w:rsidRPr="005969F1">
        <w:t>as part of their broader work</w:t>
      </w:r>
      <w:r w:rsidR="00500D32">
        <w:t>.</w:t>
      </w:r>
    </w:p>
    <w:bookmarkEnd w:id="51"/>
    <w:p w14:paraId="4DD642A3" w14:textId="1270B368" w:rsidR="006F2D66" w:rsidRDefault="00EC420F" w:rsidP="0062749D">
      <w:pPr>
        <w:spacing w:before="240"/>
      </w:pPr>
      <w:r>
        <w:t>Survey responses reinforced the department’s emphasis of the crucial role that meaningful stakeholder engagement plays in improving our polic</w:t>
      </w:r>
      <w:r w:rsidR="00C4179A">
        <w:t>ies</w:t>
      </w:r>
      <w:r>
        <w:t>, program</w:t>
      </w:r>
      <w:r w:rsidR="00C4179A">
        <w:t>s</w:t>
      </w:r>
      <w:r>
        <w:t xml:space="preserve"> and service delivery. We recognise that stakeholder collaboration is essential to making sure departmental policies, programs and services are fit</w:t>
      </w:r>
      <w:r w:rsidR="00C4179A">
        <w:t>-</w:t>
      </w:r>
      <w:r>
        <w:t>for</w:t>
      </w:r>
      <w:r w:rsidR="00C4179A">
        <w:t>-</w:t>
      </w:r>
      <w:r>
        <w:t>purpose and meet the needs of the user.</w:t>
      </w:r>
    </w:p>
    <w:p w14:paraId="085E66F2" w14:textId="6CF46E0C" w:rsidR="0062749D" w:rsidRDefault="00945CBF" w:rsidP="0062749D">
      <w:pPr>
        <w:spacing w:before="240"/>
      </w:pPr>
      <w:r>
        <w:t>Responses also</w:t>
      </w:r>
      <w:r w:rsidR="00D25271">
        <w:t xml:space="preserve"> </w:t>
      </w:r>
      <w:r w:rsidR="0062749D">
        <w:t xml:space="preserve">highlighted opportunities to </w:t>
      </w:r>
      <w:r w:rsidR="00D25271">
        <w:t xml:space="preserve">improve </w:t>
      </w:r>
      <w:r w:rsidR="00595523">
        <w:t>the departme</w:t>
      </w:r>
      <w:r w:rsidR="002B0F67">
        <w:t>n</w:t>
      </w:r>
      <w:r w:rsidR="00595523">
        <w:t>t’s</w:t>
      </w:r>
      <w:r w:rsidR="00D25271">
        <w:t xml:space="preserve"> </w:t>
      </w:r>
      <w:r w:rsidR="0062749D">
        <w:t>engagement approaches in-line with Australian Government principles to be more open, responsive, transparent, accountable, informed and collaborative.</w:t>
      </w:r>
      <w:r w:rsidR="002109AB">
        <w:t xml:space="preserve"> </w:t>
      </w:r>
      <w:r w:rsidR="00595523">
        <w:t>These important stakeholder</w:t>
      </w:r>
      <w:r w:rsidR="009B5F32">
        <w:t xml:space="preserve"> insights</w:t>
      </w:r>
      <w:r w:rsidR="00595523">
        <w:t xml:space="preserve"> have</w:t>
      </w:r>
      <w:r w:rsidR="009B5F32">
        <w:t xml:space="preserve"> identified opportunities to improve </w:t>
      </w:r>
      <w:r w:rsidR="002B0F67">
        <w:t>our</w:t>
      </w:r>
      <w:r w:rsidR="009B5F32">
        <w:t xml:space="preserve"> ways of engaging to meet the preferences of our stakeholders</w:t>
      </w:r>
      <w:r w:rsidR="00267F8F">
        <w:t>.</w:t>
      </w:r>
    </w:p>
    <w:p w14:paraId="226CB8CE" w14:textId="71AF68D9" w:rsidR="00777121" w:rsidRPr="00AB4A1E" w:rsidRDefault="00110593" w:rsidP="00AB4A1E">
      <w:pPr>
        <w:spacing w:before="240"/>
      </w:pPr>
      <w:r w:rsidRPr="005969F1">
        <w:t>The department is committed to analysing the results and addressing issues identified. Where appropriate, enterprise</w:t>
      </w:r>
      <w:r>
        <w:t>-</w:t>
      </w:r>
      <w:r w:rsidRPr="005969F1">
        <w:t>wi</w:t>
      </w:r>
      <w:r>
        <w:t>d</w:t>
      </w:r>
      <w:r w:rsidRPr="005969F1">
        <w:t>e solutions will be developed in consultation with stakeholders to improve</w:t>
      </w:r>
      <w:r>
        <w:t xml:space="preserve"> our</w:t>
      </w:r>
      <w:r w:rsidRPr="005969F1">
        <w:t xml:space="preserve"> regulatory services</w:t>
      </w:r>
      <w:r>
        <w:t>.</w:t>
      </w:r>
    </w:p>
    <w:p w14:paraId="18AABCF4" w14:textId="77777777" w:rsidR="008A007D" w:rsidRDefault="00777121" w:rsidP="00CD6D6E">
      <w:pPr>
        <w:pStyle w:val="Heading2"/>
        <w:pageBreakBefore/>
        <w:numPr>
          <w:ilvl w:val="0"/>
          <w:numId w:val="0"/>
        </w:numPr>
      </w:pPr>
      <w:bookmarkStart w:id="52" w:name="_Toc183619740"/>
      <w:r w:rsidRPr="00034AEC">
        <w:lastRenderedPageBreak/>
        <w:t xml:space="preserve">Appendix A: </w:t>
      </w:r>
      <w:r w:rsidR="00034AEC" w:rsidRPr="00034AEC">
        <w:t>Survey questions</w:t>
      </w:r>
      <w:bookmarkEnd w:id="52"/>
    </w:p>
    <w:p w14:paraId="1DC2AEB2" w14:textId="2BA8E5CA" w:rsidR="00034AEC" w:rsidRDefault="00034AEC" w:rsidP="00034AEC">
      <w:pPr>
        <w:pStyle w:val="Heading3"/>
        <w:numPr>
          <w:ilvl w:val="0"/>
          <w:numId w:val="0"/>
        </w:numPr>
        <w:ind w:left="964" w:hanging="964"/>
      </w:pPr>
      <w:bookmarkStart w:id="53" w:name="_Toc179905774"/>
      <w:bookmarkStart w:id="54" w:name="_Toc179965274"/>
      <w:bookmarkStart w:id="55" w:name="_Toc183619741"/>
      <w:r>
        <w:t>Welcome</w:t>
      </w:r>
      <w:bookmarkEnd w:id="53"/>
      <w:bookmarkEnd w:id="54"/>
      <w:bookmarkEnd w:id="55"/>
    </w:p>
    <w:p w14:paraId="50B49670" w14:textId="02DB8469" w:rsidR="00034AEC" w:rsidRDefault="00034AEC" w:rsidP="00034AEC">
      <w:r>
        <w:t>Trade is rising and rules are getting more complex. We want your views on how to improve our service delivery for biosecurity, exports, imported food, and timber products.</w:t>
      </w:r>
      <w:r w:rsidR="00937388">
        <w:t xml:space="preserve"> </w:t>
      </w:r>
      <w:r>
        <w:t>We also want your views on how we can improve our stakeholder engagement.</w:t>
      </w:r>
    </w:p>
    <w:p w14:paraId="3AFC343C" w14:textId="7147E295" w:rsidR="00034AEC" w:rsidRDefault="00034AEC" w:rsidP="00034AEC">
      <w:r>
        <w:t>Your insights will help us refine our approach to regulatory service delivery and stakeholder engagement</w:t>
      </w:r>
      <w:r w:rsidR="00823CFD">
        <w:t>.</w:t>
      </w:r>
    </w:p>
    <w:p w14:paraId="786CAAB3" w14:textId="77777777" w:rsidR="00034AEC" w:rsidRDefault="00034AEC" w:rsidP="00034AEC">
      <w:r>
        <w:t>You can use this survey to answer questions and upload documents. If you are uploading a written submission on behalf of an organisation, it must be on official letterhead.</w:t>
      </w:r>
    </w:p>
    <w:p w14:paraId="7BDD8B1C" w14:textId="77777777" w:rsidR="00034AEC" w:rsidRDefault="00034AEC" w:rsidP="00034AEC">
      <w:r>
        <w:t xml:space="preserve">Submissions close at </w:t>
      </w:r>
      <w:r w:rsidRPr="002A4E13">
        <w:rPr>
          <w:b/>
          <w:bCs/>
        </w:rPr>
        <w:t>9am (AEST) on Monday, 30 September 2024</w:t>
      </w:r>
      <w:r>
        <w:t>.</w:t>
      </w:r>
    </w:p>
    <w:p w14:paraId="0F0CBE67" w14:textId="4FB07B0A" w:rsidR="00034AEC" w:rsidRPr="00B00D1D" w:rsidRDefault="00034AEC" w:rsidP="00B00D1D">
      <w:pPr>
        <w:pStyle w:val="Heading3"/>
        <w:numPr>
          <w:ilvl w:val="0"/>
          <w:numId w:val="0"/>
        </w:numPr>
        <w:ind w:left="964" w:hanging="964"/>
      </w:pPr>
      <w:bookmarkStart w:id="56" w:name="_Toc179905779"/>
      <w:bookmarkStart w:id="57" w:name="_Toc179965279"/>
      <w:bookmarkStart w:id="58" w:name="_Toc183619742"/>
      <w:r w:rsidRPr="00B00D1D">
        <w:t xml:space="preserve">Improving </w:t>
      </w:r>
      <w:r w:rsidR="00A6191E">
        <w:t>r</w:t>
      </w:r>
      <w:r w:rsidRPr="00B00D1D">
        <w:t xml:space="preserve">egulatory </w:t>
      </w:r>
      <w:r w:rsidR="00A6191E">
        <w:t>s</w:t>
      </w:r>
      <w:r w:rsidRPr="00B00D1D">
        <w:t xml:space="preserve">ervice </w:t>
      </w:r>
      <w:r w:rsidR="00A6191E">
        <w:t>d</w:t>
      </w:r>
      <w:r w:rsidRPr="00B00D1D">
        <w:t>elivery</w:t>
      </w:r>
      <w:bookmarkEnd w:id="56"/>
      <w:bookmarkEnd w:id="57"/>
      <w:bookmarkEnd w:id="58"/>
    </w:p>
    <w:p w14:paraId="5C5C8431" w14:textId="77777777" w:rsidR="00180E73" w:rsidRPr="00101C70" w:rsidRDefault="00034AEC" w:rsidP="00180E73">
      <w:pPr>
        <w:pStyle w:val="ListNumber"/>
        <w:rPr>
          <w:b/>
          <w:bCs/>
        </w:rPr>
      </w:pPr>
      <w:r w:rsidRPr="00101C70">
        <w:rPr>
          <w:b/>
          <w:bCs/>
        </w:rPr>
        <w:t>How long have you or your organisation engaged with services delivered by the department?</w:t>
      </w:r>
    </w:p>
    <w:p w14:paraId="04AE0494" w14:textId="77777777" w:rsidR="00180E73" w:rsidRDefault="00034AEC" w:rsidP="00180E73">
      <w:pPr>
        <w:pStyle w:val="ListNumber2"/>
      </w:pPr>
      <w:r>
        <w:t>Less than 3 year</w:t>
      </w:r>
      <w:r w:rsidR="00180E73">
        <w:t>s</w:t>
      </w:r>
    </w:p>
    <w:p w14:paraId="79536162" w14:textId="120FD6BE" w:rsidR="00034AEC" w:rsidRDefault="00034AEC" w:rsidP="00180E73">
      <w:pPr>
        <w:pStyle w:val="ListNumber2"/>
      </w:pPr>
      <w:r>
        <w:t>Over 3 years</w:t>
      </w:r>
    </w:p>
    <w:p w14:paraId="37C0A9CB" w14:textId="77777777" w:rsidR="00180E73" w:rsidRPr="00101C70" w:rsidRDefault="00034AEC" w:rsidP="00180E73">
      <w:pPr>
        <w:pStyle w:val="ListNumber"/>
        <w:rPr>
          <w:b/>
          <w:bCs/>
        </w:rPr>
      </w:pPr>
      <w:r w:rsidRPr="00101C70">
        <w:rPr>
          <w:b/>
          <w:bCs/>
        </w:rPr>
        <w:t>Which of the following activities best describes you or your organisation?</w:t>
      </w:r>
      <w:r w:rsidR="00180E73" w:rsidRPr="00101C70">
        <w:rPr>
          <w:b/>
          <w:bCs/>
        </w:rPr>
        <w:t xml:space="preserve"> (Y</w:t>
      </w:r>
      <w:r w:rsidRPr="00101C70">
        <w:rPr>
          <w:b/>
          <w:bCs/>
        </w:rPr>
        <w:t>ou can select more than one activity)</w:t>
      </w:r>
    </w:p>
    <w:p w14:paraId="5F2207A3" w14:textId="77777777" w:rsidR="00180E73" w:rsidRPr="00A6191E" w:rsidRDefault="00034AEC" w:rsidP="00A6191E">
      <w:pPr>
        <w:pStyle w:val="ListNumber2"/>
      </w:pPr>
      <w:r w:rsidRPr="00A6191E">
        <w:t>Import supply chain participant (including importer, permit holder, biosecurity approved arrangement holder and treatment provider)</w:t>
      </w:r>
    </w:p>
    <w:p w14:paraId="5C542D4C" w14:textId="77777777" w:rsidR="00180E73" w:rsidRPr="00A6191E" w:rsidRDefault="00034AEC" w:rsidP="00A6191E">
      <w:pPr>
        <w:pStyle w:val="ListNumber2"/>
      </w:pPr>
      <w:r w:rsidRPr="00A6191E">
        <w:t>Agent and third-party logistics provider (including customs brokers, freight forwarder and stevedores)</w:t>
      </w:r>
    </w:p>
    <w:p w14:paraId="37E68750" w14:textId="77777777" w:rsidR="00180E73" w:rsidRPr="00A6191E" w:rsidRDefault="00034AEC" w:rsidP="00A6191E">
      <w:pPr>
        <w:pStyle w:val="ListNumber2"/>
      </w:pPr>
      <w:r w:rsidRPr="00A6191E">
        <w:t>Manufacturer/producer</w:t>
      </w:r>
    </w:p>
    <w:p w14:paraId="21965FE1" w14:textId="77777777" w:rsidR="00180E73" w:rsidRPr="00A6191E" w:rsidRDefault="00034AEC" w:rsidP="00A6191E">
      <w:pPr>
        <w:pStyle w:val="ListNumber2"/>
      </w:pPr>
      <w:r w:rsidRPr="00A6191E">
        <w:t>Peak industry body</w:t>
      </w:r>
    </w:p>
    <w:p w14:paraId="215ADE12" w14:textId="77777777" w:rsidR="00180E73" w:rsidRPr="00A6191E" w:rsidRDefault="00034AEC" w:rsidP="00A6191E">
      <w:pPr>
        <w:pStyle w:val="ListNumber2"/>
      </w:pPr>
      <w:r w:rsidRPr="00A6191E">
        <w:t>Export supply chain participant (including exporter, permit and licence holder, accreditation/registration holder, certifying body)</w:t>
      </w:r>
    </w:p>
    <w:p w14:paraId="30AB60BA" w14:textId="77777777" w:rsidR="00180E73" w:rsidRPr="00A6191E" w:rsidRDefault="00034AEC" w:rsidP="00A6191E">
      <w:pPr>
        <w:pStyle w:val="ListNumber2"/>
      </w:pPr>
      <w:r w:rsidRPr="00A6191E">
        <w:t>Travelling to and from Australia as a passenger</w:t>
      </w:r>
    </w:p>
    <w:p w14:paraId="0257A385" w14:textId="45783C3A" w:rsidR="00034AEC" w:rsidRPr="00A6191E" w:rsidRDefault="00034AEC" w:rsidP="00A6191E">
      <w:pPr>
        <w:pStyle w:val="ListNumber2"/>
      </w:pPr>
      <w:r w:rsidRPr="00A6191E">
        <w:t>Other (please specify)</w:t>
      </w:r>
    </w:p>
    <w:p w14:paraId="3642446B" w14:textId="77777777" w:rsidR="00180E73" w:rsidRPr="00101C70" w:rsidRDefault="00034AEC" w:rsidP="00180E73">
      <w:pPr>
        <w:pStyle w:val="ListNumber"/>
        <w:rPr>
          <w:b/>
          <w:bCs/>
        </w:rPr>
      </w:pPr>
      <w:r w:rsidRPr="00101C70">
        <w:rPr>
          <w:b/>
          <w:bCs/>
        </w:rPr>
        <w:t>What legislation applies to the activities you do?</w:t>
      </w:r>
    </w:p>
    <w:p w14:paraId="0E6B440A" w14:textId="3EA6AD7E" w:rsidR="00180E73" w:rsidRPr="00A6191E" w:rsidRDefault="00A6191E" w:rsidP="00A6191E">
      <w:pPr>
        <w:pStyle w:val="ListNumber2"/>
        <w:rPr>
          <w:rStyle w:val="Emphasis"/>
        </w:rPr>
      </w:pPr>
      <w:r w:rsidRPr="00A6191E">
        <w:rPr>
          <w:rStyle w:val="Emphasis"/>
        </w:rPr>
        <w:t>Biosecurity Act 2015</w:t>
      </w:r>
    </w:p>
    <w:p w14:paraId="527693DF" w14:textId="77777777" w:rsidR="00180E73" w:rsidRPr="00A6191E" w:rsidRDefault="00034AEC" w:rsidP="00180E73">
      <w:pPr>
        <w:pStyle w:val="ListNumber2"/>
        <w:rPr>
          <w:rStyle w:val="Emphasis"/>
        </w:rPr>
      </w:pPr>
      <w:r w:rsidRPr="00A6191E">
        <w:rPr>
          <w:rStyle w:val="Emphasis"/>
        </w:rPr>
        <w:t>Export Control Act 2020</w:t>
      </w:r>
    </w:p>
    <w:p w14:paraId="48BA2BE0" w14:textId="77777777" w:rsidR="00180E73" w:rsidRPr="00A6191E" w:rsidRDefault="00034AEC" w:rsidP="00180E73">
      <w:pPr>
        <w:pStyle w:val="ListNumber2"/>
        <w:rPr>
          <w:rStyle w:val="Emphasis"/>
        </w:rPr>
      </w:pPr>
      <w:r w:rsidRPr="00A6191E">
        <w:rPr>
          <w:rStyle w:val="Emphasis"/>
        </w:rPr>
        <w:t>Imported Food Control Act 1992</w:t>
      </w:r>
    </w:p>
    <w:p w14:paraId="0E512945" w14:textId="77777777" w:rsidR="00180E73" w:rsidRPr="00A6191E" w:rsidRDefault="00034AEC" w:rsidP="00180E73">
      <w:pPr>
        <w:pStyle w:val="ListNumber2"/>
        <w:rPr>
          <w:rStyle w:val="Emphasis"/>
        </w:rPr>
      </w:pPr>
      <w:r w:rsidRPr="00A6191E">
        <w:rPr>
          <w:rStyle w:val="Emphasis"/>
        </w:rPr>
        <w:t>Illegal Logging Prohibition Act 2012</w:t>
      </w:r>
    </w:p>
    <w:p w14:paraId="5A21DFE0" w14:textId="22A0CFD0" w:rsidR="00034AEC" w:rsidRDefault="00034AEC" w:rsidP="00180E73">
      <w:pPr>
        <w:pStyle w:val="ListNumber2"/>
      </w:pPr>
      <w:r>
        <w:t>Unsure</w:t>
      </w:r>
    </w:p>
    <w:p w14:paraId="07CC9D13" w14:textId="7380331B" w:rsidR="00034AEC" w:rsidRPr="00101C70" w:rsidRDefault="00034AEC" w:rsidP="00101C70">
      <w:pPr>
        <w:pStyle w:val="ListNumber"/>
        <w:rPr>
          <w:b/>
          <w:bCs/>
        </w:rPr>
      </w:pPr>
      <w:r w:rsidRPr="00101C70">
        <w:rPr>
          <w:b/>
          <w:bCs/>
        </w:rPr>
        <w:lastRenderedPageBreak/>
        <w:t>You can make a submission, undertake the survey or both. If you would like to upload a submission, please do so here</w:t>
      </w:r>
      <w:r w:rsidR="004602BC" w:rsidRPr="00101C70">
        <w:rPr>
          <w:b/>
          <w:bCs/>
        </w:rPr>
        <w:t xml:space="preserve">. </w:t>
      </w:r>
      <w:r w:rsidRPr="00101C70">
        <w:rPr>
          <w:b/>
          <w:bCs/>
        </w:rPr>
        <w:t>It is preferred that submissions are on your organisation’s letterhead</w:t>
      </w:r>
      <w:r w:rsidR="00101C70">
        <w:rPr>
          <w:b/>
          <w:bCs/>
        </w:rPr>
        <w:t>.</w:t>
      </w:r>
    </w:p>
    <w:p w14:paraId="697FCA60" w14:textId="77777777" w:rsidR="00101C70" w:rsidRPr="00101C70" w:rsidRDefault="00034AEC" w:rsidP="00101C70">
      <w:pPr>
        <w:pStyle w:val="ListNumber"/>
        <w:rPr>
          <w:b/>
          <w:bCs/>
        </w:rPr>
      </w:pPr>
      <w:r w:rsidRPr="00101C70">
        <w:rPr>
          <w:b/>
          <w:bCs/>
        </w:rPr>
        <w:t>Would you like to continue with the survey?</w:t>
      </w:r>
    </w:p>
    <w:p w14:paraId="42BC6C6E" w14:textId="77777777" w:rsidR="00101C70" w:rsidRDefault="00034AEC" w:rsidP="00101C70">
      <w:pPr>
        <w:pStyle w:val="ListNumber2"/>
      </w:pPr>
      <w:r>
        <w:t>Yes</w:t>
      </w:r>
    </w:p>
    <w:p w14:paraId="6DFD9BE0" w14:textId="6A8D1DC8" w:rsidR="00034AEC" w:rsidRDefault="00034AEC" w:rsidP="00101C70">
      <w:pPr>
        <w:pStyle w:val="ListNumber2"/>
      </w:pPr>
      <w:r>
        <w:t>No</w:t>
      </w:r>
    </w:p>
    <w:p w14:paraId="70B00753" w14:textId="77777777" w:rsidR="00101C70" w:rsidRPr="00101C70" w:rsidRDefault="00034AEC" w:rsidP="00101C70">
      <w:pPr>
        <w:pStyle w:val="ListNumber"/>
        <w:rPr>
          <w:b/>
          <w:bCs/>
        </w:rPr>
      </w:pPr>
      <w:r w:rsidRPr="00101C70">
        <w:rPr>
          <w:b/>
          <w:bCs/>
        </w:rPr>
        <w:t>How effectively do we deliver our regulatory services?</w:t>
      </w:r>
    </w:p>
    <w:p w14:paraId="5E097092" w14:textId="7E53C25D" w:rsidR="00101C70" w:rsidRDefault="00034AEC" w:rsidP="00101C70">
      <w:pPr>
        <w:pStyle w:val="ListNumber2"/>
      </w:pPr>
      <w:r>
        <w:t xml:space="preserve">Very </w:t>
      </w:r>
      <w:r w:rsidR="00A6191E">
        <w:t>p</w:t>
      </w:r>
      <w:r>
        <w:t>oor</w:t>
      </w:r>
    </w:p>
    <w:p w14:paraId="4BF7A84C" w14:textId="77777777" w:rsidR="00101C70" w:rsidRDefault="00101C70" w:rsidP="00101C70">
      <w:pPr>
        <w:pStyle w:val="ListNumber2"/>
      </w:pPr>
      <w:r>
        <w:t>Poor</w:t>
      </w:r>
    </w:p>
    <w:p w14:paraId="605281BE" w14:textId="77777777" w:rsidR="00101C70" w:rsidRDefault="00034AEC" w:rsidP="00101C70">
      <w:pPr>
        <w:pStyle w:val="ListNumber2"/>
      </w:pPr>
      <w:r>
        <w:t>Neutral</w:t>
      </w:r>
    </w:p>
    <w:p w14:paraId="52D139EB" w14:textId="77777777" w:rsidR="00101C70" w:rsidRDefault="00101C70" w:rsidP="00101C70">
      <w:pPr>
        <w:pStyle w:val="ListNumber2"/>
      </w:pPr>
      <w:r>
        <w:t>Well</w:t>
      </w:r>
    </w:p>
    <w:p w14:paraId="36A7CCBA" w14:textId="51583308" w:rsidR="00034AEC" w:rsidRDefault="00034AEC" w:rsidP="00034AEC">
      <w:pPr>
        <w:pStyle w:val="ListNumber2"/>
      </w:pPr>
      <w:r>
        <w:t xml:space="preserve">Very </w:t>
      </w:r>
      <w:r w:rsidR="00A6191E">
        <w:t>w</w:t>
      </w:r>
      <w:r>
        <w:t>el</w:t>
      </w:r>
      <w:r w:rsidR="00101C70">
        <w:t>l</w:t>
      </w:r>
    </w:p>
    <w:p w14:paraId="5E65CF0A" w14:textId="1835871A" w:rsidR="00034AEC" w:rsidRPr="00101C70" w:rsidRDefault="00034AEC" w:rsidP="008C2B68">
      <w:pPr>
        <w:pStyle w:val="ListNumber"/>
        <w:rPr>
          <w:b/>
          <w:bCs/>
        </w:rPr>
      </w:pPr>
      <w:r w:rsidRPr="00101C70">
        <w:rPr>
          <w:b/>
          <w:bCs/>
        </w:rPr>
        <w:t>Which regulatory services delivered by the department do we perform well? Choose up to 3</w:t>
      </w:r>
      <w:r w:rsidR="00101C70">
        <w:rPr>
          <w:b/>
          <w:bCs/>
        </w:rPr>
        <w:t>.</w:t>
      </w:r>
    </w:p>
    <w:p w14:paraId="02C499D0" w14:textId="77777777" w:rsidR="00034AEC" w:rsidRDefault="00034AEC" w:rsidP="00A6191E">
      <w:pPr>
        <w:pStyle w:val="ListNumber2"/>
      </w:pPr>
      <w:r w:rsidRPr="00A6191E">
        <w:t>Accreditation</w:t>
      </w:r>
    </w:p>
    <w:p w14:paraId="4B4D789C" w14:textId="77777777" w:rsidR="00034AEC" w:rsidRDefault="00034AEC" w:rsidP="00A6191E">
      <w:pPr>
        <w:pStyle w:val="ListNumber2"/>
      </w:pPr>
      <w:r>
        <w:t xml:space="preserve">Approved approaches to managing goods, premises, and other things (also known as third party and other </w:t>
      </w:r>
      <w:r w:rsidRPr="00A6191E">
        <w:t>approved</w:t>
      </w:r>
      <w:r>
        <w:t xml:space="preserve"> arrangements)</w:t>
      </w:r>
    </w:p>
    <w:p w14:paraId="7618CD6A" w14:textId="77777777" w:rsidR="00034AEC" w:rsidRDefault="00034AEC" w:rsidP="00101C70">
      <w:pPr>
        <w:pStyle w:val="ListNumber2"/>
      </w:pPr>
      <w:r>
        <w:t>Audit activities</w:t>
      </w:r>
    </w:p>
    <w:p w14:paraId="308D5D0F" w14:textId="77777777" w:rsidR="00034AEC" w:rsidRDefault="00034AEC" w:rsidP="00101C70">
      <w:pPr>
        <w:pStyle w:val="ListNumber2"/>
      </w:pPr>
      <w:r>
        <w:t>Clearance of goods</w:t>
      </w:r>
    </w:p>
    <w:p w14:paraId="3A37E489" w14:textId="77777777" w:rsidR="00034AEC" w:rsidRDefault="00034AEC" w:rsidP="00101C70">
      <w:pPr>
        <w:pStyle w:val="ListNumber2"/>
      </w:pPr>
      <w:r>
        <w:t>Document assessment</w:t>
      </w:r>
    </w:p>
    <w:p w14:paraId="0D473EAE" w14:textId="359A0933" w:rsidR="00034AEC" w:rsidRDefault="00034AEC" w:rsidP="00101C70">
      <w:pPr>
        <w:pStyle w:val="ListNumber2"/>
      </w:pPr>
      <w:r>
        <w:t>Inspections</w:t>
      </w:r>
    </w:p>
    <w:p w14:paraId="013C43B3" w14:textId="77777777" w:rsidR="00034AEC" w:rsidRDefault="00034AEC" w:rsidP="00101C70">
      <w:pPr>
        <w:pStyle w:val="ListNumber2"/>
      </w:pPr>
      <w:r>
        <w:t>Issuing permits</w:t>
      </w:r>
    </w:p>
    <w:p w14:paraId="7FFDDD20" w14:textId="77777777" w:rsidR="00034AEC" w:rsidRDefault="00034AEC" w:rsidP="00101C70">
      <w:pPr>
        <w:pStyle w:val="ListNumber2"/>
      </w:pPr>
      <w:r>
        <w:t>Operational practices and processes</w:t>
      </w:r>
    </w:p>
    <w:p w14:paraId="4919102F" w14:textId="77777777" w:rsidR="00034AEC" w:rsidRDefault="00034AEC" w:rsidP="00101C70">
      <w:pPr>
        <w:pStyle w:val="ListNumber2"/>
      </w:pPr>
      <w:r>
        <w:t>Registrations</w:t>
      </w:r>
    </w:p>
    <w:p w14:paraId="618EAE51" w14:textId="77777777" w:rsidR="00034AEC" w:rsidRDefault="00034AEC" w:rsidP="00101C70">
      <w:pPr>
        <w:pStyle w:val="ListNumber2"/>
      </w:pPr>
      <w:r>
        <w:t>Other (please specify)</w:t>
      </w:r>
    </w:p>
    <w:p w14:paraId="0C635305" w14:textId="77777777" w:rsidR="00B73E31" w:rsidRDefault="00034AEC" w:rsidP="00B73E31">
      <w:pPr>
        <w:pStyle w:val="ListNumber"/>
        <w:rPr>
          <w:b/>
          <w:bCs/>
        </w:rPr>
      </w:pPr>
      <w:r w:rsidRPr="00101C70">
        <w:rPr>
          <w:b/>
          <w:bCs/>
        </w:rPr>
        <w:t>How satisfied are you with the way the department communicates its regulatory policies, processes and decisions?</w:t>
      </w:r>
    </w:p>
    <w:p w14:paraId="0DE792CE" w14:textId="77777777" w:rsidR="00B73E31" w:rsidRPr="00B73E31" w:rsidRDefault="00034AEC" w:rsidP="00B73E31">
      <w:pPr>
        <w:pStyle w:val="ListNumber2"/>
        <w:rPr>
          <w:b/>
          <w:bCs/>
        </w:rPr>
      </w:pPr>
      <w:r>
        <w:t>Very dissatisfied</w:t>
      </w:r>
    </w:p>
    <w:p w14:paraId="6C1DC918" w14:textId="77777777" w:rsidR="00B73E31" w:rsidRPr="00B73E31" w:rsidRDefault="00034AEC" w:rsidP="00B73E31">
      <w:pPr>
        <w:pStyle w:val="ListNumber2"/>
        <w:rPr>
          <w:b/>
          <w:bCs/>
        </w:rPr>
      </w:pPr>
      <w:r>
        <w:t>Dissatisfied</w:t>
      </w:r>
    </w:p>
    <w:p w14:paraId="2B368767" w14:textId="77777777" w:rsidR="00B73E31" w:rsidRPr="00B73E31" w:rsidRDefault="00034AEC" w:rsidP="00B73E31">
      <w:pPr>
        <w:pStyle w:val="ListNumber2"/>
        <w:rPr>
          <w:b/>
          <w:bCs/>
        </w:rPr>
      </w:pPr>
      <w:r>
        <w:t xml:space="preserve">Neither dissatisfied </w:t>
      </w:r>
      <w:proofErr w:type="gramStart"/>
      <w:r>
        <w:t>or</w:t>
      </w:r>
      <w:proofErr w:type="gramEnd"/>
      <w:r>
        <w:t xml:space="preserve"> satisfied</w:t>
      </w:r>
    </w:p>
    <w:p w14:paraId="5326F19A" w14:textId="77777777" w:rsidR="00B73E31" w:rsidRPr="00B73E31" w:rsidRDefault="00034AEC" w:rsidP="00B73E31">
      <w:pPr>
        <w:pStyle w:val="ListNumber2"/>
        <w:rPr>
          <w:b/>
          <w:bCs/>
        </w:rPr>
      </w:pPr>
      <w:r>
        <w:t>Satisfied</w:t>
      </w:r>
    </w:p>
    <w:p w14:paraId="4C30C5A8" w14:textId="4E8804A4" w:rsidR="00034AEC" w:rsidRPr="00B73E31" w:rsidRDefault="00034AEC" w:rsidP="00B73E31">
      <w:pPr>
        <w:pStyle w:val="ListNumber2"/>
        <w:rPr>
          <w:b/>
          <w:bCs/>
        </w:rPr>
      </w:pPr>
      <w:r>
        <w:t>Very satisfied</w:t>
      </w:r>
    </w:p>
    <w:p w14:paraId="19B95721" w14:textId="77777777" w:rsidR="00B73E31" w:rsidRDefault="00034AEC" w:rsidP="00B73E31">
      <w:pPr>
        <w:pStyle w:val="ListNumber"/>
        <w:rPr>
          <w:b/>
          <w:bCs/>
        </w:rPr>
      </w:pPr>
      <w:r w:rsidRPr="00101C70">
        <w:rPr>
          <w:b/>
          <w:bCs/>
        </w:rPr>
        <w:t>Which regulatory services delivered by the department can we improve? Choose up to 3</w:t>
      </w:r>
      <w:r w:rsidR="00101C70" w:rsidRPr="00101C70">
        <w:rPr>
          <w:b/>
          <w:bCs/>
        </w:rPr>
        <w:t>.</w:t>
      </w:r>
    </w:p>
    <w:p w14:paraId="57FB867E" w14:textId="77777777" w:rsidR="00B73E31" w:rsidRPr="00B73E31" w:rsidRDefault="00034AEC" w:rsidP="001B01F7">
      <w:pPr>
        <w:pStyle w:val="ListNumber2"/>
      </w:pPr>
      <w:r>
        <w:t>Accreditation</w:t>
      </w:r>
    </w:p>
    <w:p w14:paraId="4D3045BB" w14:textId="69628726" w:rsidR="00B73E31" w:rsidRPr="00B73E31" w:rsidRDefault="00034AEC" w:rsidP="001B01F7">
      <w:pPr>
        <w:pStyle w:val="ListNumber2"/>
      </w:pPr>
      <w:r>
        <w:t>Approved approaches to managing goods, premises, and other things (also known as third party an</w:t>
      </w:r>
      <w:r w:rsidR="00577AEA">
        <w:t>d</w:t>
      </w:r>
      <w:r w:rsidR="001B01F7">
        <w:t xml:space="preserve"> </w:t>
      </w:r>
      <w:r>
        <w:t>other approved arrangements)</w:t>
      </w:r>
    </w:p>
    <w:p w14:paraId="7E131834" w14:textId="77777777" w:rsidR="00B73E31" w:rsidRPr="00B73E31" w:rsidRDefault="00034AEC" w:rsidP="001B01F7">
      <w:pPr>
        <w:pStyle w:val="ListNumber2"/>
      </w:pPr>
      <w:r>
        <w:lastRenderedPageBreak/>
        <w:t>Audit activities</w:t>
      </w:r>
    </w:p>
    <w:p w14:paraId="3E70AFB8" w14:textId="77777777" w:rsidR="00B73E31" w:rsidRPr="00B73E31" w:rsidRDefault="00034AEC" w:rsidP="001B01F7">
      <w:pPr>
        <w:pStyle w:val="ListNumber2"/>
      </w:pPr>
      <w:r>
        <w:t>Clearance of goods</w:t>
      </w:r>
    </w:p>
    <w:p w14:paraId="4FBD8225" w14:textId="2D0AC2AE" w:rsidR="00B73E31" w:rsidRPr="00B73E31" w:rsidRDefault="00034AEC" w:rsidP="001B01F7">
      <w:pPr>
        <w:pStyle w:val="ListNumber2"/>
      </w:pPr>
      <w:r>
        <w:t>Document assessment</w:t>
      </w:r>
    </w:p>
    <w:p w14:paraId="7ED57608" w14:textId="172387E3" w:rsidR="00B73E31" w:rsidRPr="00B73E31" w:rsidRDefault="00577AEA" w:rsidP="001B01F7">
      <w:pPr>
        <w:pStyle w:val="ListNumber2"/>
      </w:pPr>
      <w:r>
        <w:t>I</w:t>
      </w:r>
      <w:r w:rsidR="00034AEC">
        <w:t>nspections</w:t>
      </w:r>
    </w:p>
    <w:p w14:paraId="3D856433" w14:textId="0B3B5917" w:rsidR="00B73E31" w:rsidRPr="00B73E31" w:rsidRDefault="00034AEC" w:rsidP="001B01F7">
      <w:pPr>
        <w:pStyle w:val="ListNumber2"/>
      </w:pPr>
      <w:r>
        <w:t>Issuing permits</w:t>
      </w:r>
    </w:p>
    <w:p w14:paraId="228F7297" w14:textId="77777777" w:rsidR="00B73E31" w:rsidRPr="00B73E31" w:rsidRDefault="00034AEC" w:rsidP="001B01F7">
      <w:pPr>
        <w:pStyle w:val="ListNumber2"/>
      </w:pPr>
      <w:r>
        <w:t>Registrations</w:t>
      </w:r>
    </w:p>
    <w:p w14:paraId="299299F6" w14:textId="29171520" w:rsidR="00B73E31" w:rsidRPr="00B73E31" w:rsidRDefault="00034AEC" w:rsidP="001B01F7">
      <w:pPr>
        <w:pStyle w:val="ListNumber2"/>
      </w:pPr>
      <w:r>
        <w:t>Operational practices and processes</w:t>
      </w:r>
    </w:p>
    <w:p w14:paraId="2E76CBD6" w14:textId="668FBD05" w:rsidR="00034AEC" w:rsidRPr="00B73E31" w:rsidRDefault="00034AEC" w:rsidP="001B01F7">
      <w:pPr>
        <w:pStyle w:val="ListNumber2"/>
      </w:pPr>
      <w:r>
        <w:t>Other (please specify)</w:t>
      </w:r>
    </w:p>
    <w:p w14:paraId="48F98D9F" w14:textId="77777777" w:rsidR="00034AEC" w:rsidRPr="00B73E31" w:rsidRDefault="00034AEC" w:rsidP="00B73E31">
      <w:pPr>
        <w:pStyle w:val="ListNumber"/>
        <w:rPr>
          <w:b/>
          <w:bCs/>
        </w:rPr>
      </w:pPr>
      <w:r w:rsidRPr="00B73E31">
        <w:rPr>
          <w:b/>
          <w:bCs/>
        </w:rPr>
        <w:t>What resources do you use to understand and stay up to date with your regulatory requirements?</w:t>
      </w:r>
    </w:p>
    <w:p w14:paraId="28BADFC9" w14:textId="77777777" w:rsidR="00034AEC" w:rsidRDefault="00034AEC" w:rsidP="00DC1FBA">
      <w:pPr>
        <w:pStyle w:val="ListNumber2"/>
        <w:ind w:left="908" w:hanging="454"/>
      </w:pPr>
      <w:r>
        <w:t>Calling or emailing the department</w:t>
      </w:r>
    </w:p>
    <w:p w14:paraId="2427DF63" w14:textId="36C10CAC" w:rsidR="00034AEC" w:rsidRDefault="00316BED" w:rsidP="00DC1FBA">
      <w:pPr>
        <w:pStyle w:val="ListNumber2"/>
        <w:ind w:left="908" w:hanging="454"/>
      </w:pPr>
      <w:r>
        <w:t xml:space="preserve">Department </w:t>
      </w:r>
      <w:r w:rsidR="00034AEC">
        <w:t>webpages</w:t>
      </w:r>
    </w:p>
    <w:p w14:paraId="28B1A9BD" w14:textId="77777777" w:rsidR="00034AEC" w:rsidRDefault="00034AEC" w:rsidP="00DC1FBA">
      <w:pPr>
        <w:pStyle w:val="ListNumber2"/>
        <w:ind w:left="908" w:hanging="454"/>
      </w:pPr>
      <w:r>
        <w:t>Australian Biosecurity Import Conditions (BICON)</w:t>
      </w:r>
    </w:p>
    <w:p w14:paraId="42C98A28" w14:textId="77777777" w:rsidR="00034AEC" w:rsidRDefault="00034AEC" w:rsidP="00DC1FBA">
      <w:pPr>
        <w:pStyle w:val="ListNumber2"/>
        <w:ind w:left="908" w:hanging="454"/>
      </w:pPr>
      <w:r>
        <w:t>Industry advice notices</w:t>
      </w:r>
    </w:p>
    <w:p w14:paraId="48C5F9D8" w14:textId="77777777" w:rsidR="00034AEC" w:rsidRDefault="00034AEC" w:rsidP="00DC1FBA">
      <w:pPr>
        <w:pStyle w:val="ListNumber2"/>
        <w:ind w:left="908" w:hanging="454"/>
      </w:pPr>
      <w:r>
        <w:t>Manual of Importing Country Requirements (</w:t>
      </w:r>
      <w:proofErr w:type="spellStart"/>
      <w:r>
        <w:t>Micor</w:t>
      </w:r>
      <w:proofErr w:type="spellEnd"/>
      <w:r>
        <w:t>)</w:t>
      </w:r>
    </w:p>
    <w:p w14:paraId="6E0EC116" w14:textId="77777777" w:rsidR="00034AEC" w:rsidRDefault="00034AEC" w:rsidP="00DC1FBA">
      <w:pPr>
        <w:pStyle w:val="ListNumber2"/>
        <w:ind w:left="908" w:hanging="454"/>
      </w:pPr>
      <w:r>
        <w:t xml:space="preserve">Market access </w:t>
      </w:r>
      <w:proofErr w:type="gramStart"/>
      <w:r>
        <w:t>advices</w:t>
      </w:r>
      <w:proofErr w:type="gramEnd"/>
    </w:p>
    <w:p w14:paraId="47125F3B" w14:textId="77777777" w:rsidR="00034AEC" w:rsidRDefault="00034AEC" w:rsidP="00DC1FBA">
      <w:pPr>
        <w:pStyle w:val="ListNumber2"/>
        <w:ind w:left="908" w:hanging="454"/>
      </w:pPr>
      <w:r>
        <w:t>Meat notices</w:t>
      </w:r>
    </w:p>
    <w:p w14:paraId="26DC2630" w14:textId="77777777" w:rsidR="00034AEC" w:rsidRDefault="00034AEC" w:rsidP="00DC1FBA">
      <w:pPr>
        <w:pStyle w:val="ListNumber2"/>
        <w:ind w:left="908" w:hanging="454"/>
      </w:pPr>
      <w:r>
        <w:t>Newsletters</w:t>
      </w:r>
    </w:p>
    <w:p w14:paraId="66B1CB6A" w14:textId="77777777" w:rsidR="00034AEC" w:rsidRDefault="00034AEC" w:rsidP="00DC1FBA">
      <w:pPr>
        <w:pStyle w:val="ListNumber2"/>
        <w:ind w:left="908" w:hanging="454"/>
      </w:pPr>
      <w:r>
        <w:t>Engagement or collaboration activities</w:t>
      </w:r>
    </w:p>
    <w:p w14:paraId="4DD58264" w14:textId="77777777" w:rsidR="00034AEC" w:rsidRDefault="00034AEC" w:rsidP="00DC1FBA">
      <w:pPr>
        <w:pStyle w:val="ListNumber2"/>
        <w:ind w:left="908" w:hanging="454"/>
      </w:pPr>
      <w:r>
        <w:t>Attending seminars or webinars</w:t>
      </w:r>
    </w:p>
    <w:p w14:paraId="12F80ADA" w14:textId="77777777" w:rsidR="00034AEC" w:rsidRDefault="00034AEC" w:rsidP="00DC1FBA">
      <w:pPr>
        <w:pStyle w:val="ListNumber2"/>
        <w:ind w:left="908" w:hanging="454"/>
      </w:pPr>
      <w:r>
        <w:t>Word of mouth</w:t>
      </w:r>
    </w:p>
    <w:p w14:paraId="50C4FC79" w14:textId="77777777" w:rsidR="00034AEC" w:rsidRDefault="00034AEC" w:rsidP="00DC1FBA">
      <w:pPr>
        <w:pStyle w:val="ListNumber2"/>
        <w:ind w:left="908" w:hanging="454"/>
      </w:pPr>
      <w:r>
        <w:t>Other (please specify)</w:t>
      </w:r>
    </w:p>
    <w:p w14:paraId="30169F66" w14:textId="77777777" w:rsidR="00034AEC" w:rsidRDefault="00034AEC" w:rsidP="00B00D1D">
      <w:pPr>
        <w:pStyle w:val="Heading4"/>
        <w:numPr>
          <w:ilvl w:val="0"/>
          <w:numId w:val="0"/>
        </w:numPr>
        <w:ind w:left="964" w:hanging="964"/>
      </w:pPr>
      <w:bookmarkStart w:id="59" w:name="_Toc179905780"/>
      <w:bookmarkStart w:id="60" w:name="_Toc179965280"/>
      <w:r>
        <w:t>Future collaboration in regulatory service delivery</w:t>
      </w:r>
      <w:bookmarkEnd w:id="59"/>
      <w:bookmarkEnd w:id="60"/>
    </w:p>
    <w:p w14:paraId="6EEDE60B" w14:textId="0B0B5565" w:rsidR="00034AEC" w:rsidRPr="00AA7790" w:rsidRDefault="00034AEC" w:rsidP="00AA7790">
      <w:pPr>
        <w:pStyle w:val="ListNumber"/>
        <w:rPr>
          <w:b/>
          <w:bCs/>
        </w:rPr>
      </w:pPr>
      <w:r w:rsidRPr="00AA7790">
        <w:rPr>
          <w:b/>
          <w:bCs/>
        </w:rPr>
        <w:t>Would you be willing to become involved in improving our regulatory service delivery?</w:t>
      </w:r>
    </w:p>
    <w:p w14:paraId="379F139B" w14:textId="77777777" w:rsidR="00034AEC" w:rsidRDefault="00034AEC" w:rsidP="00AA7790">
      <w:pPr>
        <w:pStyle w:val="ListNumber2"/>
        <w:ind w:left="908" w:hanging="454"/>
      </w:pPr>
      <w:r>
        <w:t>Yes</w:t>
      </w:r>
    </w:p>
    <w:p w14:paraId="6CBFF274" w14:textId="77777777" w:rsidR="00034AEC" w:rsidRDefault="00034AEC" w:rsidP="00AA7790">
      <w:pPr>
        <w:pStyle w:val="ListNumber2"/>
        <w:ind w:left="908" w:hanging="454"/>
      </w:pPr>
      <w:r>
        <w:t>No</w:t>
      </w:r>
    </w:p>
    <w:p w14:paraId="1C6DD08C" w14:textId="44A0FB7F" w:rsidR="00034AEC" w:rsidRPr="00AA7790" w:rsidRDefault="00034AEC" w:rsidP="00AA7790">
      <w:pPr>
        <w:pStyle w:val="ListNumber"/>
        <w:rPr>
          <w:b/>
          <w:bCs/>
        </w:rPr>
      </w:pPr>
      <w:r w:rsidRPr="00AA7790">
        <w:rPr>
          <w:b/>
          <w:bCs/>
        </w:rPr>
        <w:t>Do you have any further comments to share with us about our regulatory service delivery?</w:t>
      </w:r>
    </w:p>
    <w:p w14:paraId="3BE63B90" w14:textId="6A5C6068" w:rsidR="00034AEC" w:rsidRPr="00B00D1D" w:rsidRDefault="00034AEC" w:rsidP="00B00D1D">
      <w:pPr>
        <w:pStyle w:val="Heading3"/>
        <w:numPr>
          <w:ilvl w:val="0"/>
          <w:numId w:val="0"/>
        </w:numPr>
        <w:ind w:left="964" w:hanging="964"/>
      </w:pPr>
      <w:bookmarkStart w:id="61" w:name="_Toc179905781"/>
      <w:bookmarkStart w:id="62" w:name="_Toc179965281"/>
      <w:bookmarkStart w:id="63" w:name="_Toc183619743"/>
      <w:r w:rsidRPr="00B00D1D">
        <w:t xml:space="preserve">Stakeholder </w:t>
      </w:r>
      <w:r w:rsidR="00A6191E">
        <w:t>e</w:t>
      </w:r>
      <w:r w:rsidRPr="00B00D1D">
        <w:t>ngagement</w:t>
      </w:r>
      <w:bookmarkEnd w:id="61"/>
      <w:bookmarkEnd w:id="62"/>
      <w:bookmarkEnd w:id="63"/>
    </w:p>
    <w:p w14:paraId="0A87DFB4" w14:textId="77777777" w:rsidR="00034AEC" w:rsidRPr="00AA7790" w:rsidRDefault="00034AEC" w:rsidP="00AA7790">
      <w:pPr>
        <w:pStyle w:val="ListNumber"/>
        <w:rPr>
          <w:b/>
          <w:bCs/>
        </w:rPr>
      </w:pPr>
      <w:r w:rsidRPr="00AA7790">
        <w:rPr>
          <w:b/>
          <w:bCs/>
        </w:rPr>
        <w:t>Do you know how to initiate an engagement with us on issues that matter to you?</w:t>
      </w:r>
    </w:p>
    <w:p w14:paraId="199DAE72" w14:textId="77777777" w:rsidR="00034AEC" w:rsidRDefault="00034AEC" w:rsidP="00AA7790">
      <w:pPr>
        <w:pStyle w:val="ListNumber2"/>
        <w:ind w:left="908" w:hanging="454"/>
      </w:pPr>
      <w:r>
        <w:t>Yes</w:t>
      </w:r>
    </w:p>
    <w:p w14:paraId="513A0BC7" w14:textId="77777777" w:rsidR="00034AEC" w:rsidRDefault="00034AEC" w:rsidP="00AA7790">
      <w:pPr>
        <w:pStyle w:val="ListNumber2"/>
        <w:ind w:left="908" w:hanging="454"/>
      </w:pPr>
      <w:r>
        <w:t>No</w:t>
      </w:r>
    </w:p>
    <w:p w14:paraId="3AE2AC42" w14:textId="77777777" w:rsidR="00034AEC" w:rsidRDefault="00034AEC" w:rsidP="00AA7790">
      <w:pPr>
        <w:pStyle w:val="ListNumber2"/>
        <w:ind w:left="908" w:hanging="454"/>
      </w:pPr>
      <w:r>
        <w:t>Unsure</w:t>
      </w:r>
    </w:p>
    <w:p w14:paraId="24F72716" w14:textId="77777777" w:rsidR="00034AEC" w:rsidRPr="00AA7790" w:rsidRDefault="00034AEC" w:rsidP="00AA7790">
      <w:pPr>
        <w:pStyle w:val="ListNumber"/>
        <w:rPr>
          <w:b/>
          <w:bCs/>
        </w:rPr>
      </w:pPr>
      <w:r w:rsidRPr="00AA7790">
        <w:rPr>
          <w:b/>
          <w:bCs/>
        </w:rPr>
        <w:t>Have you engaged with us on the development of a policy, program or service delivery?</w:t>
      </w:r>
    </w:p>
    <w:p w14:paraId="38A338EE" w14:textId="77777777" w:rsidR="00034AEC" w:rsidRDefault="00034AEC" w:rsidP="00D341DE">
      <w:pPr>
        <w:pStyle w:val="ListNumber2"/>
      </w:pPr>
      <w:r>
        <w:lastRenderedPageBreak/>
        <w:t>Yes</w:t>
      </w:r>
    </w:p>
    <w:p w14:paraId="68CBD64E" w14:textId="77777777" w:rsidR="00034AEC" w:rsidRDefault="00034AEC" w:rsidP="00D341DE">
      <w:pPr>
        <w:pStyle w:val="ListNumber2"/>
      </w:pPr>
      <w:r>
        <w:t>No</w:t>
      </w:r>
    </w:p>
    <w:p w14:paraId="2889BA69" w14:textId="77777777" w:rsidR="00D341DE" w:rsidRPr="00D341DE" w:rsidRDefault="00034AEC" w:rsidP="00D341DE">
      <w:pPr>
        <w:pStyle w:val="ListNumber"/>
        <w:rPr>
          <w:b/>
          <w:bCs/>
        </w:rPr>
      </w:pPr>
      <w:r w:rsidRPr="00D341DE">
        <w:rPr>
          <w:b/>
          <w:bCs/>
        </w:rPr>
        <w:t>Do you have sufficient opportunities to engage with us on issues that matter to you?</w:t>
      </w:r>
    </w:p>
    <w:p w14:paraId="366D8A9A" w14:textId="77777777" w:rsidR="00D341DE" w:rsidRDefault="00034AEC" w:rsidP="00D341DE">
      <w:pPr>
        <w:pStyle w:val="ListNumber2"/>
      </w:pPr>
      <w:r>
        <w:t>Yes</w:t>
      </w:r>
    </w:p>
    <w:p w14:paraId="32AD96FF" w14:textId="77777777" w:rsidR="00D341DE" w:rsidRDefault="00034AEC" w:rsidP="00D341DE">
      <w:pPr>
        <w:pStyle w:val="ListNumber2"/>
      </w:pPr>
      <w:r>
        <w:t>No</w:t>
      </w:r>
    </w:p>
    <w:p w14:paraId="0A45B6EA" w14:textId="51C5F750" w:rsidR="00034AEC" w:rsidRDefault="00034AEC" w:rsidP="00D341DE">
      <w:pPr>
        <w:pStyle w:val="ListNumber2"/>
      </w:pPr>
      <w:r>
        <w:t>Unsure</w:t>
      </w:r>
    </w:p>
    <w:p w14:paraId="2F86F5AB" w14:textId="77777777" w:rsidR="00034AEC" w:rsidRPr="00D341DE" w:rsidRDefault="00034AEC" w:rsidP="00D341DE">
      <w:pPr>
        <w:pStyle w:val="ListNumber"/>
        <w:rPr>
          <w:b/>
          <w:bCs/>
        </w:rPr>
      </w:pPr>
      <w:r w:rsidRPr="00D341DE">
        <w:rPr>
          <w:b/>
          <w:bCs/>
        </w:rPr>
        <w:t xml:space="preserve"> How would you like to engage with us?</w:t>
      </w:r>
    </w:p>
    <w:p w14:paraId="678B5F9C" w14:textId="77777777" w:rsidR="00034AEC" w:rsidRDefault="00034AEC" w:rsidP="00D341DE">
      <w:pPr>
        <w:pStyle w:val="ListNumber2"/>
      </w:pPr>
      <w:r>
        <w:t>Receiving information (e.g. newsletters, webinars, website, social media posts)</w:t>
      </w:r>
    </w:p>
    <w:p w14:paraId="68DFD03E" w14:textId="77777777" w:rsidR="00034AEC" w:rsidRDefault="00034AEC" w:rsidP="00D341DE">
      <w:pPr>
        <w:pStyle w:val="ListNumber2"/>
      </w:pPr>
      <w:r>
        <w:t>Consultation (e.g. surveys, working groups, focus groups or roundtables)</w:t>
      </w:r>
    </w:p>
    <w:p w14:paraId="6D44BBEE" w14:textId="77777777" w:rsidR="00034AEC" w:rsidRDefault="00034AEC" w:rsidP="00D341DE">
      <w:pPr>
        <w:pStyle w:val="ListNumber2"/>
      </w:pPr>
      <w:r>
        <w:t>Collaborate and deliberate (e.g. advisory groups, committees, expert panels, workshops)</w:t>
      </w:r>
    </w:p>
    <w:p w14:paraId="00EA7866" w14:textId="127A2DD7" w:rsidR="00034AEC" w:rsidRDefault="00D341DE" w:rsidP="00D341DE">
      <w:pPr>
        <w:pStyle w:val="ListNumber2"/>
      </w:pPr>
      <w:r>
        <w:t>P</w:t>
      </w:r>
      <w:r w:rsidR="00034AEC">
        <w:t>artnerships (e</w:t>
      </w:r>
      <w:r w:rsidR="009F38F6">
        <w:t>.</w:t>
      </w:r>
      <w:r w:rsidR="00034AEC">
        <w:t>g. formal partnerships between government and organisations)</w:t>
      </w:r>
    </w:p>
    <w:p w14:paraId="3E1999ED" w14:textId="77777777" w:rsidR="00034AEC" w:rsidRDefault="00034AEC" w:rsidP="00D341DE">
      <w:pPr>
        <w:pStyle w:val="ListNumber2"/>
      </w:pPr>
      <w:r>
        <w:t>Other (please specify)</w:t>
      </w:r>
    </w:p>
    <w:p w14:paraId="21B874E1" w14:textId="77777777" w:rsidR="0098675F" w:rsidRDefault="00034AEC" w:rsidP="0098675F">
      <w:pPr>
        <w:pStyle w:val="ListNumber"/>
        <w:rPr>
          <w:b/>
          <w:bCs/>
        </w:rPr>
      </w:pPr>
      <w:r w:rsidRPr="00D341DE">
        <w:rPr>
          <w:b/>
          <w:bCs/>
        </w:rPr>
        <w:t>How would you like to find out about engagement opportunities offered by us?</w:t>
      </w:r>
    </w:p>
    <w:p w14:paraId="55085A5C" w14:textId="77777777" w:rsidR="0098675F" w:rsidRPr="0098675F" w:rsidRDefault="00034AEC" w:rsidP="0098675F">
      <w:pPr>
        <w:pStyle w:val="ListNumber2"/>
        <w:rPr>
          <w:b/>
          <w:bCs/>
        </w:rPr>
      </w:pPr>
      <w:r w:rsidRPr="0098675F">
        <w:t>Website</w:t>
      </w:r>
    </w:p>
    <w:p w14:paraId="7D3FDD28" w14:textId="77777777" w:rsidR="0098675F" w:rsidRDefault="00034AEC" w:rsidP="0098675F">
      <w:pPr>
        <w:pStyle w:val="ListNumber2"/>
      </w:pPr>
      <w:r w:rsidRPr="0098675F">
        <w:t>Social media posts</w:t>
      </w:r>
    </w:p>
    <w:p w14:paraId="3E543FA3" w14:textId="3068E713" w:rsidR="0098675F" w:rsidRDefault="00034AEC" w:rsidP="0098675F">
      <w:pPr>
        <w:pStyle w:val="ListNumber2"/>
      </w:pPr>
      <w:r w:rsidRPr="0098675F">
        <w:t xml:space="preserve">Departmental </w:t>
      </w:r>
      <w:r w:rsidR="00A6191E">
        <w:t>n</w:t>
      </w:r>
      <w:r w:rsidRPr="0098675F">
        <w:t>ewsletters</w:t>
      </w:r>
    </w:p>
    <w:p w14:paraId="7173AFBA" w14:textId="77777777" w:rsidR="0098675F" w:rsidRDefault="00034AEC" w:rsidP="0098675F">
      <w:pPr>
        <w:pStyle w:val="ListNumber2"/>
      </w:pPr>
      <w:r w:rsidRPr="0098675F">
        <w:t>Online advertising</w:t>
      </w:r>
    </w:p>
    <w:p w14:paraId="3C82EF34" w14:textId="77777777" w:rsidR="0098675F" w:rsidRDefault="00034AEC" w:rsidP="0098675F">
      <w:pPr>
        <w:pStyle w:val="ListNumber2"/>
      </w:pPr>
      <w:r w:rsidRPr="0098675F">
        <w:t>Departmental contact</w:t>
      </w:r>
    </w:p>
    <w:p w14:paraId="03392E7D" w14:textId="60225621" w:rsidR="0098675F" w:rsidRDefault="00034AEC" w:rsidP="0098675F">
      <w:pPr>
        <w:pStyle w:val="ListNumber2"/>
      </w:pPr>
      <w:r w:rsidRPr="0098675F">
        <w:t>Via your industry organisations</w:t>
      </w:r>
    </w:p>
    <w:p w14:paraId="4DCF1513" w14:textId="77777777" w:rsidR="0098675F" w:rsidRDefault="00034AEC" w:rsidP="0098675F">
      <w:pPr>
        <w:pStyle w:val="ListNumber2"/>
      </w:pPr>
      <w:r w:rsidRPr="0098675F">
        <w:t>Media releases</w:t>
      </w:r>
    </w:p>
    <w:p w14:paraId="3A4A76DE" w14:textId="53D92E39" w:rsidR="00034AEC" w:rsidRPr="0098675F" w:rsidRDefault="00034AEC" w:rsidP="0098675F">
      <w:pPr>
        <w:pStyle w:val="ListNumber2"/>
      </w:pPr>
      <w:r w:rsidRPr="0098675F">
        <w:t>Other (please specify)</w:t>
      </w:r>
    </w:p>
    <w:p w14:paraId="1CE11851" w14:textId="700C887C" w:rsidR="00121B25" w:rsidRDefault="00034AEC" w:rsidP="00121B25">
      <w:pPr>
        <w:pStyle w:val="ListNumber"/>
        <w:rPr>
          <w:b/>
          <w:bCs/>
        </w:rPr>
      </w:pPr>
      <w:r w:rsidRPr="0039632F">
        <w:rPr>
          <w:b/>
          <w:bCs/>
        </w:rPr>
        <w:t>We are committed to engaging and partnering with stakeholders and the public in service delivery and policymaking. Please indicate your level of agreement with the following statements:</w:t>
      </w:r>
    </w:p>
    <w:p w14:paraId="30876835" w14:textId="3CF7BA46" w:rsidR="00121B25" w:rsidRPr="00121B25" w:rsidRDefault="00121B25" w:rsidP="00121B25">
      <w:pPr>
        <w:pStyle w:val="ListNumber2"/>
      </w:pPr>
      <w:r w:rsidRPr="00121B25">
        <w:t>We are open to a diverse range of perspectives to inform policy, program and service delivery.</w:t>
      </w:r>
    </w:p>
    <w:p w14:paraId="6F8BAD8D" w14:textId="66FBF740" w:rsidR="00121B25" w:rsidRPr="00121B25" w:rsidRDefault="00121B25" w:rsidP="00121B25">
      <w:pPr>
        <w:pStyle w:val="ListNumber2"/>
      </w:pPr>
      <w:r w:rsidRPr="00121B25">
        <w:t>We are responsive and willing to try new approaches that are fit for purpose and culturally appropriate.</w:t>
      </w:r>
    </w:p>
    <w:p w14:paraId="733B485C" w14:textId="335AB9F2" w:rsidR="00121B25" w:rsidRPr="00121B25" w:rsidRDefault="00121B25" w:rsidP="00121B25">
      <w:pPr>
        <w:pStyle w:val="ListNumber2"/>
      </w:pPr>
      <w:r w:rsidRPr="00121B25">
        <w:t>We are transparent, open and honest about expectations, roles, limitations and objectives.</w:t>
      </w:r>
    </w:p>
    <w:p w14:paraId="49CAF810" w14:textId="1DF696F1" w:rsidR="00121B25" w:rsidRPr="00121B25" w:rsidRDefault="00121B25" w:rsidP="00121B25">
      <w:pPr>
        <w:pStyle w:val="ListNumber2"/>
      </w:pPr>
      <w:r w:rsidRPr="00121B25">
        <w:t>We are accountable, share information, take responsibility for commitments made and inform people on how they contributed to the final decision.</w:t>
      </w:r>
    </w:p>
    <w:p w14:paraId="7E68C570" w14:textId="00A8946C" w:rsidR="004D3F1E" w:rsidRPr="00121B25" w:rsidRDefault="00121B25" w:rsidP="00121B25">
      <w:pPr>
        <w:pStyle w:val="ListNumber2"/>
      </w:pPr>
      <w:r w:rsidRPr="00121B25">
        <w:t>We build relationships through respectful collaboration with stakeholders and the public to achieve the best outcomes.</w:t>
      </w:r>
    </w:p>
    <w:p w14:paraId="0321C1B4" w14:textId="40D3F074" w:rsidR="00FE72B1" w:rsidRPr="00462E6F" w:rsidRDefault="00034AEC" w:rsidP="00462E6F">
      <w:pPr>
        <w:pStyle w:val="ListNumber"/>
        <w:rPr>
          <w:b/>
          <w:bCs/>
        </w:rPr>
      </w:pPr>
      <w:r w:rsidRPr="00F72DD4">
        <w:rPr>
          <w:b/>
          <w:bCs/>
        </w:rPr>
        <w:t>How could we improve our engagement with you?</w:t>
      </w:r>
    </w:p>
    <w:sectPr w:rsidR="00FE72B1" w:rsidRPr="00462E6F" w:rsidSect="00D42E4F">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B277F3" w14:textId="77777777" w:rsidR="001235CD" w:rsidRDefault="001235CD">
      <w:r>
        <w:separator/>
      </w:r>
    </w:p>
    <w:p w14:paraId="05B0687E" w14:textId="77777777" w:rsidR="001235CD" w:rsidRDefault="001235CD"/>
    <w:p w14:paraId="5BA55AA0" w14:textId="77777777" w:rsidR="001235CD" w:rsidRDefault="001235CD"/>
  </w:endnote>
  <w:endnote w:type="continuationSeparator" w:id="0">
    <w:p w14:paraId="1FA289F4" w14:textId="77777777" w:rsidR="001235CD" w:rsidRDefault="001235CD">
      <w:r>
        <w:continuationSeparator/>
      </w:r>
    </w:p>
    <w:p w14:paraId="399316E7" w14:textId="77777777" w:rsidR="001235CD" w:rsidRDefault="001235CD"/>
    <w:p w14:paraId="5AE27DC6" w14:textId="77777777" w:rsidR="001235CD" w:rsidRDefault="001235CD"/>
  </w:endnote>
  <w:endnote w:type="continuationNotice" w:id="1">
    <w:p w14:paraId="1FBF7E7F" w14:textId="77777777" w:rsidR="001235CD" w:rsidRDefault="001235CD">
      <w:pPr>
        <w:pStyle w:val="Footer"/>
      </w:pPr>
    </w:p>
    <w:p w14:paraId="10649E17" w14:textId="77777777" w:rsidR="001235CD" w:rsidRDefault="001235CD"/>
    <w:p w14:paraId="7F11848F" w14:textId="77777777" w:rsidR="001235CD" w:rsidRDefault="001235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1C54B" w14:textId="77777777" w:rsidR="00434D4F" w:rsidRDefault="00434D4F" w:rsidP="00434D4F">
    <w:pPr>
      <w:pStyle w:val="Footer"/>
    </w:pPr>
    <w:r>
      <w:rPr>
        <w:noProof/>
      </w:rPr>
      <mc:AlternateContent>
        <mc:Choice Requires="wps">
          <w:drawing>
            <wp:anchor distT="0" distB="0" distL="0" distR="0" simplePos="0" relativeHeight="251658240" behindDoc="0" locked="0" layoutInCell="1" allowOverlap="1" wp14:anchorId="24AA96B4" wp14:editId="3F6443AB">
              <wp:simplePos x="901065" y="10053320"/>
              <wp:positionH relativeFrom="page">
                <wp:align>center</wp:align>
              </wp:positionH>
              <wp:positionV relativeFrom="page">
                <wp:align>bottom</wp:align>
              </wp:positionV>
              <wp:extent cx="551815" cy="404495"/>
              <wp:effectExtent l="0" t="0" r="635" b="0"/>
              <wp:wrapNone/>
              <wp:docPr id="101824829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5A5B731" w14:textId="77777777" w:rsidR="00434D4F" w:rsidRPr="009622CD" w:rsidRDefault="00434D4F" w:rsidP="00434D4F">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AA96B4" id="_x0000_t202" coordsize="21600,21600" o:spt="202" path="m,l,21600r21600,l21600,xe">
              <v:stroke joinstyle="miter"/>
              <v:path gradientshapeok="t" o:connecttype="rect"/>
            </v:shapetype>
            <v:shape id="Text Box 6" o:spid="_x0000_s1026"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" filled="f" stroked="f">
              <v:textbox style="mso-fit-shape-to-text:t" inset="0,0,0,15pt">
                <w:txbxContent>
                  <w:p w14:paraId="65A5B731" w14:textId="77777777" w:rsidR="00434D4F" w:rsidRPr="009622CD" w:rsidRDefault="00434D4F" w:rsidP="00434D4F">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r w:rsidRPr="00DE0AAE">
      <w:t>Department of Agriculture, Fisheries and Forestry</w:t>
    </w:r>
    <w:r>
      <w:tab/>
    </w:r>
    <w:r>
      <w:fldChar w:fldCharType="begin"/>
    </w:r>
    <w:r>
      <w:instrText xml:space="preserve"> PAGE   \* MERGEFORMAT </w:instrText>
    </w:r>
    <w:r>
      <w:fldChar w:fldCharType="separate"/>
    </w:r>
    <w:r>
      <w:t>iv</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A29B06" w14:textId="77777777" w:rsidR="001235CD" w:rsidRDefault="001235CD">
      <w:r>
        <w:separator/>
      </w:r>
    </w:p>
    <w:p w14:paraId="4621F35F" w14:textId="77777777" w:rsidR="001235CD" w:rsidRDefault="001235CD"/>
    <w:p w14:paraId="1F825436" w14:textId="77777777" w:rsidR="001235CD" w:rsidRDefault="001235CD"/>
  </w:footnote>
  <w:footnote w:type="continuationSeparator" w:id="0">
    <w:p w14:paraId="2CB2D3E1" w14:textId="77777777" w:rsidR="001235CD" w:rsidRDefault="001235CD">
      <w:r>
        <w:continuationSeparator/>
      </w:r>
    </w:p>
    <w:p w14:paraId="6377259E" w14:textId="77777777" w:rsidR="001235CD" w:rsidRDefault="001235CD"/>
    <w:p w14:paraId="6CEB1828" w14:textId="77777777" w:rsidR="001235CD" w:rsidRDefault="001235CD"/>
  </w:footnote>
  <w:footnote w:type="continuationNotice" w:id="1">
    <w:p w14:paraId="3B45B331" w14:textId="77777777" w:rsidR="001235CD" w:rsidRDefault="001235CD">
      <w:pPr>
        <w:pStyle w:val="Footer"/>
      </w:pPr>
    </w:p>
    <w:p w14:paraId="7BF8332B" w14:textId="77777777" w:rsidR="001235CD" w:rsidRDefault="001235CD"/>
    <w:p w14:paraId="7BCFE6B0" w14:textId="77777777" w:rsidR="001235CD" w:rsidRDefault="001235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E4513" w14:textId="6C4E00A6" w:rsidR="00434D4F" w:rsidRDefault="00565EC0">
    <w:pPr>
      <w:pStyle w:val="Header"/>
    </w:pPr>
    <w:r w:rsidRPr="00565EC0">
      <w:t>Improving regulatory service delivery and stakeholder engagement: Have Your Say survey assessment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5440A" w14:textId="3D6D7E14" w:rsidR="0031642D" w:rsidRDefault="0031642D" w:rsidP="0031642D">
    <w:pPr>
      <w:pStyle w:val="Header"/>
      <w:jc w:val="left"/>
    </w:pPr>
    <w:r>
      <w:rPr>
        <w:noProof/>
        <w:lang w:val="en-US"/>
      </w:rPr>
      <w:drawing>
        <wp:inline distT="0" distB="0" distL="0" distR="0" wp14:anchorId="2C8A8A33" wp14:editId="59E4A490">
          <wp:extent cx="2438400" cy="708660"/>
          <wp:effectExtent l="0" t="0" r="0" b="0"/>
          <wp:docPr id="1600741215" name="Picture 1600741215"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C4C645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1F823C3"/>
    <w:multiLevelType w:val="hybridMultilevel"/>
    <w:tmpl w:val="37947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3815729"/>
    <w:multiLevelType w:val="hybridMultilevel"/>
    <w:tmpl w:val="F5D8FA7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E77351B"/>
    <w:multiLevelType w:val="hybridMultilevel"/>
    <w:tmpl w:val="26B8D0BE"/>
    <w:lvl w:ilvl="0" w:tplc="B27CC9DE">
      <w:start w:val="1"/>
      <w:numFmt w:val="bullet"/>
      <w:lvlText w:val=""/>
      <w:lvlJc w:val="left"/>
      <w:pPr>
        <w:ind w:left="1020" w:hanging="360"/>
      </w:pPr>
      <w:rPr>
        <w:rFonts w:ascii="Symbol" w:hAnsi="Symbol"/>
      </w:rPr>
    </w:lvl>
    <w:lvl w:ilvl="1" w:tplc="E256A2B8">
      <w:start w:val="1"/>
      <w:numFmt w:val="bullet"/>
      <w:lvlText w:val=""/>
      <w:lvlJc w:val="left"/>
      <w:pPr>
        <w:ind w:left="1020" w:hanging="360"/>
      </w:pPr>
      <w:rPr>
        <w:rFonts w:ascii="Symbol" w:hAnsi="Symbol"/>
      </w:rPr>
    </w:lvl>
    <w:lvl w:ilvl="2" w:tplc="FAF89946">
      <w:start w:val="1"/>
      <w:numFmt w:val="bullet"/>
      <w:lvlText w:val=""/>
      <w:lvlJc w:val="left"/>
      <w:pPr>
        <w:ind w:left="1020" w:hanging="360"/>
      </w:pPr>
      <w:rPr>
        <w:rFonts w:ascii="Symbol" w:hAnsi="Symbol"/>
      </w:rPr>
    </w:lvl>
    <w:lvl w:ilvl="3" w:tplc="BBF8911E">
      <w:start w:val="1"/>
      <w:numFmt w:val="bullet"/>
      <w:lvlText w:val=""/>
      <w:lvlJc w:val="left"/>
      <w:pPr>
        <w:ind w:left="1020" w:hanging="360"/>
      </w:pPr>
      <w:rPr>
        <w:rFonts w:ascii="Symbol" w:hAnsi="Symbol"/>
      </w:rPr>
    </w:lvl>
    <w:lvl w:ilvl="4" w:tplc="C77ED66C">
      <w:start w:val="1"/>
      <w:numFmt w:val="bullet"/>
      <w:lvlText w:val=""/>
      <w:lvlJc w:val="left"/>
      <w:pPr>
        <w:ind w:left="1020" w:hanging="360"/>
      </w:pPr>
      <w:rPr>
        <w:rFonts w:ascii="Symbol" w:hAnsi="Symbol"/>
      </w:rPr>
    </w:lvl>
    <w:lvl w:ilvl="5" w:tplc="653041A4">
      <w:start w:val="1"/>
      <w:numFmt w:val="bullet"/>
      <w:lvlText w:val=""/>
      <w:lvlJc w:val="left"/>
      <w:pPr>
        <w:ind w:left="1020" w:hanging="360"/>
      </w:pPr>
      <w:rPr>
        <w:rFonts w:ascii="Symbol" w:hAnsi="Symbol"/>
      </w:rPr>
    </w:lvl>
    <w:lvl w:ilvl="6" w:tplc="7BB2EC2E">
      <w:start w:val="1"/>
      <w:numFmt w:val="bullet"/>
      <w:lvlText w:val=""/>
      <w:lvlJc w:val="left"/>
      <w:pPr>
        <w:ind w:left="1020" w:hanging="360"/>
      </w:pPr>
      <w:rPr>
        <w:rFonts w:ascii="Symbol" w:hAnsi="Symbol"/>
      </w:rPr>
    </w:lvl>
    <w:lvl w:ilvl="7" w:tplc="5F189348">
      <w:start w:val="1"/>
      <w:numFmt w:val="bullet"/>
      <w:lvlText w:val=""/>
      <w:lvlJc w:val="left"/>
      <w:pPr>
        <w:ind w:left="1020" w:hanging="360"/>
      </w:pPr>
      <w:rPr>
        <w:rFonts w:ascii="Symbol" w:hAnsi="Symbol"/>
      </w:rPr>
    </w:lvl>
    <w:lvl w:ilvl="8" w:tplc="A104A884">
      <w:start w:val="1"/>
      <w:numFmt w:val="bullet"/>
      <w:lvlText w:val=""/>
      <w:lvlJc w:val="left"/>
      <w:pPr>
        <w:ind w:left="1020" w:hanging="360"/>
      </w:pPr>
      <w:rPr>
        <w:rFonts w:ascii="Symbol" w:hAnsi="Symbol"/>
      </w:rPr>
    </w:lvl>
  </w:abstractNum>
  <w:abstractNum w:abstractNumId="7"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9E44AF4"/>
    <w:multiLevelType w:val="hybridMultilevel"/>
    <w:tmpl w:val="8D1A9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2" w15:restartNumberingAfterBreak="0">
    <w:nsid w:val="5B8F3B04"/>
    <w:multiLevelType w:val="multilevel"/>
    <w:tmpl w:val="4AF655CC"/>
    <w:styleLink w:val="Numberlist"/>
    <w:lvl w:ilvl="0">
      <w:start w:val="1"/>
      <w:numFmt w:val="decimal"/>
      <w:pStyle w:val="ListNumber"/>
      <w:lvlText w:val="%1)"/>
      <w:lvlJc w:val="left"/>
      <w:pPr>
        <w:ind w:left="9213"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3"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11"/>
  </w:num>
  <w:num w:numId="2" w16cid:durableId="1639215797">
    <w:abstractNumId w:val="12"/>
  </w:num>
  <w:num w:numId="3" w16cid:durableId="1643265712">
    <w:abstractNumId w:val="4"/>
  </w:num>
  <w:num w:numId="4" w16cid:durableId="626202022">
    <w:abstractNumId w:val="8"/>
  </w:num>
  <w:num w:numId="5" w16cid:durableId="281765065">
    <w:abstractNumId w:val="10"/>
  </w:num>
  <w:num w:numId="6" w16cid:durableId="2092000146">
    <w:abstractNumId w:val="7"/>
  </w:num>
  <w:num w:numId="7" w16cid:durableId="864908900">
    <w:abstractNumId w:val="4"/>
    <w:lvlOverride w:ilvl="0">
      <w:lvl w:ilvl="0">
        <w:start w:val="1"/>
        <w:numFmt w:val="decimal"/>
        <w:pStyle w:val="Heading2"/>
        <w:lvlText w:val="%1"/>
        <w:lvlJc w:val="left"/>
        <w:pPr>
          <w:ind w:left="720" w:hanging="720"/>
        </w:pPr>
        <w:rPr>
          <w:color w:val="auto"/>
        </w:rPr>
      </w:lvl>
    </w:lvlOverride>
  </w:num>
  <w:num w:numId="8" w16cid:durableId="1469322956">
    <w:abstractNumId w:val="11"/>
  </w:num>
  <w:num w:numId="9" w16cid:durableId="1341661948">
    <w:abstractNumId w:val="12"/>
    <w:lvlOverride w:ilvl="1">
      <w:lvl w:ilvl="1">
        <w:start w:val="1"/>
        <w:numFmt w:val="lowerLetter"/>
        <w:pStyle w:val="ListNumber2"/>
        <w:lvlText w:val="%2)"/>
        <w:lvlJc w:val="left"/>
        <w:pPr>
          <w:ind w:left="851" w:hanging="426"/>
        </w:pPr>
      </w:lvl>
    </w:lvlOverride>
  </w:num>
  <w:num w:numId="10" w16cid:durableId="1983389004">
    <w:abstractNumId w:val="3"/>
  </w:num>
  <w:num w:numId="11" w16cid:durableId="1362634765">
    <w:abstractNumId w:val="13"/>
  </w:num>
  <w:num w:numId="12" w16cid:durableId="2013532180">
    <w:abstractNumId w:val="13"/>
  </w:num>
  <w:num w:numId="13" w16cid:durableId="1863518738">
    <w:abstractNumId w:val="1"/>
  </w:num>
  <w:num w:numId="14" w16cid:durableId="2041783458">
    <w:abstractNumId w:val="2"/>
  </w:num>
  <w:num w:numId="15" w16cid:durableId="266470069">
    <w:abstractNumId w:val="5"/>
  </w:num>
  <w:num w:numId="16" w16cid:durableId="1258950631">
    <w:abstractNumId w:val="0"/>
  </w:num>
  <w:num w:numId="17" w16cid:durableId="620771305">
    <w:abstractNumId w:val="6"/>
  </w:num>
  <w:num w:numId="18" w16cid:durableId="630787748">
    <w:abstractNumId w:val="9"/>
  </w:num>
  <w:num w:numId="19" w16cid:durableId="187448889">
    <w:abstractNumId w:val="4"/>
    <w:lvlOverride w:ilvl="0">
      <w:lvl w:ilvl="0">
        <w:start w:val="1"/>
        <w:numFmt w:val="decimal"/>
        <w:pStyle w:val="Heading2"/>
        <w:lvlText w:val="%1"/>
        <w:lvlJc w:val="left"/>
        <w:pPr>
          <w:ind w:left="720" w:hanging="720"/>
        </w:pPr>
        <w:rPr>
          <w:color w:val="auto"/>
        </w:rPr>
      </w:lvl>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A32"/>
    <w:rsid w:val="00002BEE"/>
    <w:rsid w:val="00002BEF"/>
    <w:rsid w:val="000032AD"/>
    <w:rsid w:val="00005AF7"/>
    <w:rsid w:val="00006A9B"/>
    <w:rsid w:val="00006D71"/>
    <w:rsid w:val="00010268"/>
    <w:rsid w:val="000240D7"/>
    <w:rsid w:val="0002468C"/>
    <w:rsid w:val="000249F0"/>
    <w:rsid w:val="00025A2E"/>
    <w:rsid w:val="00034AEC"/>
    <w:rsid w:val="00034FFA"/>
    <w:rsid w:val="00040BA4"/>
    <w:rsid w:val="00044794"/>
    <w:rsid w:val="00051BB3"/>
    <w:rsid w:val="00057E37"/>
    <w:rsid w:val="0006152A"/>
    <w:rsid w:val="000623EA"/>
    <w:rsid w:val="000659D3"/>
    <w:rsid w:val="000669BB"/>
    <w:rsid w:val="00071927"/>
    <w:rsid w:val="00074E3E"/>
    <w:rsid w:val="00075A00"/>
    <w:rsid w:val="000869AB"/>
    <w:rsid w:val="00090113"/>
    <w:rsid w:val="0009118E"/>
    <w:rsid w:val="000942EE"/>
    <w:rsid w:val="00097D6C"/>
    <w:rsid w:val="00097FA8"/>
    <w:rsid w:val="000A4975"/>
    <w:rsid w:val="000A5680"/>
    <w:rsid w:val="000A6456"/>
    <w:rsid w:val="000A7AAF"/>
    <w:rsid w:val="000B0C1F"/>
    <w:rsid w:val="000B310D"/>
    <w:rsid w:val="000B71AE"/>
    <w:rsid w:val="000C3213"/>
    <w:rsid w:val="000D2172"/>
    <w:rsid w:val="000D3655"/>
    <w:rsid w:val="000D6D74"/>
    <w:rsid w:val="000E522A"/>
    <w:rsid w:val="000F03A4"/>
    <w:rsid w:val="000F59FD"/>
    <w:rsid w:val="000F5AF3"/>
    <w:rsid w:val="000F6BC2"/>
    <w:rsid w:val="000F6F00"/>
    <w:rsid w:val="001013AD"/>
    <w:rsid w:val="00101C70"/>
    <w:rsid w:val="0010286A"/>
    <w:rsid w:val="00110593"/>
    <w:rsid w:val="001116C3"/>
    <w:rsid w:val="00112FD2"/>
    <w:rsid w:val="0011301B"/>
    <w:rsid w:val="00117373"/>
    <w:rsid w:val="0012071B"/>
    <w:rsid w:val="00121B25"/>
    <w:rsid w:val="001235CD"/>
    <w:rsid w:val="001262BD"/>
    <w:rsid w:val="00130B61"/>
    <w:rsid w:val="001316B7"/>
    <w:rsid w:val="001351DF"/>
    <w:rsid w:val="0014450A"/>
    <w:rsid w:val="00147A89"/>
    <w:rsid w:val="00147AEB"/>
    <w:rsid w:val="001548E8"/>
    <w:rsid w:val="00154D80"/>
    <w:rsid w:val="0016201B"/>
    <w:rsid w:val="001641A3"/>
    <w:rsid w:val="00164602"/>
    <w:rsid w:val="00164D60"/>
    <w:rsid w:val="001659CF"/>
    <w:rsid w:val="00167E3B"/>
    <w:rsid w:val="001728AE"/>
    <w:rsid w:val="00176594"/>
    <w:rsid w:val="0017699C"/>
    <w:rsid w:val="00177FEA"/>
    <w:rsid w:val="00180E73"/>
    <w:rsid w:val="00180EE5"/>
    <w:rsid w:val="00181342"/>
    <w:rsid w:val="0018330A"/>
    <w:rsid w:val="001910B2"/>
    <w:rsid w:val="00192705"/>
    <w:rsid w:val="00193A43"/>
    <w:rsid w:val="00196797"/>
    <w:rsid w:val="001A566D"/>
    <w:rsid w:val="001A590F"/>
    <w:rsid w:val="001A64CE"/>
    <w:rsid w:val="001B01F7"/>
    <w:rsid w:val="001B065E"/>
    <w:rsid w:val="001B36E2"/>
    <w:rsid w:val="001B3828"/>
    <w:rsid w:val="001B4534"/>
    <w:rsid w:val="001B492C"/>
    <w:rsid w:val="001B52C6"/>
    <w:rsid w:val="001B7F63"/>
    <w:rsid w:val="001C04B5"/>
    <w:rsid w:val="001C12C5"/>
    <w:rsid w:val="001C1865"/>
    <w:rsid w:val="001C6E17"/>
    <w:rsid w:val="001D2357"/>
    <w:rsid w:val="001D2B25"/>
    <w:rsid w:val="001D33D0"/>
    <w:rsid w:val="001D4016"/>
    <w:rsid w:val="001D78CD"/>
    <w:rsid w:val="001F1384"/>
    <w:rsid w:val="001F28BF"/>
    <w:rsid w:val="0020216A"/>
    <w:rsid w:val="002030BE"/>
    <w:rsid w:val="00203CF5"/>
    <w:rsid w:val="002109AB"/>
    <w:rsid w:val="00212367"/>
    <w:rsid w:val="00212F28"/>
    <w:rsid w:val="002136AC"/>
    <w:rsid w:val="00213E14"/>
    <w:rsid w:val="00214D57"/>
    <w:rsid w:val="00215465"/>
    <w:rsid w:val="0021635F"/>
    <w:rsid w:val="0021649B"/>
    <w:rsid w:val="00216B2F"/>
    <w:rsid w:val="00217A82"/>
    <w:rsid w:val="00222137"/>
    <w:rsid w:val="00225060"/>
    <w:rsid w:val="00234A32"/>
    <w:rsid w:val="002350D5"/>
    <w:rsid w:val="00237B7A"/>
    <w:rsid w:val="00240CA5"/>
    <w:rsid w:val="00244972"/>
    <w:rsid w:val="00245E21"/>
    <w:rsid w:val="00250200"/>
    <w:rsid w:val="0025352C"/>
    <w:rsid w:val="00255636"/>
    <w:rsid w:val="00261F92"/>
    <w:rsid w:val="002623A5"/>
    <w:rsid w:val="00263CB6"/>
    <w:rsid w:val="0026449B"/>
    <w:rsid w:val="00266C5A"/>
    <w:rsid w:val="00267F8F"/>
    <w:rsid w:val="002719AE"/>
    <w:rsid w:val="0027201A"/>
    <w:rsid w:val="00274FFC"/>
    <w:rsid w:val="00281BB6"/>
    <w:rsid w:val="00281D40"/>
    <w:rsid w:val="00284C5A"/>
    <w:rsid w:val="00284D14"/>
    <w:rsid w:val="00286307"/>
    <w:rsid w:val="002910C2"/>
    <w:rsid w:val="002911A7"/>
    <w:rsid w:val="00291A8F"/>
    <w:rsid w:val="00296F0B"/>
    <w:rsid w:val="002A1906"/>
    <w:rsid w:val="002A4B3E"/>
    <w:rsid w:val="002A7089"/>
    <w:rsid w:val="002B0F67"/>
    <w:rsid w:val="002B4F04"/>
    <w:rsid w:val="002B5D7E"/>
    <w:rsid w:val="002B7139"/>
    <w:rsid w:val="002B71A6"/>
    <w:rsid w:val="002C6A85"/>
    <w:rsid w:val="002D249F"/>
    <w:rsid w:val="002D299B"/>
    <w:rsid w:val="002D556F"/>
    <w:rsid w:val="002D5B0A"/>
    <w:rsid w:val="002D67C2"/>
    <w:rsid w:val="002E5986"/>
    <w:rsid w:val="002E6A87"/>
    <w:rsid w:val="002F1457"/>
    <w:rsid w:val="002F7CCA"/>
    <w:rsid w:val="00300115"/>
    <w:rsid w:val="003024BD"/>
    <w:rsid w:val="0030343F"/>
    <w:rsid w:val="00304AB4"/>
    <w:rsid w:val="003118E3"/>
    <w:rsid w:val="00314362"/>
    <w:rsid w:val="0031642D"/>
    <w:rsid w:val="00316BED"/>
    <w:rsid w:val="00317A2F"/>
    <w:rsid w:val="003214B3"/>
    <w:rsid w:val="00321C38"/>
    <w:rsid w:val="00324BD0"/>
    <w:rsid w:val="0032678C"/>
    <w:rsid w:val="00331F32"/>
    <w:rsid w:val="003326C6"/>
    <w:rsid w:val="00333932"/>
    <w:rsid w:val="00337251"/>
    <w:rsid w:val="00341111"/>
    <w:rsid w:val="003426B8"/>
    <w:rsid w:val="003445C0"/>
    <w:rsid w:val="00345DDC"/>
    <w:rsid w:val="00350A3F"/>
    <w:rsid w:val="003537AD"/>
    <w:rsid w:val="00354C6A"/>
    <w:rsid w:val="00355E64"/>
    <w:rsid w:val="00356ABE"/>
    <w:rsid w:val="00360039"/>
    <w:rsid w:val="00363C5A"/>
    <w:rsid w:val="00364A4A"/>
    <w:rsid w:val="003654AC"/>
    <w:rsid w:val="00365D28"/>
    <w:rsid w:val="0037073B"/>
    <w:rsid w:val="00370D49"/>
    <w:rsid w:val="0037123C"/>
    <w:rsid w:val="00373091"/>
    <w:rsid w:val="00383D4C"/>
    <w:rsid w:val="003859F3"/>
    <w:rsid w:val="00390DCC"/>
    <w:rsid w:val="00392D90"/>
    <w:rsid w:val="0039469D"/>
    <w:rsid w:val="00395407"/>
    <w:rsid w:val="0039632F"/>
    <w:rsid w:val="003A0872"/>
    <w:rsid w:val="003A6F9D"/>
    <w:rsid w:val="003B1E29"/>
    <w:rsid w:val="003B2722"/>
    <w:rsid w:val="003B541D"/>
    <w:rsid w:val="003C1EA4"/>
    <w:rsid w:val="003C1FCE"/>
    <w:rsid w:val="003C3A49"/>
    <w:rsid w:val="003C5F9D"/>
    <w:rsid w:val="003D523E"/>
    <w:rsid w:val="003E6819"/>
    <w:rsid w:val="003E79C6"/>
    <w:rsid w:val="003F22A3"/>
    <w:rsid w:val="003F2854"/>
    <w:rsid w:val="003F58F8"/>
    <w:rsid w:val="003F746E"/>
    <w:rsid w:val="00400203"/>
    <w:rsid w:val="00401002"/>
    <w:rsid w:val="00403684"/>
    <w:rsid w:val="00410B27"/>
    <w:rsid w:val="004110A0"/>
    <w:rsid w:val="00411294"/>
    <w:rsid w:val="004119A5"/>
    <w:rsid w:val="00412050"/>
    <w:rsid w:val="004157BB"/>
    <w:rsid w:val="00421AE1"/>
    <w:rsid w:val="00421EC6"/>
    <w:rsid w:val="00422D59"/>
    <w:rsid w:val="00425925"/>
    <w:rsid w:val="004303D7"/>
    <w:rsid w:val="0043054D"/>
    <w:rsid w:val="00432172"/>
    <w:rsid w:val="00433E78"/>
    <w:rsid w:val="00434D4F"/>
    <w:rsid w:val="00437AD2"/>
    <w:rsid w:val="00441103"/>
    <w:rsid w:val="00441BFD"/>
    <w:rsid w:val="00446881"/>
    <w:rsid w:val="00446FAC"/>
    <w:rsid w:val="00451B82"/>
    <w:rsid w:val="0045277D"/>
    <w:rsid w:val="004558BC"/>
    <w:rsid w:val="004559A2"/>
    <w:rsid w:val="004602BC"/>
    <w:rsid w:val="00461957"/>
    <w:rsid w:val="00462E6F"/>
    <w:rsid w:val="004644C8"/>
    <w:rsid w:val="00464FBF"/>
    <w:rsid w:val="00465631"/>
    <w:rsid w:val="0046602E"/>
    <w:rsid w:val="0046625C"/>
    <w:rsid w:val="00470C21"/>
    <w:rsid w:val="00472E8A"/>
    <w:rsid w:val="00476C9E"/>
    <w:rsid w:val="0048376D"/>
    <w:rsid w:val="004875E9"/>
    <w:rsid w:val="00491E5F"/>
    <w:rsid w:val="00493CCC"/>
    <w:rsid w:val="00495656"/>
    <w:rsid w:val="00495886"/>
    <w:rsid w:val="00495A4E"/>
    <w:rsid w:val="00496D0B"/>
    <w:rsid w:val="00497615"/>
    <w:rsid w:val="004A775D"/>
    <w:rsid w:val="004B1D54"/>
    <w:rsid w:val="004B1DA1"/>
    <w:rsid w:val="004B51E6"/>
    <w:rsid w:val="004B750A"/>
    <w:rsid w:val="004C34BF"/>
    <w:rsid w:val="004C5E54"/>
    <w:rsid w:val="004D3F1E"/>
    <w:rsid w:val="004D40B8"/>
    <w:rsid w:val="004E0F77"/>
    <w:rsid w:val="004E4F01"/>
    <w:rsid w:val="004E6994"/>
    <w:rsid w:val="004F3F2A"/>
    <w:rsid w:val="004F6EF6"/>
    <w:rsid w:val="00500D32"/>
    <w:rsid w:val="005043EB"/>
    <w:rsid w:val="00506D6B"/>
    <w:rsid w:val="00513C38"/>
    <w:rsid w:val="00514654"/>
    <w:rsid w:val="00517A68"/>
    <w:rsid w:val="00520CE9"/>
    <w:rsid w:val="00533AB3"/>
    <w:rsid w:val="0053726A"/>
    <w:rsid w:val="0054277C"/>
    <w:rsid w:val="00562B30"/>
    <w:rsid w:val="00565EC0"/>
    <w:rsid w:val="005702FB"/>
    <w:rsid w:val="00577AEA"/>
    <w:rsid w:val="00582427"/>
    <w:rsid w:val="005876EC"/>
    <w:rsid w:val="0059380F"/>
    <w:rsid w:val="00593ABA"/>
    <w:rsid w:val="00594E22"/>
    <w:rsid w:val="0059527F"/>
    <w:rsid w:val="00595523"/>
    <w:rsid w:val="005969F1"/>
    <w:rsid w:val="005A0097"/>
    <w:rsid w:val="005A12BB"/>
    <w:rsid w:val="005A7193"/>
    <w:rsid w:val="005B225E"/>
    <w:rsid w:val="005B2B5B"/>
    <w:rsid w:val="005B73DF"/>
    <w:rsid w:val="005B75AF"/>
    <w:rsid w:val="005C077C"/>
    <w:rsid w:val="005C1F6E"/>
    <w:rsid w:val="005C36F6"/>
    <w:rsid w:val="005C5C6A"/>
    <w:rsid w:val="005D3790"/>
    <w:rsid w:val="005D5C31"/>
    <w:rsid w:val="005D6FDD"/>
    <w:rsid w:val="005E1361"/>
    <w:rsid w:val="005E25BD"/>
    <w:rsid w:val="005F2724"/>
    <w:rsid w:val="005F43E4"/>
    <w:rsid w:val="005F67D8"/>
    <w:rsid w:val="005F6E58"/>
    <w:rsid w:val="005F7CFF"/>
    <w:rsid w:val="00602764"/>
    <w:rsid w:val="0060762E"/>
    <w:rsid w:val="00610D02"/>
    <w:rsid w:val="00610DE7"/>
    <w:rsid w:val="00610FAF"/>
    <w:rsid w:val="006138D1"/>
    <w:rsid w:val="006149F3"/>
    <w:rsid w:val="00617C0B"/>
    <w:rsid w:val="00624844"/>
    <w:rsid w:val="006266D8"/>
    <w:rsid w:val="0062749D"/>
    <w:rsid w:val="00627AB7"/>
    <w:rsid w:val="0063146B"/>
    <w:rsid w:val="006324C8"/>
    <w:rsid w:val="00635C53"/>
    <w:rsid w:val="00643C78"/>
    <w:rsid w:val="006440A9"/>
    <w:rsid w:val="00655D8F"/>
    <w:rsid w:val="00655DBA"/>
    <w:rsid w:val="006713A7"/>
    <w:rsid w:val="00680970"/>
    <w:rsid w:val="006813F2"/>
    <w:rsid w:val="00681C81"/>
    <w:rsid w:val="00686CD5"/>
    <w:rsid w:val="006920DA"/>
    <w:rsid w:val="006925C3"/>
    <w:rsid w:val="00694CE6"/>
    <w:rsid w:val="006964DC"/>
    <w:rsid w:val="006A0096"/>
    <w:rsid w:val="006A2596"/>
    <w:rsid w:val="006B0764"/>
    <w:rsid w:val="006B0D03"/>
    <w:rsid w:val="006B1401"/>
    <w:rsid w:val="006B15B9"/>
    <w:rsid w:val="006B1947"/>
    <w:rsid w:val="006B222A"/>
    <w:rsid w:val="006B3B8D"/>
    <w:rsid w:val="006B4E62"/>
    <w:rsid w:val="006C16FF"/>
    <w:rsid w:val="006C261F"/>
    <w:rsid w:val="006C5145"/>
    <w:rsid w:val="006C794E"/>
    <w:rsid w:val="006C7D99"/>
    <w:rsid w:val="006C7FDB"/>
    <w:rsid w:val="006D2CC5"/>
    <w:rsid w:val="006D662B"/>
    <w:rsid w:val="006E6712"/>
    <w:rsid w:val="006F2D66"/>
    <w:rsid w:val="006F5C5C"/>
    <w:rsid w:val="006F6469"/>
    <w:rsid w:val="00701D7F"/>
    <w:rsid w:val="007037F1"/>
    <w:rsid w:val="00707510"/>
    <w:rsid w:val="0070777A"/>
    <w:rsid w:val="00712A85"/>
    <w:rsid w:val="007169D6"/>
    <w:rsid w:val="007212F9"/>
    <w:rsid w:val="00721396"/>
    <w:rsid w:val="00723FAD"/>
    <w:rsid w:val="00726462"/>
    <w:rsid w:val="00734914"/>
    <w:rsid w:val="0075090C"/>
    <w:rsid w:val="00751BD0"/>
    <w:rsid w:val="007572CF"/>
    <w:rsid w:val="007610DC"/>
    <w:rsid w:val="00761FCF"/>
    <w:rsid w:val="00762D09"/>
    <w:rsid w:val="00764D6A"/>
    <w:rsid w:val="00773056"/>
    <w:rsid w:val="007736B0"/>
    <w:rsid w:val="00777121"/>
    <w:rsid w:val="0077780F"/>
    <w:rsid w:val="007807E1"/>
    <w:rsid w:val="00783A98"/>
    <w:rsid w:val="007842F1"/>
    <w:rsid w:val="00785278"/>
    <w:rsid w:val="00790E9F"/>
    <w:rsid w:val="00791370"/>
    <w:rsid w:val="007A386D"/>
    <w:rsid w:val="007A5D10"/>
    <w:rsid w:val="007B2597"/>
    <w:rsid w:val="007B4D8F"/>
    <w:rsid w:val="007B66C4"/>
    <w:rsid w:val="007B7E13"/>
    <w:rsid w:val="007C1011"/>
    <w:rsid w:val="007C358A"/>
    <w:rsid w:val="007D18A6"/>
    <w:rsid w:val="007D5255"/>
    <w:rsid w:val="007E2BC6"/>
    <w:rsid w:val="007E2CD5"/>
    <w:rsid w:val="007E39EF"/>
    <w:rsid w:val="007E4276"/>
    <w:rsid w:val="007E486A"/>
    <w:rsid w:val="007E6A07"/>
    <w:rsid w:val="007F0CD9"/>
    <w:rsid w:val="007F3C13"/>
    <w:rsid w:val="007F410F"/>
    <w:rsid w:val="007F6B62"/>
    <w:rsid w:val="0080034A"/>
    <w:rsid w:val="00800A32"/>
    <w:rsid w:val="00800FE1"/>
    <w:rsid w:val="00805988"/>
    <w:rsid w:val="00805EBF"/>
    <w:rsid w:val="00805F47"/>
    <w:rsid w:val="00807560"/>
    <w:rsid w:val="008126BC"/>
    <w:rsid w:val="00815897"/>
    <w:rsid w:val="00820F04"/>
    <w:rsid w:val="00821FAB"/>
    <w:rsid w:val="00823CFD"/>
    <w:rsid w:val="008258F4"/>
    <w:rsid w:val="00831DED"/>
    <w:rsid w:val="00834E04"/>
    <w:rsid w:val="00835C52"/>
    <w:rsid w:val="00836A78"/>
    <w:rsid w:val="00836CFB"/>
    <w:rsid w:val="0084011B"/>
    <w:rsid w:val="00846B73"/>
    <w:rsid w:val="00850AD9"/>
    <w:rsid w:val="00854819"/>
    <w:rsid w:val="00855DB7"/>
    <w:rsid w:val="00863135"/>
    <w:rsid w:val="008633FF"/>
    <w:rsid w:val="008652A8"/>
    <w:rsid w:val="00872012"/>
    <w:rsid w:val="00872E43"/>
    <w:rsid w:val="00882B7D"/>
    <w:rsid w:val="008848CA"/>
    <w:rsid w:val="00887F2D"/>
    <w:rsid w:val="00892CC1"/>
    <w:rsid w:val="008932DF"/>
    <w:rsid w:val="00893332"/>
    <w:rsid w:val="00897B06"/>
    <w:rsid w:val="008A007D"/>
    <w:rsid w:val="008A0EE3"/>
    <w:rsid w:val="008A3E49"/>
    <w:rsid w:val="008A4F17"/>
    <w:rsid w:val="008A729D"/>
    <w:rsid w:val="008B14E1"/>
    <w:rsid w:val="008B641C"/>
    <w:rsid w:val="008B73C5"/>
    <w:rsid w:val="008B7FF2"/>
    <w:rsid w:val="008C00AA"/>
    <w:rsid w:val="008C2B68"/>
    <w:rsid w:val="008C3540"/>
    <w:rsid w:val="008C584E"/>
    <w:rsid w:val="008C73B7"/>
    <w:rsid w:val="008D3B01"/>
    <w:rsid w:val="008D42DB"/>
    <w:rsid w:val="008D5710"/>
    <w:rsid w:val="008D619B"/>
    <w:rsid w:val="008E4208"/>
    <w:rsid w:val="008E609B"/>
    <w:rsid w:val="008E61C6"/>
    <w:rsid w:val="008E66A4"/>
    <w:rsid w:val="008E7966"/>
    <w:rsid w:val="008F05E3"/>
    <w:rsid w:val="008F3967"/>
    <w:rsid w:val="008F4F4A"/>
    <w:rsid w:val="00901DD6"/>
    <w:rsid w:val="009020C3"/>
    <w:rsid w:val="009102BC"/>
    <w:rsid w:val="00923CC9"/>
    <w:rsid w:val="009306EF"/>
    <w:rsid w:val="00932291"/>
    <w:rsid w:val="00937388"/>
    <w:rsid w:val="009407D8"/>
    <w:rsid w:val="00944C53"/>
    <w:rsid w:val="00945147"/>
    <w:rsid w:val="00945CBF"/>
    <w:rsid w:val="00951004"/>
    <w:rsid w:val="00953AE4"/>
    <w:rsid w:val="00955B70"/>
    <w:rsid w:val="009616B5"/>
    <w:rsid w:val="009659DF"/>
    <w:rsid w:val="009755F0"/>
    <w:rsid w:val="0098675F"/>
    <w:rsid w:val="00986DF7"/>
    <w:rsid w:val="0098798B"/>
    <w:rsid w:val="00992B95"/>
    <w:rsid w:val="00997CFF"/>
    <w:rsid w:val="009A0DFF"/>
    <w:rsid w:val="009A2933"/>
    <w:rsid w:val="009A6B54"/>
    <w:rsid w:val="009A6FC8"/>
    <w:rsid w:val="009B159D"/>
    <w:rsid w:val="009B1877"/>
    <w:rsid w:val="009B5F32"/>
    <w:rsid w:val="009B774A"/>
    <w:rsid w:val="009B790D"/>
    <w:rsid w:val="009D00F3"/>
    <w:rsid w:val="009D2AF0"/>
    <w:rsid w:val="009D366C"/>
    <w:rsid w:val="009D5007"/>
    <w:rsid w:val="009E2823"/>
    <w:rsid w:val="009E382B"/>
    <w:rsid w:val="009F1C72"/>
    <w:rsid w:val="009F2AA0"/>
    <w:rsid w:val="009F38F6"/>
    <w:rsid w:val="00A0079B"/>
    <w:rsid w:val="00A05841"/>
    <w:rsid w:val="00A07639"/>
    <w:rsid w:val="00A13A86"/>
    <w:rsid w:val="00A237C7"/>
    <w:rsid w:val="00A23B79"/>
    <w:rsid w:val="00A306C3"/>
    <w:rsid w:val="00A34F60"/>
    <w:rsid w:val="00A3501E"/>
    <w:rsid w:val="00A411A8"/>
    <w:rsid w:val="00A4362A"/>
    <w:rsid w:val="00A50EBC"/>
    <w:rsid w:val="00A5697E"/>
    <w:rsid w:val="00A57D69"/>
    <w:rsid w:val="00A6191E"/>
    <w:rsid w:val="00A61FBF"/>
    <w:rsid w:val="00A63CA1"/>
    <w:rsid w:val="00A64158"/>
    <w:rsid w:val="00A64C48"/>
    <w:rsid w:val="00A65F0C"/>
    <w:rsid w:val="00A678AF"/>
    <w:rsid w:val="00A71A9D"/>
    <w:rsid w:val="00A76923"/>
    <w:rsid w:val="00A849DF"/>
    <w:rsid w:val="00A8610A"/>
    <w:rsid w:val="00A91307"/>
    <w:rsid w:val="00A91829"/>
    <w:rsid w:val="00A94317"/>
    <w:rsid w:val="00A94F0E"/>
    <w:rsid w:val="00A95C0D"/>
    <w:rsid w:val="00A97040"/>
    <w:rsid w:val="00AA0022"/>
    <w:rsid w:val="00AA1D58"/>
    <w:rsid w:val="00AA5FCF"/>
    <w:rsid w:val="00AA66AD"/>
    <w:rsid w:val="00AA7790"/>
    <w:rsid w:val="00AA7E05"/>
    <w:rsid w:val="00AB2655"/>
    <w:rsid w:val="00AB4A1E"/>
    <w:rsid w:val="00AB4C18"/>
    <w:rsid w:val="00AB56F2"/>
    <w:rsid w:val="00AB665C"/>
    <w:rsid w:val="00AB7911"/>
    <w:rsid w:val="00AC25AA"/>
    <w:rsid w:val="00AC35F5"/>
    <w:rsid w:val="00AC7EAD"/>
    <w:rsid w:val="00AD50F1"/>
    <w:rsid w:val="00AE0060"/>
    <w:rsid w:val="00AE4209"/>
    <w:rsid w:val="00AE4237"/>
    <w:rsid w:val="00AE4C82"/>
    <w:rsid w:val="00AE744B"/>
    <w:rsid w:val="00AE7C94"/>
    <w:rsid w:val="00AF23EE"/>
    <w:rsid w:val="00AF25AC"/>
    <w:rsid w:val="00AF375A"/>
    <w:rsid w:val="00B00D1D"/>
    <w:rsid w:val="00B02B9B"/>
    <w:rsid w:val="00B049EA"/>
    <w:rsid w:val="00B11C45"/>
    <w:rsid w:val="00B14DF6"/>
    <w:rsid w:val="00B17F41"/>
    <w:rsid w:val="00B23EC2"/>
    <w:rsid w:val="00B2557D"/>
    <w:rsid w:val="00B35547"/>
    <w:rsid w:val="00B3596E"/>
    <w:rsid w:val="00B3784B"/>
    <w:rsid w:val="00B433FF"/>
    <w:rsid w:val="00B46C75"/>
    <w:rsid w:val="00B52D61"/>
    <w:rsid w:val="00B5740E"/>
    <w:rsid w:val="00B62D8A"/>
    <w:rsid w:val="00B63259"/>
    <w:rsid w:val="00B63B5D"/>
    <w:rsid w:val="00B66E0D"/>
    <w:rsid w:val="00B6707C"/>
    <w:rsid w:val="00B6721F"/>
    <w:rsid w:val="00B71721"/>
    <w:rsid w:val="00B73E31"/>
    <w:rsid w:val="00B75E85"/>
    <w:rsid w:val="00B77C95"/>
    <w:rsid w:val="00B814EE"/>
    <w:rsid w:val="00B84485"/>
    <w:rsid w:val="00B85DBF"/>
    <w:rsid w:val="00B861B4"/>
    <w:rsid w:val="00B86F6C"/>
    <w:rsid w:val="00B94AD6"/>
    <w:rsid w:val="00B955D6"/>
    <w:rsid w:val="00B97E61"/>
    <w:rsid w:val="00BA2E29"/>
    <w:rsid w:val="00BA44F8"/>
    <w:rsid w:val="00BB0A1A"/>
    <w:rsid w:val="00BB2478"/>
    <w:rsid w:val="00BB4B1E"/>
    <w:rsid w:val="00BB542D"/>
    <w:rsid w:val="00BB5965"/>
    <w:rsid w:val="00BC1616"/>
    <w:rsid w:val="00BC1C16"/>
    <w:rsid w:val="00BC35BA"/>
    <w:rsid w:val="00BC4704"/>
    <w:rsid w:val="00BC512B"/>
    <w:rsid w:val="00BC75E9"/>
    <w:rsid w:val="00BD1538"/>
    <w:rsid w:val="00BD1AC9"/>
    <w:rsid w:val="00BD1F66"/>
    <w:rsid w:val="00BD3835"/>
    <w:rsid w:val="00BD671A"/>
    <w:rsid w:val="00BE23B9"/>
    <w:rsid w:val="00BE361F"/>
    <w:rsid w:val="00BE561A"/>
    <w:rsid w:val="00BF2F6D"/>
    <w:rsid w:val="00BF4A9E"/>
    <w:rsid w:val="00BF4E55"/>
    <w:rsid w:val="00BF5613"/>
    <w:rsid w:val="00C003C5"/>
    <w:rsid w:val="00C009C5"/>
    <w:rsid w:val="00C02519"/>
    <w:rsid w:val="00C0436F"/>
    <w:rsid w:val="00C04B6D"/>
    <w:rsid w:val="00C07A47"/>
    <w:rsid w:val="00C1105E"/>
    <w:rsid w:val="00C12ACE"/>
    <w:rsid w:val="00C17244"/>
    <w:rsid w:val="00C178EB"/>
    <w:rsid w:val="00C2158F"/>
    <w:rsid w:val="00C23676"/>
    <w:rsid w:val="00C267B1"/>
    <w:rsid w:val="00C2687C"/>
    <w:rsid w:val="00C32605"/>
    <w:rsid w:val="00C33358"/>
    <w:rsid w:val="00C366E1"/>
    <w:rsid w:val="00C36E4B"/>
    <w:rsid w:val="00C411E9"/>
    <w:rsid w:val="00C416EC"/>
    <w:rsid w:val="00C4179A"/>
    <w:rsid w:val="00C45A1E"/>
    <w:rsid w:val="00C51A63"/>
    <w:rsid w:val="00C54A58"/>
    <w:rsid w:val="00C63A30"/>
    <w:rsid w:val="00C706D9"/>
    <w:rsid w:val="00C71ABD"/>
    <w:rsid w:val="00C724AD"/>
    <w:rsid w:val="00C810ED"/>
    <w:rsid w:val="00C81E0C"/>
    <w:rsid w:val="00C84826"/>
    <w:rsid w:val="00C84903"/>
    <w:rsid w:val="00C84DF9"/>
    <w:rsid w:val="00C85C62"/>
    <w:rsid w:val="00C87860"/>
    <w:rsid w:val="00C87F85"/>
    <w:rsid w:val="00C90627"/>
    <w:rsid w:val="00C90B76"/>
    <w:rsid w:val="00C911D0"/>
    <w:rsid w:val="00C96AD1"/>
    <w:rsid w:val="00C97B83"/>
    <w:rsid w:val="00CB26C3"/>
    <w:rsid w:val="00CB3E2A"/>
    <w:rsid w:val="00CB6251"/>
    <w:rsid w:val="00CC04C2"/>
    <w:rsid w:val="00CC168F"/>
    <w:rsid w:val="00CC1720"/>
    <w:rsid w:val="00CC624D"/>
    <w:rsid w:val="00CC697F"/>
    <w:rsid w:val="00CC74B9"/>
    <w:rsid w:val="00CD06D8"/>
    <w:rsid w:val="00CD0E67"/>
    <w:rsid w:val="00CD15C9"/>
    <w:rsid w:val="00CD6D6E"/>
    <w:rsid w:val="00CE24E0"/>
    <w:rsid w:val="00CE2790"/>
    <w:rsid w:val="00CE42C2"/>
    <w:rsid w:val="00CE7205"/>
    <w:rsid w:val="00CF04CF"/>
    <w:rsid w:val="00CF384C"/>
    <w:rsid w:val="00CF4E40"/>
    <w:rsid w:val="00CF4F5E"/>
    <w:rsid w:val="00D0678B"/>
    <w:rsid w:val="00D06C52"/>
    <w:rsid w:val="00D07F7D"/>
    <w:rsid w:val="00D1032B"/>
    <w:rsid w:val="00D11235"/>
    <w:rsid w:val="00D159F4"/>
    <w:rsid w:val="00D15F68"/>
    <w:rsid w:val="00D2116D"/>
    <w:rsid w:val="00D21A66"/>
    <w:rsid w:val="00D23669"/>
    <w:rsid w:val="00D24956"/>
    <w:rsid w:val="00D25271"/>
    <w:rsid w:val="00D25B45"/>
    <w:rsid w:val="00D26991"/>
    <w:rsid w:val="00D341DE"/>
    <w:rsid w:val="00D406AC"/>
    <w:rsid w:val="00D42E4F"/>
    <w:rsid w:val="00D4348E"/>
    <w:rsid w:val="00D44013"/>
    <w:rsid w:val="00D452E5"/>
    <w:rsid w:val="00D468F0"/>
    <w:rsid w:val="00D46F3F"/>
    <w:rsid w:val="00D47121"/>
    <w:rsid w:val="00D518ED"/>
    <w:rsid w:val="00D51D6C"/>
    <w:rsid w:val="00D57D67"/>
    <w:rsid w:val="00D6561B"/>
    <w:rsid w:val="00D65CD1"/>
    <w:rsid w:val="00D6626A"/>
    <w:rsid w:val="00D70B27"/>
    <w:rsid w:val="00D77347"/>
    <w:rsid w:val="00D87C4F"/>
    <w:rsid w:val="00D9308B"/>
    <w:rsid w:val="00D9375C"/>
    <w:rsid w:val="00D9579D"/>
    <w:rsid w:val="00D95836"/>
    <w:rsid w:val="00D9686F"/>
    <w:rsid w:val="00DA1F76"/>
    <w:rsid w:val="00DA5634"/>
    <w:rsid w:val="00DA6150"/>
    <w:rsid w:val="00DA71B8"/>
    <w:rsid w:val="00DB19C7"/>
    <w:rsid w:val="00DB31EB"/>
    <w:rsid w:val="00DB71A3"/>
    <w:rsid w:val="00DC121F"/>
    <w:rsid w:val="00DC1FBA"/>
    <w:rsid w:val="00DC41DE"/>
    <w:rsid w:val="00DC42AD"/>
    <w:rsid w:val="00DC55BE"/>
    <w:rsid w:val="00DC7AA9"/>
    <w:rsid w:val="00DD05CD"/>
    <w:rsid w:val="00DD248D"/>
    <w:rsid w:val="00DD2C51"/>
    <w:rsid w:val="00DD38D4"/>
    <w:rsid w:val="00DD5FBB"/>
    <w:rsid w:val="00DE0AAE"/>
    <w:rsid w:val="00DE29BC"/>
    <w:rsid w:val="00DE2C6B"/>
    <w:rsid w:val="00DE2EE2"/>
    <w:rsid w:val="00DF0766"/>
    <w:rsid w:val="00DF226C"/>
    <w:rsid w:val="00DF56C4"/>
    <w:rsid w:val="00E01933"/>
    <w:rsid w:val="00E110EA"/>
    <w:rsid w:val="00E11AC7"/>
    <w:rsid w:val="00E14251"/>
    <w:rsid w:val="00E17B13"/>
    <w:rsid w:val="00E20810"/>
    <w:rsid w:val="00E21C51"/>
    <w:rsid w:val="00E223F4"/>
    <w:rsid w:val="00E2288C"/>
    <w:rsid w:val="00E26D2A"/>
    <w:rsid w:val="00E27E9D"/>
    <w:rsid w:val="00E325A8"/>
    <w:rsid w:val="00E33EDB"/>
    <w:rsid w:val="00E34EE8"/>
    <w:rsid w:val="00E36CE0"/>
    <w:rsid w:val="00E43297"/>
    <w:rsid w:val="00E44EA5"/>
    <w:rsid w:val="00E60120"/>
    <w:rsid w:val="00E76CC6"/>
    <w:rsid w:val="00E76DDB"/>
    <w:rsid w:val="00E86C6A"/>
    <w:rsid w:val="00E87CEC"/>
    <w:rsid w:val="00E87D3B"/>
    <w:rsid w:val="00E91D72"/>
    <w:rsid w:val="00E97F13"/>
    <w:rsid w:val="00EA1202"/>
    <w:rsid w:val="00EA2510"/>
    <w:rsid w:val="00EB11CD"/>
    <w:rsid w:val="00EB46A2"/>
    <w:rsid w:val="00EC1F2D"/>
    <w:rsid w:val="00EC2DB9"/>
    <w:rsid w:val="00EC40D3"/>
    <w:rsid w:val="00EC420F"/>
    <w:rsid w:val="00EC45C6"/>
    <w:rsid w:val="00EC73B4"/>
    <w:rsid w:val="00ED10E0"/>
    <w:rsid w:val="00EE0D35"/>
    <w:rsid w:val="00EE1C12"/>
    <w:rsid w:val="00EE4833"/>
    <w:rsid w:val="00EE6838"/>
    <w:rsid w:val="00EF0328"/>
    <w:rsid w:val="00EF1F1B"/>
    <w:rsid w:val="00EF55CC"/>
    <w:rsid w:val="00EF75E2"/>
    <w:rsid w:val="00F02EAA"/>
    <w:rsid w:val="00F04097"/>
    <w:rsid w:val="00F04729"/>
    <w:rsid w:val="00F10656"/>
    <w:rsid w:val="00F12987"/>
    <w:rsid w:val="00F24526"/>
    <w:rsid w:val="00F332D9"/>
    <w:rsid w:val="00F333E9"/>
    <w:rsid w:val="00F40FF6"/>
    <w:rsid w:val="00F41513"/>
    <w:rsid w:val="00F41F86"/>
    <w:rsid w:val="00F46984"/>
    <w:rsid w:val="00F46C13"/>
    <w:rsid w:val="00F5304F"/>
    <w:rsid w:val="00F62DF5"/>
    <w:rsid w:val="00F672D4"/>
    <w:rsid w:val="00F72376"/>
    <w:rsid w:val="00F72DD4"/>
    <w:rsid w:val="00F75598"/>
    <w:rsid w:val="00F82F27"/>
    <w:rsid w:val="00F837C4"/>
    <w:rsid w:val="00F83985"/>
    <w:rsid w:val="00F85BB2"/>
    <w:rsid w:val="00F87F6A"/>
    <w:rsid w:val="00FA0B2E"/>
    <w:rsid w:val="00FA0D35"/>
    <w:rsid w:val="00FA2743"/>
    <w:rsid w:val="00FA286E"/>
    <w:rsid w:val="00FA6D00"/>
    <w:rsid w:val="00FA72F8"/>
    <w:rsid w:val="00FB1E51"/>
    <w:rsid w:val="00FB56D4"/>
    <w:rsid w:val="00FB7986"/>
    <w:rsid w:val="00FC1759"/>
    <w:rsid w:val="00FC46F7"/>
    <w:rsid w:val="00FC5E3A"/>
    <w:rsid w:val="00FD10A1"/>
    <w:rsid w:val="00FD1DE0"/>
    <w:rsid w:val="00FD32DF"/>
    <w:rsid w:val="00FD33D3"/>
    <w:rsid w:val="00FD7140"/>
    <w:rsid w:val="00FE0081"/>
    <w:rsid w:val="00FE1E66"/>
    <w:rsid w:val="00FE274C"/>
    <w:rsid w:val="00FE64BC"/>
    <w:rsid w:val="00FE72B1"/>
    <w:rsid w:val="00FF2FB9"/>
    <w:rsid w:val="00FF48A9"/>
    <w:rsid w:val="00FF4FC8"/>
    <w:rsid w:val="00FF5518"/>
    <w:rsid w:val="02ECA648"/>
    <w:rsid w:val="04B79A41"/>
    <w:rsid w:val="06EE8187"/>
    <w:rsid w:val="0A797796"/>
    <w:rsid w:val="1757F95A"/>
    <w:rsid w:val="1972CD16"/>
    <w:rsid w:val="1D276E05"/>
    <w:rsid w:val="1D6BD1F5"/>
    <w:rsid w:val="2645FFCB"/>
    <w:rsid w:val="31641C35"/>
    <w:rsid w:val="3759C93D"/>
    <w:rsid w:val="3A59C1CB"/>
    <w:rsid w:val="3FBC27AE"/>
    <w:rsid w:val="463C6B5B"/>
    <w:rsid w:val="4A526CEE"/>
    <w:rsid w:val="4D1449D4"/>
    <w:rsid w:val="4D23EECC"/>
    <w:rsid w:val="4E09D5ED"/>
    <w:rsid w:val="599BA781"/>
    <w:rsid w:val="5EF625CB"/>
    <w:rsid w:val="60924786"/>
    <w:rsid w:val="61EC813F"/>
    <w:rsid w:val="6B42848B"/>
    <w:rsid w:val="6D688D45"/>
    <w:rsid w:val="6E6BAA0E"/>
    <w:rsid w:val="6F663D86"/>
    <w:rsid w:val="71BFD74E"/>
    <w:rsid w:val="77A92D09"/>
    <w:rsid w:val="780180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AEFA91"/>
  <w15:docId w15:val="{E84F3B6A-F47E-415A-8810-B656B7911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DA1"/>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0A5680"/>
    <w:pPr>
      <w:widowControl w:val="0"/>
      <w:spacing w:before="360" w:after="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AB4A1E"/>
    <w:pPr>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34D4F"/>
    <w:pPr>
      <w:keepNext/>
      <w:keepLines/>
      <w:numPr>
        <w:ilvl w:val="1"/>
        <w:numId w:val="7"/>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57E37"/>
    <w:pPr>
      <w:keepNext/>
      <w:numPr>
        <w:ilvl w:val="2"/>
        <w:numId w:val="7"/>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57E37"/>
    <w:pPr>
      <w:keepNext/>
      <w:keepLines/>
      <w:spacing w:after="0" w:line="240" w:lineRule="auto"/>
      <w:outlineLvl w:val="4"/>
    </w:pPr>
    <w:rPr>
      <w:rFonts w:ascii="Calibri" w:hAnsi="Calibri"/>
      <w:b/>
      <w:sz w:val="28"/>
    </w:rPr>
  </w:style>
  <w:style w:type="paragraph" w:styleId="Heading6">
    <w:name w:val="heading 6"/>
    <w:basedOn w:val="Normal"/>
    <w:next w:val="Normal"/>
    <w:link w:val="Heading6Char"/>
    <w:uiPriority w:val="9"/>
    <w:semiHidden/>
    <w:qFormat/>
    <w:rsid w:val="00057E37"/>
    <w:pPr>
      <w:keepNext/>
      <w:keepLines/>
      <w:spacing w:before="40" w:after="0"/>
      <w:outlineLvl w:val="5"/>
    </w:pPr>
    <w:rPr>
      <w:rFonts w:ascii="Calibri" w:eastAsiaTheme="majorEastAsia" w:hAnsi="Calibri" w:cstheme="majorBidi"/>
      <w:b/>
      <w:i/>
      <w:color w:val="000000" w:themeColor="text1"/>
      <w:sz w:val="24"/>
    </w:rPr>
  </w:style>
  <w:style w:type="paragraph" w:styleId="Heading7">
    <w:name w:val="heading 7"/>
    <w:basedOn w:val="Normal"/>
    <w:next w:val="Normal"/>
    <w:link w:val="Heading7Char"/>
    <w:uiPriority w:val="9"/>
    <w:semiHidden/>
    <w:qFormat/>
    <w:rsid w:val="00057E37"/>
    <w:pPr>
      <w:keepNext/>
      <w:keepLines/>
      <w:spacing w:before="40"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057E37"/>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3F22A3"/>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3F22A3"/>
    <w:rPr>
      <w:rFonts w:ascii="Calibri" w:eastAsiaTheme="minorHAnsi" w:hAnsi="Calibri" w:cstheme="minorBidi"/>
      <w:szCs w:val="22"/>
      <w:lang w:eastAsia="en-US"/>
    </w:rPr>
  </w:style>
  <w:style w:type="paragraph" w:styleId="Footer">
    <w:name w:val="footer"/>
    <w:basedOn w:val="Normal"/>
    <w:link w:val="FooterChar"/>
    <w:uiPriority w:val="99"/>
    <w:rsid w:val="003F22A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99"/>
    <w:rsid w:val="003F22A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3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0A5680"/>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AB4A1E"/>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34D4F"/>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57E37"/>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57E37"/>
    <w:rPr>
      <w:rFonts w:ascii="Calibri" w:eastAsiaTheme="minorHAnsi" w:hAnsi="Calibri" w:cstheme="minorBidi"/>
      <w:b/>
      <w:sz w:val="28"/>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20216A"/>
    <w:pPr>
      <w:numPr>
        <w:numId w:val="8"/>
      </w:numPr>
      <w:spacing w:before="120" w:after="120"/>
      <w:ind w:left="454" w:hanging="454"/>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20216A"/>
    <w:pPr>
      <w:numPr>
        <w:ilvl w:val="1"/>
        <w:numId w:val="8"/>
      </w:numPr>
      <w:spacing w:before="120" w:after="120"/>
      <w:ind w:left="908" w:hanging="454"/>
      <w:contextualSpacing/>
    </w:pPr>
  </w:style>
  <w:style w:type="paragraph" w:styleId="ListNumber">
    <w:name w:val="List Number"/>
    <w:basedOn w:val="Normal"/>
    <w:uiPriority w:val="9"/>
    <w:qFormat/>
    <w:rsid w:val="0020216A"/>
    <w:pPr>
      <w:numPr>
        <w:numId w:val="9"/>
      </w:numPr>
      <w:tabs>
        <w:tab w:val="left" w:pos="142"/>
      </w:tabs>
      <w:spacing w:before="120" w:after="120"/>
      <w:ind w:left="454" w:hanging="454"/>
    </w:pPr>
  </w:style>
  <w:style w:type="paragraph" w:styleId="ListNumber2">
    <w:name w:val="List Number 2"/>
    <w:uiPriority w:val="10"/>
    <w:qFormat/>
    <w:rsid w:val="00A6191E"/>
    <w:pPr>
      <w:numPr>
        <w:ilvl w:val="1"/>
        <w:numId w:val="9"/>
      </w:numPr>
      <w:spacing w:before="120" w:after="120" w:line="264" w:lineRule="auto"/>
      <w:ind w:left="850" w:hanging="425"/>
    </w:pPr>
    <w:rPr>
      <w:rFonts w:asciiTheme="minorHAnsi" w:eastAsia="Times New Roman" w:hAnsiTheme="minorHAnsi"/>
      <w:sz w:val="22"/>
      <w:szCs w:val="24"/>
      <w:lang w:eastAsia="en-US"/>
    </w:rPr>
  </w:style>
  <w:style w:type="paragraph" w:styleId="ListNumber3">
    <w:name w:val="List Number 3"/>
    <w:uiPriority w:val="11"/>
    <w:qFormat/>
    <w:rsid w:val="0020216A"/>
    <w:pPr>
      <w:numPr>
        <w:ilvl w:val="2"/>
        <w:numId w:val="9"/>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
    <w:name w:val="Table Bullet"/>
    <w:basedOn w:val="TableText"/>
    <w:uiPriority w:val="15"/>
    <w:qFormat/>
    <w:rsid w:val="00997CFF"/>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B1DA1"/>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C1105E"/>
    <w:pPr>
      <w:numPr>
        <w:numId w:val="12"/>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997CFF"/>
    <w:pPr>
      <w:numPr>
        <w:numId w:val="10"/>
      </w:numPr>
      <w:tabs>
        <w:tab w:val="num" w:pos="361"/>
      </w:tabs>
      <w:ind w:left="568" w:hanging="284"/>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99"/>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057E37"/>
    <w:rPr>
      <w:rFonts w:ascii="Calibri" w:eastAsiaTheme="majorEastAsia" w:hAnsi="Calibri" w:cstheme="majorBidi"/>
      <w:b/>
      <w:i/>
      <w:color w:val="000000" w:themeColor="text1"/>
      <w:sz w:val="24"/>
      <w:szCs w:val="22"/>
      <w:lang w:eastAsia="en-US"/>
    </w:rPr>
  </w:style>
  <w:style w:type="paragraph" w:customStyle="1" w:styleId="TableListNumber2">
    <w:name w:val="Table List Number 2"/>
    <w:basedOn w:val="TableText"/>
    <w:qFormat/>
    <w:rsid w:val="00C1105E"/>
    <w:pPr>
      <w:numPr>
        <w:ilvl w:val="1"/>
        <w:numId w:val="12"/>
      </w:numPr>
    </w:pPr>
  </w:style>
  <w:style w:type="paragraph" w:customStyle="1" w:styleId="TableListNumber3">
    <w:name w:val="Table List Number 3"/>
    <w:basedOn w:val="TableText"/>
    <w:qFormat/>
    <w:rsid w:val="00C1105E"/>
    <w:pPr>
      <w:numPr>
        <w:ilvl w:val="2"/>
        <w:numId w:val="12"/>
      </w:numPr>
    </w:pPr>
  </w:style>
  <w:style w:type="numbering" w:customStyle="1" w:styleId="Tablenumberedlists">
    <w:name w:val="Table numbered lists"/>
    <w:uiPriority w:val="99"/>
    <w:rsid w:val="00C1105E"/>
    <w:pPr>
      <w:numPr>
        <w:numId w:val="11"/>
      </w:numPr>
    </w:pPr>
  </w:style>
  <w:style w:type="character" w:customStyle="1" w:styleId="Heading7Char">
    <w:name w:val="Heading 7 Char"/>
    <w:basedOn w:val="DefaultParagraphFont"/>
    <w:link w:val="Heading7"/>
    <w:uiPriority w:val="9"/>
    <w:semiHidden/>
    <w:rsid w:val="00057E37"/>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057E37"/>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BE361F"/>
    <w:pPr>
      <w:numPr>
        <w:numId w:val="13"/>
      </w:numPr>
    </w:pPr>
  </w:style>
  <w:style w:type="paragraph" w:styleId="Revision">
    <w:name w:val="Revision"/>
    <w:hidden/>
    <w:uiPriority w:val="99"/>
    <w:semiHidden/>
    <w:rsid w:val="00234A32"/>
    <w:rPr>
      <w:rFonts w:asciiTheme="minorHAnsi" w:eastAsiaTheme="minorHAnsi" w:hAnsiTheme="minorHAnsi" w:cstheme="minorBidi"/>
      <w:sz w:val="22"/>
      <w:szCs w:val="22"/>
      <w:lang w:eastAsia="en-US"/>
    </w:rPr>
  </w:style>
  <w:style w:type="character" w:styleId="Mention">
    <w:name w:val="Mention"/>
    <w:basedOn w:val="DefaultParagraphFont"/>
    <w:uiPriority w:val="99"/>
    <w:unhideWhenUsed/>
    <w:rsid w:val="003C1EA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4.0/legalcod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agriculture.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haveyoursay.agriculture.gov.au/regulatory-services-delivery"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699c751-b4eb-460c-89c2-9517fa8ca650">
      <Terms xmlns="http://schemas.microsoft.com/office/infopath/2007/PartnerControls"/>
    </lcf76f155ced4ddcb4097134ff3c332f>
    <TaxCatchAll xmlns="81c01dc6-2c49-4730-b140-874c95cac37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E0D44D33A62C74ABB6038F4CFD60857" ma:contentTypeVersion="15" ma:contentTypeDescription="Create a new document." ma:contentTypeScope="" ma:versionID="77280c2706ea9c60cadc30d2b07b5f40">
  <xsd:schema xmlns:xsd="http://www.w3.org/2001/XMLSchema" xmlns:xs="http://www.w3.org/2001/XMLSchema" xmlns:p="http://schemas.microsoft.com/office/2006/metadata/properties" xmlns:ns2="5699c751-b4eb-460c-89c2-9517fa8ca650" xmlns:ns3="f4d76bd7-4fe2-47c1-b726-df5f65aaa148" xmlns:ns4="81c01dc6-2c49-4730-b140-874c95cac377" targetNamespace="http://schemas.microsoft.com/office/2006/metadata/properties" ma:root="true" ma:fieldsID="4ea724db416942c687fbfe0b33b2e0a5" ns2:_="" ns3:_="" ns4:_="">
    <xsd:import namespace="5699c751-b4eb-460c-89c2-9517fa8ca650"/>
    <xsd:import namespace="f4d76bd7-4fe2-47c1-b726-df5f65aaa148"/>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element ref="ns2:MediaServiceObjectDetectorVersions"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99c751-b4eb-460c-89c2-9517fa8ca6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d76bd7-4fe2-47c1-b726-df5f65aaa14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f9978a1-ed53-4b0d-acae-463af923409f}" ma:internalName="TaxCatchAll" ma:showField="CatchAllData" ma:web="f4d76bd7-4fe2-47c1-b726-df5f65aaa1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3.xml><?xml version="1.0" encoding="utf-8"?>
<ds:datastoreItem xmlns:ds="http://schemas.openxmlformats.org/officeDocument/2006/customXml" ds:itemID="{9D1CAD33-3B39-4665-A5E6-666D035120E9}">
  <ds:schemaRefs>
    <ds:schemaRef ds:uri="http://www.w3.org/XML/1998/namespace"/>
    <ds:schemaRef ds:uri="http://schemas.microsoft.com/office/2006/documentManagement/types"/>
    <ds:schemaRef ds:uri="http://schemas.microsoft.com/office/infopath/2007/PartnerControls"/>
    <ds:schemaRef ds:uri="http://schemas.microsoft.com/office/2006/metadata/properties"/>
    <ds:schemaRef ds:uri="5699c751-b4eb-460c-89c2-9517fa8ca650"/>
    <ds:schemaRef ds:uri="http://purl.org/dc/elements/1.1/"/>
    <ds:schemaRef ds:uri="http://purl.org/dc/dcmitype/"/>
    <ds:schemaRef ds:uri="http://schemas.openxmlformats.org/package/2006/metadata/core-properties"/>
    <ds:schemaRef ds:uri="81c01dc6-2c49-4730-b140-874c95cac377"/>
    <ds:schemaRef ds:uri="f4d76bd7-4fe2-47c1-b726-df5f65aaa148"/>
    <ds:schemaRef ds:uri="http://purl.org/dc/terms/"/>
  </ds:schemaRefs>
</ds:datastoreItem>
</file>

<file path=customXml/itemProps4.xml><?xml version="1.0" encoding="utf-8"?>
<ds:datastoreItem xmlns:ds="http://schemas.openxmlformats.org/officeDocument/2006/customXml" ds:itemID="{4E369E4A-AAE3-4F3B-B1C6-B4B6173FC4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99c751-b4eb-460c-89c2-9517fa8ca650"/>
    <ds:schemaRef ds:uri="f4d76bd7-4fe2-47c1-b726-df5f65aaa148"/>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Report_template_2</Template>
  <TotalTime>11</TotalTime>
  <Pages>16</Pages>
  <Words>3932</Words>
  <Characters>22419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Improving regulatory service delivery and stakeholder engagement: Have Your Say survey assessment</vt:lpstr>
    </vt:vector>
  </TitlesOfParts>
  <Company/>
  <LinksUpToDate>false</LinksUpToDate>
  <CharactersWithSpaces>26299</CharactersWithSpaces>
  <SharedDoc>false</SharedDoc>
  <HLinks>
    <vt:vector size="156" baseType="variant">
      <vt:variant>
        <vt:i4>1310820</vt:i4>
      </vt:variant>
      <vt:variant>
        <vt:i4>186</vt:i4>
      </vt:variant>
      <vt:variant>
        <vt:i4>0</vt:i4>
      </vt:variant>
      <vt:variant>
        <vt:i4>5</vt:i4>
      </vt:variant>
      <vt:variant>
        <vt:lpwstr>mailto:privacy@aff.gov.au</vt:lpwstr>
      </vt:variant>
      <vt:variant>
        <vt:lpwstr/>
      </vt:variant>
      <vt:variant>
        <vt:i4>1900601</vt:i4>
      </vt:variant>
      <vt:variant>
        <vt:i4>140</vt:i4>
      </vt:variant>
      <vt:variant>
        <vt:i4>0</vt:i4>
      </vt:variant>
      <vt:variant>
        <vt:i4>5</vt:i4>
      </vt:variant>
      <vt:variant>
        <vt:lpwstr/>
      </vt:variant>
      <vt:variant>
        <vt:lpwstr>_Toc179964704</vt:lpwstr>
      </vt:variant>
      <vt:variant>
        <vt:i4>1900601</vt:i4>
      </vt:variant>
      <vt:variant>
        <vt:i4>134</vt:i4>
      </vt:variant>
      <vt:variant>
        <vt:i4>0</vt:i4>
      </vt:variant>
      <vt:variant>
        <vt:i4>5</vt:i4>
      </vt:variant>
      <vt:variant>
        <vt:lpwstr/>
      </vt:variant>
      <vt:variant>
        <vt:lpwstr>_Toc179964703</vt:lpwstr>
      </vt:variant>
      <vt:variant>
        <vt:i4>1900601</vt:i4>
      </vt:variant>
      <vt:variant>
        <vt:i4>128</vt:i4>
      </vt:variant>
      <vt:variant>
        <vt:i4>0</vt:i4>
      </vt:variant>
      <vt:variant>
        <vt:i4>5</vt:i4>
      </vt:variant>
      <vt:variant>
        <vt:lpwstr/>
      </vt:variant>
      <vt:variant>
        <vt:lpwstr>_Toc179964702</vt:lpwstr>
      </vt:variant>
      <vt:variant>
        <vt:i4>1900601</vt:i4>
      </vt:variant>
      <vt:variant>
        <vt:i4>122</vt:i4>
      </vt:variant>
      <vt:variant>
        <vt:i4>0</vt:i4>
      </vt:variant>
      <vt:variant>
        <vt:i4>5</vt:i4>
      </vt:variant>
      <vt:variant>
        <vt:lpwstr/>
      </vt:variant>
      <vt:variant>
        <vt:lpwstr>_Toc179964701</vt:lpwstr>
      </vt:variant>
      <vt:variant>
        <vt:i4>1900601</vt:i4>
      </vt:variant>
      <vt:variant>
        <vt:i4>116</vt:i4>
      </vt:variant>
      <vt:variant>
        <vt:i4>0</vt:i4>
      </vt:variant>
      <vt:variant>
        <vt:i4>5</vt:i4>
      </vt:variant>
      <vt:variant>
        <vt:lpwstr/>
      </vt:variant>
      <vt:variant>
        <vt:lpwstr>_Toc179964700</vt:lpwstr>
      </vt:variant>
      <vt:variant>
        <vt:i4>1310776</vt:i4>
      </vt:variant>
      <vt:variant>
        <vt:i4>110</vt:i4>
      </vt:variant>
      <vt:variant>
        <vt:i4>0</vt:i4>
      </vt:variant>
      <vt:variant>
        <vt:i4>5</vt:i4>
      </vt:variant>
      <vt:variant>
        <vt:lpwstr/>
      </vt:variant>
      <vt:variant>
        <vt:lpwstr>_Toc179964699</vt:lpwstr>
      </vt:variant>
      <vt:variant>
        <vt:i4>1310776</vt:i4>
      </vt:variant>
      <vt:variant>
        <vt:i4>104</vt:i4>
      </vt:variant>
      <vt:variant>
        <vt:i4>0</vt:i4>
      </vt:variant>
      <vt:variant>
        <vt:i4>5</vt:i4>
      </vt:variant>
      <vt:variant>
        <vt:lpwstr/>
      </vt:variant>
      <vt:variant>
        <vt:lpwstr>_Toc179964698</vt:lpwstr>
      </vt:variant>
      <vt:variant>
        <vt:i4>1310776</vt:i4>
      </vt:variant>
      <vt:variant>
        <vt:i4>98</vt:i4>
      </vt:variant>
      <vt:variant>
        <vt:i4>0</vt:i4>
      </vt:variant>
      <vt:variant>
        <vt:i4>5</vt:i4>
      </vt:variant>
      <vt:variant>
        <vt:lpwstr/>
      </vt:variant>
      <vt:variant>
        <vt:lpwstr>_Toc179964697</vt:lpwstr>
      </vt:variant>
      <vt:variant>
        <vt:i4>1310776</vt:i4>
      </vt:variant>
      <vt:variant>
        <vt:i4>92</vt:i4>
      </vt:variant>
      <vt:variant>
        <vt:i4>0</vt:i4>
      </vt:variant>
      <vt:variant>
        <vt:i4>5</vt:i4>
      </vt:variant>
      <vt:variant>
        <vt:lpwstr/>
      </vt:variant>
      <vt:variant>
        <vt:lpwstr>_Toc179964696</vt:lpwstr>
      </vt:variant>
      <vt:variant>
        <vt:i4>1310776</vt:i4>
      </vt:variant>
      <vt:variant>
        <vt:i4>86</vt:i4>
      </vt:variant>
      <vt:variant>
        <vt:i4>0</vt:i4>
      </vt:variant>
      <vt:variant>
        <vt:i4>5</vt:i4>
      </vt:variant>
      <vt:variant>
        <vt:lpwstr/>
      </vt:variant>
      <vt:variant>
        <vt:lpwstr>_Toc179964695</vt:lpwstr>
      </vt:variant>
      <vt:variant>
        <vt:i4>1310776</vt:i4>
      </vt:variant>
      <vt:variant>
        <vt:i4>80</vt:i4>
      </vt:variant>
      <vt:variant>
        <vt:i4>0</vt:i4>
      </vt:variant>
      <vt:variant>
        <vt:i4>5</vt:i4>
      </vt:variant>
      <vt:variant>
        <vt:lpwstr/>
      </vt:variant>
      <vt:variant>
        <vt:lpwstr>_Toc179964694</vt:lpwstr>
      </vt:variant>
      <vt:variant>
        <vt:i4>1310776</vt:i4>
      </vt:variant>
      <vt:variant>
        <vt:i4>74</vt:i4>
      </vt:variant>
      <vt:variant>
        <vt:i4>0</vt:i4>
      </vt:variant>
      <vt:variant>
        <vt:i4>5</vt:i4>
      </vt:variant>
      <vt:variant>
        <vt:lpwstr/>
      </vt:variant>
      <vt:variant>
        <vt:lpwstr>_Toc179964693</vt:lpwstr>
      </vt:variant>
      <vt:variant>
        <vt:i4>1310776</vt:i4>
      </vt:variant>
      <vt:variant>
        <vt:i4>68</vt:i4>
      </vt:variant>
      <vt:variant>
        <vt:i4>0</vt:i4>
      </vt:variant>
      <vt:variant>
        <vt:i4>5</vt:i4>
      </vt:variant>
      <vt:variant>
        <vt:lpwstr/>
      </vt:variant>
      <vt:variant>
        <vt:lpwstr>_Toc179964692</vt:lpwstr>
      </vt:variant>
      <vt:variant>
        <vt:i4>1769535</vt:i4>
      </vt:variant>
      <vt:variant>
        <vt:i4>59</vt:i4>
      </vt:variant>
      <vt:variant>
        <vt:i4>0</vt:i4>
      </vt:variant>
      <vt:variant>
        <vt:i4>5</vt:i4>
      </vt:variant>
      <vt:variant>
        <vt:lpwstr/>
      </vt:variant>
      <vt:variant>
        <vt:lpwstr>_Toc179905773</vt:lpwstr>
      </vt:variant>
      <vt:variant>
        <vt:i4>1769535</vt:i4>
      </vt:variant>
      <vt:variant>
        <vt:i4>53</vt:i4>
      </vt:variant>
      <vt:variant>
        <vt:i4>0</vt:i4>
      </vt:variant>
      <vt:variant>
        <vt:i4>5</vt:i4>
      </vt:variant>
      <vt:variant>
        <vt:lpwstr/>
      </vt:variant>
      <vt:variant>
        <vt:lpwstr>_Toc179905772</vt:lpwstr>
      </vt:variant>
      <vt:variant>
        <vt:i4>1769535</vt:i4>
      </vt:variant>
      <vt:variant>
        <vt:i4>47</vt:i4>
      </vt:variant>
      <vt:variant>
        <vt:i4>0</vt:i4>
      </vt:variant>
      <vt:variant>
        <vt:i4>5</vt:i4>
      </vt:variant>
      <vt:variant>
        <vt:lpwstr/>
      </vt:variant>
      <vt:variant>
        <vt:lpwstr>_Toc179905771</vt:lpwstr>
      </vt:variant>
      <vt:variant>
        <vt:i4>1769535</vt:i4>
      </vt:variant>
      <vt:variant>
        <vt:i4>41</vt:i4>
      </vt:variant>
      <vt:variant>
        <vt:i4>0</vt:i4>
      </vt:variant>
      <vt:variant>
        <vt:i4>5</vt:i4>
      </vt:variant>
      <vt:variant>
        <vt:lpwstr/>
      </vt:variant>
      <vt:variant>
        <vt:lpwstr>_Toc179905770</vt:lpwstr>
      </vt:variant>
      <vt:variant>
        <vt:i4>1703999</vt:i4>
      </vt:variant>
      <vt:variant>
        <vt:i4>35</vt:i4>
      </vt:variant>
      <vt:variant>
        <vt:i4>0</vt:i4>
      </vt:variant>
      <vt:variant>
        <vt:i4>5</vt:i4>
      </vt:variant>
      <vt:variant>
        <vt:lpwstr/>
      </vt:variant>
      <vt:variant>
        <vt:lpwstr>_Toc179905769</vt:lpwstr>
      </vt:variant>
      <vt:variant>
        <vt:i4>1703999</vt:i4>
      </vt:variant>
      <vt:variant>
        <vt:i4>29</vt:i4>
      </vt:variant>
      <vt:variant>
        <vt:i4>0</vt:i4>
      </vt:variant>
      <vt:variant>
        <vt:i4>5</vt:i4>
      </vt:variant>
      <vt:variant>
        <vt:lpwstr/>
      </vt:variant>
      <vt:variant>
        <vt:lpwstr>_Toc179905768</vt:lpwstr>
      </vt:variant>
      <vt:variant>
        <vt:i4>1703999</vt:i4>
      </vt:variant>
      <vt:variant>
        <vt:i4>23</vt:i4>
      </vt:variant>
      <vt:variant>
        <vt:i4>0</vt:i4>
      </vt:variant>
      <vt:variant>
        <vt:i4>5</vt:i4>
      </vt:variant>
      <vt:variant>
        <vt:lpwstr/>
      </vt:variant>
      <vt:variant>
        <vt:lpwstr>_Toc179905767</vt:lpwstr>
      </vt:variant>
      <vt:variant>
        <vt:i4>1703999</vt:i4>
      </vt:variant>
      <vt:variant>
        <vt:i4>17</vt:i4>
      </vt:variant>
      <vt:variant>
        <vt:i4>0</vt:i4>
      </vt:variant>
      <vt:variant>
        <vt:i4>5</vt:i4>
      </vt:variant>
      <vt:variant>
        <vt:lpwstr/>
      </vt:variant>
      <vt:variant>
        <vt:lpwstr>_Toc179905766</vt:lpwstr>
      </vt:variant>
      <vt:variant>
        <vt:i4>1703999</vt:i4>
      </vt:variant>
      <vt:variant>
        <vt:i4>11</vt:i4>
      </vt:variant>
      <vt:variant>
        <vt:i4>0</vt:i4>
      </vt:variant>
      <vt:variant>
        <vt:i4>5</vt:i4>
      </vt:variant>
      <vt:variant>
        <vt:lpwstr/>
      </vt:variant>
      <vt:variant>
        <vt:lpwstr>_Toc179905765</vt:lpwstr>
      </vt:variant>
      <vt:variant>
        <vt:i4>3080252</vt:i4>
      </vt:variant>
      <vt:variant>
        <vt:i4>6</vt:i4>
      </vt:variant>
      <vt:variant>
        <vt:i4>0</vt:i4>
      </vt:variant>
      <vt:variant>
        <vt:i4>5</vt:i4>
      </vt:variant>
      <vt:variant>
        <vt:lpwstr>https://www.agriculture.gov.au/</vt:lpwstr>
      </vt:variant>
      <vt:variant>
        <vt:lpwstr/>
      </vt:variant>
      <vt:variant>
        <vt:i4>3276914</vt:i4>
      </vt:variant>
      <vt:variant>
        <vt:i4>3</vt:i4>
      </vt:variant>
      <vt:variant>
        <vt:i4>0</vt:i4>
      </vt:variant>
      <vt:variant>
        <vt:i4>5</vt:i4>
      </vt:variant>
      <vt:variant>
        <vt:lpwstr>https://www.agriculture.gov.au/publications</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regulatory service delivery and stakeholder engagement: Have Your Say survey assessment</dc:title>
  <dc:creator>Department of Agriculture, Fisheries and Forestry</dc:creator>
  <cp:lastModifiedBy>Allia, Jess</cp:lastModifiedBy>
  <cp:revision>3</cp:revision>
  <cp:lastPrinted>2024-10-15T23:43:00Z</cp:lastPrinted>
  <dcterms:created xsi:type="dcterms:W3CDTF">2024-11-29T02:45:00Z</dcterms:created>
  <dcterms:modified xsi:type="dcterms:W3CDTF">2024-11-29T03:27:00Z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0x010100EE0D44D33A62C74ABB6038F4CFD60857</vt:lpwstr>
  </property>
  <property fmtid="{D5CDD505-2E9C-101B-9397-08002B2CF9AE}" pid="3" name="ClassificationContentMarkingHeaderShapeIds">
    <vt:lpwstr>7c45417f,34ae65c4,1a5c24cc,4ece2170,385c5c59</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6bf0d454,54e7a9b7,6751b498,7308b4c6,cb3873a</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2024-07-12T06:01:47Z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e74c9178-68c6-4a47-9773-e2c06ec2c86e</vt:lpwstr>
  </property>
  <property fmtid="{D5CDD505-2E9C-101B-9397-08002B2CF9AE}" pid="15" name="MSIP_Label_933d8be6-3c40-4052-87a2-9c2adcba8759_ContentBits">
    <vt:lpwstr>3</vt:lpwstr>
  </property>
  <property fmtid="{D5CDD505-2E9C-101B-9397-08002B2CF9AE}" pid="16" name="MediaServiceImageTags">
    <vt:lpwstr/>
  </property>
</Properties>
</file>