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C78E1" w14:textId="77777777" w:rsidR="00E9138D" w:rsidRDefault="00EF24A9" w:rsidP="00351D39">
      <w:pPr>
        <w:pStyle w:val="Heading1"/>
        <w:spacing w:before="0"/>
      </w:pPr>
      <w:bookmarkStart w:id="0" w:name="_Hlk192588269"/>
      <w:r>
        <w:t xml:space="preserve">Australian Standards for the Export of Livestock 4.0: </w:t>
      </w:r>
      <w:r w:rsidR="000A7A23">
        <w:t>r</w:t>
      </w:r>
      <w:r w:rsidR="00A23CE4">
        <w:t>eview of penning requirements in registered establishments</w:t>
      </w:r>
      <w:bookmarkEnd w:id="0"/>
    </w:p>
    <w:p w14:paraId="5FF38486" w14:textId="77777777" w:rsidR="00594110" w:rsidRDefault="00594110" w:rsidP="00594110">
      <w:r>
        <w:rPr>
          <w:noProof/>
        </w:rPr>
        <mc:AlternateContent>
          <mc:Choice Requires="wps">
            <w:drawing>
              <wp:inline distT="0" distB="0" distL="0" distR="0" wp14:anchorId="1C54F307" wp14:editId="01FC12B6">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l="-6596" r="-8373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10FAE" w14:textId="77777777" w:rsidR="00594110" w:rsidRDefault="00594110" w:rsidP="005941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54F307"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&#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" adj="-11796480,,5400" path="m,l3693711,v849551,,1538248,688697,1538248,1538248l5231959,5241566r,l1538248,5241566c688697,5241566,,4552869,,3703318l,,,xe" stroked="f" strokeweight="2pt">
                <v:fill r:id="rId12" o:title="" recolor="t" rotate="t" type="frame"/>
                <v:stroke joinstyle="miter"/>
                <v:formulas/>
                <v:path arrowok="t" o:connecttype="custom" o:connectlocs="0,0;3693711,0;5231959,1538248;5231959,5241566;5231959,5241566;1538248,5241566;0,3703318;0,0;0,0" o:connectangles="0,0,0,0,0,0,0,0,0" textboxrect="0,0,5231959,5241566"/>
                <v:textbox>
                  <w:txbxContent>
                    <w:p w14:paraId="0AE10FAE" w14:textId="77777777" w:rsidR="00594110" w:rsidRDefault="00594110" w:rsidP="00594110"/>
                  </w:txbxContent>
                </v:textbox>
                <w10:anchorlock/>
              </v:shape>
            </w:pict>
          </mc:Fallback>
        </mc:AlternateContent>
      </w:r>
    </w:p>
    <w:p w14:paraId="7D951A27" w14:textId="4E925C80" w:rsidR="008C610C" w:rsidRDefault="008C610C" w:rsidP="00594110">
      <w:pPr>
        <w:keepNext/>
      </w:pPr>
      <w:r>
        <w:lastRenderedPageBreak/>
        <w:t>© Commonwealth of Australia 2025</w:t>
      </w:r>
    </w:p>
    <w:p w14:paraId="5C193637" w14:textId="77777777" w:rsidR="008C610C" w:rsidRDefault="008C610C" w:rsidP="008C610C">
      <w:pPr>
        <w:pStyle w:val="Normalsmall"/>
        <w:rPr>
          <w:rStyle w:val="Strong"/>
        </w:rPr>
      </w:pPr>
      <w:r>
        <w:rPr>
          <w:rStyle w:val="Strong"/>
        </w:rPr>
        <w:t>Ownership of intellectual property rights</w:t>
      </w:r>
    </w:p>
    <w:p w14:paraId="4E41B31F" w14:textId="77777777" w:rsidR="008C610C" w:rsidRDefault="008C610C" w:rsidP="008C610C">
      <w:pPr>
        <w:pStyle w:val="Normalsmall"/>
      </w:pPr>
      <w:r>
        <w:t>Unless otherwise noted, copyright (and any other intellectual property rights) in this publication is owned by the Commonwealth of Australia (referred to as the Commonwealth).</w:t>
      </w:r>
    </w:p>
    <w:p w14:paraId="49818F9E" w14:textId="77777777" w:rsidR="008C610C" w:rsidRDefault="008C610C" w:rsidP="008C610C">
      <w:pPr>
        <w:pStyle w:val="Normalsmall"/>
        <w:rPr>
          <w:rStyle w:val="Strong"/>
        </w:rPr>
      </w:pPr>
      <w:r>
        <w:rPr>
          <w:rStyle w:val="Strong"/>
        </w:rPr>
        <w:t>Creative Commons licence</w:t>
      </w:r>
    </w:p>
    <w:p w14:paraId="0A6F74B2" w14:textId="77777777" w:rsidR="008C610C" w:rsidRDefault="008C610C" w:rsidP="008C610C">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70DC9166" w14:textId="77777777" w:rsidR="008C610C" w:rsidRPr="00364A4A" w:rsidRDefault="008C610C" w:rsidP="008C610C">
      <w:pPr>
        <w:pStyle w:val="Normalsmall"/>
      </w:pPr>
      <w:r w:rsidRPr="00364A4A">
        <w:rPr>
          <w:noProof/>
          <w:lang w:eastAsia="en-AU"/>
        </w:rPr>
        <w:drawing>
          <wp:inline distT="0" distB="0" distL="0" distR="0" wp14:anchorId="05DDFE14" wp14:editId="3069046E">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8C2F3DC" w14:textId="77777777" w:rsidR="008C610C" w:rsidRPr="00364A4A" w:rsidRDefault="008C610C" w:rsidP="008C610C">
      <w:pPr>
        <w:pStyle w:val="Normalsmall"/>
        <w:rPr>
          <w:rStyle w:val="Strong"/>
        </w:rPr>
      </w:pPr>
      <w:r w:rsidRPr="00364A4A">
        <w:rPr>
          <w:rStyle w:val="Strong"/>
        </w:rPr>
        <w:t>Cataloguing data</w:t>
      </w:r>
    </w:p>
    <w:p w14:paraId="4A1217DD" w14:textId="1296E3D8" w:rsidR="008C610C" w:rsidRDefault="008C610C" w:rsidP="008C610C">
      <w:pPr>
        <w:pStyle w:val="Normalsmall"/>
      </w:pPr>
      <w:r w:rsidRPr="00364A4A">
        <w:t xml:space="preserve">This publication (and any material sourced from it) should be attributed as: </w:t>
      </w:r>
      <w:r w:rsidRPr="008C610C">
        <w:t xml:space="preserve">DAFF 2025, </w:t>
      </w:r>
      <w:r w:rsidRPr="008C610C">
        <w:rPr>
          <w:i/>
        </w:rPr>
        <w:t>Australian Standards for the Export of Livestock 4.0: review of penning requirements in registered establishments</w:t>
      </w:r>
      <w:r>
        <w:t xml:space="preserve">, </w:t>
      </w:r>
      <w:r w:rsidRPr="00DE0AAE">
        <w:t>Department of Agriculture, Fisheries and Forestry</w:t>
      </w:r>
      <w:r>
        <w:t xml:space="preserve">, Canberra, </w:t>
      </w:r>
      <w:r w:rsidR="0045751D" w:rsidRPr="00EF1A39">
        <w:t>May</w:t>
      </w:r>
      <w:r>
        <w:t>. CC BY 4.0.</w:t>
      </w:r>
    </w:p>
    <w:p w14:paraId="7781FE4A" w14:textId="77777777" w:rsidR="008C610C" w:rsidRDefault="008C610C" w:rsidP="008C610C">
      <w:pPr>
        <w:pStyle w:val="Normalsmall"/>
        <w:spacing w:after="0"/>
      </w:pPr>
      <w:r w:rsidRPr="00DE0AAE">
        <w:t>Department of Agriculture, Fisheries and Forestry</w:t>
      </w:r>
    </w:p>
    <w:p w14:paraId="51054CFA" w14:textId="77777777" w:rsidR="008C610C" w:rsidRPr="00364A4A" w:rsidRDefault="008C610C" w:rsidP="008C610C">
      <w:pPr>
        <w:pStyle w:val="Normalsmall"/>
        <w:spacing w:after="0"/>
      </w:pPr>
      <w:r w:rsidRPr="00364A4A">
        <w:t>GPO Box 858 Canberra ACT 2601</w:t>
      </w:r>
    </w:p>
    <w:p w14:paraId="5366E278" w14:textId="77777777" w:rsidR="008C610C" w:rsidRPr="00364A4A" w:rsidRDefault="008C610C" w:rsidP="008C610C">
      <w:pPr>
        <w:pStyle w:val="Normalsmall"/>
        <w:spacing w:after="0"/>
      </w:pPr>
      <w:r w:rsidRPr="00364A4A">
        <w:t>Telephone 1800 900 090</w:t>
      </w:r>
    </w:p>
    <w:p w14:paraId="2D0AF2A8" w14:textId="77777777" w:rsidR="008C610C" w:rsidRPr="00364A4A" w:rsidRDefault="008C610C" w:rsidP="008C610C">
      <w:pPr>
        <w:pStyle w:val="Normalsmall"/>
      </w:pPr>
      <w:r w:rsidRPr="00364A4A">
        <w:t xml:space="preserve">Web </w:t>
      </w:r>
      <w:hyperlink r:id="rId15" w:history="1">
        <w:r w:rsidRPr="00364A4A">
          <w:rPr>
            <w:rStyle w:val="Hyperlink"/>
          </w:rPr>
          <w:t>agriculture.gov.au</w:t>
        </w:r>
      </w:hyperlink>
    </w:p>
    <w:p w14:paraId="180BE170" w14:textId="77777777" w:rsidR="008C610C" w:rsidRDefault="008C610C" w:rsidP="008C610C">
      <w:pPr>
        <w:pStyle w:val="Normalsmall"/>
      </w:pPr>
      <w:r w:rsidRPr="00364A4A">
        <w:rPr>
          <w:rStyle w:val="Strong"/>
        </w:rPr>
        <w:t>Disclaimer</w:t>
      </w:r>
    </w:p>
    <w:p w14:paraId="1AD44754" w14:textId="77777777" w:rsidR="008C610C" w:rsidRDefault="008C610C" w:rsidP="008C610C">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F05FBF" w14:textId="77777777" w:rsidR="008C610C" w:rsidRDefault="008C610C" w:rsidP="008C610C">
      <w:pPr>
        <w:pStyle w:val="Normalsmall"/>
      </w:pPr>
      <w:r>
        <w:rPr>
          <w:rStyle w:val="Strong"/>
        </w:rPr>
        <w:t>Acknowledgement of Country</w:t>
      </w:r>
    </w:p>
    <w:p w14:paraId="4C3848BC" w14:textId="7995E0CC" w:rsidR="008C610C" w:rsidRDefault="008C610C" w:rsidP="008C610C">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1D273368" w14:textId="404A0CFF" w:rsidR="008C610C" w:rsidRDefault="008C610C" w:rsidP="008C610C">
          <w:pPr>
            <w:pStyle w:val="TOCHeading"/>
          </w:pPr>
          <w:r>
            <w:t>Contents</w:t>
          </w:r>
        </w:p>
        <w:p w14:paraId="25AD538B" w14:textId="57FFCE11" w:rsidR="00A60DA9" w:rsidRDefault="008C610C">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8578685" w:history="1">
            <w:r w:rsidR="00A60DA9" w:rsidRPr="00CD3139">
              <w:rPr>
                <w:rStyle w:val="Hyperlink"/>
              </w:rPr>
              <w:t>Introduction</w:t>
            </w:r>
            <w:r w:rsidR="00A60DA9">
              <w:rPr>
                <w:webHidden/>
              </w:rPr>
              <w:tab/>
            </w:r>
            <w:r w:rsidR="00A60DA9">
              <w:rPr>
                <w:webHidden/>
              </w:rPr>
              <w:fldChar w:fldCharType="begin"/>
            </w:r>
            <w:r w:rsidR="00A60DA9">
              <w:rPr>
                <w:webHidden/>
              </w:rPr>
              <w:instrText xml:space="preserve"> PAGEREF _Toc198578685 \h </w:instrText>
            </w:r>
            <w:r w:rsidR="00A60DA9">
              <w:rPr>
                <w:webHidden/>
              </w:rPr>
            </w:r>
            <w:r w:rsidR="00A60DA9">
              <w:rPr>
                <w:webHidden/>
              </w:rPr>
              <w:fldChar w:fldCharType="separate"/>
            </w:r>
            <w:r w:rsidR="00594110">
              <w:rPr>
                <w:webHidden/>
              </w:rPr>
              <w:t>1</w:t>
            </w:r>
            <w:r w:rsidR="00A60DA9">
              <w:rPr>
                <w:webHidden/>
              </w:rPr>
              <w:fldChar w:fldCharType="end"/>
            </w:r>
          </w:hyperlink>
        </w:p>
        <w:p w14:paraId="056AD27E" w14:textId="5C9E83CC" w:rsidR="00A60DA9" w:rsidRDefault="00A60DA9">
          <w:pPr>
            <w:pStyle w:val="TOC1"/>
            <w:rPr>
              <w:rFonts w:eastAsiaTheme="minorEastAsia"/>
              <w:b w:val="0"/>
              <w:kern w:val="2"/>
              <w:sz w:val="24"/>
              <w:szCs w:val="24"/>
              <w:lang w:eastAsia="en-AU"/>
              <w14:ligatures w14:val="standardContextual"/>
            </w:rPr>
          </w:pPr>
          <w:hyperlink w:anchor="_Toc198578686" w:history="1">
            <w:r w:rsidRPr="00CD3139">
              <w:rPr>
                <w:rStyle w:val="Hyperlink"/>
              </w:rPr>
              <w:t>Scientific literature and other research</w:t>
            </w:r>
            <w:r>
              <w:rPr>
                <w:webHidden/>
              </w:rPr>
              <w:tab/>
            </w:r>
            <w:r>
              <w:rPr>
                <w:webHidden/>
              </w:rPr>
              <w:fldChar w:fldCharType="begin"/>
            </w:r>
            <w:r>
              <w:rPr>
                <w:webHidden/>
              </w:rPr>
              <w:instrText xml:space="preserve"> PAGEREF _Toc198578686 \h </w:instrText>
            </w:r>
            <w:r>
              <w:rPr>
                <w:webHidden/>
              </w:rPr>
            </w:r>
            <w:r>
              <w:rPr>
                <w:webHidden/>
              </w:rPr>
              <w:fldChar w:fldCharType="separate"/>
            </w:r>
            <w:r w:rsidR="00594110">
              <w:rPr>
                <w:webHidden/>
              </w:rPr>
              <w:t>2</w:t>
            </w:r>
            <w:r>
              <w:rPr>
                <w:webHidden/>
              </w:rPr>
              <w:fldChar w:fldCharType="end"/>
            </w:r>
          </w:hyperlink>
        </w:p>
        <w:p w14:paraId="6E19DAD3" w14:textId="6AFBD3CE" w:rsidR="00A60DA9" w:rsidRDefault="00A60DA9">
          <w:pPr>
            <w:pStyle w:val="TOC1"/>
            <w:rPr>
              <w:rFonts w:eastAsiaTheme="minorEastAsia"/>
              <w:b w:val="0"/>
              <w:kern w:val="2"/>
              <w:sz w:val="24"/>
              <w:szCs w:val="24"/>
              <w:lang w:eastAsia="en-AU"/>
              <w14:ligatures w14:val="standardContextual"/>
            </w:rPr>
          </w:pPr>
          <w:hyperlink w:anchor="_Toc198578687" w:history="1">
            <w:r w:rsidRPr="00CD3139">
              <w:rPr>
                <w:rStyle w:val="Hyperlink"/>
              </w:rPr>
              <w:t>Data analysis</w:t>
            </w:r>
            <w:r>
              <w:rPr>
                <w:webHidden/>
              </w:rPr>
              <w:tab/>
            </w:r>
            <w:r>
              <w:rPr>
                <w:webHidden/>
              </w:rPr>
              <w:fldChar w:fldCharType="begin"/>
            </w:r>
            <w:r>
              <w:rPr>
                <w:webHidden/>
              </w:rPr>
              <w:instrText xml:space="preserve"> PAGEREF _Toc198578687 \h </w:instrText>
            </w:r>
            <w:r>
              <w:rPr>
                <w:webHidden/>
              </w:rPr>
            </w:r>
            <w:r>
              <w:rPr>
                <w:webHidden/>
              </w:rPr>
              <w:fldChar w:fldCharType="separate"/>
            </w:r>
            <w:r w:rsidR="00594110">
              <w:rPr>
                <w:webHidden/>
              </w:rPr>
              <w:t>2</w:t>
            </w:r>
            <w:r>
              <w:rPr>
                <w:webHidden/>
              </w:rPr>
              <w:fldChar w:fldCharType="end"/>
            </w:r>
          </w:hyperlink>
        </w:p>
        <w:p w14:paraId="70ECD38D" w14:textId="5275D7F3" w:rsidR="00A60DA9" w:rsidRDefault="00A60DA9">
          <w:pPr>
            <w:pStyle w:val="TOC1"/>
            <w:rPr>
              <w:rFonts w:eastAsiaTheme="minorEastAsia"/>
              <w:b w:val="0"/>
              <w:kern w:val="2"/>
              <w:sz w:val="24"/>
              <w:szCs w:val="24"/>
              <w:lang w:eastAsia="en-AU"/>
              <w14:ligatures w14:val="standardContextual"/>
            </w:rPr>
          </w:pPr>
          <w:hyperlink w:anchor="_Toc198578688" w:history="1">
            <w:r w:rsidRPr="00CD3139">
              <w:rPr>
                <w:rStyle w:val="Hyperlink"/>
              </w:rPr>
              <w:t>Independent observer report findings</w:t>
            </w:r>
            <w:r>
              <w:rPr>
                <w:webHidden/>
              </w:rPr>
              <w:tab/>
            </w:r>
            <w:r>
              <w:rPr>
                <w:webHidden/>
              </w:rPr>
              <w:fldChar w:fldCharType="begin"/>
            </w:r>
            <w:r>
              <w:rPr>
                <w:webHidden/>
              </w:rPr>
              <w:instrText xml:space="preserve"> PAGEREF _Toc198578688 \h </w:instrText>
            </w:r>
            <w:r>
              <w:rPr>
                <w:webHidden/>
              </w:rPr>
            </w:r>
            <w:r>
              <w:rPr>
                <w:webHidden/>
              </w:rPr>
              <w:fldChar w:fldCharType="separate"/>
            </w:r>
            <w:r w:rsidR="00594110">
              <w:rPr>
                <w:webHidden/>
              </w:rPr>
              <w:t>3</w:t>
            </w:r>
            <w:r>
              <w:rPr>
                <w:webHidden/>
              </w:rPr>
              <w:fldChar w:fldCharType="end"/>
            </w:r>
          </w:hyperlink>
        </w:p>
        <w:p w14:paraId="487CAEA6" w14:textId="76A58D28" w:rsidR="00A60DA9" w:rsidRDefault="00A60DA9">
          <w:pPr>
            <w:pStyle w:val="TOC1"/>
            <w:rPr>
              <w:rFonts w:eastAsiaTheme="minorEastAsia"/>
              <w:b w:val="0"/>
              <w:kern w:val="2"/>
              <w:sz w:val="24"/>
              <w:szCs w:val="24"/>
              <w:lang w:eastAsia="en-AU"/>
              <w14:ligatures w14:val="standardContextual"/>
            </w:rPr>
          </w:pPr>
          <w:hyperlink w:anchor="_Toc198578689" w:history="1">
            <w:r w:rsidRPr="00CD3139">
              <w:rPr>
                <w:rStyle w:val="Hyperlink"/>
              </w:rPr>
              <w:t>Stakeholder engagement</w:t>
            </w:r>
            <w:r>
              <w:rPr>
                <w:webHidden/>
              </w:rPr>
              <w:tab/>
            </w:r>
            <w:r>
              <w:rPr>
                <w:webHidden/>
              </w:rPr>
              <w:fldChar w:fldCharType="begin"/>
            </w:r>
            <w:r>
              <w:rPr>
                <w:webHidden/>
              </w:rPr>
              <w:instrText xml:space="preserve"> PAGEREF _Toc198578689 \h </w:instrText>
            </w:r>
            <w:r>
              <w:rPr>
                <w:webHidden/>
              </w:rPr>
            </w:r>
            <w:r>
              <w:rPr>
                <w:webHidden/>
              </w:rPr>
              <w:fldChar w:fldCharType="separate"/>
            </w:r>
            <w:r w:rsidR="00594110">
              <w:rPr>
                <w:webHidden/>
              </w:rPr>
              <w:t>3</w:t>
            </w:r>
            <w:r>
              <w:rPr>
                <w:webHidden/>
              </w:rPr>
              <w:fldChar w:fldCharType="end"/>
            </w:r>
          </w:hyperlink>
        </w:p>
        <w:p w14:paraId="7244FBD4" w14:textId="5753938E" w:rsidR="00A60DA9" w:rsidRDefault="00A60DA9">
          <w:pPr>
            <w:pStyle w:val="TOC1"/>
            <w:rPr>
              <w:rFonts w:eastAsiaTheme="minorEastAsia"/>
              <w:b w:val="0"/>
              <w:kern w:val="2"/>
              <w:sz w:val="24"/>
              <w:szCs w:val="24"/>
              <w:lang w:eastAsia="en-AU"/>
              <w14:ligatures w14:val="standardContextual"/>
            </w:rPr>
          </w:pPr>
          <w:hyperlink w:anchor="_Toc198578690" w:history="1">
            <w:r w:rsidRPr="00CD3139">
              <w:rPr>
                <w:rStyle w:val="Hyperlink"/>
              </w:rPr>
              <w:t>Rationale for proposed amendments</w:t>
            </w:r>
            <w:r>
              <w:rPr>
                <w:webHidden/>
              </w:rPr>
              <w:tab/>
            </w:r>
            <w:r>
              <w:rPr>
                <w:webHidden/>
              </w:rPr>
              <w:fldChar w:fldCharType="begin"/>
            </w:r>
            <w:r>
              <w:rPr>
                <w:webHidden/>
              </w:rPr>
              <w:instrText xml:space="preserve"> PAGEREF _Toc198578690 \h </w:instrText>
            </w:r>
            <w:r>
              <w:rPr>
                <w:webHidden/>
              </w:rPr>
            </w:r>
            <w:r>
              <w:rPr>
                <w:webHidden/>
              </w:rPr>
              <w:fldChar w:fldCharType="separate"/>
            </w:r>
            <w:r w:rsidR="00594110">
              <w:rPr>
                <w:webHidden/>
              </w:rPr>
              <w:t>4</w:t>
            </w:r>
            <w:r>
              <w:rPr>
                <w:webHidden/>
              </w:rPr>
              <w:fldChar w:fldCharType="end"/>
            </w:r>
          </w:hyperlink>
        </w:p>
        <w:p w14:paraId="5B7DF8F0" w14:textId="7CC47EC5" w:rsidR="00A60DA9" w:rsidRDefault="00A60DA9">
          <w:pPr>
            <w:pStyle w:val="TOC1"/>
            <w:rPr>
              <w:rFonts w:eastAsiaTheme="minorEastAsia"/>
              <w:b w:val="0"/>
              <w:kern w:val="2"/>
              <w:sz w:val="24"/>
              <w:szCs w:val="24"/>
              <w:lang w:eastAsia="en-AU"/>
              <w14:ligatures w14:val="standardContextual"/>
            </w:rPr>
          </w:pPr>
          <w:hyperlink w:anchor="_Toc198578691" w:history="1">
            <w:r w:rsidRPr="00CD3139">
              <w:rPr>
                <w:rStyle w:val="Hyperlink"/>
              </w:rPr>
              <w:t>Proposed amendments</w:t>
            </w:r>
            <w:r>
              <w:rPr>
                <w:webHidden/>
              </w:rPr>
              <w:tab/>
            </w:r>
            <w:r>
              <w:rPr>
                <w:webHidden/>
              </w:rPr>
              <w:fldChar w:fldCharType="begin"/>
            </w:r>
            <w:r>
              <w:rPr>
                <w:webHidden/>
              </w:rPr>
              <w:instrText xml:space="preserve"> PAGEREF _Toc198578691 \h </w:instrText>
            </w:r>
            <w:r>
              <w:rPr>
                <w:webHidden/>
              </w:rPr>
            </w:r>
            <w:r>
              <w:rPr>
                <w:webHidden/>
              </w:rPr>
              <w:fldChar w:fldCharType="separate"/>
            </w:r>
            <w:r w:rsidR="00594110">
              <w:rPr>
                <w:webHidden/>
              </w:rPr>
              <w:t>5</w:t>
            </w:r>
            <w:r>
              <w:rPr>
                <w:webHidden/>
              </w:rPr>
              <w:fldChar w:fldCharType="end"/>
            </w:r>
          </w:hyperlink>
        </w:p>
        <w:p w14:paraId="0AC3F206" w14:textId="50F589C4" w:rsidR="00A60DA9" w:rsidRDefault="00A60DA9">
          <w:pPr>
            <w:pStyle w:val="TOC2"/>
            <w:rPr>
              <w:rFonts w:eastAsiaTheme="minorEastAsia"/>
              <w:kern w:val="2"/>
              <w:sz w:val="24"/>
              <w:szCs w:val="24"/>
              <w:lang w:eastAsia="en-AU"/>
              <w14:ligatures w14:val="standardContextual"/>
            </w:rPr>
          </w:pPr>
          <w:hyperlink w:anchor="_Toc198578692" w:history="1">
            <w:r w:rsidRPr="00CD3139">
              <w:rPr>
                <w:rStyle w:val="Hyperlink"/>
              </w:rPr>
              <w:t>Remove definition of ‘immature animal’</w:t>
            </w:r>
            <w:r>
              <w:rPr>
                <w:webHidden/>
              </w:rPr>
              <w:tab/>
            </w:r>
            <w:r>
              <w:rPr>
                <w:webHidden/>
              </w:rPr>
              <w:fldChar w:fldCharType="begin"/>
            </w:r>
            <w:r>
              <w:rPr>
                <w:webHidden/>
              </w:rPr>
              <w:instrText xml:space="preserve"> PAGEREF _Toc198578692 \h </w:instrText>
            </w:r>
            <w:r>
              <w:rPr>
                <w:webHidden/>
              </w:rPr>
            </w:r>
            <w:r>
              <w:rPr>
                <w:webHidden/>
              </w:rPr>
              <w:fldChar w:fldCharType="separate"/>
            </w:r>
            <w:r w:rsidR="00594110">
              <w:rPr>
                <w:webHidden/>
              </w:rPr>
              <w:t>5</w:t>
            </w:r>
            <w:r>
              <w:rPr>
                <w:webHidden/>
              </w:rPr>
              <w:fldChar w:fldCharType="end"/>
            </w:r>
          </w:hyperlink>
        </w:p>
        <w:p w14:paraId="1A2873B3" w14:textId="4CFC4FD4" w:rsidR="00A60DA9" w:rsidRDefault="00A60DA9">
          <w:pPr>
            <w:pStyle w:val="TOC2"/>
            <w:rPr>
              <w:rFonts w:eastAsiaTheme="minorEastAsia"/>
              <w:kern w:val="2"/>
              <w:sz w:val="24"/>
              <w:szCs w:val="24"/>
              <w:lang w:eastAsia="en-AU"/>
              <w14:ligatures w14:val="standardContextual"/>
            </w:rPr>
          </w:pPr>
          <w:hyperlink w:anchor="_Toc198578693" w:history="1">
            <w:r w:rsidRPr="00CD3139">
              <w:rPr>
                <w:rStyle w:val="Hyperlink"/>
              </w:rPr>
              <w:t>Revise definition of ‘class’</w:t>
            </w:r>
            <w:r>
              <w:rPr>
                <w:webHidden/>
              </w:rPr>
              <w:tab/>
            </w:r>
            <w:r>
              <w:rPr>
                <w:webHidden/>
              </w:rPr>
              <w:fldChar w:fldCharType="begin"/>
            </w:r>
            <w:r>
              <w:rPr>
                <w:webHidden/>
              </w:rPr>
              <w:instrText xml:space="preserve"> PAGEREF _Toc198578693 \h </w:instrText>
            </w:r>
            <w:r>
              <w:rPr>
                <w:webHidden/>
              </w:rPr>
            </w:r>
            <w:r>
              <w:rPr>
                <w:webHidden/>
              </w:rPr>
              <w:fldChar w:fldCharType="separate"/>
            </w:r>
            <w:r w:rsidR="00594110">
              <w:rPr>
                <w:webHidden/>
              </w:rPr>
              <w:t>5</w:t>
            </w:r>
            <w:r>
              <w:rPr>
                <w:webHidden/>
              </w:rPr>
              <w:fldChar w:fldCharType="end"/>
            </w:r>
          </w:hyperlink>
        </w:p>
        <w:p w14:paraId="1CEB5141" w14:textId="461E2F62" w:rsidR="00A60DA9" w:rsidRDefault="00A60DA9">
          <w:pPr>
            <w:pStyle w:val="TOC2"/>
            <w:rPr>
              <w:rFonts w:eastAsiaTheme="minorEastAsia"/>
              <w:kern w:val="2"/>
              <w:sz w:val="24"/>
              <w:szCs w:val="24"/>
              <w:lang w:eastAsia="en-AU"/>
              <w14:ligatures w14:val="standardContextual"/>
            </w:rPr>
          </w:pPr>
          <w:hyperlink w:anchor="_Toc198578694" w:history="1">
            <w:r w:rsidRPr="00CD3139">
              <w:rPr>
                <w:rStyle w:val="Hyperlink"/>
                <w:lang w:eastAsia="ja-JP"/>
              </w:rPr>
              <w:t>Amend standard 3.1.16</w:t>
            </w:r>
            <w:r>
              <w:rPr>
                <w:webHidden/>
              </w:rPr>
              <w:tab/>
            </w:r>
            <w:r>
              <w:rPr>
                <w:webHidden/>
              </w:rPr>
              <w:fldChar w:fldCharType="begin"/>
            </w:r>
            <w:r>
              <w:rPr>
                <w:webHidden/>
              </w:rPr>
              <w:instrText xml:space="preserve"> PAGEREF _Toc198578694 \h </w:instrText>
            </w:r>
            <w:r>
              <w:rPr>
                <w:webHidden/>
              </w:rPr>
            </w:r>
            <w:r>
              <w:rPr>
                <w:webHidden/>
              </w:rPr>
              <w:fldChar w:fldCharType="separate"/>
            </w:r>
            <w:r w:rsidR="00594110">
              <w:rPr>
                <w:webHidden/>
              </w:rPr>
              <w:t>5</w:t>
            </w:r>
            <w:r>
              <w:rPr>
                <w:webHidden/>
              </w:rPr>
              <w:fldChar w:fldCharType="end"/>
            </w:r>
          </w:hyperlink>
        </w:p>
        <w:p w14:paraId="72DFD0F3" w14:textId="70258061" w:rsidR="008C610C" w:rsidRDefault="00A60DA9" w:rsidP="00A60DA9">
          <w:pPr>
            <w:pStyle w:val="TOC1"/>
          </w:pPr>
          <w:hyperlink w:anchor="_Toc198578695" w:history="1">
            <w:r w:rsidRPr="00CD3139">
              <w:rPr>
                <w:rStyle w:val="Hyperlink"/>
              </w:rPr>
              <w:t>References</w:t>
            </w:r>
            <w:r>
              <w:rPr>
                <w:webHidden/>
              </w:rPr>
              <w:tab/>
            </w:r>
            <w:r>
              <w:rPr>
                <w:webHidden/>
              </w:rPr>
              <w:fldChar w:fldCharType="begin"/>
            </w:r>
            <w:r>
              <w:rPr>
                <w:webHidden/>
              </w:rPr>
              <w:instrText xml:space="preserve"> PAGEREF _Toc198578695 \h </w:instrText>
            </w:r>
            <w:r>
              <w:rPr>
                <w:webHidden/>
              </w:rPr>
            </w:r>
            <w:r>
              <w:rPr>
                <w:webHidden/>
              </w:rPr>
              <w:fldChar w:fldCharType="separate"/>
            </w:r>
            <w:r w:rsidR="00594110">
              <w:rPr>
                <w:webHidden/>
              </w:rPr>
              <w:t>7</w:t>
            </w:r>
            <w:r>
              <w:rPr>
                <w:webHidden/>
              </w:rPr>
              <w:fldChar w:fldCharType="end"/>
            </w:r>
          </w:hyperlink>
          <w:r w:rsidR="008C610C">
            <w:rPr>
              <w:b w:val="0"/>
            </w:rPr>
            <w:fldChar w:fldCharType="end"/>
          </w:r>
        </w:p>
      </w:sdtContent>
    </w:sdt>
    <w:p w14:paraId="0F5FDCF6" w14:textId="77777777" w:rsidR="008C610C" w:rsidRPr="008C610C" w:rsidRDefault="008C610C" w:rsidP="008C610C">
      <w:pPr>
        <w:pStyle w:val="TOCHeading2"/>
        <w:rPr>
          <w:rStyle w:val="Strong"/>
          <w:b/>
          <w:bCs w:val="0"/>
        </w:rPr>
      </w:pPr>
      <w:r w:rsidRPr="008C610C">
        <w:rPr>
          <w:rStyle w:val="Strong"/>
          <w:b/>
          <w:bCs w:val="0"/>
        </w:rPr>
        <w:t>Tables</w:t>
      </w:r>
    </w:p>
    <w:p w14:paraId="16774D76" w14:textId="438F57FF" w:rsidR="008C610C" w:rsidRDefault="008C610C">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98118913" w:history="1">
        <w:r w:rsidRPr="00515EC1">
          <w:rPr>
            <w:rStyle w:val="Hyperlink"/>
            <w:noProof/>
          </w:rPr>
          <w:t>Table 1 Existing and proposed definitions of ‘class’</w:t>
        </w:r>
        <w:r>
          <w:rPr>
            <w:noProof/>
            <w:webHidden/>
          </w:rPr>
          <w:tab/>
        </w:r>
        <w:r>
          <w:rPr>
            <w:noProof/>
            <w:webHidden/>
          </w:rPr>
          <w:fldChar w:fldCharType="begin"/>
        </w:r>
        <w:r>
          <w:rPr>
            <w:noProof/>
            <w:webHidden/>
          </w:rPr>
          <w:instrText xml:space="preserve"> PAGEREF _Toc198118913 \h </w:instrText>
        </w:r>
        <w:r>
          <w:rPr>
            <w:noProof/>
            <w:webHidden/>
          </w:rPr>
        </w:r>
        <w:r>
          <w:rPr>
            <w:noProof/>
            <w:webHidden/>
          </w:rPr>
          <w:fldChar w:fldCharType="separate"/>
        </w:r>
        <w:r w:rsidR="00D94F11">
          <w:rPr>
            <w:noProof/>
            <w:webHidden/>
          </w:rPr>
          <w:t>5</w:t>
        </w:r>
        <w:r>
          <w:rPr>
            <w:noProof/>
            <w:webHidden/>
          </w:rPr>
          <w:fldChar w:fldCharType="end"/>
        </w:r>
      </w:hyperlink>
    </w:p>
    <w:p w14:paraId="02A075D6" w14:textId="0456B93A" w:rsidR="008C610C" w:rsidRDefault="008C610C" w:rsidP="008C610C">
      <w:pPr>
        <w:pStyle w:val="TableofFigures"/>
        <w:tabs>
          <w:tab w:val="right" w:leader="dot" w:pos="9060"/>
        </w:tabs>
        <w:rPr>
          <w:noProof/>
        </w:rPr>
      </w:pPr>
      <w:hyperlink w:anchor="_Toc198118914" w:history="1">
        <w:r w:rsidRPr="00515EC1">
          <w:rPr>
            <w:rStyle w:val="Hyperlink"/>
            <w:noProof/>
          </w:rPr>
          <w:t>Table 2 Existing and proposed penning requirements in registered establishments</w:t>
        </w:r>
        <w:r>
          <w:rPr>
            <w:noProof/>
            <w:webHidden/>
          </w:rPr>
          <w:tab/>
        </w:r>
        <w:r>
          <w:rPr>
            <w:noProof/>
            <w:webHidden/>
          </w:rPr>
          <w:fldChar w:fldCharType="begin"/>
        </w:r>
        <w:r>
          <w:rPr>
            <w:noProof/>
            <w:webHidden/>
          </w:rPr>
          <w:instrText xml:space="preserve"> PAGEREF _Toc198118914 \h </w:instrText>
        </w:r>
        <w:r>
          <w:rPr>
            <w:noProof/>
            <w:webHidden/>
          </w:rPr>
        </w:r>
        <w:r>
          <w:rPr>
            <w:noProof/>
            <w:webHidden/>
          </w:rPr>
          <w:fldChar w:fldCharType="separate"/>
        </w:r>
        <w:r w:rsidR="00D94F11">
          <w:rPr>
            <w:noProof/>
            <w:webHidden/>
          </w:rPr>
          <w:t>6</w:t>
        </w:r>
        <w:r>
          <w:rPr>
            <w:noProof/>
            <w:webHidden/>
          </w:rPr>
          <w:fldChar w:fldCharType="end"/>
        </w:r>
      </w:hyperlink>
      <w:r>
        <w:rPr>
          <w:noProof/>
        </w:rPr>
        <w:fldChar w:fldCharType="end"/>
      </w:r>
    </w:p>
    <w:p w14:paraId="7F4B2A2F" w14:textId="77777777" w:rsidR="0045751D" w:rsidRDefault="0045751D" w:rsidP="0045751D">
      <w:pPr>
        <w:sectPr w:rsidR="0045751D" w:rsidSect="008C610C">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567" w:footer="283" w:gutter="0"/>
          <w:pgNumType w:fmt="lowerRoman"/>
          <w:cols w:space="708"/>
          <w:titlePg/>
          <w:docGrid w:linePitch="360"/>
        </w:sectPr>
      </w:pPr>
    </w:p>
    <w:p w14:paraId="559C6279" w14:textId="77777777" w:rsidR="008C610C" w:rsidRDefault="008C610C" w:rsidP="008C610C">
      <w:pPr>
        <w:pStyle w:val="Heading2"/>
        <w:numPr>
          <w:ilvl w:val="0"/>
          <w:numId w:val="0"/>
        </w:numPr>
        <w:ind w:left="720" w:hanging="720"/>
      </w:pPr>
      <w:bookmarkStart w:id="1" w:name="_Toc198578685"/>
      <w:r>
        <w:lastRenderedPageBreak/>
        <w:t>Introduction</w:t>
      </w:r>
      <w:bookmarkEnd w:id="1"/>
    </w:p>
    <w:p w14:paraId="41FAF805" w14:textId="76EF4E51" w:rsidR="00B55FA3" w:rsidRDefault="00C87B92" w:rsidP="008C610C">
      <w:pPr>
        <w:spacing w:after="240"/>
      </w:pPr>
      <w:r>
        <w:t xml:space="preserve">Standard 3.1.16 of the </w:t>
      </w:r>
      <w:r w:rsidR="00B55FA3">
        <w:t>A</w:t>
      </w:r>
      <w:r>
        <w:t xml:space="preserve">ustralian </w:t>
      </w:r>
      <w:r w:rsidR="00B55FA3">
        <w:t>S</w:t>
      </w:r>
      <w:r>
        <w:t xml:space="preserve">tandards for the </w:t>
      </w:r>
      <w:r w:rsidR="00B55FA3">
        <w:t>E</w:t>
      </w:r>
      <w:r>
        <w:t xml:space="preserve">xport of </w:t>
      </w:r>
      <w:r w:rsidR="00B55FA3">
        <w:t>L</w:t>
      </w:r>
      <w:r>
        <w:t>ivestock (ASEL)</w:t>
      </w:r>
      <w:r w:rsidR="00B55FA3">
        <w:t xml:space="preserve"> sets out requirements for the penning of livestock in a registered establishment. The intent of standard 3.1.16 is to effectively manage the risk of aggression, dominance and related injury for animals penned together in a registered establishment.</w:t>
      </w:r>
    </w:p>
    <w:p w14:paraId="5409ACC9" w14:textId="2E158E64" w:rsidR="00B55FA3" w:rsidRDefault="00B55FA3" w:rsidP="00B55FA3">
      <w:r>
        <w:t>The Department of Agriculture, Fisheries and Forestry has undertaken a review of ASEL penning requirements in registered establishments</w:t>
      </w:r>
      <w:r w:rsidR="00AF7B44">
        <w:t>. This addresses</w:t>
      </w:r>
      <w:r>
        <w:t xml:space="preserve"> stakeholder feedback that current penning requirements may result in adverse animal welfare outcomes for cattle due to overhandling and redrafting of livestock out of their existing social groups. Stakeholders state this ‘stirs up the mob’, resulting in an increased risk of injury, stress and aggression between unfamiliar livestock as they re</w:t>
      </w:r>
      <w:r w:rsidR="00AE13A7">
        <w:t>-</w:t>
      </w:r>
      <w:r>
        <w:t>establish social hierarchies. In addition, the mixing of animals into new social groups (commingling) can increase exposure to novel pathogens resulting in an increased risk of disease</w:t>
      </w:r>
      <w:r w:rsidR="008A7E88">
        <w:t>s</w:t>
      </w:r>
      <w:r w:rsidR="00DA5785">
        <w:t xml:space="preserve"> </w:t>
      </w:r>
      <w:r w:rsidR="008A7E88">
        <w:t xml:space="preserve">such as </w:t>
      </w:r>
      <w:r w:rsidR="005472BC">
        <w:t>b</w:t>
      </w:r>
      <w:r>
        <w:t xml:space="preserve">ovine </w:t>
      </w:r>
      <w:r w:rsidR="005472BC">
        <w:t>r</w:t>
      </w:r>
      <w:r>
        <w:t xml:space="preserve">espiratory </w:t>
      </w:r>
      <w:r w:rsidR="005472BC">
        <w:t>d</w:t>
      </w:r>
      <w:r>
        <w:t>isease. Stakeholders raised concerns that the penning requirements in standard 3.1.16 are overly restrictive and do not appropriately balance the welfare risks of mixing animals of different weight and sex (including entire and desexed animals) with the health and welfare risks of handling events and commingling.</w:t>
      </w:r>
    </w:p>
    <w:p w14:paraId="1236741D" w14:textId="78111DB2" w:rsidR="00B55FA3" w:rsidRDefault="00AF7B44" w:rsidP="00B55FA3">
      <w:r>
        <w:t>Many stakeholders stated</w:t>
      </w:r>
      <w:r w:rsidR="00B55FA3">
        <w:t xml:space="preserve"> that the penning requirements in registered establishments were overly complex and confusing, and required clarification and simplification. </w:t>
      </w:r>
      <w:r>
        <w:t>Stakeholders were confused with</w:t>
      </w:r>
      <w:r w:rsidR="00B55FA3">
        <w:t xml:space="preserve"> the definitions of ‘immature animal’ and ‘mature animal’, and the term ‘socialised in the source mob’</w:t>
      </w:r>
      <w:r>
        <w:t>. They state that these</w:t>
      </w:r>
      <w:r w:rsidR="00B55FA3">
        <w:t xml:space="preserve"> terms are difficult and impractical to apply and </w:t>
      </w:r>
      <w:r>
        <w:t xml:space="preserve">are </w:t>
      </w:r>
      <w:r w:rsidR="00B55FA3">
        <w:t>open to inconsistent interpretation.</w:t>
      </w:r>
    </w:p>
    <w:p w14:paraId="4E112EE3" w14:textId="659CEB4F" w:rsidR="00B55FA3" w:rsidRDefault="00B55FA3" w:rsidP="009D7C3A">
      <w:r>
        <w:t xml:space="preserve">The review of penning requirements in registered establishments also aligns with the </w:t>
      </w:r>
      <w:r w:rsidR="00590E29" w:rsidRPr="00AF7B44">
        <w:t>Inspector</w:t>
      </w:r>
      <w:r w:rsidR="00C57087">
        <w:t>-</w:t>
      </w:r>
      <w:r w:rsidR="00590E29" w:rsidRPr="00AF7B44">
        <w:t>General of Live Animal Exports</w:t>
      </w:r>
      <w:r w:rsidR="009D7C3A" w:rsidRPr="009D7C3A">
        <w:t xml:space="preserve"> (2020) </w:t>
      </w:r>
      <w:hyperlink r:id="rId22" w:history="1">
        <w:r w:rsidR="005472BC">
          <w:rPr>
            <w:rStyle w:val="Hyperlink"/>
          </w:rPr>
          <w:t>Implementation of Moss Review recommendations: review report 2020/02</w:t>
        </w:r>
      </w:hyperlink>
      <w:r w:rsidR="00DA5785">
        <w:t>,</w:t>
      </w:r>
      <w:r>
        <w:t xml:space="preserve"> </w:t>
      </w:r>
      <w:r w:rsidRPr="00253F45">
        <w:t>which recommended</w:t>
      </w:r>
      <w:r>
        <w:t xml:space="preserve"> ASEL is regularly reviewed to accommodate changes in science and evidence and to allow consideration of </w:t>
      </w:r>
      <w:r w:rsidR="00BE1306">
        <w:t>matters</w:t>
      </w:r>
      <w:r>
        <w:t xml:space="preserve"> raised by industry.</w:t>
      </w:r>
    </w:p>
    <w:p w14:paraId="625E7E96" w14:textId="4067F539" w:rsidR="00461368" w:rsidRDefault="00B55FA3" w:rsidP="00B55FA3">
      <w:r>
        <w:t xml:space="preserve">To better understand the impact of ASEL penning requirements in registered establishments, </w:t>
      </w:r>
      <w:r w:rsidR="00461368">
        <w:t>we:</w:t>
      </w:r>
    </w:p>
    <w:p w14:paraId="1408EA50" w14:textId="5EA9D3E5" w:rsidR="00461368" w:rsidRDefault="00B55FA3" w:rsidP="00461368">
      <w:pPr>
        <w:pStyle w:val="ListBullet"/>
      </w:pPr>
      <w:r>
        <w:t xml:space="preserve">reviewed available scientific literature and </w:t>
      </w:r>
      <w:r w:rsidR="00D15AC9">
        <w:t xml:space="preserve">other </w:t>
      </w:r>
      <w:r>
        <w:t>research</w:t>
      </w:r>
    </w:p>
    <w:p w14:paraId="51CAC39A" w14:textId="403DBB4E" w:rsidR="00461368" w:rsidRDefault="00B55FA3" w:rsidP="00461368">
      <w:pPr>
        <w:pStyle w:val="ListBullet"/>
      </w:pPr>
      <w:r>
        <w:t>analysed data on the incidence of aggression and</w:t>
      </w:r>
      <w:r w:rsidR="00AF7B44">
        <w:t xml:space="preserve"> </w:t>
      </w:r>
      <w:r>
        <w:t>bullying in registered establishments and on vessels</w:t>
      </w:r>
    </w:p>
    <w:p w14:paraId="416FC539" w14:textId="4511847A" w:rsidR="00461368" w:rsidRDefault="00B55FA3" w:rsidP="00461368">
      <w:pPr>
        <w:pStyle w:val="ListBullet"/>
      </w:pPr>
      <w:r>
        <w:t>reviewed stakeholder feedback</w:t>
      </w:r>
    </w:p>
    <w:p w14:paraId="044096B5" w14:textId="1DA542AA" w:rsidR="00B55FA3" w:rsidRDefault="00B55FA3" w:rsidP="00253F45">
      <w:pPr>
        <w:pStyle w:val="ListBullet"/>
      </w:pPr>
      <w:r>
        <w:t>undertook internal and external consultation</w:t>
      </w:r>
      <w:r w:rsidR="00461368">
        <w:t>,</w:t>
      </w:r>
      <w:r>
        <w:t xml:space="preserve"> including site visits to several registered establishments for targeted, face-to-face engagement</w:t>
      </w:r>
      <w:r w:rsidR="00D353CF">
        <w:t>.</w:t>
      </w:r>
    </w:p>
    <w:p w14:paraId="25A06BC8" w14:textId="020C6C6A" w:rsidR="00B55FA3" w:rsidRDefault="00B55FA3">
      <w:r>
        <w:t>Key findings from these activities are presented in this paper.</w:t>
      </w:r>
    </w:p>
    <w:p w14:paraId="45E70FFF" w14:textId="58B12400" w:rsidR="00E362EF" w:rsidRPr="00C05EA8" w:rsidRDefault="001F6AF9" w:rsidP="008F7471">
      <w:pPr>
        <w:pStyle w:val="Heading2"/>
        <w:pageBreakBefore/>
        <w:numPr>
          <w:ilvl w:val="0"/>
          <w:numId w:val="0"/>
        </w:numPr>
        <w:ind w:left="720" w:hanging="720"/>
      </w:pPr>
      <w:bookmarkStart w:id="2" w:name="_Toc198578686"/>
      <w:r>
        <w:lastRenderedPageBreak/>
        <w:t>Scientific literature</w:t>
      </w:r>
      <w:r w:rsidR="00253F45">
        <w:t xml:space="preserve"> and </w:t>
      </w:r>
      <w:r w:rsidR="00D15AC9">
        <w:t>other</w:t>
      </w:r>
      <w:r w:rsidR="00253F45">
        <w:t xml:space="preserve"> research</w:t>
      </w:r>
      <w:bookmarkEnd w:id="2"/>
    </w:p>
    <w:p w14:paraId="61EAD7B9" w14:textId="530CC5CA" w:rsidR="001F6AF9" w:rsidRDefault="001F6AF9" w:rsidP="001F6AF9">
      <w:r>
        <w:t xml:space="preserve">Studies identified during </w:t>
      </w:r>
      <w:r w:rsidR="00253F45">
        <w:t>our</w:t>
      </w:r>
      <w:r>
        <w:t xml:space="preserve"> literature review primarily focused on feedlot systems </w:t>
      </w:r>
      <w:r w:rsidR="00AE113C">
        <w:t>inte</w:t>
      </w:r>
      <w:r>
        <w:t>rnationally and in Australia. A registered establishment is likely to have many environmental similarities to a typical Australian feedlot.</w:t>
      </w:r>
    </w:p>
    <w:p w14:paraId="0962D084" w14:textId="083E0D92" w:rsidR="001F6AF9" w:rsidRDefault="00253F45" w:rsidP="001F6AF9">
      <w:r>
        <w:t xml:space="preserve">Studies identified broad consensus that </w:t>
      </w:r>
      <w:r w:rsidR="001F6AF9">
        <w:t xml:space="preserve">cattle are social herd animals that when grouped together, establish a hierarchy with the social rank largely predicted by breed, age and body weight/size </w:t>
      </w:r>
      <w:r w:rsidR="009F4B38">
        <w:t>(</w:t>
      </w:r>
      <w:r w:rsidR="001F6AF9">
        <w:t>Hubbard et al</w:t>
      </w:r>
      <w:r w:rsidR="009F4B38">
        <w:t xml:space="preserve">. </w:t>
      </w:r>
      <w:r w:rsidR="001F6AF9">
        <w:t>2021</w:t>
      </w:r>
      <w:r w:rsidR="006B21B7">
        <w:t>,</w:t>
      </w:r>
      <w:r w:rsidR="001F6AF9" w:rsidRPr="0095582B">
        <w:t xml:space="preserve"> Huxley 2010</w:t>
      </w:r>
      <w:r w:rsidR="006B21B7">
        <w:t>,</w:t>
      </w:r>
      <w:r w:rsidR="001F6AF9">
        <w:t xml:space="preserve"> </w:t>
      </w:r>
      <w:r w:rsidR="001F6AF9" w:rsidRPr="00BC0D77">
        <w:t>D</w:t>
      </w:r>
      <w:r w:rsidR="00974714">
        <w:t>PI</w:t>
      </w:r>
      <w:r w:rsidR="009F4B38">
        <w:t xml:space="preserve"> 2025)</w:t>
      </w:r>
      <w:r w:rsidR="001F6AF9">
        <w:t xml:space="preserve">. Social order is typically </w:t>
      </w:r>
      <w:proofErr w:type="gramStart"/>
      <w:r w:rsidR="001F6AF9">
        <w:t>established</w:t>
      </w:r>
      <w:proofErr w:type="gramEnd"/>
      <w:r w:rsidR="001F6AF9">
        <w:t xml:space="preserve"> and maintained by aggressive and dominant behaviours </w:t>
      </w:r>
      <w:r w:rsidR="005C1222">
        <w:t>(e.g.</w:t>
      </w:r>
      <w:r w:rsidR="001F6AF9">
        <w:t xml:space="preserve"> mounting, head butting and fighting</w:t>
      </w:r>
      <w:r w:rsidR="005C1222">
        <w:t>)</w:t>
      </w:r>
      <w:r w:rsidR="001F6AF9">
        <w:t>.</w:t>
      </w:r>
    </w:p>
    <w:p w14:paraId="2EE6188B" w14:textId="145B4E3B" w:rsidR="001F6AF9" w:rsidRDefault="001F6AF9" w:rsidP="001F6AF9">
      <w:r>
        <w:t xml:space="preserve">Multiple studies </w:t>
      </w:r>
      <w:proofErr w:type="gramStart"/>
      <w:r>
        <w:t>identified</w:t>
      </w:r>
      <w:proofErr w:type="gramEnd"/>
      <w:r>
        <w:t xml:space="preserve"> commingling as a critical stressor in feedlot-style systems:</w:t>
      </w:r>
    </w:p>
    <w:p w14:paraId="4C485600" w14:textId="4E2B4E02" w:rsidR="001F6AF9" w:rsidRDefault="001F6AF9" w:rsidP="001F6AF9">
      <w:pPr>
        <w:pStyle w:val="ListBullet"/>
      </w:pPr>
      <w:r>
        <w:t xml:space="preserve">Cusack (2023) found that commingling may reduce the effectiveness of the immune system which can allow opportunistic infection of the lower airways and lead to the development of </w:t>
      </w:r>
      <w:r w:rsidR="005C1222">
        <w:t>b</w:t>
      </w:r>
      <w:r>
        <w:t xml:space="preserve">ovine </w:t>
      </w:r>
      <w:r w:rsidR="005C1222">
        <w:t>r</w:t>
      </w:r>
      <w:r>
        <w:t xml:space="preserve">espiratory </w:t>
      </w:r>
      <w:r w:rsidR="005C1222">
        <w:t>d</w:t>
      </w:r>
      <w:r>
        <w:t>isease.</w:t>
      </w:r>
    </w:p>
    <w:p w14:paraId="0E181F1C" w14:textId="58B36BAF" w:rsidR="001F6AF9" w:rsidRDefault="001F6AF9" w:rsidP="001F6AF9">
      <w:pPr>
        <w:pStyle w:val="ListBullet"/>
      </w:pPr>
      <w:r>
        <w:t>Hubbard et al</w:t>
      </w:r>
      <w:r w:rsidR="009F4B38">
        <w:t>.</w:t>
      </w:r>
      <w:r>
        <w:t xml:space="preserve"> (2021) found that socially mixed cattle demonstrated behavioural changes including increased aggression and less time resting.</w:t>
      </w:r>
    </w:p>
    <w:p w14:paraId="4E6E383B" w14:textId="2CAE3CB2" w:rsidR="001F6AF9" w:rsidRDefault="001F6AF9" w:rsidP="001F6AF9">
      <w:pPr>
        <w:pStyle w:val="ListBullet"/>
      </w:pPr>
      <w:r>
        <w:t>Fleming et al</w:t>
      </w:r>
      <w:r w:rsidR="009F4B38">
        <w:t>.</w:t>
      </w:r>
      <w:r>
        <w:t xml:space="preserve"> (2020) found mixing cattle can contribute to outbreaks of </w:t>
      </w:r>
      <w:r w:rsidR="005C1222">
        <w:t>b</w:t>
      </w:r>
      <w:r>
        <w:t xml:space="preserve">ovine </w:t>
      </w:r>
      <w:r w:rsidR="005C1222">
        <w:t>r</w:t>
      </w:r>
      <w:r>
        <w:t xml:space="preserve">espiratory </w:t>
      </w:r>
      <w:r w:rsidR="005C1222">
        <w:t>d</w:t>
      </w:r>
      <w:r>
        <w:t>isease on live export vessels with rapid spread of pathogens amongst livestock from different origins.</w:t>
      </w:r>
    </w:p>
    <w:p w14:paraId="4C87C163" w14:textId="5020000E" w:rsidR="001F6AF9" w:rsidRDefault="001F6AF9">
      <w:r>
        <w:t>Other studies identified that commingling can cause ‘resource defence’ where cattle with lower social status may experience poor welfare associated with limited access to food and water (Daigle</w:t>
      </w:r>
      <w:r w:rsidR="005C1222">
        <w:t> </w:t>
      </w:r>
      <w:r>
        <w:t>et</w:t>
      </w:r>
      <w:r w:rsidR="00461368">
        <w:t> </w:t>
      </w:r>
      <w:r>
        <w:t>al</w:t>
      </w:r>
      <w:r w:rsidR="009F4B38">
        <w:t>.</w:t>
      </w:r>
      <w:r>
        <w:t xml:space="preserve"> 2023). </w:t>
      </w:r>
      <w:r w:rsidR="00C72309">
        <w:t>Most</w:t>
      </w:r>
      <w:r>
        <w:t xml:space="preserve"> literature </w:t>
      </w:r>
      <w:r w:rsidR="00E24319">
        <w:t xml:space="preserve">stated </w:t>
      </w:r>
      <w:r>
        <w:t>that the impacts of social mixing are typically transitory, and once social order has been re-established in a mixed group, the prevalence of aggressive or dominant interactions generally subsides. Studies estimate it typically takes between 3</w:t>
      </w:r>
      <w:r w:rsidR="00461368">
        <w:t> </w:t>
      </w:r>
      <w:r>
        <w:t xml:space="preserve">and 15 days for a social hierarchy to form and for dominant behaviours to stabilise </w:t>
      </w:r>
      <w:r w:rsidR="00117C9E">
        <w:t>(</w:t>
      </w:r>
      <w:r>
        <w:t>Daigle et al</w:t>
      </w:r>
      <w:r w:rsidR="00117C9E">
        <w:t>.</w:t>
      </w:r>
      <w:r>
        <w:t xml:space="preserve"> 2023</w:t>
      </w:r>
      <w:r w:rsidR="00461368">
        <w:t>,</w:t>
      </w:r>
      <w:r w:rsidR="00117C9E">
        <w:t xml:space="preserve"> </w:t>
      </w:r>
      <w:r w:rsidRPr="00117C9E">
        <w:t>Grant and Albright</w:t>
      </w:r>
      <w:r w:rsidR="0045751D">
        <w:t> </w:t>
      </w:r>
      <w:r w:rsidRPr="00117C9E">
        <w:t>2001</w:t>
      </w:r>
      <w:r w:rsidR="00117C9E">
        <w:t>)</w:t>
      </w:r>
      <w:r w:rsidRPr="00117C9E">
        <w:t>.</w:t>
      </w:r>
    </w:p>
    <w:p w14:paraId="3CD9D65A" w14:textId="5287E32E" w:rsidR="00E362EF" w:rsidRDefault="001F6AF9" w:rsidP="00D639F3">
      <w:pPr>
        <w:pStyle w:val="Heading2"/>
        <w:numPr>
          <w:ilvl w:val="0"/>
          <w:numId w:val="0"/>
        </w:numPr>
        <w:ind w:left="720" w:hanging="720"/>
      </w:pPr>
      <w:bookmarkStart w:id="3" w:name="_Toc198578687"/>
      <w:r>
        <w:t>Data analysis</w:t>
      </w:r>
      <w:bookmarkEnd w:id="3"/>
    </w:p>
    <w:p w14:paraId="1078A495" w14:textId="5E3CB5A8" w:rsidR="001F6AF9" w:rsidRDefault="00E24319" w:rsidP="001F6AF9">
      <w:r>
        <w:t xml:space="preserve">To assess the </w:t>
      </w:r>
      <w:r w:rsidR="001B09C4">
        <w:t>effectiveness</w:t>
      </w:r>
      <w:r>
        <w:t xml:space="preserve"> and appropriateness of ASEL’s penning requirements, we review</w:t>
      </w:r>
      <w:r w:rsidR="005C1CAC">
        <w:t>e</w:t>
      </w:r>
      <w:r w:rsidR="001B09C4">
        <w:t>d</w:t>
      </w:r>
      <w:r>
        <w:t xml:space="preserve"> dat</w:t>
      </w:r>
      <w:r w:rsidR="005C1CAC">
        <w:t>a</w:t>
      </w:r>
      <w:r>
        <w:t xml:space="preserve"> on the health and welfare ou</w:t>
      </w:r>
      <w:r w:rsidR="001B09C4">
        <w:t>t</w:t>
      </w:r>
      <w:r>
        <w:t xml:space="preserve">comes for cattle penned </w:t>
      </w:r>
      <w:r w:rsidR="001B09C4">
        <w:t>together</w:t>
      </w:r>
      <w:r>
        <w:t xml:space="preserve"> at </w:t>
      </w:r>
      <w:r w:rsidR="001B09C4">
        <w:t>registered</w:t>
      </w:r>
      <w:r>
        <w:t xml:space="preserve"> establishments and on </w:t>
      </w:r>
      <w:r w:rsidR="001B09C4">
        <w:t>v</w:t>
      </w:r>
      <w:r>
        <w:t>ess</w:t>
      </w:r>
      <w:r w:rsidR="001B09C4">
        <w:t>e</w:t>
      </w:r>
      <w:r>
        <w:t>ls</w:t>
      </w:r>
      <w:r w:rsidR="001B09C4">
        <w:t>.</w:t>
      </w:r>
      <w:r>
        <w:t xml:space="preserve"> We analysed data reported in LIVEXC</w:t>
      </w:r>
      <w:r w:rsidR="001B09C4">
        <w:t>o</w:t>
      </w:r>
      <w:r>
        <w:t>llect (LXC) and Tracking for Certification for Export (TRACE) for all cattle exports for a 3</w:t>
      </w:r>
      <w:r w:rsidR="00AE13A7">
        <w:t>-</w:t>
      </w:r>
      <w:r>
        <w:t xml:space="preserve">year period from 2 November 2020 to 1 December 2023. This covered 498 voyages comprising 549 consignments to 3 destination regions </w:t>
      </w:r>
      <w:r w:rsidR="001F6AF9">
        <w:t xml:space="preserve">(Southeast Asia, East Asia and the Middle East). </w:t>
      </w:r>
      <w:r w:rsidR="004228C7">
        <w:t>A</w:t>
      </w:r>
      <w:r w:rsidR="001F6AF9">
        <w:t xml:space="preserve"> detailed analysis of health and welfare outcomes in registered establishments was not possible</w:t>
      </w:r>
      <w:r w:rsidR="004228C7">
        <w:t xml:space="preserve"> due to reporting limitations</w:t>
      </w:r>
      <w:r w:rsidR="001F6AF9">
        <w:t>.</w:t>
      </w:r>
    </w:p>
    <w:p w14:paraId="7F4EAFE8" w14:textId="6B806BFB" w:rsidR="001F6AF9" w:rsidRDefault="001F6AF9" w:rsidP="001F6AF9">
      <w:r>
        <w:t xml:space="preserve">We screened reports for explicit statements of </w:t>
      </w:r>
      <w:r w:rsidRPr="001B09C4">
        <w:t>aggression an</w:t>
      </w:r>
      <w:r w:rsidR="001B09C4" w:rsidRPr="001B09C4">
        <w:t>d</w:t>
      </w:r>
      <w:r>
        <w:t xml:space="preserve"> bullying, and for key search words describing injuries or health and welfare issues that may be suggestive of (but not necessarily conclusive of) </w:t>
      </w:r>
      <w:r w:rsidRPr="001B09C4">
        <w:t>aggression and bullying</w:t>
      </w:r>
      <w:r>
        <w:t xml:space="preserve">. Key search words included </w:t>
      </w:r>
      <w:r w:rsidR="008A7E88">
        <w:t>‘</w:t>
      </w:r>
      <w:r>
        <w:t>weak</w:t>
      </w:r>
      <w:r w:rsidR="008A7E88">
        <w:t>’</w:t>
      </w:r>
      <w:r>
        <w:t xml:space="preserve">, </w:t>
      </w:r>
      <w:r w:rsidR="008A7E88">
        <w:t>‘</w:t>
      </w:r>
      <w:r>
        <w:t>skinny</w:t>
      </w:r>
      <w:r w:rsidR="008A7E88">
        <w:t>’</w:t>
      </w:r>
      <w:r>
        <w:t xml:space="preserve">, </w:t>
      </w:r>
      <w:r w:rsidR="008A7E88">
        <w:t>‘</w:t>
      </w:r>
      <w:r>
        <w:t>shy feeder</w:t>
      </w:r>
      <w:r w:rsidR="008A7E88">
        <w:t>’</w:t>
      </w:r>
      <w:r>
        <w:t xml:space="preserve">, </w:t>
      </w:r>
      <w:r w:rsidR="008A7E88">
        <w:t>‘</w:t>
      </w:r>
      <w:r>
        <w:t>injury</w:t>
      </w:r>
      <w:r w:rsidR="008A7E88">
        <w:t>’</w:t>
      </w:r>
      <w:r>
        <w:t xml:space="preserve">, </w:t>
      </w:r>
      <w:r w:rsidR="008A7E88">
        <w:t>‘</w:t>
      </w:r>
      <w:r>
        <w:t>lameness</w:t>
      </w:r>
      <w:r w:rsidR="008A7E88">
        <w:t>’</w:t>
      </w:r>
      <w:r>
        <w:t xml:space="preserve">, </w:t>
      </w:r>
      <w:r w:rsidR="008A7E88">
        <w:t>‘</w:t>
      </w:r>
      <w:r>
        <w:t>smothered</w:t>
      </w:r>
      <w:r w:rsidR="008A7E88">
        <w:t>’</w:t>
      </w:r>
      <w:r>
        <w:t xml:space="preserve">, and </w:t>
      </w:r>
      <w:r w:rsidR="008A7E88">
        <w:t>‘</w:t>
      </w:r>
      <w:r>
        <w:t>misadventure</w:t>
      </w:r>
      <w:r w:rsidR="008A7E88">
        <w:t>’</w:t>
      </w:r>
      <w:r>
        <w:t>.</w:t>
      </w:r>
    </w:p>
    <w:p w14:paraId="08BF57F0" w14:textId="77777777" w:rsidR="001F6AF9" w:rsidRDefault="001F6AF9" w:rsidP="001F6AF9">
      <w:r>
        <w:lastRenderedPageBreak/>
        <w:t>Findings from data analysis indicated that:</w:t>
      </w:r>
    </w:p>
    <w:p w14:paraId="2F9D4105" w14:textId="31F161AE" w:rsidR="001F6AF9" w:rsidRDefault="001F6AF9" w:rsidP="001F6AF9">
      <w:pPr>
        <w:pStyle w:val="ListBullet"/>
      </w:pPr>
      <w:r>
        <w:t>there were no reports of mortality in registered establishment</w:t>
      </w:r>
      <w:r w:rsidR="00EC6AA1">
        <w:t>s</w:t>
      </w:r>
      <w:r>
        <w:t xml:space="preserve"> due to aggression or bullying, commingling or the mixing of immature bulls and steers</w:t>
      </w:r>
    </w:p>
    <w:p w14:paraId="66002EFE" w14:textId="06DCA4EB" w:rsidR="004228C7" w:rsidRDefault="001F6AF9" w:rsidP="00491265">
      <w:pPr>
        <w:pStyle w:val="ListBullet"/>
      </w:pPr>
      <w:r>
        <w:t>reports of aggression and bullying on vessels were rare</w:t>
      </w:r>
    </w:p>
    <w:p w14:paraId="6B871C20" w14:textId="2608533B" w:rsidR="001F6AF9" w:rsidRDefault="004228C7" w:rsidP="004228C7">
      <w:pPr>
        <w:pStyle w:val="ListBullet2"/>
      </w:pPr>
      <w:r>
        <w:t>w</w:t>
      </w:r>
      <w:r w:rsidR="001F6AF9">
        <w:t xml:space="preserve">here aggression </w:t>
      </w:r>
      <w:proofErr w:type="gramStart"/>
      <w:r w:rsidR="001F6AF9">
        <w:t>was reported</w:t>
      </w:r>
      <w:proofErr w:type="gramEnd"/>
      <w:r w:rsidR="001F6AF9">
        <w:t xml:space="preserve">, it was unclear </w:t>
      </w:r>
      <w:r>
        <w:t>whether</w:t>
      </w:r>
      <w:r w:rsidR="001F6AF9">
        <w:t xml:space="preserve"> it related to heifers, bulls or steers</w:t>
      </w:r>
    </w:p>
    <w:p w14:paraId="394EFB5A" w14:textId="286DC11F" w:rsidR="001F6AF9" w:rsidRDefault="001F6AF9" w:rsidP="001F6AF9">
      <w:pPr>
        <w:pStyle w:val="ListBullet"/>
      </w:pPr>
      <w:r>
        <w:t>the variable quality of reporting meant it was not possible to make definitive conclusions on the</w:t>
      </w:r>
    </w:p>
    <w:p w14:paraId="260D6BC3" w14:textId="15968F11" w:rsidR="001F6AF9" w:rsidRDefault="001F6AF9" w:rsidP="001F6AF9">
      <w:pPr>
        <w:pStyle w:val="ListBullet2"/>
      </w:pPr>
      <w:r>
        <w:t>causes and rates of illness or other health and welfare issues related to penning in registered establishments and on vessels</w:t>
      </w:r>
    </w:p>
    <w:p w14:paraId="5B61434A" w14:textId="4BFB399F" w:rsidR="001F6AF9" w:rsidRDefault="001F6AF9" w:rsidP="001F6AF9">
      <w:pPr>
        <w:pStyle w:val="ListBullet2"/>
      </w:pPr>
      <w:r>
        <w:t xml:space="preserve">number of bulls that were ‘immature’ and </w:t>
      </w:r>
      <w:r w:rsidR="004228C7">
        <w:t>whether</w:t>
      </w:r>
      <w:r>
        <w:t xml:space="preserve"> they </w:t>
      </w:r>
      <w:proofErr w:type="gramStart"/>
      <w:r>
        <w:t>were mixed</w:t>
      </w:r>
      <w:proofErr w:type="gramEnd"/>
      <w:r>
        <w:t xml:space="preserve"> with steers.</w:t>
      </w:r>
    </w:p>
    <w:p w14:paraId="1FAEA6C1" w14:textId="655713B9" w:rsidR="00E362EF" w:rsidRDefault="001F6AF9" w:rsidP="00632B92">
      <w:pPr>
        <w:pStyle w:val="Heading2"/>
        <w:numPr>
          <w:ilvl w:val="0"/>
          <w:numId w:val="0"/>
        </w:numPr>
        <w:ind w:left="720" w:hanging="720"/>
      </w:pPr>
      <w:bookmarkStart w:id="4" w:name="_Toc198578688"/>
      <w:r>
        <w:t>Independent observer report findings</w:t>
      </w:r>
      <w:bookmarkEnd w:id="4"/>
    </w:p>
    <w:p w14:paraId="14F80DD1" w14:textId="5805D3DE" w:rsidR="001F6AF9" w:rsidRDefault="005C1CAC">
      <w:r>
        <w:t>Observers travelled on 23 voyages during the period of this analysis</w:t>
      </w:r>
      <w:r w:rsidR="001F6AF9" w:rsidRPr="001F6AF9">
        <w:t>. On several occasions the observer noted that in some pens, livestock exceeded the pen average weight by more than 50</w:t>
      </w:r>
      <w:r w:rsidR="004228C7">
        <w:t> </w:t>
      </w:r>
      <w:r w:rsidR="001F6AF9" w:rsidRPr="001F6AF9">
        <w:t xml:space="preserve">kg, but that on each occasion this was rectified during the voyage by redistributing animals into different pens. </w:t>
      </w:r>
      <w:r w:rsidR="004228C7">
        <w:t>N</w:t>
      </w:r>
      <w:r w:rsidR="001F6AF9" w:rsidRPr="001F6AF9">
        <w:t>o observer</w:t>
      </w:r>
      <w:r w:rsidR="004228C7">
        <w:t>s</w:t>
      </w:r>
      <w:r w:rsidR="001F6AF9" w:rsidRPr="001F6AF9">
        <w:t xml:space="preserve"> report</w:t>
      </w:r>
      <w:r w:rsidR="004228C7">
        <w:t>ed</w:t>
      </w:r>
      <w:r w:rsidR="001F6AF9" w:rsidRPr="001F6AF9">
        <w:t xml:space="preserve"> aggression or bullying </w:t>
      </w:r>
      <w:r w:rsidR="007D5D44">
        <w:t xml:space="preserve">among immature bulls or steers </w:t>
      </w:r>
      <w:r w:rsidR="001F6AF9" w:rsidRPr="001F6AF9">
        <w:t xml:space="preserve">due to penning </w:t>
      </w:r>
      <w:proofErr w:type="gramStart"/>
      <w:r w:rsidR="006B1D0C">
        <w:t xml:space="preserve">in accordance </w:t>
      </w:r>
      <w:r w:rsidR="007D5D44">
        <w:t>with</w:t>
      </w:r>
      <w:proofErr w:type="gramEnd"/>
      <w:r w:rsidR="007D5D44">
        <w:t xml:space="preserve"> ASEL.</w:t>
      </w:r>
    </w:p>
    <w:p w14:paraId="55B21BAD" w14:textId="550167FF" w:rsidR="00E362EF" w:rsidRDefault="001F6AF9" w:rsidP="00632B92">
      <w:pPr>
        <w:pStyle w:val="Heading2"/>
        <w:numPr>
          <w:ilvl w:val="0"/>
          <w:numId w:val="0"/>
        </w:numPr>
        <w:ind w:left="720" w:hanging="720"/>
      </w:pPr>
      <w:bookmarkStart w:id="5" w:name="_Toc198578689"/>
      <w:r>
        <w:t>Stake</w:t>
      </w:r>
      <w:r w:rsidR="00D639F3">
        <w:t>holder engagement</w:t>
      </w:r>
      <w:bookmarkEnd w:id="5"/>
    </w:p>
    <w:p w14:paraId="284D3E90" w14:textId="3603EC4F" w:rsidR="00D639F3" w:rsidRDefault="00D639F3" w:rsidP="00D639F3">
      <w:r>
        <w:t xml:space="preserve">The department undertook </w:t>
      </w:r>
      <w:r w:rsidR="009979B0">
        <w:t>targeted</w:t>
      </w:r>
      <w:r>
        <w:t xml:space="preserve"> engagement with stakeholders who raised penning requirements in registered establishments as a matter </w:t>
      </w:r>
      <w:r w:rsidR="009979B0">
        <w:t>to</w:t>
      </w:r>
      <w:r>
        <w:t xml:space="preserve"> consid</w:t>
      </w:r>
      <w:r w:rsidR="009979B0">
        <w:t>er</w:t>
      </w:r>
      <w:r>
        <w:t>. This included site visits to several registered establishments to view the operational aspects of ASEL penning requirements</w:t>
      </w:r>
      <w:r w:rsidR="009979B0">
        <w:t>.</w:t>
      </w:r>
      <w:r>
        <w:t xml:space="preserve"> </w:t>
      </w:r>
      <w:r w:rsidR="009979B0">
        <w:t xml:space="preserve">This enabled the department to develop an </w:t>
      </w:r>
      <w:r>
        <w:t xml:space="preserve">understanding of where problems lie and </w:t>
      </w:r>
      <w:r w:rsidR="00EF1A39">
        <w:t xml:space="preserve">to </w:t>
      </w:r>
      <w:r>
        <w:t>consider solutions</w:t>
      </w:r>
      <w:r w:rsidR="009979B0">
        <w:t xml:space="preserve"> that improve the practicality</w:t>
      </w:r>
      <w:r>
        <w:t xml:space="preserve"> of the requirements while </w:t>
      </w:r>
      <w:proofErr w:type="gramStart"/>
      <w:r>
        <w:t>maintaining</w:t>
      </w:r>
      <w:proofErr w:type="gramEnd"/>
      <w:r>
        <w:t xml:space="preserve"> positive animal welfare outcomes. During these visits, department</w:t>
      </w:r>
      <w:r w:rsidR="005C1CAC">
        <w:t>al officers</w:t>
      </w:r>
      <w:r>
        <w:t xml:space="preserve"> engaged in consultation with registered establishment operators, producers, departmental </w:t>
      </w:r>
      <w:r w:rsidR="00D15AC9">
        <w:t>r</w:t>
      </w:r>
      <w:r>
        <w:t xml:space="preserve">egional </w:t>
      </w:r>
      <w:r w:rsidR="00D15AC9">
        <w:t>v</w:t>
      </w:r>
      <w:r>
        <w:t xml:space="preserve">eterinary </w:t>
      </w:r>
      <w:r w:rsidR="00D15AC9">
        <w:t>o</w:t>
      </w:r>
      <w:r>
        <w:t>fficers (RVOs), accredited veterinarians, stock persons and exporters.</w:t>
      </w:r>
    </w:p>
    <w:p w14:paraId="3665E505" w14:textId="5837CA10" w:rsidR="00D639F3" w:rsidRPr="009979B0" w:rsidRDefault="00D639F3" w:rsidP="00D639F3">
      <w:r>
        <w:t xml:space="preserve">Findings </w:t>
      </w:r>
      <w:r w:rsidRPr="009979B0">
        <w:t>from site visits includ</w:t>
      </w:r>
      <w:r w:rsidR="009979B0" w:rsidRPr="009979B0">
        <w:t>e</w:t>
      </w:r>
      <w:r w:rsidRPr="009979B0">
        <w:t>:</w:t>
      </w:r>
    </w:p>
    <w:p w14:paraId="7E0FB376" w14:textId="0D873487" w:rsidR="00D639F3" w:rsidRPr="009979B0" w:rsidRDefault="00D639F3" w:rsidP="00D639F3">
      <w:pPr>
        <w:pStyle w:val="ListBullet"/>
      </w:pPr>
      <w:r w:rsidRPr="009979B0">
        <w:t xml:space="preserve">broad consensus </w:t>
      </w:r>
      <w:r w:rsidR="005C1CAC" w:rsidRPr="009979B0">
        <w:t xml:space="preserve">among stakeholders </w:t>
      </w:r>
      <w:r w:rsidRPr="009979B0">
        <w:t xml:space="preserve">that current penning requirements in registered establishments negatively </w:t>
      </w:r>
      <w:proofErr w:type="gramStart"/>
      <w:r w:rsidRPr="009979B0">
        <w:t>impact</w:t>
      </w:r>
      <w:proofErr w:type="gramEnd"/>
      <w:r w:rsidRPr="009979B0">
        <w:t xml:space="preserve"> animal welfare due to overhandling, increased stress and increased risk of injury</w:t>
      </w:r>
    </w:p>
    <w:p w14:paraId="3B64B8B1" w14:textId="148CDA49" w:rsidR="00D639F3" w:rsidRPr="009979B0" w:rsidRDefault="00D639F3" w:rsidP="00D639F3">
      <w:pPr>
        <w:pStyle w:val="ListBullet"/>
      </w:pPr>
      <w:r w:rsidRPr="009979B0">
        <w:t xml:space="preserve">stakeholders find standard 3.1.16 overly complex and confusing, </w:t>
      </w:r>
      <w:r w:rsidR="008A6FE6" w:rsidRPr="009979B0">
        <w:t>particularly</w:t>
      </w:r>
      <w:r w:rsidRPr="009979B0">
        <w:t xml:space="preserve"> around the definition of ‘immature animal’ and use of the term ‘socialised in the source mob’</w:t>
      </w:r>
    </w:p>
    <w:p w14:paraId="220E3DD6" w14:textId="3D86C6A6" w:rsidR="00D639F3" w:rsidRPr="009979B0" w:rsidRDefault="008A6FE6" w:rsidP="00D639F3">
      <w:pPr>
        <w:pStyle w:val="ListBullet2"/>
      </w:pPr>
      <w:r w:rsidRPr="009979B0">
        <w:t>s</w:t>
      </w:r>
      <w:r w:rsidR="00E36B27" w:rsidRPr="009979B0">
        <w:t xml:space="preserve">takeholders </w:t>
      </w:r>
      <w:proofErr w:type="gramStart"/>
      <w:r w:rsidR="00D639F3" w:rsidRPr="009979B0">
        <w:t>state</w:t>
      </w:r>
      <w:proofErr w:type="gramEnd"/>
      <w:r w:rsidR="00D639F3" w:rsidRPr="009979B0">
        <w:t xml:space="preserve"> these terms are difficult and impractical to apply and open to inconsistent interpretation</w:t>
      </w:r>
    </w:p>
    <w:p w14:paraId="176704ED" w14:textId="7E513BEB" w:rsidR="00D639F3" w:rsidRPr="00323FFF" w:rsidRDefault="008A6FE6" w:rsidP="00323FFF">
      <w:pPr>
        <w:pStyle w:val="ListBullet2"/>
      </w:pPr>
      <w:r w:rsidRPr="009979B0">
        <w:t>s</w:t>
      </w:r>
      <w:r w:rsidR="00E36B27" w:rsidRPr="009979B0">
        <w:t xml:space="preserve">takeholders </w:t>
      </w:r>
      <w:r w:rsidR="00D639F3" w:rsidRPr="009979B0">
        <w:t xml:space="preserve">also </w:t>
      </w:r>
      <w:proofErr w:type="gramStart"/>
      <w:r w:rsidR="00D639F3" w:rsidRPr="009979B0">
        <w:t>stat</w:t>
      </w:r>
      <w:r w:rsidR="009979B0" w:rsidRPr="009979B0">
        <w:t>e</w:t>
      </w:r>
      <w:proofErr w:type="gramEnd"/>
      <w:r w:rsidR="009979B0" w:rsidRPr="009979B0">
        <w:t xml:space="preserve"> </w:t>
      </w:r>
      <w:r w:rsidR="00D639F3" w:rsidRPr="009979B0">
        <w:t xml:space="preserve">that </w:t>
      </w:r>
      <w:proofErr w:type="gramStart"/>
      <w:r w:rsidR="00D639F3" w:rsidRPr="009979B0">
        <w:t>identifying</w:t>
      </w:r>
      <w:proofErr w:type="gramEnd"/>
      <w:r w:rsidR="00D639F3" w:rsidRPr="009979B0">
        <w:t xml:space="preserve"> an ‘immature animal’ can pose a risk of injury to people handling livestock</w:t>
      </w:r>
      <w:r w:rsidRPr="009979B0">
        <w:t xml:space="preserve"> –</w:t>
      </w:r>
      <w:r w:rsidR="00D639F3" w:rsidRPr="009979B0">
        <w:t xml:space="preserve"> for example</w:t>
      </w:r>
      <w:r w:rsidR="00D639F3" w:rsidRPr="00323FFF">
        <w:t xml:space="preserve">, if manually palpating the scrotum to </w:t>
      </w:r>
      <w:proofErr w:type="gramStart"/>
      <w:r w:rsidR="00D639F3" w:rsidRPr="00323FFF">
        <w:t>identify</w:t>
      </w:r>
      <w:proofErr w:type="gramEnd"/>
      <w:r w:rsidR="00D639F3" w:rsidRPr="00323FFF">
        <w:t xml:space="preserve"> descended testes.</w:t>
      </w:r>
    </w:p>
    <w:p w14:paraId="1FB4F195" w14:textId="3E9D5A8D" w:rsidR="00E362EF" w:rsidRDefault="00D639F3" w:rsidP="00D639F3">
      <w:pPr>
        <w:pStyle w:val="Heading2"/>
        <w:numPr>
          <w:ilvl w:val="0"/>
          <w:numId w:val="0"/>
        </w:numPr>
        <w:ind w:left="720" w:hanging="720"/>
      </w:pPr>
      <w:bookmarkStart w:id="6" w:name="_Toc198578690"/>
      <w:r>
        <w:lastRenderedPageBreak/>
        <w:t>Rationale for proposed amendments</w:t>
      </w:r>
      <w:bookmarkEnd w:id="6"/>
    </w:p>
    <w:p w14:paraId="08BABC83" w14:textId="5AA48AD8" w:rsidR="00072A5A" w:rsidRDefault="00072A5A" w:rsidP="00072A5A">
      <w:r>
        <w:t>The proposed changes to standard 3.1.16 address stakeholder feedback</w:t>
      </w:r>
      <w:r w:rsidR="008F7471">
        <w:t>,</w:t>
      </w:r>
      <w:r>
        <w:t xml:space="preserve"> which identified that current penning requirements in registered establishments:</w:t>
      </w:r>
    </w:p>
    <w:p w14:paraId="7EDEAA0E" w14:textId="3D513E65" w:rsidR="00072A5A" w:rsidRDefault="00072A5A" w:rsidP="00072A5A">
      <w:pPr>
        <w:pStyle w:val="ListBullet"/>
      </w:pPr>
      <w:r>
        <w:t>may result in adverse animal welfare outcomes for cattle due to overhandling and redrafting of livestock out of their existing social groups</w:t>
      </w:r>
    </w:p>
    <w:p w14:paraId="3F2ECB54" w14:textId="47DC5983" w:rsidR="00072A5A" w:rsidRDefault="00072A5A" w:rsidP="00072A5A">
      <w:pPr>
        <w:pStyle w:val="ListBullet"/>
      </w:pPr>
      <w:r>
        <w:t>were overly complex and required clarification and simplification.</w:t>
      </w:r>
    </w:p>
    <w:p w14:paraId="013B3341" w14:textId="7C93D6A3" w:rsidR="00072A5A" w:rsidRDefault="00072A5A" w:rsidP="00072A5A">
      <w:r>
        <w:t xml:space="preserve">In developing the proposed amendments, </w:t>
      </w:r>
      <w:r w:rsidR="005C1CAC">
        <w:t>we</w:t>
      </w:r>
      <w:r>
        <w:t xml:space="preserve"> considered available science and research, observations of operational practices, feedback from internal and external stakeholders, information gained during site visits and findings from data analysis. Overall, findings from the analysis of available data did not identify significant or systemic impacts on animal health and welfare due to current penning requirements</w:t>
      </w:r>
      <w:r w:rsidR="007C6B02">
        <w:t>, noting reporting limitations.</w:t>
      </w:r>
    </w:p>
    <w:p w14:paraId="0AC4AF29" w14:textId="016E54D1" w:rsidR="008F7471" w:rsidRDefault="00072A5A" w:rsidP="00072A5A">
      <w:r>
        <w:t xml:space="preserve">The proposed amendments aim to manage the risk of aggression and injury in animals penned together in </w:t>
      </w:r>
      <w:r w:rsidR="00D169B3">
        <w:t xml:space="preserve">a </w:t>
      </w:r>
      <w:r>
        <w:t>registered establishment by implementing management strategies</w:t>
      </w:r>
      <w:r w:rsidR="008F7471">
        <w:t>,</w:t>
      </w:r>
      <w:r>
        <w:t xml:space="preserve"> such as weight range limits for animals penned together</w:t>
      </w:r>
      <w:r w:rsidR="008F7471">
        <w:t>,</w:t>
      </w:r>
      <w:r>
        <w:t xml:space="preserve"> and continu</w:t>
      </w:r>
      <w:r w:rsidR="008F7471">
        <w:t>ing</w:t>
      </w:r>
      <w:r w:rsidR="00D13114">
        <w:t xml:space="preserve"> to apply</w:t>
      </w:r>
      <w:r>
        <w:t xml:space="preserve"> mitigation measures such as</w:t>
      </w:r>
      <w:r w:rsidR="008F7471">
        <w:t>:</w:t>
      </w:r>
    </w:p>
    <w:p w14:paraId="0C11A1A6" w14:textId="79482DCB" w:rsidR="008F7471" w:rsidRDefault="00072A5A" w:rsidP="008F7471">
      <w:pPr>
        <w:pStyle w:val="ListBullet"/>
      </w:pPr>
      <w:r>
        <w:t>the existing rejection criteria</w:t>
      </w:r>
      <w:r w:rsidR="008F7471">
        <w:t xml:space="preserve">, </w:t>
      </w:r>
      <w:r>
        <w:t>which require the rejection of animals displaying aggressive behaviour</w:t>
      </w:r>
    </w:p>
    <w:p w14:paraId="572A0101" w14:textId="55E6A340" w:rsidR="00072A5A" w:rsidRDefault="00072A5A" w:rsidP="00D13114">
      <w:pPr>
        <w:pStyle w:val="ListBullet"/>
      </w:pPr>
      <w:r>
        <w:t>management procedures required in heavy cattle management plans during pre-export preparation.</w:t>
      </w:r>
    </w:p>
    <w:p w14:paraId="01756CA5" w14:textId="0E928DB8" w:rsidR="00072A5A" w:rsidRDefault="00072A5A" w:rsidP="00072A5A">
      <w:r>
        <w:t>The proposed amendments allow for greater flexibility around penning of livestock in registered establishments by balancing the best animal health and welfare outcomes with management practices that reduce handling events and the mixing of unfamiliar livestock. The proposed amendments also aim to improve the practicality of the standard by removing ambiguous content and enhancing the clarity and enforceability of the standard.</w:t>
      </w:r>
    </w:p>
    <w:p w14:paraId="10D59663" w14:textId="59ED1022" w:rsidR="00072A5A" w:rsidRDefault="00072A5A" w:rsidP="00072A5A">
      <w:r>
        <w:t xml:space="preserve">The proposed change </w:t>
      </w:r>
      <w:r w:rsidR="00D169B3">
        <w:t xml:space="preserve">applies to </w:t>
      </w:r>
      <w:r>
        <w:t>animals between 200</w:t>
      </w:r>
      <w:r w:rsidR="006B120F">
        <w:t xml:space="preserve"> kg and </w:t>
      </w:r>
      <w:r>
        <w:t>500</w:t>
      </w:r>
      <w:r w:rsidR="006B120F">
        <w:t> </w:t>
      </w:r>
      <w:r>
        <w:t xml:space="preserve">kg </w:t>
      </w:r>
      <w:r w:rsidR="00D169B3">
        <w:t xml:space="preserve">in a registered </w:t>
      </w:r>
      <w:r w:rsidR="001264EF">
        <w:t>establishment and</w:t>
      </w:r>
      <w:r w:rsidR="00D169B3">
        <w:t xml:space="preserve"> </w:t>
      </w:r>
      <w:r w:rsidR="005C1CAC">
        <w:t xml:space="preserve">allows </w:t>
      </w:r>
      <w:r w:rsidR="00D169B3">
        <w:t xml:space="preserve">animals </w:t>
      </w:r>
      <w:r>
        <w:t>to be penned together</w:t>
      </w:r>
      <w:r w:rsidR="00025762">
        <w:t>,</w:t>
      </w:r>
      <w:r>
        <w:t xml:space="preserve"> provided the weight of each animal in a pen does not vary from the pen average weight by more than 50</w:t>
      </w:r>
      <w:r w:rsidR="006B120F">
        <w:t> </w:t>
      </w:r>
      <w:r>
        <w:t>kg</w:t>
      </w:r>
      <w:r w:rsidR="00D169B3">
        <w:t>. This reflects</w:t>
      </w:r>
      <w:r w:rsidR="001264EF">
        <w:t xml:space="preserve"> </w:t>
      </w:r>
      <w:r>
        <w:t>standard 5.3.1(b)</w:t>
      </w:r>
      <w:r w:rsidR="00D169B3">
        <w:t>,</w:t>
      </w:r>
      <w:r>
        <w:t xml:space="preserve"> which outlines penning requirements for animals on vessels. Targeted consultation indicated </w:t>
      </w:r>
      <w:r w:rsidR="0002589F">
        <w:t xml:space="preserve">that </w:t>
      </w:r>
      <w:r>
        <w:t>many stakeholders already choose to pen animals in registered establishments based on this 100</w:t>
      </w:r>
      <w:r w:rsidR="0002589F">
        <w:t> </w:t>
      </w:r>
      <w:r>
        <w:t>kg average weight range limit for operational reasons, and in preparation for penning on vessels. Penning of animals within a weight range limit is likely to minimise the impact of aggression and injury in animals penned together in registered establishment</w:t>
      </w:r>
      <w:r w:rsidR="0002589F">
        <w:t>s</w:t>
      </w:r>
      <w:r>
        <w:t>.</w:t>
      </w:r>
    </w:p>
    <w:p w14:paraId="5FA28C28" w14:textId="043AEBCF" w:rsidR="00072A5A" w:rsidRDefault="00072A5A" w:rsidP="00072A5A">
      <w:r>
        <w:t xml:space="preserve">The proposed removal of the definition of ‘immature animal’ addresses stakeholder feedback from multiple sources that the definition is confusing, impractical to regulate and open to inconsistent interpretation. The definition </w:t>
      </w:r>
      <w:proofErr w:type="gramStart"/>
      <w:r>
        <w:t>was introduced</w:t>
      </w:r>
      <w:proofErr w:type="gramEnd"/>
      <w:r>
        <w:t xml:space="preserve"> in ASEL 3.2 in November 2021 to clari</w:t>
      </w:r>
      <w:r w:rsidR="0002589F">
        <w:t>f</w:t>
      </w:r>
      <w:r>
        <w:t xml:space="preserve">y which animals can </w:t>
      </w:r>
      <w:proofErr w:type="gramStart"/>
      <w:r>
        <w:t>be penned</w:t>
      </w:r>
      <w:proofErr w:type="gramEnd"/>
      <w:r>
        <w:t xml:space="preserve"> together, </w:t>
      </w:r>
      <w:r w:rsidR="0002589F">
        <w:t>because</w:t>
      </w:r>
      <w:r>
        <w:t xml:space="preserve"> ‘immature animals’ are generally </w:t>
      </w:r>
      <w:proofErr w:type="gramStart"/>
      <w:r>
        <w:t>deemed</w:t>
      </w:r>
      <w:proofErr w:type="gramEnd"/>
      <w:r>
        <w:t xml:space="preserve"> to pose a lower risk of aggression compared to mature animals. </w:t>
      </w:r>
      <w:r w:rsidR="0002589F">
        <w:t xml:space="preserve">We </w:t>
      </w:r>
      <w:r>
        <w:t>propose</w:t>
      </w:r>
      <w:r w:rsidR="0002589F">
        <w:t xml:space="preserve"> managing t</w:t>
      </w:r>
      <w:r>
        <w:t>he risk of aggression and injury in animals penned together in registered establishment</w:t>
      </w:r>
      <w:r w:rsidR="00D13114">
        <w:t>s</w:t>
      </w:r>
      <w:r>
        <w:t xml:space="preserve"> by introducing a weight range limit for penned </w:t>
      </w:r>
      <w:r>
        <w:lastRenderedPageBreak/>
        <w:t xml:space="preserve">animals and by applying the existing rejection criteria, which require that animals displaying aggressive behaviour </w:t>
      </w:r>
      <w:proofErr w:type="gramStart"/>
      <w:r>
        <w:t>are rejected</w:t>
      </w:r>
      <w:proofErr w:type="gramEnd"/>
      <w:r>
        <w:t xml:space="preserve"> from the consignment.</w:t>
      </w:r>
    </w:p>
    <w:p w14:paraId="79E7CB72" w14:textId="7FF7DE20" w:rsidR="00072A5A" w:rsidRDefault="00072A5A" w:rsidP="00072A5A">
      <w:r>
        <w:t xml:space="preserve">With the proposed changes to standard 3.1.16 and to definitions, the associated policy document </w:t>
      </w:r>
      <w:hyperlink r:id="rId23" w:anchor="asel-application-types" w:history="1">
        <w:r w:rsidRPr="00655127">
          <w:rPr>
            <w:rStyle w:val="Hyperlink"/>
          </w:rPr>
          <w:t>Penning of immature bulls and steers under ASEL</w:t>
        </w:r>
      </w:hyperlink>
      <w:r>
        <w:t xml:space="preserve"> </w:t>
      </w:r>
      <w:r w:rsidRPr="00D13114">
        <w:t>would</w:t>
      </w:r>
      <w:r>
        <w:t xml:space="preserve"> become redundant and </w:t>
      </w:r>
      <w:r w:rsidRPr="00D13114">
        <w:t>will</w:t>
      </w:r>
      <w:r>
        <w:t xml:space="preserve"> be removed.</w:t>
      </w:r>
    </w:p>
    <w:p w14:paraId="3783B4F0" w14:textId="631181A3" w:rsidR="00072A5A" w:rsidRDefault="00072A5A" w:rsidP="005C1CAC">
      <w:r>
        <w:t xml:space="preserve">The proposed revised definition of ‘class’ more closely aligns with the </w:t>
      </w:r>
      <w:r w:rsidR="001A73DB">
        <w:t xml:space="preserve">typical industry </w:t>
      </w:r>
      <w:r>
        <w:t>definition used</w:t>
      </w:r>
      <w:r w:rsidR="004A2683">
        <w:t xml:space="preserve"> –</w:t>
      </w:r>
      <w:r w:rsidR="001A73DB">
        <w:t xml:space="preserve"> for example, </w:t>
      </w:r>
      <w:r>
        <w:t>in the Australian Animal Welfare Standards and Guidelines</w:t>
      </w:r>
      <w:r w:rsidR="00BD7FA6">
        <w:t xml:space="preserve"> (DAFF 2025)</w:t>
      </w:r>
      <w:r>
        <w:t xml:space="preserve"> and</w:t>
      </w:r>
      <w:r w:rsidR="001A73DB">
        <w:t xml:space="preserve"> the</w:t>
      </w:r>
      <w:r>
        <w:t xml:space="preserve"> Industry Animal Welfare Standards </w:t>
      </w:r>
      <w:r w:rsidRPr="008C1FC2">
        <w:t>(A</w:t>
      </w:r>
      <w:r w:rsidR="00DC52A0">
        <w:t>MIC</w:t>
      </w:r>
      <w:r w:rsidRPr="008C1FC2">
        <w:t xml:space="preserve"> 2009</w:t>
      </w:r>
      <w:r>
        <w:t>)</w:t>
      </w:r>
      <w:r w:rsidR="001A73DB">
        <w:t>. The proposed revised definition also</w:t>
      </w:r>
      <w:r>
        <w:t xml:space="preserve"> better reflects </w:t>
      </w:r>
      <w:r w:rsidR="001A73DB">
        <w:t>the way th</w:t>
      </w:r>
      <w:r>
        <w:t>e word</w:t>
      </w:r>
      <w:r w:rsidR="00921310">
        <w:t xml:space="preserve"> ‘class’</w:t>
      </w:r>
      <w:r>
        <w:t xml:space="preserve"> is currently used throughout ASEL.</w:t>
      </w:r>
      <w:r w:rsidR="001A73DB">
        <w:t xml:space="preserve"> </w:t>
      </w:r>
      <w:r>
        <w:t xml:space="preserve">The current definition </w:t>
      </w:r>
      <w:r w:rsidR="001A73DB">
        <w:t xml:space="preserve">of ‘class’ </w:t>
      </w:r>
      <w:r>
        <w:t xml:space="preserve">was introduced </w:t>
      </w:r>
      <w:r w:rsidR="00A509E0">
        <w:t xml:space="preserve">in </w:t>
      </w:r>
      <w:r>
        <w:t>ASEL 3.0 to align with the new definition</w:t>
      </w:r>
      <w:r w:rsidR="00921310">
        <w:t xml:space="preserve"> introduced</w:t>
      </w:r>
      <w:r>
        <w:t xml:space="preserve"> in the Export Control (Animals) Rules 2021</w:t>
      </w:r>
      <w:r w:rsidR="004A2683">
        <w:t>,</w:t>
      </w:r>
      <w:r w:rsidR="00A509E0">
        <w:t xml:space="preserve"> which defines class based on end use</w:t>
      </w:r>
      <w:r>
        <w:t xml:space="preserve"> (feeder</w:t>
      </w:r>
      <w:r w:rsidR="00FA0731">
        <w:t xml:space="preserve"> livestock, </w:t>
      </w:r>
      <w:r>
        <w:t>slaughter</w:t>
      </w:r>
      <w:r w:rsidR="00FA0731">
        <w:t xml:space="preserve"> livestock, or </w:t>
      </w:r>
      <w:r w:rsidR="00FA0731" w:rsidRPr="00FA0731">
        <w:t>livestock other than feeder livestock or slaughter livestock</w:t>
      </w:r>
      <w:r w:rsidRPr="00AD7534">
        <w:t>).</w:t>
      </w:r>
      <w:r w:rsidR="00DD5A7F">
        <w:t xml:space="preserve"> </w:t>
      </w:r>
      <w:r w:rsidR="009C1A90">
        <w:t xml:space="preserve">There will be </w:t>
      </w:r>
      <w:r w:rsidR="00250A2C">
        <w:t>no</w:t>
      </w:r>
      <w:r>
        <w:t xml:space="preserve"> </w:t>
      </w:r>
      <w:r w:rsidR="001A73DB">
        <w:t>change</w:t>
      </w:r>
      <w:r>
        <w:t xml:space="preserve"> </w:t>
      </w:r>
      <w:r w:rsidR="00250A2C">
        <w:t xml:space="preserve">to </w:t>
      </w:r>
      <w:r>
        <w:t>the definition of ‘class’ in the Export Control (Animals) Rules 2021.</w:t>
      </w:r>
    </w:p>
    <w:p w14:paraId="0A659245" w14:textId="4FBFBA23" w:rsidR="00072A5A" w:rsidRDefault="00072A5A">
      <w:r>
        <w:t>The requirement that animals of different health status</w:t>
      </w:r>
      <w:r w:rsidR="00D13114">
        <w:t xml:space="preserve"> </w:t>
      </w:r>
      <w:r>
        <w:t xml:space="preserve">must </w:t>
      </w:r>
      <w:proofErr w:type="gramStart"/>
      <w:r>
        <w:t>be kept</w:t>
      </w:r>
      <w:proofErr w:type="gramEnd"/>
      <w:r>
        <w:t xml:space="preserve"> separate will be </w:t>
      </w:r>
      <w:proofErr w:type="gramStart"/>
      <w:r>
        <w:t>retained</w:t>
      </w:r>
      <w:proofErr w:type="gramEnd"/>
      <w:r>
        <w:t xml:space="preserve"> to ensure that the revised definition of ‘class’ does not </w:t>
      </w:r>
      <w:proofErr w:type="gramStart"/>
      <w:r>
        <w:t>impact</w:t>
      </w:r>
      <w:proofErr w:type="gramEnd"/>
      <w:r>
        <w:t xml:space="preserve"> health status or importing country requirements. For example, this means feeder animals </w:t>
      </w:r>
      <w:r w:rsidR="00BA0948">
        <w:t xml:space="preserve">must </w:t>
      </w:r>
      <w:r>
        <w:t xml:space="preserve">not </w:t>
      </w:r>
      <w:proofErr w:type="gramStart"/>
      <w:r>
        <w:t>be penned</w:t>
      </w:r>
      <w:proofErr w:type="gramEnd"/>
      <w:r>
        <w:t xml:space="preserve"> with breeder animals.</w:t>
      </w:r>
    </w:p>
    <w:p w14:paraId="78C277FB" w14:textId="239535B6" w:rsidR="00E362EF" w:rsidRDefault="00890B8E" w:rsidP="00323FFF">
      <w:pPr>
        <w:pStyle w:val="Heading2"/>
        <w:numPr>
          <w:ilvl w:val="0"/>
          <w:numId w:val="0"/>
        </w:numPr>
        <w:ind w:left="720" w:hanging="720"/>
      </w:pPr>
      <w:bookmarkStart w:id="7" w:name="_Toc198578691"/>
      <w:r>
        <w:t>Proposed amendments</w:t>
      </w:r>
      <w:bookmarkEnd w:id="7"/>
    </w:p>
    <w:p w14:paraId="06D06F7C" w14:textId="62FB1FF8" w:rsidR="00A77419" w:rsidRDefault="00A14BBD" w:rsidP="00323FFF">
      <w:pPr>
        <w:pStyle w:val="Heading3"/>
        <w:numPr>
          <w:ilvl w:val="0"/>
          <w:numId w:val="0"/>
        </w:numPr>
        <w:ind w:left="964" w:hanging="964"/>
      </w:pPr>
      <w:bookmarkStart w:id="8" w:name="_Toc198578692"/>
      <w:r w:rsidRPr="00A14BBD">
        <w:t>Remove definition of ‘immature animal’</w:t>
      </w:r>
      <w:bookmarkEnd w:id="8"/>
    </w:p>
    <w:p w14:paraId="2B97F974" w14:textId="3CC844EE" w:rsidR="00323FFF" w:rsidRPr="00323FFF" w:rsidRDefault="00323FFF" w:rsidP="00323FFF">
      <w:r>
        <w:t>The definition of ‘immature animal’ is proposed to be removed.</w:t>
      </w:r>
    </w:p>
    <w:p w14:paraId="402DF1B2" w14:textId="54BDDD5F" w:rsidR="00C941B6" w:rsidRDefault="00C941B6" w:rsidP="00323FFF">
      <w:pPr>
        <w:pStyle w:val="Heading3"/>
        <w:numPr>
          <w:ilvl w:val="0"/>
          <w:numId w:val="0"/>
        </w:numPr>
        <w:ind w:left="964" w:hanging="964"/>
      </w:pPr>
      <w:bookmarkStart w:id="9" w:name="_Toc198578693"/>
      <w:r>
        <w:t>Revise definition of ‘class’</w:t>
      </w:r>
      <w:bookmarkEnd w:id="9"/>
    </w:p>
    <w:p w14:paraId="29CBCF8D" w14:textId="43D7FC06" w:rsidR="006B120F" w:rsidRPr="006B120F" w:rsidRDefault="006B120F" w:rsidP="006B120F">
      <w:r w:rsidRPr="006B120F">
        <w:t xml:space="preserve">The proposed </w:t>
      </w:r>
      <w:r>
        <w:t>definition</w:t>
      </w:r>
      <w:r w:rsidRPr="006B120F">
        <w:t xml:space="preserve"> </w:t>
      </w:r>
      <w:r w:rsidR="005425E0">
        <w:t xml:space="preserve">of ‘class’ </w:t>
      </w:r>
      <w:r w:rsidRPr="006B120F">
        <w:t xml:space="preserve">in </w:t>
      </w:r>
      <w:r w:rsidR="00FE0B33">
        <w:fldChar w:fldCharType="begin"/>
      </w:r>
      <w:r w:rsidR="00FE0B33">
        <w:instrText xml:space="preserve"> REF _Ref194391868 \h </w:instrText>
      </w:r>
      <w:r w:rsidR="00FE0B33">
        <w:fldChar w:fldCharType="separate"/>
      </w:r>
      <w:r w:rsidR="00FE0B33">
        <w:t xml:space="preserve">Table </w:t>
      </w:r>
      <w:r w:rsidR="00FE0B33">
        <w:rPr>
          <w:noProof/>
        </w:rPr>
        <w:t>1</w:t>
      </w:r>
      <w:r w:rsidR="00FE0B33">
        <w:fldChar w:fldCharType="end"/>
      </w:r>
      <w:r w:rsidR="00FE0B33">
        <w:t xml:space="preserve"> m</w:t>
      </w:r>
      <w:r w:rsidR="005425E0">
        <w:t xml:space="preserve">ore closely aligns with the typical industry meaning and better reflects the meaning of ‘class’ as it </w:t>
      </w:r>
      <w:proofErr w:type="gramStart"/>
      <w:r w:rsidR="005425E0">
        <w:t>is currently used</w:t>
      </w:r>
      <w:proofErr w:type="gramEnd"/>
      <w:r w:rsidR="005425E0">
        <w:t xml:space="preserve"> in ASEL</w:t>
      </w:r>
      <w:r w:rsidR="00655127">
        <w:t>.</w:t>
      </w:r>
    </w:p>
    <w:p w14:paraId="04AD2A24" w14:textId="48F2B814" w:rsidR="006B120F" w:rsidRPr="006B120F" w:rsidRDefault="007C1E85" w:rsidP="007C1E85">
      <w:pPr>
        <w:pStyle w:val="Caption"/>
      </w:pPr>
      <w:bookmarkStart w:id="10" w:name="_Ref194391868"/>
      <w:bookmarkStart w:id="11" w:name="_Toc198118913"/>
      <w:r>
        <w:t xml:space="preserve">Table </w:t>
      </w:r>
      <w:r>
        <w:fldChar w:fldCharType="begin"/>
      </w:r>
      <w:r>
        <w:instrText xml:space="preserve"> SEQ Table \* ARABIC </w:instrText>
      </w:r>
      <w:r>
        <w:fldChar w:fldCharType="separate"/>
      </w:r>
      <w:r>
        <w:rPr>
          <w:noProof/>
        </w:rPr>
        <w:t>1</w:t>
      </w:r>
      <w:r>
        <w:fldChar w:fldCharType="end"/>
      </w:r>
      <w:bookmarkEnd w:id="10"/>
      <w:r w:rsidR="006B120F">
        <w:t xml:space="preserve"> Existing and proposed definitions of ‘class’</w:t>
      </w:r>
      <w:bookmarkEnd w:id="1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535"/>
        <w:gridCol w:w="4535"/>
      </w:tblGrid>
      <w:tr w:rsidR="006B120F" w:rsidRPr="006B120F" w14:paraId="54BD1CEC" w14:textId="77777777" w:rsidTr="006B120F">
        <w:tc>
          <w:tcPr>
            <w:tcW w:w="2500" w:type="pct"/>
          </w:tcPr>
          <w:p w14:paraId="520AC411" w14:textId="54E1EAD5" w:rsidR="006B120F" w:rsidRPr="006B120F" w:rsidRDefault="006B120F" w:rsidP="006B120F">
            <w:pPr>
              <w:pStyle w:val="TableHeading"/>
            </w:pPr>
            <w:r w:rsidRPr="00514793">
              <w:t>ASEL 3.3 version</w:t>
            </w:r>
          </w:p>
        </w:tc>
        <w:tc>
          <w:tcPr>
            <w:tcW w:w="2500" w:type="pct"/>
          </w:tcPr>
          <w:p w14:paraId="0210ACAD" w14:textId="596F763A" w:rsidR="006B120F" w:rsidRPr="006B120F" w:rsidRDefault="006B120F" w:rsidP="006B120F">
            <w:pPr>
              <w:pStyle w:val="TableHeading"/>
              <w:rPr>
                <w:rFonts w:cstheme="minorHAnsi"/>
                <w:lang w:eastAsia="ja-JP"/>
              </w:rPr>
            </w:pPr>
            <w:r w:rsidRPr="00514793">
              <w:t>Proposed ASEL 4.0 version</w:t>
            </w:r>
          </w:p>
        </w:tc>
      </w:tr>
      <w:tr w:rsidR="006B120F" w:rsidRPr="006B120F" w14:paraId="163D9B25" w14:textId="77777777" w:rsidTr="006B120F">
        <w:tc>
          <w:tcPr>
            <w:tcW w:w="2500" w:type="pct"/>
          </w:tcPr>
          <w:p w14:paraId="760B6CCA" w14:textId="227B6983" w:rsidR="006B120F" w:rsidRPr="006B120F" w:rsidRDefault="006B120F" w:rsidP="006B120F">
            <w:pPr>
              <w:pStyle w:val="TableText"/>
            </w:pPr>
            <w:r w:rsidRPr="006B120F">
              <w:t>‘Class’ means the export grouping of animals based on their end use, be it feeder, slaughter or breeder. The term breeder includes any subsets of this class such as productive heifers.</w:t>
            </w:r>
          </w:p>
        </w:tc>
        <w:tc>
          <w:tcPr>
            <w:tcW w:w="2500" w:type="pct"/>
          </w:tcPr>
          <w:p w14:paraId="2F59772C" w14:textId="77777777" w:rsidR="006B120F" w:rsidRPr="006B120F" w:rsidRDefault="006B120F" w:rsidP="006B120F">
            <w:pPr>
              <w:pStyle w:val="TableText"/>
            </w:pPr>
            <w:r w:rsidRPr="006B120F">
              <w:t>‘Class’ means the group of a livestock species defined by age, size, sex and/or pregnancy status.</w:t>
            </w:r>
          </w:p>
        </w:tc>
      </w:tr>
    </w:tbl>
    <w:p w14:paraId="196E77FF" w14:textId="12643B50" w:rsidR="00833170" w:rsidRDefault="00833170" w:rsidP="00DD5A7F">
      <w:pPr>
        <w:pStyle w:val="Heading3"/>
        <w:numPr>
          <w:ilvl w:val="0"/>
          <w:numId w:val="0"/>
        </w:numPr>
        <w:spacing w:before="240"/>
        <w:rPr>
          <w:lang w:eastAsia="ja-JP"/>
        </w:rPr>
      </w:pPr>
      <w:bookmarkStart w:id="12" w:name="_Toc198578694"/>
      <w:r>
        <w:rPr>
          <w:lang w:eastAsia="ja-JP"/>
        </w:rPr>
        <w:t>Amend standard 3.1.16</w:t>
      </w:r>
      <w:bookmarkEnd w:id="12"/>
    </w:p>
    <w:p w14:paraId="5EF98BDA" w14:textId="11E04716" w:rsidR="00833170" w:rsidRDefault="007C1E85" w:rsidP="00897F85">
      <w:pPr>
        <w:spacing w:after="120"/>
        <w:rPr>
          <w:rFonts w:cstheme="minorHAnsi"/>
          <w:lang w:eastAsia="ja-JP"/>
        </w:rPr>
      </w:pPr>
      <w:r>
        <w:rPr>
          <w:rFonts w:cstheme="minorHAnsi"/>
          <w:lang w:eastAsia="ja-JP"/>
        </w:rPr>
        <w:fldChar w:fldCharType="begin"/>
      </w:r>
      <w:r>
        <w:rPr>
          <w:rFonts w:cstheme="minorHAnsi"/>
          <w:lang w:eastAsia="ja-JP"/>
        </w:rPr>
        <w:instrText xml:space="preserve"> REF _Ref194324962 \h </w:instrText>
      </w:r>
      <w:r>
        <w:rPr>
          <w:rFonts w:cstheme="minorHAnsi"/>
          <w:lang w:eastAsia="ja-JP"/>
        </w:rPr>
      </w:r>
      <w:r>
        <w:rPr>
          <w:rFonts w:cstheme="minorHAnsi"/>
          <w:lang w:eastAsia="ja-JP"/>
        </w:rPr>
        <w:fldChar w:fldCharType="separate"/>
      </w:r>
      <w:r>
        <w:t xml:space="preserve">Table </w:t>
      </w:r>
      <w:r>
        <w:rPr>
          <w:noProof/>
        </w:rPr>
        <w:t>2</w:t>
      </w:r>
      <w:r>
        <w:rPr>
          <w:rFonts w:cstheme="minorHAnsi"/>
          <w:lang w:eastAsia="ja-JP"/>
        </w:rPr>
        <w:fldChar w:fldCharType="end"/>
      </w:r>
      <w:r>
        <w:rPr>
          <w:rFonts w:cstheme="minorHAnsi"/>
          <w:lang w:eastAsia="ja-JP"/>
        </w:rPr>
        <w:t xml:space="preserve"> </w:t>
      </w:r>
      <w:r w:rsidR="00203D0B">
        <w:rPr>
          <w:rFonts w:cstheme="minorHAnsi"/>
          <w:lang w:eastAsia="ja-JP"/>
        </w:rPr>
        <w:t xml:space="preserve">compares the existing penning </w:t>
      </w:r>
      <w:r w:rsidR="00203D0B" w:rsidRPr="00833170">
        <w:rPr>
          <w:rFonts w:cstheme="minorHAnsi"/>
          <w:lang w:eastAsia="ja-JP"/>
        </w:rPr>
        <w:t>requirements</w:t>
      </w:r>
      <w:r w:rsidR="00203D0B">
        <w:rPr>
          <w:rFonts w:cstheme="minorHAnsi"/>
          <w:lang w:eastAsia="ja-JP"/>
        </w:rPr>
        <w:t xml:space="preserve"> with the proposed amendments for ASEL 4.0</w:t>
      </w:r>
      <w:r w:rsidR="00833170" w:rsidRPr="00833170">
        <w:rPr>
          <w:rFonts w:cstheme="minorHAnsi"/>
          <w:lang w:eastAsia="ja-JP"/>
        </w:rPr>
        <w:t>.</w:t>
      </w:r>
    </w:p>
    <w:p w14:paraId="2C366BA7" w14:textId="12E26101" w:rsidR="008C2DE9" w:rsidRPr="00897F85" w:rsidRDefault="008C2DE9" w:rsidP="00897F85">
      <w:pPr>
        <w:spacing w:after="120"/>
        <w:rPr>
          <w:rFonts w:cstheme="minorHAnsi"/>
          <w:lang w:eastAsia="ja-JP"/>
        </w:rPr>
        <w:sectPr w:rsidR="008C2DE9" w:rsidRPr="00897F85" w:rsidSect="0045751D">
          <w:pgSz w:w="11906" w:h="16838"/>
          <w:pgMar w:top="1418" w:right="1418" w:bottom="1418" w:left="1418" w:header="567" w:footer="283" w:gutter="0"/>
          <w:pgNumType w:start="1"/>
          <w:cols w:space="708"/>
          <w:docGrid w:linePitch="360"/>
        </w:sectPr>
      </w:pPr>
    </w:p>
    <w:p w14:paraId="232513E0" w14:textId="1F7B6BDF" w:rsidR="009A4C36" w:rsidRDefault="007C1E85" w:rsidP="007C1E85">
      <w:pPr>
        <w:pStyle w:val="Caption"/>
      </w:pPr>
      <w:bookmarkStart w:id="13" w:name="_Appendix_A:_Statistical"/>
      <w:bookmarkStart w:id="14" w:name="_Ref194324962"/>
      <w:bookmarkStart w:id="15" w:name="_Toc198118914"/>
      <w:bookmarkEnd w:id="13"/>
      <w:r>
        <w:lastRenderedPageBreak/>
        <w:t xml:space="preserve">Table </w:t>
      </w:r>
      <w:r>
        <w:fldChar w:fldCharType="begin"/>
      </w:r>
      <w:r>
        <w:instrText xml:space="preserve"> SEQ Table \* ARABIC </w:instrText>
      </w:r>
      <w:r>
        <w:fldChar w:fldCharType="separate"/>
      </w:r>
      <w:r>
        <w:rPr>
          <w:noProof/>
        </w:rPr>
        <w:t>2</w:t>
      </w:r>
      <w:r>
        <w:fldChar w:fldCharType="end"/>
      </w:r>
      <w:bookmarkEnd w:id="14"/>
      <w:r w:rsidR="0014516D">
        <w:t xml:space="preserve"> </w:t>
      </w:r>
      <w:r w:rsidR="00DE6FDC">
        <w:t>Existing and proposed penning requirements</w:t>
      </w:r>
      <w:r w:rsidR="0014516D">
        <w:t xml:space="preserve"> in registered establishments</w:t>
      </w:r>
      <w:bookmarkEnd w:id="15"/>
    </w:p>
    <w:tbl>
      <w:tblPr>
        <w:tblW w:w="4972" w:type="pct"/>
        <w:tblBorders>
          <w:top w:val="single" w:sz="4" w:space="0" w:color="auto"/>
          <w:bottom w:val="single" w:sz="4" w:space="0" w:color="auto"/>
          <w:insideH w:val="single" w:sz="4" w:space="0" w:color="auto"/>
        </w:tblBorders>
        <w:tblLook w:val="04A0" w:firstRow="1" w:lastRow="0" w:firstColumn="1" w:lastColumn="0" w:noHBand="0" w:noVBand="1"/>
      </w:tblPr>
      <w:tblGrid>
        <w:gridCol w:w="7004"/>
        <w:gridCol w:w="6920"/>
      </w:tblGrid>
      <w:tr w:rsidR="007B4753" w:rsidRPr="007D3525" w14:paraId="005021CF" w14:textId="77777777" w:rsidTr="004620E2">
        <w:trPr>
          <w:trHeight w:val="345"/>
          <w:tblHeader/>
        </w:trPr>
        <w:tc>
          <w:tcPr>
            <w:tcW w:w="2515" w:type="pct"/>
          </w:tcPr>
          <w:p w14:paraId="11E0B11F" w14:textId="77777777" w:rsidR="007B4753" w:rsidRPr="007D3525" w:rsidRDefault="007B4753" w:rsidP="004620E2">
            <w:pPr>
              <w:pStyle w:val="TableHeading"/>
            </w:pPr>
            <w:r w:rsidRPr="007D3525">
              <w:t>ASEL 3.3 version</w:t>
            </w:r>
          </w:p>
        </w:tc>
        <w:tc>
          <w:tcPr>
            <w:tcW w:w="2485" w:type="pct"/>
          </w:tcPr>
          <w:p w14:paraId="73F7B10C" w14:textId="75129579" w:rsidR="007B4753" w:rsidRPr="007D3525" w:rsidRDefault="007B4753" w:rsidP="004620E2">
            <w:pPr>
              <w:pStyle w:val="TableHeading"/>
            </w:pPr>
            <w:r w:rsidRPr="007D3525">
              <w:t xml:space="preserve">Proposed </w:t>
            </w:r>
            <w:r w:rsidR="009E0AC9">
              <w:t>ASEL 4.0</w:t>
            </w:r>
            <w:r w:rsidR="003615C5">
              <w:t xml:space="preserve"> version</w:t>
            </w:r>
          </w:p>
        </w:tc>
      </w:tr>
      <w:tr w:rsidR="007B4753" w:rsidRPr="007D3525" w14:paraId="4A8CEF6E" w14:textId="77777777" w:rsidTr="004620E2">
        <w:trPr>
          <w:trHeight w:val="345"/>
        </w:trPr>
        <w:tc>
          <w:tcPr>
            <w:tcW w:w="2515" w:type="pct"/>
            <w:hideMark/>
          </w:tcPr>
          <w:p w14:paraId="1D2DACD6" w14:textId="18DB5AB3" w:rsidR="007B4753" w:rsidRPr="00CC51DA" w:rsidRDefault="007B4753" w:rsidP="00CC51DA">
            <w:pPr>
              <w:pStyle w:val="ListNumber"/>
              <w:numPr>
                <w:ilvl w:val="0"/>
                <w:numId w:val="0"/>
              </w:numPr>
              <w:ind w:left="454" w:hanging="454"/>
            </w:pPr>
            <w:r w:rsidRPr="00CC51DA">
              <w:t>3.1.16</w:t>
            </w:r>
            <w:r w:rsidR="00CC51DA">
              <w:t xml:space="preserve"> </w:t>
            </w:r>
            <w:r w:rsidRPr="00CC51DA">
              <w:t>Livestock must be penned so that:</w:t>
            </w:r>
          </w:p>
          <w:p w14:paraId="7C4C4EC7" w14:textId="77777777" w:rsidR="007B4753" w:rsidRPr="007D3525" w:rsidRDefault="007B4753" w:rsidP="004620E2">
            <w:pPr>
              <w:pStyle w:val="ListNumber2"/>
            </w:pPr>
            <w:r w:rsidRPr="007D3525">
              <w:t>animals of different species are not mixed in a single pen, and</w:t>
            </w:r>
          </w:p>
          <w:p w14:paraId="167729FF" w14:textId="77777777" w:rsidR="007B4753" w:rsidRPr="007D3525" w:rsidRDefault="007B4753" w:rsidP="004620E2">
            <w:pPr>
              <w:pStyle w:val="ListNumber2"/>
            </w:pPr>
            <w:r w:rsidRPr="007D3525">
              <w:t>different classes of animals are not mixed in a single pen, and</w:t>
            </w:r>
          </w:p>
          <w:p w14:paraId="7492DF4B" w14:textId="77777777" w:rsidR="007B4753" w:rsidRPr="007D3525" w:rsidRDefault="007B4753" w:rsidP="004620E2">
            <w:pPr>
              <w:pStyle w:val="ListNumber2"/>
            </w:pPr>
            <w:r w:rsidRPr="007D3525">
              <w:t>animals of different sexes, pregnancy status, or physical characteristics (such as those covered under any applicable management plans and entire vs castrated male livestock) are not mixed in a single pen. This excludes differences in the following categories where animals may be penned together:</w:t>
            </w:r>
          </w:p>
          <w:p w14:paraId="418D4146" w14:textId="77777777" w:rsidR="007B4753" w:rsidRPr="007D3525" w:rsidRDefault="007B4753" w:rsidP="004620E2">
            <w:pPr>
              <w:pStyle w:val="ListNumber3"/>
            </w:pPr>
            <w:r w:rsidRPr="007D3525">
              <w:t xml:space="preserve">ewe and </w:t>
            </w:r>
            <w:proofErr w:type="spellStart"/>
            <w:r w:rsidRPr="007D3525">
              <w:t>wether</w:t>
            </w:r>
            <w:proofErr w:type="spellEnd"/>
            <w:r w:rsidRPr="007D3525">
              <w:t xml:space="preserve"> lambs,</w:t>
            </w:r>
          </w:p>
          <w:p w14:paraId="630DEC2D" w14:textId="77777777" w:rsidR="007B4753" w:rsidRPr="007D3525" w:rsidRDefault="007B4753" w:rsidP="004620E2">
            <w:pPr>
              <w:pStyle w:val="ListNumber3"/>
            </w:pPr>
            <w:r w:rsidRPr="007D3525">
              <w:t>entire and spayed female livestock,</w:t>
            </w:r>
          </w:p>
          <w:p w14:paraId="282A5AB5" w14:textId="77777777" w:rsidR="007B4753" w:rsidRPr="007D3525" w:rsidRDefault="007B4753" w:rsidP="004620E2">
            <w:pPr>
              <w:pStyle w:val="ListNumber3"/>
            </w:pPr>
            <w:r w:rsidRPr="007D3525">
              <w:t>≤500 kg and &gt;500 kg cattle and buffalo (provided the weight of each animal in the pen does not vary from the pen average weight by more than 50 kg, and that all animals in the pen are managed in accordance with ASEL and an approved heavy management plan), and</w:t>
            </w:r>
          </w:p>
          <w:p w14:paraId="7BE69BDB" w14:textId="77777777" w:rsidR="007B4753" w:rsidRPr="007D3525" w:rsidRDefault="007B4753" w:rsidP="004620E2">
            <w:pPr>
              <w:pStyle w:val="ListNumber3"/>
            </w:pPr>
            <w:r w:rsidRPr="007D3525">
              <w:t>immature bulls and steers which have been socialised in the source mob.</w:t>
            </w:r>
          </w:p>
          <w:p w14:paraId="58F6130C" w14:textId="77777777" w:rsidR="007B4753" w:rsidRPr="007D3525" w:rsidRDefault="007B4753" w:rsidP="004620E2">
            <w:pPr>
              <w:pStyle w:val="ListNumber2"/>
            </w:pPr>
            <w:r w:rsidRPr="007D3525">
              <w:t>animals of different health status are kept separated, and</w:t>
            </w:r>
          </w:p>
          <w:p w14:paraId="7345A22D" w14:textId="77777777" w:rsidR="007B4753" w:rsidRPr="007D3525" w:rsidRDefault="007B4753" w:rsidP="004620E2">
            <w:pPr>
              <w:pStyle w:val="ListNumber2"/>
            </w:pPr>
            <w:r w:rsidRPr="007D3525">
              <w:t>immature animals are separated from mature animals, and</w:t>
            </w:r>
          </w:p>
          <w:p w14:paraId="516B8AFD" w14:textId="77777777" w:rsidR="007B4753" w:rsidRPr="007D3525" w:rsidRDefault="007B4753" w:rsidP="004620E2">
            <w:pPr>
              <w:pStyle w:val="ListNumber2"/>
            </w:pPr>
            <w:r w:rsidRPr="007D3525">
              <w:t>animals of a dissimilar size and/or weight are separated.</w:t>
            </w:r>
          </w:p>
        </w:tc>
        <w:tc>
          <w:tcPr>
            <w:tcW w:w="2485" w:type="pct"/>
            <w:hideMark/>
          </w:tcPr>
          <w:p w14:paraId="1D61DC1A" w14:textId="77777777" w:rsidR="00120BD0" w:rsidRPr="00FA1458" w:rsidRDefault="00120BD0" w:rsidP="00CC51DA">
            <w:pPr>
              <w:pStyle w:val="ListNumber"/>
              <w:numPr>
                <w:ilvl w:val="0"/>
                <w:numId w:val="0"/>
              </w:numPr>
              <w:ind w:left="454" w:hanging="454"/>
            </w:pPr>
            <w:r w:rsidRPr="00CC51DA">
              <w:t>3.1.16</w:t>
            </w:r>
            <w:r w:rsidRPr="00FA1458">
              <w:t xml:space="preserve"> Livestock must be penned so that:</w:t>
            </w:r>
          </w:p>
          <w:p w14:paraId="5D98B16E" w14:textId="00753325" w:rsidR="00120BD0" w:rsidRDefault="00120BD0" w:rsidP="00E60B5F">
            <w:pPr>
              <w:pStyle w:val="ListNumber2"/>
              <w:numPr>
                <w:ilvl w:val="1"/>
                <w:numId w:val="20"/>
              </w:numPr>
            </w:pPr>
            <w:r w:rsidRPr="003B7CDE">
              <w:t xml:space="preserve">different species </w:t>
            </w:r>
            <w:proofErr w:type="gramStart"/>
            <w:r w:rsidRPr="003B7CDE">
              <w:t>are</w:t>
            </w:r>
            <w:r w:rsidRPr="00FA1458">
              <w:t xml:space="preserve"> not mixed</w:t>
            </w:r>
            <w:proofErr w:type="gramEnd"/>
            <w:r w:rsidRPr="00FA1458">
              <w:t xml:space="preserve"> in a single pen, and</w:t>
            </w:r>
          </w:p>
          <w:p w14:paraId="44623512" w14:textId="7D3ECA52" w:rsidR="00E36B27" w:rsidRPr="00FA1458" w:rsidRDefault="00E36B27" w:rsidP="00E60B5F">
            <w:pPr>
              <w:pStyle w:val="ListNumber2"/>
            </w:pPr>
            <w:r w:rsidRPr="00FA1458">
              <w:rPr>
                <w:rFonts w:cstheme="minorHAnsi"/>
              </w:rPr>
              <w:t>different classes of animals are not mixed in a single pen</w:t>
            </w:r>
            <w:r w:rsidR="00E60B5F">
              <w:rPr>
                <w:rFonts w:cstheme="minorHAnsi"/>
              </w:rPr>
              <w:t>, except</w:t>
            </w:r>
            <w:r w:rsidRPr="00FA1458">
              <w:t xml:space="preserve"> </w:t>
            </w:r>
            <w:r w:rsidR="00526C84">
              <w:t>the following animals</w:t>
            </w:r>
            <w:r w:rsidR="003615C5">
              <w:t>,</w:t>
            </w:r>
            <w:r w:rsidR="00526C84">
              <w:t xml:space="preserve"> which may be penned together</w:t>
            </w:r>
            <w:r w:rsidR="002D59C0">
              <w:t>:</w:t>
            </w:r>
          </w:p>
          <w:p w14:paraId="1654C066" w14:textId="0F2D26AD" w:rsidR="00120BD0" w:rsidRPr="00FA1458" w:rsidRDefault="00120BD0" w:rsidP="00E60B5F">
            <w:pPr>
              <w:pStyle w:val="ListNumber3"/>
            </w:pPr>
            <w:r w:rsidRPr="00FA1458">
              <w:t xml:space="preserve">ewe and </w:t>
            </w:r>
            <w:proofErr w:type="spellStart"/>
            <w:r w:rsidRPr="00FA1458">
              <w:t>wether</w:t>
            </w:r>
            <w:proofErr w:type="spellEnd"/>
            <w:r w:rsidR="00E60B5F">
              <w:t xml:space="preserve"> </w:t>
            </w:r>
            <w:r w:rsidRPr="00FA1458">
              <w:t>lambs</w:t>
            </w:r>
          </w:p>
          <w:p w14:paraId="4C65B7A9" w14:textId="2B37C372" w:rsidR="00120BD0" w:rsidRPr="00FA1458" w:rsidRDefault="00120BD0" w:rsidP="004620E2">
            <w:pPr>
              <w:pStyle w:val="ListNumber3"/>
            </w:pPr>
            <w:r w:rsidRPr="00FA1458">
              <w:t xml:space="preserve">cattle or buffalo </w:t>
            </w:r>
            <w:r w:rsidR="003C61AA">
              <w:t>(</w:t>
            </w:r>
            <w:r w:rsidRPr="00FA1458">
              <w:t>weighing between 200</w:t>
            </w:r>
            <w:r w:rsidR="003615C5">
              <w:t> </w:t>
            </w:r>
            <w:r>
              <w:t xml:space="preserve">kg and </w:t>
            </w:r>
            <w:r w:rsidRPr="00FA1458">
              <w:t>500</w:t>
            </w:r>
            <w:r w:rsidR="003615C5">
              <w:t> </w:t>
            </w:r>
            <w:r w:rsidRPr="00FA1458">
              <w:t>kg</w:t>
            </w:r>
            <w:r w:rsidR="00D5419A">
              <w:t>)</w:t>
            </w:r>
            <w:r w:rsidR="003615C5">
              <w:t>,</w:t>
            </w:r>
            <w:r w:rsidR="00197805">
              <w:t xml:space="preserve"> </w:t>
            </w:r>
            <w:r w:rsidRPr="003B7CDE">
              <w:t>provid</w:t>
            </w:r>
            <w:r w:rsidR="00025762" w:rsidRPr="003B7CDE">
              <w:t>ed</w:t>
            </w:r>
            <w:r w:rsidRPr="003B7CDE">
              <w:t xml:space="preserve"> the</w:t>
            </w:r>
            <w:r w:rsidRPr="00FA1458">
              <w:t xml:space="preserve"> weight of each animal in a single pen does not vary from the pen average weight by more than 50</w:t>
            </w:r>
            <w:r w:rsidR="003615C5">
              <w:t> </w:t>
            </w:r>
            <w:r w:rsidRPr="00FA1458">
              <w:t>kg</w:t>
            </w:r>
          </w:p>
          <w:p w14:paraId="7543A77B" w14:textId="2D263706" w:rsidR="00120BD0" w:rsidRPr="00FA1458" w:rsidRDefault="00120BD0" w:rsidP="009F5C42">
            <w:pPr>
              <w:pStyle w:val="ListNumber3"/>
            </w:pPr>
            <w:r w:rsidRPr="00FA1458">
              <w:t xml:space="preserve">heavy cattle or buffalo </w:t>
            </w:r>
            <w:r w:rsidR="00526C84">
              <w:t>if penned</w:t>
            </w:r>
            <w:r w:rsidR="00E60B5F">
              <w:t xml:space="preserve"> </w:t>
            </w:r>
            <w:r w:rsidR="00EA287A">
              <w:t>according to</w:t>
            </w:r>
            <w:r w:rsidRPr="00FA1458">
              <w:t xml:space="preserve"> the </w:t>
            </w:r>
            <w:r w:rsidR="009F5C42">
              <w:t xml:space="preserve">weight categories in the </w:t>
            </w:r>
            <w:r w:rsidRPr="00FA1458">
              <w:t>exporter’s approved heavy management plan</w:t>
            </w:r>
            <w:r w:rsidR="002D59C0">
              <w:t>, and</w:t>
            </w:r>
          </w:p>
          <w:p w14:paraId="3F7D18C3" w14:textId="5B9B0084" w:rsidR="00120BD0" w:rsidRPr="00FA1458" w:rsidRDefault="00120BD0" w:rsidP="00197805">
            <w:pPr>
              <w:pStyle w:val="ListNumber2"/>
            </w:pPr>
            <w:r w:rsidRPr="00FA1458">
              <w:t>animals covered under different management plans are not mixed in a single pen</w:t>
            </w:r>
            <w:r w:rsidR="00197805">
              <w:t>, except</w:t>
            </w:r>
            <w:r w:rsidR="002D59C0">
              <w:t>:</w:t>
            </w:r>
          </w:p>
          <w:p w14:paraId="3D2BCD14" w14:textId="63DC1F81" w:rsidR="00120BD0" w:rsidRPr="00FA1458" w:rsidRDefault="00120BD0" w:rsidP="004620E2">
            <w:pPr>
              <w:pStyle w:val="ListNumber3"/>
            </w:pPr>
            <w:r w:rsidRPr="00FA1458">
              <w:t>cattle or buffalo ≤500</w:t>
            </w:r>
            <w:r w:rsidR="003615C5">
              <w:t> </w:t>
            </w:r>
            <w:r w:rsidRPr="00FA1458">
              <w:t>kg and &gt;500</w:t>
            </w:r>
            <w:r w:rsidR="003615C5">
              <w:t> </w:t>
            </w:r>
            <w:r w:rsidRPr="003B7CDE">
              <w:t>kg</w:t>
            </w:r>
            <w:r w:rsidR="00EA287A" w:rsidRPr="003B7CDE">
              <w:t>,</w:t>
            </w:r>
            <w:r w:rsidRPr="003B7CDE">
              <w:t xml:space="preserve"> provided the</w:t>
            </w:r>
            <w:r w:rsidRPr="00FA1458">
              <w:t xml:space="preserve"> weight of each animal in the pen does not vary from the pen average weight by more than 50</w:t>
            </w:r>
            <w:r w:rsidR="003615C5">
              <w:t> </w:t>
            </w:r>
            <w:r w:rsidRPr="00FA1458">
              <w:t>kg, and that all animals in the pen are managed in accordance with the exporter’s approved heavy management plan,</w:t>
            </w:r>
            <w:r w:rsidR="00DD5A7F">
              <w:t xml:space="preserve"> or</w:t>
            </w:r>
          </w:p>
          <w:p w14:paraId="546742BE" w14:textId="77025401" w:rsidR="00120BD0" w:rsidRPr="00FA1458" w:rsidRDefault="00EA287A" w:rsidP="004620E2">
            <w:pPr>
              <w:pStyle w:val="ListNumber3"/>
            </w:pPr>
            <w:r>
              <w:t xml:space="preserve">if </w:t>
            </w:r>
            <w:r w:rsidR="00120BD0" w:rsidRPr="00FA1458">
              <w:t>the different management plans apply to all animals in the pen (e.g. heavy cattle with long horns)</w:t>
            </w:r>
            <w:r>
              <w:t xml:space="preserve">, </w:t>
            </w:r>
            <w:r w:rsidR="00526C84">
              <w:t xml:space="preserve">and </w:t>
            </w:r>
            <w:r>
              <w:t xml:space="preserve">the </w:t>
            </w:r>
            <w:r w:rsidR="00120BD0" w:rsidRPr="00FA1458">
              <w:t xml:space="preserve">largest space requirement </w:t>
            </w:r>
            <w:r w:rsidR="00526C84">
              <w:t>is applied to</w:t>
            </w:r>
            <w:r w:rsidR="00120BD0" w:rsidRPr="00FA1458">
              <w:t xml:space="preserve"> all animals in the pen</w:t>
            </w:r>
            <w:r w:rsidR="00E36B27">
              <w:t>, and</w:t>
            </w:r>
          </w:p>
          <w:p w14:paraId="5C447D6F" w14:textId="66EE389B" w:rsidR="007B4753" w:rsidRPr="004F0638" w:rsidRDefault="00120BD0" w:rsidP="00197805">
            <w:pPr>
              <w:pStyle w:val="ListNumber2"/>
            </w:pPr>
            <w:r w:rsidRPr="00F029D2">
              <w:t xml:space="preserve">animals of different health status </w:t>
            </w:r>
            <w:proofErr w:type="gramStart"/>
            <w:r w:rsidRPr="00F029D2">
              <w:t>are</w:t>
            </w:r>
            <w:r w:rsidRPr="00FA1458">
              <w:t xml:space="preserve"> kept</w:t>
            </w:r>
            <w:proofErr w:type="gramEnd"/>
            <w:r w:rsidRPr="00FA1458">
              <w:t xml:space="preserve"> separated</w:t>
            </w:r>
            <w:r w:rsidR="00730A2B">
              <w:t>.</w:t>
            </w:r>
          </w:p>
        </w:tc>
      </w:tr>
    </w:tbl>
    <w:p w14:paraId="2C06D61A" w14:textId="77777777" w:rsidR="00622DA1" w:rsidRDefault="00622DA1" w:rsidP="007B4753">
      <w:pPr>
        <w:sectPr w:rsidR="00622DA1" w:rsidSect="008F7471">
          <w:headerReference w:type="first" r:id="rId24"/>
          <w:pgSz w:w="16838" w:h="11906" w:orient="landscape"/>
          <w:pgMar w:top="1418" w:right="1418" w:bottom="1418" w:left="1418" w:header="567" w:footer="283" w:gutter="0"/>
          <w:cols w:space="708"/>
          <w:docGrid w:linePitch="360"/>
        </w:sectPr>
      </w:pPr>
    </w:p>
    <w:p w14:paraId="0E0183FA" w14:textId="369DC861" w:rsidR="00AB4191" w:rsidRDefault="00AB4191" w:rsidP="00A60DA9">
      <w:pPr>
        <w:pStyle w:val="Heading2"/>
        <w:numPr>
          <w:ilvl w:val="0"/>
          <w:numId w:val="0"/>
        </w:numPr>
        <w:ind w:left="720" w:hanging="720"/>
      </w:pPr>
      <w:bookmarkStart w:id="16" w:name="_Toc198578695"/>
      <w:r>
        <w:lastRenderedPageBreak/>
        <w:t>Reference</w:t>
      </w:r>
      <w:r w:rsidRPr="00F742E0">
        <w:t>s</w:t>
      </w:r>
      <w:bookmarkEnd w:id="16"/>
    </w:p>
    <w:p w14:paraId="0EFB6E91" w14:textId="250A63DB" w:rsidR="000761AE" w:rsidRDefault="000761AE" w:rsidP="00CD020B">
      <w:r w:rsidRPr="00DC52A0">
        <w:t>A</w:t>
      </w:r>
      <w:r w:rsidR="00974714" w:rsidRPr="00DC52A0">
        <w:t xml:space="preserve">MIC </w:t>
      </w:r>
      <w:r w:rsidRPr="00DC52A0">
        <w:t>2009,</w:t>
      </w:r>
      <w:r>
        <w:t xml:space="preserve"> </w:t>
      </w:r>
      <w:hyperlink r:id="rId25" w:history="1">
        <w:r w:rsidR="00F53601">
          <w:rPr>
            <w:rStyle w:val="Hyperlink"/>
          </w:rPr>
          <w:t>Industry Animal Welfare Standards for Livestock Processing Establishments</w:t>
        </w:r>
      </w:hyperlink>
      <w:r w:rsidR="003B2C8C">
        <w:t xml:space="preserve"> [PDF 493 KB]</w:t>
      </w:r>
      <w:r>
        <w:t xml:space="preserve">, </w:t>
      </w:r>
      <w:r w:rsidR="007B2707">
        <w:t>2</w:t>
      </w:r>
      <w:r w:rsidR="007B2707" w:rsidRPr="00696B26">
        <w:rPr>
          <w:vertAlign w:val="superscript"/>
        </w:rPr>
        <w:t>nd</w:t>
      </w:r>
      <w:r w:rsidR="007B2707">
        <w:t xml:space="preserve"> edition, </w:t>
      </w:r>
      <w:r w:rsidR="00974714">
        <w:t>A</w:t>
      </w:r>
      <w:r w:rsidR="00974714" w:rsidRPr="000761AE">
        <w:t>ustralian Meat Industry Council</w:t>
      </w:r>
      <w:r w:rsidR="00974714">
        <w:t xml:space="preserve">, </w:t>
      </w:r>
      <w:r w:rsidR="008C1FC2">
        <w:t>Sydney, accessed</w:t>
      </w:r>
      <w:r w:rsidR="00110FEF">
        <w:t xml:space="preserve"> 3</w:t>
      </w:r>
      <w:r w:rsidR="008C1FC2">
        <w:t xml:space="preserve"> December 2024.</w:t>
      </w:r>
    </w:p>
    <w:p w14:paraId="58DF3D1A" w14:textId="5E1CFFB0" w:rsidR="00AB4191" w:rsidRDefault="00AB4191" w:rsidP="00CD020B">
      <w:r w:rsidRPr="00AB4191">
        <w:t>Cusack, PMV 2023</w:t>
      </w:r>
      <w:r w:rsidR="00813D0D">
        <w:t>,</w:t>
      </w:r>
      <w:r w:rsidRPr="00AB4191">
        <w:t xml:space="preserve"> </w:t>
      </w:r>
      <w:hyperlink r:id="rId26" w:history="1">
        <w:r w:rsidRPr="00813D0D">
          <w:rPr>
            <w:rStyle w:val="Hyperlink"/>
          </w:rPr>
          <w:t>Evaluation of practices used to reduce the incidence of bovine respiratory disease in Australian feedlots (to November 2021)</w:t>
        </w:r>
      </w:hyperlink>
      <w:r w:rsidR="00813D0D">
        <w:t>,</w:t>
      </w:r>
      <w:r w:rsidRPr="00AB4191">
        <w:t xml:space="preserve"> </w:t>
      </w:r>
      <w:r w:rsidRPr="00696B26">
        <w:rPr>
          <w:rStyle w:val="Emphasis"/>
        </w:rPr>
        <w:t>Australian Veterinary Journal</w:t>
      </w:r>
      <w:r w:rsidRPr="00AB4191">
        <w:t>,</w:t>
      </w:r>
      <w:r w:rsidR="00813D0D">
        <w:t xml:space="preserve"> vol.</w:t>
      </w:r>
      <w:r w:rsidRPr="00AB4191">
        <w:t xml:space="preserve"> 101</w:t>
      </w:r>
      <w:r w:rsidR="00903E8E">
        <w:t xml:space="preserve">, no. </w:t>
      </w:r>
      <w:r w:rsidRPr="00AB4191">
        <w:t xml:space="preserve">6, </w:t>
      </w:r>
      <w:r w:rsidR="00813D0D">
        <w:t>pp.</w:t>
      </w:r>
      <w:r w:rsidR="00F53601">
        <w:t> </w:t>
      </w:r>
      <w:r w:rsidRPr="00AB4191">
        <w:t>230–47</w:t>
      </w:r>
      <w:r w:rsidR="00813D0D">
        <w:t xml:space="preserve">, </w:t>
      </w:r>
      <w:r w:rsidR="001C5FFC">
        <w:t xml:space="preserve">DOI: </w:t>
      </w:r>
      <w:r w:rsidR="00F56763" w:rsidRPr="00F56763">
        <w:t>10.1111/avj.13239</w:t>
      </w:r>
      <w:r w:rsidR="00F56763">
        <w:t>, accessed</w:t>
      </w:r>
      <w:r w:rsidR="000761AE">
        <w:t xml:space="preserve"> </w:t>
      </w:r>
      <w:r w:rsidR="00110FEF">
        <w:t xml:space="preserve">6 </w:t>
      </w:r>
      <w:r w:rsidR="000761AE">
        <w:t>December</w:t>
      </w:r>
      <w:r w:rsidR="00F56763">
        <w:t xml:space="preserve"> 202</w:t>
      </w:r>
      <w:r w:rsidR="000761AE">
        <w:t>4</w:t>
      </w:r>
      <w:r w:rsidR="00F56763">
        <w:t>.</w:t>
      </w:r>
    </w:p>
    <w:p w14:paraId="05B4E2C1" w14:textId="33153EAE" w:rsidR="00BD7FA6" w:rsidRDefault="00BD7FA6" w:rsidP="00CD020B">
      <w:r>
        <w:t xml:space="preserve">DAFF 2025, </w:t>
      </w:r>
      <w:hyperlink r:id="rId27" w:history="1">
        <w:r w:rsidRPr="00BD7FA6">
          <w:rPr>
            <w:rStyle w:val="Hyperlink"/>
          </w:rPr>
          <w:t>Australian Animal Welfare Standards and Guidelines</w:t>
        </w:r>
      </w:hyperlink>
      <w:r>
        <w:t xml:space="preserve">, </w:t>
      </w:r>
      <w:r w:rsidR="007B2707">
        <w:t xml:space="preserve">Department of Agriculture, Fisheries and Forestry, </w:t>
      </w:r>
      <w:r>
        <w:t xml:space="preserve">Canberra, accessed </w:t>
      </w:r>
      <w:r w:rsidR="00110FEF">
        <w:t xml:space="preserve">6 </w:t>
      </w:r>
      <w:r>
        <w:t>December 2024.</w:t>
      </w:r>
    </w:p>
    <w:p w14:paraId="7276CE54" w14:textId="4A1CBF2E" w:rsidR="006260EE" w:rsidRDefault="006260EE" w:rsidP="00CD020B">
      <w:r w:rsidRPr="006260EE">
        <w:t>Daigle, CL, Sawyer, JE, Cooke, RF</w:t>
      </w:r>
      <w:r w:rsidR="00F3344C">
        <w:t xml:space="preserve"> &amp;</w:t>
      </w:r>
      <w:r w:rsidRPr="006260EE">
        <w:t xml:space="preserve"> Jennings, JS 2023</w:t>
      </w:r>
      <w:r w:rsidR="00813D0D">
        <w:t>,</w:t>
      </w:r>
      <w:r w:rsidRPr="006260EE">
        <w:t xml:space="preserve"> </w:t>
      </w:r>
      <w:hyperlink r:id="rId28" w:history="1">
        <w:r w:rsidRPr="00903E8E">
          <w:rPr>
            <w:rStyle w:val="Hyperlink"/>
          </w:rPr>
          <w:t xml:space="preserve">Consider the Source: The Impact of Social Mixing on </w:t>
        </w:r>
        <w:proofErr w:type="spellStart"/>
        <w:r w:rsidRPr="00903E8E">
          <w:rPr>
            <w:rStyle w:val="Hyperlink"/>
          </w:rPr>
          <w:t>Drylot</w:t>
        </w:r>
        <w:proofErr w:type="spellEnd"/>
        <w:r w:rsidRPr="00903E8E">
          <w:rPr>
            <w:rStyle w:val="Hyperlink"/>
          </w:rPr>
          <w:t xml:space="preserve"> Housed Steer Behaviour and Productivity</w:t>
        </w:r>
      </w:hyperlink>
      <w:r w:rsidR="00813D0D">
        <w:t>,</w:t>
      </w:r>
      <w:r w:rsidRPr="006260EE">
        <w:t xml:space="preserve"> </w:t>
      </w:r>
      <w:r w:rsidRPr="00696B26">
        <w:rPr>
          <w:rStyle w:val="Emphasis"/>
        </w:rPr>
        <w:t>Animals</w:t>
      </w:r>
      <w:r w:rsidRPr="006260EE">
        <w:t xml:space="preserve">, </w:t>
      </w:r>
      <w:r w:rsidR="00813D0D">
        <w:t>vol. 13, no.</w:t>
      </w:r>
      <w:r w:rsidR="00F3344C">
        <w:t> </w:t>
      </w:r>
      <w:r w:rsidR="00813D0D">
        <w:t>18</w:t>
      </w:r>
      <w:r w:rsidR="007068AC">
        <w:t>,</w:t>
      </w:r>
      <w:r w:rsidR="00813D0D">
        <w:t xml:space="preserve"> </w:t>
      </w:r>
      <w:r w:rsidR="00907E72">
        <w:t>art</w:t>
      </w:r>
      <w:r w:rsidR="00F3344C">
        <w:t>icle</w:t>
      </w:r>
      <w:r w:rsidRPr="006260EE">
        <w:t xml:space="preserve"> 2981</w:t>
      </w:r>
      <w:r w:rsidR="007068AC">
        <w:t xml:space="preserve">, </w:t>
      </w:r>
      <w:r w:rsidR="00F56763">
        <w:t>DOI:</w:t>
      </w:r>
      <w:r w:rsidR="00F3344C">
        <w:t> </w:t>
      </w:r>
      <w:r w:rsidR="00F56763" w:rsidRPr="00F56763">
        <w:t>10.3390/ani13182981</w:t>
      </w:r>
      <w:r w:rsidR="00F56763">
        <w:t xml:space="preserve">, accessed </w:t>
      </w:r>
      <w:r w:rsidR="00110FEF">
        <w:t xml:space="preserve">4 </w:t>
      </w:r>
      <w:r w:rsidR="000761AE">
        <w:t>December 2024</w:t>
      </w:r>
      <w:r w:rsidR="00F56763">
        <w:t>.</w:t>
      </w:r>
    </w:p>
    <w:p w14:paraId="7694B13E" w14:textId="4C86B3D5" w:rsidR="00A61BE1" w:rsidRDefault="00A61BE1" w:rsidP="00A61BE1">
      <w:bookmarkStart w:id="17" w:name="_Hlk194052138"/>
      <w:r w:rsidRPr="00DC52A0">
        <w:t>DPI 2025</w:t>
      </w:r>
      <w:r>
        <w:t xml:space="preserve">, </w:t>
      </w:r>
      <w:hyperlink r:id="rId29" w:history="1">
        <w:r w:rsidRPr="00BC0D77">
          <w:rPr>
            <w:rStyle w:val="Hyperlink"/>
          </w:rPr>
          <w:t>Handling cattle</w:t>
        </w:r>
      </w:hyperlink>
      <w:r>
        <w:t>,</w:t>
      </w:r>
      <w:r w:rsidRPr="00974714">
        <w:t xml:space="preserve"> </w:t>
      </w:r>
      <w:r>
        <w:t xml:space="preserve">Department of Primary Industries, Sydney, accessed </w:t>
      </w:r>
      <w:r w:rsidR="00110FEF">
        <w:t xml:space="preserve">3 </w:t>
      </w:r>
      <w:r w:rsidRPr="000761AE">
        <w:t>March</w:t>
      </w:r>
      <w:r>
        <w:t xml:space="preserve"> 2025.</w:t>
      </w:r>
    </w:p>
    <w:bookmarkEnd w:id="17"/>
    <w:p w14:paraId="4AB5C0E7" w14:textId="7498A473" w:rsidR="00AB4191" w:rsidRDefault="00AB4191" w:rsidP="00CD020B">
      <w:r w:rsidRPr="00AB4191">
        <w:t>Fleming, PA, Wickham, SL, Dunston-Clarke</w:t>
      </w:r>
      <w:r w:rsidR="00903E8E">
        <w:t>,</w:t>
      </w:r>
      <w:r w:rsidRPr="00AB4191">
        <w:t xml:space="preserve"> EJ, Willis, RS, Barnes, AL, Miller, DW </w:t>
      </w:r>
      <w:r w:rsidR="00F3344C">
        <w:t>&amp;</w:t>
      </w:r>
      <w:r w:rsidRPr="00AB4191">
        <w:t xml:space="preserve"> Collins</w:t>
      </w:r>
      <w:r w:rsidR="00903E8E">
        <w:t>,</w:t>
      </w:r>
      <w:r w:rsidRPr="00AB4191">
        <w:t xml:space="preserve"> T 2020</w:t>
      </w:r>
      <w:r w:rsidR="00903E8E">
        <w:t>,</w:t>
      </w:r>
      <w:r w:rsidRPr="00AB4191">
        <w:t xml:space="preserve"> </w:t>
      </w:r>
      <w:hyperlink r:id="rId30" w:history="1">
        <w:r w:rsidRPr="00903E8E">
          <w:rPr>
            <w:rStyle w:val="Hyperlink"/>
          </w:rPr>
          <w:t>Review of Livestock Welfare Indicators Relevant for the Australian Live Export Industry</w:t>
        </w:r>
      </w:hyperlink>
      <w:r w:rsidR="00907E72">
        <w:t>,</w:t>
      </w:r>
      <w:r w:rsidRPr="00AB4191">
        <w:t xml:space="preserve"> </w:t>
      </w:r>
      <w:r w:rsidRPr="00696B26">
        <w:rPr>
          <w:rStyle w:val="Emphasis"/>
        </w:rPr>
        <w:t>Animals</w:t>
      </w:r>
      <w:r w:rsidRPr="00AB4191">
        <w:t xml:space="preserve">, </w:t>
      </w:r>
      <w:r w:rsidR="00903E8E">
        <w:t>vol.</w:t>
      </w:r>
      <w:r w:rsidR="00F3344C">
        <w:t> </w:t>
      </w:r>
      <w:r w:rsidRPr="00AB4191">
        <w:t xml:space="preserve">10, </w:t>
      </w:r>
      <w:r w:rsidR="00903E8E">
        <w:t>no.</w:t>
      </w:r>
      <w:r w:rsidR="00025762">
        <w:t> </w:t>
      </w:r>
      <w:r w:rsidR="00903E8E">
        <w:t xml:space="preserve">7, </w:t>
      </w:r>
      <w:r w:rsidR="00907E72">
        <w:t>art</w:t>
      </w:r>
      <w:r w:rsidR="00F3344C">
        <w:t>icle</w:t>
      </w:r>
      <w:r w:rsidRPr="00AB4191">
        <w:t xml:space="preserve"> </w:t>
      </w:r>
      <w:r w:rsidR="00903E8E">
        <w:t xml:space="preserve">1236, </w:t>
      </w:r>
      <w:r w:rsidR="003D5D0C">
        <w:t xml:space="preserve">DOI: </w:t>
      </w:r>
      <w:r w:rsidR="003D5D0C" w:rsidRPr="003D5D0C">
        <w:t>10.3390/ani10071236</w:t>
      </w:r>
      <w:r w:rsidR="003D5D0C">
        <w:t xml:space="preserve">, accessed </w:t>
      </w:r>
      <w:r w:rsidR="00110FEF">
        <w:t xml:space="preserve">4 </w:t>
      </w:r>
      <w:r w:rsidR="000761AE">
        <w:t>December 2024</w:t>
      </w:r>
      <w:r w:rsidR="003D5D0C">
        <w:t>.</w:t>
      </w:r>
    </w:p>
    <w:p w14:paraId="209B6541" w14:textId="59ED2432" w:rsidR="003D5D0C" w:rsidRDefault="003D5D0C" w:rsidP="00CD020B">
      <w:r>
        <w:t xml:space="preserve">Grant, RJ, Albright, JL 2001, </w:t>
      </w:r>
      <w:hyperlink r:id="rId31" w:history="1">
        <w:r w:rsidRPr="003D5D0C">
          <w:rPr>
            <w:rStyle w:val="Hyperlink"/>
          </w:rPr>
          <w:t>Effect of Animal Grouping on Feeding Behaviour and Intake of Dairy Cattle</w:t>
        </w:r>
      </w:hyperlink>
      <w:r>
        <w:t xml:space="preserve">, </w:t>
      </w:r>
      <w:r w:rsidR="00F3344C" w:rsidRPr="00696B26">
        <w:rPr>
          <w:rStyle w:val="Emphasis"/>
        </w:rPr>
        <w:t>Journal of Dairy Science</w:t>
      </w:r>
      <w:r w:rsidR="00F3344C">
        <w:t>,</w:t>
      </w:r>
      <w:r>
        <w:t xml:space="preserve"> vol. 84, pp. E156</w:t>
      </w:r>
      <w:r w:rsidR="00025762">
        <w:t>–</w:t>
      </w:r>
      <w:r>
        <w:t>63, DOI:</w:t>
      </w:r>
      <w:r w:rsidR="00F3344C">
        <w:t> </w:t>
      </w:r>
      <w:r w:rsidRPr="003D5D0C">
        <w:t>10.3168/jds.S0022-0302(01)70210-X</w:t>
      </w:r>
      <w:r>
        <w:t xml:space="preserve">, accessed </w:t>
      </w:r>
      <w:r w:rsidR="00110FEF">
        <w:t xml:space="preserve">6 </w:t>
      </w:r>
      <w:r w:rsidR="000761AE">
        <w:t>December 2024</w:t>
      </w:r>
      <w:r>
        <w:t>.</w:t>
      </w:r>
    </w:p>
    <w:p w14:paraId="0BD96898" w14:textId="4D77600B" w:rsidR="00AB4191" w:rsidRDefault="00AB4191" w:rsidP="00CD020B">
      <w:r w:rsidRPr="00AB4191">
        <w:t>Hubbard, AJ, Foster, MJ, and Daigle, CL 2021</w:t>
      </w:r>
      <w:r w:rsidR="00907E72">
        <w:t>,</w:t>
      </w:r>
      <w:r w:rsidRPr="00AB4191">
        <w:t xml:space="preserve"> </w:t>
      </w:r>
      <w:hyperlink r:id="rId32" w:history="1">
        <w:r w:rsidRPr="001C5FFC">
          <w:rPr>
            <w:rStyle w:val="Hyperlink"/>
          </w:rPr>
          <w:t>Impact of social mixing on beef and dairy cattle—A scoping review</w:t>
        </w:r>
      </w:hyperlink>
      <w:r w:rsidR="00907E72">
        <w:t>,</w:t>
      </w:r>
      <w:r w:rsidRPr="00AB4191">
        <w:t xml:space="preserve"> </w:t>
      </w:r>
      <w:r w:rsidRPr="00696B26">
        <w:rPr>
          <w:rStyle w:val="Emphasis"/>
        </w:rPr>
        <w:t>Applied Animal Behaviour Science</w:t>
      </w:r>
      <w:r w:rsidRPr="00AB4191">
        <w:t xml:space="preserve">, </w:t>
      </w:r>
      <w:r w:rsidR="001C5FFC">
        <w:t>vol.</w:t>
      </w:r>
      <w:r w:rsidR="00C57087">
        <w:t> 241,</w:t>
      </w:r>
      <w:r w:rsidR="001C5FFC">
        <w:t xml:space="preserve"> </w:t>
      </w:r>
      <w:r w:rsidR="003D5D0C">
        <w:t>art</w:t>
      </w:r>
      <w:r w:rsidR="00F3344C">
        <w:t>icle</w:t>
      </w:r>
      <w:r w:rsidR="003D5D0C">
        <w:t xml:space="preserve"> 105389</w:t>
      </w:r>
      <w:r w:rsidR="001C5FFC">
        <w:t xml:space="preserve">, </w:t>
      </w:r>
      <w:r w:rsidR="003D5D0C">
        <w:t>DOI:</w:t>
      </w:r>
      <w:r w:rsidR="00F3344C">
        <w:t> </w:t>
      </w:r>
      <w:r w:rsidR="003D5D0C" w:rsidRPr="003D5D0C">
        <w:t>10.1016/j.applanim.2021.105389</w:t>
      </w:r>
      <w:r w:rsidR="003D5D0C">
        <w:t xml:space="preserve">, accessed </w:t>
      </w:r>
      <w:r w:rsidR="00110FEF">
        <w:t xml:space="preserve">12 </w:t>
      </w:r>
      <w:r w:rsidR="000761AE">
        <w:t>December 2024</w:t>
      </w:r>
      <w:r w:rsidR="003D5D0C">
        <w:t>.</w:t>
      </w:r>
    </w:p>
    <w:p w14:paraId="19463984" w14:textId="1C743632" w:rsidR="00604618" w:rsidRDefault="00604618" w:rsidP="00CD020B">
      <w:r w:rsidRPr="00604618">
        <w:t xml:space="preserve">Huxley, JN 2010, </w:t>
      </w:r>
      <w:hyperlink r:id="rId33" w:history="1">
        <w:r w:rsidRPr="00604618">
          <w:rPr>
            <w:rStyle w:val="Hyperlink"/>
          </w:rPr>
          <w:t xml:space="preserve">Cattle </w:t>
        </w:r>
        <w:proofErr w:type="spellStart"/>
        <w:r w:rsidRPr="00604618">
          <w:rPr>
            <w:rStyle w:val="Hyperlink"/>
          </w:rPr>
          <w:t>Behavior</w:t>
        </w:r>
        <w:proofErr w:type="spellEnd"/>
        <w:r w:rsidRPr="00604618">
          <w:rPr>
            <w:rStyle w:val="Hyperlink"/>
          </w:rPr>
          <w:t xml:space="preserve"> and Implications to Performance and Health</w:t>
        </w:r>
      </w:hyperlink>
      <w:r w:rsidR="003B2C8C">
        <w:t xml:space="preserve"> [PDF 34.9 KB]</w:t>
      </w:r>
      <w:r w:rsidRPr="00604618">
        <w:t xml:space="preserve">, paper presented at 21st Florida Ruminant Nutrition Symposium, Florida, 2–3 February, accessed </w:t>
      </w:r>
      <w:r w:rsidR="00110FEF">
        <w:t>12</w:t>
      </w:r>
      <w:r w:rsidR="00C0136B">
        <w:t> </w:t>
      </w:r>
      <w:r w:rsidR="000761AE">
        <w:t>December 2024</w:t>
      </w:r>
      <w:r w:rsidRPr="00604618">
        <w:t>.</w:t>
      </w:r>
    </w:p>
    <w:p w14:paraId="4B1DBDBB" w14:textId="693ED38C" w:rsidR="00C32361" w:rsidRDefault="00974714" w:rsidP="00CD020B">
      <w:bookmarkStart w:id="18" w:name="_Hlk194050161"/>
      <w:r w:rsidRPr="00DC52A0">
        <w:t>IGLAE</w:t>
      </w:r>
      <w:r w:rsidR="00C57087" w:rsidRPr="00DC52A0">
        <w:t xml:space="preserve"> 2020</w:t>
      </w:r>
      <w:r w:rsidR="00C57087">
        <w:t>,</w:t>
      </w:r>
      <w:r w:rsidR="00C57087" w:rsidRPr="009D7C3A">
        <w:t xml:space="preserve"> </w:t>
      </w:r>
      <w:hyperlink r:id="rId34" w:history="1">
        <w:r w:rsidR="00C0136B">
          <w:rPr>
            <w:rStyle w:val="Hyperlink"/>
          </w:rPr>
          <w:t>Implementation of Moss Review recommendations: review report no. 2020/02</w:t>
        </w:r>
      </w:hyperlink>
      <w:r w:rsidR="00C32361" w:rsidRPr="00C32361">
        <w:t>,</w:t>
      </w:r>
      <w:r w:rsidR="00C57087" w:rsidRPr="00C57087">
        <w:t xml:space="preserve"> </w:t>
      </w:r>
      <w:r w:rsidRPr="00C16D8B">
        <w:t>Inspector</w:t>
      </w:r>
      <w:r>
        <w:t>-</w:t>
      </w:r>
      <w:r w:rsidRPr="00C16D8B">
        <w:t>General of Live Animal Exports</w:t>
      </w:r>
      <w:r w:rsidR="00C57087">
        <w:t xml:space="preserve">, </w:t>
      </w:r>
      <w:r w:rsidR="00C32361" w:rsidRPr="00C32361">
        <w:t xml:space="preserve">Canberra, accessed </w:t>
      </w:r>
      <w:r w:rsidR="00110FEF">
        <w:t xml:space="preserve">6 </w:t>
      </w:r>
      <w:r w:rsidR="00C32361" w:rsidRPr="00C32361">
        <w:t>December 2024</w:t>
      </w:r>
      <w:r w:rsidR="0045751D">
        <w:t>.</w:t>
      </w:r>
      <w:bookmarkEnd w:id="18"/>
    </w:p>
    <w:sectPr w:rsidR="00C32361" w:rsidSect="008F7471">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9A965" w14:textId="77777777" w:rsidR="00E51E62" w:rsidRDefault="00E51E62">
      <w:r>
        <w:separator/>
      </w:r>
    </w:p>
    <w:p w14:paraId="5CF4535E" w14:textId="77777777" w:rsidR="00E51E62" w:rsidRDefault="00E51E62"/>
    <w:p w14:paraId="242F2886" w14:textId="77777777" w:rsidR="00E51E62" w:rsidRDefault="00E51E62"/>
    <w:p w14:paraId="7264FA33" w14:textId="77777777" w:rsidR="001069CF" w:rsidRDefault="001069CF"/>
  </w:endnote>
  <w:endnote w:type="continuationSeparator" w:id="0">
    <w:p w14:paraId="66E62CEE" w14:textId="77777777" w:rsidR="00E51E62" w:rsidRDefault="00E51E62">
      <w:r>
        <w:continuationSeparator/>
      </w:r>
    </w:p>
    <w:p w14:paraId="2756A5FE" w14:textId="77777777" w:rsidR="00E51E62" w:rsidRDefault="00E51E62"/>
    <w:p w14:paraId="422ABA98" w14:textId="77777777" w:rsidR="00E51E62" w:rsidRDefault="00E51E62"/>
    <w:p w14:paraId="54F62A59" w14:textId="77777777" w:rsidR="001069CF" w:rsidRDefault="001069CF"/>
  </w:endnote>
  <w:endnote w:type="continuationNotice" w:id="1">
    <w:p w14:paraId="05827B19" w14:textId="77777777" w:rsidR="00E51E62" w:rsidRDefault="00E51E62">
      <w:pPr>
        <w:pStyle w:val="Footer"/>
      </w:pPr>
    </w:p>
    <w:p w14:paraId="79B9333D" w14:textId="77777777" w:rsidR="00E51E62" w:rsidRDefault="00E51E62"/>
    <w:p w14:paraId="50EF9E19" w14:textId="77777777" w:rsidR="00E51E62" w:rsidRDefault="00E51E62"/>
    <w:p w14:paraId="03DC169F" w14:textId="77777777" w:rsidR="001069CF" w:rsidRDefault="001069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F819A" w14:textId="77777777" w:rsidR="00C30975" w:rsidRDefault="00D61857">
    <w:pPr>
      <w:pStyle w:val="Footer"/>
    </w:pPr>
    <w:r>
      <w:rPr>
        <w:noProof/>
      </w:rPr>
      <mc:AlternateContent>
        <mc:Choice Requires="wps">
          <w:drawing>
            <wp:anchor distT="0" distB="0" distL="0" distR="0" simplePos="0" relativeHeight="251675136" behindDoc="0" locked="0" layoutInCell="1" allowOverlap="1" wp14:anchorId="4CCC27AD" wp14:editId="4F1AE938">
              <wp:simplePos x="635" y="635"/>
              <wp:positionH relativeFrom="page">
                <wp:align>center</wp:align>
              </wp:positionH>
              <wp:positionV relativeFrom="page">
                <wp:align>bottom</wp:align>
              </wp:positionV>
              <wp:extent cx="551815" cy="404495"/>
              <wp:effectExtent l="0" t="0" r="635" b="0"/>
              <wp:wrapNone/>
              <wp:docPr id="104883720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3416631"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C27AD" id="_x0000_t202" coordsize="21600,21600" o:spt="202" path="m,l,21600r21600,l21600,xe">
              <v:stroke joinstyle="miter"/>
              <v:path gradientshapeok="t" o:connecttype="rect"/>
            </v:shapetype>
            <v:shape id="Text Box 11" o:spid="_x0000_s1029" type="#_x0000_t202" alt="OFFICIAL" style="position:absolute;left:0;text-align:left;margin-left:0;margin-top:0;width:43.45pt;height:31.85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3416631"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DB0" w14:textId="77777777" w:rsidR="002A193C" w:rsidRDefault="00D61857" w:rsidP="00D61857">
    <w:pPr>
      <w:pStyle w:val="Footer"/>
    </w:pPr>
    <w:r>
      <w:rPr>
        <w:noProof/>
      </w:rPr>
      <mc:AlternateContent>
        <mc:Choice Requires="wps">
          <w:drawing>
            <wp:anchor distT="0" distB="0" distL="0" distR="0" simplePos="0" relativeHeight="251676160" behindDoc="0" locked="0" layoutInCell="1" allowOverlap="1" wp14:anchorId="5671F8B0" wp14:editId="6D5E4EA1">
              <wp:simplePos x="900752" y="9594376"/>
              <wp:positionH relativeFrom="page">
                <wp:align>center</wp:align>
              </wp:positionH>
              <wp:positionV relativeFrom="page">
                <wp:align>bottom</wp:align>
              </wp:positionV>
              <wp:extent cx="551815" cy="404495"/>
              <wp:effectExtent l="0" t="0" r="635" b="0"/>
              <wp:wrapNone/>
              <wp:docPr id="202878149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F65BF66"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71F8B0" id="_x0000_t202" coordsize="21600,21600" o:spt="202" path="m,l,21600r21600,l21600,xe">
              <v:stroke joinstyle="miter"/>
              <v:path gradientshapeok="t" o:connecttype="rect"/>
            </v:shapetype>
            <v:shape id="Text Box 12" o:spid="_x0000_s1030" type="#_x0000_t202" alt="OFFICIAL" style="position:absolute;left:0;text-align:left;margin-left:0;margin-top:0;width:43.45pt;height:31.85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6F65BF66"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rsidR="007B1F92" w:rsidRPr="007B1F92">
      <w:t>Department of Agriculture, Fisheries and Forestry</w:t>
    </w:r>
    <w:r>
      <w:tab/>
    </w:r>
    <w:r w:rsidR="002A193C">
      <w:fldChar w:fldCharType="begin"/>
    </w:r>
    <w:r w:rsidR="002A193C">
      <w:instrText xml:space="preserve"> PAGE   \* MERGEFORMAT </w:instrText>
    </w:r>
    <w:r w:rsidR="002A193C">
      <w:fldChar w:fldCharType="separate"/>
    </w:r>
    <w:r w:rsidR="002A193C">
      <w:rPr>
        <w:noProof/>
      </w:rPr>
      <w:t>10</w:t>
    </w:r>
    <w:r w:rsidR="002A193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86651" w14:textId="54AE8055" w:rsidR="002A193C" w:rsidRDefault="00612111" w:rsidP="00612111">
    <w:pPr>
      <w:pStyle w:val="Footer"/>
    </w:pPr>
    <w:r>
      <w:rPr>
        <w:noProof/>
      </w:rPr>
      <mc:AlternateContent>
        <mc:Choice Requires="wps">
          <w:drawing>
            <wp:anchor distT="0" distB="0" distL="0" distR="0" simplePos="0" relativeHeight="251680256" behindDoc="0" locked="0" layoutInCell="1" allowOverlap="1" wp14:anchorId="52F83981" wp14:editId="17C2E49B">
              <wp:simplePos x="900752" y="10058400"/>
              <wp:positionH relativeFrom="page">
                <wp:align>center</wp:align>
              </wp:positionH>
              <wp:positionV relativeFrom="page">
                <wp:align>bottom</wp:align>
              </wp:positionV>
              <wp:extent cx="551815" cy="404495"/>
              <wp:effectExtent l="0" t="0" r="635" b="0"/>
              <wp:wrapNone/>
              <wp:docPr id="178161782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6A2DEDB" w14:textId="77777777" w:rsidR="00612111" w:rsidRPr="00D61857" w:rsidRDefault="00612111" w:rsidP="00612111">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F83981" id="_x0000_t202" coordsize="21600,21600" o:spt="202" path="m,l,21600r21600,l21600,xe">
              <v:stroke joinstyle="miter"/>
              <v:path gradientshapeok="t" o:connecttype="rect"/>
            </v:shapetype>
            <v:shape id="Text Box 10" o:spid="_x0000_s1032" type="#_x0000_t202" alt="OFFICIAL" style="position:absolute;left:0;text-align:left;margin-left:0;margin-top:0;width:43.45pt;height:31.85pt;z-index:25168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36A2DEDB" w14:textId="77777777" w:rsidR="00612111" w:rsidRPr="00D61857" w:rsidRDefault="00612111" w:rsidP="00612111">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t>Department of Agriculture, Fisheries and Forestry</w:t>
    </w:r>
    <w:r>
      <w:tab/>
    </w:r>
    <w:r>
      <w:fldChar w:fldCharType="begin"/>
    </w:r>
    <w:r>
      <w:instrText xml:space="preserve"> PAGE   \* MERGEFORMAT </w:instrText>
    </w:r>
    <w:r>
      <w:fldChar w:fldCharType="separate"/>
    </w:r>
    <w:r>
      <w:t>i</w:t>
    </w:r>
    <w:r>
      <w:rPr>
        <w:noProof/>
      </w:rPr>
      <w:fldChar w:fldCharType="end"/>
    </w:r>
    <w:r w:rsidR="00D61857">
      <w:rPr>
        <w:noProof/>
      </w:rPr>
      <mc:AlternateContent>
        <mc:Choice Requires="wps">
          <w:drawing>
            <wp:anchor distT="0" distB="0" distL="0" distR="0" simplePos="0" relativeHeight="251674112" behindDoc="0" locked="0" layoutInCell="1" allowOverlap="1" wp14:anchorId="5B762E31" wp14:editId="5FD6ECF5">
              <wp:simplePos x="900752" y="10058400"/>
              <wp:positionH relativeFrom="page">
                <wp:align>center</wp:align>
              </wp:positionH>
              <wp:positionV relativeFrom="page">
                <wp:align>bottom</wp:align>
              </wp:positionV>
              <wp:extent cx="551815" cy="404495"/>
              <wp:effectExtent l="0" t="0" r="635" b="0"/>
              <wp:wrapNone/>
              <wp:docPr id="203355587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4495B5C"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B762E31" id="_x0000_s1033" type="#_x0000_t202" alt="OFFICIAL" style="position:absolute;left:0;text-align:left;margin-left:0;margin-top:0;width:43.45pt;height:31.85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zGDgIAABw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X9Hrsfgv1EYdyMOzbW75qsfSa+fDMHC4Y50DR&#10;hic8pIKuonCyKGnA/f7MH/ORd4xS0qFgKmpQ0ZSonwb3EbU1Gm40tskobvNZjnGz1/eAMizwRVie&#10;TPS6oEZTOtCvKOdlLIQhZjiWq+h2NO/DoFx8DlwslykJZWRZWJuN5RE60hW5fOlfmbMnwgNu6hFG&#10;NbHyHe9Dbrzp7XIfkP20lEjtQOSJcZRgWuvpuUSNv/1PWZdHvfgD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GWcxg4CAAAc&#10;BAAADgAAAAAAAAAAAAAAAAAuAgAAZHJzL2Uyb0RvYy54bWxQSwECLQAUAAYACAAAACEAH1WiDdsA&#10;AAADAQAADwAAAAAAAAAAAAAAAABoBAAAZHJzL2Rvd25yZXYueG1sUEsFBgAAAAAEAAQA8wAAAHAF&#10;AAAAAA==&#10;" filled="f" stroked="f">
              <v:textbox style="mso-fit-shape-to-text:t" inset="0,0,0,15pt">
                <w:txbxContent>
                  <w:p w14:paraId="64495B5C"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F7DDA" w14:textId="77777777" w:rsidR="00E51E62" w:rsidRDefault="00E51E62">
      <w:r>
        <w:separator/>
      </w:r>
    </w:p>
    <w:p w14:paraId="505BEB30" w14:textId="77777777" w:rsidR="00E51E62" w:rsidRDefault="00E51E62"/>
    <w:p w14:paraId="715A65DA" w14:textId="77777777" w:rsidR="00E51E62" w:rsidRDefault="00E51E62"/>
    <w:p w14:paraId="2BD8D175" w14:textId="77777777" w:rsidR="001069CF" w:rsidRDefault="001069CF"/>
  </w:footnote>
  <w:footnote w:type="continuationSeparator" w:id="0">
    <w:p w14:paraId="5A070225" w14:textId="77777777" w:rsidR="00E51E62" w:rsidRDefault="00E51E62">
      <w:r>
        <w:continuationSeparator/>
      </w:r>
    </w:p>
    <w:p w14:paraId="59EA2AE5" w14:textId="77777777" w:rsidR="00E51E62" w:rsidRDefault="00E51E62"/>
    <w:p w14:paraId="077C6AC9" w14:textId="77777777" w:rsidR="00E51E62" w:rsidRDefault="00E51E62"/>
    <w:p w14:paraId="424DDF4A" w14:textId="77777777" w:rsidR="001069CF" w:rsidRDefault="001069CF"/>
  </w:footnote>
  <w:footnote w:type="continuationNotice" w:id="1">
    <w:p w14:paraId="27BCA770" w14:textId="77777777" w:rsidR="00E51E62" w:rsidRDefault="00E51E62">
      <w:pPr>
        <w:pStyle w:val="Footer"/>
      </w:pPr>
    </w:p>
    <w:p w14:paraId="0B7036AD" w14:textId="77777777" w:rsidR="00E51E62" w:rsidRDefault="00E51E62"/>
    <w:p w14:paraId="6AEE4D28" w14:textId="77777777" w:rsidR="00E51E62" w:rsidRDefault="00E51E62"/>
    <w:p w14:paraId="1052B4E6" w14:textId="77777777" w:rsidR="001069CF" w:rsidRDefault="001069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77B12" w14:textId="4AC7B699" w:rsidR="002A193C" w:rsidRDefault="00D61857">
    <w:pPr>
      <w:pStyle w:val="Header"/>
    </w:pPr>
    <w:r>
      <w:rPr>
        <w:noProof/>
        <w:lang w:val="en-US"/>
      </w:rPr>
      <mc:AlternateContent>
        <mc:Choice Requires="wps">
          <w:drawing>
            <wp:anchor distT="0" distB="0" distL="0" distR="0" simplePos="0" relativeHeight="251672064" behindDoc="0" locked="0" layoutInCell="1" allowOverlap="1" wp14:anchorId="0A68A861" wp14:editId="6C1050B3">
              <wp:simplePos x="635" y="635"/>
              <wp:positionH relativeFrom="page">
                <wp:align>center</wp:align>
              </wp:positionH>
              <wp:positionV relativeFrom="page">
                <wp:align>top</wp:align>
              </wp:positionV>
              <wp:extent cx="551815" cy="404495"/>
              <wp:effectExtent l="0" t="0" r="635" b="14605"/>
              <wp:wrapNone/>
              <wp:docPr id="14372848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34D6711"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68A861" id="_x0000_t202" coordsize="21600,21600" o:spt="202" path="m,l,21600r21600,l21600,xe">
              <v:stroke joinstyle="miter"/>
              <v:path gradientshapeok="t" o:connecttype="rect"/>
            </v:shapetype>
            <v:shape id="Text Box 8" o:spid="_x0000_s1027" type="#_x0000_t202" alt="OFFICIAL" style="position:absolute;left:0;text-align:left;margin-left:0;margin-top:0;width:43.45pt;height:31.85pt;z-index:25167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34D6711"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5D23F" w14:textId="37E1E4D2" w:rsidR="002A193C" w:rsidRDefault="00D61857" w:rsidP="00461368">
    <w:pPr>
      <w:pStyle w:val="Header"/>
    </w:pPr>
    <w:r>
      <w:rPr>
        <w:noProof/>
        <w:lang w:val="en-US"/>
      </w:rPr>
      <mc:AlternateContent>
        <mc:Choice Requires="wps">
          <w:drawing>
            <wp:anchor distT="0" distB="0" distL="0" distR="0" simplePos="0" relativeHeight="251673088" behindDoc="0" locked="0" layoutInCell="1" allowOverlap="1" wp14:anchorId="74E0CA36" wp14:editId="6EBA6B5B">
              <wp:simplePos x="900752" y="354842"/>
              <wp:positionH relativeFrom="page">
                <wp:align>center</wp:align>
              </wp:positionH>
              <wp:positionV relativeFrom="page">
                <wp:align>top</wp:align>
              </wp:positionV>
              <wp:extent cx="551815" cy="404495"/>
              <wp:effectExtent l="0" t="0" r="635" b="14605"/>
              <wp:wrapNone/>
              <wp:docPr id="88835947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0AE2034"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E0CA36" id="_x0000_t202" coordsize="21600,21600" o:spt="202" path="m,l,21600r21600,l21600,xe">
              <v:stroke joinstyle="miter"/>
              <v:path gradientshapeok="t" o:connecttype="rect"/>
            </v:shapetype>
            <v:shape id="Text Box 9" o:spid="_x0000_s1028" type="#_x0000_t202" alt="OFFICIAL" style="position:absolute;left:0;text-align:left;margin-left:0;margin-top:0;width:43.45pt;height:31.85pt;z-index:251673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20AE2034"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rsidR="00D50E27" w:rsidRPr="00D50E27">
      <w:rPr>
        <w:noProof/>
        <w:lang w:val="en-US"/>
      </w:rPr>
      <w:t xml:space="preserve">Australian Standards for the Export of Livestock 4.0: </w:t>
    </w:r>
    <w:r w:rsidR="00D5419A">
      <w:rPr>
        <w:noProof/>
        <w:lang w:val="en-US"/>
      </w:rPr>
      <w:t xml:space="preserve">review of </w:t>
    </w:r>
    <w:r w:rsidR="00D50E27" w:rsidRPr="00D50E27">
      <w:rPr>
        <w:noProof/>
        <w:lang w:val="en-US"/>
      </w:rPr>
      <w:t>penning requirements in registered establishments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C7829" w14:textId="748F2568" w:rsidR="002A193C" w:rsidRDefault="00D61857">
    <w:pPr>
      <w:pStyle w:val="Header"/>
      <w:jc w:val="left"/>
    </w:pPr>
    <w:r>
      <w:rPr>
        <w:noProof/>
        <w:lang w:eastAsia="en-AU"/>
      </w:rPr>
      <mc:AlternateContent>
        <mc:Choice Requires="wps">
          <w:drawing>
            <wp:anchor distT="0" distB="0" distL="0" distR="0" simplePos="0" relativeHeight="251671040" behindDoc="0" locked="0" layoutInCell="1" allowOverlap="1" wp14:anchorId="55FB5665" wp14:editId="4B68D113">
              <wp:simplePos x="900752" y="354842"/>
              <wp:positionH relativeFrom="page">
                <wp:align>center</wp:align>
              </wp:positionH>
              <wp:positionV relativeFrom="page">
                <wp:align>top</wp:align>
              </wp:positionV>
              <wp:extent cx="551815" cy="404495"/>
              <wp:effectExtent l="0" t="0" r="635" b="14605"/>
              <wp:wrapNone/>
              <wp:docPr id="129576601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9885A9"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FB5665" id="_x0000_t202" coordsize="21600,21600" o:spt="202" path="m,l,21600r21600,l21600,xe">
              <v:stroke joinstyle="miter"/>
              <v:path gradientshapeok="t" o:connecttype="rect"/>
            </v:shapetype>
            <v:shape id="Text Box 7" o:spid="_x0000_s1031" type="#_x0000_t202" alt="OFFICIAL" style="position:absolute;margin-left:0;margin-top:0;width:43.45pt;height:31.85pt;z-index:25167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389885A9"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rsidR="00351D39">
      <w:rPr>
        <w:noProof/>
        <w:lang w:val="en-US"/>
      </w:rPr>
      <w:drawing>
        <wp:inline distT="0" distB="0" distL="0" distR="0" wp14:anchorId="329AF72D" wp14:editId="7E093E81">
          <wp:extent cx="2438400" cy="708660"/>
          <wp:effectExtent l="0" t="0" r="0" b="0"/>
          <wp:docPr id="1" name="Picture 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A1BFB" w14:textId="1173B564" w:rsidR="00897F85" w:rsidRPr="00203D0B" w:rsidRDefault="00D50E27" w:rsidP="00D5419A">
    <w:pPr>
      <w:pStyle w:val="Header"/>
    </w:pPr>
    <w:r w:rsidRPr="00D50E27">
      <w:rPr>
        <w:noProof/>
        <w:lang w:val="en-US"/>
      </w:rPr>
      <w:t xml:space="preserve">Australian Standards for the Export of Livestock 4.0: </w:t>
    </w:r>
    <w:r w:rsidR="00D5419A">
      <w:rPr>
        <w:noProof/>
        <w:lang w:val="en-US"/>
      </w:rPr>
      <w:t>review of</w:t>
    </w:r>
    <w:r w:rsidRPr="00D50E27">
      <w:rPr>
        <w:noProof/>
        <w:lang w:val="en-US"/>
      </w:rPr>
      <w:t xml:space="preserve"> penning requirements in registered establishments</w:t>
    </w:r>
    <w:r w:rsidR="00897F85" w:rsidRPr="00D5419A">
      <w:rPr>
        <w:noProof/>
      </w:rPr>
      <mc:AlternateContent>
        <mc:Choice Requires="wps">
          <w:drawing>
            <wp:anchor distT="0" distB="0" distL="0" distR="0" simplePos="0" relativeHeight="251678208" behindDoc="0" locked="0" layoutInCell="1" allowOverlap="1" wp14:anchorId="39703025" wp14:editId="1FF3CB9E">
              <wp:simplePos x="900752" y="354842"/>
              <wp:positionH relativeFrom="page">
                <wp:align>center</wp:align>
              </wp:positionH>
              <wp:positionV relativeFrom="page">
                <wp:align>top</wp:align>
              </wp:positionV>
              <wp:extent cx="551815" cy="404495"/>
              <wp:effectExtent l="0" t="0" r="635" b="14605"/>
              <wp:wrapNone/>
              <wp:docPr id="199499808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E5F485C" w14:textId="77777777" w:rsidR="00897F85" w:rsidRPr="00D61857" w:rsidRDefault="00897F85"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703025" id="_x0000_t202" coordsize="21600,21600" o:spt="202" path="m,l,21600r21600,l21600,xe">
              <v:stroke joinstyle="miter"/>
              <v:path gradientshapeok="t" o:connecttype="rect"/>
            </v:shapetype>
            <v:shape id="_x0000_s1034" type="#_x0000_t202" alt="OFFICIAL" style="position:absolute;left:0;text-align:left;margin-left:0;margin-top:0;width:43.45pt;height:31.85pt;z-index:251678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0E5F485C" w14:textId="77777777" w:rsidR="00897F85" w:rsidRPr="00D61857" w:rsidRDefault="00897F85"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8F05C3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056DAA"/>
    <w:multiLevelType w:val="hybridMultilevel"/>
    <w:tmpl w:val="E13698D2"/>
    <w:lvl w:ilvl="0" w:tplc="1DA20EE0">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E20078"/>
    <w:multiLevelType w:val="multilevel"/>
    <w:tmpl w:val="92E27EE6"/>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693025D"/>
    <w:multiLevelType w:val="hybridMultilevel"/>
    <w:tmpl w:val="A658F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86800B4"/>
    <w:multiLevelType w:val="multilevel"/>
    <w:tmpl w:val="A0241B28"/>
    <w:numStyleLink w:val="List1"/>
  </w:abstractNum>
  <w:abstractNum w:abstractNumId="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9F329DA"/>
    <w:multiLevelType w:val="multilevel"/>
    <w:tmpl w:val="2B64EC84"/>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8B541B"/>
    <w:multiLevelType w:val="multilevel"/>
    <w:tmpl w:val="BF3294C2"/>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7268471">
    <w:abstractNumId w:val="9"/>
  </w:num>
  <w:num w:numId="2" w16cid:durableId="1355770275">
    <w:abstractNumId w:val="10"/>
  </w:num>
  <w:num w:numId="3" w16cid:durableId="1882862685">
    <w:abstractNumId w:val="2"/>
  </w:num>
  <w:num w:numId="4" w16cid:durableId="360508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6162399">
    <w:abstractNumId w:val="7"/>
  </w:num>
  <w:num w:numId="6" w16cid:durableId="1314989398">
    <w:abstractNumId w:val="8"/>
  </w:num>
  <w:num w:numId="7" w16cid:durableId="951480071">
    <w:abstractNumId w:val="5"/>
  </w:num>
  <w:num w:numId="8" w16cid:durableId="844629787">
    <w:abstractNumId w:val="2"/>
    <w:lvlOverride w:ilvl="0">
      <w:lvl w:ilvl="0">
        <w:start w:val="1"/>
        <w:numFmt w:val="decimal"/>
        <w:pStyle w:val="Heading2"/>
        <w:lvlText w:val="%1"/>
        <w:lvlJc w:val="left"/>
        <w:pPr>
          <w:ind w:left="720" w:hanging="720"/>
        </w:pPr>
      </w:lvl>
    </w:lvlOverride>
  </w:num>
  <w:num w:numId="9" w16cid:durableId="1698308952">
    <w:abstractNumId w:val="9"/>
  </w:num>
  <w:num w:numId="10" w16cid:durableId="547035718">
    <w:abstractNumId w:val="10"/>
  </w:num>
  <w:num w:numId="11" w16cid:durableId="1145393031">
    <w:abstractNumId w:val="1"/>
  </w:num>
  <w:num w:numId="12" w16cid:durableId="645671681">
    <w:abstractNumId w:val="11"/>
  </w:num>
  <w:num w:numId="13" w16cid:durableId="274824895">
    <w:abstractNumId w:val="13"/>
  </w:num>
  <w:num w:numId="14" w16cid:durableId="1361395064">
    <w:abstractNumId w:val="12"/>
  </w:num>
  <w:num w:numId="15" w16cid:durableId="236869232">
    <w:abstractNumId w:val="6"/>
  </w:num>
  <w:num w:numId="16" w16cid:durableId="6489486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027989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310002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4724024">
    <w:abstractNumId w:val="10"/>
  </w:num>
  <w:num w:numId="20" w16cid:durableId="7456909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291340">
    <w:abstractNumId w:val="3"/>
  </w:num>
  <w:num w:numId="22" w16cid:durableId="710109282">
    <w:abstractNumId w:val="0"/>
  </w:num>
  <w:num w:numId="23" w16cid:durableId="1801609898">
    <w:abstractNumId w:val="2"/>
    <w:lvlOverride w:ilvl="0">
      <w:lvl w:ilvl="0">
        <w:start w:val="1"/>
        <w:numFmt w:val="decimal"/>
        <w:pStyle w:val="Heading2"/>
        <w:lvlText w:val="%1"/>
        <w:lvlJc w:val="left"/>
        <w:pPr>
          <w:ind w:left="720" w:hanging="720"/>
        </w:pPr>
        <w:rPr>
          <w:color w:val="auto"/>
        </w:rPr>
      </w:lvl>
    </w:lvlOverride>
  </w:num>
  <w:num w:numId="24" w16cid:durableId="813184532">
    <w:abstractNumId w:val="2"/>
    <w:lvlOverride w:ilvl="0">
      <w:lvl w:ilvl="0">
        <w:start w:val="1"/>
        <w:numFmt w:val="decimal"/>
        <w:pStyle w:val="Heading2"/>
        <w:lvlText w:val="%1"/>
        <w:lvlJc w:val="left"/>
        <w:pPr>
          <w:ind w:left="720" w:hanging="720"/>
        </w:pPr>
        <w:rPr>
          <w:color w:val="auto"/>
        </w:rPr>
      </w:lvl>
    </w:lvlOverride>
  </w:num>
  <w:num w:numId="25" w16cid:durableId="1822848730">
    <w:abstractNumId w:val="2"/>
    <w:lvlOverride w:ilvl="0">
      <w:lvl w:ilvl="0">
        <w:start w:val="1"/>
        <w:numFmt w:val="decimal"/>
        <w:pStyle w:val="Heading2"/>
        <w:lvlText w:val="%1"/>
        <w:lvlJc w:val="left"/>
        <w:pPr>
          <w:ind w:left="720" w:hanging="720"/>
        </w:pPr>
        <w:rPr>
          <w:color w:val="auto"/>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FA3"/>
    <w:rsid w:val="00017C65"/>
    <w:rsid w:val="00021AAC"/>
    <w:rsid w:val="0002258B"/>
    <w:rsid w:val="00025762"/>
    <w:rsid w:val="0002589F"/>
    <w:rsid w:val="00042D1B"/>
    <w:rsid w:val="0004545E"/>
    <w:rsid w:val="00046DB6"/>
    <w:rsid w:val="00047CF6"/>
    <w:rsid w:val="000505F1"/>
    <w:rsid w:val="00053A8C"/>
    <w:rsid w:val="000655AF"/>
    <w:rsid w:val="00065FED"/>
    <w:rsid w:val="00071927"/>
    <w:rsid w:val="00072A5A"/>
    <w:rsid w:val="000761AE"/>
    <w:rsid w:val="00093CD3"/>
    <w:rsid w:val="00093D0E"/>
    <w:rsid w:val="000A317E"/>
    <w:rsid w:val="000A7A23"/>
    <w:rsid w:val="000D6DD8"/>
    <w:rsid w:val="000E6621"/>
    <w:rsid w:val="001021A1"/>
    <w:rsid w:val="001059D6"/>
    <w:rsid w:val="001069CF"/>
    <w:rsid w:val="00110FEF"/>
    <w:rsid w:val="00112B86"/>
    <w:rsid w:val="00116AD6"/>
    <w:rsid w:val="00117C9E"/>
    <w:rsid w:val="00120BD0"/>
    <w:rsid w:val="001264EF"/>
    <w:rsid w:val="00134E1D"/>
    <w:rsid w:val="00140378"/>
    <w:rsid w:val="001450BA"/>
    <w:rsid w:val="0014516D"/>
    <w:rsid w:val="00152214"/>
    <w:rsid w:val="001567E9"/>
    <w:rsid w:val="00181B55"/>
    <w:rsid w:val="00183612"/>
    <w:rsid w:val="00197805"/>
    <w:rsid w:val="001A1F79"/>
    <w:rsid w:val="001A73DB"/>
    <w:rsid w:val="001B09C4"/>
    <w:rsid w:val="001B1009"/>
    <w:rsid w:val="001B21B5"/>
    <w:rsid w:val="001B3EDB"/>
    <w:rsid w:val="001B7FC4"/>
    <w:rsid w:val="001C00F7"/>
    <w:rsid w:val="001C3583"/>
    <w:rsid w:val="001C5FFC"/>
    <w:rsid w:val="001C600B"/>
    <w:rsid w:val="001D77BC"/>
    <w:rsid w:val="001E1C4C"/>
    <w:rsid w:val="001F353B"/>
    <w:rsid w:val="001F6AF9"/>
    <w:rsid w:val="00201500"/>
    <w:rsid w:val="00203D0B"/>
    <w:rsid w:val="002148A7"/>
    <w:rsid w:val="00222B30"/>
    <w:rsid w:val="00236BA8"/>
    <w:rsid w:val="00250A2C"/>
    <w:rsid w:val="00253F45"/>
    <w:rsid w:val="00256644"/>
    <w:rsid w:val="00262394"/>
    <w:rsid w:val="00265920"/>
    <w:rsid w:val="002739EE"/>
    <w:rsid w:val="00274C12"/>
    <w:rsid w:val="00280746"/>
    <w:rsid w:val="00281A21"/>
    <w:rsid w:val="002A11AD"/>
    <w:rsid w:val="002A193C"/>
    <w:rsid w:val="002B0978"/>
    <w:rsid w:val="002B39CA"/>
    <w:rsid w:val="002C5958"/>
    <w:rsid w:val="002D260F"/>
    <w:rsid w:val="002D59C0"/>
    <w:rsid w:val="0030003B"/>
    <w:rsid w:val="003005B7"/>
    <w:rsid w:val="00305911"/>
    <w:rsid w:val="00306256"/>
    <w:rsid w:val="003156B5"/>
    <w:rsid w:val="003234E0"/>
    <w:rsid w:val="00323FFF"/>
    <w:rsid w:val="0032758E"/>
    <w:rsid w:val="00337FC5"/>
    <w:rsid w:val="00340820"/>
    <w:rsid w:val="0034670A"/>
    <w:rsid w:val="00351D39"/>
    <w:rsid w:val="00356A74"/>
    <w:rsid w:val="00357095"/>
    <w:rsid w:val="003615C5"/>
    <w:rsid w:val="00362353"/>
    <w:rsid w:val="00381D23"/>
    <w:rsid w:val="003865BE"/>
    <w:rsid w:val="00396339"/>
    <w:rsid w:val="003A1249"/>
    <w:rsid w:val="003A4B4A"/>
    <w:rsid w:val="003B1251"/>
    <w:rsid w:val="003B2C8C"/>
    <w:rsid w:val="003B57AE"/>
    <w:rsid w:val="003B737E"/>
    <w:rsid w:val="003B7CDE"/>
    <w:rsid w:val="003C1362"/>
    <w:rsid w:val="003C61AA"/>
    <w:rsid w:val="003D3CE1"/>
    <w:rsid w:val="003D44DC"/>
    <w:rsid w:val="003D5D0C"/>
    <w:rsid w:val="003D6ECB"/>
    <w:rsid w:val="00402404"/>
    <w:rsid w:val="00402D78"/>
    <w:rsid w:val="00406AC2"/>
    <w:rsid w:val="004228C7"/>
    <w:rsid w:val="00431CD0"/>
    <w:rsid w:val="0044228F"/>
    <w:rsid w:val="00451E21"/>
    <w:rsid w:val="0045751D"/>
    <w:rsid w:val="00460750"/>
    <w:rsid w:val="0046128B"/>
    <w:rsid w:val="00461368"/>
    <w:rsid w:val="004620E2"/>
    <w:rsid w:val="004705F2"/>
    <w:rsid w:val="00471C1B"/>
    <w:rsid w:val="00473964"/>
    <w:rsid w:val="00474EFD"/>
    <w:rsid w:val="00482FD5"/>
    <w:rsid w:val="004837B1"/>
    <w:rsid w:val="0048569E"/>
    <w:rsid w:val="00486C20"/>
    <w:rsid w:val="00490E7F"/>
    <w:rsid w:val="004A2683"/>
    <w:rsid w:val="004B38F2"/>
    <w:rsid w:val="004C35B6"/>
    <w:rsid w:val="004C6362"/>
    <w:rsid w:val="004C6C47"/>
    <w:rsid w:val="004D0B3B"/>
    <w:rsid w:val="004D5DD2"/>
    <w:rsid w:val="004F0638"/>
    <w:rsid w:val="00524B8A"/>
    <w:rsid w:val="00526C84"/>
    <w:rsid w:val="00541340"/>
    <w:rsid w:val="005425E0"/>
    <w:rsid w:val="005472BC"/>
    <w:rsid w:val="005778F4"/>
    <w:rsid w:val="00590E29"/>
    <w:rsid w:val="00591057"/>
    <w:rsid w:val="0059380F"/>
    <w:rsid w:val="00594110"/>
    <w:rsid w:val="005C1222"/>
    <w:rsid w:val="005C1CAC"/>
    <w:rsid w:val="005C5AF2"/>
    <w:rsid w:val="005D2213"/>
    <w:rsid w:val="005D409B"/>
    <w:rsid w:val="005D4BE8"/>
    <w:rsid w:val="005E238F"/>
    <w:rsid w:val="005F0E4D"/>
    <w:rsid w:val="005F7ED2"/>
    <w:rsid w:val="00604618"/>
    <w:rsid w:val="00611DA7"/>
    <w:rsid w:val="00612111"/>
    <w:rsid w:val="00621F70"/>
    <w:rsid w:val="00622DA1"/>
    <w:rsid w:val="00624E84"/>
    <w:rsid w:val="006260EE"/>
    <w:rsid w:val="00632B92"/>
    <w:rsid w:val="006416D4"/>
    <w:rsid w:val="00655127"/>
    <w:rsid w:val="00660407"/>
    <w:rsid w:val="00661A5B"/>
    <w:rsid w:val="006628AF"/>
    <w:rsid w:val="00663D9E"/>
    <w:rsid w:val="006753AE"/>
    <w:rsid w:val="00684D95"/>
    <w:rsid w:val="00696B26"/>
    <w:rsid w:val="006A664F"/>
    <w:rsid w:val="006B120F"/>
    <w:rsid w:val="006B1D0C"/>
    <w:rsid w:val="006B21B7"/>
    <w:rsid w:val="006B30DE"/>
    <w:rsid w:val="006D4D95"/>
    <w:rsid w:val="006E1C74"/>
    <w:rsid w:val="006E1CF5"/>
    <w:rsid w:val="00704CE7"/>
    <w:rsid w:val="007068AC"/>
    <w:rsid w:val="0072102E"/>
    <w:rsid w:val="00721D7E"/>
    <w:rsid w:val="00730A2B"/>
    <w:rsid w:val="00731366"/>
    <w:rsid w:val="00735ECD"/>
    <w:rsid w:val="007405CB"/>
    <w:rsid w:val="0074186C"/>
    <w:rsid w:val="00762C3E"/>
    <w:rsid w:val="007773FB"/>
    <w:rsid w:val="00777EBA"/>
    <w:rsid w:val="00780F90"/>
    <w:rsid w:val="007B1F92"/>
    <w:rsid w:val="007B2707"/>
    <w:rsid w:val="007B4753"/>
    <w:rsid w:val="007B6EDA"/>
    <w:rsid w:val="007C1E85"/>
    <w:rsid w:val="007C2554"/>
    <w:rsid w:val="007C336B"/>
    <w:rsid w:val="007C3F04"/>
    <w:rsid w:val="007C5B94"/>
    <w:rsid w:val="007C6B02"/>
    <w:rsid w:val="007D07AA"/>
    <w:rsid w:val="007D3525"/>
    <w:rsid w:val="007D5D44"/>
    <w:rsid w:val="007F247B"/>
    <w:rsid w:val="008079F9"/>
    <w:rsid w:val="008104AF"/>
    <w:rsid w:val="00813D0D"/>
    <w:rsid w:val="008153FE"/>
    <w:rsid w:val="00821DA2"/>
    <w:rsid w:val="0082249A"/>
    <w:rsid w:val="00826753"/>
    <w:rsid w:val="00833170"/>
    <w:rsid w:val="00833933"/>
    <w:rsid w:val="00835E9D"/>
    <w:rsid w:val="0084249D"/>
    <w:rsid w:val="00843497"/>
    <w:rsid w:val="0084641D"/>
    <w:rsid w:val="00876171"/>
    <w:rsid w:val="008854AC"/>
    <w:rsid w:val="008907B3"/>
    <w:rsid w:val="00890B8E"/>
    <w:rsid w:val="00892FE1"/>
    <w:rsid w:val="00897F85"/>
    <w:rsid w:val="008A3190"/>
    <w:rsid w:val="008A6FE6"/>
    <w:rsid w:val="008A7E88"/>
    <w:rsid w:val="008B0CE6"/>
    <w:rsid w:val="008C1FC2"/>
    <w:rsid w:val="008C2DE9"/>
    <w:rsid w:val="008C610C"/>
    <w:rsid w:val="008D1B48"/>
    <w:rsid w:val="008D58C3"/>
    <w:rsid w:val="008E18CC"/>
    <w:rsid w:val="008E1C08"/>
    <w:rsid w:val="008F2118"/>
    <w:rsid w:val="008F7471"/>
    <w:rsid w:val="00903E8E"/>
    <w:rsid w:val="0090774C"/>
    <w:rsid w:val="00907E72"/>
    <w:rsid w:val="00917DAE"/>
    <w:rsid w:val="00921310"/>
    <w:rsid w:val="00932E40"/>
    <w:rsid w:val="00947723"/>
    <w:rsid w:val="009510E6"/>
    <w:rsid w:val="0095582B"/>
    <w:rsid w:val="0096377A"/>
    <w:rsid w:val="009679F4"/>
    <w:rsid w:val="009710F2"/>
    <w:rsid w:val="00974714"/>
    <w:rsid w:val="00991227"/>
    <w:rsid w:val="00996A46"/>
    <w:rsid w:val="009979B0"/>
    <w:rsid w:val="009A1333"/>
    <w:rsid w:val="009A1E6B"/>
    <w:rsid w:val="009A4C36"/>
    <w:rsid w:val="009C1A90"/>
    <w:rsid w:val="009D7C3A"/>
    <w:rsid w:val="009E0AC9"/>
    <w:rsid w:val="009E213E"/>
    <w:rsid w:val="009E7B5C"/>
    <w:rsid w:val="009F00C4"/>
    <w:rsid w:val="009F4B38"/>
    <w:rsid w:val="009F5C42"/>
    <w:rsid w:val="009F6E1F"/>
    <w:rsid w:val="00A02DE4"/>
    <w:rsid w:val="00A04C41"/>
    <w:rsid w:val="00A07120"/>
    <w:rsid w:val="00A107A2"/>
    <w:rsid w:val="00A14BBD"/>
    <w:rsid w:val="00A16700"/>
    <w:rsid w:val="00A20350"/>
    <w:rsid w:val="00A208DA"/>
    <w:rsid w:val="00A23CE4"/>
    <w:rsid w:val="00A26D23"/>
    <w:rsid w:val="00A27706"/>
    <w:rsid w:val="00A27C8F"/>
    <w:rsid w:val="00A336EC"/>
    <w:rsid w:val="00A34194"/>
    <w:rsid w:val="00A509E0"/>
    <w:rsid w:val="00A52203"/>
    <w:rsid w:val="00A5305C"/>
    <w:rsid w:val="00A60DA9"/>
    <w:rsid w:val="00A61BE1"/>
    <w:rsid w:val="00A7401B"/>
    <w:rsid w:val="00A77419"/>
    <w:rsid w:val="00A81D1B"/>
    <w:rsid w:val="00A87C92"/>
    <w:rsid w:val="00A9002C"/>
    <w:rsid w:val="00AA70E3"/>
    <w:rsid w:val="00AB0618"/>
    <w:rsid w:val="00AB0FBE"/>
    <w:rsid w:val="00AB1C95"/>
    <w:rsid w:val="00AB27F3"/>
    <w:rsid w:val="00AB418E"/>
    <w:rsid w:val="00AB4191"/>
    <w:rsid w:val="00AC56D3"/>
    <w:rsid w:val="00AD58AE"/>
    <w:rsid w:val="00AD7534"/>
    <w:rsid w:val="00AE113C"/>
    <w:rsid w:val="00AE13A7"/>
    <w:rsid w:val="00AF1EB9"/>
    <w:rsid w:val="00AF5211"/>
    <w:rsid w:val="00AF7A21"/>
    <w:rsid w:val="00AF7B44"/>
    <w:rsid w:val="00B01FB8"/>
    <w:rsid w:val="00B06505"/>
    <w:rsid w:val="00B174DE"/>
    <w:rsid w:val="00B23A4E"/>
    <w:rsid w:val="00B27012"/>
    <w:rsid w:val="00B3351A"/>
    <w:rsid w:val="00B35721"/>
    <w:rsid w:val="00B4243B"/>
    <w:rsid w:val="00B43A41"/>
    <w:rsid w:val="00B43CD4"/>
    <w:rsid w:val="00B5453F"/>
    <w:rsid w:val="00B55B2C"/>
    <w:rsid w:val="00B55FA3"/>
    <w:rsid w:val="00B6554F"/>
    <w:rsid w:val="00B67D64"/>
    <w:rsid w:val="00B7688B"/>
    <w:rsid w:val="00B94850"/>
    <w:rsid w:val="00B97EBA"/>
    <w:rsid w:val="00BA0883"/>
    <w:rsid w:val="00BA0948"/>
    <w:rsid w:val="00BA0AFF"/>
    <w:rsid w:val="00BB26E2"/>
    <w:rsid w:val="00BB3A26"/>
    <w:rsid w:val="00BB565C"/>
    <w:rsid w:val="00BB59EF"/>
    <w:rsid w:val="00BB6ACE"/>
    <w:rsid w:val="00BC0D77"/>
    <w:rsid w:val="00BC6BA3"/>
    <w:rsid w:val="00BD2275"/>
    <w:rsid w:val="00BD3EF9"/>
    <w:rsid w:val="00BD7FA6"/>
    <w:rsid w:val="00BE1306"/>
    <w:rsid w:val="00C00AAC"/>
    <w:rsid w:val="00C0136B"/>
    <w:rsid w:val="00C04E50"/>
    <w:rsid w:val="00C05EA8"/>
    <w:rsid w:val="00C06619"/>
    <w:rsid w:val="00C30975"/>
    <w:rsid w:val="00C32361"/>
    <w:rsid w:val="00C33D9B"/>
    <w:rsid w:val="00C33FF9"/>
    <w:rsid w:val="00C51E35"/>
    <w:rsid w:val="00C5427A"/>
    <w:rsid w:val="00C57087"/>
    <w:rsid w:val="00C71AD2"/>
    <w:rsid w:val="00C72309"/>
    <w:rsid w:val="00C759F8"/>
    <w:rsid w:val="00C868FC"/>
    <w:rsid w:val="00C87B92"/>
    <w:rsid w:val="00C92F0F"/>
    <w:rsid w:val="00C941B6"/>
    <w:rsid w:val="00CA35D4"/>
    <w:rsid w:val="00CB0A7F"/>
    <w:rsid w:val="00CB5477"/>
    <w:rsid w:val="00CC51DA"/>
    <w:rsid w:val="00CD020B"/>
    <w:rsid w:val="00CD3606"/>
    <w:rsid w:val="00CE0B06"/>
    <w:rsid w:val="00CF1F1C"/>
    <w:rsid w:val="00CF4B99"/>
    <w:rsid w:val="00CF7FF8"/>
    <w:rsid w:val="00D05A6D"/>
    <w:rsid w:val="00D0617C"/>
    <w:rsid w:val="00D06356"/>
    <w:rsid w:val="00D11DC8"/>
    <w:rsid w:val="00D13114"/>
    <w:rsid w:val="00D15AC9"/>
    <w:rsid w:val="00D169B3"/>
    <w:rsid w:val="00D268DF"/>
    <w:rsid w:val="00D26A3D"/>
    <w:rsid w:val="00D3433F"/>
    <w:rsid w:val="00D353CF"/>
    <w:rsid w:val="00D36729"/>
    <w:rsid w:val="00D449B3"/>
    <w:rsid w:val="00D45274"/>
    <w:rsid w:val="00D45E0E"/>
    <w:rsid w:val="00D5049F"/>
    <w:rsid w:val="00D50E27"/>
    <w:rsid w:val="00D5419A"/>
    <w:rsid w:val="00D54459"/>
    <w:rsid w:val="00D61857"/>
    <w:rsid w:val="00D639F3"/>
    <w:rsid w:val="00D666DC"/>
    <w:rsid w:val="00D7478C"/>
    <w:rsid w:val="00D843C2"/>
    <w:rsid w:val="00D87495"/>
    <w:rsid w:val="00D912A7"/>
    <w:rsid w:val="00D94F11"/>
    <w:rsid w:val="00DA5785"/>
    <w:rsid w:val="00DB0F32"/>
    <w:rsid w:val="00DB3885"/>
    <w:rsid w:val="00DB7A58"/>
    <w:rsid w:val="00DC52A0"/>
    <w:rsid w:val="00DC6105"/>
    <w:rsid w:val="00DD3C82"/>
    <w:rsid w:val="00DD5A7F"/>
    <w:rsid w:val="00DD7B55"/>
    <w:rsid w:val="00DE6FDC"/>
    <w:rsid w:val="00DF04FF"/>
    <w:rsid w:val="00E041D2"/>
    <w:rsid w:val="00E05D92"/>
    <w:rsid w:val="00E223F4"/>
    <w:rsid w:val="00E24319"/>
    <w:rsid w:val="00E26179"/>
    <w:rsid w:val="00E272BF"/>
    <w:rsid w:val="00E3006D"/>
    <w:rsid w:val="00E35EC3"/>
    <w:rsid w:val="00E362EF"/>
    <w:rsid w:val="00E36B27"/>
    <w:rsid w:val="00E51E62"/>
    <w:rsid w:val="00E53D80"/>
    <w:rsid w:val="00E60B5F"/>
    <w:rsid w:val="00E65C1B"/>
    <w:rsid w:val="00E732BE"/>
    <w:rsid w:val="00E74C11"/>
    <w:rsid w:val="00E8215F"/>
    <w:rsid w:val="00E82240"/>
    <w:rsid w:val="00E86770"/>
    <w:rsid w:val="00E9138D"/>
    <w:rsid w:val="00E96E54"/>
    <w:rsid w:val="00EA287A"/>
    <w:rsid w:val="00EB3C02"/>
    <w:rsid w:val="00EC6AA1"/>
    <w:rsid w:val="00ED179D"/>
    <w:rsid w:val="00ED426E"/>
    <w:rsid w:val="00EE13BD"/>
    <w:rsid w:val="00EF1A39"/>
    <w:rsid w:val="00EF24A9"/>
    <w:rsid w:val="00EF2CF3"/>
    <w:rsid w:val="00EF5F20"/>
    <w:rsid w:val="00F0028F"/>
    <w:rsid w:val="00F01D00"/>
    <w:rsid w:val="00F029D2"/>
    <w:rsid w:val="00F178FA"/>
    <w:rsid w:val="00F3344C"/>
    <w:rsid w:val="00F3425A"/>
    <w:rsid w:val="00F35EE8"/>
    <w:rsid w:val="00F53601"/>
    <w:rsid w:val="00F55D96"/>
    <w:rsid w:val="00F56763"/>
    <w:rsid w:val="00F5729D"/>
    <w:rsid w:val="00F60D7E"/>
    <w:rsid w:val="00F62640"/>
    <w:rsid w:val="00F65DFD"/>
    <w:rsid w:val="00F7293C"/>
    <w:rsid w:val="00F742E0"/>
    <w:rsid w:val="00F8044E"/>
    <w:rsid w:val="00F90D42"/>
    <w:rsid w:val="00F959A4"/>
    <w:rsid w:val="00FA0731"/>
    <w:rsid w:val="00FA5B65"/>
    <w:rsid w:val="00FB088E"/>
    <w:rsid w:val="00FB6115"/>
    <w:rsid w:val="00FC5540"/>
    <w:rsid w:val="00FD117D"/>
    <w:rsid w:val="00FE0B33"/>
    <w:rsid w:val="00FF4C98"/>
    <w:rsid w:val="00FF6F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12ED6"/>
  <w15:docId w15:val="{24AB5A67-FF68-47C6-A330-93226EF2F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753"/>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8C610C"/>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8F7471"/>
    <w:pPr>
      <w:numPr>
        <w:numId w:val="25"/>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8C610C"/>
    <w:pPr>
      <w:keepNext/>
      <w:keepLines/>
      <w:numPr>
        <w:ilvl w:val="1"/>
        <w:numId w:val="25"/>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8C610C"/>
    <w:pPr>
      <w:keepNext/>
      <w:numPr>
        <w:ilvl w:val="2"/>
        <w:numId w:val="25"/>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8C610C"/>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A16700"/>
    <w:pPr>
      <w:keepNext/>
      <w:keepLines/>
      <w:spacing w:before="40" w:after="0"/>
      <w:outlineLvl w:val="5"/>
    </w:pPr>
    <w:rPr>
      <w:rFonts w:eastAsiaTheme="majorEastAsia" w:cstheme="majorBidi"/>
      <w:b/>
      <w:i/>
      <w:color w:val="000000" w:themeColor="text1"/>
      <w:sz w:val="26"/>
    </w:rPr>
  </w:style>
  <w:style w:type="paragraph" w:styleId="Heading7">
    <w:name w:val="heading 7"/>
    <w:basedOn w:val="Normal"/>
    <w:next w:val="Normal"/>
    <w:link w:val="Heading7Char"/>
    <w:uiPriority w:val="9"/>
    <w:semiHidden/>
    <w:qFormat/>
    <w:rsid w:val="00A16700"/>
    <w:pPr>
      <w:keepNext/>
      <w:keepLines/>
      <w:spacing w:before="40" w:after="0"/>
      <w:outlineLvl w:val="6"/>
    </w:pPr>
    <w:rPr>
      <w:rFonts w:eastAsiaTheme="majorEastAsia" w:cstheme="majorBidi"/>
      <w:b/>
      <w:iCs/>
      <w:color w:val="000000" w:themeColor="text1"/>
      <w:sz w:val="24"/>
    </w:rPr>
  </w:style>
  <w:style w:type="paragraph" w:styleId="Heading8">
    <w:name w:val="heading 8"/>
    <w:basedOn w:val="Normal"/>
    <w:next w:val="Normal"/>
    <w:link w:val="Heading8Char"/>
    <w:uiPriority w:val="9"/>
    <w:semiHidden/>
    <w:qFormat/>
    <w:rsid w:val="00A16700"/>
    <w:pPr>
      <w:keepNext/>
      <w:keepLines/>
      <w:spacing w:before="40" w:after="0"/>
      <w:outlineLvl w:val="7"/>
    </w:pPr>
    <w:rPr>
      <w:rFonts w:eastAsiaTheme="majorEastAsia" w:cstheme="majorBidi"/>
      <w:b/>
      <w:i/>
      <w:szCs w:val="21"/>
    </w:rPr>
  </w:style>
  <w:style w:type="paragraph" w:styleId="Heading9">
    <w:name w:val="heading 9"/>
    <w:basedOn w:val="Normal"/>
    <w:next w:val="Normal"/>
    <w:link w:val="Heading9Char"/>
    <w:uiPriority w:val="9"/>
    <w:semiHidden/>
    <w:qFormat/>
    <w:rsid w:val="00826753"/>
    <w:pPr>
      <w:keepNext/>
      <w:keepLines/>
      <w:spacing w:before="40" w:after="0"/>
      <w:outlineLvl w:val="8"/>
    </w:pPr>
    <w:rPr>
      <w:rFonts w:eastAsiaTheme="majorEastAsia" w:cstheme="majorBidi"/>
      <w:b/>
      <w:iCs/>
      <w:color w:val="000000" w:themeColor="tex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BB6ACE"/>
    <w:rPr>
      <w:sz w:val="20"/>
      <w:szCs w:val="20"/>
    </w:rPr>
  </w:style>
  <w:style w:type="character" w:customStyle="1" w:styleId="CommentTextChar">
    <w:name w:val="Comment Text Char"/>
    <w:basedOn w:val="DefaultParagraphFont"/>
    <w:link w:val="CommentText"/>
    <w:rsid w:val="00BB6ACE"/>
    <w:rPr>
      <w:rFonts w:asciiTheme="minorHAnsi" w:eastAsiaTheme="minorHAnsi" w:hAnsiTheme="minorHAnsi" w:cstheme="minorBidi"/>
      <w:lang w:eastAsia="en-US"/>
    </w:rPr>
  </w:style>
  <w:style w:type="paragraph" w:styleId="Header">
    <w:name w:val="header"/>
    <w:basedOn w:val="Normal"/>
    <w:link w:val="HeaderChar"/>
    <w:uiPriority w:val="26"/>
    <w:rsid w:val="00D61857"/>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D61857"/>
    <w:rPr>
      <w:rFonts w:ascii="Calibri" w:eastAsiaTheme="minorHAnsi" w:hAnsi="Calibri" w:cstheme="minorBidi"/>
      <w:szCs w:val="22"/>
      <w:lang w:eastAsia="en-US"/>
    </w:rPr>
  </w:style>
  <w:style w:type="paragraph" w:styleId="Footer">
    <w:name w:val="footer"/>
    <w:basedOn w:val="Normal"/>
    <w:link w:val="FooterChar"/>
    <w:uiPriority w:val="27"/>
    <w:rsid w:val="00D61857"/>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D6185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BB6ACE"/>
    <w:rPr>
      <w:sz w:val="16"/>
      <w:szCs w:val="16"/>
    </w:rPr>
  </w:style>
  <w:style w:type="paragraph" w:styleId="CommentSubject">
    <w:name w:val="annotation subject"/>
    <w:basedOn w:val="CommentText"/>
    <w:next w:val="CommentText"/>
    <w:link w:val="CommentSubjectChar"/>
    <w:uiPriority w:val="99"/>
    <w:semiHidden/>
    <w:unhideWhenUsed/>
    <w:rsid w:val="00BB6ACE"/>
    <w:rPr>
      <w:b/>
      <w:bCs/>
    </w:rPr>
  </w:style>
  <w:style w:type="character" w:customStyle="1" w:styleId="CommentSubjectChar">
    <w:name w:val="Comment Subject Char"/>
    <w:basedOn w:val="CommentTextChar"/>
    <w:link w:val="CommentSubject"/>
    <w:uiPriority w:val="99"/>
    <w:semiHidden/>
    <w:rsid w:val="00BB6AC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BB6ACE"/>
    <w:rPr>
      <w:rFonts w:ascii="Calibri" w:hAnsi="Calibri"/>
      <w:sz w:val="18"/>
      <w:szCs w:val="18"/>
    </w:rPr>
  </w:style>
  <w:style w:type="character" w:customStyle="1" w:styleId="BalloonTextChar">
    <w:name w:val="Balloon Text Char"/>
    <w:basedOn w:val="DefaultParagraphFont"/>
    <w:link w:val="BalloonText"/>
    <w:uiPriority w:val="99"/>
    <w:semiHidden/>
    <w:rsid w:val="00BB6ACE"/>
    <w:rPr>
      <w:rFonts w:ascii="Calibri" w:eastAsiaTheme="minorHAnsi" w:hAnsi="Calibri" w:cstheme="minorBidi"/>
      <w:sz w:val="18"/>
      <w:szCs w:val="18"/>
      <w:lang w:eastAsia="en-US"/>
    </w:rPr>
  </w:style>
  <w:style w:type="paragraph" w:customStyle="1" w:styleId="Footeraddress">
    <w:name w:val="Footer address"/>
    <w:basedOn w:val="Footer"/>
    <w:semiHidden/>
    <w:qFormat/>
    <w:rsid w:val="00BB6ACE"/>
    <w:rPr>
      <w:sz w:val="16"/>
    </w:rPr>
  </w:style>
  <w:style w:type="character" w:customStyle="1" w:styleId="Heading1Char">
    <w:name w:val="Heading 1 Char"/>
    <w:basedOn w:val="DefaultParagraphFont"/>
    <w:link w:val="Heading1"/>
    <w:uiPriority w:val="1"/>
    <w:rsid w:val="008C610C"/>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8F7471"/>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8C610C"/>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8C610C"/>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8C610C"/>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BB6ACE"/>
    <w:pPr>
      <w:ind w:left="709" w:right="567"/>
    </w:pPr>
    <w:rPr>
      <w:iCs/>
      <w:color w:val="000000"/>
    </w:rPr>
  </w:style>
  <w:style w:type="character" w:customStyle="1" w:styleId="QuoteChar">
    <w:name w:val="Quote Char"/>
    <w:basedOn w:val="DefaultParagraphFont"/>
    <w:link w:val="Quote"/>
    <w:uiPriority w:val="18"/>
    <w:rsid w:val="00BB6AC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BB6AC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BB6AC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BB6AC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B5453F"/>
    <w:pPr>
      <w:spacing w:before="120"/>
    </w:pPr>
    <w:rPr>
      <w:b w:val="0"/>
      <w:color w:val="000000" w:themeColor="text1"/>
      <w:sz w:val="44"/>
      <w:szCs w:val="56"/>
    </w:rPr>
  </w:style>
  <w:style w:type="character" w:customStyle="1" w:styleId="SubtitleChar">
    <w:name w:val="Subtitle Char"/>
    <w:basedOn w:val="DefaultParagraphFont"/>
    <w:link w:val="Subtitle"/>
    <w:uiPriority w:val="23"/>
    <w:rsid w:val="00B5453F"/>
    <w:rPr>
      <w:rFonts w:ascii="Calibri" w:eastAsiaTheme="minorHAnsi" w:hAnsi="Calibri" w:cstheme="minorBidi"/>
      <w:bCs/>
      <w:color w:val="000000" w:themeColor="text1"/>
      <w:spacing w:val="5"/>
      <w:kern w:val="28"/>
      <w:sz w:val="44"/>
      <w:szCs w:val="56"/>
      <w:lang w:eastAsia="en-US"/>
    </w:rPr>
  </w:style>
  <w:style w:type="paragraph" w:styleId="TOCHeading">
    <w:name w:val="TOC Heading"/>
    <w:next w:val="Normal"/>
    <w:uiPriority w:val="39"/>
    <w:qFormat/>
    <w:rsid w:val="008C610C"/>
    <w:pPr>
      <w:pageBreakBefore/>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8C610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8C610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8C610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BB6ACE"/>
    <w:rPr>
      <w:color w:val="165788"/>
      <w:u w:val="single"/>
    </w:rPr>
  </w:style>
  <w:style w:type="paragraph" w:styleId="ListBullet">
    <w:name w:val="List Bullet"/>
    <w:basedOn w:val="Normal"/>
    <w:uiPriority w:val="99"/>
    <w:qFormat/>
    <w:rsid w:val="00762C3E"/>
    <w:pPr>
      <w:numPr>
        <w:numId w:val="9"/>
      </w:numPr>
      <w:spacing w:before="120" w:after="120"/>
      <w:ind w:left="454" w:hanging="454"/>
    </w:pPr>
  </w:style>
  <w:style w:type="paragraph" w:styleId="TableofFigures">
    <w:name w:val="table of figures"/>
    <w:basedOn w:val="Normal"/>
    <w:next w:val="Normal"/>
    <w:uiPriority w:val="99"/>
    <w:rsid w:val="00BB6ACE"/>
    <w:pPr>
      <w:spacing w:before="120" w:after="120" w:line="240" w:lineRule="auto"/>
    </w:pPr>
  </w:style>
  <w:style w:type="paragraph" w:styleId="ListBullet2">
    <w:name w:val="List Bullet 2"/>
    <w:basedOn w:val="Normal"/>
    <w:uiPriority w:val="8"/>
    <w:qFormat/>
    <w:rsid w:val="00762C3E"/>
    <w:pPr>
      <w:numPr>
        <w:ilvl w:val="1"/>
        <w:numId w:val="9"/>
      </w:numPr>
      <w:spacing w:before="120" w:after="120"/>
      <w:ind w:left="908" w:hanging="454"/>
      <w:contextualSpacing/>
    </w:pPr>
  </w:style>
  <w:style w:type="paragraph" w:styleId="ListNumber">
    <w:name w:val="List Number"/>
    <w:basedOn w:val="Normal"/>
    <w:uiPriority w:val="9"/>
    <w:qFormat/>
    <w:rsid w:val="00762C3E"/>
    <w:pPr>
      <w:numPr>
        <w:numId w:val="19"/>
      </w:numPr>
      <w:tabs>
        <w:tab w:val="left" w:pos="142"/>
      </w:tabs>
      <w:spacing w:before="120" w:after="120"/>
    </w:pPr>
  </w:style>
  <w:style w:type="paragraph" w:styleId="ListNumber2">
    <w:name w:val="List Number 2"/>
    <w:uiPriority w:val="10"/>
    <w:qFormat/>
    <w:rsid w:val="009E7B5C"/>
    <w:pPr>
      <w:numPr>
        <w:ilvl w:val="1"/>
        <w:numId w:val="1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821DA2"/>
    <w:pPr>
      <w:numPr>
        <w:ilvl w:val="2"/>
        <w:numId w:val="1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BB6A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B6AC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6B120F"/>
    <w:pPr>
      <w:spacing w:before="60" w:after="60" w:line="240" w:lineRule="auto"/>
    </w:pPr>
  </w:style>
  <w:style w:type="table" w:styleId="TableGrid1">
    <w:name w:val="Table Grid 1"/>
    <w:basedOn w:val="TableNormal"/>
    <w:uiPriority w:val="99"/>
    <w:semiHidden/>
    <w:unhideWhenUsed/>
    <w:rsid w:val="00BB6AC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B6ACE"/>
    <w:pPr>
      <w:keepNext/>
    </w:pPr>
    <w:rPr>
      <w:b/>
    </w:rPr>
  </w:style>
  <w:style w:type="character" w:styleId="PlaceholderText">
    <w:name w:val="Placeholder Text"/>
    <w:basedOn w:val="DefaultParagraphFont"/>
    <w:uiPriority w:val="99"/>
    <w:semiHidden/>
    <w:rsid w:val="00BB6ACE"/>
    <w:rPr>
      <w:color w:val="808080"/>
    </w:rPr>
  </w:style>
  <w:style w:type="paragraph" w:customStyle="1" w:styleId="Author">
    <w:name w:val="Author"/>
    <w:basedOn w:val="Normal"/>
    <w:next w:val="Normal"/>
    <w:uiPriority w:val="24"/>
    <w:qFormat/>
    <w:rsid w:val="00BB6ACE"/>
    <w:pPr>
      <w:spacing w:after="60"/>
    </w:pPr>
    <w:rPr>
      <w:b/>
      <w:sz w:val="24"/>
      <w:szCs w:val="28"/>
    </w:rPr>
  </w:style>
  <w:style w:type="paragraph" w:customStyle="1" w:styleId="AuthorOrganisationAffiliation">
    <w:name w:val="Author Organisation/Affiliation"/>
    <w:basedOn w:val="Normal"/>
    <w:next w:val="Normal"/>
    <w:uiPriority w:val="25"/>
    <w:qFormat/>
    <w:rsid w:val="00BB6ACE"/>
  </w:style>
  <w:style w:type="character" w:styleId="Strong">
    <w:name w:val="Strong"/>
    <w:basedOn w:val="DefaultParagraphFont"/>
    <w:uiPriority w:val="22"/>
    <w:qFormat/>
    <w:rsid w:val="00BB6ACE"/>
    <w:rPr>
      <w:b/>
      <w:bCs/>
    </w:rPr>
  </w:style>
  <w:style w:type="paragraph" w:customStyle="1" w:styleId="Glossary">
    <w:name w:val="Glossary"/>
    <w:basedOn w:val="Normal"/>
    <w:link w:val="GlossaryChar"/>
    <w:uiPriority w:val="28"/>
    <w:semiHidden/>
    <w:locked/>
    <w:rsid w:val="00BB6AC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BB6AC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BB6ACE"/>
    <w:rPr>
      <w:i/>
      <w:iCs/>
    </w:rPr>
  </w:style>
  <w:style w:type="paragraph" w:styleId="TOAHeading">
    <w:name w:val="toa heading"/>
    <w:basedOn w:val="Heading1"/>
    <w:next w:val="Normal"/>
    <w:uiPriority w:val="99"/>
    <w:semiHidden/>
    <w:unhideWhenUsed/>
    <w:rsid w:val="00BB6ACE"/>
    <w:pPr>
      <w:spacing w:before="120"/>
    </w:pPr>
    <w:rPr>
      <w:bCs w:val="0"/>
      <w:sz w:val="24"/>
    </w:rPr>
  </w:style>
  <w:style w:type="paragraph" w:styleId="NormalWeb">
    <w:name w:val="Normal (Web)"/>
    <w:basedOn w:val="Normal"/>
    <w:uiPriority w:val="99"/>
    <w:semiHidden/>
    <w:unhideWhenUsed/>
    <w:rsid w:val="00BB6AC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C6BA3"/>
    <w:pPr>
      <w:numPr>
        <w:numId w:val="7"/>
      </w:numPr>
      <w:ind w:left="357" w:hanging="357"/>
    </w:pPr>
  </w:style>
  <w:style w:type="paragraph" w:customStyle="1" w:styleId="TableBullet">
    <w:name w:val="Table Bullet"/>
    <w:basedOn w:val="TableText"/>
    <w:uiPriority w:val="15"/>
    <w:qFormat/>
    <w:rsid w:val="00996A46"/>
    <w:pPr>
      <w:numPr>
        <w:numId w:val="6"/>
      </w:numPr>
    </w:pPr>
  </w:style>
  <w:style w:type="paragraph" w:styleId="DocumentMap">
    <w:name w:val="Document Map"/>
    <w:basedOn w:val="Normal"/>
    <w:link w:val="DocumentMapChar"/>
    <w:uiPriority w:val="99"/>
    <w:semiHidden/>
    <w:unhideWhenUsed/>
    <w:rsid w:val="00BB6A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6ACE"/>
    <w:rPr>
      <w:rFonts w:ascii="Tahoma" w:eastAsiaTheme="minorHAnsi" w:hAnsi="Tahoma" w:cs="Tahoma"/>
      <w:sz w:val="16"/>
      <w:szCs w:val="16"/>
      <w:lang w:eastAsia="en-US"/>
    </w:rPr>
  </w:style>
  <w:style w:type="paragraph" w:customStyle="1" w:styleId="BoxHeading">
    <w:name w:val="Box Heading"/>
    <w:basedOn w:val="BoxText"/>
    <w:uiPriority w:val="20"/>
    <w:qFormat/>
    <w:rsid w:val="00BB6ACE"/>
    <w:pPr>
      <w:spacing w:line="240" w:lineRule="auto"/>
    </w:pPr>
    <w:rPr>
      <w:b/>
    </w:rPr>
  </w:style>
  <w:style w:type="paragraph" w:customStyle="1" w:styleId="Securityclassification">
    <w:name w:val="Security classification"/>
    <w:basedOn w:val="Header"/>
    <w:next w:val="Header"/>
    <w:uiPriority w:val="26"/>
    <w:semiHidden/>
    <w:qFormat/>
    <w:rsid w:val="00BB6ACE"/>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BB6ACE"/>
    <w:pPr>
      <w:spacing w:after="0"/>
    </w:pPr>
    <w:rPr>
      <w:b/>
      <w:sz w:val="36"/>
      <w:szCs w:val="36"/>
    </w:rPr>
  </w:style>
  <w:style w:type="paragraph" w:styleId="FootnoteText">
    <w:name w:val="footnote text"/>
    <w:basedOn w:val="Normal"/>
    <w:link w:val="FootnoteTextChar"/>
    <w:uiPriority w:val="99"/>
    <w:unhideWhenUsed/>
    <w:rsid w:val="00BB6ACE"/>
    <w:pPr>
      <w:spacing w:after="60" w:line="264" w:lineRule="auto"/>
    </w:pPr>
    <w:rPr>
      <w:sz w:val="20"/>
      <w:szCs w:val="20"/>
    </w:rPr>
  </w:style>
  <w:style w:type="character" w:customStyle="1" w:styleId="FootnoteTextChar">
    <w:name w:val="Footnote Text Char"/>
    <w:basedOn w:val="DefaultParagraphFont"/>
    <w:link w:val="FootnoteText"/>
    <w:uiPriority w:val="99"/>
    <w:rsid w:val="00BB6AC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BB6ACE"/>
    <w:rPr>
      <w:vertAlign w:val="superscript"/>
    </w:rPr>
  </w:style>
  <w:style w:type="paragraph" w:styleId="EndnoteText">
    <w:name w:val="endnote text"/>
    <w:basedOn w:val="Normal"/>
    <w:link w:val="EndnoteTextChar"/>
    <w:uiPriority w:val="99"/>
    <w:unhideWhenUsed/>
    <w:rsid w:val="00BB6ACE"/>
    <w:pPr>
      <w:spacing w:after="60" w:line="264" w:lineRule="auto"/>
    </w:pPr>
    <w:rPr>
      <w:sz w:val="20"/>
      <w:szCs w:val="20"/>
    </w:rPr>
  </w:style>
  <w:style w:type="character" w:customStyle="1" w:styleId="EndnoteTextChar">
    <w:name w:val="Endnote Text Char"/>
    <w:basedOn w:val="DefaultParagraphFont"/>
    <w:link w:val="EndnoteText"/>
    <w:uiPriority w:val="99"/>
    <w:rsid w:val="00BB6ACE"/>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BB6ACE"/>
    <w:rPr>
      <w:vertAlign w:val="superscript"/>
    </w:rPr>
  </w:style>
  <w:style w:type="character" w:styleId="FollowedHyperlink">
    <w:name w:val="FollowedHyperlink"/>
    <w:basedOn w:val="DefaultParagraphFont"/>
    <w:uiPriority w:val="99"/>
    <w:semiHidden/>
    <w:unhideWhenUsed/>
    <w:rsid w:val="00BB6ACE"/>
    <w:rPr>
      <w:color w:val="800080"/>
      <w:u w:val="single"/>
    </w:rPr>
  </w:style>
  <w:style w:type="paragraph" w:customStyle="1" w:styleId="BoxSource">
    <w:name w:val="Box Source"/>
    <w:basedOn w:val="FigureTableNoteSource"/>
    <w:uiPriority w:val="22"/>
    <w:qFormat/>
    <w:rsid w:val="00BB6AC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BB6ACE"/>
    <w:pPr>
      <w:numPr>
        <w:numId w:val="1"/>
      </w:numPr>
    </w:pPr>
  </w:style>
  <w:style w:type="paragraph" w:styleId="Title">
    <w:name w:val="Title"/>
    <w:basedOn w:val="Normal"/>
    <w:next w:val="Normal"/>
    <w:link w:val="TitleChar"/>
    <w:uiPriority w:val="10"/>
    <w:semiHidden/>
    <w:qFormat/>
    <w:rsid w:val="00BB6AC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BB6AC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8C610C"/>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BB6ACE"/>
    <w:pPr>
      <w:numPr>
        <w:numId w:val="2"/>
      </w:numPr>
    </w:pPr>
  </w:style>
  <w:style w:type="numbering" w:customStyle="1" w:styleId="Headinglist">
    <w:name w:val="Heading list"/>
    <w:uiPriority w:val="99"/>
    <w:rsid w:val="00BB6ACE"/>
    <w:pPr>
      <w:numPr>
        <w:numId w:val="3"/>
      </w:numPr>
    </w:pPr>
  </w:style>
  <w:style w:type="paragraph" w:customStyle="1" w:styleId="Normalsmall">
    <w:name w:val="Normal small"/>
    <w:qFormat/>
    <w:rsid w:val="00BB6AC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62C3E"/>
    <w:pPr>
      <w:numPr>
        <w:ilvl w:val="2"/>
        <w:numId w:val="9"/>
      </w:numPr>
      <w:ind w:left="1361" w:hanging="454"/>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ListNumber">
    <w:name w:val="Table List Number"/>
    <w:uiPriority w:val="99"/>
    <w:qFormat/>
    <w:rsid w:val="00CF7FF8"/>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BB6ACE"/>
    <w:rPr>
      <w:i/>
      <w:iCs/>
      <w:color w:val="4F81BD" w:themeColor="accent1"/>
    </w:rPr>
  </w:style>
  <w:style w:type="paragraph" w:customStyle="1" w:styleId="TableBullet2">
    <w:name w:val="Table Bullet 2"/>
    <w:basedOn w:val="TableBullet"/>
    <w:qFormat/>
    <w:rsid w:val="00996A46"/>
    <w:pPr>
      <w:numPr>
        <w:numId w:val="11"/>
      </w:numPr>
      <w:tabs>
        <w:tab w:val="num" w:pos="462"/>
      </w:tabs>
      <w:ind w:left="568" w:hanging="284"/>
    </w:pPr>
  </w:style>
  <w:style w:type="numbering" w:customStyle="1" w:styleId="TableBulletlist">
    <w:name w:val="Table Bullet list"/>
    <w:uiPriority w:val="99"/>
    <w:rsid w:val="00BB6ACE"/>
    <w:pPr>
      <w:numPr>
        <w:numId w:val="5"/>
      </w:numPr>
    </w:pPr>
  </w:style>
  <w:style w:type="character" w:styleId="UnresolvedMention">
    <w:name w:val="Unresolved Mention"/>
    <w:basedOn w:val="DefaultParagraphFont"/>
    <w:uiPriority w:val="99"/>
    <w:semiHidden/>
    <w:unhideWhenUsed/>
    <w:rsid w:val="00BB6ACE"/>
    <w:rPr>
      <w:color w:val="605E5C"/>
      <w:shd w:val="clear" w:color="auto" w:fill="E1DFDD"/>
    </w:rPr>
  </w:style>
  <w:style w:type="paragraph" w:styleId="ListParagraph">
    <w:name w:val="List Paragraph"/>
    <w:basedOn w:val="Normal"/>
    <w:uiPriority w:val="34"/>
    <w:qFormat/>
    <w:rsid w:val="00BB6AC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A16700"/>
    <w:rPr>
      <w:rFonts w:asciiTheme="minorHAnsi" w:eastAsiaTheme="majorEastAsia" w:hAnsiTheme="minorHAnsi" w:cstheme="majorBidi"/>
      <w:b/>
      <w:i/>
      <w:color w:val="000000" w:themeColor="text1"/>
      <w:sz w:val="26"/>
      <w:szCs w:val="22"/>
      <w:lang w:eastAsia="en-US"/>
    </w:rPr>
  </w:style>
  <w:style w:type="paragraph" w:customStyle="1" w:styleId="TableListNumber2">
    <w:name w:val="Table List Number 2"/>
    <w:basedOn w:val="TableText"/>
    <w:qFormat/>
    <w:rsid w:val="00CF7FF8"/>
    <w:pPr>
      <w:numPr>
        <w:ilvl w:val="1"/>
        <w:numId w:val="13"/>
      </w:numPr>
    </w:pPr>
  </w:style>
  <w:style w:type="paragraph" w:customStyle="1" w:styleId="TableListNumber3">
    <w:name w:val="Table List Number 3"/>
    <w:basedOn w:val="TableText"/>
    <w:qFormat/>
    <w:rsid w:val="00CF7FF8"/>
    <w:pPr>
      <w:numPr>
        <w:ilvl w:val="2"/>
        <w:numId w:val="13"/>
      </w:numPr>
    </w:pPr>
  </w:style>
  <w:style w:type="numbering" w:customStyle="1" w:styleId="Tablenumberedlists">
    <w:name w:val="Table numbered lists"/>
    <w:uiPriority w:val="99"/>
    <w:rsid w:val="00CF7FF8"/>
    <w:pPr>
      <w:numPr>
        <w:numId w:val="13"/>
      </w:numPr>
    </w:pPr>
  </w:style>
  <w:style w:type="character" w:customStyle="1" w:styleId="Heading7Char">
    <w:name w:val="Heading 7 Char"/>
    <w:basedOn w:val="DefaultParagraphFont"/>
    <w:link w:val="Heading7"/>
    <w:uiPriority w:val="9"/>
    <w:semiHidden/>
    <w:rsid w:val="00A16700"/>
    <w:rPr>
      <w:rFonts w:asciiTheme="minorHAnsi" w:eastAsiaTheme="majorEastAsia" w:hAnsiTheme="minorHAnsi" w:cstheme="majorBidi"/>
      <w:b/>
      <w:iCs/>
      <w:color w:val="000000" w:themeColor="text1"/>
      <w:sz w:val="24"/>
      <w:szCs w:val="22"/>
      <w:lang w:eastAsia="en-US"/>
    </w:rPr>
  </w:style>
  <w:style w:type="character" w:customStyle="1" w:styleId="Heading8Char">
    <w:name w:val="Heading 8 Char"/>
    <w:basedOn w:val="DefaultParagraphFont"/>
    <w:link w:val="Heading8"/>
    <w:uiPriority w:val="9"/>
    <w:semiHidden/>
    <w:rsid w:val="00A16700"/>
    <w:rPr>
      <w:rFonts w:asciiTheme="minorHAnsi" w:eastAsiaTheme="majorEastAsia" w:hAnsiTheme="minorHAnsi" w:cstheme="majorBidi"/>
      <w:b/>
      <w:i/>
      <w:sz w:val="22"/>
      <w:szCs w:val="21"/>
      <w:lang w:eastAsia="en-US"/>
    </w:rPr>
  </w:style>
  <w:style w:type="paragraph" w:customStyle="1" w:styleId="BoxTextNumber">
    <w:name w:val="Box Text Number"/>
    <w:basedOn w:val="BoxText"/>
    <w:qFormat/>
    <w:rsid w:val="00A27706"/>
    <w:pPr>
      <w:numPr>
        <w:numId w:val="15"/>
      </w:numPr>
    </w:pPr>
  </w:style>
  <w:style w:type="character" w:customStyle="1" w:styleId="Heading9Char">
    <w:name w:val="Heading 9 Char"/>
    <w:basedOn w:val="DefaultParagraphFont"/>
    <w:link w:val="Heading9"/>
    <w:uiPriority w:val="9"/>
    <w:semiHidden/>
    <w:rsid w:val="00826753"/>
    <w:rPr>
      <w:rFonts w:asciiTheme="minorHAnsi" w:eastAsiaTheme="majorEastAsia" w:hAnsiTheme="minorHAnsi" w:cstheme="majorBidi"/>
      <w:b/>
      <w:iCs/>
      <w:color w:val="000000" w:themeColor="text1"/>
      <w:szCs w:val="21"/>
      <w:lang w:eastAsia="en-US"/>
    </w:rPr>
  </w:style>
  <w:style w:type="paragraph" w:styleId="Revision">
    <w:name w:val="Revision"/>
    <w:hidden/>
    <w:uiPriority w:val="99"/>
    <w:semiHidden/>
    <w:rsid w:val="005D2213"/>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212406">
      <w:bodyDiv w:val="1"/>
      <w:marLeft w:val="0"/>
      <w:marRight w:val="0"/>
      <w:marTop w:val="0"/>
      <w:marBottom w:val="0"/>
      <w:divBdr>
        <w:top w:val="none" w:sz="0" w:space="0" w:color="auto"/>
        <w:left w:val="none" w:sz="0" w:space="0" w:color="auto"/>
        <w:bottom w:val="none" w:sz="0" w:space="0" w:color="auto"/>
        <w:right w:val="none" w:sz="0" w:space="0" w:color="auto"/>
      </w:divBdr>
      <w:divsChild>
        <w:div w:id="1314795759">
          <w:marLeft w:val="0"/>
          <w:marRight w:val="0"/>
          <w:marTop w:val="0"/>
          <w:marBottom w:val="0"/>
          <w:divBdr>
            <w:top w:val="none" w:sz="0" w:space="0" w:color="auto"/>
            <w:left w:val="none" w:sz="0" w:space="0" w:color="auto"/>
            <w:bottom w:val="none" w:sz="0" w:space="0" w:color="auto"/>
            <w:right w:val="none" w:sz="0" w:space="0" w:color="auto"/>
          </w:divBdr>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99161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70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footer" Target="footer1.xml"/><Relationship Id="rId26" Type="http://schemas.openxmlformats.org/officeDocument/2006/relationships/hyperlink" Target="https://onlinelibrary.wiley.com/doi/10.1111/avj.13239"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ww.igawlae.gov.au/current-review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aawcs.com.au/wp-content/uploads/2019/03/33024_MLA_ind_Welfare_V4.pdf" TargetMode="External"/><Relationship Id="rId33" Type="http://schemas.openxmlformats.org/officeDocument/2006/relationships/hyperlink" Target="https://animal.ifas.ufl.edu/apps/dairymedia/rns/2010/6-Huxley.pdf"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dpi.nsw.gov.au/animals-and-livestock/beef-cattle/husbandry/general-management/handling-catt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www.sciencedirect.com/science/article/pii/S0168159121001763?via%3Dihub" TargetMode="Externa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www.agriculture.gov.au/biosecurity-trade/export/controlled-goods/live-animals/livestock/australian-standards-livestock" TargetMode="External"/><Relationship Id="rId28" Type="http://schemas.openxmlformats.org/officeDocument/2006/relationships/hyperlink" Target="https://www.mdpi.com/2076-2615/13/18/2981"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sciencedirect.com/science/article/pii/S002203020170210X?via%3Dihu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igawlae.gov.au/current-reviews" TargetMode="External"/><Relationship Id="rId27" Type="http://schemas.openxmlformats.org/officeDocument/2006/relationships/hyperlink" Target="https://www.agriculture.gov.au/agriculture-land/animal/welfare/standards-guidelines" TargetMode="External"/><Relationship Id="rId30" Type="http://schemas.openxmlformats.org/officeDocument/2006/relationships/hyperlink" Target="https://www.mdpi.com/2076-2615/10/7/1236"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Short_docum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6" ma:contentTypeDescription="Create a new document." ma:contentTypeScope="" ma:versionID="2f9491a9300e20773862bbf2a13517b2">
  <xsd:schema xmlns:xsd="http://www.w3.org/2001/XMLSchema" xmlns:xs="http://www.w3.org/2001/XMLSchema" xmlns:p="http://schemas.microsoft.com/office/2006/metadata/properties" xmlns:ns2="c527c9b7-9ec8-4c5f-a515-89657b782942" targetNamespace="http://schemas.microsoft.com/office/2006/metadata/properties" ma:root="true" ma:fieldsID="b5a1c347192ad58c4fe9a65530de6653"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infopath/2007/PartnerControls"/>
    <ds:schemaRef ds:uri="http://purl.org/dc/dcmitype/"/>
    <ds:schemaRef ds:uri="c527c9b7-9ec8-4c5f-a515-89657b782942"/>
    <ds:schemaRef ds:uri="http://schemas.microsoft.com/office/2006/documentManagement/types"/>
    <ds:schemaRef ds:uri="http://schemas.microsoft.com/office/2006/metadata/properties"/>
    <ds:schemaRef ds:uri="http://purl.org/dc/elements/1.1/"/>
    <ds:schemaRef ds:uri="http://www.w3.org/XML/1998/namespace"/>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A0867144-1A3A-469F-91B9-29B4C357A70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6E4F656C-B5E7-4000-8877-C0A86D979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Short_document_template</Template>
  <TotalTime>42</TotalTime>
  <Pages>10</Pages>
  <Words>3320</Words>
  <Characters>18929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Australian Standards for the Export of Livestock 4.0: review of penning requirements in registered establishments</vt:lpstr>
    </vt:vector>
  </TitlesOfParts>
  <Company/>
  <LinksUpToDate>false</LinksUpToDate>
  <CharactersWithSpaces>22205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Standards for the Export of Livestock 4.0: review of penning requirements in registered establishments</dc:title>
  <dc:creator>Department of Agriculture, Fisheries and Forestry</dc:creator>
  <cp:lastModifiedBy>Barz, Anita</cp:lastModifiedBy>
  <cp:revision>7</cp:revision>
  <cp:lastPrinted>2019-02-13T02:42:00Z</cp:lastPrinted>
  <dcterms:created xsi:type="dcterms:W3CDTF">2025-05-20T06:14:00Z</dcterms:created>
  <dcterms:modified xsi:type="dcterms:W3CDTF">2025-05-21T23:25:00Z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_DocHome">
    <vt:i4>986778056</vt:i4>
  </property>
  <property fmtid="{D5CDD505-2E9C-101B-9397-08002B2CF9AE}" pid="4" name="ClassificationContentMarkingHeaderShapeIds">
    <vt:lpwstr>75e73740,2c8aeb6c,4d3bd1fa,55ab39f3,34f34a2f</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351e854a,51c89a,793599a5,3e83fc58,78ecbfb3</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2024-07-17T04:47:03Z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9f8d9c3c-f4a4-40a1-ad7c-6abbf8b868bb</vt:lpwstr>
  </property>
  <property fmtid="{D5CDD505-2E9C-101B-9397-08002B2CF9AE}" pid="16" name="MSIP_Label_933d8be6-3c40-4052-87a2-9c2adcba8759_ContentBits">
    <vt:lpwstr>3</vt:lpwstr>
  </property>
</Properties>
</file>