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D68A0" w14:textId="765C5327" w:rsidR="00E362EF" w:rsidRDefault="004B70C7" w:rsidP="006869E1">
      <w:pPr>
        <w:pStyle w:val="Heading1"/>
        <w:spacing w:before="360" w:after="360"/>
      </w:pPr>
      <w:r>
        <w:t>Australian Standards for the Export of Livestock 4.0:</w:t>
      </w:r>
      <w:r w:rsidR="0080355C">
        <w:t xml:space="preserve"> review of </w:t>
      </w:r>
      <w:r w:rsidR="006C456F" w:rsidRPr="005605BC">
        <w:t>pregnancy</w:t>
      </w:r>
      <w:r w:rsidR="008D4337" w:rsidRPr="005605BC">
        <w:t>-</w:t>
      </w:r>
      <w:r w:rsidR="006C456F" w:rsidRPr="005605BC">
        <w:t>related</w:t>
      </w:r>
      <w:r w:rsidR="006C456F">
        <w:t xml:space="preserve"> requirements</w:t>
      </w:r>
    </w:p>
    <w:p w14:paraId="16C30934" w14:textId="750C4117" w:rsidR="002F4AF6" w:rsidRDefault="00807AFF" w:rsidP="006869E1">
      <w:r>
        <w:rPr>
          <w:noProof/>
        </w:rPr>
        <mc:AlternateContent>
          <mc:Choice Requires="wps">
            <w:drawing>
              <wp:inline distT="0" distB="0" distL="0" distR="0" wp14:anchorId="722A06DD" wp14:editId="6074178B">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rcRect/>
                          <a:stretch>
                            <a:fillRect l="-6596" r="-8373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525B7B" w14:textId="77777777" w:rsidR="00807AFF" w:rsidRDefault="00807AFF" w:rsidP="00807A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2A06DD"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" adj="-11796480,,5400" path="m,l3693711,v849551,,1538248,688697,1538248,1538248l5231959,5241566r,l1538248,5241566c688697,5241566,,4552869,,3703318l,,,xe" stroked="f" strokeweight="2pt">
                <v:fill r:id="rId12" o:title="" recolor="t" rotate="t" type="frame"/>
                <v:stroke joinstyle="miter"/>
                <v:formulas/>
                <v:path arrowok="t" o:connecttype="custom" o:connectlocs="0,0;3693711,0;5231959,1538248;5231959,5241566;5231959,5241566;1538248,5241566;0,3703318;0,0;0,0" o:connectangles="0,0,0,0,0,0,0,0,0" textboxrect="0,0,5231959,5241566"/>
                <v:textbox>
                  <w:txbxContent>
                    <w:p w14:paraId="28525B7B" w14:textId="77777777" w:rsidR="00807AFF" w:rsidRDefault="00807AFF" w:rsidP="00807AFF"/>
                  </w:txbxContent>
                </v:textbox>
                <w10:anchorlock/>
              </v:shape>
            </w:pict>
          </mc:Fallback>
        </mc:AlternateContent>
      </w:r>
      <w:r w:rsidR="002F4AF6">
        <w:br w:type="page"/>
      </w:r>
    </w:p>
    <w:p w14:paraId="1228B513" w14:textId="77777777" w:rsidR="005605BC" w:rsidRDefault="005605BC" w:rsidP="00FE44A0">
      <w:pPr>
        <w:pStyle w:val="Normalsmall"/>
        <w:keepNext/>
      </w:pPr>
      <w:r>
        <w:lastRenderedPageBreak/>
        <w:t>© Commonwealth of Australia 2025</w:t>
      </w:r>
    </w:p>
    <w:p w14:paraId="3EB74822" w14:textId="77777777" w:rsidR="005605BC" w:rsidRDefault="005605BC" w:rsidP="005605BC">
      <w:pPr>
        <w:pStyle w:val="Normalsmall"/>
        <w:rPr>
          <w:rStyle w:val="Strong"/>
        </w:rPr>
      </w:pPr>
      <w:r>
        <w:rPr>
          <w:rStyle w:val="Strong"/>
        </w:rPr>
        <w:t>Ownership of intellectual property rights</w:t>
      </w:r>
    </w:p>
    <w:p w14:paraId="18571CF7" w14:textId="77777777" w:rsidR="005605BC" w:rsidRDefault="005605BC" w:rsidP="005605BC">
      <w:pPr>
        <w:pStyle w:val="Normalsmall"/>
      </w:pPr>
      <w:r>
        <w:t xml:space="preserve">Unless otherwise noted, copyright (and any other intellectual property rights) in this publication </w:t>
      </w:r>
      <w:proofErr w:type="gramStart"/>
      <w:r>
        <w:t>is owned</w:t>
      </w:r>
      <w:proofErr w:type="gramEnd"/>
      <w:r>
        <w:t xml:space="preserve"> by the Commonwealth of Australia (referred to as the Commonwealth).</w:t>
      </w:r>
    </w:p>
    <w:p w14:paraId="60FEF6B0" w14:textId="77777777" w:rsidR="005605BC" w:rsidRDefault="005605BC" w:rsidP="005605BC">
      <w:pPr>
        <w:pStyle w:val="Normalsmall"/>
        <w:rPr>
          <w:rStyle w:val="Strong"/>
        </w:rPr>
      </w:pPr>
      <w:r>
        <w:rPr>
          <w:rStyle w:val="Strong"/>
        </w:rPr>
        <w:t>Creative Commons licence</w:t>
      </w:r>
    </w:p>
    <w:p w14:paraId="304A984D" w14:textId="77777777" w:rsidR="005605BC" w:rsidRDefault="005605BC" w:rsidP="005605BC">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38C19E0F" w14:textId="77777777" w:rsidR="005605BC" w:rsidRPr="00364A4A" w:rsidRDefault="005605BC" w:rsidP="005605BC">
      <w:pPr>
        <w:pStyle w:val="Normalsmall"/>
      </w:pPr>
      <w:r w:rsidRPr="00364A4A">
        <w:rPr>
          <w:noProof/>
          <w:lang w:eastAsia="en-AU"/>
        </w:rPr>
        <w:drawing>
          <wp:inline distT="0" distB="0" distL="0" distR="0" wp14:anchorId="32EF8415" wp14:editId="29AADB15">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6D9885A" w14:textId="77777777" w:rsidR="005605BC" w:rsidRPr="00364A4A" w:rsidRDefault="005605BC" w:rsidP="005605BC">
      <w:pPr>
        <w:pStyle w:val="Normalsmall"/>
        <w:rPr>
          <w:rStyle w:val="Strong"/>
        </w:rPr>
      </w:pPr>
      <w:r w:rsidRPr="00364A4A">
        <w:rPr>
          <w:rStyle w:val="Strong"/>
        </w:rPr>
        <w:t>Cataloguing data</w:t>
      </w:r>
    </w:p>
    <w:p w14:paraId="1250DBE9" w14:textId="4AB9637D" w:rsidR="005605BC" w:rsidRDefault="005605BC" w:rsidP="005605BC">
      <w:pPr>
        <w:pStyle w:val="Normalsmall"/>
      </w:pPr>
      <w:r w:rsidRPr="00364A4A">
        <w:t xml:space="preserve">This publication (and any material sourced from it) should </w:t>
      </w:r>
      <w:proofErr w:type="gramStart"/>
      <w:r w:rsidRPr="00364A4A">
        <w:t>be attributed</w:t>
      </w:r>
      <w:proofErr w:type="gramEnd"/>
      <w:r w:rsidRPr="00364A4A">
        <w:t xml:space="preserve"> as: </w:t>
      </w:r>
      <w:r w:rsidRPr="005D5F98">
        <w:t xml:space="preserve">DAFF 2025, </w:t>
      </w:r>
      <w:r w:rsidR="0099646F" w:rsidRPr="0099646F">
        <w:rPr>
          <w:i/>
        </w:rPr>
        <w:t>Australian Standards for the Export of Livestock 4.0: review of pregnancy-related requirements</w:t>
      </w:r>
      <w:r>
        <w:t xml:space="preserve">, </w:t>
      </w:r>
      <w:r w:rsidRPr="00DE0AAE">
        <w:t>Department of Agriculture, Fisheries and Forestry</w:t>
      </w:r>
      <w:r>
        <w:t>, Canberra, CC BY 4.0.</w:t>
      </w:r>
    </w:p>
    <w:p w14:paraId="04F15074" w14:textId="77777777" w:rsidR="005605BC" w:rsidRDefault="005605BC" w:rsidP="005605BC">
      <w:pPr>
        <w:pStyle w:val="Normalsmall"/>
        <w:spacing w:after="0"/>
      </w:pPr>
      <w:r w:rsidRPr="00DE0AAE">
        <w:t>Department of Agriculture, Fisheries and Forestry</w:t>
      </w:r>
    </w:p>
    <w:p w14:paraId="38A835A7" w14:textId="77777777" w:rsidR="005605BC" w:rsidRPr="00364A4A" w:rsidRDefault="005605BC" w:rsidP="005605BC">
      <w:pPr>
        <w:pStyle w:val="Normalsmall"/>
        <w:spacing w:after="0"/>
      </w:pPr>
      <w:r w:rsidRPr="00364A4A">
        <w:t>GPO Box 858 Canberra ACT 2601</w:t>
      </w:r>
    </w:p>
    <w:p w14:paraId="281F1465" w14:textId="77777777" w:rsidR="005605BC" w:rsidRPr="00364A4A" w:rsidRDefault="005605BC" w:rsidP="005605BC">
      <w:pPr>
        <w:pStyle w:val="Normalsmall"/>
        <w:spacing w:after="0"/>
      </w:pPr>
      <w:r w:rsidRPr="00364A4A">
        <w:t>Telephone 1800 900 090</w:t>
      </w:r>
    </w:p>
    <w:p w14:paraId="4B5E4088" w14:textId="77777777" w:rsidR="005605BC" w:rsidRPr="00364A4A" w:rsidRDefault="005605BC" w:rsidP="005605BC">
      <w:pPr>
        <w:pStyle w:val="Normalsmall"/>
      </w:pPr>
      <w:r w:rsidRPr="00364A4A">
        <w:t xml:space="preserve">Web </w:t>
      </w:r>
      <w:hyperlink r:id="rId15" w:history="1">
        <w:r w:rsidRPr="00364A4A">
          <w:rPr>
            <w:rStyle w:val="Hyperlink"/>
          </w:rPr>
          <w:t>agriculture.gov.au</w:t>
        </w:r>
      </w:hyperlink>
    </w:p>
    <w:p w14:paraId="79DE7313" w14:textId="77777777" w:rsidR="005605BC" w:rsidRDefault="005605BC" w:rsidP="005605BC">
      <w:pPr>
        <w:pStyle w:val="Normalsmall"/>
      </w:pPr>
      <w:r w:rsidRPr="00364A4A">
        <w:rPr>
          <w:rStyle w:val="Strong"/>
        </w:rPr>
        <w:t>Disclaimer</w:t>
      </w:r>
    </w:p>
    <w:p w14:paraId="65F19FA7" w14:textId="77777777" w:rsidR="005605BC" w:rsidRDefault="005605BC" w:rsidP="005605BC">
      <w:pPr>
        <w:pStyle w:val="Normalsmall"/>
      </w:pPr>
      <w:r>
        <w:t xml:space="preserve">The Australian Government acting through the </w:t>
      </w:r>
      <w:r w:rsidRPr="00DE0AAE">
        <w:t>Department of Agriculture, Fisheries and Forestry</w:t>
      </w:r>
      <w:r>
        <w:t xml:space="preserve"> has exercised due care and skill in preparing and compiling the information and data in this publication. Notwithstanding, the </w:t>
      </w:r>
      <w:r w:rsidRPr="00DE0AAE">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w:t>
      </w:r>
      <w:proofErr w:type="gramStart"/>
      <w:r>
        <w:t>permitted</w:t>
      </w:r>
      <w:proofErr w:type="gramEnd"/>
      <w:r>
        <w:t xml:space="preserve"> by law.</w:t>
      </w:r>
    </w:p>
    <w:p w14:paraId="2DB7FCCE" w14:textId="77777777" w:rsidR="005605BC" w:rsidRDefault="005605BC" w:rsidP="005605BC">
      <w:pPr>
        <w:pStyle w:val="Normalsmall"/>
      </w:pPr>
      <w:r>
        <w:rPr>
          <w:rStyle w:val="Strong"/>
        </w:rPr>
        <w:t>Acknowledgement of Country</w:t>
      </w:r>
    </w:p>
    <w:p w14:paraId="768BF792" w14:textId="066A313C" w:rsidR="005605BC" w:rsidRDefault="005605BC" w:rsidP="005605BC">
      <w:pPr>
        <w:pStyle w:val="Normalsmall"/>
      </w:pPr>
      <w:r w:rsidRPr="00DE21ED">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0DD02D07" w14:textId="41BA0A6B" w:rsidR="00EC2DBA" w:rsidRDefault="00EC2DBA" w:rsidP="00EC2DBA">
          <w:pPr>
            <w:pStyle w:val="TOCHeading"/>
          </w:pPr>
          <w:r>
            <w:t>Contents</w:t>
          </w:r>
        </w:p>
        <w:p w14:paraId="1842E090" w14:textId="6DCB8D08" w:rsidR="00E03FC0" w:rsidRDefault="00EC2DBA">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98628222" w:history="1">
            <w:r w:rsidR="00E03FC0" w:rsidRPr="00E6290B">
              <w:rPr>
                <w:rStyle w:val="Hyperlink"/>
              </w:rPr>
              <w:t>Introduction</w:t>
            </w:r>
            <w:r w:rsidR="00E03FC0">
              <w:rPr>
                <w:webHidden/>
              </w:rPr>
              <w:tab/>
            </w:r>
            <w:r w:rsidR="00E03FC0">
              <w:rPr>
                <w:webHidden/>
              </w:rPr>
              <w:fldChar w:fldCharType="begin"/>
            </w:r>
            <w:r w:rsidR="00E03FC0">
              <w:rPr>
                <w:webHidden/>
              </w:rPr>
              <w:instrText xml:space="preserve"> PAGEREF _Toc198628222 \h </w:instrText>
            </w:r>
            <w:r w:rsidR="00E03FC0">
              <w:rPr>
                <w:webHidden/>
              </w:rPr>
            </w:r>
            <w:r w:rsidR="00E03FC0">
              <w:rPr>
                <w:webHidden/>
              </w:rPr>
              <w:fldChar w:fldCharType="separate"/>
            </w:r>
            <w:r w:rsidR="004F2D80">
              <w:rPr>
                <w:webHidden/>
              </w:rPr>
              <w:t>1</w:t>
            </w:r>
            <w:r w:rsidR="00E03FC0">
              <w:rPr>
                <w:webHidden/>
              </w:rPr>
              <w:fldChar w:fldCharType="end"/>
            </w:r>
          </w:hyperlink>
        </w:p>
        <w:p w14:paraId="58ADBE44" w14:textId="7AD77F51" w:rsidR="00E03FC0" w:rsidRDefault="00E03FC0">
          <w:pPr>
            <w:pStyle w:val="TOC1"/>
            <w:rPr>
              <w:rFonts w:eastAsiaTheme="minorEastAsia"/>
              <w:b w:val="0"/>
              <w:kern w:val="2"/>
              <w:sz w:val="24"/>
              <w:szCs w:val="24"/>
              <w:lang w:eastAsia="en-AU"/>
              <w14:ligatures w14:val="standardContextual"/>
            </w:rPr>
          </w:pPr>
          <w:hyperlink w:anchor="_Toc198628223" w:history="1">
            <w:r w:rsidRPr="00E6290B">
              <w:rPr>
                <w:rStyle w:val="Hyperlink"/>
              </w:rPr>
              <w:t>Scientific literature and other research</w:t>
            </w:r>
            <w:r>
              <w:rPr>
                <w:webHidden/>
              </w:rPr>
              <w:tab/>
            </w:r>
            <w:r>
              <w:rPr>
                <w:webHidden/>
              </w:rPr>
              <w:fldChar w:fldCharType="begin"/>
            </w:r>
            <w:r>
              <w:rPr>
                <w:webHidden/>
              </w:rPr>
              <w:instrText xml:space="preserve"> PAGEREF _Toc198628223 \h </w:instrText>
            </w:r>
            <w:r>
              <w:rPr>
                <w:webHidden/>
              </w:rPr>
            </w:r>
            <w:r>
              <w:rPr>
                <w:webHidden/>
              </w:rPr>
              <w:fldChar w:fldCharType="separate"/>
            </w:r>
            <w:r w:rsidR="004F2D80">
              <w:rPr>
                <w:webHidden/>
              </w:rPr>
              <w:t>2</w:t>
            </w:r>
            <w:r>
              <w:rPr>
                <w:webHidden/>
              </w:rPr>
              <w:fldChar w:fldCharType="end"/>
            </w:r>
          </w:hyperlink>
        </w:p>
        <w:p w14:paraId="1C691B42" w14:textId="79C4F35F" w:rsidR="00E03FC0" w:rsidRDefault="00E03FC0">
          <w:pPr>
            <w:pStyle w:val="TOC1"/>
            <w:rPr>
              <w:rFonts w:eastAsiaTheme="minorEastAsia"/>
              <w:b w:val="0"/>
              <w:kern w:val="2"/>
              <w:sz w:val="24"/>
              <w:szCs w:val="24"/>
              <w:lang w:eastAsia="en-AU"/>
              <w14:ligatures w14:val="standardContextual"/>
            </w:rPr>
          </w:pPr>
          <w:hyperlink w:anchor="_Toc198628224" w:history="1">
            <w:r w:rsidRPr="00E6290B">
              <w:rPr>
                <w:rStyle w:val="Hyperlink"/>
              </w:rPr>
              <w:t>Data analysis</w:t>
            </w:r>
            <w:r>
              <w:rPr>
                <w:webHidden/>
              </w:rPr>
              <w:tab/>
            </w:r>
            <w:r>
              <w:rPr>
                <w:webHidden/>
              </w:rPr>
              <w:fldChar w:fldCharType="begin"/>
            </w:r>
            <w:r>
              <w:rPr>
                <w:webHidden/>
              </w:rPr>
              <w:instrText xml:space="preserve"> PAGEREF _Toc198628224 \h </w:instrText>
            </w:r>
            <w:r>
              <w:rPr>
                <w:webHidden/>
              </w:rPr>
            </w:r>
            <w:r>
              <w:rPr>
                <w:webHidden/>
              </w:rPr>
              <w:fldChar w:fldCharType="separate"/>
            </w:r>
            <w:r w:rsidR="004F2D80">
              <w:rPr>
                <w:webHidden/>
              </w:rPr>
              <w:t>3</w:t>
            </w:r>
            <w:r>
              <w:rPr>
                <w:webHidden/>
              </w:rPr>
              <w:fldChar w:fldCharType="end"/>
            </w:r>
          </w:hyperlink>
        </w:p>
        <w:p w14:paraId="074783AE" w14:textId="4F6370C6" w:rsidR="00E03FC0" w:rsidRDefault="00E03FC0">
          <w:pPr>
            <w:pStyle w:val="TOC2"/>
            <w:rPr>
              <w:rFonts w:eastAsiaTheme="minorEastAsia"/>
              <w:kern w:val="2"/>
              <w:sz w:val="24"/>
              <w:szCs w:val="24"/>
              <w:lang w:eastAsia="en-AU"/>
              <w14:ligatures w14:val="standardContextual"/>
            </w:rPr>
          </w:pPr>
          <w:hyperlink w:anchor="_Toc198628225" w:history="1">
            <w:r w:rsidRPr="00E6290B">
              <w:rPr>
                <w:rStyle w:val="Hyperlink"/>
              </w:rPr>
              <w:t>General data findings</w:t>
            </w:r>
            <w:r>
              <w:rPr>
                <w:webHidden/>
              </w:rPr>
              <w:tab/>
            </w:r>
            <w:r>
              <w:rPr>
                <w:webHidden/>
              </w:rPr>
              <w:fldChar w:fldCharType="begin"/>
            </w:r>
            <w:r>
              <w:rPr>
                <w:webHidden/>
              </w:rPr>
              <w:instrText xml:space="preserve"> PAGEREF _Toc198628225 \h </w:instrText>
            </w:r>
            <w:r>
              <w:rPr>
                <w:webHidden/>
              </w:rPr>
            </w:r>
            <w:r>
              <w:rPr>
                <w:webHidden/>
              </w:rPr>
              <w:fldChar w:fldCharType="separate"/>
            </w:r>
            <w:r w:rsidR="004F2D80">
              <w:rPr>
                <w:webHidden/>
              </w:rPr>
              <w:t>3</w:t>
            </w:r>
            <w:r>
              <w:rPr>
                <w:webHidden/>
              </w:rPr>
              <w:fldChar w:fldCharType="end"/>
            </w:r>
          </w:hyperlink>
        </w:p>
        <w:p w14:paraId="5D934F60" w14:textId="1B84910E" w:rsidR="00E03FC0" w:rsidRDefault="00E03FC0">
          <w:pPr>
            <w:pStyle w:val="TOC2"/>
            <w:rPr>
              <w:rFonts w:eastAsiaTheme="minorEastAsia"/>
              <w:kern w:val="2"/>
              <w:sz w:val="24"/>
              <w:szCs w:val="24"/>
              <w:lang w:eastAsia="en-AU"/>
              <w14:ligatures w14:val="standardContextual"/>
            </w:rPr>
          </w:pPr>
          <w:hyperlink w:anchor="_Toc198628226" w:history="1">
            <w:r w:rsidRPr="00E6290B">
              <w:rPr>
                <w:rStyle w:val="Hyperlink"/>
              </w:rPr>
              <w:t>Stakeholder engagement</w:t>
            </w:r>
            <w:r>
              <w:rPr>
                <w:webHidden/>
              </w:rPr>
              <w:tab/>
            </w:r>
            <w:r>
              <w:rPr>
                <w:webHidden/>
              </w:rPr>
              <w:fldChar w:fldCharType="begin"/>
            </w:r>
            <w:r>
              <w:rPr>
                <w:webHidden/>
              </w:rPr>
              <w:instrText xml:space="preserve"> PAGEREF _Toc198628226 \h </w:instrText>
            </w:r>
            <w:r>
              <w:rPr>
                <w:webHidden/>
              </w:rPr>
            </w:r>
            <w:r>
              <w:rPr>
                <w:webHidden/>
              </w:rPr>
              <w:fldChar w:fldCharType="separate"/>
            </w:r>
            <w:r w:rsidR="004F2D80">
              <w:rPr>
                <w:webHidden/>
              </w:rPr>
              <w:t>6</w:t>
            </w:r>
            <w:r>
              <w:rPr>
                <w:webHidden/>
              </w:rPr>
              <w:fldChar w:fldCharType="end"/>
            </w:r>
          </w:hyperlink>
        </w:p>
        <w:p w14:paraId="7758F34F" w14:textId="4D741DE3" w:rsidR="00E03FC0" w:rsidRDefault="00E03FC0">
          <w:pPr>
            <w:pStyle w:val="TOC2"/>
            <w:rPr>
              <w:rFonts w:eastAsiaTheme="minorEastAsia"/>
              <w:kern w:val="2"/>
              <w:sz w:val="24"/>
              <w:szCs w:val="24"/>
              <w:lang w:eastAsia="en-AU"/>
              <w14:ligatures w14:val="standardContextual"/>
            </w:rPr>
          </w:pPr>
          <w:hyperlink w:anchor="_Toc198628227" w:history="1">
            <w:r w:rsidRPr="00E6290B">
              <w:rPr>
                <w:rStyle w:val="Hyperlink"/>
              </w:rPr>
              <w:t>Rationale for proposed amendments</w:t>
            </w:r>
            <w:r>
              <w:rPr>
                <w:webHidden/>
              </w:rPr>
              <w:tab/>
            </w:r>
            <w:r>
              <w:rPr>
                <w:webHidden/>
              </w:rPr>
              <w:fldChar w:fldCharType="begin"/>
            </w:r>
            <w:r>
              <w:rPr>
                <w:webHidden/>
              </w:rPr>
              <w:instrText xml:space="preserve"> PAGEREF _Toc198628227 \h </w:instrText>
            </w:r>
            <w:r>
              <w:rPr>
                <w:webHidden/>
              </w:rPr>
            </w:r>
            <w:r>
              <w:rPr>
                <w:webHidden/>
              </w:rPr>
              <w:fldChar w:fldCharType="separate"/>
            </w:r>
            <w:r w:rsidR="004F2D80">
              <w:rPr>
                <w:webHidden/>
              </w:rPr>
              <w:t>11</w:t>
            </w:r>
            <w:r>
              <w:rPr>
                <w:webHidden/>
              </w:rPr>
              <w:fldChar w:fldCharType="end"/>
            </w:r>
          </w:hyperlink>
        </w:p>
        <w:p w14:paraId="2A7B0AF2" w14:textId="1B9B990A" w:rsidR="00E03FC0" w:rsidRDefault="00E03FC0">
          <w:pPr>
            <w:pStyle w:val="TOC2"/>
            <w:rPr>
              <w:rFonts w:eastAsiaTheme="minorEastAsia"/>
              <w:kern w:val="2"/>
              <w:sz w:val="24"/>
              <w:szCs w:val="24"/>
              <w:lang w:eastAsia="en-AU"/>
              <w14:ligatures w14:val="standardContextual"/>
            </w:rPr>
          </w:pPr>
          <w:hyperlink w:anchor="_Toc198628228" w:history="1">
            <w:r w:rsidRPr="00E6290B">
              <w:rPr>
                <w:rStyle w:val="Hyperlink"/>
              </w:rPr>
              <w:t>Proposed amendments</w:t>
            </w:r>
            <w:r>
              <w:rPr>
                <w:webHidden/>
              </w:rPr>
              <w:tab/>
            </w:r>
            <w:r>
              <w:rPr>
                <w:webHidden/>
              </w:rPr>
              <w:fldChar w:fldCharType="begin"/>
            </w:r>
            <w:r>
              <w:rPr>
                <w:webHidden/>
              </w:rPr>
              <w:instrText xml:space="preserve"> PAGEREF _Toc198628228 \h </w:instrText>
            </w:r>
            <w:r>
              <w:rPr>
                <w:webHidden/>
              </w:rPr>
            </w:r>
            <w:r>
              <w:rPr>
                <w:webHidden/>
              </w:rPr>
              <w:fldChar w:fldCharType="separate"/>
            </w:r>
            <w:r w:rsidR="004F2D80">
              <w:rPr>
                <w:webHidden/>
              </w:rPr>
              <w:t>11</w:t>
            </w:r>
            <w:r>
              <w:rPr>
                <w:webHidden/>
              </w:rPr>
              <w:fldChar w:fldCharType="end"/>
            </w:r>
          </w:hyperlink>
        </w:p>
        <w:p w14:paraId="4D5FB975" w14:textId="3ECEED23" w:rsidR="00E03FC0" w:rsidRDefault="00E03FC0">
          <w:pPr>
            <w:pStyle w:val="TOC1"/>
            <w:rPr>
              <w:rFonts w:eastAsiaTheme="minorEastAsia"/>
              <w:b w:val="0"/>
              <w:kern w:val="2"/>
              <w:sz w:val="24"/>
              <w:szCs w:val="24"/>
              <w:lang w:eastAsia="en-AU"/>
              <w14:ligatures w14:val="standardContextual"/>
            </w:rPr>
          </w:pPr>
          <w:hyperlink w:anchor="_Toc198628229" w:history="1">
            <w:r w:rsidRPr="00E6290B">
              <w:rPr>
                <w:rStyle w:val="Hyperlink"/>
              </w:rPr>
              <w:t>Appendix A</w:t>
            </w:r>
            <w:r>
              <w:rPr>
                <w:webHidden/>
              </w:rPr>
              <w:tab/>
            </w:r>
            <w:r>
              <w:rPr>
                <w:webHidden/>
              </w:rPr>
              <w:fldChar w:fldCharType="begin"/>
            </w:r>
            <w:r>
              <w:rPr>
                <w:webHidden/>
              </w:rPr>
              <w:instrText xml:space="preserve"> PAGEREF _Toc198628229 \h </w:instrText>
            </w:r>
            <w:r>
              <w:rPr>
                <w:webHidden/>
              </w:rPr>
            </w:r>
            <w:r>
              <w:rPr>
                <w:webHidden/>
              </w:rPr>
              <w:fldChar w:fldCharType="separate"/>
            </w:r>
            <w:r w:rsidR="004F2D80">
              <w:rPr>
                <w:webHidden/>
              </w:rPr>
              <w:t>24</w:t>
            </w:r>
            <w:r>
              <w:rPr>
                <w:webHidden/>
              </w:rPr>
              <w:fldChar w:fldCharType="end"/>
            </w:r>
          </w:hyperlink>
        </w:p>
        <w:p w14:paraId="1D77C1A9" w14:textId="0911E21F" w:rsidR="00EC2DBA" w:rsidRDefault="00E03FC0" w:rsidP="00B3371F">
          <w:pPr>
            <w:pStyle w:val="TOC1"/>
          </w:pPr>
          <w:hyperlink w:anchor="_Toc198628230" w:history="1">
            <w:r w:rsidRPr="00E6290B">
              <w:rPr>
                <w:rStyle w:val="Hyperlink"/>
              </w:rPr>
              <w:t>References</w:t>
            </w:r>
            <w:r>
              <w:rPr>
                <w:webHidden/>
              </w:rPr>
              <w:tab/>
            </w:r>
            <w:r>
              <w:rPr>
                <w:webHidden/>
              </w:rPr>
              <w:fldChar w:fldCharType="begin"/>
            </w:r>
            <w:r>
              <w:rPr>
                <w:webHidden/>
              </w:rPr>
              <w:instrText xml:space="preserve"> PAGEREF _Toc198628230 \h </w:instrText>
            </w:r>
            <w:r>
              <w:rPr>
                <w:webHidden/>
              </w:rPr>
            </w:r>
            <w:r>
              <w:rPr>
                <w:webHidden/>
              </w:rPr>
              <w:fldChar w:fldCharType="separate"/>
            </w:r>
            <w:r w:rsidR="004F2D80">
              <w:rPr>
                <w:webHidden/>
              </w:rPr>
              <w:t>33</w:t>
            </w:r>
            <w:r>
              <w:rPr>
                <w:webHidden/>
              </w:rPr>
              <w:fldChar w:fldCharType="end"/>
            </w:r>
          </w:hyperlink>
          <w:r w:rsidR="00EC2DBA">
            <w:rPr>
              <w:b w:val="0"/>
            </w:rPr>
            <w:fldChar w:fldCharType="end"/>
          </w:r>
        </w:p>
      </w:sdtContent>
    </w:sdt>
    <w:p w14:paraId="164D273F" w14:textId="77777777" w:rsidR="00EC2DBA" w:rsidRPr="003A1AFD" w:rsidRDefault="00EC2DBA" w:rsidP="00E03FC0">
      <w:pPr>
        <w:pStyle w:val="TOCHeading2"/>
        <w:spacing w:before="0"/>
        <w:rPr>
          <w:rStyle w:val="Strong"/>
          <w:b/>
          <w:bCs w:val="0"/>
        </w:rPr>
      </w:pPr>
      <w:r w:rsidRPr="003A1AFD">
        <w:rPr>
          <w:rStyle w:val="Strong"/>
          <w:b/>
          <w:bCs w:val="0"/>
        </w:rPr>
        <w:t>Tables</w:t>
      </w:r>
    </w:p>
    <w:p w14:paraId="2E5C5E7D" w14:textId="530823ED" w:rsidR="00370170" w:rsidRDefault="00EC2DBA">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98705688" w:history="1">
        <w:r w:rsidR="00370170" w:rsidRPr="00CD14F9">
          <w:rPr>
            <w:rStyle w:val="Hyperlink"/>
            <w:noProof/>
          </w:rPr>
          <w:t>Table 1 Species and end use of exported livestock from 2 November 2020 to 1 August 2024</w:t>
        </w:r>
        <w:r w:rsidR="00370170">
          <w:rPr>
            <w:noProof/>
            <w:webHidden/>
          </w:rPr>
          <w:tab/>
        </w:r>
        <w:r w:rsidR="00370170">
          <w:rPr>
            <w:noProof/>
            <w:webHidden/>
          </w:rPr>
          <w:fldChar w:fldCharType="begin"/>
        </w:r>
        <w:r w:rsidR="00370170">
          <w:rPr>
            <w:noProof/>
            <w:webHidden/>
          </w:rPr>
          <w:instrText xml:space="preserve"> PAGEREF _Toc198705688 \h </w:instrText>
        </w:r>
        <w:r w:rsidR="00370170">
          <w:rPr>
            <w:noProof/>
            <w:webHidden/>
          </w:rPr>
        </w:r>
        <w:r w:rsidR="00370170">
          <w:rPr>
            <w:noProof/>
            <w:webHidden/>
          </w:rPr>
          <w:fldChar w:fldCharType="separate"/>
        </w:r>
        <w:r w:rsidR="004F2D80">
          <w:rPr>
            <w:noProof/>
            <w:webHidden/>
          </w:rPr>
          <w:t>3</w:t>
        </w:r>
        <w:r w:rsidR="00370170">
          <w:rPr>
            <w:noProof/>
            <w:webHidden/>
          </w:rPr>
          <w:fldChar w:fldCharType="end"/>
        </w:r>
      </w:hyperlink>
    </w:p>
    <w:p w14:paraId="28A1A898" w14:textId="7A2CC876" w:rsidR="00370170" w:rsidRDefault="00370170">
      <w:pPr>
        <w:pStyle w:val="TableofFigures"/>
        <w:tabs>
          <w:tab w:val="right" w:leader="dot" w:pos="9060"/>
        </w:tabs>
        <w:rPr>
          <w:rFonts w:eastAsiaTheme="minorEastAsia"/>
          <w:noProof/>
          <w:kern w:val="2"/>
          <w:sz w:val="24"/>
          <w:szCs w:val="24"/>
          <w:lang w:eastAsia="en-AU"/>
          <w14:ligatures w14:val="standardContextual"/>
        </w:rPr>
      </w:pPr>
      <w:hyperlink w:anchor="_Toc198705689" w:history="1">
        <w:r w:rsidRPr="00CD14F9">
          <w:rPr>
            <w:rStyle w:val="Hyperlink"/>
            <w:noProof/>
          </w:rPr>
          <w:t>Table 2 Existing and proposed definitions of ‘spay declaration’</w:t>
        </w:r>
        <w:r>
          <w:rPr>
            <w:noProof/>
            <w:webHidden/>
          </w:rPr>
          <w:tab/>
        </w:r>
        <w:r>
          <w:rPr>
            <w:noProof/>
            <w:webHidden/>
          </w:rPr>
          <w:fldChar w:fldCharType="begin"/>
        </w:r>
        <w:r>
          <w:rPr>
            <w:noProof/>
            <w:webHidden/>
          </w:rPr>
          <w:instrText xml:space="preserve"> PAGEREF _Toc198705689 \h </w:instrText>
        </w:r>
        <w:r>
          <w:rPr>
            <w:noProof/>
            <w:webHidden/>
          </w:rPr>
        </w:r>
        <w:r>
          <w:rPr>
            <w:noProof/>
            <w:webHidden/>
          </w:rPr>
          <w:fldChar w:fldCharType="separate"/>
        </w:r>
        <w:r w:rsidR="004F2D80">
          <w:rPr>
            <w:noProof/>
            <w:webHidden/>
          </w:rPr>
          <w:t>12</w:t>
        </w:r>
        <w:r>
          <w:rPr>
            <w:noProof/>
            <w:webHidden/>
          </w:rPr>
          <w:fldChar w:fldCharType="end"/>
        </w:r>
      </w:hyperlink>
    </w:p>
    <w:p w14:paraId="5CCD981F" w14:textId="342ECB42" w:rsidR="00370170" w:rsidRDefault="00370170">
      <w:pPr>
        <w:pStyle w:val="TableofFigures"/>
        <w:tabs>
          <w:tab w:val="right" w:leader="dot" w:pos="9060"/>
        </w:tabs>
        <w:rPr>
          <w:rFonts w:eastAsiaTheme="minorEastAsia"/>
          <w:noProof/>
          <w:kern w:val="2"/>
          <w:sz w:val="24"/>
          <w:szCs w:val="24"/>
          <w:lang w:eastAsia="en-AU"/>
          <w14:ligatures w14:val="standardContextual"/>
        </w:rPr>
      </w:pPr>
      <w:hyperlink w:anchor="_Toc198705690" w:history="1">
        <w:r w:rsidRPr="00CD14F9">
          <w:rPr>
            <w:rStyle w:val="Hyperlink"/>
            <w:noProof/>
          </w:rPr>
          <w:t>Table 3 Existing and proposed buffalo pregnancy related requirements by sea</w:t>
        </w:r>
        <w:r>
          <w:rPr>
            <w:noProof/>
            <w:webHidden/>
          </w:rPr>
          <w:tab/>
        </w:r>
        <w:r>
          <w:rPr>
            <w:noProof/>
            <w:webHidden/>
          </w:rPr>
          <w:fldChar w:fldCharType="begin"/>
        </w:r>
        <w:r>
          <w:rPr>
            <w:noProof/>
            <w:webHidden/>
          </w:rPr>
          <w:instrText xml:space="preserve"> PAGEREF _Toc198705690 \h </w:instrText>
        </w:r>
        <w:r>
          <w:rPr>
            <w:noProof/>
            <w:webHidden/>
          </w:rPr>
        </w:r>
        <w:r>
          <w:rPr>
            <w:noProof/>
            <w:webHidden/>
          </w:rPr>
          <w:fldChar w:fldCharType="separate"/>
        </w:r>
        <w:r w:rsidR="004F2D80">
          <w:rPr>
            <w:noProof/>
            <w:webHidden/>
          </w:rPr>
          <w:t>14</w:t>
        </w:r>
        <w:r>
          <w:rPr>
            <w:noProof/>
            <w:webHidden/>
          </w:rPr>
          <w:fldChar w:fldCharType="end"/>
        </w:r>
      </w:hyperlink>
    </w:p>
    <w:p w14:paraId="5651D359" w14:textId="4A55E3E7" w:rsidR="00370170" w:rsidRDefault="00370170">
      <w:pPr>
        <w:pStyle w:val="TableofFigures"/>
        <w:tabs>
          <w:tab w:val="right" w:leader="dot" w:pos="9060"/>
        </w:tabs>
        <w:rPr>
          <w:rFonts w:eastAsiaTheme="minorEastAsia"/>
          <w:noProof/>
          <w:kern w:val="2"/>
          <w:sz w:val="24"/>
          <w:szCs w:val="24"/>
          <w:lang w:eastAsia="en-AU"/>
          <w14:ligatures w14:val="standardContextual"/>
        </w:rPr>
      </w:pPr>
      <w:hyperlink w:anchor="_Toc198705691" w:history="1">
        <w:r w:rsidRPr="00CD14F9">
          <w:rPr>
            <w:rStyle w:val="Hyperlink"/>
            <w:noProof/>
          </w:rPr>
          <w:t>Table 4 Existing and proposed cattle pregnancy related requirements by sea</w:t>
        </w:r>
        <w:r>
          <w:rPr>
            <w:noProof/>
            <w:webHidden/>
          </w:rPr>
          <w:tab/>
        </w:r>
        <w:r>
          <w:rPr>
            <w:noProof/>
            <w:webHidden/>
          </w:rPr>
          <w:fldChar w:fldCharType="begin"/>
        </w:r>
        <w:r>
          <w:rPr>
            <w:noProof/>
            <w:webHidden/>
          </w:rPr>
          <w:instrText xml:space="preserve"> PAGEREF _Toc198705691 \h </w:instrText>
        </w:r>
        <w:r>
          <w:rPr>
            <w:noProof/>
            <w:webHidden/>
          </w:rPr>
        </w:r>
        <w:r>
          <w:rPr>
            <w:noProof/>
            <w:webHidden/>
          </w:rPr>
          <w:fldChar w:fldCharType="separate"/>
        </w:r>
        <w:r w:rsidR="004F2D80">
          <w:rPr>
            <w:noProof/>
            <w:webHidden/>
          </w:rPr>
          <w:t>16</w:t>
        </w:r>
        <w:r>
          <w:rPr>
            <w:noProof/>
            <w:webHidden/>
          </w:rPr>
          <w:fldChar w:fldCharType="end"/>
        </w:r>
      </w:hyperlink>
    </w:p>
    <w:p w14:paraId="1C25E15D" w14:textId="2940DADA" w:rsidR="00370170" w:rsidRDefault="00370170">
      <w:pPr>
        <w:pStyle w:val="TableofFigures"/>
        <w:tabs>
          <w:tab w:val="right" w:leader="dot" w:pos="9060"/>
        </w:tabs>
        <w:rPr>
          <w:rFonts w:eastAsiaTheme="minorEastAsia"/>
          <w:noProof/>
          <w:kern w:val="2"/>
          <w:sz w:val="24"/>
          <w:szCs w:val="24"/>
          <w:lang w:eastAsia="en-AU"/>
          <w14:ligatures w14:val="standardContextual"/>
        </w:rPr>
      </w:pPr>
      <w:hyperlink w:anchor="_Toc198705692" w:history="1">
        <w:r w:rsidRPr="00CD14F9">
          <w:rPr>
            <w:rStyle w:val="Hyperlink"/>
            <w:noProof/>
          </w:rPr>
          <w:t>Table 5 Existing and proposed buffalo pregnancy related requirements by air</w:t>
        </w:r>
        <w:r>
          <w:rPr>
            <w:noProof/>
            <w:webHidden/>
          </w:rPr>
          <w:tab/>
        </w:r>
        <w:r>
          <w:rPr>
            <w:noProof/>
            <w:webHidden/>
          </w:rPr>
          <w:fldChar w:fldCharType="begin"/>
        </w:r>
        <w:r>
          <w:rPr>
            <w:noProof/>
            <w:webHidden/>
          </w:rPr>
          <w:instrText xml:space="preserve"> PAGEREF _Toc198705692 \h </w:instrText>
        </w:r>
        <w:r>
          <w:rPr>
            <w:noProof/>
            <w:webHidden/>
          </w:rPr>
        </w:r>
        <w:r>
          <w:rPr>
            <w:noProof/>
            <w:webHidden/>
          </w:rPr>
          <w:fldChar w:fldCharType="separate"/>
        </w:r>
        <w:r w:rsidR="004F2D80">
          <w:rPr>
            <w:noProof/>
            <w:webHidden/>
          </w:rPr>
          <w:t>19</w:t>
        </w:r>
        <w:r>
          <w:rPr>
            <w:noProof/>
            <w:webHidden/>
          </w:rPr>
          <w:fldChar w:fldCharType="end"/>
        </w:r>
      </w:hyperlink>
    </w:p>
    <w:p w14:paraId="2D77627C" w14:textId="2618F29E" w:rsidR="00370170" w:rsidRDefault="00370170" w:rsidP="00B142A0">
      <w:pPr>
        <w:pStyle w:val="TableofFigures"/>
        <w:tabs>
          <w:tab w:val="right" w:leader="dot" w:pos="9060"/>
        </w:tabs>
        <w:rPr>
          <w:noProof/>
        </w:rPr>
      </w:pPr>
      <w:hyperlink w:anchor="_Toc198705693" w:history="1">
        <w:r w:rsidRPr="00CD14F9">
          <w:rPr>
            <w:rStyle w:val="Hyperlink"/>
            <w:noProof/>
          </w:rPr>
          <w:t>Table 6 Existing and proposed cattle requirements by air</w:t>
        </w:r>
        <w:r>
          <w:rPr>
            <w:noProof/>
            <w:webHidden/>
          </w:rPr>
          <w:tab/>
        </w:r>
        <w:r>
          <w:rPr>
            <w:noProof/>
            <w:webHidden/>
          </w:rPr>
          <w:fldChar w:fldCharType="begin"/>
        </w:r>
        <w:r>
          <w:rPr>
            <w:noProof/>
            <w:webHidden/>
          </w:rPr>
          <w:instrText xml:space="preserve"> PAGEREF _Toc198705693 \h </w:instrText>
        </w:r>
        <w:r>
          <w:rPr>
            <w:noProof/>
            <w:webHidden/>
          </w:rPr>
        </w:r>
        <w:r>
          <w:rPr>
            <w:noProof/>
            <w:webHidden/>
          </w:rPr>
          <w:fldChar w:fldCharType="separate"/>
        </w:r>
        <w:r w:rsidR="004F2D80">
          <w:rPr>
            <w:noProof/>
            <w:webHidden/>
          </w:rPr>
          <w:t>21</w:t>
        </w:r>
        <w:r>
          <w:rPr>
            <w:noProof/>
            <w:webHidden/>
          </w:rPr>
          <w:fldChar w:fldCharType="end"/>
        </w:r>
      </w:hyperlink>
      <w:r w:rsidR="00EC2DBA">
        <w:rPr>
          <w:noProof/>
        </w:rPr>
        <w:fldChar w:fldCharType="end"/>
      </w:r>
      <w:r w:rsidR="00BA6FBC">
        <w:rPr>
          <w:noProof/>
        </w:rPr>
        <w:fldChar w:fldCharType="begin"/>
      </w:r>
      <w:r w:rsidR="00BA6FBC">
        <w:rPr>
          <w:noProof/>
        </w:rPr>
        <w:instrText xml:space="preserve"> TOC \c "Table A" </w:instrText>
      </w:r>
      <w:r w:rsidR="00BA6FBC">
        <w:rPr>
          <w:noProof/>
        </w:rPr>
        <w:fldChar w:fldCharType="separate"/>
      </w:r>
    </w:p>
    <w:p w14:paraId="580A0D9B" w14:textId="42DC22E8" w:rsidR="00370170" w:rsidRDefault="00370170">
      <w:pPr>
        <w:pStyle w:val="TableofFigures"/>
        <w:tabs>
          <w:tab w:val="right" w:leader="dot" w:pos="9060"/>
        </w:tabs>
        <w:rPr>
          <w:rFonts w:eastAsiaTheme="minorEastAsia"/>
          <w:noProof/>
          <w:kern w:val="2"/>
          <w:sz w:val="24"/>
          <w:szCs w:val="24"/>
          <w:lang w:eastAsia="en-AU"/>
          <w14:ligatures w14:val="standardContextual"/>
        </w:rPr>
      </w:pPr>
      <w:r>
        <w:rPr>
          <w:noProof/>
        </w:rPr>
        <w:t>Table A1 Existing and proposed goat pregnancy-related standards by sea</w:t>
      </w:r>
      <w:r>
        <w:rPr>
          <w:noProof/>
        </w:rPr>
        <w:tab/>
      </w:r>
      <w:r>
        <w:rPr>
          <w:noProof/>
        </w:rPr>
        <w:fldChar w:fldCharType="begin"/>
      </w:r>
      <w:r>
        <w:rPr>
          <w:noProof/>
        </w:rPr>
        <w:instrText xml:space="preserve"> PAGEREF _Toc198705694 \h </w:instrText>
      </w:r>
      <w:r>
        <w:rPr>
          <w:noProof/>
        </w:rPr>
      </w:r>
      <w:r>
        <w:rPr>
          <w:noProof/>
        </w:rPr>
        <w:fldChar w:fldCharType="separate"/>
      </w:r>
      <w:r w:rsidR="004F2D80">
        <w:rPr>
          <w:noProof/>
        </w:rPr>
        <w:t>24</w:t>
      </w:r>
      <w:r>
        <w:rPr>
          <w:noProof/>
        </w:rPr>
        <w:fldChar w:fldCharType="end"/>
      </w:r>
    </w:p>
    <w:p w14:paraId="14B8D5FE" w14:textId="6CA06781" w:rsidR="00370170" w:rsidRDefault="00370170">
      <w:pPr>
        <w:pStyle w:val="TableofFigures"/>
        <w:tabs>
          <w:tab w:val="right" w:leader="dot" w:pos="9060"/>
        </w:tabs>
        <w:rPr>
          <w:rFonts w:eastAsiaTheme="minorEastAsia"/>
          <w:noProof/>
          <w:kern w:val="2"/>
          <w:sz w:val="24"/>
          <w:szCs w:val="24"/>
          <w:lang w:eastAsia="en-AU"/>
          <w14:ligatures w14:val="standardContextual"/>
        </w:rPr>
      </w:pPr>
      <w:r>
        <w:rPr>
          <w:noProof/>
        </w:rPr>
        <w:t>Table A2 Existing and proposed sheep pregnancy-related standards by sea</w:t>
      </w:r>
      <w:r>
        <w:rPr>
          <w:noProof/>
        </w:rPr>
        <w:tab/>
      </w:r>
      <w:r>
        <w:rPr>
          <w:noProof/>
        </w:rPr>
        <w:fldChar w:fldCharType="begin"/>
      </w:r>
      <w:r>
        <w:rPr>
          <w:noProof/>
        </w:rPr>
        <w:instrText xml:space="preserve"> PAGEREF _Toc198705695 \h </w:instrText>
      </w:r>
      <w:r>
        <w:rPr>
          <w:noProof/>
        </w:rPr>
      </w:r>
      <w:r>
        <w:rPr>
          <w:noProof/>
        </w:rPr>
        <w:fldChar w:fldCharType="separate"/>
      </w:r>
      <w:r w:rsidR="004F2D80">
        <w:rPr>
          <w:noProof/>
        </w:rPr>
        <w:t>25</w:t>
      </w:r>
      <w:r>
        <w:rPr>
          <w:noProof/>
        </w:rPr>
        <w:fldChar w:fldCharType="end"/>
      </w:r>
    </w:p>
    <w:p w14:paraId="11F62D38" w14:textId="4DF2C5C1" w:rsidR="00370170" w:rsidRDefault="00370170">
      <w:pPr>
        <w:pStyle w:val="TableofFigures"/>
        <w:tabs>
          <w:tab w:val="right" w:leader="dot" w:pos="9060"/>
        </w:tabs>
        <w:rPr>
          <w:rFonts w:eastAsiaTheme="minorEastAsia"/>
          <w:noProof/>
          <w:kern w:val="2"/>
          <w:sz w:val="24"/>
          <w:szCs w:val="24"/>
          <w:lang w:eastAsia="en-AU"/>
          <w14:ligatures w14:val="standardContextual"/>
        </w:rPr>
      </w:pPr>
      <w:r>
        <w:rPr>
          <w:noProof/>
        </w:rPr>
        <w:t>Table A3 Existing and proposed general pregnancy-related standards by air</w:t>
      </w:r>
      <w:r>
        <w:rPr>
          <w:noProof/>
        </w:rPr>
        <w:tab/>
      </w:r>
      <w:r>
        <w:rPr>
          <w:noProof/>
        </w:rPr>
        <w:fldChar w:fldCharType="begin"/>
      </w:r>
      <w:r>
        <w:rPr>
          <w:noProof/>
        </w:rPr>
        <w:instrText xml:space="preserve"> PAGEREF _Toc198705696 \h </w:instrText>
      </w:r>
      <w:r>
        <w:rPr>
          <w:noProof/>
        </w:rPr>
      </w:r>
      <w:r>
        <w:rPr>
          <w:noProof/>
        </w:rPr>
        <w:fldChar w:fldCharType="separate"/>
      </w:r>
      <w:r w:rsidR="004F2D80">
        <w:rPr>
          <w:noProof/>
        </w:rPr>
        <w:t>26</w:t>
      </w:r>
      <w:r>
        <w:rPr>
          <w:noProof/>
        </w:rPr>
        <w:fldChar w:fldCharType="end"/>
      </w:r>
    </w:p>
    <w:p w14:paraId="2C317CCF" w14:textId="18222F60" w:rsidR="00370170" w:rsidRDefault="00370170">
      <w:pPr>
        <w:pStyle w:val="TableofFigures"/>
        <w:tabs>
          <w:tab w:val="right" w:leader="dot" w:pos="9060"/>
        </w:tabs>
        <w:rPr>
          <w:rFonts w:eastAsiaTheme="minorEastAsia"/>
          <w:noProof/>
          <w:kern w:val="2"/>
          <w:sz w:val="24"/>
          <w:szCs w:val="24"/>
          <w:lang w:eastAsia="en-AU"/>
          <w14:ligatures w14:val="standardContextual"/>
        </w:rPr>
      </w:pPr>
      <w:r>
        <w:rPr>
          <w:noProof/>
        </w:rPr>
        <w:t>Table A4 Existing and proposed alpaca pregnancy-related standards by air</w:t>
      </w:r>
      <w:r>
        <w:rPr>
          <w:noProof/>
        </w:rPr>
        <w:tab/>
      </w:r>
      <w:r>
        <w:rPr>
          <w:noProof/>
        </w:rPr>
        <w:fldChar w:fldCharType="begin"/>
      </w:r>
      <w:r>
        <w:rPr>
          <w:noProof/>
        </w:rPr>
        <w:instrText xml:space="preserve"> PAGEREF _Toc198705697 \h </w:instrText>
      </w:r>
      <w:r>
        <w:rPr>
          <w:noProof/>
        </w:rPr>
      </w:r>
      <w:r>
        <w:rPr>
          <w:noProof/>
        </w:rPr>
        <w:fldChar w:fldCharType="separate"/>
      </w:r>
      <w:r w:rsidR="004F2D80">
        <w:rPr>
          <w:noProof/>
        </w:rPr>
        <w:t>27</w:t>
      </w:r>
      <w:r>
        <w:rPr>
          <w:noProof/>
        </w:rPr>
        <w:fldChar w:fldCharType="end"/>
      </w:r>
    </w:p>
    <w:p w14:paraId="018DE546" w14:textId="394678CD" w:rsidR="00370170" w:rsidRDefault="00370170">
      <w:pPr>
        <w:pStyle w:val="TableofFigures"/>
        <w:tabs>
          <w:tab w:val="right" w:leader="dot" w:pos="9060"/>
        </w:tabs>
        <w:rPr>
          <w:rFonts w:eastAsiaTheme="minorEastAsia"/>
          <w:noProof/>
          <w:kern w:val="2"/>
          <w:sz w:val="24"/>
          <w:szCs w:val="24"/>
          <w:lang w:eastAsia="en-AU"/>
          <w14:ligatures w14:val="standardContextual"/>
        </w:rPr>
      </w:pPr>
      <w:r>
        <w:rPr>
          <w:noProof/>
        </w:rPr>
        <w:t>Table A5 Existing and proposed camel pregnancy-related standards by air</w:t>
      </w:r>
      <w:r>
        <w:rPr>
          <w:noProof/>
        </w:rPr>
        <w:tab/>
      </w:r>
      <w:r>
        <w:rPr>
          <w:noProof/>
        </w:rPr>
        <w:fldChar w:fldCharType="begin"/>
      </w:r>
      <w:r>
        <w:rPr>
          <w:noProof/>
        </w:rPr>
        <w:instrText xml:space="preserve"> PAGEREF _Toc198705698 \h </w:instrText>
      </w:r>
      <w:r>
        <w:rPr>
          <w:noProof/>
        </w:rPr>
      </w:r>
      <w:r>
        <w:rPr>
          <w:noProof/>
        </w:rPr>
        <w:fldChar w:fldCharType="separate"/>
      </w:r>
      <w:r w:rsidR="004F2D80">
        <w:rPr>
          <w:noProof/>
        </w:rPr>
        <w:t>28</w:t>
      </w:r>
      <w:r>
        <w:rPr>
          <w:noProof/>
        </w:rPr>
        <w:fldChar w:fldCharType="end"/>
      </w:r>
    </w:p>
    <w:p w14:paraId="3BA15A43" w14:textId="75A531D7" w:rsidR="00370170" w:rsidRDefault="00370170">
      <w:pPr>
        <w:pStyle w:val="TableofFigures"/>
        <w:tabs>
          <w:tab w:val="right" w:leader="dot" w:pos="9060"/>
        </w:tabs>
        <w:rPr>
          <w:rFonts w:eastAsiaTheme="minorEastAsia"/>
          <w:noProof/>
          <w:kern w:val="2"/>
          <w:sz w:val="24"/>
          <w:szCs w:val="24"/>
          <w:lang w:eastAsia="en-AU"/>
          <w14:ligatures w14:val="standardContextual"/>
        </w:rPr>
      </w:pPr>
      <w:r>
        <w:rPr>
          <w:noProof/>
        </w:rPr>
        <w:t>Table A6 Existing and proposed deer pregnancy-related standards by air</w:t>
      </w:r>
      <w:r>
        <w:rPr>
          <w:noProof/>
        </w:rPr>
        <w:tab/>
      </w:r>
      <w:r>
        <w:rPr>
          <w:noProof/>
        </w:rPr>
        <w:fldChar w:fldCharType="begin"/>
      </w:r>
      <w:r>
        <w:rPr>
          <w:noProof/>
        </w:rPr>
        <w:instrText xml:space="preserve"> PAGEREF _Toc198705699 \h </w:instrText>
      </w:r>
      <w:r>
        <w:rPr>
          <w:noProof/>
        </w:rPr>
      </w:r>
      <w:r>
        <w:rPr>
          <w:noProof/>
        </w:rPr>
        <w:fldChar w:fldCharType="separate"/>
      </w:r>
      <w:r w:rsidR="004F2D80">
        <w:rPr>
          <w:noProof/>
        </w:rPr>
        <w:t>29</w:t>
      </w:r>
      <w:r>
        <w:rPr>
          <w:noProof/>
        </w:rPr>
        <w:fldChar w:fldCharType="end"/>
      </w:r>
    </w:p>
    <w:p w14:paraId="3810A025" w14:textId="10C55B55" w:rsidR="00370170" w:rsidRDefault="00370170">
      <w:pPr>
        <w:pStyle w:val="TableofFigures"/>
        <w:tabs>
          <w:tab w:val="right" w:leader="dot" w:pos="9060"/>
        </w:tabs>
        <w:rPr>
          <w:rFonts w:eastAsiaTheme="minorEastAsia"/>
          <w:noProof/>
          <w:kern w:val="2"/>
          <w:sz w:val="24"/>
          <w:szCs w:val="24"/>
          <w:lang w:eastAsia="en-AU"/>
          <w14:ligatures w14:val="standardContextual"/>
        </w:rPr>
      </w:pPr>
      <w:r>
        <w:rPr>
          <w:noProof/>
        </w:rPr>
        <w:t>Table A7 Existing and proposed goat pregnancy-related standards by air</w:t>
      </w:r>
      <w:r>
        <w:rPr>
          <w:noProof/>
        </w:rPr>
        <w:tab/>
      </w:r>
      <w:r>
        <w:rPr>
          <w:noProof/>
        </w:rPr>
        <w:fldChar w:fldCharType="begin"/>
      </w:r>
      <w:r>
        <w:rPr>
          <w:noProof/>
        </w:rPr>
        <w:instrText xml:space="preserve"> PAGEREF _Toc198705700 \h </w:instrText>
      </w:r>
      <w:r>
        <w:rPr>
          <w:noProof/>
        </w:rPr>
      </w:r>
      <w:r>
        <w:rPr>
          <w:noProof/>
        </w:rPr>
        <w:fldChar w:fldCharType="separate"/>
      </w:r>
      <w:r w:rsidR="004F2D80">
        <w:rPr>
          <w:noProof/>
        </w:rPr>
        <w:t>30</w:t>
      </w:r>
      <w:r>
        <w:rPr>
          <w:noProof/>
        </w:rPr>
        <w:fldChar w:fldCharType="end"/>
      </w:r>
    </w:p>
    <w:p w14:paraId="70DC8EA5" w14:textId="7FEA62E8" w:rsidR="00370170" w:rsidRDefault="00370170">
      <w:pPr>
        <w:pStyle w:val="TableofFigures"/>
        <w:tabs>
          <w:tab w:val="right" w:leader="dot" w:pos="9060"/>
        </w:tabs>
        <w:rPr>
          <w:rFonts w:eastAsiaTheme="minorEastAsia"/>
          <w:noProof/>
          <w:kern w:val="2"/>
          <w:sz w:val="24"/>
          <w:szCs w:val="24"/>
          <w:lang w:eastAsia="en-AU"/>
          <w14:ligatures w14:val="standardContextual"/>
        </w:rPr>
      </w:pPr>
      <w:r>
        <w:rPr>
          <w:noProof/>
        </w:rPr>
        <w:t>Table A8 Existing and proposed sheep pregnancy-related standards by air</w:t>
      </w:r>
      <w:r>
        <w:rPr>
          <w:noProof/>
        </w:rPr>
        <w:tab/>
      </w:r>
      <w:r>
        <w:rPr>
          <w:noProof/>
        </w:rPr>
        <w:fldChar w:fldCharType="begin"/>
      </w:r>
      <w:r>
        <w:rPr>
          <w:noProof/>
        </w:rPr>
        <w:instrText xml:space="preserve"> PAGEREF _Toc198705701 \h </w:instrText>
      </w:r>
      <w:r>
        <w:rPr>
          <w:noProof/>
        </w:rPr>
      </w:r>
      <w:r>
        <w:rPr>
          <w:noProof/>
        </w:rPr>
        <w:fldChar w:fldCharType="separate"/>
      </w:r>
      <w:r w:rsidR="004F2D80">
        <w:rPr>
          <w:noProof/>
        </w:rPr>
        <w:t>31</w:t>
      </w:r>
      <w:r>
        <w:rPr>
          <w:noProof/>
        </w:rPr>
        <w:fldChar w:fldCharType="end"/>
      </w:r>
    </w:p>
    <w:p w14:paraId="7930BBFC" w14:textId="77777777" w:rsidR="00104D66" w:rsidRDefault="00BA6FBC" w:rsidP="00E03FC0">
      <w:pPr>
        <w:pStyle w:val="TableofFigures"/>
        <w:tabs>
          <w:tab w:val="right" w:leader="dot" w:pos="9060"/>
        </w:tabs>
        <w:rPr>
          <w:noProof/>
        </w:rPr>
      </w:pPr>
      <w:r>
        <w:rPr>
          <w:noProof/>
        </w:rPr>
        <w:fldChar w:fldCharType="end"/>
      </w:r>
      <w:r w:rsidR="003A1AFD" w:rsidRPr="00E03FC0">
        <w:rPr>
          <w:rFonts w:ascii="Calibri Light" w:hAnsi="Calibri Light" w:cs="Calibri Light"/>
          <w:b/>
          <w:bCs/>
          <w:noProof/>
          <w:sz w:val="36"/>
          <w:szCs w:val="36"/>
        </w:rPr>
        <w:t>Figures</w:t>
      </w:r>
      <w:r w:rsidR="003A1AFD">
        <w:rPr>
          <w:rFonts w:ascii="Calibri Light" w:hAnsi="Calibri Light" w:cs="Calibri Light"/>
          <w:b/>
          <w:bCs/>
          <w:noProof/>
          <w:sz w:val="36"/>
          <w:szCs w:val="36"/>
        </w:rPr>
        <w:fldChar w:fldCharType="begin"/>
      </w:r>
      <w:r w:rsidR="003A1AFD" w:rsidRPr="00E03FC0">
        <w:rPr>
          <w:rFonts w:ascii="Calibri Light" w:hAnsi="Calibri Light" w:cs="Calibri Light"/>
          <w:b/>
          <w:bCs/>
          <w:noProof/>
          <w:sz w:val="36"/>
          <w:szCs w:val="36"/>
        </w:rPr>
        <w:instrText xml:space="preserve"> TOC \c "Figure" </w:instrText>
      </w:r>
      <w:r w:rsidR="003A1AFD">
        <w:rPr>
          <w:rFonts w:ascii="Calibri Light" w:hAnsi="Calibri Light" w:cs="Calibri Light"/>
          <w:b/>
          <w:bCs/>
          <w:noProof/>
          <w:sz w:val="36"/>
          <w:szCs w:val="36"/>
        </w:rPr>
        <w:fldChar w:fldCharType="separate"/>
      </w:r>
    </w:p>
    <w:p w14:paraId="5DA8B453" w14:textId="283220F8" w:rsidR="00104D66" w:rsidRDefault="00104D66">
      <w:pPr>
        <w:pStyle w:val="TableofFigures"/>
        <w:tabs>
          <w:tab w:val="right" w:leader="dot" w:pos="9060"/>
        </w:tabs>
        <w:rPr>
          <w:rFonts w:eastAsiaTheme="minorEastAsia"/>
          <w:noProof/>
          <w:kern w:val="2"/>
          <w:sz w:val="24"/>
          <w:szCs w:val="24"/>
          <w:lang w:eastAsia="en-AU"/>
          <w14:ligatures w14:val="standardContextual"/>
        </w:rPr>
      </w:pPr>
      <w:r>
        <w:rPr>
          <w:noProof/>
        </w:rPr>
        <w:t>Figure 1 Species and end use of exported cattle from 2 November 2020 to 1 August 2024</w:t>
      </w:r>
      <w:r>
        <w:rPr>
          <w:noProof/>
        </w:rPr>
        <w:tab/>
      </w:r>
      <w:r>
        <w:rPr>
          <w:noProof/>
        </w:rPr>
        <w:fldChar w:fldCharType="begin"/>
      </w:r>
      <w:r>
        <w:rPr>
          <w:noProof/>
        </w:rPr>
        <w:instrText xml:space="preserve"> PAGEREF _Toc198807817 \h </w:instrText>
      </w:r>
      <w:r>
        <w:rPr>
          <w:noProof/>
        </w:rPr>
      </w:r>
      <w:r>
        <w:rPr>
          <w:noProof/>
        </w:rPr>
        <w:fldChar w:fldCharType="separate"/>
      </w:r>
      <w:r w:rsidR="004F2D80">
        <w:rPr>
          <w:noProof/>
        </w:rPr>
        <w:t>4</w:t>
      </w:r>
      <w:r>
        <w:rPr>
          <w:noProof/>
        </w:rPr>
        <w:fldChar w:fldCharType="end"/>
      </w:r>
    </w:p>
    <w:p w14:paraId="2C1AB5C9" w14:textId="595E7E48" w:rsidR="00104D66" w:rsidRDefault="00104D66">
      <w:pPr>
        <w:pStyle w:val="TableofFigures"/>
        <w:tabs>
          <w:tab w:val="right" w:leader="dot" w:pos="9060"/>
        </w:tabs>
        <w:rPr>
          <w:rFonts w:eastAsiaTheme="minorEastAsia"/>
          <w:noProof/>
          <w:kern w:val="2"/>
          <w:sz w:val="24"/>
          <w:szCs w:val="24"/>
          <w:lang w:eastAsia="en-AU"/>
          <w14:ligatures w14:val="standardContextual"/>
        </w:rPr>
      </w:pPr>
      <w:r>
        <w:rPr>
          <w:noProof/>
        </w:rPr>
        <w:t>Figure 2 Percentage of buffalo, cattle and sheep exports by destination region</w:t>
      </w:r>
      <w:r>
        <w:rPr>
          <w:noProof/>
        </w:rPr>
        <w:tab/>
      </w:r>
      <w:r>
        <w:rPr>
          <w:noProof/>
        </w:rPr>
        <w:fldChar w:fldCharType="begin"/>
      </w:r>
      <w:r>
        <w:rPr>
          <w:noProof/>
        </w:rPr>
        <w:instrText xml:space="preserve"> PAGEREF _Toc198807818 \h </w:instrText>
      </w:r>
      <w:r>
        <w:rPr>
          <w:noProof/>
        </w:rPr>
      </w:r>
      <w:r>
        <w:rPr>
          <w:noProof/>
        </w:rPr>
        <w:fldChar w:fldCharType="separate"/>
      </w:r>
      <w:r w:rsidR="004F2D80">
        <w:rPr>
          <w:noProof/>
        </w:rPr>
        <w:t>5</w:t>
      </w:r>
      <w:r>
        <w:rPr>
          <w:noProof/>
        </w:rPr>
        <w:fldChar w:fldCharType="end"/>
      </w:r>
    </w:p>
    <w:p w14:paraId="61C82A4D" w14:textId="441D02B4" w:rsidR="003A1AFD" w:rsidRPr="003A1AFD" w:rsidRDefault="003A1AFD" w:rsidP="00746CE8">
      <w:pPr>
        <w:pStyle w:val="TableofFigures"/>
        <w:tabs>
          <w:tab w:val="right" w:leader="dot" w:pos="9060"/>
        </w:tabs>
        <w:rPr>
          <w:noProof/>
        </w:rPr>
        <w:sectPr w:rsidR="003A1AFD" w:rsidRPr="003A1AFD" w:rsidSect="003A1AFD">
          <w:headerReference w:type="even" r:id="rId16"/>
          <w:headerReference w:type="default" r:id="rId17"/>
          <w:footerReference w:type="even" r:id="rId18"/>
          <w:footerReference w:type="default" r:id="rId19"/>
          <w:headerReference w:type="first" r:id="rId20"/>
          <w:footerReference w:type="first" r:id="rId21"/>
          <w:pgSz w:w="11906" w:h="16838"/>
          <w:pgMar w:top="1418" w:right="1418" w:bottom="1418" w:left="1418" w:header="567" w:footer="283" w:gutter="0"/>
          <w:pgNumType w:fmt="lowerRoman"/>
          <w:cols w:space="708"/>
          <w:titlePg/>
          <w:docGrid w:linePitch="360"/>
        </w:sectPr>
      </w:pPr>
      <w:r>
        <w:rPr>
          <w:noProof/>
        </w:rPr>
        <w:fldChar w:fldCharType="end"/>
      </w:r>
    </w:p>
    <w:p w14:paraId="0A43B499" w14:textId="5ED4FA49" w:rsidR="00EC2DBA" w:rsidRDefault="003A1AFD" w:rsidP="005A46F9">
      <w:pPr>
        <w:pStyle w:val="Heading2"/>
        <w:numPr>
          <w:ilvl w:val="0"/>
          <w:numId w:val="0"/>
        </w:numPr>
        <w:ind w:left="720" w:hanging="720"/>
      </w:pPr>
      <w:bookmarkStart w:id="0" w:name="_Toc198628222"/>
      <w:r>
        <w:lastRenderedPageBreak/>
        <w:t>Introduction</w:t>
      </w:r>
      <w:bookmarkEnd w:id="0"/>
    </w:p>
    <w:p w14:paraId="60233B5F" w14:textId="696AD119" w:rsidR="00A766C0" w:rsidRDefault="00CD625C" w:rsidP="00A766C0">
      <w:r>
        <w:t xml:space="preserve">The Australian Standards for </w:t>
      </w:r>
      <w:r w:rsidR="0011441C">
        <w:t xml:space="preserve">the </w:t>
      </w:r>
      <w:r>
        <w:t>Export of Livestock (</w:t>
      </w:r>
      <w:r w:rsidR="00A766C0">
        <w:t>ASEL</w:t>
      </w:r>
      <w:r>
        <w:t>)</w:t>
      </w:r>
      <w:r w:rsidR="00A766C0">
        <w:t xml:space="preserve"> set out the </w:t>
      </w:r>
      <w:r w:rsidR="00E5501A">
        <w:t>pregnancy</w:t>
      </w:r>
      <w:r w:rsidR="00021D8F">
        <w:t>-</w:t>
      </w:r>
      <w:r w:rsidR="00E5501A">
        <w:t xml:space="preserve">related </w:t>
      </w:r>
      <w:r w:rsidR="00A766C0">
        <w:t xml:space="preserve">requirements </w:t>
      </w:r>
      <w:r w:rsidR="003A1AFD">
        <w:t xml:space="preserve">that </w:t>
      </w:r>
      <w:r w:rsidR="00A766C0">
        <w:t xml:space="preserve">exporters must meet to export livestock from Australia. ASEL pregnancy-related requirements aim to accurately </w:t>
      </w:r>
      <w:proofErr w:type="gramStart"/>
      <w:r w:rsidR="00A766C0">
        <w:t>determine</w:t>
      </w:r>
      <w:proofErr w:type="gramEnd"/>
      <w:r w:rsidR="00A766C0">
        <w:t xml:space="preserve"> the pregnancy status of exported livestock </w:t>
      </w:r>
      <w:r w:rsidR="00E5501A">
        <w:t>and</w:t>
      </w:r>
      <w:r w:rsidR="00A766C0">
        <w:t xml:space="preserve"> ensure </w:t>
      </w:r>
      <w:proofErr w:type="gramStart"/>
      <w:r w:rsidR="00A766C0">
        <w:t>appropriate management</w:t>
      </w:r>
      <w:proofErr w:type="gramEnd"/>
      <w:r w:rsidR="00A766C0">
        <w:t xml:space="preserve"> and positive animal welfare outcomes throughout the supply chain.</w:t>
      </w:r>
    </w:p>
    <w:p w14:paraId="484D1E32" w14:textId="6F152A1A" w:rsidR="00E362EF" w:rsidRDefault="00A766C0" w:rsidP="00A766C0">
      <w:r>
        <w:t>The Department of Agriculture, Fisheries and Forestry has undertaken a review of ASEL pregnancy-related requirements to address stakeholder feedback</w:t>
      </w:r>
      <w:r w:rsidR="00CD625C">
        <w:t xml:space="preserve">, </w:t>
      </w:r>
      <w:r w:rsidR="003A1AFD">
        <w:t>which included</w:t>
      </w:r>
      <w:r>
        <w:t>:</w:t>
      </w:r>
    </w:p>
    <w:p w14:paraId="0F8859A1" w14:textId="4E6609F8" w:rsidR="0011441C" w:rsidRDefault="00F429E6" w:rsidP="00A766C0">
      <w:pPr>
        <w:pStyle w:val="ListBullet"/>
      </w:pPr>
      <w:r>
        <w:t>The</w:t>
      </w:r>
      <w:r w:rsidR="00A766C0">
        <w:t xml:space="preserve"> </w:t>
      </w:r>
      <w:r w:rsidR="00A766C0" w:rsidRPr="00A766C0">
        <w:t>potential shortage of veterinarians with competency in manual pregnancy diagnosis of cattle</w:t>
      </w:r>
      <w:r w:rsidR="00021D8F">
        <w:t xml:space="preserve"> </w:t>
      </w:r>
      <w:r w:rsidR="00A766C0" w:rsidRPr="00A766C0">
        <w:t>could</w:t>
      </w:r>
      <w:r w:rsidR="00021D8F">
        <w:t>:</w:t>
      </w:r>
    </w:p>
    <w:p w14:paraId="12F411EB" w14:textId="1D90F7F4" w:rsidR="008B4444" w:rsidRDefault="00A766C0" w:rsidP="005A46F9">
      <w:pPr>
        <w:pStyle w:val="ListBullet2"/>
      </w:pPr>
      <w:proofErr w:type="gramStart"/>
      <w:r w:rsidRPr="00A766C0">
        <w:t>impact</w:t>
      </w:r>
      <w:proofErr w:type="gramEnd"/>
      <w:r w:rsidRPr="00A766C0">
        <w:t xml:space="preserve"> the ability of exporters to meet ASEL pregnancy testing requirements</w:t>
      </w:r>
    </w:p>
    <w:p w14:paraId="245A6496" w14:textId="5D8512D2" w:rsidR="00A766C0" w:rsidRDefault="00A766C0" w:rsidP="008B4444">
      <w:pPr>
        <w:pStyle w:val="ListBullet2"/>
      </w:pPr>
      <w:r w:rsidRPr="00A766C0">
        <w:t>threat</w:t>
      </w:r>
      <w:r w:rsidR="0037318C">
        <w:t>en</w:t>
      </w:r>
      <w:r w:rsidRPr="00A766C0">
        <w:t xml:space="preserve"> the sustainability of supplying export pregnancy testing services</w:t>
      </w:r>
      <w:r>
        <w:t>.</w:t>
      </w:r>
    </w:p>
    <w:p w14:paraId="57C9A119" w14:textId="1A5E0F9A" w:rsidR="00A766C0" w:rsidRDefault="00A766C0" w:rsidP="00A766C0">
      <w:pPr>
        <w:pStyle w:val="ListBullet"/>
      </w:pPr>
      <w:r w:rsidRPr="00A766C0">
        <w:t xml:space="preserve">ASEL should allow for greater flexibility </w:t>
      </w:r>
      <w:r w:rsidR="0011441C">
        <w:t>in</w:t>
      </w:r>
      <w:r w:rsidR="0011441C" w:rsidRPr="00A766C0">
        <w:t xml:space="preserve"> </w:t>
      </w:r>
      <w:r w:rsidR="00E5501A">
        <w:t>the methods of</w:t>
      </w:r>
      <w:r w:rsidR="0011441C">
        <w:t xml:space="preserve"> </w:t>
      </w:r>
      <w:r w:rsidRPr="00A766C0">
        <w:t xml:space="preserve">pregnancy testing </w:t>
      </w:r>
      <w:r w:rsidR="00E5501A">
        <w:t xml:space="preserve">of cattle and buffalo </w:t>
      </w:r>
      <w:r w:rsidRPr="00A766C0">
        <w:t>to reflect the latest available science and industry best practice</w:t>
      </w:r>
      <w:r>
        <w:t>.</w:t>
      </w:r>
    </w:p>
    <w:p w14:paraId="13C18B41" w14:textId="02EF086E" w:rsidR="00A766C0" w:rsidRDefault="00A766C0" w:rsidP="00A766C0">
      <w:pPr>
        <w:pStyle w:val="ListBullet"/>
      </w:pPr>
      <w:r w:rsidRPr="00A766C0">
        <w:t xml:space="preserve">ASEL should balance the practicalities </w:t>
      </w:r>
      <w:r w:rsidR="0011441C">
        <w:t>of</w:t>
      </w:r>
      <w:r w:rsidR="0011441C" w:rsidRPr="00A766C0">
        <w:t xml:space="preserve"> </w:t>
      </w:r>
      <w:r w:rsidRPr="00A766C0">
        <w:t xml:space="preserve">pregnancy testing </w:t>
      </w:r>
      <w:r w:rsidR="0011441C" w:rsidRPr="00A766C0">
        <w:t>method</w:t>
      </w:r>
      <w:r w:rsidR="0011441C">
        <w:t>s</w:t>
      </w:r>
      <w:r w:rsidRPr="00A766C0">
        <w:t xml:space="preserve"> with the related risks, including the risk of incorrect pregnancy diagnosis.</w:t>
      </w:r>
    </w:p>
    <w:p w14:paraId="03DEFA9B" w14:textId="7D13C1E0" w:rsidR="00A766C0" w:rsidRDefault="00A766C0" w:rsidP="00A766C0">
      <w:pPr>
        <w:pStyle w:val="ListBullet"/>
      </w:pPr>
      <w:r>
        <w:t>ASEL should allow for longer validity periods for</w:t>
      </w:r>
      <w:r w:rsidR="00871978">
        <w:t xml:space="preserve"> breeder</w:t>
      </w:r>
      <w:r>
        <w:t xml:space="preserve"> cattle pregnancy test</w:t>
      </w:r>
      <w:r w:rsidR="00E5501A">
        <w:t>s.</w:t>
      </w:r>
      <w:r>
        <w:t xml:space="preserve"> </w:t>
      </w:r>
    </w:p>
    <w:p w14:paraId="6B3ED6B3" w14:textId="7FE9B5FD" w:rsidR="00E5501A" w:rsidRDefault="00E5501A" w:rsidP="00E5501A">
      <w:pPr>
        <w:pStyle w:val="ListBullet"/>
      </w:pPr>
      <w:bookmarkStart w:id="1" w:name="_Hlk195090429"/>
      <w:r w:rsidRPr="00E5501A">
        <w:t>ASEL should</w:t>
      </w:r>
      <w:r w:rsidR="00765484">
        <w:t xml:space="preserve"> clarify the validity period </w:t>
      </w:r>
      <w:r w:rsidR="00765484" w:rsidRPr="00E5501A">
        <w:t>for feeder and slaughter cattle pregnancy tests</w:t>
      </w:r>
      <w:r w:rsidR="00765484">
        <w:t xml:space="preserve"> and</w:t>
      </w:r>
      <w:r w:rsidRPr="00E5501A">
        <w:t xml:space="preserve"> allow </w:t>
      </w:r>
      <w:r w:rsidR="00021D8F">
        <w:t xml:space="preserve">for </w:t>
      </w:r>
      <w:proofErr w:type="gramStart"/>
      <w:r w:rsidRPr="00E5501A">
        <w:t>an option</w:t>
      </w:r>
      <w:proofErr w:type="gramEnd"/>
      <w:r w:rsidRPr="00E5501A">
        <w:t xml:space="preserve"> to </w:t>
      </w:r>
      <w:r w:rsidR="00765484">
        <w:t xml:space="preserve">apply for an </w:t>
      </w:r>
      <w:bookmarkEnd w:id="1"/>
      <w:r w:rsidR="00765484">
        <w:t>extension to this</w:t>
      </w:r>
      <w:r w:rsidR="0075411C">
        <w:t xml:space="preserve"> validity</w:t>
      </w:r>
      <w:r w:rsidR="00765484">
        <w:t xml:space="preserve"> period.</w:t>
      </w:r>
    </w:p>
    <w:p w14:paraId="05CD03F7" w14:textId="7C98F26D" w:rsidR="000A3757" w:rsidRDefault="00F429E6" w:rsidP="00E021A9">
      <w:pPr>
        <w:pStyle w:val="ListBullet"/>
      </w:pPr>
      <w:r>
        <w:t>T</w:t>
      </w:r>
      <w:r w:rsidR="00021D8F">
        <w:t xml:space="preserve">he wording in </w:t>
      </w:r>
      <w:r w:rsidR="00A766C0">
        <w:t xml:space="preserve">ASEL </w:t>
      </w:r>
      <w:r w:rsidR="00021D8F">
        <w:t>pregnancy-related stand</w:t>
      </w:r>
      <w:r w:rsidR="0077358F">
        <w:t>ards</w:t>
      </w:r>
      <w:r w:rsidR="00021D8F">
        <w:t xml:space="preserve"> </w:t>
      </w:r>
      <w:r w:rsidR="00A766C0">
        <w:t xml:space="preserve">should </w:t>
      </w:r>
      <w:proofErr w:type="gramStart"/>
      <w:r w:rsidR="00021D8F">
        <w:t xml:space="preserve">be </w:t>
      </w:r>
      <w:r w:rsidR="00A766C0">
        <w:t>simplif</w:t>
      </w:r>
      <w:r w:rsidR="00021D8F">
        <w:t>ied</w:t>
      </w:r>
      <w:proofErr w:type="gramEnd"/>
      <w:r w:rsidR="00A766C0">
        <w:t xml:space="preserve"> to improve readability and reduce repetition</w:t>
      </w:r>
      <w:r w:rsidR="000A3757">
        <w:t>.</w:t>
      </w:r>
    </w:p>
    <w:p w14:paraId="1319E387" w14:textId="079E019C" w:rsidR="009F73AB" w:rsidRDefault="00F429E6" w:rsidP="009F73AB">
      <w:pPr>
        <w:pStyle w:val="ListBullet"/>
      </w:pPr>
      <w:r>
        <w:t>T</w:t>
      </w:r>
      <w:r w:rsidR="0077358F">
        <w:t>he use of terms ‘certify</w:t>
      </w:r>
      <w:proofErr w:type="gramStart"/>
      <w:r w:rsidR="0077358F">
        <w:t>’</w:t>
      </w:r>
      <w:proofErr w:type="gramEnd"/>
      <w:r w:rsidR="0077358F">
        <w:t xml:space="preserve"> and ‘certification’ should </w:t>
      </w:r>
      <w:proofErr w:type="gramStart"/>
      <w:r w:rsidR="0077358F">
        <w:t>be clarified</w:t>
      </w:r>
      <w:proofErr w:type="gramEnd"/>
      <w:r w:rsidR="0077358F">
        <w:t xml:space="preserve"> in ASEL.</w:t>
      </w:r>
    </w:p>
    <w:p w14:paraId="49497433" w14:textId="275C1838" w:rsidR="00A766C0" w:rsidRDefault="00BE7D47" w:rsidP="006A1835">
      <w:r>
        <w:t xml:space="preserve">The </w:t>
      </w:r>
      <w:r w:rsidR="00A766C0">
        <w:t xml:space="preserve">review of pregnancy-related requirements </w:t>
      </w:r>
      <w:r>
        <w:t xml:space="preserve">also </w:t>
      </w:r>
      <w:r w:rsidR="00A766C0">
        <w:t>aligns with the</w:t>
      </w:r>
      <w:r w:rsidR="000B1707">
        <w:t xml:space="preserve"> </w:t>
      </w:r>
      <w:r w:rsidR="0011441C" w:rsidRPr="00E021A9">
        <w:t>Inspector General of Live Animal Exports</w:t>
      </w:r>
      <w:r>
        <w:t xml:space="preserve"> (</w:t>
      </w:r>
      <w:r w:rsidR="00221F54">
        <w:t>2020)</w:t>
      </w:r>
      <w:r w:rsidR="00725D84">
        <w:t xml:space="preserve"> </w:t>
      </w:r>
      <w:bookmarkStart w:id="2" w:name="_Hlk193799127"/>
      <w:r w:rsidR="0011441C">
        <w:fldChar w:fldCharType="begin"/>
      </w:r>
      <w:r w:rsidR="0011441C">
        <w:instrText>HYPERLINK "https://www.igawlae.gov.au/current-reviews"</w:instrText>
      </w:r>
      <w:r w:rsidR="0011441C">
        <w:fldChar w:fldCharType="separate"/>
      </w:r>
      <w:r w:rsidR="0068114E" w:rsidRPr="0011441C">
        <w:rPr>
          <w:rStyle w:val="Hyperlink"/>
        </w:rPr>
        <w:t>Implementation of Moss</w:t>
      </w:r>
      <w:r w:rsidR="00A766C0" w:rsidRPr="0011441C">
        <w:rPr>
          <w:rStyle w:val="Hyperlink"/>
        </w:rPr>
        <w:t xml:space="preserve"> Review </w:t>
      </w:r>
      <w:r w:rsidR="00200C20" w:rsidRPr="00200C20">
        <w:rPr>
          <w:rStyle w:val="Hyperlink"/>
        </w:rPr>
        <w:t>r</w:t>
      </w:r>
      <w:r w:rsidR="00221F54" w:rsidRPr="00200C20">
        <w:rPr>
          <w:rStyle w:val="Hyperlink"/>
        </w:rPr>
        <w:t>ecommendations</w:t>
      </w:r>
      <w:r w:rsidR="0011441C" w:rsidRPr="0011441C">
        <w:rPr>
          <w:rStyle w:val="Hyperlink"/>
        </w:rPr>
        <w:t>: r</w:t>
      </w:r>
      <w:r w:rsidRPr="0011441C">
        <w:rPr>
          <w:rStyle w:val="Hyperlink"/>
        </w:rPr>
        <w:t xml:space="preserve">eview </w:t>
      </w:r>
      <w:r w:rsidR="0011441C" w:rsidRPr="0011441C">
        <w:rPr>
          <w:rStyle w:val="Hyperlink"/>
        </w:rPr>
        <w:t>r</w:t>
      </w:r>
      <w:r w:rsidRPr="0011441C">
        <w:rPr>
          <w:rStyle w:val="Hyperlink"/>
        </w:rPr>
        <w:t>eport 2020/02</w:t>
      </w:r>
      <w:r w:rsidR="0011441C">
        <w:fldChar w:fldCharType="end"/>
      </w:r>
      <w:bookmarkEnd w:id="2"/>
      <w:r w:rsidR="008544D8">
        <w:t>,</w:t>
      </w:r>
      <w:r>
        <w:t xml:space="preserve"> </w:t>
      </w:r>
      <w:r w:rsidR="00221F54">
        <w:t>which</w:t>
      </w:r>
      <w:r w:rsidR="00A766C0">
        <w:t xml:space="preserve"> </w:t>
      </w:r>
      <w:r w:rsidR="00A766C0" w:rsidRPr="00200C20">
        <w:t>recommended</w:t>
      </w:r>
      <w:r w:rsidR="00A766C0">
        <w:t xml:space="preserve"> ASEL is regularly reviewed to accommodate changes in science and evidence and to allow consideration of issues raised by industry.</w:t>
      </w:r>
    </w:p>
    <w:p w14:paraId="52F1A2E4" w14:textId="2830E0FF" w:rsidR="00A766C0" w:rsidRDefault="00A766C0" w:rsidP="00A766C0">
      <w:r>
        <w:t xml:space="preserve">In </w:t>
      </w:r>
      <w:proofErr w:type="gramStart"/>
      <w:r>
        <w:t>determining</w:t>
      </w:r>
      <w:proofErr w:type="gramEnd"/>
      <w:r>
        <w:t xml:space="preserve"> the suitability of ASEL pregnancy-related requirements, </w:t>
      </w:r>
      <w:r w:rsidR="008544D8">
        <w:t>we</w:t>
      </w:r>
      <w:r>
        <w:t>:</w:t>
      </w:r>
    </w:p>
    <w:p w14:paraId="1B02DAEC" w14:textId="7EF4A9B0" w:rsidR="00A766C0" w:rsidRDefault="00A766C0" w:rsidP="00124FC6">
      <w:pPr>
        <w:pStyle w:val="ListBullet"/>
      </w:pPr>
      <w:r>
        <w:t>reviewed available scientific literature and</w:t>
      </w:r>
      <w:r w:rsidR="000A3757">
        <w:t xml:space="preserve"> </w:t>
      </w:r>
      <w:r w:rsidR="0077358F">
        <w:t>other</w:t>
      </w:r>
      <w:r>
        <w:t xml:space="preserve"> research</w:t>
      </w:r>
    </w:p>
    <w:p w14:paraId="57955E42" w14:textId="50FD8D0B" w:rsidR="00A766C0" w:rsidRDefault="00A766C0" w:rsidP="007D18F2">
      <w:pPr>
        <w:pStyle w:val="ListBullet"/>
      </w:pPr>
      <w:r>
        <w:t>analysed data on pregnancy-related outcomes in registered establishments and on vessels</w:t>
      </w:r>
    </w:p>
    <w:p w14:paraId="184DF19B" w14:textId="1445366C" w:rsidR="00A766C0" w:rsidRDefault="00A766C0" w:rsidP="00124FC6">
      <w:pPr>
        <w:pStyle w:val="ListBullet"/>
      </w:pPr>
      <w:r>
        <w:t>reviewed stakeholder feedback</w:t>
      </w:r>
    </w:p>
    <w:p w14:paraId="013A82CE" w14:textId="796F07A1" w:rsidR="00A766C0" w:rsidRDefault="00A766C0" w:rsidP="00124FC6">
      <w:pPr>
        <w:pStyle w:val="ListBullet"/>
      </w:pPr>
      <w:r>
        <w:t>undertook internal and external consultation, including targeted stakeholder engagement.</w:t>
      </w:r>
    </w:p>
    <w:p w14:paraId="01ABBA64" w14:textId="6B80039B" w:rsidR="00A766C0" w:rsidRDefault="00A766C0" w:rsidP="00A766C0">
      <w:r>
        <w:t xml:space="preserve">Key findings from these activities </w:t>
      </w:r>
      <w:proofErr w:type="gramStart"/>
      <w:r>
        <w:t>are presented</w:t>
      </w:r>
      <w:proofErr w:type="gramEnd"/>
      <w:r>
        <w:t xml:space="preserve"> in this paper</w:t>
      </w:r>
      <w:r w:rsidR="0068114E">
        <w:t>.</w:t>
      </w:r>
    </w:p>
    <w:p w14:paraId="518C378F" w14:textId="37ADA138" w:rsidR="00E362EF" w:rsidRPr="00C05EA8" w:rsidRDefault="007D18F2" w:rsidP="003A1AFD">
      <w:pPr>
        <w:pStyle w:val="Heading2"/>
        <w:numPr>
          <w:ilvl w:val="0"/>
          <w:numId w:val="0"/>
        </w:numPr>
      </w:pPr>
      <w:bookmarkStart w:id="3" w:name="_Toc198628223"/>
      <w:r w:rsidRPr="007D18F2">
        <w:lastRenderedPageBreak/>
        <w:t xml:space="preserve">Scientific literature and </w:t>
      </w:r>
      <w:r w:rsidR="0077358F">
        <w:t xml:space="preserve">other </w:t>
      </w:r>
      <w:r w:rsidRPr="007D18F2">
        <w:t>research</w:t>
      </w:r>
      <w:bookmarkEnd w:id="3"/>
    </w:p>
    <w:p w14:paraId="6AE211B3" w14:textId="34D75A9F" w:rsidR="007D18F2" w:rsidRPr="001C7CCE" w:rsidRDefault="007D18F2" w:rsidP="007D18F2">
      <w:pPr>
        <w:rPr>
          <w:rFonts w:cstheme="minorHAnsi"/>
        </w:rPr>
      </w:pPr>
      <w:bookmarkStart w:id="4" w:name="_Hlk189470450"/>
      <w:r w:rsidRPr="001C7CCE">
        <w:rPr>
          <w:rFonts w:cstheme="minorHAnsi"/>
        </w:rPr>
        <w:t>Bagley et al. (202</w:t>
      </w:r>
      <w:r w:rsidR="00194754">
        <w:rPr>
          <w:rFonts w:cstheme="minorHAnsi"/>
        </w:rPr>
        <w:t>2</w:t>
      </w:r>
      <w:r w:rsidRPr="001C7CCE">
        <w:rPr>
          <w:rFonts w:cstheme="minorHAnsi"/>
        </w:rPr>
        <w:t xml:space="preserve">) state that manual palpation and ultrasound are safe and </w:t>
      </w:r>
      <w:proofErr w:type="gramStart"/>
      <w:r w:rsidRPr="001C7CCE">
        <w:rPr>
          <w:rFonts w:cstheme="minorHAnsi"/>
        </w:rPr>
        <w:t>accurate</w:t>
      </w:r>
      <w:proofErr w:type="gramEnd"/>
      <w:r w:rsidRPr="001C7CCE">
        <w:rPr>
          <w:rFonts w:cstheme="minorHAnsi"/>
        </w:rPr>
        <w:t xml:space="preserve"> methods of pregnancy diagnosis and foetal aging</w:t>
      </w:r>
      <w:r w:rsidR="00F429E6">
        <w:rPr>
          <w:rFonts w:cstheme="minorHAnsi"/>
        </w:rPr>
        <w:t>.</w:t>
      </w:r>
      <w:r w:rsidRPr="001C7CCE">
        <w:rPr>
          <w:rFonts w:cstheme="minorHAnsi"/>
        </w:rPr>
        <w:t xml:space="preserve"> Balhara et al. (2013) found that both methods are </w:t>
      </w:r>
      <w:proofErr w:type="gramStart"/>
      <w:r w:rsidRPr="001C7CCE">
        <w:rPr>
          <w:rFonts w:cstheme="minorHAnsi"/>
        </w:rPr>
        <w:t>accurate</w:t>
      </w:r>
      <w:proofErr w:type="gramEnd"/>
      <w:r w:rsidRPr="001C7CCE">
        <w:rPr>
          <w:rFonts w:cstheme="minorHAnsi"/>
        </w:rPr>
        <w:t xml:space="preserve"> and require a high degree of operator skill and experience.</w:t>
      </w:r>
    </w:p>
    <w:p w14:paraId="7DCDFECD" w14:textId="370382D5" w:rsidR="007D18F2" w:rsidRPr="00294C9A" w:rsidRDefault="007D18F2" w:rsidP="007D18F2">
      <w:pPr>
        <w:rPr>
          <w:rFonts w:eastAsia="Times New Roman"/>
        </w:rPr>
      </w:pPr>
      <w:r w:rsidRPr="001C7CCE">
        <w:rPr>
          <w:rFonts w:cstheme="minorHAnsi"/>
        </w:rPr>
        <w:t>Most s</w:t>
      </w:r>
      <w:r w:rsidR="00C4292A">
        <w:rPr>
          <w:rFonts w:cstheme="minorHAnsi"/>
        </w:rPr>
        <w:t>cientific s</w:t>
      </w:r>
      <w:r w:rsidRPr="001C7CCE">
        <w:rPr>
          <w:rFonts w:cstheme="minorHAnsi"/>
        </w:rPr>
        <w:t>ources agree that both methods have advantages and limitations. For example, Cottle</w:t>
      </w:r>
      <w:r w:rsidR="0068114E">
        <w:rPr>
          <w:rFonts w:cstheme="minorHAnsi"/>
        </w:rPr>
        <w:t xml:space="preserve"> and Kahn</w:t>
      </w:r>
      <w:r w:rsidRPr="001C7CCE">
        <w:rPr>
          <w:rFonts w:cstheme="minorHAnsi"/>
        </w:rPr>
        <w:t xml:space="preserve"> (2014) found that in intensively managed herds, ultrasound allows for earlier pregnancy detection and accurately assesses foetal age. </w:t>
      </w:r>
      <w:r w:rsidR="00975A81" w:rsidRPr="00975A81">
        <w:rPr>
          <w:rFonts w:cstheme="minorHAnsi"/>
        </w:rPr>
        <w:t>However, in later stages of pregnancy, ultrasound becomes less effective at foetal aging as the size and depth of the foetus within the abdomen becomes too great to allow complete visualisation (</w:t>
      </w:r>
      <w:r w:rsidR="00975A81">
        <w:rPr>
          <w:rFonts w:cstheme="minorHAnsi"/>
        </w:rPr>
        <w:t xml:space="preserve">Thomas, Poock &amp; Smith 2021, </w:t>
      </w:r>
      <w:proofErr w:type="spellStart"/>
      <w:r w:rsidR="00975A81">
        <w:rPr>
          <w:rFonts w:cstheme="minorHAnsi"/>
        </w:rPr>
        <w:t>Jephcott</w:t>
      </w:r>
      <w:proofErr w:type="spellEnd"/>
      <w:r w:rsidR="00975A81">
        <w:rPr>
          <w:rFonts w:cstheme="minorHAnsi"/>
        </w:rPr>
        <w:t xml:space="preserve"> &amp; P</w:t>
      </w:r>
      <w:r w:rsidR="00FC2827">
        <w:rPr>
          <w:rFonts w:cstheme="minorHAnsi"/>
        </w:rPr>
        <w:t>e</w:t>
      </w:r>
      <w:r w:rsidR="00975A81">
        <w:rPr>
          <w:rFonts w:cstheme="minorHAnsi"/>
        </w:rPr>
        <w:t xml:space="preserve">terson 2019, Colloton 2014). </w:t>
      </w:r>
      <w:r w:rsidRPr="00C4292A">
        <w:rPr>
          <w:rFonts w:cstheme="minorHAnsi"/>
        </w:rPr>
        <w:t xml:space="preserve">Alternatively, manual palpation may </w:t>
      </w:r>
      <w:proofErr w:type="gramStart"/>
      <w:r w:rsidRPr="00C4292A">
        <w:rPr>
          <w:rFonts w:cstheme="minorHAnsi"/>
        </w:rPr>
        <w:t>be more commonly used</w:t>
      </w:r>
      <w:proofErr w:type="gramEnd"/>
      <w:r w:rsidRPr="00C4292A">
        <w:rPr>
          <w:rFonts w:cstheme="minorHAnsi"/>
        </w:rPr>
        <w:t xml:space="preserve"> to detect pregnancy in extensiv</w:t>
      </w:r>
      <w:r w:rsidR="00C4292A">
        <w:rPr>
          <w:rFonts w:cstheme="minorHAnsi"/>
        </w:rPr>
        <w:t>ely managed herds</w:t>
      </w:r>
      <w:r w:rsidRPr="00C4292A">
        <w:rPr>
          <w:rFonts w:cstheme="minorHAnsi"/>
        </w:rPr>
        <w:t xml:space="preserve"> with year-round</w:t>
      </w:r>
      <w:r w:rsidR="007C2C2F" w:rsidRPr="00C4292A">
        <w:rPr>
          <w:rFonts w:cstheme="minorHAnsi"/>
        </w:rPr>
        <w:t xml:space="preserve"> </w:t>
      </w:r>
      <w:r w:rsidR="00C4292A" w:rsidRPr="00C4292A">
        <w:rPr>
          <w:rFonts w:cstheme="minorHAnsi"/>
        </w:rPr>
        <w:t>breeding</w:t>
      </w:r>
      <w:r w:rsidRPr="00C4292A">
        <w:rPr>
          <w:rFonts w:cstheme="minorHAnsi"/>
        </w:rPr>
        <w:t>.</w:t>
      </w:r>
      <w:r w:rsidRPr="001C7CCE">
        <w:rPr>
          <w:rFonts w:cstheme="minorHAnsi"/>
        </w:rPr>
        <w:t xml:space="preserve"> The </w:t>
      </w:r>
      <w:hyperlink r:id="rId22" w:history="1">
        <w:r w:rsidRPr="001C7CCE">
          <w:rPr>
            <w:rStyle w:val="Hyperlink"/>
          </w:rPr>
          <w:t>National Animal Disease Information Service</w:t>
        </w:r>
      </w:hyperlink>
      <w:r w:rsidRPr="001C7CCE">
        <w:rPr>
          <w:rFonts w:cstheme="minorHAnsi"/>
        </w:rPr>
        <w:t xml:space="preserve"> </w:t>
      </w:r>
      <w:r w:rsidR="00221F54">
        <w:rPr>
          <w:rFonts w:cstheme="minorHAnsi"/>
        </w:rPr>
        <w:t xml:space="preserve">(2024) </w:t>
      </w:r>
      <w:r w:rsidRPr="001C7CCE">
        <w:rPr>
          <w:rFonts w:eastAsia="Times New Roman"/>
        </w:rPr>
        <w:t xml:space="preserve">states that </w:t>
      </w:r>
      <w:r w:rsidRPr="001C7CCE">
        <w:rPr>
          <w:rFonts w:eastAsia="Times New Roman"/>
          <w:i/>
          <w:iCs/>
        </w:rPr>
        <w:t>‘</w:t>
      </w:r>
      <w:r w:rsidRPr="00294C9A">
        <w:rPr>
          <w:rFonts w:eastAsia="Times New Roman"/>
        </w:rPr>
        <w:t xml:space="preserve">for an experienced vet, there will be little difference in accuracy between pregnancy diagnosis by palpation and by ultrasound, with </w:t>
      </w:r>
      <w:r w:rsidR="00221F54">
        <w:rPr>
          <w:rFonts w:eastAsia="Times New Roman"/>
        </w:rPr>
        <w:t>&gt;</w:t>
      </w:r>
      <w:r w:rsidRPr="00294C9A">
        <w:rPr>
          <w:rFonts w:eastAsia="Times New Roman"/>
        </w:rPr>
        <w:t>95% of empty and pregnant cows being identified correctly</w:t>
      </w:r>
      <w:r w:rsidRPr="00221F54">
        <w:rPr>
          <w:rFonts w:eastAsia="Times New Roman"/>
        </w:rPr>
        <w:t>’</w:t>
      </w:r>
      <w:r w:rsidR="00221F54">
        <w:rPr>
          <w:rFonts w:eastAsia="Times New Roman"/>
        </w:rPr>
        <w:t>.</w:t>
      </w:r>
    </w:p>
    <w:p w14:paraId="62B50B90" w14:textId="208CD8B8" w:rsidR="007D18F2" w:rsidRPr="001C7CCE" w:rsidRDefault="007D18F2" w:rsidP="007D18F2">
      <w:r w:rsidRPr="001C7CCE">
        <w:rPr>
          <w:rFonts w:eastAsia="Times New Roman"/>
        </w:rPr>
        <w:t xml:space="preserve">Several </w:t>
      </w:r>
      <w:r w:rsidR="00873063">
        <w:rPr>
          <w:rFonts w:eastAsia="Times New Roman"/>
        </w:rPr>
        <w:t>studies</w:t>
      </w:r>
      <w:r w:rsidRPr="001C7CCE">
        <w:rPr>
          <w:rFonts w:eastAsia="Times New Roman"/>
        </w:rPr>
        <w:t xml:space="preserve"> found</w:t>
      </w:r>
      <w:r w:rsidRPr="001C7CCE">
        <w:rPr>
          <w:rFonts w:cstheme="minorHAnsi"/>
        </w:rPr>
        <w:t xml:space="preserve"> that ultrasound pregnancy diagnosis is minimally invasive to the animal (Balhara et al. 2013)</w:t>
      </w:r>
      <w:r w:rsidR="00BE6E30">
        <w:rPr>
          <w:rFonts w:cstheme="minorHAnsi"/>
        </w:rPr>
        <w:t xml:space="preserve"> and </w:t>
      </w:r>
      <w:r w:rsidRPr="001C7CCE">
        <w:rPr>
          <w:rFonts w:cstheme="minorHAnsi"/>
        </w:rPr>
        <w:t>can result in less operator strain and injury (Bagley et al. 202</w:t>
      </w:r>
      <w:r w:rsidR="00777BB3">
        <w:rPr>
          <w:rFonts w:cstheme="minorHAnsi"/>
        </w:rPr>
        <w:t>2</w:t>
      </w:r>
      <w:r w:rsidRPr="001C7CCE">
        <w:rPr>
          <w:rFonts w:cstheme="minorHAnsi"/>
        </w:rPr>
        <w:t>)</w:t>
      </w:r>
      <w:r w:rsidR="00873063">
        <w:rPr>
          <w:rFonts w:cstheme="minorHAnsi"/>
        </w:rPr>
        <w:t xml:space="preserve">. </w:t>
      </w:r>
      <w:r w:rsidR="00873063" w:rsidRPr="00A87110">
        <w:rPr>
          <w:rFonts w:cstheme="minorHAnsi"/>
        </w:rPr>
        <w:t>Beef Central (</w:t>
      </w:r>
      <w:proofErr w:type="spellStart"/>
      <w:r w:rsidR="00A87110" w:rsidRPr="00A87110">
        <w:rPr>
          <w:rFonts w:cstheme="minorHAnsi"/>
        </w:rPr>
        <w:t>Jephcott</w:t>
      </w:r>
      <w:proofErr w:type="spellEnd"/>
      <w:r w:rsidR="00A87110" w:rsidRPr="00A87110">
        <w:rPr>
          <w:rFonts w:cstheme="minorHAnsi"/>
        </w:rPr>
        <w:t xml:space="preserve"> </w:t>
      </w:r>
      <w:r w:rsidR="00FA3013">
        <w:rPr>
          <w:rFonts w:cstheme="minorHAnsi"/>
        </w:rPr>
        <w:t>&amp;</w:t>
      </w:r>
      <w:r w:rsidR="00A87110" w:rsidRPr="00A87110">
        <w:rPr>
          <w:rFonts w:cstheme="minorHAnsi"/>
        </w:rPr>
        <w:t xml:space="preserve"> Peterson </w:t>
      </w:r>
      <w:r w:rsidR="00873063" w:rsidRPr="00A87110">
        <w:rPr>
          <w:rFonts w:cstheme="minorHAnsi"/>
        </w:rPr>
        <w:t>2019)</w:t>
      </w:r>
      <w:r w:rsidR="00873063">
        <w:rPr>
          <w:rFonts w:cstheme="minorHAnsi"/>
        </w:rPr>
        <w:t xml:space="preserve"> states </w:t>
      </w:r>
      <w:r w:rsidR="00873063" w:rsidRPr="00EB0021">
        <w:rPr>
          <w:rFonts w:cstheme="minorHAnsi"/>
        </w:rPr>
        <w:t>that</w:t>
      </w:r>
      <w:r w:rsidRPr="00EB0021">
        <w:rPr>
          <w:rFonts w:cstheme="minorHAnsi"/>
        </w:rPr>
        <w:t xml:space="preserve"> </w:t>
      </w:r>
      <w:r w:rsidRPr="00EB0021">
        <w:t>ultrasound’s big advantage is less operator fatigue and reduced risk of injuries</w:t>
      </w:r>
      <w:r w:rsidR="00873063" w:rsidRPr="00EB0021">
        <w:t>.</w:t>
      </w:r>
    </w:p>
    <w:p w14:paraId="56896E59" w14:textId="146B2949" w:rsidR="007D18F2" w:rsidRPr="00CA3F52" w:rsidRDefault="00BE7D47" w:rsidP="007D18F2">
      <w:pPr>
        <w:rPr>
          <w:rFonts w:cstheme="minorHAnsi"/>
        </w:rPr>
      </w:pPr>
      <w:bookmarkStart w:id="5" w:name="_Hlk192137590"/>
      <w:bookmarkEnd w:id="4"/>
      <w:r>
        <w:rPr>
          <w:rFonts w:cstheme="minorHAnsi"/>
        </w:rPr>
        <w:t xml:space="preserve">The </w:t>
      </w:r>
      <w:hyperlink r:id="rId23" w:anchor="daff-page-main" w:history="1">
        <w:r w:rsidRPr="00A41073">
          <w:rPr>
            <w:rStyle w:val="Hyperlink"/>
            <w:rFonts w:cstheme="minorHAnsi"/>
          </w:rPr>
          <w:t xml:space="preserve">Review of the </w:t>
        </w:r>
        <w:r w:rsidR="00E764E1" w:rsidRPr="00A41073">
          <w:rPr>
            <w:rStyle w:val="Hyperlink"/>
            <w:rFonts w:cstheme="minorHAnsi"/>
          </w:rPr>
          <w:t>Australian Standards for the Export of Livestock</w:t>
        </w:r>
        <w:r w:rsidR="008544D8" w:rsidRPr="00A41073">
          <w:rPr>
            <w:rStyle w:val="Hyperlink"/>
            <w:rFonts w:cstheme="minorHAnsi"/>
          </w:rPr>
          <w:t>:</w:t>
        </w:r>
        <w:r w:rsidR="00E764E1" w:rsidRPr="00A41073">
          <w:rPr>
            <w:rStyle w:val="Hyperlink"/>
            <w:rFonts w:cstheme="minorHAnsi"/>
          </w:rPr>
          <w:t xml:space="preserve"> Sea Transport – </w:t>
        </w:r>
        <w:r w:rsidR="00AE1E01" w:rsidRPr="00A41073">
          <w:rPr>
            <w:rStyle w:val="Hyperlink"/>
            <w:rFonts w:cstheme="minorHAnsi"/>
          </w:rPr>
          <w:t>f</w:t>
        </w:r>
        <w:r w:rsidR="00E764E1" w:rsidRPr="00A41073">
          <w:rPr>
            <w:rStyle w:val="Hyperlink"/>
            <w:rFonts w:cstheme="minorHAnsi"/>
          </w:rPr>
          <w:t>inal report</w:t>
        </w:r>
      </w:hyperlink>
      <w:r w:rsidR="00E764E1">
        <w:rPr>
          <w:rFonts w:cstheme="minorHAnsi"/>
        </w:rPr>
        <w:t xml:space="preserve"> (</w:t>
      </w:r>
      <w:r w:rsidR="009A4FA8">
        <w:rPr>
          <w:rFonts w:cstheme="minorHAnsi"/>
        </w:rPr>
        <w:t>ASEL</w:t>
      </w:r>
      <w:r w:rsidR="002C4F62">
        <w:rPr>
          <w:rFonts w:cstheme="minorHAnsi"/>
        </w:rPr>
        <w:t> </w:t>
      </w:r>
      <w:r w:rsidR="009A4FA8">
        <w:rPr>
          <w:rFonts w:cstheme="minorHAnsi"/>
        </w:rPr>
        <w:t xml:space="preserve">Review </w:t>
      </w:r>
      <w:r w:rsidR="00FA1E4C">
        <w:rPr>
          <w:rFonts w:cstheme="minorHAnsi"/>
        </w:rPr>
        <w:t xml:space="preserve">Technical Advisory Committee </w:t>
      </w:r>
      <w:r w:rsidR="00E764E1">
        <w:rPr>
          <w:rFonts w:cstheme="minorHAnsi"/>
        </w:rPr>
        <w:t>201</w:t>
      </w:r>
      <w:r w:rsidR="00F429E6">
        <w:rPr>
          <w:rFonts w:cstheme="minorHAnsi"/>
        </w:rPr>
        <w:t>9)</w:t>
      </w:r>
      <w:r w:rsidR="00E764E1">
        <w:rPr>
          <w:rFonts w:cstheme="minorHAnsi"/>
        </w:rPr>
        <w:t xml:space="preserve"> en</w:t>
      </w:r>
      <w:r w:rsidR="007D18F2" w:rsidRPr="001C7CCE">
        <w:rPr>
          <w:rFonts w:cstheme="minorHAnsi"/>
        </w:rPr>
        <w:t xml:space="preserve">dorsed </w:t>
      </w:r>
      <w:bookmarkStart w:id="6" w:name="_Hlk192137562"/>
      <w:r w:rsidR="007D18F2" w:rsidRPr="001C7CCE">
        <w:rPr>
          <w:rFonts w:cstheme="minorHAnsi"/>
        </w:rPr>
        <w:t xml:space="preserve">that ASEL applies different pregnancy </w:t>
      </w:r>
      <w:bookmarkEnd w:id="6"/>
      <w:r w:rsidR="007D18F2" w:rsidRPr="001C7CCE">
        <w:rPr>
          <w:rFonts w:cstheme="minorHAnsi"/>
        </w:rPr>
        <w:t>testing requirements</w:t>
      </w:r>
      <w:r w:rsidR="007D18F2">
        <w:rPr>
          <w:rFonts w:cstheme="minorHAnsi"/>
        </w:rPr>
        <w:t xml:space="preserve"> to </w:t>
      </w:r>
      <w:r w:rsidR="005849CD">
        <w:rPr>
          <w:rFonts w:cstheme="minorHAnsi"/>
        </w:rPr>
        <w:t xml:space="preserve">cattle with </w:t>
      </w:r>
      <w:r w:rsidR="007D18F2">
        <w:rPr>
          <w:rFonts w:cstheme="minorHAnsi"/>
        </w:rPr>
        <w:t xml:space="preserve">different </w:t>
      </w:r>
      <w:r w:rsidR="005849CD">
        <w:rPr>
          <w:rFonts w:cstheme="minorHAnsi"/>
        </w:rPr>
        <w:t>end uses.</w:t>
      </w:r>
      <w:r w:rsidR="007D18F2">
        <w:rPr>
          <w:rFonts w:cstheme="minorHAnsi"/>
        </w:rPr>
        <w:t xml:space="preserve"> For example, </w:t>
      </w:r>
      <w:r w:rsidR="007D18F2" w:rsidRPr="0035089A">
        <w:rPr>
          <w:rFonts w:cstheme="minorHAnsi"/>
        </w:rPr>
        <w:t>ASEL</w:t>
      </w:r>
      <w:r w:rsidR="007D18F2">
        <w:rPr>
          <w:rFonts w:cstheme="minorHAnsi"/>
        </w:rPr>
        <w:t xml:space="preserve"> requires that breeder cattle must have their pregnancy status and stage of pregnancy assessed, </w:t>
      </w:r>
      <w:proofErr w:type="gramStart"/>
      <w:r w:rsidR="007D18F2">
        <w:rPr>
          <w:rFonts w:cstheme="minorHAnsi"/>
        </w:rPr>
        <w:t>whereas</w:t>
      </w:r>
      <w:proofErr w:type="gramEnd"/>
      <w:r w:rsidR="007D18F2">
        <w:rPr>
          <w:rFonts w:cstheme="minorHAnsi"/>
        </w:rPr>
        <w:t xml:space="preserve"> feeder and slaughter cattle must </w:t>
      </w:r>
      <w:proofErr w:type="gramStart"/>
      <w:r w:rsidR="007D18F2">
        <w:rPr>
          <w:rFonts w:cstheme="minorHAnsi"/>
        </w:rPr>
        <w:t>be confirmed</w:t>
      </w:r>
      <w:proofErr w:type="gramEnd"/>
      <w:r w:rsidR="007D18F2">
        <w:rPr>
          <w:rFonts w:cstheme="minorHAnsi"/>
        </w:rPr>
        <w:t xml:space="preserve"> as non-</w:t>
      </w:r>
      <w:r w:rsidR="007D18F2" w:rsidRPr="001C7CCE">
        <w:rPr>
          <w:rFonts w:cstheme="minorHAnsi"/>
        </w:rPr>
        <w:t>pregnant.</w:t>
      </w:r>
      <w:bookmarkEnd w:id="5"/>
      <w:r w:rsidR="007D18F2" w:rsidRPr="001C7CCE">
        <w:rPr>
          <w:rFonts w:cstheme="minorHAnsi"/>
        </w:rPr>
        <w:t xml:space="preserve"> </w:t>
      </w:r>
      <w:proofErr w:type="gramStart"/>
      <w:r w:rsidR="007D18F2" w:rsidRPr="001C7CCE">
        <w:rPr>
          <w:rFonts w:cstheme="minorHAnsi"/>
        </w:rPr>
        <w:t>Additional</w:t>
      </w:r>
      <w:proofErr w:type="gramEnd"/>
      <w:r w:rsidR="007D18F2" w:rsidRPr="001C7CCE">
        <w:rPr>
          <w:rFonts w:cstheme="minorHAnsi"/>
        </w:rPr>
        <w:t xml:space="preserve"> pregnancy testing requirements for breeder cattle reflect the higher risk profile for this </w:t>
      </w:r>
      <w:r w:rsidR="0075411C">
        <w:rPr>
          <w:rFonts w:cstheme="minorHAnsi"/>
        </w:rPr>
        <w:t>cohort</w:t>
      </w:r>
      <w:r w:rsidR="0075411C" w:rsidRPr="001C7CCE">
        <w:rPr>
          <w:rFonts w:cstheme="minorHAnsi"/>
        </w:rPr>
        <w:t xml:space="preserve"> </w:t>
      </w:r>
      <w:r w:rsidR="007D18F2" w:rsidRPr="001C7CCE">
        <w:rPr>
          <w:rFonts w:cstheme="minorHAnsi"/>
        </w:rPr>
        <w:t>of animals</w:t>
      </w:r>
      <w:r w:rsidR="00475899">
        <w:rPr>
          <w:rFonts w:cstheme="minorHAnsi"/>
        </w:rPr>
        <w:t xml:space="preserve"> –</w:t>
      </w:r>
      <w:r w:rsidR="007D18F2" w:rsidRPr="001C7CCE">
        <w:rPr>
          <w:rFonts w:cstheme="minorHAnsi"/>
        </w:rPr>
        <w:t xml:space="preserve"> for example, an increased risk of heat stress, metabolic disorders, abortion</w:t>
      </w:r>
      <w:r w:rsidR="00FA1E4C">
        <w:rPr>
          <w:rFonts w:cstheme="minorHAnsi"/>
        </w:rPr>
        <w:t>,</w:t>
      </w:r>
      <w:r w:rsidR="007D18F2" w:rsidRPr="001C7CCE">
        <w:rPr>
          <w:rFonts w:cstheme="minorHAnsi"/>
        </w:rPr>
        <w:t xml:space="preserve"> premature birth</w:t>
      </w:r>
      <w:r w:rsidR="00FA1E4C">
        <w:rPr>
          <w:rFonts w:cstheme="minorHAnsi"/>
        </w:rPr>
        <w:t>,</w:t>
      </w:r>
      <w:r w:rsidR="007D18F2" w:rsidRPr="001C7CCE">
        <w:rPr>
          <w:rFonts w:cstheme="minorHAnsi"/>
        </w:rPr>
        <w:t xml:space="preserve"> dehydration and injury (</w:t>
      </w:r>
      <w:r w:rsidR="009054D2" w:rsidRPr="009054D2">
        <w:rPr>
          <w:rFonts w:cstheme="minorHAnsi"/>
        </w:rPr>
        <w:t>European Food Safety Authority Panel on Animal Health and Welfare</w:t>
      </w:r>
      <w:r w:rsidR="00E85B05" w:rsidRPr="00E85B05">
        <w:rPr>
          <w:rFonts w:cstheme="minorHAnsi"/>
        </w:rPr>
        <w:t xml:space="preserve"> 2022</w:t>
      </w:r>
      <w:r w:rsidR="00FE7ACA">
        <w:rPr>
          <w:rFonts w:cstheme="minorHAnsi"/>
        </w:rPr>
        <w:t>,</w:t>
      </w:r>
      <w:r w:rsidR="00E85B05">
        <w:rPr>
          <w:rFonts w:cstheme="minorHAnsi"/>
        </w:rPr>
        <w:t xml:space="preserve"> </w:t>
      </w:r>
      <w:r w:rsidR="007D18F2" w:rsidRPr="001C7CCE">
        <w:rPr>
          <w:rFonts w:cstheme="minorHAnsi"/>
        </w:rPr>
        <w:t>Moore et al. 2014</w:t>
      </w:r>
      <w:r w:rsidR="00FE7ACA">
        <w:rPr>
          <w:rFonts w:cstheme="minorHAnsi"/>
        </w:rPr>
        <w:t>,</w:t>
      </w:r>
      <w:r w:rsidR="009054D2">
        <w:rPr>
          <w:rFonts w:cstheme="minorHAnsi"/>
        </w:rPr>
        <w:t xml:space="preserve"> </w:t>
      </w:r>
      <w:r w:rsidR="00FA3013">
        <w:rPr>
          <w:rFonts w:cstheme="minorHAnsi"/>
        </w:rPr>
        <w:t xml:space="preserve">WA </w:t>
      </w:r>
      <w:r w:rsidR="00E85B05" w:rsidRPr="00FA3013">
        <w:rPr>
          <w:rFonts w:cstheme="minorHAnsi"/>
        </w:rPr>
        <w:t>D</w:t>
      </w:r>
      <w:r w:rsidR="0024036E">
        <w:rPr>
          <w:rFonts w:cstheme="minorHAnsi"/>
        </w:rPr>
        <w:t>PIRD</w:t>
      </w:r>
      <w:r w:rsidR="00E85B05" w:rsidRPr="00E85B05">
        <w:rPr>
          <w:rFonts w:cstheme="minorHAnsi"/>
        </w:rPr>
        <w:t xml:space="preserve"> 2019</w:t>
      </w:r>
      <w:r w:rsidR="007D18F2" w:rsidRPr="001C7CCE">
        <w:rPr>
          <w:rFonts w:cstheme="minorHAnsi"/>
        </w:rPr>
        <w:t>).</w:t>
      </w:r>
    </w:p>
    <w:p w14:paraId="22CF6610" w14:textId="71C6FD32" w:rsidR="00E362EF" w:rsidRDefault="0004146F" w:rsidP="0004146F">
      <w:pPr>
        <w:pStyle w:val="Heading2"/>
        <w:numPr>
          <w:ilvl w:val="0"/>
          <w:numId w:val="0"/>
        </w:numPr>
        <w:ind w:left="720" w:hanging="720"/>
      </w:pPr>
      <w:bookmarkStart w:id="7" w:name="_Toc198628224"/>
      <w:r>
        <w:lastRenderedPageBreak/>
        <w:t>Data analysis</w:t>
      </w:r>
      <w:bookmarkEnd w:id="7"/>
    </w:p>
    <w:p w14:paraId="1A2BCA7D" w14:textId="2DE95610" w:rsidR="0004146F" w:rsidRDefault="0004146F" w:rsidP="0004146F">
      <w:pPr>
        <w:rPr>
          <w:rFonts w:cstheme="minorHAnsi"/>
        </w:rPr>
      </w:pPr>
      <w:bookmarkStart w:id="8" w:name="_Hlk189479161"/>
      <w:r>
        <w:rPr>
          <w:rFonts w:cstheme="minorHAnsi"/>
        </w:rPr>
        <w:t xml:space="preserve">To assess the effectiveness and appropriateness of ASEL’s different pregnancy-related requirements for </w:t>
      </w:r>
      <w:r w:rsidR="005B3197">
        <w:rPr>
          <w:rFonts w:cstheme="minorHAnsi"/>
        </w:rPr>
        <w:t xml:space="preserve">cattle and buffalo with </w:t>
      </w:r>
      <w:r>
        <w:rPr>
          <w:rFonts w:cstheme="minorHAnsi"/>
        </w:rPr>
        <w:t xml:space="preserve">different </w:t>
      </w:r>
      <w:r w:rsidR="005B3197">
        <w:rPr>
          <w:rFonts w:cstheme="minorHAnsi"/>
        </w:rPr>
        <w:t xml:space="preserve">end </w:t>
      </w:r>
      <w:r w:rsidR="005B3197" w:rsidRPr="009F73AB">
        <w:rPr>
          <w:rFonts w:cstheme="minorHAnsi"/>
        </w:rPr>
        <w:t>use</w:t>
      </w:r>
      <w:r w:rsidR="00AA4F3E" w:rsidRPr="00E92A5F">
        <w:rPr>
          <w:rFonts w:cstheme="minorHAnsi"/>
        </w:rPr>
        <w:t>s</w:t>
      </w:r>
      <w:r w:rsidR="005B3197">
        <w:rPr>
          <w:rFonts w:cstheme="minorHAnsi"/>
        </w:rPr>
        <w:t xml:space="preserve"> (breeder, feeder, slaughter)</w:t>
      </w:r>
      <w:r>
        <w:rPr>
          <w:rFonts w:cstheme="minorHAnsi"/>
        </w:rPr>
        <w:t xml:space="preserve">, </w:t>
      </w:r>
      <w:r w:rsidR="002F4AF6">
        <w:rPr>
          <w:rFonts w:cstheme="minorHAnsi"/>
        </w:rPr>
        <w:t>we</w:t>
      </w:r>
      <w:r>
        <w:rPr>
          <w:rFonts w:cstheme="minorHAnsi"/>
        </w:rPr>
        <w:t xml:space="preserve"> analysed </w:t>
      </w:r>
      <w:r w:rsidR="001C0D93">
        <w:rPr>
          <w:rFonts w:cstheme="minorHAnsi"/>
        </w:rPr>
        <w:t xml:space="preserve">available </w:t>
      </w:r>
      <w:r>
        <w:rPr>
          <w:rFonts w:cstheme="minorHAnsi"/>
        </w:rPr>
        <w:t xml:space="preserve">data reported in </w:t>
      </w:r>
      <w:proofErr w:type="spellStart"/>
      <w:r w:rsidRPr="00B40802">
        <w:rPr>
          <w:rFonts w:cstheme="minorHAnsi"/>
        </w:rPr>
        <w:t>LIVEXCollect</w:t>
      </w:r>
      <w:proofErr w:type="spellEnd"/>
      <w:r w:rsidRPr="00B40802">
        <w:rPr>
          <w:rFonts w:cstheme="minorHAnsi"/>
        </w:rPr>
        <w:t xml:space="preserve"> (LXC) and Tracking</w:t>
      </w:r>
      <w:r w:rsidR="00624359">
        <w:rPr>
          <w:rFonts w:cstheme="minorHAnsi"/>
        </w:rPr>
        <w:t xml:space="preserve"> Animal</w:t>
      </w:r>
      <w:r w:rsidRPr="00B40802">
        <w:rPr>
          <w:rFonts w:cstheme="minorHAnsi"/>
        </w:rPr>
        <w:t xml:space="preserve"> Certification for Export (TRACE). </w:t>
      </w:r>
      <w:r w:rsidR="008C48BE">
        <w:rPr>
          <w:rFonts w:cstheme="minorHAnsi"/>
        </w:rPr>
        <w:t xml:space="preserve">We also reviewed </w:t>
      </w:r>
      <w:r w:rsidR="00F429E6">
        <w:rPr>
          <w:rFonts w:cstheme="minorHAnsi"/>
        </w:rPr>
        <w:t>i</w:t>
      </w:r>
      <w:r>
        <w:rPr>
          <w:rFonts w:cstheme="minorHAnsi"/>
        </w:rPr>
        <w:t xml:space="preserve">ndependent </w:t>
      </w:r>
      <w:r w:rsidR="00B249DF">
        <w:rPr>
          <w:rFonts w:cstheme="minorHAnsi"/>
        </w:rPr>
        <w:t>o</w:t>
      </w:r>
      <w:r>
        <w:rPr>
          <w:rFonts w:cstheme="minorHAnsi"/>
        </w:rPr>
        <w:t>bserver reports.</w:t>
      </w:r>
    </w:p>
    <w:p w14:paraId="1D03DBFA" w14:textId="7DEA2B99" w:rsidR="0004146F" w:rsidRDefault="003A1AFD" w:rsidP="0004146F">
      <w:pPr>
        <w:rPr>
          <w:rFonts w:cstheme="minorHAnsi"/>
        </w:rPr>
      </w:pPr>
      <w:r>
        <w:rPr>
          <w:rFonts w:cstheme="minorHAnsi"/>
        </w:rPr>
        <w:t>We</w:t>
      </w:r>
      <w:r w:rsidR="0004146F">
        <w:rPr>
          <w:rFonts w:cstheme="minorHAnsi"/>
        </w:rPr>
        <w:t xml:space="preserve"> reviewed data on pregnancy-related health and welfare outcomes for cattle, buffalo and sheep travelling on 850 voyages, </w:t>
      </w:r>
      <w:proofErr w:type="gramStart"/>
      <w:r w:rsidR="0004146F">
        <w:rPr>
          <w:rFonts w:cstheme="minorHAnsi"/>
        </w:rPr>
        <w:t>comprising</w:t>
      </w:r>
      <w:proofErr w:type="gramEnd"/>
      <w:r w:rsidR="0004146F">
        <w:rPr>
          <w:rFonts w:cstheme="minorHAnsi"/>
        </w:rPr>
        <w:t xml:space="preserve"> 1</w:t>
      </w:r>
      <w:r>
        <w:rPr>
          <w:rFonts w:cstheme="minorHAnsi"/>
        </w:rPr>
        <w:t>,</w:t>
      </w:r>
      <w:r w:rsidR="0004146F">
        <w:rPr>
          <w:rFonts w:cstheme="minorHAnsi"/>
        </w:rPr>
        <w:t xml:space="preserve">023 consignments. The consignments </w:t>
      </w:r>
      <w:proofErr w:type="gramStart"/>
      <w:r w:rsidR="0004146F">
        <w:rPr>
          <w:rFonts w:cstheme="minorHAnsi"/>
        </w:rPr>
        <w:t>departed</w:t>
      </w:r>
      <w:proofErr w:type="gramEnd"/>
      <w:r w:rsidR="0004146F">
        <w:rPr>
          <w:rFonts w:cstheme="minorHAnsi"/>
        </w:rPr>
        <w:t xml:space="preserve"> Australia over a 3.75-year period from 2 November 2020 to 1 August 2024 and travelled to 3 destination regions (Middle East, Southeast Asia and East Asia).</w:t>
      </w:r>
    </w:p>
    <w:bookmarkEnd w:id="8"/>
    <w:p w14:paraId="4EAD6E43" w14:textId="77777777" w:rsidR="003A1AFD" w:rsidRDefault="0004146F" w:rsidP="0004146F">
      <w:pPr>
        <w:rPr>
          <w:rFonts w:cstheme="minorHAnsi"/>
          <w:color w:val="000000" w:themeColor="text1"/>
        </w:rPr>
      </w:pPr>
      <w:r>
        <w:rPr>
          <w:rFonts w:cstheme="minorHAnsi"/>
          <w:color w:val="000000" w:themeColor="text1"/>
        </w:rPr>
        <w:t xml:space="preserve">Destination countries </w:t>
      </w:r>
      <w:proofErr w:type="gramStart"/>
      <w:r>
        <w:rPr>
          <w:rFonts w:cstheme="minorHAnsi"/>
          <w:color w:val="000000" w:themeColor="text1"/>
        </w:rPr>
        <w:t>were grouped</w:t>
      </w:r>
      <w:proofErr w:type="gramEnd"/>
      <w:r>
        <w:rPr>
          <w:rFonts w:cstheme="minorHAnsi"/>
          <w:color w:val="000000" w:themeColor="text1"/>
        </w:rPr>
        <w:t xml:space="preserve"> by region to reflect similar voyage routes and duration. For the purposes of this </w:t>
      </w:r>
      <w:r w:rsidRPr="00F64DAF">
        <w:rPr>
          <w:rFonts w:cstheme="minorHAnsi"/>
          <w:color w:val="000000" w:themeColor="text1"/>
        </w:rPr>
        <w:t>analysis</w:t>
      </w:r>
      <w:r w:rsidR="003A1AFD">
        <w:rPr>
          <w:rFonts w:cstheme="minorHAnsi"/>
          <w:color w:val="000000" w:themeColor="text1"/>
        </w:rPr>
        <w:t>:</w:t>
      </w:r>
    </w:p>
    <w:p w14:paraId="11A1BD17" w14:textId="1B977BDA" w:rsidR="003A1AFD" w:rsidRDefault="0004146F" w:rsidP="003A1AFD">
      <w:pPr>
        <w:pStyle w:val="ListBullet"/>
      </w:pPr>
      <w:r>
        <w:t xml:space="preserve">the </w:t>
      </w:r>
      <w:r w:rsidRPr="00296913">
        <w:t xml:space="preserve">Middle East </w:t>
      </w:r>
      <w:r>
        <w:t xml:space="preserve">consists of </w:t>
      </w:r>
      <w:r w:rsidRPr="00296913">
        <w:t>Israel, Jordan, Kuwait, Oman, Pakistan, Qatar and the United Arab Emirates</w:t>
      </w:r>
    </w:p>
    <w:p w14:paraId="4022F344" w14:textId="0A078D79" w:rsidR="003A1AFD" w:rsidRDefault="0004146F" w:rsidP="003A1AFD">
      <w:pPr>
        <w:pStyle w:val="ListBullet"/>
      </w:pPr>
      <w:r>
        <w:t>East Asia consists of Japan and China</w:t>
      </w:r>
    </w:p>
    <w:p w14:paraId="781D5DEB" w14:textId="7C3770A0" w:rsidR="0004146F" w:rsidRDefault="0004146F" w:rsidP="00931E2C">
      <w:pPr>
        <w:pStyle w:val="ListBullet"/>
      </w:pPr>
      <w:r w:rsidRPr="00BA74FD">
        <w:t xml:space="preserve">Southeast </w:t>
      </w:r>
      <w:r w:rsidRPr="00296913">
        <w:t>Asia consist</w:t>
      </w:r>
      <w:r>
        <w:t>s</w:t>
      </w:r>
      <w:r w:rsidRPr="00296913">
        <w:t xml:space="preserve"> of Brunei, Indonesia, Malaysia, Philippines, Thailand and Vietnam.</w:t>
      </w:r>
    </w:p>
    <w:p w14:paraId="6DE84EA9" w14:textId="5ECB21C3" w:rsidR="00873063" w:rsidRPr="00296913" w:rsidRDefault="00873063" w:rsidP="00873063">
      <w:r w:rsidRPr="00873063">
        <w:t xml:space="preserve">In total, </w:t>
      </w:r>
      <w:r w:rsidR="003A1AFD">
        <w:t>we</w:t>
      </w:r>
      <w:r w:rsidRPr="00873063">
        <w:t xml:space="preserve"> reviewed data for over 4.7 million animals exported by sea.</w:t>
      </w:r>
    </w:p>
    <w:p w14:paraId="6D0D9DF9" w14:textId="4F2CC009" w:rsidR="00E362EF" w:rsidRDefault="0048719C" w:rsidP="0048719C">
      <w:pPr>
        <w:pStyle w:val="Heading3"/>
        <w:numPr>
          <w:ilvl w:val="0"/>
          <w:numId w:val="0"/>
        </w:numPr>
        <w:ind w:left="964" w:hanging="964"/>
      </w:pPr>
      <w:bookmarkStart w:id="9" w:name="_Toc198628225"/>
      <w:r w:rsidRPr="0048719C">
        <w:t>General data findings</w:t>
      </w:r>
      <w:bookmarkEnd w:id="9"/>
    </w:p>
    <w:p w14:paraId="66673C65" w14:textId="643E1578" w:rsidR="0048719C" w:rsidRDefault="0048719C" w:rsidP="0048719C">
      <w:pPr>
        <w:pStyle w:val="Heading4"/>
        <w:numPr>
          <w:ilvl w:val="0"/>
          <w:numId w:val="0"/>
        </w:numPr>
        <w:ind w:left="964" w:hanging="964"/>
      </w:pPr>
      <w:r w:rsidRPr="0048719C">
        <w:t xml:space="preserve">Species and </w:t>
      </w:r>
      <w:r w:rsidR="007823F3">
        <w:t xml:space="preserve">end use </w:t>
      </w:r>
      <w:r w:rsidRPr="0048719C">
        <w:t>of livestock</w:t>
      </w:r>
    </w:p>
    <w:p w14:paraId="628EA022" w14:textId="7CD4E476" w:rsidR="0048719C" w:rsidRDefault="0048719C" w:rsidP="0048719C">
      <w:bookmarkStart w:id="10" w:name="_Ref445985033"/>
      <w:bookmarkStart w:id="11" w:name="_Toc409769171"/>
      <w:bookmarkStart w:id="12" w:name="_Toc508272837"/>
      <w:r>
        <w:t>Of all livestock exported from 2 November 2020 to 1 August 2024, 55% were cattle, 44% were sheep and 1% were buffalo (</w:t>
      </w:r>
      <w:r w:rsidR="00A821B6">
        <w:fldChar w:fldCharType="begin"/>
      </w:r>
      <w:r w:rsidR="00A821B6">
        <w:instrText xml:space="preserve"> REF _Ref194329068 \h </w:instrText>
      </w:r>
      <w:r w:rsidR="00A821B6">
        <w:fldChar w:fldCharType="separate"/>
      </w:r>
      <w:r w:rsidR="004F2D80">
        <w:t xml:space="preserve">Table </w:t>
      </w:r>
      <w:r w:rsidR="004F2D80">
        <w:rPr>
          <w:noProof/>
        </w:rPr>
        <w:t>1</w:t>
      </w:r>
      <w:r w:rsidR="00A821B6">
        <w:fldChar w:fldCharType="end"/>
      </w:r>
      <w:r w:rsidR="00A821B6">
        <w:t xml:space="preserve"> </w:t>
      </w:r>
      <w:r w:rsidR="00C51909">
        <w:t xml:space="preserve">and </w:t>
      </w:r>
      <w:r w:rsidR="00A821B6">
        <w:fldChar w:fldCharType="begin"/>
      </w:r>
      <w:r w:rsidR="00A821B6">
        <w:instrText xml:space="preserve"> REF _Ref194329100 \h </w:instrText>
      </w:r>
      <w:r w:rsidR="00A821B6">
        <w:fldChar w:fldCharType="separate"/>
      </w:r>
      <w:r w:rsidR="004F2D80">
        <w:t xml:space="preserve">Figure </w:t>
      </w:r>
      <w:r w:rsidR="004F2D80">
        <w:rPr>
          <w:noProof/>
        </w:rPr>
        <w:t>1</w:t>
      </w:r>
      <w:r w:rsidR="00A821B6">
        <w:fldChar w:fldCharType="end"/>
      </w:r>
      <w:r w:rsidR="00A821B6">
        <w:t>)</w:t>
      </w:r>
      <w:r>
        <w:t>.</w:t>
      </w:r>
    </w:p>
    <w:p w14:paraId="65F30F43" w14:textId="12F413D9" w:rsidR="0048719C" w:rsidRPr="00C51909" w:rsidRDefault="0048719C" w:rsidP="00861AEB">
      <w:r w:rsidRPr="002E2442">
        <w:t>Of the cattle, 67% were feeder, 15% were slaughter and 18% were breeder</w:t>
      </w:r>
      <w:r>
        <w:t xml:space="preserve"> </w:t>
      </w:r>
      <w:r w:rsidRPr="002E2442">
        <w:t>(</w:t>
      </w:r>
      <w:r w:rsidR="00A821B6">
        <w:fldChar w:fldCharType="begin"/>
      </w:r>
      <w:r w:rsidR="00A821B6">
        <w:instrText xml:space="preserve"> REF _Ref194329100 \h </w:instrText>
      </w:r>
      <w:r w:rsidR="00A821B6">
        <w:fldChar w:fldCharType="separate"/>
      </w:r>
      <w:r w:rsidR="004F2D80">
        <w:t xml:space="preserve">Figure </w:t>
      </w:r>
      <w:r w:rsidR="004F2D80">
        <w:rPr>
          <w:noProof/>
        </w:rPr>
        <w:t>1</w:t>
      </w:r>
      <w:r w:rsidR="00A821B6">
        <w:fldChar w:fldCharType="end"/>
      </w:r>
      <w:r w:rsidR="00A821B6">
        <w:t>)</w:t>
      </w:r>
      <w:r w:rsidRPr="002E2442">
        <w:t>.</w:t>
      </w:r>
      <w:r w:rsidR="00861AEB">
        <w:t xml:space="preserve"> </w:t>
      </w:r>
      <w:r w:rsidR="000772CD">
        <w:t xml:space="preserve">Most </w:t>
      </w:r>
      <w:r w:rsidRPr="002E2442">
        <w:t>sheep</w:t>
      </w:r>
      <w:r w:rsidR="000772CD">
        <w:t xml:space="preserve"> and buffalo we</w:t>
      </w:r>
      <w:r w:rsidRPr="002E2442">
        <w:t xml:space="preserve">re feeder </w:t>
      </w:r>
      <w:r>
        <w:t xml:space="preserve">or </w:t>
      </w:r>
      <w:r w:rsidRPr="002E2442">
        <w:t>slaughter</w:t>
      </w:r>
      <w:r>
        <w:t xml:space="preserve"> </w:t>
      </w:r>
      <w:r w:rsidR="000772CD">
        <w:t>(99.9% and 96% respectively).</w:t>
      </w:r>
    </w:p>
    <w:p w14:paraId="09B54850" w14:textId="711C91BA" w:rsidR="00F65DFD" w:rsidRDefault="00A821B6" w:rsidP="00A821B6">
      <w:pPr>
        <w:pStyle w:val="Caption"/>
      </w:pPr>
      <w:bookmarkStart w:id="13" w:name="_Ref194329068"/>
      <w:bookmarkStart w:id="14" w:name="_Toc198705688"/>
      <w:bookmarkEnd w:id="10"/>
      <w:bookmarkEnd w:id="11"/>
      <w:bookmarkEnd w:id="12"/>
      <w:r>
        <w:t xml:space="preserve">Table </w:t>
      </w:r>
      <w:r>
        <w:fldChar w:fldCharType="begin"/>
      </w:r>
      <w:r>
        <w:instrText xml:space="preserve"> SEQ Table \* ARABIC </w:instrText>
      </w:r>
      <w:r>
        <w:fldChar w:fldCharType="separate"/>
      </w:r>
      <w:r w:rsidR="004F2D80">
        <w:rPr>
          <w:noProof/>
        </w:rPr>
        <w:t>1</w:t>
      </w:r>
      <w:r>
        <w:fldChar w:fldCharType="end"/>
      </w:r>
      <w:bookmarkEnd w:id="13"/>
      <w:r w:rsidR="00831C36">
        <w:t xml:space="preserve"> </w:t>
      </w:r>
      <w:r w:rsidR="009B482C">
        <w:t xml:space="preserve">Species and </w:t>
      </w:r>
      <w:r w:rsidR="00AA4F3E">
        <w:t>end use</w:t>
      </w:r>
      <w:r w:rsidR="009B482C">
        <w:t xml:space="preserve"> of exported livestock</w:t>
      </w:r>
      <w:r w:rsidR="00A30F2A">
        <w:t xml:space="preserve"> from</w:t>
      </w:r>
      <w:r w:rsidR="009B482C">
        <w:t xml:space="preserve"> 2 November 2020 to 1 August 2024</w:t>
      </w:r>
      <w:bookmarkEnd w:id="14"/>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224"/>
        <w:gridCol w:w="1170"/>
        <w:gridCol w:w="1170"/>
        <w:gridCol w:w="1170"/>
        <w:gridCol w:w="1170"/>
        <w:gridCol w:w="1166"/>
      </w:tblGrid>
      <w:tr w:rsidR="009B482C" w14:paraId="7A3E8093" w14:textId="77777777" w:rsidTr="00D022C5">
        <w:trPr>
          <w:cantSplit/>
          <w:tblHeader/>
        </w:trPr>
        <w:tc>
          <w:tcPr>
            <w:tcW w:w="1777" w:type="pct"/>
            <w:tcMar>
              <w:left w:w="108" w:type="dxa"/>
              <w:right w:w="108" w:type="dxa"/>
            </w:tcMar>
          </w:tcPr>
          <w:p w14:paraId="0AA3EC2C" w14:textId="5FA53A7F" w:rsidR="009B482C" w:rsidRDefault="009B482C" w:rsidP="00852CD4">
            <w:pPr>
              <w:pStyle w:val="TableHeading"/>
            </w:pPr>
            <w:bookmarkStart w:id="15" w:name="Title_1"/>
            <w:bookmarkEnd w:id="15"/>
            <w:r>
              <w:t>Species</w:t>
            </w:r>
          </w:p>
        </w:tc>
        <w:tc>
          <w:tcPr>
            <w:tcW w:w="645" w:type="pct"/>
            <w:tcMar>
              <w:left w:w="108" w:type="dxa"/>
              <w:right w:w="108" w:type="dxa"/>
            </w:tcMar>
          </w:tcPr>
          <w:p w14:paraId="4DA815EC" w14:textId="7178B2B3" w:rsidR="009B482C" w:rsidRPr="00340820" w:rsidRDefault="009B482C" w:rsidP="00852CD4">
            <w:pPr>
              <w:pStyle w:val="TableHeading"/>
              <w:jc w:val="right"/>
              <w:rPr>
                <w:highlight w:val="yellow"/>
              </w:rPr>
            </w:pPr>
            <w:r>
              <w:t>Breeder (no.)</w:t>
            </w:r>
          </w:p>
        </w:tc>
        <w:tc>
          <w:tcPr>
            <w:tcW w:w="645" w:type="pct"/>
            <w:tcMar>
              <w:left w:w="108" w:type="dxa"/>
              <w:right w:w="108" w:type="dxa"/>
            </w:tcMar>
          </w:tcPr>
          <w:p w14:paraId="445DD294" w14:textId="0727EBE8" w:rsidR="009B482C" w:rsidRPr="00340820" w:rsidRDefault="009B482C" w:rsidP="00852CD4">
            <w:pPr>
              <w:pStyle w:val="TableHeading"/>
              <w:jc w:val="right"/>
              <w:rPr>
                <w:highlight w:val="yellow"/>
              </w:rPr>
            </w:pPr>
            <w:r>
              <w:t>Feeder (no.)</w:t>
            </w:r>
          </w:p>
        </w:tc>
        <w:tc>
          <w:tcPr>
            <w:tcW w:w="645" w:type="pct"/>
            <w:tcMar>
              <w:left w:w="108" w:type="dxa"/>
              <w:right w:w="108" w:type="dxa"/>
            </w:tcMar>
          </w:tcPr>
          <w:p w14:paraId="5E645B6B" w14:textId="5F4A45E9" w:rsidR="009B482C" w:rsidRPr="00340820" w:rsidRDefault="009B482C" w:rsidP="00852CD4">
            <w:pPr>
              <w:pStyle w:val="TableHeading"/>
              <w:jc w:val="right"/>
              <w:rPr>
                <w:highlight w:val="yellow"/>
              </w:rPr>
            </w:pPr>
            <w:r>
              <w:t>Slaughter (no.)</w:t>
            </w:r>
          </w:p>
        </w:tc>
        <w:tc>
          <w:tcPr>
            <w:tcW w:w="645" w:type="pct"/>
            <w:tcMar>
              <w:left w:w="108" w:type="dxa"/>
              <w:right w:w="108" w:type="dxa"/>
            </w:tcMar>
          </w:tcPr>
          <w:p w14:paraId="5A853E40" w14:textId="7591F0AC" w:rsidR="009B482C" w:rsidRPr="00340820" w:rsidRDefault="009B482C" w:rsidP="00852CD4">
            <w:pPr>
              <w:pStyle w:val="TableHeading"/>
              <w:jc w:val="right"/>
              <w:rPr>
                <w:highlight w:val="yellow"/>
              </w:rPr>
            </w:pPr>
            <w:r>
              <w:t>Total (no.)</w:t>
            </w:r>
          </w:p>
        </w:tc>
        <w:tc>
          <w:tcPr>
            <w:tcW w:w="643" w:type="pct"/>
            <w:tcMar>
              <w:left w:w="108" w:type="dxa"/>
              <w:right w:w="108" w:type="dxa"/>
            </w:tcMar>
          </w:tcPr>
          <w:p w14:paraId="44B1F631" w14:textId="5EE25533" w:rsidR="009B482C" w:rsidRPr="00340820" w:rsidRDefault="009B482C" w:rsidP="00852CD4">
            <w:pPr>
              <w:pStyle w:val="TableHeading"/>
              <w:jc w:val="right"/>
              <w:rPr>
                <w:highlight w:val="yellow"/>
              </w:rPr>
            </w:pPr>
            <w:r>
              <w:t>Total</w:t>
            </w:r>
            <w:r w:rsidR="00873063">
              <w:t xml:space="preserve"> </w:t>
            </w:r>
            <w:r>
              <w:t>(%)</w:t>
            </w:r>
          </w:p>
        </w:tc>
      </w:tr>
      <w:tr w:rsidR="009B482C" w14:paraId="1B4D8103" w14:textId="77777777" w:rsidTr="00D022C5">
        <w:tc>
          <w:tcPr>
            <w:tcW w:w="1777" w:type="pct"/>
            <w:tcMar>
              <w:left w:w="108" w:type="dxa"/>
              <w:right w:w="108" w:type="dxa"/>
            </w:tcMar>
            <w:vAlign w:val="center"/>
          </w:tcPr>
          <w:p w14:paraId="4AD7923E" w14:textId="7F26E929" w:rsidR="009B482C" w:rsidRDefault="009B482C" w:rsidP="009B482C">
            <w:pPr>
              <w:pStyle w:val="TableText"/>
            </w:pPr>
            <w:r>
              <w:t>Buffalo</w:t>
            </w:r>
          </w:p>
        </w:tc>
        <w:tc>
          <w:tcPr>
            <w:tcW w:w="645" w:type="pct"/>
            <w:tcMar>
              <w:left w:w="108" w:type="dxa"/>
              <w:right w:w="108" w:type="dxa"/>
            </w:tcMar>
          </w:tcPr>
          <w:p w14:paraId="4B1244B1" w14:textId="42AF431A" w:rsidR="009B482C" w:rsidRDefault="009B482C" w:rsidP="009B482C">
            <w:pPr>
              <w:pStyle w:val="TableText"/>
              <w:jc w:val="right"/>
            </w:pPr>
            <w:r w:rsidRPr="003B5D7B">
              <w:t>1,305</w:t>
            </w:r>
          </w:p>
        </w:tc>
        <w:tc>
          <w:tcPr>
            <w:tcW w:w="645" w:type="pct"/>
            <w:tcMar>
              <w:left w:w="108" w:type="dxa"/>
              <w:right w:w="108" w:type="dxa"/>
            </w:tcMar>
          </w:tcPr>
          <w:p w14:paraId="16E210EC" w14:textId="2885CC9C" w:rsidR="009B482C" w:rsidRDefault="009B482C" w:rsidP="009B482C">
            <w:pPr>
              <w:pStyle w:val="TableText"/>
              <w:jc w:val="right"/>
            </w:pPr>
            <w:r w:rsidRPr="003B5D7B">
              <w:t>23,643</w:t>
            </w:r>
          </w:p>
        </w:tc>
        <w:tc>
          <w:tcPr>
            <w:tcW w:w="645" w:type="pct"/>
            <w:tcMar>
              <w:left w:w="108" w:type="dxa"/>
              <w:right w:w="108" w:type="dxa"/>
            </w:tcMar>
          </w:tcPr>
          <w:p w14:paraId="79AFE04F" w14:textId="20899F90" w:rsidR="009B482C" w:rsidRDefault="009B482C" w:rsidP="009B482C">
            <w:pPr>
              <w:pStyle w:val="TableText"/>
              <w:jc w:val="right"/>
            </w:pPr>
            <w:r w:rsidRPr="003B5D7B">
              <w:t>8,682</w:t>
            </w:r>
          </w:p>
        </w:tc>
        <w:tc>
          <w:tcPr>
            <w:tcW w:w="645" w:type="pct"/>
            <w:tcMar>
              <w:left w:w="108" w:type="dxa"/>
              <w:right w:w="108" w:type="dxa"/>
            </w:tcMar>
          </w:tcPr>
          <w:p w14:paraId="242E47BC" w14:textId="57291B91" w:rsidR="009B482C" w:rsidRDefault="009B482C" w:rsidP="009B482C">
            <w:pPr>
              <w:pStyle w:val="TableText"/>
              <w:jc w:val="right"/>
            </w:pPr>
            <w:r w:rsidRPr="003B5D7B">
              <w:t>33,630</w:t>
            </w:r>
          </w:p>
        </w:tc>
        <w:tc>
          <w:tcPr>
            <w:tcW w:w="643" w:type="pct"/>
            <w:tcMar>
              <w:left w:w="108" w:type="dxa"/>
              <w:right w:w="108" w:type="dxa"/>
            </w:tcMar>
          </w:tcPr>
          <w:p w14:paraId="1E82CF0A" w14:textId="08B7AFC8" w:rsidR="009B482C" w:rsidRDefault="009B482C" w:rsidP="009B482C">
            <w:pPr>
              <w:pStyle w:val="TableText"/>
              <w:jc w:val="right"/>
            </w:pPr>
            <w:r w:rsidRPr="003B5D7B">
              <w:t>1</w:t>
            </w:r>
          </w:p>
        </w:tc>
      </w:tr>
      <w:tr w:rsidR="009B482C" w14:paraId="7C7A7DDB" w14:textId="77777777" w:rsidTr="00D022C5">
        <w:tc>
          <w:tcPr>
            <w:tcW w:w="1777" w:type="pct"/>
            <w:tcMar>
              <w:left w:w="108" w:type="dxa"/>
              <w:right w:w="108" w:type="dxa"/>
            </w:tcMar>
            <w:vAlign w:val="center"/>
          </w:tcPr>
          <w:p w14:paraId="075B036B" w14:textId="7BC9589C" w:rsidR="009B482C" w:rsidRDefault="009B482C" w:rsidP="009B482C">
            <w:pPr>
              <w:pStyle w:val="TableText"/>
            </w:pPr>
            <w:r>
              <w:t>Cattle</w:t>
            </w:r>
          </w:p>
        </w:tc>
        <w:tc>
          <w:tcPr>
            <w:tcW w:w="645" w:type="pct"/>
            <w:tcMar>
              <w:left w:w="108" w:type="dxa"/>
              <w:right w:w="108" w:type="dxa"/>
            </w:tcMar>
          </w:tcPr>
          <w:p w14:paraId="499EE39B" w14:textId="63DA87D0" w:rsidR="009B482C" w:rsidRDefault="009B482C" w:rsidP="009B482C">
            <w:pPr>
              <w:pStyle w:val="TableText"/>
              <w:jc w:val="right"/>
            </w:pPr>
            <w:r w:rsidRPr="0020332A">
              <w:t>457,807</w:t>
            </w:r>
          </w:p>
        </w:tc>
        <w:tc>
          <w:tcPr>
            <w:tcW w:w="645" w:type="pct"/>
            <w:tcMar>
              <w:left w:w="108" w:type="dxa"/>
              <w:right w:w="108" w:type="dxa"/>
            </w:tcMar>
          </w:tcPr>
          <w:p w14:paraId="6F8E92F0" w14:textId="78844C2C" w:rsidR="009B482C" w:rsidRDefault="009B482C" w:rsidP="009B482C">
            <w:pPr>
              <w:pStyle w:val="TableText"/>
              <w:jc w:val="right"/>
            </w:pPr>
            <w:r w:rsidRPr="0020332A">
              <w:t>1,764,221</w:t>
            </w:r>
          </w:p>
        </w:tc>
        <w:tc>
          <w:tcPr>
            <w:tcW w:w="645" w:type="pct"/>
            <w:tcMar>
              <w:left w:w="108" w:type="dxa"/>
              <w:right w:w="108" w:type="dxa"/>
            </w:tcMar>
          </w:tcPr>
          <w:p w14:paraId="4BA7F507" w14:textId="5933ED64" w:rsidR="009B482C" w:rsidRDefault="009B482C" w:rsidP="009B482C">
            <w:pPr>
              <w:pStyle w:val="TableText"/>
              <w:jc w:val="right"/>
            </w:pPr>
            <w:r w:rsidRPr="0020332A">
              <w:t>401,637</w:t>
            </w:r>
          </w:p>
        </w:tc>
        <w:tc>
          <w:tcPr>
            <w:tcW w:w="645" w:type="pct"/>
            <w:tcMar>
              <w:left w:w="108" w:type="dxa"/>
              <w:right w:w="108" w:type="dxa"/>
            </w:tcMar>
          </w:tcPr>
          <w:p w14:paraId="3003F82C" w14:textId="4A9220B2" w:rsidR="009B482C" w:rsidRDefault="009B482C" w:rsidP="009B482C">
            <w:pPr>
              <w:pStyle w:val="TableText"/>
              <w:jc w:val="right"/>
            </w:pPr>
            <w:r w:rsidRPr="0020332A">
              <w:t>2,623,665</w:t>
            </w:r>
          </w:p>
        </w:tc>
        <w:tc>
          <w:tcPr>
            <w:tcW w:w="643" w:type="pct"/>
            <w:tcMar>
              <w:left w:w="108" w:type="dxa"/>
              <w:right w:w="108" w:type="dxa"/>
            </w:tcMar>
          </w:tcPr>
          <w:p w14:paraId="235484E1" w14:textId="2502D14E" w:rsidR="009B482C" w:rsidRDefault="009B482C" w:rsidP="009B482C">
            <w:pPr>
              <w:pStyle w:val="TableText"/>
              <w:jc w:val="right"/>
            </w:pPr>
            <w:r w:rsidRPr="0020332A">
              <w:t>55</w:t>
            </w:r>
          </w:p>
        </w:tc>
      </w:tr>
      <w:tr w:rsidR="009B482C" w14:paraId="14D837D7" w14:textId="77777777" w:rsidTr="00D022C5">
        <w:tc>
          <w:tcPr>
            <w:tcW w:w="1777" w:type="pct"/>
            <w:tcMar>
              <w:left w:w="108" w:type="dxa"/>
              <w:right w:w="108" w:type="dxa"/>
            </w:tcMar>
          </w:tcPr>
          <w:p w14:paraId="023B3DC3" w14:textId="4205F198" w:rsidR="009B482C" w:rsidRDefault="009B482C" w:rsidP="009B482C">
            <w:pPr>
              <w:pStyle w:val="TableText"/>
            </w:pPr>
            <w:r>
              <w:t>Sheep</w:t>
            </w:r>
          </w:p>
        </w:tc>
        <w:tc>
          <w:tcPr>
            <w:tcW w:w="645" w:type="pct"/>
            <w:tcMar>
              <w:left w:w="108" w:type="dxa"/>
              <w:right w:w="108" w:type="dxa"/>
            </w:tcMar>
          </w:tcPr>
          <w:p w14:paraId="35BD176A" w14:textId="3AC0D611" w:rsidR="009B482C" w:rsidRDefault="009B482C" w:rsidP="009B482C">
            <w:pPr>
              <w:pStyle w:val="TableText"/>
              <w:jc w:val="right"/>
            </w:pPr>
            <w:r w:rsidRPr="002B5241">
              <w:t>674</w:t>
            </w:r>
          </w:p>
        </w:tc>
        <w:tc>
          <w:tcPr>
            <w:tcW w:w="645" w:type="pct"/>
            <w:tcMar>
              <w:left w:w="108" w:type="dxa"/>
              <w:right w:w="108" w:type="dxa"/>
            </w:tcMar>
          </w:tcPr>
          <w:p w14:paraId="3238127B" w14:textId="61B104D0" w:rsidR="009B482C" w:rsidRDefault="009B482C" w:rsidP="009B482C">
            <w:pPr>
              <w:pStyle w:val="TableText"/>
              <w:jc w:val="right"/>
            </w:pPr>
            <w:r w:rsidRPr="002B5241">
              <w:t>258,708</w:t>
            </w:r>
          </w:p>
        </w:tc>
        <w:tc>
          <w:tcPr>
            <w:tcW w:w="645" w:type="pct"/>
            <w:tcMar>
              <w:left w:w="108" w:type="dxa"/>
              <w:right w:w="108" w:type="dxa"/>
            </w:tcMar>
          </w:tcPr>
          <w:p w14:paraId="2C29C26A" w14:textId="66E446C1" w:rsidR="009B482C" w:rsidRDefault="009B482C" w:rsidP="009B482C">
            <w:pPr>
              <w:pStyle w:val="TableText"/>
              <w:jc w:val="right"/>
            </w:pPr>
            <w:r w:rsidRPr="002B5241">
              <w:t>1,839,671</w:t>
            </w:r>
          </w:p>
        </w:tc>
        <w:tc>
          <w:tcPr>
            <w:tcW w:w="645" w:type="pct"/>
            <w:tcMar>
              <w:left w:w="108" w:type="dxa"/>
              <w:right w:w="108" w:type="dxa"/>
            </w:tcMar>
          </w:tcPr>
          <w:p w14:paraId="75EED797" w14:textId="3B61BCD3" w:rsidR="009B482C" w:rsidRDefault="009B482C" w:rsidP="009B482C">
            <w:pPr>
              <w:pStyle w:val="TableText"/>
              <w:jc w:val="right"/>
            </w:pPr>
            <w:r w:rsidRPr="002B5241">
              <w:t>2,099,053</w:t>
            </w:r>
          </w:p>
        </w:tc>
        <w:tc>
          <w:tcPr>
            <w:tcW w:w="643" w:type="pct"/>
            <w:tcMar>
              <w:left w:w="108" w:type="dxa"/>
              <w:right w:w="108" w:type="dxa"/>
            </w:tcMar>
          </w:tcPr>
          <w:p w14:paraId="66D1AC9F" w14:textId="1FD3A51F" w:rsidR="009B482C" w:rsidRDefault="009B482C" w:rsidP="009B482C">
            <w:pPr>
              <w:pStyle w:val="TableText"/>
              <w:jc w:val="right"/>
            </w:pPr>
            <w:r w:rsidRPr="002B5241">
              <w:t>44</w:t>
            </w:r>
          </w:p>
        </w:tc>
      </w:tr>
      <w:tr w:rsidR="009B482C" w14:paraId="1E936BDE" w14:textId="77777777" w:rsidTr="00D022C5">
        <w:tc>
          <w:tcPr>
            <w:tcW w:w="1777" w:type="pct"/>
            <w:tcMar>
              <w:left w:w="108" w:type="dxa"/>
              <w:right w:w="108" w:type="dxa"/>
            </w:tcMar>
          </w:tcPr>
          <w:p w14:paraId="45E2F20C" w14:textId="7F5980F6" w:rsidR="009B482C" w:rsidRDefault="009B482C" w:rsidP="009B482C">
            <w:pPr>
              <w:pStyle w:val="TableText"/>
            </w:pPr>
            <w:r>
              <w:t>Total</w:t>
            </w:r>
          </w:p>
        </w:tc>
        <w:tc>
          <w:tcPr>
            <w:tcW w:w="645" w:type="pct"/>
            <w:tcMar>
              <w:left w:w="108" w:type="dxa"/>
              <w:right w:w="108" w:type="dxa"/>
            </w:tcMar>
          </w:tcPr>
          <w:p w14:paraId="2E6C8004" w14:textId="0C42C424" w:rsidR="009B482C" w:rsidRDefault="009B482C" w:rsidP="009B482C">
            <w:pPr>
              <w:pStyle w:val="TableText"/>
              <w:jc w:val="right"/>
            </w:pPr>
            <w:r w:rsidRPr="00840EC8">
              <w:t>459,786</w:t>
            </w:r>
          </w:p>
        </w:tc>
        <w:tc>
          <w:tcPr>
            <w:tcW w:w="645" w:type="pct"/>
            <w:tcMar>
              <w:left w:w="108" w:type="dxa"/>
              <w:right w:w="108" w:type="dxa"/>
            </w:tcMar>
          </w:tcPr>
          <w:p w14:paraId="1377E223" w14:textId="47537609" w:rsidR="009B482C" w:rsidRDefault="009B482C" w:rsidP="009B482C">
            <w:pPr>
              <w:pStyle w:val="TableText"/>
              <w:jc w:val="right"/>
            </w:pPr>
            <w:r w:rsidRPr="00840EC8">
              <w:t>2,046,572</w:t>
            </w:r>
          </w:p>
        </w:tc>
        <w:tc>
          <w:tcPr>
            <w:tcW w:w="645" w:type="pct"/>
            <w:tcMar>
              <w:left w:w="108" w:type="dxa"/>
              <w:right w:w="108" w:type="dxa"/>
            </w:tcMar>
          </w:tcPr>
          <w:p w14:paraId="792B1388" w14:textId="3154C928" w:rsidR="009B482C" w:rsidRDefault="009B482C" w:rsidP="009B482C">
            <w:pPr>
              <w:pStyle w:val="TableText"/>
              <w:jc w:val="right"/>
            </w:pPr>
            <w:r w:rsidRPr="00840EC8">
              <w:t>2,249,990</w:t>
            </w:r>
          </w:p>
        </w:tc>
        <w:tc>
          <w:tcPr>
            <w:tcW w:w="645" w:type="pct"/>
            <w:tcMar>
              <w:left w:w="108" w:type="dxa"/>
              <w:right w:w="108" w:type="dxa"/>
            </w:tcMar>
          </w:tcPr>
          <w:p w14:paraId="0524D5A3" w14:textId="09088B08" w:rsidR="009B482C" w:rsidRDefault="009B482C" w:rsidP="009B482C">
            <w:pPr>
              <w:pStyle w:val="TableText"/>
              <w:jc w:val="right"/>
            </w:pPr>
            <w:r w:rsidRPr="00840EC8">
              <w:t>4,756,348</w:t>
            </w:r>
          </w:p>
        </w:tc>
        <w:tc>
          <w:tcPr>
            <w:tcW w:w="643" w:type="pct"/>
            <w:tcMar>
              <w:left w:w="108" w:type="dxa"/>
              <w:right w:w="108" w:type="dxa"/>
            </w:tcMar>
          </w:tcPr>
          <w:p w14:paraId="7124746D" w14:textId="19FF3985" w:rsidR="009B482C" w:rsidRDefault="009B482C" w:rsidP="009B482C">
            <w:pPr>
              <w:pStyle w:val="TableText"/>
              <w:jc w:val="right"/>
            </w:pPr>
            <w:r w:rsidRPr="00840EC8">
              <w:t>100</w:t>
            </w:r>
          </w:p>
        </w:tc>
      </w:tr>
    </w:tbl>
    <w:p w14:paraId="45CC87A5" w14:textId="2112B2F2" w:rsidR="00B6520B" w:rsidRDefault="00A821B6" w:rsidP="00A821B6">
      <w:pPr>
        <w:pStyle w:val="Caption"/>
      </w:pPr>
      <w:bookmarkStart w:id="16" w:name="_Ref194329100"/>
      <w:bookmarkStart w:id="17" w:name="_Toc198807817"/>
      <w:r>
        <w:lastRenderedPageBreak/>
        <w:t xml:space="preserve">Figure </w:t>
      </w:r>
      <w:r>
        <w:fldChar w:fldCharType="begin"/>
      </w:r>
      <w:r>
        <w:instrText xml:space="preserve"> SEQ Figure \* ARABIC </w:instrText>
      </w:r>
      <w:r>
        <w:fldChar w:fldCharType="separate"/>
      </w:r>
      <w:r w:rsidR="004F2D80">
        <w:rPr>
          <w:noProof/>
        </w:rPr>
        <w:t>1</w:t>
      </w:r>
      <w:r>
        <w:fldChar w:fldCharType="end"/>
      </w:r>
      <w:bookmarkEnd w:id="16"/>
      <w:r w:rsidR="00B6520B">
        <w:t xml:space="preserve"> </w:t>
      </w:r>
      <w:r w:rsidR="00B6520B" w:rsidRPr="003D16FF">
        <w:t xml:space="preserve">Species and </w:t>
      </w:r>
      <w:r w:rsidR="00AB5055">
        <w:t>end use</w:t>
      </w:r>
      <w:r w:rsidR="00B6520B" w:rsidRPr="003D16FF">
        <w:t xml:space="preserve"> of </w:t>
      </w:r>
      <w:r w:rsidR="00A30F2A">
        <w:t xml:space="preserve">exported </w:t>
      </w:r>
      <w:r w:rsidR="00B6520B" w:rsidRPr="003D16FF">
        <w:t>cattle from 2 November 2020 to 1 August 2024</w:t>
      </w:r>
      <w:bookmarkEnd w:id="17"/>
    </w:p>
    <w:p w14:paraId="39EBBAC0" w14:textId="0B21379F" w:rsidR="00116E41" w:rsidRDefault="00D82B45" w:rsidP="00116E41">
      <w:pPr>
        <w:rPr>
          <w:noProof/>
        </w:rPr>
      </w:pPr>
      <w:r>
        <w:rPr>
          <w:noProof/>
        </w:rPr>
        <w:drawing>
          <wp:inline distT="0" distB="0" distL="0" distR="0" wp14:anchorId="31A99CAC" wp14:editId="386A6166">
            <wp:extent cx="5758815" cy="2999740"/>
            <wp:effectExtent l="0" t="0" r="0" b="0"/>
            <wp:docPr id="1216773520" name="Picture 8" descr="Key data presented in the pie charts are cover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73520" name="Picture 8" descr="Key data presented in the pie charts are covered in the previous paragrap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6030" cy="3003498"/>
                    </a:xfrm>
                    <a:prstGeom prst="rect">
                      <a:avLst/>
                    </a:prstGeom>
                    <a:noFill/>
                  </pic:spPr>
                </pic:pic>
              </a:graphicData>
            </a:graphic>
          </wp:inline>
        </w:drawing>
      </w:r>
    </w:p>
    <w:p w14:paraId="206F939A" w14:textId="5BA33132" w:rsidR="00E362EF" w:rsidRDefault="00B6520B" w:rsidP="00B6520B">
      <w:pPr>
        <w:pStyle w:val="Heading4"/>
        <w:numPr>
          <w:ilvl w:val="0"/>
          <w:numId w:val="0"/>
        </w:numPr>
        <w:ind w:left="964" w:hanging="964"/>
      </w:pPr>
      <w:bookmarkStart w:id="18" w:name="_Toc430782153"/>
      <w:bookmarkStart w:id="19" w:name="_Toc511376521"/>
      <w:r>
        <w:t>Departure port and breed</w:t>
      </w:r>
      <w:bookmarkEnd w:id="18"/>
      <w:bookmarkEnd w:id="19"/>
    </w:p>
    <w:p w14:paraId="70506047" w14:textId="77777777" w:rsidR="0087286C" w:rsidRDefault="0087286C" w:rsidP="0087286C">
      <w:r>
        <w:t xml:space="preserve">In total, 41% of all livestock </w:t>
      </w:r>
      <w:proofErr w:type="gramStart"/>
      <w:r>
        <w:t>departed</w:t>
      </w:r>
      <w:proofErr w:type="gramEnd"/>
      <w:r>
        <w:t xml:space="preserve"> from Australia’s northern ports (Broome, Darwin, Townsville or Wyndham). These animals were predominantly </w:t>
      </w:r>
      <w:r w:rsidRPr="008C48BE">
        <w:rPr>
          <w:rStyle w:val="Emphasis"/>
        </w:rPr>
        <w:t>Bos indicus</w:t>
      </w:r>
      <w:r>
        <w:t xml:space="preserve"> cattle or buffalo. Of the cattle exported from northern ports, 80% were feeder, 18% were slaughter and 2% were breeder. No sheep </w:t>
      </w:r>
      <w:proofErr w:type="gramStart"/>
      <w:r>
        <w:t>were exported</w:t>
      </w:r>
      <w:proofErr w:type="gramEnd"/>
      <w:r>
        <w:t xml:space="preserve"> from northern ports.</w:t>
      </w:r>
    </w:p>
    <w:p w14:paraId="568A7622" w14:textId="1DCC7843" w:rsidR="0087286C" w:rsidRDefault="0087286C" w:rsidP="0087286C">
      <w:r>
        <w:t xml:space="preserve">The remaining 59% of all livestock </w:t>
      </w:r>
      <w:proofErr w:type="gramStart"/>
      <w:r>
        <w:t>departed</w:t>
      </w:r>
      <w:proofErr w:type="gramEnd"/>
      <w:r>
        <w:t xml:space="preserve"> from Australia’s southern ports (Brisbane, Fremantle, Port Adelaide or Portland). These animals were </w:t>
      </w:r>
      <w:r w:rsidR="00F429E6">
        <w:t xml:space="preserve">all feeder and slaughter sheep and </w:t>
      </w:r>
      <w:r>
        <w:t xml:space="preserve">predominantly </w:t>
      </w:r>
      <w:r w:rsidRPr="0013684A">
        <w:rPr>
          <w:rStyle w:val="Emphasis"/>
        </w:rPr>
        <w:t>Bos taurus</w:t>
      </w:r>
      <w:r>
        <w:t xml:space="preserve"> cattle. Of the cattle exported from southern ports, 57% were breeder, 34% were feeder and 9% were slaughter.</w:t>
      </w:r>
    </w:p>
    <w:p w14:paraId="5947DA82" w14:textId="0443898C" w:rsidR="0087286C" w:rsidRDefault="00F429E6" w:rsidP="0087286C">
      <w:r w:rsidRPr="00F429E6">
        <w:t>Of the sheep exported from Australia, 87.6% were slaughter, 12.3% were feeder and less than 1% were breeder.</w:t>
      </w:r>
    </w:p>
    <w:p w14:paraId="14768BF8" w14:textId="737A7A53" w:rsidR="00B6520B" w:rsidRDefault="00B6520B" w:rsidP="00B6520B">
      <w:pPr>
        <w:pStyle w:val="Heading4"/>
        <w:numPr>
          <w:ilvl w:val="0"/>
          <w:numId w:val="0"/>
        </w:numPr>
        <w:ind w:left="964" w:hanging="964"/>
      </w:pPr>
      <w:r>
        <w:t>Destination regions</w:t>
      </w:r>
    </w:p>
    <w:p w14:paraId="1DE4B2CA" w14:textId="5A9E528E" w:rsidR="00B6520B" w:rsidRDefault="00B6520B" w:rsidP="00B6520B">
      <w:r w:rsidRPr="00B6520B">
        <w:t xml:space="preserve">As shown in </w:t>
      </w:r>
      <w:r w:rsidR="00A821B6" w:rsidRPr="00A821B6">
        <w:fldChar w:fldCharType="begin"/>
      </w:r>
      <w:r w:rsidR="00A821B6" w:rsidRPr="00A821B6">
        <w:instrText xml:space="preserve"> REF _Ref194329158 \h </w:instrText>
      </w:r>
      <w:r w:rsidR="00A821B6">
        <w:instrText xml:space="preserve"> \* MERGEFORMAT </w:instrText>
      </w:r>
      <w:r w:rsidR="00A821B6" w:rsidRPr="00A821B6">
        <w:fldChar w:fldCharType="separate"/>
      </w:r>
      <w:r w:rsidR="004F2D80">
        <w:t xml:space="preserve">Figure </w:t>
      </w:r>
      <w:r w:rsidR="004F2D80">
        <w:rPr>
          <w:noProof/>
        </w:rPr>
        <w:t>2</w:t>
      </w:r>
      <w:r w:rsidR="00A821B6" w:rsidRPr="00A821B6">
        <w:fldChar w:fldCharType="end"/>
      </w:r>
      <w:r w:rsidRPr="00A821B6">
        <w:t>:</w:t>
      </w:r>
    </w:p>
    <w:p w14:paraId="7E8E32C1" w14:textId="33010B87" w:rsidR="00B6520B" w:rsidRDefault="00B6520B" w:rsidP="00B6520B">
      <w:pPr>
        <w:pStyle w:val="ListBullet"/>
      </w:pPr>
      <w:bookmarkStart w:id="20" w:name="_Hlk193205386"/>
      <w:r>
        <w:t xml:space="preserve">100% of sheep </w:t>
      </w:r>
      <w:proofErr w:type="gramStart"/>
      <w:r>
        <w:t>were exported</w:t>
      </w:r>
      <w:proofErr w:type="gramEnd"/>
      <w:r>
        <w:t xml:space="preserve"> from southern ports</w:t>
      </w:r>
      <w:r w:rsidR="00C723C3">
        <w:t>,</w:t>
      </w:r>
      <w:r>
        <w:t xml:space="preserve"> with over 99% exported to the Middle East</w:t>
      </w:r>
      <w:r w:rsidR="0087286C">
        <w:t>.</w:t>
      </w:r>
    </w:p>
    <w:bookmarkEnd w:id="20"/>
    <w:p w14:paraId="303E121F" w14:textId="77777777" w:rsidR="00B6520B" w:rsidRDefault="00B6520B" w:rsidP="00B6520B">
      <w:pPr>
        <w:pStyle w:val="ListBullet"/>
      </w:pPr>
      <w:r>
        <w:t xml:space="preserve">100% of buffalo </w:t>
      </w:r>
      <w:proofErr w:type="gramStart"/>
      <w:r>
        <w:t>were exported</w:t>
      </w:r>
      <w:proofErr w:type="gramEnd"/>
      <w:r>
        <w:t xml:space="preserve"> from northern ports to Southeast Asia.</w:t>
      </w:r>
    </w:p>
    <w:p w14:paraId="7DA40944" w14:textId="1DB24E45" w:rsidR="00B6520B" w:rsidRPr="00B02B51" w:rsidRDefault="00B6520B" w:rsidP="00B6520B">
      <w:pPr>
        <w:pStyle w:val="ListBullet"/>
      </w:pPr>
      <w:r w:rsidRPr="00B02B51">
        <w:t xml:space="preserve">78.9% of cattle </w:t>
      </w:r>
      <w:proofErr w:type="gramStart"/>
      <w:r w:rsidRPr="00B02B51">
        <w:t>were exported</w:t>
      </w:r>
      <w:proofErr w:type="gramEnd"/>
      <w:r w:rsidRPr="00B02B51">
        <w:t xml:space="preserve"> to Southeast Asia, 15.3% to East Asia and 5.8% to the Middle East. </w:t>
      </w:r>
      <w:r w:rsidR="00342BED">
        <w:t>T</w:t>
      </w:r>
      <w:r w:rsidRPr="00B02B51">
        <w:t>here was an association between departure port and destination region. This is because</w:t>
      </w:r>
      <w:r w:rsidR="00FD63A0">
        <w:t xml:space="preserve"> </w:t>
      </w:r>
      <w:r w:rsidR="00624359">
        <w:t xml:space="preserve">cattle with </w:t>
      </w:r>
      <w:r w:rsidRPr="00B02B51">
        <w:t>the same</w:t>
      </w:r>
      <w:r w:rsidR="00624359">
        <w:t xml:space="preserve"> end use</w:t>
      </w:r>
      <w:r w:rsidRPr="00B02B51">
        <w:t xml:space="preserve"> </w:t>
      </w:r>
      <w:proofErr w:type="gramStart"/>
      <w:r w:rsidR="00624359">
        <w:t>are</w:t>
      </w:r>
      <w:r w:rsidR="00624359" w:rsidRPr="00B02B51">
        <w:t xml:space="preserve"> </w:t>
      </w:r>
      <w:r w:rsidRPr="00B02B51">
        <w:t>typically exported</w:t>
      </w:r>
      <w:proofErr w:type="gramEnd"/>
      <w:r w:rsidRPr="00B02B51">
        <w:t xml:space="preserve"> to the same destination.</w:t>
      </w:r>
    </w:p>
    <w:p w14:paraId="25ED6FCE" w14:textId="77777777" w:rsidR="00B6520B" w:rsidRDefault="00B6520B" w:rsidP="00B6520B">
      <w:pPr>
        <w:pStyle w:val="ListBullet2"/>
      </w:pPr>
      <w:bookmarkStart w:id="21" w:name="_Hlk193205395"/>
      <w:r>
        <w:t xml:space="preserve">Of the cattle exported from northern ports, 100% </w:t>
      </w:r>
      <w:proofErr w:type="gramStart"/>
      <w:r>
        <w:t>were exported</w:t>
      </w:r>
      <w:proofErr w:type="gramEnd"/>
      <w:r>
        <w:t xml:space="preserve"> to Southeast Asia.</w:t>
      </w:r>
    </w:p>
    <w:bookmarkEnd w:id="21"/>
    <w:p w14:paraId="20E6FF77" w14:textId="77777777" w:rsidR="00B6520B" w:rsidRDefault="00B6520B" w:rsidP="00B6520B">
      <w:pPr>
        <w:pStyle w:val="ListBullet2"/>
      </w:pPr>
      <w:r>
        <w:t xml:space="preserve">Of the cattle exported from southern ports, 56% </w:t>
      </w:r>
      <w:proofErr w:type="gramStart"/>
      <w:r>
        <w:t>were exported</w:t>
      </w:r>
      <w:proofErr w:type="gramEnd"/>
      <w:r>
        <w:t xml:space="preserve"> to East Asia, 23% </w:t>
      </w:r>
      <w:proofErr w:type="gramStart"/>
      <w:r>
        <w:t>were exported</w:t>
      </w:r>
      <w:proofErr w:type="gramEnd"/>
      <w:r>
        <w:t xml:space="preserve"> to Southeast Asia and 21% </w:t>
      </w:r>
      <w:proofErr w:type="gramStart"/>
      <w:r>
        <w:t>were exported</w:t>
      </w:r>
      <w:proofErr w:type="gramEnd"/>
      <w:r>
        <w:t xml:space="preserve"> to the Middle East.</w:t>
      </w:r>
    </w:p>
    <w:p w14:paraId="33C33564" w14:textId="1571566E" w:rsidR="00B6520B" w:rsidRDefault="00A821B6" w:rsidP="00A821B6">
      <w:pPr>
        <w:pStyle w:val="Caption"/>
      </w:pPr>
      <w:bookmarkStart w:id="22" w:name="_Ref194329158"/>
      <w:bookmarkStart w:id="23" w:name="_Toc198807818"/>
      <w:r>
        <w:lastRenderedPageBreak/>
        <w:t xml:space="preserve">Figure </w:t>
      </w:r>
      <w:r>
        <w:fldChar w:fldCharType="begin"/>
      </w:r>
      <w:r>
        <w:instrText xml:space="preserve"> SEQ Figure \* ARABIC </w:instrText>
      </w:r>
      <w:r>
        <w:fldChar w:fldCharType="separate"/>
      </w:r>
      <w:r w:rsidR="004F2D80">
        <w:rPr>
          <w:noProof/>
        </w:rPr>
        <w:t>2</w:t>
      </w:r>
      <w:r>
        <w:fldChar w:fldCharType="end"/>
      </w:r>
      <w:bookmarkEnd w:id="22"/>
      <w:r w:rsidR="002276C0">
        <w:t xml:space="preserve"> P</w:t>
      </w:r>
      <w:r w:rsidR="00B6520B">
        <w:t>ercentage of buffalo, cattle and sheep</w:t>
      </w:r>
      <w:r>
        <w:t xml:space="preserve"> exports</w:t>
      </w:r>
      <w:r w:rsidR="00B6520B">
        <w:t xml:space="preserve"> </w:t>
      </w:r>
      <w:r>
        <w:t>by</w:t>
      </w:r>
      <w:r w:rsidR="00B6520B">
        <w:t xml:space="preserve"> destination region</w:t>
      </w:r>
      <w:bookmarkEnd w:id="23"/>
    </w:p>
    <w:p w14:paraId="4780F33C" w14:textId="0830E31A" w:rsidR="00B6520B" w:rsidRDefault="00D82B45" w:rsidP="00B6520B">
      <w:r>
        <w:rPr>
          <w:noProof/>
        </w:rPr>
        <w:drawing>
          <wp:inline distT="0" distB="0" distL="0" distR="0" wp14:anchorId="73A5E2BD" wp14:editId="3ED05DB6">
            <wp:extent cx="5738608" cy="3419335"/>
            <wp:effectExtent l="0" t="0" r="0" b="0"/>
            <wp:docPr id="2094578115" name="Picture 6" descr="Key data presented in the column chart are cover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78115" name="Picture 6" descr="Key data presented in the column chart are covered in the previous paragraph."/>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8608" cy="3419335"/>
                    </a:xfrm>
                    <a:prstGeom prst="rect">
                      <a:avLst/>
                    </a:prstGeom>
                  </pic:spPr>
                </pic:pic>
              </a:graphicData>
            </a:graphic>
          </wp:inline>
        </w:drawing>
      </w:r>
    </w:p>
    <w:p w14:paraId="4186AA71" w14:textId="7C43C826" w:rsidR="00B6520B" w:rsidRDefault="00116E41" w:rsidP="00116E41">
      <w:pPr>
        <w:pStyle w:val="Heading4"/>
        <w:numPr>
          <w:ilvl w:val="0"/>
          <w:numId w:val="0"/>
        </w:numPr>
        <w:ind w:left="964" w:hanging="964"/>
      </w:pPr>
      <w:r>
        <w:t>Pregnancy-related data findings</w:t>
      </w:r>
    </w:p>
    <w:p w14:paraId="55EF5CA5" w14:textId="74AE3CC6" w:rsidR="00F033E4" w:rsidRDefault="00116E41" w:rsidP="00F033E4">
      <w:pPr>
        <w:spacing w:after="120"/>
      </w:pPr>
      <w:r w:rsidRPr="00116E41">
        <w:t>Of the 1</w:t>
      </w:r>
      <w:r w:rsidR="005F4A9A">
        <w:t>,</w:t>
      </w:r>
      <w:r w:rsidRPr="00116E41">
        <w:t>023 consignments analysed in this review, 132 were breeder consignments (around 13% of total consignments)</w:t>
      </w:r>
      <w:r w:rsidR="00342BED">
        <w:t>:</w:t>
      </w:r>
    </w:p>
    <w:p w14:paraId="6BC7CA84" w14:textId="5B5E5F8E" w:rsidR="00F033E4" w:rsidRPr="00F033E4" w:rsidRDefault="00F033E4" w:rsidP="00CE633A">
      <w:pPr>
        <w:pStyle w:val="ListBullet"/>
      </w:pPr>
      <w:r>
        <w:t xml:space="preserve">65 </w:t>
      </w:r>
      <w:r w:rsidRPr="00F033E4">
        <w:t>breeder consignments carried animals all declared as non-pregnant</w:t>
      </w:r>
    </w:p>
    <w:p w14:paraId="6AB11134" w14:textId="77777777" w:rsidR="00F033E4" w:rsidRPr="00F033E4" w:rsidRDefault="00F033E4" w:rsidP="00CE633A">
      <w:pPr>
        <w:pStyle w:val="ListBullet"/>
      </w:pPr>
      <w:r w:rsidRPr="00F033E4">
        <w:t>67 breeder consignments carried a proportion of animals declared as pregnant.</w:t>
      </w:r>
    </w:p>
    <w:p w14:paraId="39D4ED54" w14:textId="0EFF07D6" w:rsidR="009E781B" w:rsidRDefault="009E781B" w:rsidP="00F033E4">
      <w:pPr>
        <w:spacing w:before="200" w:after="120"/>
      </w:pPr>
      <w:r>
        <w:t xml:space="preserve">These </w:t>
      </w:r>
      <w:r w:rsidR="001D65EF">
        <w:t xml:space="preserve">breeder </w:t>
      </w:r>
      <w:r>
        <w:t xml:space="preserve">consignments carried a total of </w:t>
      </w:r>
      <w:r w:rsidR="001D65EF">
        <w:t>459,786 livestock (around 10% of total exported livestock).</w:t>
      </w:r>
    </w:p>
    <w:p w14:paraId="6D8379DA" w14:textId="65885294" w:rsidR="00F033E4" w:rsidRDefault="00116E41" w:rsidP="00F033E4">
      <w:pPr>
        <w:spacing w:before="200" w:after="120"/>
      </w:pPr>
      <w:r w:rsidRPr="00116E41">
        <w:t>Over 99% of breeder livestock were cattle.</w:t>
      </w:r>
      <w:r w:rsidR="00F033E4">
        <w:t xml:space="preserve"> </w:t>
      </w:r>
      <w:r w:rsidR="00E15CDA">
        <w:t>Of all exported breeder cattle</w:t>
      </w:r>
      <w:r w:rsidR="00F033E4">
        <w:t>:</w:t>
      </w:r>
    </w:p>
    <w:p w14:paraId="25A46DF5" w14:textId="4C2A541D" w:rsidR="00116E41" w:rsidRDefault="00116E41" w:rsidP="00CE633A">
      <w:pPr>
        <w:pStyle w:val="ListBullet"/>
      </w:pPr>
      <w:r>
        <w:t xml:space="preserve">93% (429,836) </w:t>
      </w:r>
      <w:proofErr w:type="gramStart"/>
      <w:r w:rsidR="00E15CDA">
        <w:t>were declared</w:t>
      </w:r>
      <w:proofErr w:type="gramEnd"/>
      <w:r>
        <w:t xml:space="preserve"> as non-pregnant</w:t>
      </w:r>
      <w:r w:rsidR="00E15CDA">
        <w:t xml:space="preserve"> and 7% (29,950) </w:t>
      </w:r>
      <w:proofErr w:type="gramStart"/>
      <w:r w:rsidR="00E15CDA">
        <w:t>were declared</w:t>
      </w:r>
      <w:proofErr w:type="gramEnd"/>
      <w:r w:rsidR="00E15CDA">
        <w:t xml:space="preserve"> as pregnant</w:t>
      </w:r>
    </w:p>
    <w:p w14:paraId="26694B8A" w14:textId="0EE9AD29" w:rsidR="00F033E4" w:rsidRDefault="00116E41" w:rsidP="00CE633A">
      <w:pPr>
        <w:pStyle w:val="ListBullet"/>
      </w:pPr>
      <w:r w:rsidRPr="00116E41">
        <w:t xml:space="preserve">82% </w:t>
      </w:r>
      <w:proofErr w:type="gramStart"/>
      <w:r w:rsidRPr="00116E41">
        <w:t>were exported</w:t>
      </w:r>
      <w:proofErr w:type="gramEnd"/>
      <w:r w:rsidRPr="00116E41">
        <w:t xml:space="preserve"> to China</w:t>
      </w:r>
      <w:r w:rsidR="00F033E4">
        <w:t>,</w:t>
      </w:r>
      <w:r w:rsidRPr="00116E41">
        <w:t xml:space="preserve"> with 99% </w:t>
      </w:r>
      <w:r w:rsidR="00F033E4">
        <w:t xml:space="preserve">of these </w:t>
      </w:r>
      <w:r w:rsidRPr="00116E41">
        <w:t>declared as non-pregnant</w:t>
      </w:r>
    </w:p>
    <w:p w14:paraId="5FE9831F" w14:textId="7A48D6B6" w:rsidR="00F033E4" w:rsidRDefault="00F033E4" w:rsidP="00CE633A">
      <w:pPr>
        <w:pStyle w:val="ListBullet"/>
      </w:pPr>
      <w:r>
        <w:t>a</w:t>
      </w:r>
      <w:r w:rsidR="00861AEB">
        <w:t>round</w:t>
      </w:r>
      <w:r w:rsidR="00861AEB" w:rsidRPr="00116E41">
        <w:t xml:space="preserve"> </w:t>
      </w:r>
      <w:r w:rsidR="00116E41" w:rsidRPr="00116E41">
        <w:t xml:space="preserve">17% </w:t>
      </w:r>
      <w:proofErr w:type="gramStart"/>
      <w:r w:rsidR="00116E41" w:rsidRPr="00116E41">
        <w:t>were exported</w:t>
      </w:r>
      <w:proofErr w:type="gramEnd"/>
      <w:r w:rsidR="00116E41" w:rsidRPr="00116E41">
        <w:t xml:space="preserve"> to Southeast Asia</w:t>
      </w:r>
      <w:r>
        <w:t>,</w:t>
      </w:r>
      <w:r w:rsidR="00116E41" w:rsidRPr="00116E41">
        <w:t xml:space="preserve"> with 29% of these declared as pregnant</w:t>
      </w:r>
    </w:p>
    <w:p w14:paraId="74986E22" w14:textId="02A9DECD" w:rsidR="00116E41" w:rsidRDefault="00F033E4" w:rsidP="00CE633A">
      <w:pPr>
        <w:pStyle w:val="ListBullet"/>
      </w:pPr>
      <w:r>
        <w:t>a</w:t>
      </w:r>
      <w:r w:rsidR="00861AEB">
        <w:t>pproximately</w:t>
      </w:r>
      <w:r w:rsidR="00861AEB" w:rsidRPr="00116E41">
        <w:t xml:space="preserve"> </w:t>
      </w:r>
      <w:r w:rsidR="00116E41" w:rsidRPr="00116E41">
        <w:t xml:space="preserve">1% </w:t>
      </w:r>
      <w:proofErr w:type="gramStart"/>
      <w:r w:rsidR="00116E41" w:rsidRPr="00116E41">
        <w:t>were exported</w:t>
      </w:r>
      <w:proofErr w:type="gramEnd"/>
      <w:r w:rsidR="00116E41" w:rsidRPr="00116E41">
        <w:t xml:space="preserve"> to the Middle East, with most declared as pregnant.</w:t>
      </w:r>
    </w:p>
    <w:p w14:paraId="61F452E1" w14:textId="08BFB67C" w:rsidR="00116E41" w:rsidRDefault="00116E41" w:rsidP="00116E41">
      <w:pPr>
        <w:pStyle w:val="Heading4"/>
        <w:numPr>
          <w:ilvl w:val="0"/>
          <w:numId w:val="0"/>
        </w:numPr>
        <w:ind w:left="964" w:hanging="964"/>
      </w:pPr>
      <w:r>
        <w:t>Pregnancy-related health and welfare outcomes</w:t>
      </w:r>
    </w:p>
    <w:p w14:paraId="5C3D2123" w14:textId="222443AD" w:rsidR="00116E41" w:rsidRDefault="00116E41" w:rsidP="00116E41">
      <w:r>
        <w:t>This review analysed the</w:t>
      </w:r>
      <w:r w:rsidR="00673CF7">
        <w:t xml:space="preserve"> reported</w:t>
      </w:r>
      <w:r>
        <w:t xml:space="preserve"> pregnancy-related health and welfare outcomes for over 4.7</w:t>
      </w:r>
      <w:r w:rsidR="00E478EF">
        <w:t> </w:t>
      </w:r>
      <w:r>
        <w:t>million animals</w:t>
      </w:r>
      <w:r w:rsidR="00860491">
        <w:t xml:space="preserve">. We focused </w:t>
      </w:r>
      <w:r w:rsidR="000772CD">
        <w:t xml:space="preserve">on </w:t>
      </w:r>
      <w:r w:rsidR="00B05086">
        <w:t xml:space="preserve">outcomes for </w:t>
      </w:r>
      <w:r w:rsidR="000772CD">
        <w:t>breeder livestock</w:t>
      </w:r>
      <w:r w:rsidR="00871978">
        <w:t xml:space="preserve"> </w:t>
      </w:r>
      <w:r w:rsidR="00342BED">
        <w:t>because</w:t>
      </w:r>
      <w:r w:rsidR="00871978">
        <w:t xml:space="preserve"> they are the only</w:t>
      </w:r>
      <w:r w:rsidR="00860491">
        <w:t xml:space="preserve"> cohort</w:t>
      </w:r>
      <w:r w:rsidR="00871978">
        <w:t xml:space="preserve"> of animals that </w:t>
      </w:r>
      <w:r w:rsidR="00860491">
        <w:t xml:space="preserve">can </w:t>
      </w:r>
      <w:proofErr w:type="gramStart"/>
      <w:r w:rsidR="00860491">
        <w:t xml:space="preserve">be </w:t>
      </w:r>
      <w:r w:rsidR="00871978">
        <w:t>exported</w:t>
      </w:r>
      <w:proofErr w:type="gramEnd"/>
      <w:r w:rsidR="00871978">
        <w:t xml:space="preserve"> pregnant</w:t>
      </w:r>
      <w:r>
        <w:t xml:space="preserve">. Reporting </w:t>
      </w:r>
      <w:proofErr w:type="gramStart"/>
      <w:r>
        <w:t>indicated</w:t>
      </w:r>
      <w:proofErr w:type="gramEnd"/>
      <w:r>
        <w:t xml:space="preserve"> that in total, 12</w:t>
      </w:r>
      <w:r w:rsidR="00E478EF">
        <w:t> </w:t>
      </w:r>
      <w:r>
        <w:t>births and 10</w:t>
      </w:r>
      <w:r w:rsidR="00E478EF">
        <w:t> </w:t>
      </w:r>
      <w:r>
        <w:t>abortions occurred on vessels.</w:t>
      </w:r>
    </w:p>
    <w:p w14:paraId="302D182D" w14:textId="2121616B" w:rsidR="00116E41" w:rsidRDefault="00116E41" w:rsidP="00C069F3">
      <w:pPr>
        <w:keepNext/>
        <w:spacing w:after="0"/>
      </w:pPr>
      <w:r>
        <w:lastRenderedPageBreak/>
        <w:t>Of the 12 births:</w:t>
      </w:r>
    </w:p>
    <w:p w14:paraId="4D0555BB" w14:textId="65F07474" w:rsidR="00116E41" w:rsidRDefault="00116E41" w:rsidP="00C069F3">
      <w:pPr>
        <w:pStyle w:val="ListBullet"/>
        <w:keepNext/>
        <w:spacing w:after="0"/>
      </w:pPr>
      <w:r>
        <w:t xml:space="preserve">2 occurred in a single </w:t>
      </w:r>
      <w:r w:rsidR="00E52441">
        <w:t xml:space="preserve">consignment of </w:t>
      </w:r>
      <w:r>
        <w:t xml:space="preserve">breeder cattle declared to be pregnant – records </w:t>
      </w:r>
      <w:proofErr w:type="gramStart"/>
      <w:r>
        <w:t>indicate</w:t>
      </w:r>
      <w:proofErr w:type="gramEnd"/>
      <w:r>
        <w:t xml:space="preserve"> these cattle were pregnancy tested by manual palpation</w:t>
      </w:r>
    </w:p>
    <w:p w14:paraId="60B6C98A" w14:textId="54B07D5A" w:rsidR="00116E41" w:rsidRDefault="00116E41" w:rsidP="00116E41">
      <w:pPr>
        <w:pStyle w:val="ListBullet"/>
      </w:pPr>
      <w:r>
        <w:t>1 occurred in a feeder cattle consignment</w:t>
      </w:r>
    </w:p>
    <w:p w14:paraId="5F5E8E78" w14:textId="29F8643F" w:rsidR="00116E41" w:rsidRDefault="00116E41" w:rsidP="00116E41">
      <w:pPr>
        <w:pStyle w:val="ListBullet"/>
      </w:pPr>
      <w:r>
        <w:t>9 occurred in slaughter sheep consignments.</w:t>
      </w:r>
    </w:p>
    <w:p w14:paraId="498C7B8B" w14:textId="1D5CAB78" w:rsidR="00116E41" w:rsidRPr="000643D2" w:rsidRDefault="00246E69" w:rsidP="00C069F3">
      <w:pPr>
        <w:spacing w:before="240" w:after="0"/>
      </w:pPr>
      <w:r>
        <w:t>Of the</w:t>
      </w:r>
      <w:r w:rsidRPr="000643D2">
        <w:t xml:space="preserve"> </w:t>
      </w:r>
      <w:r w:rsidR="00116E41" w:rsidRPr="000643D2">
        <w:t>10 abortions:</w:t>
      </w:r>
    </w:p>
    <w:p w14:paraId="2D6C5731" w14:textId="072ACDB3" w:rsidR="00116E41" w:rsidRPr="000643D2" w:rsidRDefault="00145918" w:rsidP="00C069F3">
      <w:pPr>
        <w:pStyle w:val="ListBullet"/>
        <w:spacing w:after="0"/>
      </w:pPr>
      <w:r w:rsidRPr="000643D2">
        <w:t xml:space="preserve">all </w:t>
      </w:r>
      <w:proofErr w:type="gramStart"/>
      <w:r w:rsidR="00246E69">
        <w:t xml:space="preserve">were </w:t>
      </w:r>
      <w:r w:rsidR="00116E41" w:rsidRPr="000643D2">
        <w:t>reported</w:t>
      </w:r>
      <w:proofErr w:type="gramEnd"/>
      <w:r w:rsidR="00116E41" w:rsidRPr="000643D2">
        <w:t xml:space="preserve"> in </w:t>
      </w:r>
      <w:r w:rsidR="0027763F" w:rsidRPr="000643D2">
        <w:t xml:space="preserve">consignments of </w:t>
      </w:r>
      <w:r w:rsidR="0087286C" w:rsidRPr="000643D2">
        <w:rPr>
          <w:rStyle w:val="Emphasis"/>
        </w:rPr>
        <w:t>Bos taurus</w:t>
      </w:r>
      <w:r w:rsidR="0087286C" w:rsidRPr="000643D2">
        <w:t xml:space="preserve"> </w:t>
      </w:r>
      <w:r w:rsidR="00116E41" w:rsidRPr="000643D2">
        <w:t xml:space="preserve">breeder cattle declared to be pregnant – records </w:t>
      </w:r>
      <w:proofErr w:type="gramStart"/>
      <w:r w:rsidR="00116E41" w:rsidRPr="000643D2">
        <w:t>indicate</w:t>
      </w:r>
      <w:proofErr w:type="gramEnd"/>
      <w:r w:rsidR="00116E41" w:rsidRPr="000643D2">
        <w:t xml:space="preserve"> these cattle were pregnancy tested with a combination of manual palpation and blood testing</w:t>
      </w:r>
    </w:p>
    <w:p w14:paraId="3059C885" w14:textId="431577E4" w:rsidR="00116E41" w:rsidRPr="000643D2" w:rsidRDefault="00246E69" w:rsidP="00116E41">
      <w:pPr>
        <w:pStyle w:val="ListBullet"/>
      </w:pPr>
      <w:r>
        <w:t xml:space="preserve">all </w:t>
      </w:r>
      <w:r w:rsidR="00116E41" w:rsidRPr="000643D2">
        <w:t>occurred between day 1 and day 13</w:t>
      </w:r>
      <w:r w:rsidR="0087286C" w:rsidRPr="000643D2">
        <w:t xml:space="preserve"> of the voyages</w:t>
      </w:r>
    </w:p>
    <w:p w14:paraId="7F6E685C" w14:textId="4CCCA1A6" w:rsidR="00116E41" w:rsidRPr="000643D2" w:rsidRDefault="00246E69" w:rsidP="00116E41">
      <w:pPr>
        <w:pStyle w:val="ListBullet"/>
      </w:pPr>
      <w:r>
        <w:t xml:space="preserve">all </w:t>
      </w:r>
      <w:r w:rsidR="000643D2" w:rsidRPr="00246E69">
        <w:t>occurred in cows ranging from</w:t>
      </w:r>
      <w:r w:rsidR="009F19AA">
        <w:t xml:space="preserve"> </w:t>
      </w:r>
      <w:r w:rsidR="00116E41" w:rsidRPr="00246E69">
        <w:t>11 weeks to 6 months</w:t>
      </w:r>
      <w:r w:rsidR="000643D2" w:rsidRPr="000643D2">
        <w:t xml:space="preserve"> </w:t>
      </w:r>
      <w:r w:rsidR="000643D2">
        <w:t>pregnant</w:t>
      </w:r>
      <w:r w:rsidR="00116E41" w:rsidRPr="000643D2">
        <w:t>.</w:t>
      </w:r>
    </w:p>
    <w:p w14:paraId="49A68DA7" w14:textId="09B5B88C" w:rsidR="00116E41" w:rsidRDefault="00116E41" w:rsidP="00C069F3">
      <w:pPr>
        <w:spacing w:before="240"/>
      </w:pPr>
      <w:r>
        <w:t xml:space="preserve">An </w:t>
      </w:r>
      <w:r w:rsidR="00857323">
        <w:t>a</w:t>
      </w:r>
      <w:r>
        <w:t xml:space="preserve">ccredited </w:t>
      </w:r>
      <w:r w:rsidR="00857323">
        <w:t>v</w:t>
      </w:r>
      <w:r>
        <w:t xml:space="preserve">eterinarian was on board for 11 of the 12 births and 7 of the 10 abortions. </w:t>
      </w:r>
      <w:r w:rsidR="00673CF7">
        <w:t>From the reporting provided, i</w:t>
      </w:r>
      <w:r>
        <w:t xml:space="preserve">t was difficult to </w:t>
      </w:r>
      <w:proofErr w:type="gramStart"/>
      <w:r>
        <w:t>determine</w:t>
      </w:r>
      <w:proofErr w:type="gramEnd"/>
      <w:r>
        <w:t xml:space="preserve"> the health and welfare outcomes of livestock </w:t>
      </w:r>
      <w:r w:rsidR="00673CF7">
        <w:t>that had</w:t>
      </w:r>
      <w:r>
        <w:t xml:space="preserve"> birth</w:t>
      </w:r>
      <w:r w:rsidR="00673CF7">
        <w:t>ed</w:t>
      </w:r>
      <w:r>
        <w:t xml:space="preserve"> or aborted. Generally, actions taken by the stockperson or </w:t>
      </w:r>
      <w:r w:rsidR="00857323">
        <w:t xml:space="preserve">accredited veterinarian </w:t>
      </w:r>
      <w:r>
        <w:t xml:space="preserve">to support the dam after birth </w:t>
      </w:r>
      <w:proofErr w:type="gramStart"/>
      <w:r>
        <w:t>were rarely reported</w:t>
      </w:r>
      <w:proofErr w:type="gramEnd"/>
      <w:r>
        <w:t xml:space="preserve">. Veterinary treatment for the dam </w:t>
      </w:r>
      <w:proofErr w:type="gramStart"/>
      <w:r>
        <w:t>was reported</w:t>
      </w:r>
      <w:proofErr w:type="gramEnd"/>
      <w:r>
        <w:t xml:space="preserve"> in one case only. Similarly, reporting on the health and welfare outcomes of live young born on vessels was rare.</w:t>
      </w:r>
    </w:p>
    <w:p w14:paraId="4E8A57E6" w14:textId="008711E8" w:rsidR="00116E41" w:rsidRPr="00116E41" w:rsidRDefault="00860491" w:rsidP="00116E41">
      <w:r>
        <w:t>ASEL regulates requirements and manages risks up until completion of disembarkation in the destination country. For this reason, p</w:t>
      </w:r>
      <w:r w:rsidR="00116E41">
        <w:t>regnancy</w:t>
      </w:r>
      <w:r w:rsidR="008D4337">
        <w:t>-</w:t>
      </w:r>
      <w:r w:rsidR="00116E41">
        <w:t>related outcomes in destination countries (in-</w:t>
      </w:r>
      <w:r w:rsidR="00116E41" w:rsidRPr="00246E69">
        <w:t xml:space="preserve">market) </w:t>
      </w:r>
      <w:r w:rsidRPr="00246E69">
        <w:t>are outside the scope of ASEL regulation and could no</w:t>
      </w:r>
      <w:r w:rsidR="00116E41" w:rsidRPr="00246E69">
        <w:t xml:space="preserve">t </w:t>
      </w:r>
      <w:proofErr w:type="gramStart"/>
      <w:r w:rsidR="00116E41" w:rsidRPr="00246E69">
        <w:t>be assessed</w:t>
      </w:r>
      <w:proofErr w:type="gramEnd"/>
      <w:r w:rsidR="00116E41" w:rsidRPr="00246E69">
        <w:t xml:space="preserve"> for this review</w:t>
      </w:r>
      <w:r w:rsidR="00E478EF" w:rsidRPr="00246E69">
        <w:t>. H</w:t>
      </w:r>
      <w:r w:rsidR="00116E41" w:rsidRPr="00246E69">
        <w:t>owever, the health and welfare risks to pregnant livestock are likely to be more significant during periods of increased stress</w:t>
      </w:r>
      <w:r w:rsidR="0027763F" w:rsidRPr="00246E69">
        <w:t>,</w:t>
      </w:r>
      <w:r w:rsidR="00116E41" w:rsidRPr="00246E69">
        <w:t xml:space="preserve"> such as during transportation, compared to </w:t>
      </w:r>
      <w:r w:rsidR="0087286C" w:rsidRPr="00246E69">
        <w:t>after arrival in-</w:t>
      </w:r>
      <w:r w:rsidR="00116E41" w:rsidRPr="00246E69">
        <w:t>market. In</w:t>
      </w:r>
      <w:r w:rsidRPr="00246E69">
        <w:t xml:space="preserve"> addition, </w:t>
      </w:r>
      <w:r w:rsidR="00116E41" w:rsidRPr="00246E69">
        <w:t xml:space="preserve">ongoing veterinary care is </w:t>
      </w:r>
      <w:r w:rsidRPr="00246E69">
        <w:t xml:space="preserve">likely to be </w:t>
      </w:r>
      <w:r w:rsidR="00116E41" w:rsidRPr="00246E69">
        <w:t>more readily available</w:t>
      </w:r>
      <w:r w:rsidR="00310BB4">
        <w:t xml:space="preserve"> once animals arrive</w:t>
      </w:r>
      <w:r w:rsidR="00116E41" w:rsidRPr="00246E69">
        <w:t xml:space="preserve"> in-market.</w:t>
      </w:r>
    </w:p>
    <w:p w14:paraId="34CC7DD9" w14:textId="4BB77808" w:rsidR="00E362EF" w:rsidRDefault="00116E41" w:rsidP="00116E41">
      <w:pPr>
        <w:pStyle w:val="Heading4"/>
        <w:numPr>
          <w:ilvl w:val="0"/>
          <w:numId w:val="0"/>
        </w:numPr>
        <w:ind w:left="964" w:hanging="964"/>
      </w:pPr>
      <w:bookmarkStart w:id="24" w:name="_Toc430782155"/>
      <w:bookmarkStart w:id="25" w:name="_Toc511376523"/>
      <w:r>
        <w:t>Independent observer report findings</w:t>
      </w:r>
      <w:bookmarkEnd w:id="24"/>
      <w:bookmarkEnd w:id="25"/>
    </w:p>
    <w:p w14:paraId="6655E430" w14:textId="0BFEDC63" w:rsidR="00E362EF" w:rsidRDefault="00116E41" w:rsidP="00116E41">
      <w:bookmarkStart w:id="26" w:name="_Toc430782156"/>
      <w:bookmarkStart w:id="27" w:name="_Toc511376524"/>
      <w:r w:rsidRPr="00116E41">
        <w:t xml:space="preserve">Independent </w:t>
      </w:r>
      <w:r w:rsidR="00B249DF">
        <w:t>o</w:t>
      </w:r>
      <w:r w:rsidRPr="00116E41">
        <w:t xml:space="preserve">bserver reports did not </w:t>
      </w:r>
      <w:proofErr w:type="gramStart"/>
      <w:r w:rsidRPr="00116E41">
        <w:t>identify</w:t>
      </w:r>
      <w:proofErr w:type="gramEnd"/>
      <w:r w:rsidRPr="00116E41">
        <w:t xml:space="preserve"> negative animal health and welfare impacts related to pregnancy. Observers travelled on 26 voyages </w:t>
      </w:r>
      <w:r w:rsidR="00673CF7">
        <w:t>during the period of</w:t>
      </w:r>
      <w:r w:rsidRPr="00116E41">
        <w:t xml:space="preserve"> this analysis and reported one pregnancy-related </w:t>
      </w:r>
      <w:r w:rsidR="00673CF7">
        <w:t>event</w:t>
      </w:r>
      <w:r w:rsidR="00342BED">
        <w:t>, which resulted in the birth of</w:t>
      </w:r>
      <w:r w:rsidR="005F727B">
        <w:t xml:space="preserve"> t</w:t>
      </w:r>
      <w:r w:rsidRPr="00116E41">
        <w:t>win lambs</w:t>
      </w:r>
      <w:r w:rsidR="00342BED">
        <w:t>. T</w:t>
      </w:r>
      <w:r w:rsidR="00BE2D40">
        <w:t>he lambs were euthanised</w:t>
      </w:r>
      <w:r w:rsidR="00342BED">
        <w:t>,</w:t>
      </w:r>
      <w:r w:rsidR="00BE2D40">
        <w:t xml:space="preserve"> and the ewe recovered</w:t>
      </w:r>
      <w:r w:rsidRPr="00116E41">
        <w:t xml:space="preserve"> </w:t>
      </w:r>
      <w:r w:rsidR="00BE2D40">
        <w:t xml:space="preserve">and </w:t>
      </w:r>
      <w:proofErr w:type="gramStart"/>
      <w:r w:rsidRPr="00116E41">
        <w:t>was discharged</w:t>
      </w:r>
      <w:proofErr w:type="gramEnd"/>
      <w:r w:rsidRPr="00116E41">
        <w:t xml:space="preserve"> with the rest of the consignment.</w:t>
      </w:r>
      <w:bookmarkEnd w:id="26"/>
      <w:bookmarkEnd w:id="27"/>
    </w:p>
    <w:p w14:paraId="2B0ACB2B" w14:textId="2132AE99" w:rsidR="00E362EF" w:rsidRPr="00490E7F" w:rsidRDefault="00116E41" w:rsidP="00116E41">
      <w:pPr>
        <w:pStyle w:val="Heading4"/>
        <w:numPr>
          <w:ilvl w:val="0"/>
          <w:numId w:val="0"/>
        </w:numPr>
        <w:ind w:left="964" w:hanging="964"/>
      </w:pPr>
      <w:r>
        <w:t>Data analysis summary</w:t>
      </w:r>
    </w:p>
    <w:p w14:paraId="6AD7BD9B" w14:textId="4E6FB6DB" w:rsidR="007C2D55" w:rsidRDefault="007C2D55" w:rsidP="007C2D55">
      <w:pPr>
        <w:pStyle w:val="ListBullet"/>
      </w:pPr>
      <w:r>
        <w:t xml:space="preserve">Data analysis did not </w:t>
      </w:r>
      <w:proofErr w:type="gramStart"/>
      <w:r>
        <w:t>identify</w:t>
      </w:r>
      <w:proofErr w:type="gramEnd"/>
      <w:r>
        <w:t xml:space="preserve"> systemic issues with incorrect pregnancy diagnosis.</w:t>
      </w:r>
    </w:p>
    <w:p w14:paraId="7191E42F" w14:textId="47B25F68" w:rsidR="007C2D55" w:rsidRDefault="007C2D55" w:rsidP="007C2D55">
      <w:pPr>
        <w:pStyle w:val="ListBullet"/>
      </w:pPr>
      <w:r>
        <w:t xml:space="preserve">The </w:t>
      </w:r>
      <w:r w:rsidR="0087286C">
        <w:t xml:space="preserve">combined </w:t>
      </w:r>
      <w:r>
        <w:t xml:space="preserve">rate of birthing </w:t>
      </w:r>
      <w:r w:rsidR="0087286C">
        <w:t>and</w:t>
      </w:r>
      <w:r>
        <w:t xml:space="preserve"> abortion on vessels was 0.0005%.</w:t>
      </w:r>
    </w:p>
    <w:p w14:paraId="51753B21" w14:textId="0B49AB7D" w:rsidR="00E362EF" w:rsidRDefault="007C2D55" w:rsidP="007C2D55">
      <w:pPr>
        <w:pStyle w:val="ListBullet"/>
      </w:pPr>
      <w:r>
        <w:t xml:space="preserve">Pregnancy-related health and </w:t>
      </w:r>
      <w:r w:rsidR="00AC763E">
        <w:t>welfare</w:t>
      </w:r>
      <w:r>
        <w:t xml:space="preserve"> outcomes </w:t>
      </w:r>
      <w:proofErr w:type="gramStart"/>
      <w:r>
        <w:t>were rarely reported</w:t>
      </w:r>
      <w:proofErr w:type="gramEnd"/>
      <w:r>
        <w:t>.</w:t>
      </w:r>
    </w:p>
    <w:p w14:paraId="10090389" w14:textId="7C6CCC87" w:rsidR="007C2D55" w:rsidRDefault="007C2D55" w:rsidP="007C2D55">
      <w:pPr>
        <w:pStyle w:val="Heading3"/>
        <w:numPr>
          <w:ilvl w:val="0"/>
          <w:numId w:val="0"/>
        </w:numPr>
        <w:ind w:left="964" w:hanging="964"/>
      </w:pPr>
      <w:bookmarkStart w:id="28" w:name="_Toc198628226"/>
      <w:r>
        <w:t>Stakeholder engagement</w:t>
      </w:r>
      <w:bookmarkEnd w:id="28"/>
    </w:p>
    <w:p w14:paraId="21B95710" w14:textId="3EBDC82B" w:rsidR="007C2D55" w:rsidRDefault="007C2D55" w:rsidP="007C2D55">
      <w:pPr>
        <w:rPr>
          <w:rFonts w:cstheme="minorHAnsi"/>
        </w:rPr>
      </w:pPr>
      <w:bookmarkStart w:id="29" w:name="_Hlk187930975"/>
      <w:bookmarkStart w:id="30" w:name="_Hlk188260336"/>
      <w:r>
        <w:rPr>
          <w:rFonts w:cstheme="minorHAnsi"/>
        </w:rPr>
        <w:t>The department undertook extensive engagement with a range of stakeholders who raised pregnancy-related matters for consideration</w:t>
      </w:r>
      <w:bookmarkEnd w:id="29"/>
      <w:r>
        <w:rPr>
          <w:rFonts w:cstheme="minorHAnsi"/>
        </w:rPr>
        <w:t>, including veterinarians who perform export pregnancy</w:t>
      </w:r>
      <w:r w:rsidR="00342BED">
        <w:rPr>
          <w:rFonts w:cstheme="minorHAnsi"/>
        </w:rPr>
        <w:t>-</w:t>
      </w:r>
      <w:r>
        <w:rPr>
          <w:rFonts w:cstheme="minorHAnsi"/>
        </w:rPr>
        <w:lastRenderedPageBreak/>
        <w:t>testing services (export veterinarians), exporters, the Australian Veterinary Association (AVA), the Australian Cattle Veterinarians (ACV)</w:t>
      </w:r>
      <w:r w:rsidR="00DA6EB0">
        <w:rPr>
          <w:rFonts w:cstheme="minorHAnsi"/>
        </w:rPr>
        <w:t xml:space="preserve"> and</w:t>
      </w:r>
      <w:r>
        <w:rPr>
          <w:rFonts w:cstheme="minorHAnsi"/>
        </w:rPr>
        <w:t xml:space="preserve"> </w:t>
      </w:r>
      <w:r w:rsidR="00775D87">
        <w:rPr>
          <w:rFonts w:cstheme="minorHAnsi"/>
        </w:rPr>
        <w:t>r</w:t>
      </w:r>
      <w:r>
        <w:rPr>
          <w:rFonts w:cstheme="minorHAnsi"/>
        </w:rPr>
        <w:t xml:space="preserve">egional </w:t>
      </w:r>
      <w:r w:rsidR="00775D87">
        <w:rPr>
          <w:rFonts w:cstheme="minorHAnsi"/>
        </w:rPr>
        <w:t>v</w:t>
      </w:r>
      <w:r>
        <w:rPr>
          <w:rFonts w:cstheme="minorHAnsi"/>
        </w:rPr>
        <w:t xml:space="preserve">eterinary </w:t>
      </w:r>
      <w:r w:rsidR="00775D87">
        <w:rPr>
          <w:rFonts w:cstheme="minorHAnsi"/>
        </w:rPr>
        <w:t>o</w:t>
      </w:r>
      <w:r>
        <w:rPr>
          <w:rFonts w:cstheme="minorHAnsi"/>
        </w:rPr>
        <w:t>fficers (RVOs)</w:t>
      </w:r>
      <w:r w:rsidR="00DA6EB0">
        <w:rPr>
          <w:rFonts w:cstheme="minorHAnsi"/>
        </w:rPr>
        <w:t>.</w:t>
      </w:r>
    </w:p>
    <w:bookmarkEnd w:id="30"/>
    <w:p w14:paraId="542F733E" w14:textId="571C4FEB" w:rsidR="0087286C" w:rsidRDefault="0087286C" w:rsidP="007C2D55">
      <w:pPr>
        <w:rPr>
          <w:rFonts w:cstheme="minorHAnsi"/>
        </w:rPr>
      </w:pPr>
      <w:r w:rsidRPr="0087286C">
        <w:rPr>
          <w:rFonts w:cstheme="minorHAnsi"/>
        </w:rPr>
        <w:t xml:space="preserve">Stakeholders </w:t>
      </w:r>
      <w:proofErr w:type="gramStart"/>
      <w:r w:rsidRPr="0087286C">
        <w:rPr>
          <w:rFonts w:cstheme="minorHAnsi"/>
        </w:rPr>
        <w:t>identified</w:t>
      </w:r>
      <w:proofErr w:type="gramEnd"/>
      <w:r w:rsidRPr="0087286C">
        <w:rPr>
          <w:rFonts w:cstheme="minorHAnsi"/>
        </w:rPr>
        <w:t xml:space="preserve"> differences in breed, end use and husbandry practices of cattle exported from northern Australia compared to those exported from southern Australia. For example, cattle exported from southern Australia are typically </w:t>
      </w:r>
      <w:r w:rsidRPr="0087286C">
        <w:rPr>
          <w:rStyle w:val="Emphasis"/>
        </w:rPr>
        <w:t>Bos taurus</w:t>
      </w:r>
      <w:r w:rsidRPr="0087286C">
        <w:rPr>
          <w:rFonts w:cstheme="minorHAnsi"/>
        </w:rPr>
        <w:t xml:space="preserve"> breeds (dairy or beef) and </w:t>
      </w:r>
      <w:proofErr w:type="gramStart"/>
      <w:r w:rsidRPr="0087286C">
        <w:rPr>
          <w:rFonts w:cstheme="minorHAnsi"/>
        </w:rPr>
        <w:t>are exported</w:t>
      </w:r>
      <w:proofErr w:type="gramEnd"/>
      <w:r w:rsidRPr="0087286C">
        <w:rPr>
          <w:rFonts w:cstheme="minorHAnsi"/>
        </w:rPr>
        <w:t xml:space="preserve"> as breeder animals. </w:t>
      </w:r>
      <w:r>
        <w:rPr>
          <w:rFonts w:cstheme="minorHAnsi"/>
        </w:rPr>
        <w:t>These cattle</w:t>
      </w:r>
      <w:r w:rsidRPr="0087286C">
        <w:rPr>
          <w:rFonts w:cstheme="minorHAnsi"/>
        </w:rPr>
        <w:t xml:space="preserve"> are smaller and lighter (usually between 200</w:t>
      </w:r>
      <w:r>
        <w:t> </w:t>
      </w:r>
      <w:r w:rsidRPr="0087286C">
        <w:rPr>
          <w:rFonts w:cstheme="minorHAnsi"/>
        </w:rPr>
        <w:t>kg and 300</w:t>
      </w:r>
      <w:r>
        <w:t> </w:t>
      </w:r>
      <w:r w:rsidRPr="0087286C">
        <w:rPr>
          <w:rFonts w:cstheme="minorHAnsi"/>
        </w:rPr>
        <w:t xml:space="preserve">kg) </w:t>
      </w:r>
      <w:r>
        <w:rPr>
          <w:rFonts w:cstheme="minorHAnsi"/>
        </w:rPr>
        <w:t>compared to northern cattle and</w:t>
      </w:r>
      <w:r w:rsidRPr="0087286C">
        <w:rPr>
          <w:rFonts w:cstheme="minorHAnsi"/>
        </w:rPr>
        <w:t xml:space="preserve"> have shorter breeding periods (typically no longer than 3 months) or timed breeding by artificial insemination. Female breeders are either exported non-pregnant (this includes most breeder cattle exported to China), or pregnancy tested in-calf (this includes many breeder cattle exported to Southeast Asia).</w:t>
      </w:r>
    </w:p>
    <w:p w14:paraId="6618ABE8" w14:textId="630626A9" w:rsidR="007C2D55" w:rsidRDefault="00861AEB" w:rsidP="007C2D55">
      <w:pPr>
        <w:rPr>
          <w:rFonts w:cstheme="minorHAnsi"/>
        </w:rPr>
      </w:pPr>
      <w:r>
        <w:rPr>
          <w:rFonts w:cstheme="minorHAnsi"/>
        </w:rPr>
        <w:t>In</w:t>
      </w:r>
      <w:r w:rsidR="007C2D55">
        <w:rPr>
          <w:rFonts w:cstheme="minorHAnsi"/>
        </w:rPr>
        <w:t xml:space="preserve"> contrast</w:t>
      </w:r>
      <w:r>
        <w:rPr>
          <w:rFonts w:cstheme="minorHAnsi"/>
        </w:rPr>
        <w:t>,</w:t>
      </w:r>
      <w:r w:rsidR="007C2D55">
        <w:rPr>
          <w:rFonts w:cstheme="minorHAnsi"/>
        </w:rPr>
        <w:t xml:space="preserve"> cattle exported from northern Australia are </w:t>
      </w:r>
      <w:r w:rsidR="00F34A09">
        <w:rPr>
          <w:rFonts w:cstheme="minorHAnsi"/>
        </w:rPr>
        <w:t>typically</w:t>
      </w:r>
      <w:r w:rsidR="007C2D55">
        <w:rPr>
          <w:rFonts w:cstheme="minorHAnsi"/>
        </w:rPr>
        <w:t xml:space="preserve"> </w:t>
      </w:r>
      <w:r w:rsidR="007C2D55" w:rsidRPr="00B05086">
        <w:rPr>
          <w:rStyle w:val="Emphasis"/>
        </w:rPr>
        <w:t>Bos indicus</w:t>
      </w:r>
      <w:r w:rsidR="007C2D55">
        <w:rPr>
          <w:rFonts w:cstheme="minorHAnsi"/>
        </w:rPr>
        <w:t xml:space="preserve"> breeds </w:t>
      </w:r>
      <w:r w:rsidR="00673CF7">
        <w:rPr>
          <w:rFonts w:cstheme="minorHAnsi"/>
        </w:rPr>
        <w:t>exported</w:t>
      </w:r>
      <w:r w:rsidR="00B05086">
        <w:rPr>
          <w:rFonts w:cstheme="minorHAnsi"/>
        </w:rPr>
        <w:t xml:space="preserve"> as </w:t>
      </w:r>
      <w:r w:rsidR="007C2D55">
        <w:rPr>
          <w:rFonts w:cstheme="minorHAnsi"/>
        </w:rPr>
        <w:t>feeder or slaughter</w:t>
      </w:r>
      <w:r w:rsidR="00673CF7">
        <w:rPr>
          <w:rFonts w:cstheme="minorHAnsi"/>
        </w:rPr>
        <w:t xml:space="preserve"> animals</w:t>
      </w:r>
      <w:r w:rsidR="00B05086">
        <w:rPr>
          <w:rFonts w:cstheme="minorHAnsi"/>
        </w:rPr>
        <w:t xml:space="preserve">. </w:t>
      </w:r>
      <w:r w:rsidR="002F55FA">
        <w:rPr>
          <w:rFonts w:cstheme="minorHAnsi"/>
        </w:rPr>
        <w:t>T</w:t>
      </w:r>
      <w:r w:rsidR="007C2D55">
        <w:rPr>
          <w:rFonts w:cstheme="minorHAnsi"/>
        </w:rPr>
        <w:t>hese cattle are larger and heavier</w:t>
      </w:r>
      <w:r w:rsidR="002F55FA">
        <w:rPr>
          <w:rFonts w:cstheme="minorHAnsi"/>
        </w:rPr>
        <w:t xml:space="preserve"> compared to southern cattle</w:t>
      </w:r>
      <w:r w:rsidR="007C2D55">
        <w:rPr>
          <w:rFonts w:cstheme="minorHAnsi"/>
        </w:rPr>
        <w:t xml:space="preserve"> and may have a </w:t>
      </w:r>
      <w:r w:rsidR="00F34A09">
        <w:rPr>
          <w:rFonts w:cstheme="minorHAnsi"/>
        </w:rPr>
        <w:t>yearlong</w:t>
      </w:r>
      <w:r w:rsidR="007C2D55">
        <w:rPr>
          <w:rFonts w:cstheme="minorHAnsi"/>
        </w:rPr>
        <w:t xml:space="preserve"> breeding season. The longer breeding period means that, at the time of pregnancy testing, cattle may be at widely </w:t>
      </w:r>
      <w:r w:rsidR="00127913">
        <w:rPr>
          <w:rFonts w:cstheme="minorHAnsi"/>
        </w:rPr>
        <w:t>different</w:t>
      </w:r>
      <w:r w:rsidR="007C2D55">
        <w:rPr>
          <w:rFonts w:cstheme="minorHAnsi"/>
        </w:rPr>
        <w:t xml:space="preserve"> stages of pregnancy. </w:t>
      </w:r>
      <w:r w:rsidR="00673CF7">
        <w:rPr>
          <w:rFonts w:cstheme="minorHAnsi"/>
        </w:rPr>
        <w:t>ASEL requires that f</w:t>
      </w:r>
      <w:r w:rsidR="007C2D55">
        <w:rPr>
          <w:rFonts w:cstheme="minorHAnsi"/>
        </w:rPr>
        <w:t xml:space="preserve">eeder and slaughter cattle must </w:t>
      </w:r>
      <w:proofErr w:type="gramStart"/>
      <w:r w:rsidR="007C2D55">
        <w:rPr>
          <w:rFonts w:cstheme="minorHAnsi"/>
        </w:rPr>
        <w:t>be exported</w:t>
      </w:r>
      <w:proofErr w:type="gramEnd"/>
      <w:r w:rsidR="007C2D55">
        <w:rPr>
          <w:rFonts w:cstheme="minorHAnsi"/>
        </w:rPr>
        <w:t xml:space="preserve"> non-pregnant.</w:t>
      </w:r>
    </w:p>
    <w:p w14:paraId="5B87CE6D" w14:textId="243E656D" w:rsidR="007C2D55" w:rsidRDefault="007C2D55" w:rsidP="007C2D55">
      <w:pPr>
        <w:rPr>
          <w:rFonts w:cstheme="minorHAnsi"/>
        </w:rPr>
      </w:pPr>
      <w:r>
        <w:rPr>
          <w:rFonts w:cstheme="minorHAnsi"/>
        </w:rPr>
        <w:t xml:space="preserve">ASEL sets out different pregnancy testing requirements for </w:t>
      </w:r>
      <w:r w:rsidR="00151153">
        <w:rPr>
          <w:rFonts w:cstheme="minorHAnsi"/>
        </w:rPr>
        <w:t xml:space="preserve">animals with </w:t>
      </w:r>
      <w:r>
        <w:rPr>
          <w:rFonts w:cstheme="minorHAnsi"/>
        </w:rPr>
        <w:t>different</w:t>
      </w:r>
      <w:r w:rsidR="00151153">
        <w:rPr>
          <w:rFonts w:cstheme="minorHAnsi"/>
        </w:rPr>
        <w:t xml:space="preserve"> end us</w:t>
      </w:r>
      <w:r w:rsidR="00151153" w:rsidRPr="00BE2D40">
        <w:rPr>
          <w:rFonts w:cstheme="minorHAnsi"/>
        </w:rPr>
        <w:t>e</w:t>
      </w:r>
      <w:r w:rsidR="00E1663E" w:rsidRPr="00BE2D40">
        <w:rPr>
          <w:rFonts w:cstheme="minorHAnsi"/>
        </w:rPr>
        <w:t>s</w:t>
      </w:r>
      <w:r w:rsidR="00151153">
        <w:rPr>
          <w:rFonts w:cstheme="minorHAnsi"/>
        </w:rPr>
        <w:t xml:space="preserve">. </w:t>
      </w:r>
      <w:proofErr w:type="gramStart"/>
      <w:r w:rsidR="00151153">
        <w:rPr>
          <w:rFonts w:cstheme="minorHAnsi"/>
        </w:rPr>
        <w:t>Additional</w:t>
      </w:r>
      <w:proofErr w:type="gramEnd"/>
      <w:r w:rsidR="00151153">
        <w:rPr>
          <w:rFonts w:cstheme="minorHAnsi"/>
        </w:rPr>
        <w:t xml:space="preserve"> pregnancy testing requirements for breeder cattle reflect the higher risk profile for this group of animals.</w:t>
      </w:r>
      <w:r>
        <w:rPr>
          <w:rFonts w:cstheme="minorHAnsi"/>
        </w:rPr>
        <w:t xml:space="preserve"> For example, feeder</w:t>
      </w:r>
      <w:r w:rsidR="00F34A09">
        <w:rPr>
          <w:rFonts w:cstheme="minorHAnsi"/>
        </w:rPr>
        <w:t xml:space="preserve"> and </w:t>
      </w:r>
      <w:r>
        <w:rPr>
          <w:rFonts w:cstheme="minorHAnsi"/>
        </w:rPr>
        <w:t xml:space="preserve">slaughter cattle may be pregnancy tested by a competent pregnancy tester (lay person) where allowed by state </w:t>
      </w:r>
      <w:r w:rsidRPr="0099646F">
        <w:rPr>
          <w:rFonts w:cstheme="minorHAnsi"/>
        </w:rPr>
        <w:t>or</w:t>
      </w:r>
      <w:r>
        <w:rPr>
          <w:rFonts w:cstheme="minorHAnsi"/>
        </w:rPr>
        <w:t xml:space="preserve"> territory legislation and must </w:t>
      </w:r>
      <w:proofErr w:type="gramStart"/>
      <w:r>
        <w:rPr>
          <w:rFonts w:cstheme="minorHAnsi"/>
        </w:rPr>
        <w:t xml:space="preserve">be </w:t>
      </w:r>
      <w:r w:rsidR="00F34A09">
        <w:rPr>
          <w:rFonts w:cstheme="minorHAnsi"/>
        </w:rPr>
        <w:t>assessed</w:t>
      </w:r>
      <w:proofErr w:type="gramEnd"/>
      <w:r>
        <w:rPr>
          <w:rFonts w:cstheme="minorHAnsi"/>
        </w:rPr>
        <w:t xml:space="preserve"> as non-pregnant</w:t>
      </w:r>
      <w:r w:rsidR="00151153">
        <w:rPr>
          <w:rFonts w:cstheme="minorHAnsi"/>
        </w:rPr>
        <w:t>. Female</w:t>
      </w:r>
      <w:r>
        <w:rPr>
          <w:rFonts w:cstheme="minorHAnsi"/>
        </w:rPr>
        <w:t xml:space="preserve"> breeder cattle must be pregnancy tested by a registered veterinarian</w:t>
      </w:r>
      <w:r w:rsidR="00151153">
        <w:rPr>
          <w:rFonts w:cstheme="minorHAnsi"/>
        </w:rPr>
        <w:t xml:space="preserve"> and in some cases a PREGCHECK-accredited veterinarian,</w:t>
      </w:r>
      <w:r>
        <w:rPr>
          <w:rFonts w:cstheme="minorHAnsi"/>
        </w:rPr>
        <w:t xml:space="preserve"> who </w:t>
      </w:r>
      <w:r w:rsidR="00F34A09">
        <w:rPr>
          <w:rFonts w:cstheme="minorHAnsi"/>
        </w:rPr>
        <w:t>must assess</w:t>
      </w:r>
      <w:r>
        <w:rPr>
          <w:rFonts w:cstheme="minorHAnsi"/>
        </w:rPr>
        <w:t xml:space="preserve"> the pregnancy status and</w:t>
      </w:r>
      <w:r w:rsidR="0087286C">
        <w:rPr>
          <w:rFonts w:cstheme="minorHAnsi"/>
        </w:rPr>
        <w:t>, where pregnant,</w:t>
      </w:r>
      <w:r>
        <w:rPr>
          <w:rFonts w:cstheme="minorHAnsi"/>
        </w:rPr>
        <w:t xml:space="preserve"> the stage of pregnancy</w:t>
      </w:r>
      <w:r w:rsidR="0087286C">
        <w:rPr>
          <w:rFonts w:cstheme="minorHAnsi"/>
        </w:rPr>
        <w:t>.</w:t>
      </w:r>
    </w:p>
    <w:p w14:paraId="04072210" w14:textId="1F052A06" w:rsidR="007C2D55" w:rsidRDefault="007C2D55" w:rsidP="007C2D55">
      <w:pPr>
        <w:rPr>
          <w:rFonts w:cstheme="minorHAnsi"/>
        </w:rPr>
      </w:pPr>
      <w:r>
        <w:rPr>
          <w:rFonts w:cstheme="minorHAnsi"/>
        </w:rPr>
        <w:t xml:space="preserve">These differences </w:t>
      </w:r>
      <w:r w:rsidR="00F34A09">
        <w:rPr>
          <w:rFonts w:cstheme="minorHAnsi"/>
        </w:rPr>
        <w:t xml:space="preserve">in breed, size and potential stage of pregnancy </w:t>
      </w:r>
      <w:proofErr w:type="gramStart"/>
      <w:r w:rsidR="00F34A09">
        <w:rPr>
          <w:rFonts w:cstheme="minorHAnsi"/>
        </w:rPr>
        <w:t>impact</w:t>
      </w:r>
      <w:proofErr w:type="gramEnd"/>
      <w:r>
        <w:rPr>
          <w:rFonts w:cstheme="minorHAnsi"/>
        </w:rPr>
        <w:t xml:space="preserve"> the most </w:t>
      </w:r>
      <w:proofErr w:type="gramStart"/>
      <w:r>
        <w:rPr>
          <w:rFonts w:cstheme="minorHAnsi"/>
        </w:rPr>
        <w:t>appropriate method</w:t>
      </w:r>
      <w:proofErr w:type="gramEnd"/>
      <w:r>
        <w:rPr>
          <w:rFonts w:cstheme="minorHAnsi"/>
        </w:rPr>
        <w:t xml:space="preserve"> of pregnancy testing</w:t>
      </w:r>
      <w:r w:rsidR="003524FD">
        <w:rPr>
          <w:rFonts w:cstheme="minorHAnsi"/>
        </w:rPr>
        <w:t xml:space="preserve">, which </w:t>
      </w:r>
      <w:proofErr w:type="gramStart"/>
      <w:r w:rsidR="003524FD">
        <w:rPr>
          <w:rFonts w:cstheme="minorHAnsi"/>
        </w:rPr>
        <w:t>is reflected</w:t>
      </w:r>
      <w:proofErr w:type="gramEnd"/>
      <w:r w:rsidR="003524FD">
        <w:rPr>
          <w:rFonts w:cstheme="minorHAnsi"/>
        </w:rPr>
        <w:t xml:space="preserve"> in ASEL requirements</w:t>
      </w:r>
      <w:r>
        <w:rPr>
          <w:rFonts w:cstheme="minorHAnsi"/>
        </w:rPr>
        <w:t>.</w:t>
      </w:r>
    </w:p>
    <w:p w14:paraId="5FBF31DC" w14:textId="52F6C0EE" w:rsidR="007C2D55" w:rsidRDefault="007C2D55" w:rsidP="007C2D55">
      <w:pPr>
        <w:pStyle w:val="Heading4"/>
        <w:numPr>
          <w:ilvl w:val="0"/>
          <w:numId w:val="0"/>
        </w:numPr>
        <w:ind w:left="964" w:hanging="964"/>
      </w:pPr>
      <w:r>
        <w:t>Potential workforce shortages</w:t>
      </w:r>
    </w:p>
    <w:p w14:paraId="6AE49DF6" w14:textId="3017818D" w:rsidR="007C2D55" w:rsidRDefault="007C2D55" w:rsidP="007C2D55">
      <w:pPr>
        <w:rPr>
          <w:rFonts w:cstheme="minorHAnsi"/>
        </w:rPr>
      </w:pPr>
      <w:r>
        <w:rPr>
          <w:rFonts w:cstheme="minorHAnsi"/>
        </w:rPr>
        <w:t xml:space="preserve">Several export veterinarians and exporters </w:t>
      </w:r>
      <w:proofErr w:type="gramStart"/>
      <w:r>
        <w:rPr>
          <w:rFonts w:cstheme="minorHAnsi"/>
        </w:rPr>
        <w:t>identified</w:t>
      </w:r>
      <w:proofErr w:type="gramEnd"/>
      <w:r>
        <w:rPr>
          <w:rFonts w:cstheme="minorHAnsi"/>
        </w:rPr>
        <w:t xml:space="preserve"> an impending shortage of veterinarians with the necessary PREGCHECK</w:t>
      </w:r>
      <w:r w:rsidR="003464BD">
        <w:rPr>
          <w:rFonts w:cstheme="minorHAnsi"/>
        </w:rPr>
        <w:t xml:space="preserve"> </w:t>
      </w:r>
      <w:r>
        <w:rPr>
          <w:rFonts w:cstheme="minorHAnsi"/>
        </w:rPr>
        <w:t>accreditation and competency in manual pregnancy testing</w:t>
      </w:r>
      <w:r w:rsidR="00A47FEE">
        <w:rPr>
          <w:rFonts w:cstheme="minorHAnsi"/>
        </w:rPr>
        <w:t xml:space="preserve"> and </w:t>
      </w:r>
      <w:r w:rsidR="009D1D17">
        <w:rPr>
          <w:rFonts w:cstheme="minorHAnsi"/>
        </w:rPr>
        <w:t>diagnosis required</w:t>
      </w:r>
      <w:r>
        <w:rPr>
          <w:rFonts w:cstheme="minorHAnsi"/>
        </w:rPr>
        <w:t xml:space="preserve"> under ASEL.</w:t>
      </w:r>
    </w:p>
    <w:p w14:paraId="5F8CD0D7" w14:textId="2528E7B2" w:rsidR="007C2D55" w:rsidRDefault="007C2D55" w:rsidP="00CE633A">
      <w:r>
        <w:t xml:space="preserve">PREGCHECK is a nationally recognised pregnancy testing accreditation scheme, </w:t>
      </w:r>
      <w:r w:rsidR="00F34A09">
        <w:t>that requires qualifications</w:t>
      </w:r>
      <w:r w:rsidR="000E76B2">
        <w:t xml:space="preserve"> in addition</w:t>
      </w:r>
      <w:r w:rsidR="00F34A09">
        <w:t xml:space="preserve"> </w:t>
      </w:r>
      <w:r>
        <w:t xml:space="preserve">to </w:t>
      </w:r>
      <w:r w:rsidR="00127913">
        <w:t xml:space="preserve">standard </w:t>
      </w:r>
      <w:r>
        <w:t>veterinary registration</w:t>
      </w:r>
      <w:r w:rsidR="00A44D26">
        <w:t xml:space="preserve"> (A</w:t>
      </w:r>
      <w:r w:rsidR="003464BD">
        <w:t>VA</w:t>
      </w:r>
      <w:r w:rsidR="00A44D26">
        <w:t xml:space="preserve"> 2025)</w:t>
      </w:r>
      <w:r>
        <w:t xml:space="preserve">. The scheme promotes accountable identification and certification of individual cattle pregnancy status by member-only </w:t>
      </w:r>
      <w:r w:rsidRPr="00060369">
        <w:t>accredit</w:t>
      </w:r>
      <w:r>
        <w:t>ed veterinarians, administered by the ACV (a special interest group of the AVA). PREGCHECK approves both manual palpation and ultrasound for pregnancy diagnosis in cattle.</w:t>
      </w:r>
    </w:p>
    <w:p w14:paraId="3834A64B" w14:textId="5D3F209C" w:rsidR="007C2D55" w:rsidRDefault="007C2D55" w:rsidP="007C2D55">
      <w:pPr>
        <w:rPr>
          <w:rFonts w:cstheme="minorHAnsi"/>
        </w:rPr>
      </w:pPr>
      <w:r>
        <w:rPr>
          <w:rFonts w:cstheme="minorHAnsi"/>
        </w:rPr>
        <w:t xml:space="preserve">Stakeholders </w:t>
      </w:r>
      <w:proofErr w:type="gramStart"/>
      <w:r>
        <w:rPr>
          <w:rFonts w:cstheme="minorHAnsi"/>
        </w:rPr>
        <w:t>state</w:t>
      </w:r>
      <w:proofErr w:type="gramEnd"/>
      <w:r>
        <w:rPr>
          <w:rFonts w:cstheme="minorHAnsi"/>
        </w:rPr>
        <w:t xml:space="preserve"> the impending shortage is due to a range of reasons</w:t>
      </w:r>
      <w:r w:rsidR="00D373C4">
        <w:rPr>
          <w:rFonts w:cstheme="minorHAnsi"/>
        </w:rPr>
        <w:t>,</w:t>
      </w:r>
      <w:r>
        <w:rPr>
          <w:rFonts w:cstheme="minorHAnsi"/>
        </w:rPr>
        <w:t xml:space="preserve"> including:</w:t>
      </w:r>
    </w:p>
    <w:p w14:paraId="56DC4B15" w14:textId="1EA8059C" w:rsidR="007C2D55" w:rsidRPr="007C2D55" w:rsidRDefault="007C2D55" w:rsidP="007C2D55">
      <w:pPr>
        <w:pStyle w:val="ListBullet"/>
      </w:pPr>
      <w:r w:rsidRPr="007C2D55">
        <w:t>the retirement of veterinarians experienced in manual pregnancy testing</w:t>
      </w:r>
    </w:p>
    <w:p w14:paraId="5C395B8A" w14:textId="2EEBF2C9" w:rsidR="007C2D55" w:rsidRPr="007C2D55" w:rsidRDefault="007C2D55" w:rsidP="007C2D55">
      <w:pPr>
        <w:pStyle w:val="ListBullet"/>
      </w:pPr>
      <w:r w:rsidRPr="007C2D55">
        <w:t>the widespread preference amongst veterinarians for using ultrasound for pregnancy diagnosis</w:t>
      </w:r>
    </w:p>
    <w:p w14:paraId="1F79A117" w14:textId="5D038E2C" w:rsidR="007C2D55" w:rsidRPr="007C2D55" w:rsidRDefault="007C2D55" w:rsidP="007C2D55">
      <w:pPr>
        <w:pStyle w:val="ListBullet"/>
      </w:pPr>
      <w:bookmarkStart w:id="31" w:name="_Hlk189478307"/>
      <w:r w:rsidRPr="007C2D55">
        <w:t xml:space="preserve">that manual pregnancy testing poses an increased risk of injury to the operator, compared to ultrasound testing, </w:t>
      </w:r>
      <w:proofErr w:type="gramStart"/>
      <w:r w:rsidRPr="007C2D55">
        <w:t>impacting</w:t>
      </w:r>
      <w:proofErr w:type="gramEnd"/>
      <w:r w:rsidRPr="007C2D55">
        <w:t xml:space="preserve"> the sustainability of offering pregnancy testing services</w:t>
      </w:r>
    </w:p>
    <w:bookmarkEnd w:id="31"/>
    <w:p w14:paraId="1825AEAC" w14:textId="77777777" w:rsidR="007C2D55" w:rsidRPr="007C2D55" w:rsidRDefault="007C2D55" w:rsidP="007C2D55">
      <w:pPr>
        <w:pStyle w:val="ListBullet"/>
      </w:pPr>
      <w:r w:rsidRPr="007C2D55">
        <w:lastRenderedPageBreak/>
        <w:t xml:space="preserve">that some veterinarians are reluctant to become PREGCHECK-accredited for reasons including the cost burden of accreditation and membership or the </w:t>
      </w:r>
      <w:proofErr w:type="gramStart"/>
      <w:r w:rsidRPr="007C2D55">
        <w:t>perception</w:t>
      </w:r>
      <w:proofErr w:type="gramEnd"/>
      <w:r w:rsidRPr="007C2D55">
        <w:t xml:space="preserve"> they would </w:t>
      </w:r>
      <w:proofErr w:type="gramStart"/>
      <w:r w:rsidRPr="007C2D55">
        <w:t>be required</w:t>
      </w:r>
      <w:proofErr w:type="gramEnd"/>
      <w:r w:rsidRPr="007C2D55">
        <w:t xml:space="preserve"> to undertake excessive manual pregnancy testing work.</w:t>
      </w:r>
    </w:p>
    <w:p w14:paraId="78AAC29D" w14:textId="7379E560" w:rsidR="007C2D55" w:rsidRDefault="004634EF" w:rsidP="007C2D55">
      <w:pPr>
        <w:rPr>
          <w:rFonts w:cstheme="minorHAnsi"/>
        </w:rPr>
      </w:pPr>
      <w:r>
        <w:rPr>
          <w:rFonts w:cstheme="minorHAnsi"/>
        </w:rPr>
        <w:t>S</w:t>
      </w:r>
      <w:r w:rsidR="007C2D55">
        <w:rPr>
          <w:rFonts w:cstheme="minorHAnsi"/>
        </w:rPr>
        <w:t xml:space="preserve">takeholder views </w:t>
      </w:r>
      <w:r>
        <w:rPr>
          <w:rFonts w:cstheme="minorHAnsi"/>
        </w:rPr>
        <w:t xml:space="preserve">differed </w:t>
      </w:r>
      <w:r w:rsidR="007C2D55">
        <w:rPr>
          <w:rFonts w:cstheme="minorHAnsi"/>
        </w:rPr>
        <w:t>on whether a shortage of PREGCHECK-accredited veterinarians existed Australia-wide</w:t>
      </w:r>
      <w:r>
        <w:rPr>
          <w:rFonts w:cstheme="minorHAnsi"/>
        </w:rPr>
        <w:t>.</w:t>
      </w:r>
      <w:r w:rsidR="007C2D55">
        <w:rPr>
          <w:rFonts w:cstheme="minorHAnsi"/>
        </w:rPr>
        <w:t xml:space="preserve"> </w:t>
      </w:r>
      <w:r>
        <w:rPr>
          <w:rFonts w:cstheme="minorHAnsi"/>
        </w:rPr>
        <w:t>T</w:t>
      </w:r>
      <w:r w:rsidR="007C2D55">
        <w:rPr>
          <w:rFonts w:cstheme="minorHAnsi"/>
        </w:rPr>
        <w:t xml:space="preserve">here was </w:t>
      </w:r>
      <w:r>
        <w:rPr>
          <w:rFonts w:cstheme="minorHAnsi"/>
        </w:rPr>
        <w:t xml:space="preserve">however a </w:t>
      </w:r>
      <w:r w:rsidR="007C2D55">
        <w:rPr>
          <w:rFonts w:cstheme="minorHAnsi"/>
        </w:rPr>
        <w:t xml:space="preserve">consensus that there could be difficulty in securing adequate numbers of PREGCHECK-accredited veterinarians to undertake pregnancy testing, particularly of large consignments of cattle. This could result in cattle spending longer periods of time in registered establishments (where pregnancy testing </w:t>
      </w:r>
      <w:proofErr w:type="gramStart"/>
      <w:r w:rsidR="007C2D55">
        <w:rPr>
          <w:rFonts w:cstheme="minorHAnsi"/>
        </w:rPr>
        <w:t>frequently</w:t>
      </w:r>
      <w:proofErr w:type="gramEnd"/>
      <w:r w:rsidR="007C2D55">
        <w:rPr>
          <w:rFonts w:cstheme="minorHAnsi"/>
        </w:rPr>
        <w:t xml:space="preserve"> occurs), increased costs to exporters and the risk that exporters may be unable to meet ASEL requirements due to workforce shortages.</w:t>
      </w:r>
    </w:p>
    <w:p w14:paraId="16FAFD15" w14:textId="6C3901C3" w:rsidR="00BF3BD9" w:rsidRPr="00BF3BD9" w:rsidRDefault="007C2D55" w:rsidP="007C2D55">
      <w:pPr>
        <w:rPr>
          <w:rFonts w:cstheme="minorHAnsi"/>
        </w:rPr>
      </w:pPr>
      <w:r>
        <w:rPr>
          <w:rFonts w:cstheme="minorHAnsi"/>
        </w:rPr>
        <w:t xml:space="preserve">A stakeholder suggested that </w:t>
      </w:r>
      <w:r w:rsidR="009D1D17">
        <w:rPr>
          <w:rFonts w:cstheme="minorHAnsi"/>
        </w:rPr>
        <w:t xml:space="preserve">more veterinarians would choose to become </w:t>
      </w:r>
      <w:r w:rsidR="00F34A09">
        <w:rPr>
          <w:rFonts w:cstheme="minorHAnsi"/>
        </w:rPr>
        <w:t>PREGCHECK-</w:t>
      </w:r>
      <w:r>
        <w:rPr>
          <w:rFonts w:cstheme="minorHAnsi"/>
        </w:rPr>
        <w:t xml:space="preserve">accredited if </w:t>
      </w:r>
      <w:r w:rsidR="00BF3BD9">
        <w:rPr>
          <w:rFonts w:cstheme="minorHAnsi"/>
        </w:rPr>
        <w:t xml:space="preserve">there was </w:t>
      </w:r>
      <w:r w:rsidR="004B48BA">
        <w:rPr>
          <w:rFonts w:cstheme="minorHAnsi"/>
        </w:rPr>
        <w:t>greater</w:t>
      </w:r>
      <w:r>
        <w:rPr>
          <w:rFonts w:cstheme="minorHAnsi"/>
        </w:rPr>
        <w:t xml:space="preserve"> flexibility around </w:t>
      </w:r>
      <w:r w:rsidR="00BF3BD9">
        <w:rPr>
          <w:rFonts w:cstheme="minorHAnsi"/>
        </w:rPr>
        <w:t xml:space="preserve">the permitted methods of </w:t>
      </w:r>
      <w:r>
        <w:rPr>
          <w:rFonts w:cstheme="minorHAnsi"/>
        </w:rPr>
        <w:t>pregnancy testing</w:t>
      </w:r>
      <w:r w:rsidR="00BF3BD9">
        <w:rPr>
          <w:rFonts w:cstheme="minorHAnsi"/>
        </w:rPr>
        <w:t xml:space="preserve"> </w:t>
      </w:r>
      <w:r w:rsidR="00BE2D40">
        <w:rPr>
          <w:rFonts w:cstheme="minorHAnsi"/>
        </w:rPr>
        <w:t>in ASEL</w:t>
      </w:r>
      <w:r>
        <w:rPr>
          <w:rFonts w:cstheme="minorHAnsi"/>
        </w:rPr>
        <w:t>.</w:t>
      </w:r>
    </w:p>
    <w:p w14:paraId="0064A62B" w14:textId="12A809FF" w:rsidR="007C2D55" w:rsidRDefault="007C2D55" w:rsidP="007C2D55">
      <w:pPr>
        <w:pStyle w:val="Heading4"/>
        <w:numPr>
          <w:ilvl w:val="0"/>
          <w:numId w:val="0"/>
        </w:numPr>
        <w:ind w:left="964" w:hanging="964"/>
      </w:pPr>
      <w:r>
        <w:t>Flexibility around pregnancy testing methods</w:t>
      </w:r>
    </w:p>
    <w:p w14:paraId="777D2490" w14:textId="77777777" w:rsidR="00BD49F8" w:rsidRDefault="00BD49F8" w:rsidP="00BD49F8">
      <w:r>
        <w:t xml:space="preserve">Several export veterinarians and exporters have suggested that ASEL should </w:t>
      </w:r>
      <w:proofErr w:type="gramStart"/>
      <w:r>
        <w:t>permit</w:t>
      </w:r>
      <w:proofErr w:type="gramEnd"/>
      <w:r>
        <w:t xml:space="preserve"> the use of ultrasound pregnancy diagnosis for all cattle, not just those too small to </w:t>
      </w:r>
      <w:proofErr w:type="gramStart"/>
      <w:r>
        <w:t>be safely manually palpated</w:t>
      </w:r>
      <w:proofErr w:type="gramEnd"/>
      <w:r>
        <w:t xml:space="preserve">. They </w:t>
      </w:r>
      <w:proofErr w:type="gramStart"/>
      <w:r>
        <w:t>state</w:t>
      </w:r>
      <w:proofErr w:type="gramEnd"/>
      <w:r>
        <w:t xml:space="preserve"> that ultrasound is now a widely used technology in the industry and that broadening its use will:</w:t>
      </w:r>
    </w:p>
    <w:p w14:paraId="16F0A106" w14:textId="49058EFE" w:rsidR="00BD49F8" w:rsidRDefault="00BD49F8" w:rsidP="00BD49F8">
      <w:pPr>
        <w:pStyle w:val="ListBullet"/>
      </w:pPr>
      <w:proofErr w:type="gramStart"/>
      <w:r>
        <w:t>provide</w:t>
      </w:r>
      <w:proofErr w:type="gramEnd"/>
      <w:r>
        <w:t xml:space="preserve"> an alternative to manual palpation </w:t>
      </w:r>
      <w:r w:rsidR="00C67DF4">
        <w:t>that</w:t>
      </w:r>
      <w:r>
        <w:t xml:space="preserve"> is likely to reduce the risk of short or long-term injury to the </w:t>
      </w:r>
      <w:r w:rsidR="00166C3B">
        <w:t>tester</w:t>
      </w:r>
    </w:p>
    <w:p w14:paraId="285E2EA2" w14:textId="1093DB87" w:rsidR="00BD49F8" w:rsidRDefault="00BD49F8" w:rsidP="00BD49F8">
      <w:pPr>
        <w:pStyle w:val="ListBullet"/>
      </w:pPr>
      <w:r>
        <w:t xml:space="preserve">provide added flexibility for veterinarians to </w:t>
      </w:r>
      <w:proofErr w:type="gramStart"/>
      <w:r>
        <w:t>determine</w:t>
      </w:r>
      <w:proofErr w:type="gramEnd"/>
      <w:r>
        <w:t xml:space="preserve"> the most </w:t>
      </w:r>
      <w:proofErr w:type="gramStart"/>
      <w:r>
        <w:t>appropriate pregnancy</w:t>
      </w:r>
      <w:proofErr w:type="gramEnd"/>
      <w:r>
        <w:t xml:space="preserve"> testing method based on the circumstances in front of them</w:t>
      </w:r>
    </w:p>
    <w:p w14:paraId="402FD352" w14:textId="13598A69" w:rsidR="00BD49F8" w:rsidRDefault="00BD49F8" w:rsidP="00BD49F8">
      <w:pPr>
        <w:pStyle w:val="ListBullet"/>
      </w:pPr>
      <w:r>
        <w:t>promote a more sustainable service to the live export industry by providing increased flexibility around options for pregnancy testing that are more attractive to veterinarians</w:t>
      </w:r>
    </w:p>
    <w:p w14:paraId="05CABBCC" w14:textId="3F09FBDF" w:rsidR="00BD49F8" w:rsidRDefault="00BD49F8" w:rsidP="00BD49F8">
      <w:pPr>
        <w:pStyle w:val="ListBullet"/>
      </w:pPr>
      <w:r>
        <w:t xml:space="preserve">optimise the accuracy of pregnancy diagnosis by </w:t>
      </w:r>
      <w:proofErr w:type="gramStart"/>
      <w:r>
        <w:t>facilitating</w:t>
      </w:r>
      <w:proofErr w:type="gramEnd"/>
      <w:r>
        <w:t xml:space="preserve"> the use of a discipline in which modern veterinarians are skilled and competent.</w:t>
      </w:r>
    </w:p>
    <w:p w14:paraId="4122ABBA" w14:textId="4D932DC4" w:rsidR="007C2D55" w:rsidRDefault="00BD49F8" w:rsidP="00BD49F8">
      <w:r>
        <w:t xml:space="preserve">The AVA and the ACV approve both manual palpation and ultrasound for pregnancy diagnosis in cattle and endorse manual palpation as the gold standard for pregnancy diagnosis. The ACV recommend that cattle identified as non-pregnant by ultrasound should </w:t>
      </w:r>
      <w:proofErr w:type="gramStart"/>
      <w:r>
        <w:t>be confirmed</w:t>
      </w:r>
      <w:proofErr w:type="gramEnd"/>
      <w:r>
        <w:t xml:space="preserve"> by manual palpation to account for false negatives.</w:t>
      </w:r>
    </w:p>
    <w:p w14:paraId="7886CA31" w14:textId="4A4DFB96" w:rsidR="007C2D55" w:rsidRDefault="00BD49F8" w:rsidP="00BD49F8">
      <w:pPr>
        <w:pStyle w:val="Heading4"/>
        <w:numPr>
          <w:ilvl w:val="0"/>
          <w:numId w:val="0"/>
        </w:numPr>
        <w:ind w:left="964" w:hanging="964"/>
      </w:pPr>
      <w:r w:rsidRPr="00BD49F8">
        <w:t>Suitability of ASEL pregnancy testing requirements</w:t>
      </w:r>
    </w:p>
    <w:p w14:paraId="0FCFA0EA" w14:textId="0334F982" w:rsidR="00BD49F8" w:rsidRDefault="00B74612" w:rsidP="00BD49F8">
      <w:r>
        <w:t>S</w:t>
      </w:r>
      <w:r w:rsidR="00BD49F8">
        <w:t xml:space="preserve">takeholders raised concerns around the suitability and adequacy of ASEL pregnancy testing requirements. </w:t>
      </w:r>
      <w:r w:rsidR="00A56D43">
        <w:t>Matters</w:t>
      </w:r>
      <w:r w:rsidR="00BD49F8">
        <w:t xml:space="preserve"> raised included that ASEL requirements may:</w:t>
      </w:r>
    </w:p>
    <w:p w14:paraId="2B5CEB14" w14:textId="6D1F92BE" w:rsidR="00BD49F8" w:rsidRDefault="00BD49F8" w:rsidP="00BD49F8">
      <w:pPr>
        <w:pStyle w:val="ListBullet"/>
      </w:pPr>
      <w:r>
        <w:t>not adequately address the risks relating to pregnancy testing, including the risk of incorrect pregnancy diagnosis</w:t>
      </w:r>
    </w:p>
    <w:p w14:paraId="26B32F57" w14:textId="6C4DCC67" w:rsidR="00BD49F8" w:rsidRDefault="00BD49F8" w:rsidP="00BD49F8">
      <w:pPr>
        <w:pStyle w:val="ListBullet"/>
      </w:pPr>
      <w:r>
        <w:t xml:space="preserve">breach </w:t>
      </w:r>
      <w:proofErr w:type="gramStart"/>
      <w:r>
        <w:t>third</w:t>
      </w:r>
      <w:r w:rsidR="00C67DF4">
        <w:t>-</w:t>
      </w:r>
      <w:r>
        <w:t>line</w:t>
      </w:r>
      <w:proofErr w:type="gramEnd"/>
      <w:r>
        <w:t xml:space="preserve"> forcing laws by requiring that some pregnancy testing must </w:t>
      </w:r>
      <w:proofErr w:type="gramStart"/>
      <w:r>
        <w:t>be undertaken</w:t>
      </w:r>
      <w:proofErr w:type="gramEnd"/>
      <w:r>
        <w:t xml:space="preserve"> by PREGCHECK</w:t>
      </w:r>
      <w:r w:rsidR="008D4337">
        <w:t>-</w:t>
      </w:r>
      <w:r>
        <w:t>accredited vets only.</w:t>
      </w:r>
    </w:p>
    <w:p w14:paraId="432BE49D" w14:textId="0664394F" w:rsidR="00BD49F8" w:rsidRDefault="00B74612" w:rsidP="00BD49F8">
      <w:r>
        <w:t>S</w:t>
      </w:r>
      <w:r w:rsidR="00BD49F8">
        <w:t>takeholders</w:t>
      </w:r>
      <w:r>
        <w:t xml:space="preserve"> also</w:t>
      </w:r>
      <w:r w:rsidR="00BD49F8">
        <w:t xml:space="preserve"> hold concerns that ASEL requirements may not adequately address the risk of incorrect pregnancy diagnosis either due to the method of pregnancy testing, the competency of the tester or the failure of the spay procedure (a surgical means of contraception in female animals). </w:t>
      </w:r>
      <w:r w:rsidR="00BD49F8">
        <w:lastRenderedPageBreak/>
        <w:t xml:space="preserve">Incorrect pregnancy diagnosis </w:t>
      </w:r>
      <w:r w:rsidR="006E6D09">
        <w:t>(</w:t>
      </w:r>
      <w:r w:rsidR="00BD49F8">
        <w:t>or failure of the spay procedure</w:t>
      </w:r>
      <w:r w:rsidR="006E6D09">
        <w:t>)</w:t>
      </w:r>
      <w:r w:rsidR="00BD49F8">
        <w:t xml:space="preserve"> could result in pregnant animals, or animals beyond gestational limits </w:t>
      </w:r>
      <w:proofErr w:type="gramStart"/>
      <w:r w:rsidR="00BD49F8">
        <w:t>being loaded</w:t>
      </w:r>
      <w:proofErr w:type="gramEnd"/>
      <w:r w:rsidR="00BD49F8">
        <w:t xml:space="preserve"> onto vessels.</w:t>
      </w:r>
    </w:p>
    <w:p w14:paraId="05EE23DF" w14:textId="0B3E8DF1" w:rsidR="00BD49F8" w:rsidRDefault="00BD49F8" w:rsidP="00BD49F8">
      <w:r>
        <w:t xml:space="preserve">Spaying of cattle </w:t>
      </w:r>
      <w:proofErr w:type="gramStart"/>
      <w:r>
        <w:t>is largely restricted</w:t>
      </w:r>
      <w:proofErr w:type="gramEnd"/>
      <w:r>
        <w:t xml:space="preserve"> to cattle in northern Australia in situations where control of bulls is difficult (M</w:t>
      </w:r>
      <w:r w:rsidR="00AF1018">
        <w:t>LA</w:t>
      </w:r>
      <w:r w:rsidR="00322E3B">
        <w:t xml:space="preserve"> 2024</w:t>
      </w:r>
      <w:r>
        <w:t>). Some stakeholders suggest</w:t>
      </w:r>
      <w:r w:rsidR="00C67DF4">
        <w:t>ed</w:t>
      </w:r>
      <w:r>
        <w:t xml:space="preserve"> that all female cattle (including spayed females) should be pregnancy tested to account for the incidence of spay failure</w:t>
      </w:r>
      <w:r w:rsidR="00BF3BD9">
        <w:t>.</w:t>
      </w:r>
      <w:r>
        <w:t xml:space="preserve"> </w:t>
      </w:r>
      <w:r w:rsidR="00BF3BD9">
        <w:t>S</w:t>
      </w:r>
      <w:r>
        <w:t xml:space="preserve">ome </w:t>
      </w:r>
      <w:r w:rsidR="00B74612">
        <w:t xml:space="preserve">stakeholders </w:t>
      </w:r>
      <w:r>
        <w:t xml:space="preserve">have estimated </w:t>
      </w:r>
      <w:r w:rsidR="00BF3BD9">
        <w:t xml:space="preserve">this </w:t>
      </w:r>
      <w:r>
        <w:t>to be between 1</w:t>
      </w:r>
      <w:r w:rsidR="00AF1018">
        <w:t xml:space="preserve">% and </w:t>
      </w:r>
      <w:r>
        <w:t xml:space="preserve">20%. However, </w:t>
      </w:r>
      <w:r w:rsidR="00BF3BD9">
        <w:t>no</w:t>
      </w:r>
      <w:r>
        <w:t xml:space="preserve"> data or analysis </w:t>
      </w:r>
      <w:r w:rsidR="00BF3BD9">
        <w:t xml:space="preserve">has </w:t>
      </w:r>
      <w:proofErr w:type="gramStart"/>
      <w:r w:rsidR="00BF3BD9">
        <w:t>been provided</w:t>
      </w:r>
      <w:proofErr w:type="gramEnd"/>
      <w:r w:rsidR="00BF3BD9">
        <w:t xml:space="preserve"> </w:t>
      </w:r>
      <w:r>
        <w:t xml:space="preserve">to support this estimated failure rate. The department notes that Jubb (2003) found a widely used spay procedure (the Willis </w:t>
      </w:r>
      <w:r w:rsidR="00BA27B2">
        <w:t>d</w:t>
      </w:r>
      <w:r>
        <w:t>ropped</w:t>
      </w:r>
      <w:r w:rsidR="00BA27B2">
        <w:t xml:space="preserve"> o</w:t>
      </w:r>
      <w:r>
        <w:t xml:space="preserve">vary </w:t>
      </w:r>
      <w:r w:rsidR="00BA27B2">
        <w:t>t</w:t>
      </w:r>
      <w:r>
        <w:t>echnique) was 92</w:t>
      </w:r>
      <w:r w:rsidR="00AF1018">
        <w:t>%</w:t>
      </w:r>
      <w:r>
        <w:t xml:space="preserve"> to 97% effective in preventing pregnancy, depending on operator experience. </w:t>
      </w:r>
      <w:r w:rsidR="00FF0DB5">
        <w:t>T</w:t>
      </w:r>
      <w:r>
        <w:t>he department’s data analysis of pregnancy</w:t>
      </w:r>
      <w:r w:rsidR="008D4337">
        <w:t>-</w:t>
      </w:r>
      <w:r>
        <w:t xml:space="preserve">related health and welfare outcomes did not </w:t>
      </w:r>
      <w:proofErr w:type="gramStart"/>
      <w:r>
        <w:t>identify</w:t>
      </w:r>
      <w:proofErr w:type="gramEnd"/>
      <w:r>
        <w:t xml:space="preserve"> systemic issues with incorrect pregnancy diagnosis</w:t>
      </w:r>
      <w:r w:rsidR="005161BC">
        <w:t xml:space="preserve">. This </w:t>
      </w:r>
      <w:proofErr w:type="gramStart"/>
      <w:r w:rsidR="005161BC">
        <w:t>is supported</w:t>
      </w:r>
      <w:proofErr w:type="gramEnd"/>
      <w:r w:rsidR="005161BC">
        <w:t xml:space="preserve"> by the</w:t>
      </w:r>
      <w:r>
        <w:t xml:space="preserve"> </w:t>
      </w:r>
      <w:r w:rsidR="002F55FA">
        <w:t xml:space="preserve">combined </w:t>
      </w:r>
      <w:r>
        <w:t xml:space="preserve">rate of birthing </w:t>
      </w:r>
      <w:r w:rsidR="002F55FA">
        <w:t>and</w:t>
      </w:r>
      <w:r>
        <w:t xml:space="preserve"> abortion </w:t>
      </w:r>
      <w:r w:rsidR="002F55FA">
        <w:t xml:space="preserve">for cattle on vessels which was </w:t>
      </w:r>
      <w:r>
        <w:t>0.000</w:t>
      </w:r>
      <w:r w:rsidR="002F55FA">
        <w:t>4</w:t>
      </w:r>
      <w:r>
        <w:t>%. Therefore, there is insufficient supporting data to justify an added requirement to pregnancy test all spayed cattle.</w:t>
      </w:r>
    </w:p>
    <w:p w14:paraId="1BE2C468" w14:textId="6F29DF4A" w:rsidR="00BD49F8" w:rsidRDefault="00BD49F8" w:rsidP="00BD49F8">
      <w:r>
        <w:t xml:space="preserve">Several stakeholders have advocated that pregnancy testing of breeder cattle on voyages of any length should </w:t>
      </w:r>
      <w:proofErr w:type="gramStart"/>
      <w:r>
        <w:t>be restricted</w:t>
      </w:r>
      <w:proofErr w:type="gramEnd"/>
      <w:r>
        <w:t xml:space="preserve"> to PREGCHECK-accredited veterinarians only. The department acknowledges that some industry stakeholders may have commercial interests related to ASEL pregnancy testing requirements</w:t>
      </w:r>
      <w:r w:rsidR="005161BC">
        <w:t>.</w:t>
      </w:r>
      <w:r>
        <w:t xml:space="preserve"> </w:t>
      </w:r>
      <w:r w:rsidR="005161BC">
        <w:t>F</w:t>
      </w:r>
      <w:r>
        <w:t>or example, PREGCHECK-accredited veterinarians may advocate for</w:t>
      </w:r>
      <w:r w:rsidR="00DD4185">
        <w:t xml:space="preserve"> only</w:t>
      </w:r>
      <w:r>
        <w:t xml:space="preserve"> </w:t>
      </w:r>
      <w:r w:rsidR="00DD4185">
        <w:t>PREGCHECK-</w:t>
      </w:r>
      <w:r>
        <w:t xml:space="preserve">accredited </w:t>
      </w:r>
      <w:r w:rsidR="00DD4185">
        <w:t xml:space="preserve">veterinarians to undertake </w:t>
      </w:r>
      <w:r>
        <w:t xml:space="preserve">pregnancy testing. Equally, exporters may advocate for pregnancy </w:t>
      </w:r>
      <w:r w:rsidR="005533E5">
        <w:t xml:space="preserve">testing </w:t>
      </w:r>
      <w:r>
        <w:t>to be as simple and straight-forward as possible.</w:t>
      </w:r>
    </w:p>
    <w:p w14:paraId="65958B91" w14:textId="0AAA46BC" w:rsidR="00BD49F8" w:rsidRDefault="00BD49F8" w:rsidP="00BD49F8">
      <w:r>
        <w:t xml:space="preserve">The </w:t>
      </w:r>
      <w:r w:rsidR="00B91103">
        <w:t>Technical Advisory Committee’s (</w:t>
      </w:r>
      <w:r>
        <w:t>TAC</w:t>
      </w:r>
      <w:r w:rsidR="00B91103">
        <w:t>)</w:t>
      </w:r>
      <w:r>
        <w:t xml:space="preserve"> considered view was to </w:t>
      </w:r>
      <w:proofErr w:type="gramStart"/>
      <w:r>
        <w:t>retain</w:t>
      </w:r>
      <w:proofErr w:type="gramEnd"/>
      <w:r>
        <w:t xml:space="preserve"> the existing flexibility in the standards for pregnancy testing on shorter voyages, and that pregnancy testing for longer voyages should remain the domain of PREGCHECK-accredited veterinarians. The department’s data analysis of pregnancy-related health and welfare outcomes</w:t>
      </w:r>
      <w:r w:rsidR="00DE132B">
        <w:t xml:space="preserve"> </w:t>
      </w:r>
      <w:r w:rsidR="005161BC">
        <w:t xml:space="preserve">did not </w:t>
      </w:r>
      <w:proofErr w:type="gramStart"/>
      <w:r w:rsidR="005161BC">
        <w:t>identify</w:t>
      </w:r>
      <w:proofErr w:type="gramEnd"/>
      <w:r w:rsidR="005161BC">
        <w:t xml:space="preserve"> systemic issues with incorrect pregnancy diagnosis on voyages of </w:t>
      </w:r>
      <w:r w:rsidR="00FF0DB5">
        <w:t>any length</w:t>
      </w:r>
      <w:r w:rsidR="003802DE">
        <w:t xml:space="preserve"> with </w:t>
      </w:r>
      <w:r w:rsidR="00DE132B">
        <w:t xml:space="preserve">the </w:t>
      </w:r>
      <w:r w:rsidR="002F55FA">
        <w:t xml:space="preserve">reported </w:t>
      </w:r>
      <w:r w:rsidR="00DE132B">
        <w:t>rate of birthing and abortion</w:t>
      </w:r>
      <w:r w:rsidR="002F55FA">
        <w:t xml:space="preserve"> for cattle</w:t>
      </w:r>
      <w:r w:rsidR="00DE132B">
        <w:t xml:space="preserve"> at 0.000</w:t>
      </w:r>
      <w:r w:rsidR="002F55FA">
        <w:t>4</w:t>
      </w:r>
      <w:r w:rsidR="00DE132B">
        <w:t>%</w:t>
      </w:r>
      <w:r w:rsidR="003802DE">
        <w:t>.</w:t>
      </w:r>
      <w:r w:rsidR="00FF0DB5">
        <w:t xml:space="preserve"> </w:t>
      </w:r>
      <w:r>
        <w:t>Therefore, there is insufficient supporting data to justify adding further pregnancy testing restrictions for breeder cattle.</w:t>
      </w:r>
    </w:p>
    <w:p w14:paraId="5299DCF9" w14:textId="32E2EC45" w:rsidR="007C2D55" w:rsidRDefault="00BD49F8" w:rsidP="00BD49F8">
      <w:r>
        <w:t xml:space="preserve">The department has reviewed ASEL’s requirement to, in certain situations, use PREGCHECK-accredited veterinarians only and </w:t>
      </w:r>
      <w:r w:rsidR="002F55FA">
        <w:t xml:space="preserve">confirmed </w:t>
      </w:r>
      <w:r>
        <w:t xml:space="preserve">that this requirement does not contravene the exclusive dealing provisions outlined in s47 of the </w:t>
      </w:r>
      <w:hyperlink r:id="rId26" w:history="1">
        <w:r w:rsidRPr="00DE132B">
          <w:rPr>
            <w:rStyle w:val="Hyperlink"/>
          </w:rPr>
          <w:t>Competition and Consumer Act 2010</w:t>
        </w:r>
      </w:hyperlink>
      <w:r>
        <w:t>.</w:t>
      </w:r>
    </w:p>
    <w:p w14:paraId="2E72D9C9" w14:textId="77777777" w:rsidR="00BD49F8" w:rsidRPr="006A57F0" w:rsidRDefault="00BD49F8" w:rsidP="00BD49F8">
      <w:pPr>
        <w:pStyle w:val="Heading4"/>
        <w:numPr>
          <w:ilvl w:val="0"/>
          <w:numId w:val="0"/>
        </w:numPr>
        <w:ind w:left="964" w:hanging="964"/>
      </w:pPr>
      <w:r w:rsidRPr="006A57F0">
        <w:t>Validity of pregnancy test certification</w:t>
      </w:r>
    </w:p>
    <w:p w14:paraId="6A1D475D" w14:textId="3BEECDC3" w:rsidR="002B0878" w:rsidRDefault="00BD49F8" w:rsidP="002B0878">
      <w:r>
        <w:t xml:space="preserve">Some stakeholders, including RVOs, have suggested the pregnancy test certification validity for </w:t>
      </w:r>
      <w:r w:rsidR="001C0D93">
        <w:t xml:space="preserve">pregnant </w:t>
      </w:r>
      <w:r>
        <w:t xml:space="preserve">breeder cattle should </w:t>
      </w:r>
      <w:proofErr w:type="gramStart"/>
      <w:r>
        <w:t>be extended</w:t>
      </w:r>
      <w:proofErr w:type="gramEnd"/>
      <w:r>
        <w:t xml:space="preserve"> from 30 days to between 45</w:t>
      </w:r>
      <w:r w:rsidR="003A258D">
        <w:t xml:space="preserve"> and </w:t>
      </w:r>
      <w:r>
        <w:t>60 days</w:t>
      </w:r>
      <w:r w:rsidR="001C0D93">
        <w:t xml:space="preserve">, </w:t>
      </w:r>
      <w:r>
        <w:t xml:space="preserve">and that ASEL should include a pregnancy test certification validity extension </w:t>
      </w:r>
      <w:proofErr w:type="gramStart"/>
      <w:r>
        <w:t>option</w:t>
      </w:r>
      <w:proofErr w:type="gramEnd"/>
      <w:r>
        <w:t xml:space="preserve"> for feeder</w:t>
      </w:r>
      <w:r w:rsidR="003802DE">
        <w:t xml:space="preserve"> and </w:t>
      </w:r>
      <w:r>
        <w:t xml:space="preserve">slaughter cattle. Stakeholders </w:t>
      </w:r>
      <w:proofErr w:type="gramStart"/>
      <w:r>
        <w:t>state</w:t>
      </w:r>
      <w:proofErr w:type="gramEnd"/>
      <w:r>
        <w:t xml:space="preserve"> the validity extension would avoid unnecessary repeat pregnancy testing (</w:t>
      </w:r>
      <w:r w:rsidR="00C67DF4">
        <w:t>e.g.</w:t>
      </w:r>
      <w:r>
        <w:t xml:space="preserve"> </w:t>
      </w:r>
      <w:proofErr w:type="gramStart"/>
      <w:r>
        <w:t>in the event of</w:t>
      </w:r>
      <w:proofErr w:type="gramEnd"/>
      <w:r>
        <w:t xml:space="preserve"> a voyage delay) which could negatively </w:t>
      </w:r>
      <w:proofErr w:type="gramStart"/>
      <w:r>
        <w:t>impact</w:t>
      </w:r>
      <w:proofErr w:type="gramEnd"/>
      <w:r>
        <w:t xml:space="preserve"> animal welfare. In addition, a validity extension would reduce the administrative burden on exporters and the department.</w:t>
      </w:r>
    </w:p>
    <w:p w14:paraId="5C85CA0E" w14:textId="30F0B704" w:rsidR="00BD49F8" w:rsidRDefault="00BD49F8" w:rsidP="002B0878">
      <w:r>
        <w:t xml:space="preserve">The TAC (2019) considered the issue of validity extension for breeder cattle and recommended an </w:t>
      </w:r>
      <w:r w:rsidRPr="009E4D3D">
        <w:t xml:space="preserve">extension beyond 30 days be </w:t>
      </w:r>
      <w:proofErr w:type="gramStart"/>
      <w:r w:rsidRPr="009E4D3D">
        <w:t>permitted</w:t>
      </w:r>
      <w:proofErr w:type="gramEnd"/>
      <w:r w:rsidRPr="009E4D3D">
        <w:t xml:space="preserve"> only</w:t>
      </w:r>
      <w:r w:rsidR="002B0878" w:rsidRPr="009E4D3D">
        <w:t xml:space="preserve"> </w:t>
      </w:r>
      <w:r w:rsidRPr="009E4D3D">
        <w:t xml:space="preserve">where </w:t>
      </w:r>
      <w:r w:rsidR="009E4D3D" w:rsidRPr="0001027D">
        <w:t xml:space="preserve">the exporter can </w:t>
      </w:r>
      <w:proofErr w:type="gramStart"/>
      <w:r w:rsidR="009E4D3D" w:rsidRPr="0001027D">
        <w:t>demonstrate</w:t>
      </w:r>
      <w:proofErr w:type="gramEnd"/>
      <w:r w:rsidR="009E4D3D" w:rsidRPr="0001027D">
        <w:t xml:space="preserve"> the extension will not </w:t>
      </w:r>
      <w:proofErr w:type="gramStart"/>
      <w:r w:rsidR="009E4D3D" w:rsidRPr="0001027D">
        <w:t>impact</w:t>
      </w:r>
      <w:proofErr w:type="gramEnd"/>
      <w:r w:rsidR="009E4D3D" w:rsidRPr="0001027D">
        <w:t xml:space="preserve"> animal welfare and where</w:t>
      </w:r>
      <w:r w:rsidRPr="009E4D3D">
        <w:t xml:space="preserve"> circumstances </w:t>
      </w:r>
      <w:r w:rsidR="009E4D3D" w:rsidRPr="0001027D">
        <w:t xml:space="preserve">are </w:t>
      </w:r>
      <w:r w:rsidRPr="009E4D3D">
        <w:t>outside the exporter’s control (such as a voyage delay)</w:t>
      </w:r>
      <w:r w:rsidR="009E4D3D" w:rsidRPr="0001027D">
        <w:t>.</w:t>
      </w:r>
    </w:p>
    <w:p w14:paraId="3C471077" w14:textId="48B1468D" w:rsidR="001C0D93" w:rsidRDefault="00BD49F8" w:rsidP="00BD49F8">
      <w:r>
        <w:lastRenderedPageBreak/>
        <w:t xml:space="preserve">This recommendation </w:t>
      </w:r>
      <w:proofErr w:type="gramStart"/>
      <w:r>
        <w:t>was implemented</w:t>
      </w:r>
      <w:proofErr w:type="gramEnd"/>
      <w:r>
        <w:t xml:space="preserve"> in ASEL 3.0 and resulted in a new standard (standard 1.4.7). Feedback from RVOs confirms that extensions </w:t>
      </w:r>
      <w:proofErr w:type="gramStart"/>
      <w:r>
        <w:t>are granted</w:t>
      </w:r>
      <w:proofErr w:type="gramEnd"/>
      <w:r>
        <w:t xml:space="preserve"> at the regional level, in line with TAC recommendations. This allows for validity extension requests to </w:t>
      </w:r>
      <w:proofErr w:type="gramStart"/>
      <w:r>
        <w:t>be considered</w:t>
      </w:r>
      <w:proofErr w:type="gramEnd"/>
      <w:r>
        <w:t xml:space="preserve"> on a case-by-case basis</w:t>
      </w:r>
      <w:r w:rsidR="003802DE">
        <w:t>. This</w:t>
      </w:r>
      <w:r>
        <w:t xml:space="preserve"> ensur</w:t>
      </w:r>
      <w:r w:rsidR="003802DE">
        <w:t>es</w:t>
      </w:r>
      <w:r>
        <w:t xml:space="preserve"> that the exporter has addressed animal welfare concerns and that departmental officers are satisfied </w:t>
      </w:r>
      <w:r w:rsidR="003802DE">
        <w:t xml:space="preserve">that </w:t>
      </w:r>
      <w:r>
        <w:t xml:space="preserve">breeder cattle </w:t>
      </w:r>
      <w:proofErr w:type="gramStart"/>
      <w:r>
        <w:t>are not exported</w:t>
      </w:r>
      <w:proofErr w:type="gramEnd"/>
      <w:r>
        <w:t xml:space="preserve"> if they </w:t>
      </w:r>
      <w:r w:rsidR="003802DE">
        <w:t>will be</w:t>
      </w:r>
      <w:r>
        <w:t xml:space="preserve"> more than 190 days pregnant at the scheduled date of discharge in the importing country.</w:t>
      </w:r>
    </w:p>
    <w:p w14:paraId="05934A1A" w14:textId="58F38143" w:rsidR="007C2D55" w:rsidRDefault="001C0D93" w:rsidP="00BD49F8">
      <w:r>
        <w:t>To</w:t>
      </w:r>
      <w:r w:rsidR="00E14C67">
        <w:t xml:space="preserve"> address stakeholder feedback, </w:t>
      </w:r>
      <w:r>
        <w:t xml:space="preserve">we </w:t>
      </w:r>
      <w:r w:rsidR="003D7632">
        <w:t>are</w:t>
      </w:r>
      <w:r>
        <w:t xml:space="preserve"> </w:t>
      </w:r>
      <w:r w:rsidR="00E14C67">
        <w:t xml:space="preserve">publicly </w:t>
      </w:r>
      <w:r>
        <w:t>consult</w:t>
      </w:r>
      <w:r w:rsidR="003D7632">
        <w:t>ing</w:t>
      </w:r>
      <w:r>
        <w:t xml:space="preserve"> on a proposal to </w:t>
      </w:r>
      <w:r w:rsidR="00E14C67">
        <w:t>extend the validity period for pregnant breeder cattle</w:t>
      </w:r>
      <w:r w:rsidR="003D7632">
        <w:t xml:space="preserve"> from 30 days to 45 days</w:t>
      </w:r>
      <w:r w:rsidR="00E14C67">
        <w:t xml:space="preserve">. We </w:t>
      </w:r>
      <w:r w:rsidR="003D7632">
        <w:t>are also</w:t>
      </w:r>
      <w:r w:rsidR="00E14C67">
        <w:t xml:space="preserve"> clarif</w:t>
      </w:r>
      <w:r w:rsidR="003D7632">
        <w:t>ying</w:t>
      </w:r>
      <w:r w:rsidR="00E14C67">
        <w:t xml:space="preserve"> t</w:t>
      </w:r>
      <w:r w:rsidR="0075411C">
        <w:t xml:space="preserve">he validity period for feeder and slaughter cattle pregnancy tests and </w:t>
      </w:r>
      <w:r w:rsidR="00BD49F8">
        <w:t>publicly consult</w:t>
      </w:r>
      <w:r w:rsidR="003D7632">
        <w:t>ing</w:t>
      </w:r>
      <w:r w:rsidR="00BD49F8">
        <w:t xml:space="preserve"> on </w:t>
      </w:r>
      <w:proofErr w:type="gramStart"/>
      <w:r w:rsidR="00146CD4">
        <w:t xml:space="preserve">an </w:t>
      </w:r>
      <w:r w:rsidR="007F1913">
        <w:t>option</w:t>
      </w:r>
      <w:proofErr w:type="gramEnd"/>
      <w:r w:rsidR="007F1913">
        <w:t xml:space="preserve"> to apply for an </w:t>
      </w:r>
      <w:r w:rsidR="00146CD4">
        <w:t xml:space="preserve">extension to </w:t>
      </w:r>
      <w:r w:rsidR="0075411C">
        <w:t xml:space="preserve">this </w:t>
      </w:r>
      <w:r w:rsidR="00146CD4">
        <w:t>period</w:t>
      </w:r>
      <w:r w:rsidR="0075411C">
        <w:t>.</w:t>
      </w:r>
      <w:r w:rsidR="00146CD4">
        <w:t xml:space="preserve"> A proposed extension would </w:t>
      </w:r>
      <w:proofErr w:type="gramStart"/>
      <w:r w:rsidR="00146CD4">
        <w:t>be limited</w:t>
      </w:r>
      <w:proofErr w:type="gramEnd"/>
      <w:r w:rsidR="00146CD4">
        <w:t xml:space="preserve"> to</w:t>
      </w:r>
      <w:r w:rsidR="00BD49F8">
        <w:t xml:space="preserve"> circumstances outside the exporters control</w:t>
      </w:r>
      <w:r w:rsidR="00146CD4">
        <w:t xml:space="preserve"> such as a voyage delay,</w:t>
      </w:r>
      <w:r w:rsidR="00BD49F8">
        <w:t xml:space="preserve"> and where exporters can </w:t>
      </w:r>
      <w:proofErr w:type="gramStart"/>
      <w:r w:rsidR="00BD49F8">
        <w:t>demonstrate</w:t>
      </w:r>
      <w:proofErr w:type="gramEnd"/>
      <w:r w:rsidR="00BD49F8">
        <w:t xml:space="preserve"> the extension will not </w:t>
      </w:r>
      <w:proofErr w:type="gramStart"/>
      <w:r w:rsidR="00BD49F8">
        <w:t>impact</w:t>
      </w:r>
      <w:proofErr w:type="gramEnd"/>
      <w:r w:rsidR="00BD49F8">
        <w:t xml:space="preserve"> animal welfare outcomes</w:t>
      </w:r>
      <w:r w:rsidR="003E7077">
        <w:t>.</w:t>
      </w:r>
    </w:p>
    <w:p w14:paraId="56530D1F" w14:textId="77777777" w:rsidR="001D7EDE" w:rsidRPr="006A57F0" w:rsidRDefault="001D7EDE" w:rsidP="001D7EDE">
      <w:pPr>
        <w:pStyle w:val="Heading4"/>
        <w:numPr>
          <w:ilvl w:val="0"/>
          <w:numId w:val="0"/>
        </w:numPr>
        <w:ind w:left="964" w:hanging="964"/>
      </w:pPr>
      <w:r w:rsidRPr="006A57F0">
        <w:t xml:space="preserve">Clarifications </w:t>
      </w:r>
      <w:r>
        <w:t>and clerical matters</w:t>
      </w:r>
    </w:p>
    <w:p w14:paraId="784B02F4" w14:textId="77777777" w:rsidR="001D7EDE" w:rsidRDefault="001D7EDE" w:rsidP="001D7EDE">
      <w:r>
        <w:t xml:space="preserve">A stakeholder raised that in some jurisdictions, to ‘certify’ the pregnancy status of an animal is an act of veterinary science to </w:t>
      </w:r>
      <w:proofErr w:type="gramStart"/>
      <w:r>
        <w:t>be performed</w:t>
      </w:r>
      <w:proofErr w:type="gramEnd"/>
      <w:r>
        <w:t xml:space="preserve"> by a registered veterinarian only and that it is not </w:t>
      </w:r>
      <w:proofErr w:type="gramStart"/>
      <w:r>
        <w:t>appropriate for</w:t>
      </w:r>
      <w:proofErr w:type="gramEnd"/>
      <w:r>
        <w:t xml:space="preserve"> a competent pregnancy tester (lay person) to ‘certify’ the pregnancy status of an animal. However, a competent pregnancy tester may ‘declare’ the pregnancy status of an animal.</w:t>
      </w:r>
    </w:p>
    <w:p w14:paraId="70BD406D" w14:textId="43168203" w:rsidR="001D7EDE" w:rsidRDefault="001D7EDE" w:rsidP="001D7EDE">
      <w:r>
        <w:t>To clarify this matter, the department proposes to use the words ‘declare’ and ‘declaration’ instead of ‘certify’ and ‘certification’</w:t>
      </w:r>
      <w:r w:rsidR="00E579C2">
        <w:t>,</w:t>
      </w:r>
      <w:r>
        <w:t xml:space="preserve"> when referring to pregnancy attestation by a competent pregnancy tester. Where pregnancy attestation </w:t>
      </w:r>
      <w:proofErr w:type="gramStart"/>
      <w:r>
        <w:t>is performed</w:t>
      </w:r>
      <w:proofErr w:type="gramEnd"/>
      <w:r>
        <w:t xml:space="preserve"> by a registered veterinarian, ‘certify’ </w:t>
      </w:r>
      <w:proofErr w:type="gramStart"/>
      <w:r>
        <w:t>remains</w:t>
      </w:r>
      <w:proofErr w:type="gramEnd"/>
      <w:r>
        <w:t xml:space="preserve"> </w:t>
      </w:r>
      <w:proofErr w:type="gramStart"/>
      <w:r>
        <w:t>appropriate</w:t>
      </w:r>
      <w:proofErr w:type="gramEnd"/>
      <w:r>
        <w:t>.</w:t>
      </w:r>
    </w:p>
    <w:p w14:paraId="699EBA89" w14:textId="35E14D9E" w:rsidR="001D7EDE" w:rsidRDefault="001D7EDE" w:rsidP="001D7EDE">
      <w:r>
        <w:t>This stakeholder also provided details of a change in the name of the PREGCHECK scheme, which is now</w:t>
      </w:r>
      <w:r w:rsidR="004E21A0">
        <w:t xml:space="preserve"> </w:t>
      </w:r>
      <w:r w:rsidR="00CF0D02">
        <w:t xml:space="preserve">in </w:t>
      </w:r>
      <w:r>
        <w:t>upper case.</w:t>
      </w:r>
    </w:p>
    <w:p w14:paraId="791FBC46" w14:textId="5E2A53E2" w:rsidR="001D7EDE" w:rsidRDefault="001D7EDE" w:rsidP="001D7EDE">
      <w:pPr>
        <w:pStyle w:val="Heading4"/>
        <w:numPr>
          <w:ilvl w:val="0"/>
          <w:numId w:val="0"/>
        </w:numPr>
        <w:ind w:left="964" w:hanging="964"/>
      </w:pPr>
      <w:r>
        <w:t>Stakeholder engagement summary</w:t>
      </w:r>
    </w:p>
    <w:p w14:paraId="639E10D2" w14:textId="55593C7A" w:rsidR="001D7EDE" w:rsidRPr="00CF0D02" w:rsidRDefault="001D7EDE" w:rsidP="00871978">
      <w:pPr>
        <w:pStyle w:val="ListBullet"/>
      </w:pPr>
      <w:r w:rsidRPr="00CF0D02">
        <w:t xml:space="preserve">For cattle and buffalo, ASEL should provide increased flexibility around the required method of pregnancy testing so </w:t>
      </w:r>
      <w:r w:rsidR="00E579C2">
        <w:t xml:space="preserve">that </w:t>
      </w:r>
      <w:r w:rsidRPr="00CF0D02">
        <w:t xml:space="preserve">the veterinarian performing testing can </w:t>
      </w:r>
      <w:proofErr w:type="gramStart"/>
      <w:r w:rsidRPr="00CF0D02">
        <w:t>determine</w:t>
      </w:r>
      <w:proofErr w:type="gramEnd"/>
      <w:r w:rsidRPr="00CF0D02">
        <w:t xml:space="preserve"> the most </w:t>
      </w:r>
      <w:proofErr w:type="gramStart"/>
      <w:r w:rsidRPr="00CF0D02">
        <w:t>appropriate method</w:t>
      </w:r>
      <w:proofErr w:type="gramEnd"/>
      <w:r w:rsidRPr="00CF0D02">
        <w:t xml:space="preserve"> based on the</w:t>
      </w:r>
      <w:r w:rsidR="00E579C2">
        <w:t xml:space="preserve"> </w:t>
      </w:r>
      <w:r w:rsidRPr="00CF0D02">
        <w:t>circumstances in front of them.</w:t>
      </w:r>
    </w:p>
    <w:p w14:paraId="6DA0E5A1" w14:textId="5D8AFE95" w:rsidR="003E7077" w:rsidRDefault="003E7077" w:rsidP="00871978">
      <w:pPr>
        <w:pStyle w:val="ListBullet"/>
      </w:pPr>
      <w:r>
        <w:t>ASEL should allow for longer validity periods for breeder cattle pregnancy tests.</w:t>
      </w:r>
    </w:p>
    <w:p w14:paraId="41F8287F" w14:textId="6E1E269F" w:rsidR="001D7EDE" w:rsidRPr="007F1913" w:rsidRDefault="001D7EDE" w:rsidP="00871978">
      <w:pPr>
        <w:pStyle w:val="ListBullet"/>
      </w:pPr>
      <w:r w:rsidRPr="007F1913">
        <w:t xml:space="preserve">ASEL should </w:t>
      </w:r>
      <w:proofErr w:type="gramStart"/>
      <w:r w:rsidR="00BB4FEA">
        <w:t>provide</w:t>
      </w:r>
      <w:proofErr w:type="gramEnd"/>
      <w:r w:rsidR="00BB4FEA">
        <w:t xml:space="preserve"> an option to apply for an extension to extend the validity periods for feeder and slaughter cattle pregnancy tests</w:t>
      </w:r>
      <w:r w:rsidR="003E7077" w:rsidRPr="007F1913">
        <w:t>.</w:t>
      </w:r>
    </w:p>
    <w:p w14:paraId="683672AA" w14:textId="6B81F283" w:rsidR="001D7EDE" w:rsidRPr="00CF0D02" w:rsidRDefault="001D7EDE" w:rsidP="00871978">
      <w:pPr>
        <w:pStyle w:val="ListBullet"/>
      </w:pPr>
      <w:r w:rsidRPr="00CF0D02">
        <w:t xml:space="preserve">Some stakeholders called for pregnancy testing of all spayed cattle, </w:t>
      </w:r>
      <w:r w:rsidR="00CF0D02">
        <w:t>but</w:t>
      </w:r>
      <w:r w:rsidRPr="00CF0D02">
        <w:t xml:space="preserve"> there was insufficient evidence of failure of the spay procedure to support this proposal.</w:t>
      </w:r>
    </w:p>
    <w:p w14:paraId="3B7097E9" w14:textId="734174A3" w:rsidR="001D7EDE" w:rsidRPr="00CF0D02" w:rsidRDefault="001D7EDE" w:rsidP="00871978">
      <w:pPr>
        <w:pStyle w:val="ListBullet"/>
      </w:pPr>
      <w:r w:rsidRPr="00CF0D02">
        <w:t xml:space="preserve">Some stakeholders called for pregnancy testing of breeder cattle to </w:t>
      </w:r>
      <w:proofErr w:type="gramStart"/>
      <w:r w:rsidRPr="00CF0D02">
        <w:t>be performed</w:t>
      </w:r>
      <w:proofErr w:type="gramEnd"/>
      <w:r w:rsidRPr="00CF0D02">
        <w:t xml:space="preserve"> by PREGCHECK-accredited veterinarians only, </w:t>
      </w:r>
      <w:r w:rsidR="00CF0D02">
        <w:t>but</w:t>
      </w:r>
      <w:r w:rsidR="00CF0D02" w:rsidRPr="00CF0D02">
        <w:t xml:space="preserve"> </w:t>
      </w:r>
      <w:r w:rsidRPr="00CF0D02">
        <w:t>there was insufficient evidence of incorrect pregnancy diagnosis to support this proposal</w:t>
      </w:r>
      <w:r w:rsidR="00CF0D02">
        <w:t>.</w:t>
      </w:r>
    </w:p>
    <w:p w14:paraId="6990348A" w14:textId="77777777" w:rsidR="00D15374" w:rsidRDefault="00D15374" w:rsidP="001D7EDE">
      <w:pPr>
        <w:pStyle w:val="Heading3"/>
        <w:numPr>
          <w:ilvl w:val="0"/>
          <w:numId w:val="0"/>
        </w:numPr>
        <w:ind w:left="964" w:hanging="964"/>
        <w:sectPr w:rsidR="00D15374" w:rsidSect="00185C2A">
          <w:headerReference w:type="first" r:id="rId27"/>
          <w:pgSz w:w="11906" w:h="16838"/>
          <w:pgMar w:top="1418" w:right="1418" w:bottom="1418" w:left="1418" w:header="567" w:footer="283" w:gutter="0"/>
          <w:pgNumType w:start="1"/>
          <w:cols w:space="708"/>
          <w:docGrid w:linePitch="360"/>
        </w:sectPr>
      </w:pPr>
    </w:p>
    <w:p w14:paraId="033FEE95" w14:textId="13566E7A" w:rsidR="001D7EDE" w:rsidRDefault="001D7EDE" w:rsidP="001D7EDE">
      <w:pPr>
        <w:pStyle w:val="Heading3"/>
        <w:numPr>
          <w:ilvl w:val="0"/>
          <w:numId w:val="0"/>
        </w:numPr>
        <w:ind w:left="964" w:hanging="964"/>
      </w:pPr>
      <w:bookmarkStart w:id="32" w:name="_Toc198628227"/>
      <w:r>
        <w:lastRenderedPageBreak/>
        <w:t xml:space="preserve">Rationale for proposed </w:t>
      </w:r>
      <w:r w:rsidR="00BE5CB1">
        <w:t>amendments</w:t>
      </w:r>
      <w:bookmarkEnd w:id="32"/>
    </w:p>
    <w:p w14:paraId="45AD3155" w14:textId="53EC5D72" w:rsidR="001D7EDE" w:rsidRDefault="001D7EDE" w:rsidP="001D7EDE">
      <w:r>
        <w:t>The proposed changes to pregnancy</w:t>
      </w:r>
      <w:r w:rsidR="008D4337">
        <w:t>-</w:t>
      </w:r>
      <w:r>
        <w:t>related standards address stakeholder feedback</w:t>
      </w:r>
      <w:r w:rsidR="00C67DF4">
        <w:t>,</w:t>
      </w:r>
      <w:r w:rsidR="0038265C">
        <w:t xml:space="preserve"> including</w:t>
      </w:r>
      <w:r>
        <w:t>:</w:t>
      </w:r>
    </w:p>
    <w:p w14:paraId="204A5CAD" w14:textId="02083CA7" w:rsidR="001D7EDE" w:rsidRDefault="00C67DF4" w:rsidP="00BE5CB1">
      <w:pPr>
        <w:pStyle w:val="ListBullet"/>
      </w:pPr>
      <w:r>
        <w:t>The</w:t>
      </w:r>
      <w:r w:rsidR="001D7EDE">
        <w:t xml:space="preserve"> potential impending shortage of veterinarians with competency in manual pregnancy diagnosis</w:t>
      </w:r>
      <w:r w:rsidR="00CF0D02">
        <w:t>,</w:t>
      </w:r>
      <w:r w:rsidR="001D7EDE">
        <w:t xml:space="preserve"> which could </w:t>
      </w:r>
      <w:proofErr w:type="gramStart"/>
      <w:r w:rsidR="001D7EDE">
        <w:t>impact</w:t>
      </w:r>
      <w:proofErr w:type="gramEnd"/>
      <w:r w:rsidR="001D7EDE">
        <w:t xml:space="preserve"> the ability of exporters to meet ASEL pregnancy testing requirements</w:t>
      </w:r>
      <w:r>
        <w:t>.</w:t>
      </w:r>
    </w:p>
    <w:p w14:paraId="5FD227AC" w14:textId="110B742A" w:rsidR="001D7EDE" w:rsidRDefault="001D7EDE" w:rsidP="00BE5CB1">
      <w:pPr>
        <w:pStyle w:val="ListBullet"/>
      </w:pPr>
      <w:r>
        <w:t xml:space="preserve">ASEL should allow for greater flexibility around </w:t>
      </w:r>
      <w:proofErr w:type="gramStart"/>
      <w:r>
        <w:t>permitted</w:t>
      </w:r>
      <w:proofErr w:type="gramEnd"/>
      <w:r>
        <w:t xml:space="preserve"> methods of pregnancy testing</w:t>
      </w:r>
      <w:r w:rsidR="00C67DF4">
        <w:t>.</w:t>
      </w:r>
    </w:p>
    <w:p w14:paraId="1C48CE9F" w14:textId="7F742A26" w:rsidR="001D7EDE" w:rsidRDefault="001D7EDE" w:rsidP="00BE5CB1">
      <w:pPr>
        <w:pStyle w:val="ListBullet"/>
      </w:pPr>
      <w:r>
        <w:t>ASEL should more appropriately balance the practicalities around method of pregnancy testing with the related risks</w:t>
      </w:r>
      <w:r w:rsidR="00C67DF4">
        <w:t>.</w:t>
      </w:r>
    </w:p>
    <w:p w14:paraId="5E5ADA14" w14:textId="2682022C" w:rsidR="008369C2" w:rsidRDefault="001D7EDE" w:rsidP="00BE5CB1">
      <w:pPr>
        <w:pStyle w:val="ListBullet"/>
      </w:pPr>
      <w:r>
        <w:t>ASEL should allow for longer validity period</w:t>
      </w:r>
      <w:r w:rsidR="008369C2">
        <w:t>s</w:t>
      </w:r>
      <w:r>
        <w:t xml:space="preserve"> for </w:t>
      </w:r>
      <w:r w:rsidR="00E24060">
        <w:t xml:space="preserve">breeder cattle </w:t>
      </w:r>
      <w:r>
        <w:t>pregnancy test</w:t>
      </w:r>
      <w:r w:rsidR="00E24060">
        <w:t>s</w:t>
      </w:r>
      <w:r w:rsidR="00C67DF4">
        <w:t>.</w:t>
      </w:r>
    </w:p>
    <w:p w14:paraId="302B7B23" w14:textId="649A09F4" w:rsidR="001D7EDE" w:rsidRPr="00BB4FEA" w:rsidRDefault="008369C2" w:rsidP="00BE5CB1">
      <w:pPr>
        <w:pStyle w:val="ListBullet"/>
      </w:pPr>
      <w:r w:rsidRPr="00BB4FEA">
        <w:t xml:space="preserve">ASEL should clarify </w:t>
      </w:r>
      <w:r w:rsidR="00BB4FEA">
        <w:t xml:space="preserve">the </w:t>
      </w:r>
      <w:r w:rsidRPr="00BB4FEA">
        <w:t>validity period</w:t>
      </w:r>
      <w:r w:rsidR="00BB4FEA" w:rsidRPr="00BB4FEA">
        <w:t xml:space="preserve"> for feeder and slaughter cattle pregnancy tests </w:t>
      </w:r>
      <w:r w:rsidRPr="00BB4FEA">
        <w:t xml:space="preserve">and allow for </w:t>
      </w:r>
      <w:proofErr w:type="gramStart"/>
      <w:r w:rsidR="00E24060" w:rsidRPr="00BB4FEA">
        <w:t>an option</w:t>
      </w:r>
      <w:proofErr w:type="gramEnd"/>
      <w:r w:rsidR="00E24060" w:rsidRPr="00BB4FEA">
        <w:t xml:space="preserve"> to extend </w:t>
      </w:r>
      <w:r w:rsidRPr="00BB4FEA">
        <w:t>th</w:t>
      </w:r>
      <w:r w:rsidR="00185C2A">
        <w:t>e validity period</w:t>
      </w:r>
      <w:r w:rsidR="00E24060" w:rsidRPr="00BB4FEA">
        <w:t xml:space="preserve"> to account for factors </w:t>
      </w:r>
      <w:r w:rsidR="001D7EDE" w:rsidRPr="00BB4FEA">
        <w:t>such as voyage delay</w:t>
      </w:r>
      <w:r w:rsidR="00C67DF4">
        <w:t>.</w:t>
      </w:r>
    </w:p>
    <w:p w14:paraId="0F1FAB3C" w14:textId="095AF8D2" w:rsidR="001D7EDE" w:rsidRDefault="00C67DF4" w:rsidP="00BE5CB1">
      <w:pPr>
        <w:pStyle w:val="ListBullet"/>
      </w:pPr>
      <w:r>
        <w:t>W</w:t>
      </w:r>
      <w:r w:rsidR="006D517E">
        <w:t xml:space="preserve">ording in </w:t>
      </w:r>
      <w:r w:rsidR="001D7EDE">
        <w:t>ASEL should</w:t>
      </w:r>
      <w:r w:rsidR="006D517E">
        <w:t xml:space="preserve"> </w:t>
      </w:r>
      <w:proofErr w:type="gramStart"/>
      <w:r w:rsidR="006D517E">
        <w:t>be</w:t>
      </w:r>
      <w:r w:rsidR="001D7EDE">
        <w:t xml:space="preserve"> simplif</w:t>
      </w:r>
      <w:r w:rsidR="006D517E">
        <w:t>ied</w:t>
      </w:r>
      <w:proofErr w:type="gramEnd"/>
      <w:r w:rsidR="001D7EDE">
        <w:t xml:space="preserve"> and clarif</w:t>
      </w:r>
      <w:r w:rsidR="006D517E">
        <w:t>ied</w:t>
      </w:r>
      <w:r w:rsidR="001D7EDE">
        <w:t xml:space="preserve"> in pregnancy-related standards, where possible, to improve readability and reduce repetition.</w:t>
      </w:r>
    </w:p>
    <w:p w14:paraId="4CF8D524" w14:textId="1CE91355" w:rsidR="001D7EDE" w:rsidRDefault="001D7EDE" w:rsidP="001D7EDE">
      <w:r>
        <w:t>In developing the proposed amendments to pregnancy-related standards, the department considered findings from data analysis</w:t>
      </w:r>
      <w:r w:rsidR="00675168">
        <w:t>,</w:t>
      </w:r>
      <w:r>
        <w:t xml:space="preserve"> which </w:t>
      </w:r>
      <w:proofErr w:type="gramStart"/>
      <w:r>
        <w:t>identified</w:t>
      </w:r>
      <w:proofErr w:type="gramEnd"/>
      <w:r>
        <w:t xml:space="preserve"> a negligible rate of birthing or abortion on vessels and did not </w:t>
      </w:r>
      <w:proofErr w:type="gramStart"/>
      <w:r>
        <w:t>identify</w:t>
      </w:r>
      <w:proofErr w:type="gramEnd"/>
      <w:r>
        <w:t xml:space="preserve"> systemic issues with incorrect pregnancy diagnosis. The proposed changes also considered available science</w:t>
      </w:r>
      <w:r w:rsidR="006D517E">
        <w:t>,</w:t>
      </w:r>
      <w:r>
        <w:t xml:space="preserve"> </w:t>
      </w:r>
      <w:r w:rsidR="004E21A0">
        <w:t xml:space="preserve">other </w:t>
      </w:r>
      <w:r>
        <w:t>research and feedback from internal and external consultation, including targeted stakeholder engagement.</w:t>
      </w:r>
    </w:p>
    <w:p w14:paraId="0115B6B3" w14:textId="4EF6C573" w:rsidR="001D7EDE" w:rsidRDefault="001D7EDE" w:rsidP="001D7EDE">
      <w:r>
        <w:t>The proposed changes provide registered veterinarians, including those with PREGCHECK</w:t>
      </w:r>
      <w:r w:rsidR="008D4337">
        <w:t>-</w:t>
      </w:r>
      <w:r>
        <w:t xml:space="preserve">accreditation, with greater flexibility and discretion to </w:t>
      </w:r>
      <w:proofErr w:type="gramStart"/>
      <w:r>
        <w:t>determine</w:t>
      </w:r>
      <w:proofErr w:type="gramEnd"/>
      <w:r>
        <w:t xml:space="preserve"> the most </w:t>
      </w:r>
      <w:proofErr w:type="gramStart"/>
      <w:r>
        <w:t>appropriate pregnancy</w:t>
      </w:r>
      <w:proofErr w:type="gramEnd"/>
      <w:r>
        <w:t xml:space="preserve"> testing method to use, depending on the animal’s presentation, the competency of the operator and other circumstances. This balances the best animal health and welfare outcomes with practical and operational considerations and the tester’s skill and competence.</w:t>
      </w:r>
    </w:p>
    <w:p w14:paraId="390EA4BB" w14:textId="27DBF973" w:rsidR="001D7EDE" w:rsidRDefault="001D7EDE" w:rsidP="001D7EDE">
      <w:r>
        <w:t xml:space="preserve">The proposed amendments also aim to improve the readability and accuracy of standards by </w:t>
      </w:r>
      <w:r w:rsidR="00E24060">
        <w:t xml:space="preserve">clarifying the use of some terms and </w:t>
      </w:r>
      <w:r>
        <w:t>removing repetitive</w:t>
      </w:r>
      <w:r w:rsidR="00E24060">
        <w:t xml:space="preserve"> </w:t>
      </w:r>
      <w:r>
        <w:t xml:space="preserve">content across multiple standards. </w:t>
      </w:r>
      <w:r w:rsidR="00E24060">
        <w:t xml:space="preserve">The proposed new definitions of ‘Pregnancy declaration’ and ‘Pregnancy certification’ describe existing requirements that a tester must include when attesting to pregnancy status. This allows for repetitive and administrative content to </w:t>
      </w:r>
      <w:proofErr w:type="gramStart"/>
      <w:r w:rsidR="00E24060">
        <w:t>be removed</w:t>
      </w:r>
      <w:proofErr w:type="gramEnd"/>
      <w:r w:rsidR="00E24060">
        <w:t xml:space="preserve"> </w:t>
      </w:r>
      <w:r w:rsidR="00A60121">
        <w:t>from</w:t>
      </w:r>
      <w:r w:rsidR="00E24060">
        <w:t xml:space="preserve"> multiple standards</w:t>
      </w:r>
      <w:r w:rsidR="001C22E7">
        <w:t>,</w:t>
      </w:r>
      <w:r w:rsidR="00E24060">
        <w:t xml:space="preserve"> simplifying the standards and improving their readability. We propose to</w:t>
      </w:r>
      <w:r w:rsidR="00AB7D7C">
        <w:t xml:space="preserve"> more appropriately</w:t>
      </w:r>
      <w:r w:rsidR="00E24060">
        <w:t xml:space="preserve"> use the terms ‘declare’</w:t>
      </w:r>
      <w:r w:rsidR="00AB7D7C">
        <w:t xml:space="preserve">, </w:t>
      </w:r>
      <w:r w:rsidR="00E24060">
        <w:t>‘declaration’</w:t>
      </w:r>
      <w:r w:rsidR="00AB7D7C">
        <w:t xml:space="preserve">, </w:t>
      </w:r>
      <w:r w:rsidR="00E24060">
        <w:t>‘certify’ and ‘certification’ when referring to pregnancy attestation.</w:t>
      </w:r>
      <w:r w:rsidR="007A0D49" w:rsidRPr="007A0D49">
        <w:t xml:space="preserve"> </w:t>
      </w:r>
      <w:r w:rsidR="001C22E7">
        <w:t>W</w:t>
      </w:r>
      <w:r w:rsidR="007A0D49" w:rsidRPr="007A0D49">
        <w:t xml:space="preserve">e </w:t>
      </w:r>
      <w:r w:rsidR="00A47FEE">
        <w:t xml:space="preserve">also </w:t>
      </w:r>
      <w:r w:rsidR="007A0D49" w:rsidRPr="007A0D49">
        <w:t>propose to change the term ‘ultrasound foetal measurement’ to ‘ultrasound’ as it is implied</w:t>
      </w:r>
      <w:r w:rsidR="001C22E7">
        <w:t xml:space="preserve"> </w:t>
      </w:r>
      <w:r w:rsidR="007A0D49" w:rsidRPr="007A0D49">
        <w:t xml:space="preserve">measurements </w:t>
      </w:r>
      <w:proofErr w:type="gramStart"/>
      <w:r w:rsidR="007A0D49" w:rsidRPr="007A0D49">
        <w:t>are taken</w:t>
      </w:r>
      <w:proofErr w:type="gramEnd"/>
      <w:r w:rsidR="007A0D49" w:rsidRPr="007A0D49">
        <w:t xml:space="preserve"> when </w:t>
      </w:r>
      <w:proofErr w:type="gramStart"/>
      <w:r w:rsidR="007A0D49" w:rsidRPr="007A0D49">
        <w:t>determining</w:t>
      </w:r>
      <w:proofErr w:type="gramEnd"/>
      <w:r w:rsidR="007A0D49" w:rsidRPr="007A0D49">
        <w:t xml:space="preserve"> days pregnant</w:t>
      </w:r>
      <w:r w:rsidR="007A0D49">
        <w:t>.</w:t>
      </w:r>
    </w:p>
    <w:p w14:paraId="7987EF3C" w14:textId="5FCEF45A" w:rsidR="001D7EDE" w:rsidRDefault="003F300C" w:rsidP="001D7EDE">
      <w:r>
        <w:t>C</w:t>
      </w:r>
      <w:r w:rsidR="001D7EDE">
        <w:t xml:space="preserve">lerical changes update the PREGCHECK scheme’s name change, which is now </w:t>
      </w:r>
      <w:r>
        <w:t xml:space="preserve">in </w:t>
      </w:r>
      <w:r w:rsidR="001D7EDE">
        <w:t>upper case</w:t>
      </w:r>
      <w:r>
        <w:t>.</w:t>
      </w:r>
    </w:p>
    <w:p w14:paraId="04578FF7" w14:textId="6DAA56A5" w:rsidR="00BE5CB1" w:rsidRPr="00BE5CB1" w:rsidRDefault="00BE5CB1" w:rsidP="00BE5CB1">
      <w:pPr>
        <w:pStyle w:val="Heading3"/>
        <w:numPr>
          <w:ilvl w:val="0"/>
          <w:numId w:val="0"/>
        </w:numPr>
        <w:ind w:left="964" w:hanging="964"/>
      </w:pPr>
      <w:bookmarkStart w:id="33" w:name="_Toc198628228"/>
      <w:r>
        <w:t>Proposed amendments</w:t>
      </w:r>
      <w:bookmarkEnd w:id="33"/>
    </w:p>
    <w:p w14:paraId="418D6409" w14:textId="77777777" w:rsidR="00626CDC" w:rsidRDefault="00626CDC" w:rsidP="00626CDC">
      <w:pPr>
        <w:pStyle w:val="Heading4"/>
        <w:numPr>
          <w:ilvl w:val="0"/>
          <w:numId w:val="0"/>
        </w:numPr>
        <w:ind w:left="964" w:hanging="964"/>
      </w:pPr>
      <w:r>
        <w:t>Add definitions</w:t>
      </w:r>
    </w:p>
    <w:p w14:paraId="684394E5" w14:textId="3D8BD3A5" w:rsidR="00626CDC" w:rsidRDefault="00CF0D02" w:rsidP="00626CDC">
      <w:r>
        <w:t>‘</w:t>
      </w:r>
      <w:r w:rsidR="00626CDC" w:rsidRPr="00B96100">
        <w:t>Pregnancy declaration</w:t>
      </w:r>
      <w:r>
        <w:t>’</w:t>
      </w:r>
      <w:r w:rsidR="00626CDC">
        <w:t xml:space="preserve"> means a declaration </w:t>
      </w:r>
      <w:r w:rsidR="00DC07A3">
        <w:t xml:space="preserve">made by a competent pregnancy tester </w:t>
      </w:r>
      <w:r w:rsidR="00F231C3">
        <w:t xml:space="preserve">or registered veterinarian </w:t>
      </w:r>
      <w:r w:rsidR="00626CDC">
        <w:t xml:space="preserve">that </w:t>
      </w:r>
      <w:proofErr w:type="gramStart"/>
      <w:r w:rsidR="00626CDC">
        <w:t>states</w:t>
      </w:r>
      <w:proofErr w:type="gramEnd"/>
      <w:r w:rsidR="00626CDC">
        <w:t xml:space="preserve"> the pregnancy status of an animal</w:t>
      </w:r>
      <w:r w:rsidR="007B1C6E">
        <w:t xml:space="preserve"> and if pregnant, the number of days pregnant</w:t>
      </w:r>
      <w:r w:rsidR="00626CDC">
        <w:t xml:space="preserve">. It must include the tester’s name, registration number (or other authorisation), their </w:t>
      </w:r>
      <w:r w:rsidR="00626CDC">
        <w:lastRenderedPageBreak/>
        <w:t xml:space="preserve">signature and attestation to current experience and competency in pregnancy testing for the </w:t>
      </w:r>
      <w:proofErr w:type="gramStart"/>
      <w:r w:rsidR="00626CDC">
        <w:t>particular species</w:t>
      </w:r>
      <w:proofErr w:type="gramEnd"/>
      <w:r w:rsidR="00626CDC">
        <w:t xml:space="preserve">. The declaration must also </w:t>
      </w:r>
      <w:proofErr w:type="gramStart"/>
      <w:r w:rsidR="00626CDC">
        <w:t>contain</w:t>
      </w:r>
      <w:proofErr w:type="gramEnd"/>
      <w:r w:rsidR="00626CDC">
        <w:t xml:space="preserve"> the date of the procedure, method of testing, </w:t>
      </w:r>
      <w:r w:rsidR="004F239C">
        <w:t>the individual animal’s NLIS number for breeder sheep and goats and all buffalo, cattle, camelids and deer or</w:t>
      </w:r>
      <w:r w:rsidR="00626CDC">
        <w:t xml:space="preserve"> the</w:t>
      </w:r>
      <w:r w:rsidR="004F239C">
        <w:t xml:space="preserve"> mob’s</w:t>
      </w:r>
      <w:r w:rsidR="00626CDC">
        <w:t xml:space="preserve"> identification for feeder</w:t>
      </w:r>
      <w:r w:rsidR="008B6BE9">
        <w:t xml:space="preserve"> and </w:t>
      </w:r>
      <w:r w:rsidR="00626CDC">
        <w:t>slaughter sheep and goats</w:t>
      </w:r>
      <w:r w:rsidR="004F239C">
        <w:t xml:space="preserve">. </w:t>
      </w:r>
      <w:r w:rsidR="00675168">
        <w:t>T</w:t>
      </w:r>
      <w:r w:rsidR="004F239C" w:rsidRPr="003C220B">
        <w:t xml:space="preserve">he requirement for mob level identification for feeder and slaughter sheep and goats </w:t>
      </w:r>
      <w:proofErr w:type="gramStart"/>
      <w:r w:rsidR="004F239C" w:rsidRPr="003C220B">
        <w:t>remains</w:t>
      </w:r>
      <w:proofErr w:type="gramEnd"/>
      <w:r w:rsidR="004F239C" w:rsidRPr="003C220B">
        <w:t xml:space="preserve"> in place until individual electronic identification </w:t>
      </w:r>
      <w:r w:rsidR="006276FC">
        <w:t>(</w:t>
      </w:r>
      <w:proofErr w:type="spellStart"/>
      <w:r w:rsidR="006276FC">
        <w:t>eID</w:t>
      </w:r>
      <w:proofErr w:type="spellEnd"/>
      <w:r w:rsidR="006276FC">
        <w:t xml:space="preserve">) </w:t>
      </w:r>
      <w:r w:rsidR="005635AB" w:rsidRPr="003C220B">
        <w:t xml:space="preserve">is </w:t>
      </w:r>
      <w:r w:rsidR="004F239C" w:rsidRPr="003C220B">
        <w:t>mandatory</w:t>
      </w:r>
      <w:r w:rsidR="005635AB" w:rsidRPr="003C220B">
        <w:t xml:space="preserve"> </w:t>
      </w:r>
      <w:r w:rsidR="002A7B73" w:rsidRPr="003C220B">
        <w:t xml:space="preserve">in </w:t>
      </w:r>
      <w:r w:rsidR="005635AB" w:rsidRPr="003C220B">
        <w:t>all jurisdictio</w:t>
      </w:r>
      <w:r w:rsidR="005635AB" w:rsidRPr="008B1587">
        <w:t>n</w:t>
      </w:r>
      <w:r w:rsidR="005635AB" w:rsidRPr="003C220B">
        <w:t>s</w:t>
      </w:r>
      <w:r w:rsidR="006276FC">
        <w:t>.</w:t>
      </w:r>
      <w:r w:rsidR="004F239C" w:rsidRPr="003C220B">
        <w:t xml:space="preserve"> </w:t>
      </w:r>
    </w:p>
    <w:p w14:paraId="03B3F70D" w14:textId="38433683" w:rsidR="00626CDC" w:rsidRDefault="00CF0D02" w:rsidP="00626CDC">
      <w:bookmarkStart w:id="34" w:name="_Hlk197950975"/>
      <w:r>
        <w:t>‘</w:t>
      </w:r>
      <w:r w:rsidR="00626CDC" w:rsidRPr="00B96100">
        <w:t>Pregnancy certification</w:t>
      </w:r>
      <w:r>
        <w:t>’</w:t>
      </w:r>
      <w:r w:rsidR="00626CDC">
        <w:t xml:space="preserve"> means a certification</w:t>
      </w:r>
      <w:r w:rsidR="000C02DF">
        <w:t xml:space="preserve"> made by the </w:t>
      </w:r>
      <w:r w:rsidR="00DC07A3">
        <w:t>testing veterinarian</w:t>
      </w:r>
      <w:r w:rsidR="00626CDC">
        <w:t xml:space="preserve"> that </w:t>
      </w:r>
      <w:proofErr w:type="gramStart"/>
      <w:r w:rsidR="00626CDC">
        <w:t>states</w:t>
      </w:r>
      <w:proofErr w:type="gramEnd"/>
      <w:r w:rsidR="00626CDC">
        <w:t xml:space="preserve"> the pregnancy status of an animal and</w:t>
      </w:r>
      <w:r w:rsidR="00675168">
        <w:t>,</w:t>
      </w:r>
      <w:r w:rsidR="00626CDC">
        <w:t xml:space="preserve"> if pregnant, the number of days pregnant</w:t>
      </w:r>
      <w:r w:rsidR="00DC07A3">
        <w:t xml:space="preserve">. </w:t>
      </w:r>
      <w:r w:rsidR="00626CDC">
        <w:t xml:space="preserve">It must include the veterinarian’s name, registration number, their signature and attestation to current experience and competency in pregnancy testing for the </w:t>
      </w:r>
      <w:proofErr w:type="gramStart"/>
      <w:r w:rsidR="00626CDC">
        <w:t>particular species</w:t>
      </w:r>
      <w:proofErr w:type="gramEnd"/>
      <w:r w:rsidR="00626CDC">
        <w:t>, or their PREGCHECK</w:t>
      </w:r>
      <w:r w:rsidR="008D4337">
        <w:t>-</w:t>
      </w:r>
      <w:r w:rsidR="00626CDC">
        <w:t xml:space="preserve">accreditation number. The certification must also </w:t>
      </w:r>
      <w:proofErr w:type="gramStart"/>
      <w:r w:rsidR="00626CDC">
        <w:t>contain</w:t>
      </w:r>
      <w:proofErr w:type="gramEnd"/>
      <w:r w:rsidR="00626CDC">
        <w:t xml:space="preserve"> the date of the procedure, method of testing, and the </w:t>
      </w:r>
      <w:r w:rsidR="0088086E">
        <w:t>individual animal’s NLIS number for breeder sheep and goats and all buffalo, cattle, camelids and deer.</w:t>
      </w:r>
    </w:p>
    <w:bookmarkEnd w:id="34"/>
    <w:p w14:paraId="2BFA6475" w14:textId="4AB9D8B7" w:rsidR="00626CDC" w:rsidRDefault="00626CDC" w:rsidP="00626CDC">
      <w:pPr>
        <w:pStyle w:val="Heading4"/>
        <w:numPr>
          <w:ilvl w:val="0"/>
          <w:numId w:val="0"/>
        </w:numPr>
        <w:ind w:left="964" w:hanging="964"/>
      </w:pPr>
      <w:r>
        <w:t>Revise definition</w:t>
      </w:r>
      <w:r w:rsidR="008B4444">
        <w:t xml:space="preserve"> of </w:t>
      </w:r>
      <w:r w:rsidR="008246FD">
        <w:t>‘</w:t>
      </w:r>
      <w:r w:rsidR="008B4444">
        <w:t>spay declaration</w:t>
      </w:r>
      <w:r w:rsidR="008246FD">
        <w:t>’</w:t>
      </w:r>
    </w:p>
    <w:p w14:paraId="67AA20EA" w14:textId="7DF3419F" w:rsidR="00AF7374" w:rsidRPr="008246FD" w:rsidRDefault="00AF7374" w:rsidP="00AF7374">
      <w:bookmarkStart w:id="35" w:name="_Hlk194073710"/>
      <w:r>
        <w:t xml:space="preserve">The proposed </w:t>
      </w:r>
      <w:r w:rsidR="00ED01E5">
        <w:t>definition</w:t>
      </w:r>
      <w:r>
        <w:t xml:space="preserve"> in </w:t>
      </w:r>
      <w:r w:rsidR="00B96100">
        <w:fldChar w:fldCharType="begin"/>
      </w:r>
      <w:r w:rsidR="00B96100">
        <w:instrText xml:space="preserve"> REF _Ref194398372 \h </w:instrText>
      </w:r>
      <w:r w:rsidR="00B96100">
        <w:fldChar w:fldCharType="separate"/>
      </w:r>
      <w:r w:rsidR="004F2D80">
        <w:t xml:space="preserve">Table </w:t>
      </w:r>
      <w:r w:rsidR="004F2D80">
        <w:rPr>
          <w:noProof/>
        </w:rPr>
        <w:t>2</w:t>
      </w:r>
      <w:r w:rsidR="00B96100">
        <w:fldChar w:fldCharType="end"/>
      </w:r>
      <w:r w:rsidR="00ED01E5">
        <w:t xml:space="preserve"> </w:t>
      </w:r>
      <w:r>
        <w:t>replaces ‘certifying’ with ‘that states’ and ‘also contains’ with ‘must also contain’.</w:t>
      </w:r>
      <w:bookmarkEnd w:id="35"/>
      <w:r w:rsidR="00F231C3">
        <w:t xml:space="preserve"> The proposed definition also requires the spay operator’s name and contact information.</w:t>
      </w:r>
    </w:p>
    <w:p w14:paraId="2EF625AE" w14:textId="1E0A8251" w:rsidR="008246FD" w:rsidRDefault="00A821B6" w:rsidP="00A821B6">
      <w:pPr>
        <w:pStyle w:val="Caption"/>
      </w:pPr>
      <w:bookmarkStart w:id="36" w:name="_Ref194398372"/>
      <w:bookmarkStart w:id="37" w:name="_Toc198705689"/>
      <w:r>
        <w:t xml:space="preserve">Table </w:t>
      </w:r>
      <w:r>
        <w:fldChar w:fldCharType="begin"/>
      </w:r>
      <w:r>
        <w:instrText xml:space="preserve"> SEQ Table \* ARABIC </w:instrText>
      </w:r>
      <w:r>
        <w:fldChar w:fldCharType="separate"/>
      </w:r>
      <w:r w:rsidR="004F2D80">
        <w:rPr>
          <w:noProof/>
        </w:rPr>
        <w:t>2</w:t>
      </w:r>
      <w:r>
        <w:fldChar w:fldCharType="end"/>
      </w:r>
      <w:bookmarkEnd w:id="36"/>
      <w:r w:rsidR="008246FD">
        <w:t xml:space="preserve"> Existing and proposed</w:t>
      </w:r>
      <w:r w:rsidR="00ED01E5">
        <w:t xml:space="preserve"> definitions of</w:t>
      </w:r>
      <w:r w:rsidR="008246FD">
        <w:t xml:space="preserve"> ‘spay declaration’</w:t>
      </w:r>
      <w:bookmarkEnd w:id="37"/>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530"/>
        <w:gridCol w:w="4530"/>
      </w:tblGrid>
      <w:tr w:rsidR="008246FD" w14:paraId="3831355E" w14:textId="77777777" w:rsidTr="008246FD">
        <w:tc>
          <w:tcPr>
            <w:tcW w:w="4530" w:type="dxa"/>
          </w:tcPr>
          <w:p w14:paraId="66C0B5AD" w14:textId="33EAA171" w:rsidR="008246FD" w:rsidRDefault="008246FD" w:rsidP="008246FD">
            <w:pPr>
              <w:pStyle w:val="TableHeading"/>
            </w:pPr>
            <w:bookmarkStart w:id="38" w:name="_Hlk194073642"/>
            <w:r w:rsidRPr="00760347">
              <w:t>ASEL 3.3 version</w:t>
            </w:r>
          </w:p>
        </w:tc>
        <w:tc>
          <w:tcPr>
            <w:tcW w:w="4530" w:type="dxa"/>
          </w:tcPr>
          <w:p w14:paraId="0A068BE3" w14:textId="6D74F589" w:rsidR="008246FD" w:rsidRDefault="008246FD" w:rsidP="008246FD">
            <w:pPr>
              <w:pStyle w:val="TableHeading"/>
            </w:pPr>
            <w:r w:rsidRPr="008246FD">
              <w:t>Proposed ASEL 4.0 version</w:t>
            </w:r>
          </w:p>
        </w:tc>
      </w:tr>
      <w:bookmarkEnd w:id="38"/>
      <w:tr w:rsidR="008246FD" w14:paraId="3170020D" w14:textId="77777777" w:rsidTr="008246FD">
        <w:tc>
          <w:tcPr>
            <w:tcW w:w="4530" w:type="dxa"/>
          </w:tcPr>
          <w:p w14:paraId="52D92FF0" w14:textId="526779E5" w:rsidR="008246FD" w:rsidRDefault="008246FD" w:rsidP="008246FD">
            <w:pPr>
              <w:pStyle w:val="TableText"/>
            </w:pPr>
            <w:r>
              <w:t>‘</w:t>
            </w:r>
            <w:r w:rsidRPr="008246FD">
              <w:t xml:space="preserve">Spay declaration’ means a declaration certifying an animal has </w:t>
            </w:r>
            <w:proofErr w:type="gramStart"/>
            <w:r w:rsidRPr="008246FD">
              <w:t>been spayed</w:t>
            </w:r>
            <w:proofErr w:type="gramEnd"/>
            <w:r w:rsidRPr="008246FD">
              <w:t xml:space="preserve">, made by the owner or manager of the premises where the procedure </w:t>
            </w:r>
            <w:proofErr w:type="gramStart"/>
            <w:r w:rsidRPr="008246FD">
              <w:t>was performed</w:t>
            </w:r>
            <w:proofErr w:type="gramEnd"/>
            <w:r w:rsidRPr="008246FD">
              <w:t xml:space="preserve">, including their name, contact information and signature. The declaration also </w:t>
            </w:r>
            <w:proofErr w:type="gramStart"/>
            <w:r w:rsidRPr="008246FD">
              <w:t>contains</w:t>
            </w:r>
            <w:proofErr w:type="gramEnd"/>
            <w:r w:rsidRPr="008246FD">
              <w:t xml:space="preserve"> the animal’s individual NLIS identification number, date of procedure and type of the procedure.</w:t>
            </w:r>
          </w:p>
        </w:tc>
        <w:tc>
          <w:tcPr>
            <w:tcW w:w="4530" w:type="dxa"/>
          </w:tcPr>
          <w:p w14:paraId="7110ED64" w14:textId="38F79900" w:rsidR="008246FD" w:rsidRDefault="008246FD" w:rsidP="008246FD">
            <w:pPr>
              <w:pStyle w:val="TableText"/>
            </w:pPr>
            <w:r>
              <w:t>‘</w:t>
            </w:r>
            <w:r w:rsidRPr="00626CDC">
              <w:t>Spay declaration</w:t>
            </w:r>
            <w:r>
              <w:t>’</w:t>
            </w:r>
            <w:r w:rsidRPr="00626CDC">
              <w:t xml:space="preserve"> means a declaration</w:t>
            </w:r>
            <w:r>
              <w:t xml:space="preserve"> that</w:t>
            </w:r>
            <w:r w:rsidRPr="00626CDC">
              <w:t xml:space="preserve"> </w:t>
            </w:r>
            <w:proofErr w:type="gramStart"/>
            <w:r>
              <w:t>states</w:t>
            </w:r>
            <w:proofErr w:type="gramEnd"/>
            <w:r w:rsidRPr="00626CDC">
              <w:t xml:space="preserve"> an animal has </w:t>
            </w:r>
            <w:proofErr w:type="gramStart"/>
            <w:r w:rsidRPr="00626CDC">
              <w:t>been spayed</w:t>
            </w:r>
            <w:proofErr w:type="gramEnd"/>
            <w:r w:rsidRPr="00626CDC">
              <w:t xml:space="preserve">, made by the owner or manager of the premises where the procedure </w:t>
            </w:r>
            <w:proofErr w:type="gramStart"/>
            <w:r w:rsidRPr="00626CDC">
              <w:t>was performed</w:t>
            </w:r>
            <w:proofErr w:type="gramEnd"/>
            <w:r w:rsidRPr="00626CDC">
              <w:t xml:space="preserve">, including their name, contact information and signature. The declaration </w:t>
            </w:r>
            <w:r>
              <w:t xml:space="preserve">must </w:t>
            </w:r>
            <w:r w:rsidRPr="00626CDC">
              <w:t xml:space="preserve">also </w:t>
            </w:r>
            <w:proofErr w:type="gramStart"/>
            <w:r w:rsidRPr="00626CDC">
              <w:t>contain</w:t>
            </w:r>
            <w:proofErr w:type="gramEnd"/>
            <w:r w:rsidR="00BE2191">
              <w:t xml:space="preserve"> the spay operator’s name and contact information,</w:t>
            </w:r>
            <w:r w:rsidRPr="00626CDC">
              <w:t xml:space="preserve"> the animal’s individual NLIS identification number, date of procedure and type of procedure.</w:t>
            </w:r>
          </w:p>
        </w:tc>
      </w:tr>
    </w:tbl>
    <w:p w14:paraId="36412428" w14:textId="0D0A545C" w:rsidR="00626CDC" w:rsidRDefault="00626CDC" w:rsidP="008246FD">
      <w:pPr>
        <w:pStyle w:val="Heading4"/>
        <w:numPr>
          <w:ilvl w:val="0"/>
          <w:numId w:val="0"/>
        </w:numPr>
        <w:spacing w:before="120"/>
        <w:ind w:left="964" w:hanging="964"/>
      </w:pPr>
      <w:r>
        <w:t>Amen</w:t>
      </w:r>
      <w:r w:rsidR="008B4444">
        <w:t>d</w:t>
      </w:r>
      <w:r>
        <w:t xml:space="preserve"> pregnancy-related standards</w:t>
      </w:r>
    </w:p>
    <w:p w14:paraId="587E1054" w14:textId="65B0862C" w:rsidR="001D65EF" w:rsidRDefault="00F173BE" w:rsidP="00A557FD">
      <w:r>
        <w:fldChar w:fldCharType="begin"/>
      </w:r>
      <w:r>
        <w:instrText xml:space="preserve"> REF _Ref195101727 \h </w:instrText>
      </w:r>
      <w:r>
        <w:fldChar w:fldCharType="separate"/>
      </w:r>
      <w:r w:rsidR="004F2D80">
        <w:t xml:space="preserve">Table </w:t>
      </w:r>
      <w:r w:rsidR="004F2D80">
        <w:rPr>
          <w:noProof/>
        </w:rPr>
        <w:t>3</w:t>
      </w:r>
      <w:r>
        <w:fldChar w:fldCharType="end"/>
      </w:r>
      <w:r w:rsidR="00A557FD" w:rsidRPr="00F173BE">
        <w:t xml:space="preserve"> to </w:t>
      </w:r>
      <w:r w:rsidR="00370170">
        <w:fldChar w:fldCharType="begin"/>
      </w:r>
      <w:r w:rsidR="00370170">
        <w:instrText xml:space="preserve"> REF _Ref195101778 \h </w:instrText>
      </w:r>
      <w:r w:rsidR="00370170">
        <w:fldChar w:fldCharType="separate"/>
      </w:r>
      <w:r w:rsidR="004F2D80">
        <w:t xml:space="preserve">Table </w:t>
      </w:r>
      <w:r w:rsidR="004F2D80">
        <w:rPr>
          <w:noProof/>
        </w:rPr>
        <w:t>6</w:t>
      </w:r>
      <w:r w:rsidR="00370170">
        <w:fldChar w:fldCharType="end"/>
      </w:r>
      <w:r w:rsidR="00A557FD" w:rsidRPr="00A557FD">
        <w:t xml:space="preserve"> compare the existing pregnancy related standards with proposed amendments for </w:t>
      </w:r>
      <w:r w:rsidR="00675168" w:rsidRPr="00A557FD">
        <w:t>ASEL</w:t>
      </w:r>
      <w:r w:rsidR="00675168">
        <w:t> </w:t>
      </w:r>
      <w:r w:rsidR="00675168" w:rsidRPr="00A557FD">
        <w:t>4.0</w:t>
      </w:r>
      <w:r w:rsidR="00A557FD" w:rsidRPr="00A557FD">
        <w:t xml:space="preserve"> in a side-by-side format for ease of comparison. The proposed amendments include changes to pregnancy related requirements and clerical changes</w:t>
      </w:r>
      <w:r w:rsidR="00A557FD">
        <w:t>.</w:t>
      </w:r>
    </w:p>
    <w:p w14:paraId="24AC7128" w14:textId="565C4AD8" w:rsidR="00A557FD" w:rsidRDefault="00A557FD" w:rsidP="00A557FD">
      <w:r>
        <w:t xml:space="preserve">The proposed changes to standards </w:t>
      </w:r>
      <w:r w:rsidR="00C04180">
        <w:t>1.2.5, 1.2.6, 1.4.5 and 1.4.6 (</w:t>
      </w:r>
      <w:r w:rsidR="00BE2191">
        <w:fldChar w:fldCharType="begin"/>
      </w:r>
      <w:r w:rsidR="00BE2191">
        <w:instrText xml:space="preserve"> REF _Ref195101727 \h </w:instrText>
      </w:r>
      <w:r w:rsidR="00BE2191">
        <w:fldChar w:fldCharType="separate"/>
      </w:r>
      <w:r w:rsidR="004F2D80">
        <w:t xml:space="preserve">Table </w:t>
      </w:r>
      <w:r w:rsidR="004F2D80">
        <w:rPr>
          <w:noProof/>
        </w:rPr>
        <w:t>3</w:t>
      </w:r>
      <w:r w:rsidR="00BE2191">
        <w:fldChar w:fldCharType="end"/>
      </w:r>
      <w:r w:rsidR="00BE2191">
        <w:t xml:space="preserve"> </w:t>
      </w:r>
      <w:r w:rsidR="00C04180">
        <w:t xml:space="preserve">and </w:t>
      </w:r>
      <w:r w:rsidR="00370170">
        <w:fldChar w:fldCharType="begin"/>
      </w:r>
      <w:r w:rsidR="00370170">
        <w:instrText xml:space="preserve"> REF _Ref195101733 \h </w:instrText>
      </w:r>
      <w:r w:rsidR="00370170">
        <w:fldChar w:fldCharType="separate"/>
      </w:r>
      <w:r w:rsidR="004F2D80">
        <w:t xml:space="preserve">Table </w:t>
      </w:r>
      <w:r w:rsidR="004F2D80">
        <w:rPr>
          <w:noProof/>
        </w:rPr>
        <w:t>4</w:t>
      </w:r>
      <w:r w:rsidR="00370170">
        <w:fldChar w:fldCharType="end"/>
      </w:r>
      <w:r w:rsidR="00C04180">
        <w:t xml:space="preserve">) </w:t>
      </w:r>
      <w:r>
        <w:t xml:space="preserve">allow greater flexibility to use ultrasound as the method of pregnancy testing. Clerical changes include removing repetitive and administrative content and more </w:t>
      </w:r>
      <w:proofErr w:type="gramStart"/>
      <w:r>
        <w:t>accurate</w:t>
      </w:r>
      <w:proofErr w:type="gramEnd"/>
      <w:r>
        <w:t xml:space="preserve"> use of the words ‘certify’</w:t>
      </w:r>
      <w:r w:rsidR="004E21A0">
        <w:t xml:space="preserve"> and </w:t>
      </w:r>
      <w:r>
        <w:t>’certification’ and ‘declare’</w:t>
      </w:r>
      <w:r w:rsidR="004E21A0">
        <w:t xml:space="preserve"> and </w:t>
      </w:r>
      <w:r>
        <w:t xml:space="preserve">’declaration’. The proposed changes also condense the standards, with ‘d’ no longer </w:t>
      </w:r>
      <w:proofErr w:type="gramStart"/>
      <w:r>
        <w:t>required</w:t>
      </w:r>
      <w:proofErr w:type="gramEnd"/>
      <w:r>
        <w:t xml:space="preserve"> </w:t>
      </w:r>
      <w:r w:rsidR="00675168">
        <w:t>because</w:t>
      </w:r>
      <w:r>
        <w:t xml:space="preserve"> the content </w:t>
      </w:r>
      <w:r w:rsidR="00675168">
        <w:t xml:space="preserve">has </w:t>
      </w:r>
      <w:proofErr w:type="gramStart"/>
      <w:r w:rsidR="00675168">
        <w:t>been</w:t>
      </w:r>
      <w:r>
        <w:t xml:space="preserve"> incorporated</w:t>
      </w:r>
      <w:proofErr w:type="gramEnd"/>
      <w:r>
        <w:t xml:space="preserve"> in</w:t>
      </w:r>
      <w:r w:rsidR="00675168">
        <w:t>to</w:t>
      </w:r>
      <w:r>
        <w:t xml:space="preserve"> other parts of the standards.</w:t>
      </w:r>
    </w:p>
    <w:p w14:paraId="1DAD0413" w14:textId="2E3A65B3" w:rsidR="00A557FD" w:rsidRDefault="00A557FD" w:rsidP="00C9312B">
      <w:r>
        <w:t>The proposed change</w:t>
      </w:r>
      <w:r w:rsidR="001114A8">
        <w:t>s</w:t>
      </w:r>
      <w:r>
        <w:t xml:space="preserve"> </w:t>
      </w:r>
      <w:r w:rsidR="00C04180">
        <w:t>to standard 1.4.7 (</w:t>
      </w:r>
      <w:r w:rsidR="00BE2191">
        <w:fldChar w:fldCharType="begin"/>
      </w:r>
      <w:r w:rsidR="00BE2191">
        <w:instrText xml:space="preserve"> REF _Ref195101733 \h </w:instrText>
      </w:r>
      <w:r w:rsidR="00BE2191">
        <w:fldChar w:fldCharType="separate"/>
      </w:r>
      <w:r w:rsidR="004F2D80">
        <w:t xml:space="preserve">Table </w:t>
      </w:r>
      <w:r w:rsidR="004F2D80">
        <w:rPr>
          <w:noProof/>
        </w:rPr>
        <w:t>4</w:t>
      </w:r>
      <w:r w:rsidR="00BE2191">
        <w:fldChar w:fldCharType="end"/>
      </w:r>
      <w:r w:rsidR="00C04180">
        <w:t xml:space="preserve">) </w:t>
      </w:r>
      <w:r>
        <w:t xml:space="preserve">allow for </w:t>
      </w:r>
      <w:r w:rsidR="00E14C67">
        <w:t xml:space="preserve">an extension to the </w:t>
      </w:r>
      <w:r>
        <w:t>validity period</w:t>
      </w:r>
      <w:r w:rsidR="00E14C67">
        <w:t xml:space="preserve"> of pregnancy tests</w:t>
      </w:r>
      <w:r>
        <w:t xml:space="preserve"> for </w:t>
      </w:r>
      <w:r w:rsidR="00E14C67">
        <w:t xml:space="preserve">pregnant </w:t>
      </w:r>
      <w:r>
        <w:t xml:space="preserve">breeder cattle </w:t>
      </w:r>
      <w:r w:rsidRPr="00246E69">
        <w:t xml:space="preserve">(from </w:t>
      </w:r>
      <w:r w:rsidR="00AF3757">
        <w:t>30</w:t>
      </w:r>
      <w:r w:rsidRPr="00246E69">
        <w:t xml:space="preserve"> days to </w:t>
      </w:r>
      <w:r w:rsidR="00AF3757">
        <w:t>45</w:t>
      </w:r>
      <w:r w:rsidRPr="00246E69">
        <w:t xml:space="preserve"> days</w:t>
      </w:r>
      <w:r w:rsidR="00E14C67">
        <w:t>)</w:t>
      </w:r>
      <w:r w:rsidR="000647F1" w:rsidRPr="00AF3757">
        <w:t>.</w:t>
      </w:r>
      <w:r w:rsidR="00CF3487">
        <w:t xml:space="preserve"> The proposed change</w:t>
      </w:r>
      <w:r w:rsidR="001114A8">
        <w:t>s also clarify</w:t>
      </w:r>
      <w:r w:rsidR="00CF3487">
        <w:t xml:space="preserve"> the validity period for feeder and slaughter cattle pregnancy tests and </w:t>
      </w:r>
      <w:r w:rsidR="0013684A">
        <w:t>allow for</w:t>
      </w:r>
      <w:r w:rsidR="001114A8">
        <w:t xml:space="preserve"> an</w:t>
      </w:r>
      <w:r w:rsidR="0013684A">
        <w:t xml:space="preserve"> extension </w:t>
      </w:r>
      <w:r w:rsidR="001114A8">
        <w:t xml:space="preserve">to </w:t>
      </w:r>
      <w:r w:rsidR="00CF3487">
        <w:t>this validity period.</w:t>
      </w:r>
    </w:p>
    <w:p w14:paraId="11821BBB" w14:textId="72BD806F" w:rsidR="00A557FD" w:rsidRDefault="00A557FD" w:rsidP="00A557FD">
      <w:r>
        <w:lastRenderedPageBreak/>
        <w:t xml:space="preserve">The proposed changes to standards </w:t>
      </w:r>
      <w:r w:rsidR="00C9312B">
        <w:t>6.3.5, 6.3.6, 6.5.4 and 6.5.5 (</w:t>
      </w:r>
      <w:r w:rsidR="00BE2191">
        <w:fldChar w:fldCharType="begin"/>
      </w:r>
      <w:r w:rsidR="00BE2191">
        <w:instrText xml:space="preserve"> REF _Ref195101770 \h </w:instrText>
      </w:r>
      <w:r w:rsidR="00BE2191">
        <w:fldChar w:fldCharType="separate"/>
      </w:r>
      <w:r w:rsidR="004F2D80">
        <w:t xml:space="preserve">Table </w:t>
      </w:r>
      <w:r w:rsidR="004F2D80">
        <w:rPr>
          <w:noProof/>
        </w:rPr>
        <w:t>5</w:t>
      </w:r>
      <w:r w:rsidR="00BE2191">
        <w:fldChar w:fldCharType="end"/>
      </w:r>
      <w:r w:rsidR="00C9312B">
        <w:t xml:space="preserve"> and </w:t>
      </w:r>
      <w:r w:rsidR="00370170">
        <w:fldChar w:fldCharType="begin"/>
      </w:r>
      <w:r w:rsidR="00370170">
        <w:instrText xml:space="preserve"> REF _Ref195101778 \h </w:instrText>
      </w:r>
      <w:r w:rsidR="00370170">
        <w:fldChar w:fldCharType="separate"/>
      </w:r>
      <w:r w:rsidR="004F2D80">
        <w:t xml:space="preserve">Table </w:t>
      </w:r>
      <w:r w:rsidR="004F2D80">
        <w:rPr>
          <w:noProof/>
        </w:rPr>
        <w:t>6</w:t>
      </w:r>
      <w:r w:rsidR="00370170">
        <w:fldChar w:fldCharType="end"/>
      </w:r>
      <w:r w:rsidR="00C9312B">
        <w:t xml:space="preserve">) </w:t>
      </w:r>
      <w:r>
        <w:t xml:space="preserve">allow greater flexibility to use ultrasound as the method of pregnancy testing. Clerical changes include removing repetitive and administrative content and more </w:t>
      </w:r>
      <w:proofErr w:type="gramStart"/>
      <w:r>
        <w:t>accurate</w:t>
      </w:r>
      <w:proofErr w:type="gramEnd"/>
      <w:r>
        <w:t xml:space="preserve"> use of the words ‘certify’</w:t>
      </w:r>
      <w:r w:rsidR="004E21A0">
        <w:t xml:space="preserve"> and</w:t>
      </w:r>
      <w:r>
        <w:t>’</w:t>
      </w:r>
      <w:r w:rsidR="004E21A0">
        <w:t xml:space="preserve"> </w:t>
      </w:r>
      <w:r>
        <w:t>certification’ and ‘declare’</w:t>
      </w:r>
      <w:r w:rsidR="004E21A0">
        <w:t xml:space="preserve"> and </w:t>
      </w:r>
      <w:r>
        <w:t xml:space="preserve">’declaration’. The proposed changes also condense the standards. In standards 6.3.6 and 6.5.5 ‘d’ is no longer </w:t>
      </w:r>
      <w:proofErr w:type="gramStart"/>
      <w:r>
        <w:t>required</w:t>
      </w:r>
      <w:proofErr w:type="gramEnd"/>
      <w:r>
        <w:t xml:space="preserve"> </w:t>
      </w:r>
      <w:r w:rsidR="00675168">
        <w:t>because</w:t>
      </w:r>
      <w:r>
        <w:t xml:space="preserve"> the content </w:t>
      </w:r>
      <w:r w:rsidR="00675168">
        <w:t xml:space="preserve">has </w:t>
      </w:r>
      <w:proofErr w:type="gramStart"/>
      <w:r w:rsidR="00675168">
        <w:t>been</w:t>
      </w:r>
      <w:r>
        <w:t xml:space="preserve"> incorporated</w:t>
      </w:r>
      <w:proofErr w:type="gramEnd"/>
      <w:r>
        <w:t xml:space="preserve"> in</w:t>
      </w:r>
      <w:r w:rsidR="00675168">
        <w:t>to</w:t>
      </w:r>
      <w:r>
        <w:t xml:space="preserve"> other parts of the standards.</w:t>
      </w:r>
    </w:p>
    <w:p w14:paraId="76F2701F" w14:textId="2DC348D0" w:rsidR="00A557FD" w:rsidRDefault="00675168" w:rsidP="00A557FD">
      <w:r>
        <w:t xml:space="preserve">The tables in </w:t>
      </w:r>
      <w:hyperlink w:anchor="_Appendix_A" w:history="1">
        <w:r w:rsidRPr="00BA6FBC">
          <w:rPr>
            <w:rStyle w:val="Hyperlink"/>
          </w:rPr>
          <w:t>Appendix A</w:t>
        </w:r>
      </w:hyperlink>
      <w:r>
        <w:t xml:space="preserve"> present changes that are clerical in nature only. </w:t>
      </w:r>
      <w:r w:rsidR="00BA6FBC" w:rsidRPr="00BA6FBC">
        <w:t xml:space="preserve">The tables </w:t>
      </w:r>
      <w:r w:rsidR="00A557FD">
        <w:t>compare the existing pregnancy related standards with proposed clerical changes for ASEL 4.0.</w:t>
      </w:r>
    </w:p>
    <w:p w14:paraId="71EBDF97" w14:textId="77777777" w:rsidR="00A557FD" w:rsidRDefault="00A557FD" w:rsidP="00A557FD">
      <w:r>
        <w:t xml:space="preserve">Sections of relevant standards that do not </w:t>
      </w:r>
      <w:proofErr w:type="gramStart"/>
      <w:r>
        <w:t>contain</w:t>
      </w:r>
      <w:proofErr w:type="gramEnd"/>
      <w:r>
        <w:t xml:space="preserve"> proposed amendments </w:t>
      </w:r>
      <w:proofErr w:type="gramStart"/>
      <w:r>
        <w:t>are marked</w:t>
      </w:r>
      <w:proofErr w:type="gramEnd"/>
      <w:r>
        <w:t xml:space="preserve"> ‘[unchanged]’.</w:t>
      </w:r>
    </w:p>
    <w:p w14:paraId="516FE5A3" w14:textId="77777777" w:rsidR="00C9312B" w:rsidRDefault="00C9312B" w:rsidP="00A557FD"/>
    <w:p w14:paraId="1FF79444" w14:textId="4DC45F81" w:rsidR="00C9312B" w:rsidRDefault="00C9312B" w:rsidP="00A557FD">
      <w:pPr>
        <w:sectPr w:rsidR="00C9312B" w:rsidSect="00185C2A">
          <w:pgSz w:w="11906" w:h="16838"/>
          <w:pgMar w:top="1418" w:right="1418" w:bottom="1418" w:left="1418" w:header="567" w:footer="283" w:gutter="0"/>
          <w:cols w:space="708"/>
          <w:docGrid w:linePitch="360"/>
        </w:sectPr>
      </w:pPr>
    </w:p>
    <w:p w14:paraId="0F3BD218" w14:textId="1759BC77" w:rsidR="001E7F40" w:rsidRPr="003D79ED" w:rsidRDefault="00A821B6" w:rsidP="00A821B6">
      <w:pPr>
        <w:pStyle w:val="Caption"/>
      </w:pPr>
      <w:bookmarkStart w:id="39" w:name="_Ref195101727"/>
      <w:bookmarkStart w:id="40" w:name="_Toc198705690"/>
      <w:r>
        <w:lastRenderedPageBreak/>
        <w:t xml:space="preserve">Table </w:t>
      </w:r>
      <w:r>
        <w:fldChar w:fldCharType="begin"/>
      </w:r>
      <w:r>
        <w:instrText xml:space="preserve"> SEQ Table \* ARABIC </w:instrText>
      </w:r>
      <w:r>
        <w:fldChar w:fldCharType="separate"/>
      </w:r>
      <w:r w:rsidR="004F2D80">
        <w:rPr>
          <w:noProof/>
        </w:rPr>
        <w:t>3</w:t>
      </w:r>
      <w:r>
        <w:fldChar w:fldCharType="end"/>
      </w:r>
      <w:bookmarkEnd w:id="39"/>
      <w:r w:rsidR="001E7F40">
        <w:t xml:space="preserve"> </w:t>
      </w:r>
      <w:r w:rsidR="00200C20">
        <w:t>Existing and proposed b</w:t>
      </w:r>
      <w:r w:rsidR="003D79ED" w:rsidRPr="00EC01D8">
        <w:t xml:space="preserve">uffalo </w:t>
      </w:r>
      <w:r w:rsidR="00567832">
        <w:t>pregnancy related requirements</w:t>
      </w:r>
      <w:r w:rsidR="003D79ED">
        <w:t xml:space="preserve"> </w:t>
      </w:r>
      <w:r w:rsidR="003D79ED" w:rsidRPr="00EC01D8">
        <w:t>by sea</w:t>
      </w:r>
      <w:bookmarkEnd w:id="40"/>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001"/>
        <w:gridCol w:w="7001"/>
      </w:tblGrid>
      <w:tr w:rsidR="007C1510" w:rsidRPr="00AA614D" w14:paraId="1C3B42BF" w14:textId="77777777" w:rsidTr="00691150">
        <w:trPr>
          <w:cantSplit/>
          <w:tblHeader/>
        </w:trPr>
        <w:tc>
          <w:tcPr>
            <w:tcW w:w="2500" w:type="pct"/>
            <w:tcMar>
              <w:left w:w="108" w:type="dxa"/>
              <w:right w:w="108" w:type="dxa"/>
            </w:tcMar>
          </w:tcPr>
          <w:p w14:paraId="04F7A0C3" w14:textId="3AD0C008" w:rsidR="007C1510" w:rsidRPr="00AA614D" w:rsidRDefault="007C1510" w:rsidP="00093A5B">
            <w:pPr>
              <w:pStyle w:val="TableHeading"/>
            </w:pPr>
            <w:r w:rsidRPr="00AA614D">
              <w:t>ASEL 3.3 version</w:t>
            </w:r>
          </w:p>
        </w:tc>
        <w:tc>
          <w:tcPr>
            <w:tcW w:w="2500" w:type="pct"/>
            <w:tcMar>
              <w:left w:w="108" w:type="dxa"/>
              <w:right w:w="108" w:type="dxa"/>
            </w:tcMar>
          </w:tcPr>
          <w:p w14:paraId="2ADF1B9A" w14:textId="4505FC98" w:rsidR="007C1510" w:rsidRPr="00AF7374" w:rsidRDefault="008246FD" w:rsidP="00AA614D">
            <w:pPr>
              <w:pStyle w:val="TableHeading"/>
              <w:rPr>
                <w:highlight w:val="yellow"/>
              </w:rPr>
            </w:pPr>
            <w:r w:rsidRPr="00AF7374">
              <w:rPr>
                <w:rFonts w:cstheme="minorHAnsi"/>
                <w:bCs/>
              </w:rPr>
              <w:t>Proposed ASEL 4.0 version</w:t>
            </w:r>
          </w:p>
        </w:tc>
      </w:tr>
      <w:tr w:rsidR="007C1510" w:rsidRPr="000D605B" w14:paraId="3EDD79B0" w14:textId="77777777" w:rsidTr="00691150">
        <w:tc>
          <w:tcPr>
            <w:tcW w:w="2500" w:type="pct"/>
            <w:tcMar>
              <w:left w:w="108" w:type="dxa"/>
              <w:right w:w="108" w:type="dxa"/>
            </w:tcMar>
            <w:vAlign w:val="center"/>
          </w:tcPr>
          <w:p w14:paraId="5761F09C" w14:textId="7BCA9AC6" w:rsidR="00AA614D" w:rsidRPr="000D605B" w:rsidRDefault="00F62A8F" w:rsidP="001F1FE9">
            <w:pPr>
              <w:pStyle w:val="ListNumber"/>
              <w:numPr>
                <w:ilvl w:val="0"/>
                <w:numId w:val="0"/>
              </w:numPr>
            </w:pPr>
            <w:r>
              <w:t>1.2.5</w:t>
            </w:r>
            <w:r w:rsidR="00A431F7">
              <w:t xml:space="preserve"> </w:t>
            </w:r>
            <w:r w:rsidR="00AA614D" w:rsidRPr="000D605B">
              <w:t>Female buffalo sourced for export as feeder or slaughter animals must:</w:t>
            </w:r>
          </w:p>
          <w:p w14:paraId="635871B4" w14:textId="6A2B0DA9" w:rsidR="00AA614D" w:rsidRPr="000D605B" w:rsidRDefault="00AA614D" w:rsidP="00F62A8F">
            <w:pPr>
              <w:pStyle w:val="ListNumber2"/>
            </w:pPr>
            <w:proofErr w:type="gramStart"/>
            <w:r w:rsidRPr="000D605B">
              <w:t>be accompanied</w:t>
            </w:r>
            <w:proofErr w:type="gramEnd"/>
            <w:r w:rsidRPr="000D605B">
              <w:t xml:space="preserve"> by a spay declaration from the owner or manager of the premises where the procedure </w:t>
            </w:r>
            <w:proofErr w:type="gramStart"/>
            <w:r w:rsidRPr="000D605B">
              <w:t>was performed</w:t>
            </w:r>
            <w:proofErr w:type="gramEnd"/>
            <w:r w:rsidRPr="000D605B">
              <w:t xml:space="preserve"> including name, contact information and signature, that certifies that the animal has </w:t>
            </w:r>
            <w:proofErr w:type="gramStart"/>
            <w:r w:rsidRPr="000D605B">
              <w:t>been spayed</w:t>
            </w:r>
            <w:proofErr w:type="gramEnd"/>
            <w:r w:rsidRPr="000D605B">
              <w:t xml:space="preserve"> not less than 30 days prior to export using the Willis dropped ovary technique and includes the animal’s individual NLIS identification number and date of the procedure, or</w:t>
            </w:r>
          </w:p>
          <w:p w14:paraId="530EE8D8" w14:textId="423CEAED" w:rsidR="00AA614D" w:rsidRPr="000D605B" w:rsidRDefault="00AA614D" w:rsidP="00F62A8F">
            <w:pPr>
              <w:pStyle w:val="ListNumber2"/>
            </w:pPr>
            <w:proofErr w:type="gramStart"/>
            <w:r w:rsidRPr="000D605B">
              <w:t>be accompanied</w:t>
            </w:r>
            <w:proofErr w:type="gramEnd"/>
            <w:r w:rsidRPr="000D605B">
              <w:t xml:space="preserve"> by a spay declaration from the owner or manager of the premises where the procedure </w:t>
            </w:r>
            <w:proofErr w:type="gramStart"/>
            <w:r w:rsidRPr="000D605B">
              <w:t>was performed</w:t>
            </w:r>
            <w:proofErr w:type="gramEnd"/>
            <w:r w:rsidRPr="000D605B">
              <w:t xml:space="preserve"> including name, contact information and signature, that certifies that the animal has </w:t>
            </w:r>
            <w:proofErr w:type="gramStart"/>
            <w:r w:rsidRPr="000D605B">
              <w:t>been spayed</w:t>
            </w:r>
            <w:proofErr w:type="gramEnd"/>
            <w:r w:rsidRPr="000D605B">
              <w:t xml:space="preserve"> not less than 280 days prior to export and includes the animal’s individual NLIS identification number and date of the procedure, or</w:t>
            </w:r>
          </w:p>
          <w:p w14:paraId="5B8271DE" w14:textId="77777777" w:rsidR="00AA614D" w:rsidRPr="000D605B" w:rsidRDefault="00AA614D" w:rsidP="00F62A8F">
            <w:pPr>
              <w:pStyle w:val="ListNumber2"/>
            </w:pPr>
            <w:r w:rsidRPr="000D605B">
              <w:t>be pregnancy tested within 30 days prior to export, by a registered veterinarian or competent pregnancy tester who must certify in writing that the animal is not detectably pregnant and include with the certification their name, registration or accreditation number (or other authorisation) and signature, and the animal’s individual NLIS identification number and the date of the procedure, and</w:t>
            </w:r>
          </w:p>
          <w:p w14:paraId="287C539C" w14:textId="4FE3D111" w:rsidR="007C1510" w:rsidRPr="000D605B" w:rsidRDefault="00AA614D" w:rsidP="00F62A8F">
            <w:pPr>
              <w:pStyle w:val="ListNumber2"/>
            </w:pPr>
            <w:r w:rsidRPr="000D605B">
              <w:t xml:space="preserve">undergo pregnancy testing as per c) by manual palpation or an approved blood test (as accreditation/authorisation permits). </w:t>
            </w:r>
            <w:r w:rsidRPr="000D605B">
              <w:lastRenderedPageBreak/>
              <w:t xml:space="preserve">Registered veterinarians may use ultrasound if the animal is too small to </w:t>
            </w:r>
            <w:proofErr w:type="gramStart"/>
            <w:r w:rsidRPr="000D605B">
              <w:t>be manually palpated</w:t>
            </w:r>
            <w:proofErr w:type="gramEnd"/>
            <w:r w:rsidRPr="000D605B">
              <w:t>.</w:t>
            </w:r>
          </w:p>
        </w:tc>
        <w:tc>
          <w:tcPr>
            <w:tcW w:w="2500" w:type="pct"/>
            <w:tcMar>
              <w:left w:w="108" w:type="dxa"/>
              <w:right w:w="108" w:type="dxa"/>
            </w:tcMar>
          </w:tcPr>
          <w:p w14:paraId="38C4064F" w14:textId="027CA007" w:rsidR="00AA614D" w:rsidRPr="000D605B" w:rsidRDefault="001F1FE9" w:rsidP="001F1FE9">
            <w:pPr>
              <w:pStyle w:val="ListNumber"/>
              <w:numPr>
                <w:ilvl w:val="0"/>
                <w:numId w:val="0"/>
              </w:numPr>
            </w:pPr>
            <w:r>
              <w:lastRenderedPageBreak/>
              <w:t xml:space="preserve">1.2.5 </w:t>
            </w:r>
            <w:r w:rsidR="000A7305" w:rsidRPr="000A7305">
              <w:t xml:space="preserve">Female buffalo sourced for export as feeder or slaughter animals must either </w:t>
            </w:r>
            <w:proofErr w:type="gramStart"/>
            <w:r w:rsidR="000A7305" w:rsidRPr="000A7305">
              <w:t>be spayed</w:t>
            </w:r>
            <w:proofErr w:type="gramEnd"/>
            <w:r w:rsidR="000A7305" w:rsidRPr="000A7305">
              <w:t xml:space="preserve"> or be not detectably pregnant according to the following</w:t>
            </w:r>
            <w:r w:rsidR="00C83C47">
              <w:t xml:space="preserve"> criteria</w:t>
            </w:r>
            <w:r w:rsidR="000A7305" w:rsidRPr="000A7305">
              <w:t>:</w:t>
            </w:r>
          </w:p>
          <w:p w14:paraId="5244C312" w14:textId="59C0F52B" w:rsidR="007C1510" w:rsidRPr="000D605B" w:rsidRDefault="00AA614D" w:rsidP="007E0E4C">
            <w:pPr>
              <w:pStyle w:val="ListNumber2"/>
              <w:numPr>
                <w:ilvl w:val="1"/>
                <w:numId w:val="12"/>
              </w:numPr>
            </w:pPr>
            <w:r w:rsidRPr="000D605B">
              <w:t xml:space="preserve">pregnancy testing must </w:t>
            </w:r>
            <w:proofErr w:type="gramStart"/>
            <w:r w:rsidRPr="000D605B">
              <w:t>be performed</w:t>
            </w:r>
            <w:proofErr w:type="gramEnd"/>
            <w:r w:rsidRPr="000D605B">
              <w:t xml:space="preserve"> by a registered veterinarian or competent pregnancy tester within 30 days prior to export by</w:t>
            </w:r>
            <w:r w:rsidR="002551E3">
              <w:t xml:space="preserve"> either</w:t>
            </w:r>
          </w:p>
          <w:p w14:paraId="03153B7D" w14:textId="2C8B9899" w:rsidR="009E7B3D" w:rsidRPr="000D605B" w:rsidRDefault="009E7B3D" w:rsidP="00F62A8F">
            <w:pPr>
              <w:pStyle w:val="ListNumber3"/>
            </w:pPr>
            <w:r w:rsidRPr="000D605B">
              <w:t>manual palpation</w:t>
            </w:r>
          </w:p>
          <w:p w14:paraId="018C0677" w14:textId="3DA0F886" w:rsidR="009E7B3D" w:rsidRPr="000D605B" w:rsidRDefault="009E7B3D" w:rsidP="00F62A8F">
            <w:pPr>
              <w:pStyle w:val="ListNumber3"/>
              <w:rPr>
                <w:rFonts w:cstheme="minorBidi"/>
              </w:rPr>
            </w:pPr>
            <w:r w:rsidRPr="000D605B">
              <w:rPr>
                <w:lang w:val="en-US"/>
              </w:rPr>
              <w:t>an approved blood test</w:t>
            </w:r>
          </w:p>
          <w:p w14:paraId="2C8E3A13" w14:textId="5A8A5F44" w:rsidR="009E7B3D" w:rsidRPr="000D605B" w:rsidRDefault="009E7B3D" w:rsidP="00F62A8F">
            <w:pPr>
              <w:pStyle w:val="ListNumber3"/>
            </w:pPr>
            <w:r w:rsidRPr="000D605B">
              <w:t>ultrasound if performed by a registered veterinarian</w:t>
            </w:r>
          </w:p>
          <w:p w14:paraId="7E4D6AD6" w14:textId="09759C15" w:rsidR="009E7B3D" w:rsidRPr="000D605B" w:rsidRDefault="009E7B3D" w:rsidP="00F62A8F">
            <w:pPr>
              <w:pStyle w:val="ListNumber2"/>
            </w:pPr>
            <w:r w:rsidRPr="000D605B">
              <w:t>if spayed, the spay procedure must occur not less than 30 days prior to export using the Willis dropped ovary technique or not less than 280 days prior to export if using any other technique</w:t>
            </w:r>
          </w:p>
          <w:p w14:paraId="44A04051" w14:textId="700F4211" w:rsidR="00C94747" w:rsidRPr="000D605B" w:rsidRDefault="009E7B3D" w:rsidP="00C94747">
            <w:pPr>
              <w:pStyle w:val="ListNumber2"/>
            </w:pPr>
            <w:r w:rsidRPr="000D605B">
              <w:t xml:space="preserve">animals must </w:t>
            </w:r>
            <w:proofErr w:type="gramStart"/>
            <w:r w:rsidRPr="000D605B">
              <w:t>be accompanied</w:t>
            </w:r>
            <w:proofErr w:type="gramEnd"/>
            <w:r w:rsidRPr="000D605B">
              <w:t xml:space="preserve"> by a spay declaration</w:t>
            </w:r>
            <w:r w:rsidR="002C6168">
              <w:t>,</w:t>
            </w:r>
            <w:r w:rsidRPr="000D605B">
              <w:t xml:space="preserve"> pregnancy declaration or </w:t>
            </w:r>
            <w:r w:rsidR="002C6168">
              <w:t xml:space="preserve">pregnancy </w:t>
            </w:r>
            <w:r w:rsidRPr="000D605B">
              <w:t>certification.</w:t>
            </w:r>
          </w:p>
        </w:tc>
      </w:tr>
      <w:tr w:rsidR="007C1510" w:rsidRPr="00AA614D" w14:paraId="3C3FF556" w14:textId="77777777" w:rsidTr="00691150">
        <w:tc>
          <w:tcPr>
            <w:tcW w:w="2500" w:type="pct"/>
            <w:tcMar>
              <w:left w:w="108" w:type="dxa"/>
              <w:right w:w="108" w:type="dxa"/>
            </w:tcMar>
            <w:vAlign w:val="center"/>
          </w:tcPr>
          <w:p w14:paraId="13346E30" w14:textId="6DEF763B" w:rsidR="00011107" w:rsidRPr="000D605B" w:rsidRDefault="001F1FE9" w:rsidP="001F1FE9">
            <w:pPr>
              <w:pStyle w:val="ListNumber"/>
              <w:numPr>
                <w:ilvl w:val="0"/>
                <w:numId w:val="0"/>
              </w:numPr>
              <w:rPr>
                <w:lang w:val="en-US"/>
              </w:rPr>
            </w:pPr>
            <w:r>
              <w:rPr>
                <w:lang w:val="en-US"/>
              </w:rPr>
              <w:t xml:space="preserve">1.2.6 </w:t>
            </w:r>
            <w:r w:rsidR="00011107" w:rsidRPr="000D605B">
              <w:rPr>
                <w:lang w:val="en-US"/>
              </w:rPr>
              <w:t>Female buffalo sourced for export as breeder animals must be no more than 220 days pregnant at the scheduled date of discharge in the importing country, and must be pregnancy tested within 30 days prior to export:</w:t>
            </w:r>
          </w:p>
          <w:p w14:paraId="295AD06A" w14:textId="1A18E47B" w:rsidR="00011107" w:rsidRPr="00F62A8F" w:rsidRDefault="00011107" w:rsidP="007E0E4C">
            <w:pPr>
              <w:pStyle w:val="ListNumber2"/>
              <w:numPr>
                <w:ilvl w:val="1"/>
                <w:numId w:val="13"/>
              </w:numPr>
              <w:rPr>
                <w:rFonts w:eastAsiaTheme="minorHAnsi"/>
                <w:lang w:val="en-US"/>
              </w:rPr>
            </w:pPr>
            <w:r w:rsidRPr="00F62A8F">
              <w:rPr>
                <w:rFonts w:eastAsia="Cambria"/>
                <w:lang w:val="en-US"/>
              </w:rPr>
              <w:t>by a registered veterinarian using an approved blood test, and</w:t>
            </w:r>
          </w:p>
          <w:p w14:paraId="707857D0" w14:textId="03DA9AAA" w:rsidR="00011107" w:rsidRPr="000D605B" w:rsidRDefault="00011107" w:rsidP="00F62A8F">
            <w:pPr>
              <w:pStyle w:val="ListNumber3"/>
              <w:rPr>
                <w:rFonts w:eastAsiaTheme="minorHAnsi"/>
                <w:lang w:val="en-US"/>
              </w:rPr>
            </w:pPr>
            <w:proofErr w:type="gramStart"/>
            <w:r w:rsidRPr="000D605B">
              <w:rPr>
                <w:rFonts w:eastAsia="Cambria"/>
                <w:lang w:val="en-US"/>
              </w:rPr>
              <w:t>if</w:t>
            </w:r>
            <w:proofErr w:type="gramEnd"/>
            <w:r w:rsidRPr="000D605B">
              <w:rPr>
                <w:rFonts w:eastAsia="Cambria"/>
                <w:lang w:val="en-US"/>
              </w:rPr>
              <w:t xml:space="preserve"> the test result is negative, be certified in writing as not detectably pregnant, or</w:t>
            </w:r>
          </w:p>
          <w:p w14:paraId="486D6F56" w14:textId="2F59336F" w:rsidR="00011107" w:rsidRPr="000D605B" w:rsidRDefault="00011107" w:rsidP="00F62A8F">
            <w:pPr>
              <w:pStyle w:val="ListNumber3"/>
              <w:rPr>
                <w:rFonts w:eastAsiaTheme="minorHAnsi"/>
                <w:lang w:val="en-US"/>
              </w:rPr>
            </w:pPr>
            <w:r w:rsidRPr="000D605B">
              <w:rPr>
                <w:rFonts w:eastAsia="Cambria"/>
                <w:lang w:val="en-US"/>
              </w:rPr>
              <w:t>if the test result is positive, undergo testing as per b) or c), or</w:t>
            </w:r>
          </w:p>
          <w:p w14:paraId="34D2D980" w14:textId="06DBBB47" w:rsidR="00011107" w:rsidRPr="000D605B" w:rsidRDefault="00011107" w:rsidP="00F62A8F">
            <w:pPr>
              <w:pStyle w:val="ListNumber2"/>
              <w:rPr>
                <w:rFonts w:eastAsiaTheme="minorHAnsi"/>
                <w:lang w:val="en-US"/>
              </w:rPr>
            </w:pPr>
            <w:r w:rsidRPr="000D605B">
              <w:rPr>
                <w:rFonts w:eastAsia="Cambria"/>
                <w:lang w:val="en-US"/>
              </w:rPr>
              <w:t xml:space="preserve">if the voyage is less than 10 voyage days, by a registered veterinarian that attests to current experience and competency in buffalo pregnancy diagnosis, using manual palpation, or by a registered veterinarian that is accredited under the </w:t>
            </w:r>
            <w:proofErr w:type="spellStart"/>
            <w:r w:rsidRPr="000D605B">
              <w:rPr>
                <w:rFonts w:eastAsia="Cambria"/>
                <w:lang w:val="en-US"/>
              </w:rPr>
              <w:t>PREgCHECK</w:t>
            </w:r>
            <w:proofErr w:type="spellEnd"/>
            <w:r w:rsidRPr="000D605B">
              <w:rPr>
                <w:rFonts w:eastAsia="Cambria"/>
                <w:lang w:val="en-US"/>
              </w:rPr>
              <w:t xml:space="preserve"> (NCPD) scheme if the animal is too small to be manually palpated safely, using ultrasound, and</w:t>
            </w:r>
          </w:p>
          <w:p w14:paraId="1DA5A5FB" w14:textId="5194293E" w:rsidR="00011107" w:rsidRPr="000D605B" w:rsidRDefault="00011107" w:rsidP="00F62A8F">
            <w:pPr>
              <w:pStyle w:val="ListNumber3"/>
              <w:rPr>
                <w:rFonts w:eastAsiaTheme="minorHAnsi"/>
                <w:lang w:val="en-US"/>
              </w:rPr>
            </w:pPr>
            <w:proofErr w:type="gramStart"/>
            <w:r w:rsidRPr="000D605B">
              <w:rPr>
                <w:rFonts w:eastAsia="Cambria"/>
                <w:lang w:val="en-US"/>
              </w:rPr>
              <w:t>if</w:t>
            </w:r>
            <w:proofErr w:type="gramEnd"/>
            <w:r w:rsidRPr="000D605B">
              <w:rPr>
                <w:rFonts w:eastAsia="Cambria"/>
                <w:lang w:val="en-US"/>
              </w:rPr>
              <w:t xml:space="preserve"> the test result is negative, be certified in writing as not detectably pregnant, or</w:t>
            </w:r>
          </w:p>
          <w:p w14:paraId="69427A19" w14:textId="4DC1B428" w:rsidR="00011107" w:rsidRPr="000D605B" w:rsidRDefault="00011107" w:rsidP="00F62A8F">
            <w:pPr>
              <w:pStyle w:val="ListNumber3"/>
              <w:rPr>
                <w:rFonts w:eastAsiaTheme="minorHAnsi"/>
                <w:lang w:val="en-US"/>
              </w:rPr>
            </w:pPr>
            <w:proofErr w:type="gramStart"/>
            <w:r w:rsidRPr="000D605B">
              <w:rPr>
                <w:rFonts w:eastAsia="Cambria"/>
                <w:lang w:val="en-US"/>
              </w:rPr>
              <w:t>if</w:t>
            </w:r>
            <w:proofErr w:type="gramEnd"/>
            <w:r w:rsidRPr="000D605B">
              <w:rPr>
                <w:rFonts w:eastAsia="Cambria"/>
                <w:lang w:val="en-US"/>
              </w:rPr>
              <w:t xml:space="preserve"> the test result is positive, be certified in writing as pregnant with number of days pregnant stated, or</w:t>
            </w:r>
          </w:p>
          <w:p w14:paraId="73AFC649" w14:textId="0401E734" w:rsidR="00011107" w:rsidRPr="000D605B" w:rsidRDefault="00011107" w:rsidP="00F62A8F">
            <w:pPr>
              <w:pStyle w:val="ListNumber2"/>
              <w:rPr>
                <w:rFonts w:eastAsiaTheme="minorHAnsi"/>
                <w:lang w:val="en-US"/>
              </w:rPr>
            </w:pPr>
            <w:r w:rsidRPr="000D605B">
              <w:rPr>
                <w:rFonts w:eastAsia="Cambria"/>
                <w:lang w:val="en-US"/>
              </w:rPr>
              <w:t xml:space="preserve">if the voyage is 10 voyage days or more, by a registered veterinarian that is accredited under the </w:t>
            </w:r>
            <w:proofErr w:type="spellStart"/>
            <w:r w:rsidRPr="000D605B">
              <w:rPr>
                <w:rFonts w:eastAsia="Cambria"/>
                <w:lang w:val="en-US"/>
              </w:rPr>
              <w:t>PREgCHECK</w:t>
            </w:r>
            <w:proofErr w:type="spellEnd"/>
            <w:r w:rsidRPr="000D605B">
              <w:rPr>
                <w:rFonts w:eastAsia="Cambria"/>
                <w:lang w:val="en-US"/>
              </w:rPr>
              <w:t xml:space="preserve"> (NCPD) scheme, using manual palpation or if the animal is too small to be manually palpated safely, using ultrasound, and</w:t>
            </w:r>
          </w:p>
          <w:p w14:paraId="5C0B2864" w14:textId="0304DA7F" w:rsidR="000D605B" w:rsidRPr="000D605B" w:rsidRDefault="000D605B" w:rsidP="00F62A8F">
            <w:pPr>
              <w:pStyle w:val="ListNumber3"/>
              <w:rPr>
                <w:rFonts w:eastAsiaTheme="minorHAnsi"/>
                <w:lang w:val="en-US"/>
              </w:rPr>
            </w:pPr>
            <w:proofErr w:type="gramStart"/>
            <w:r w:rsidRPr="000D605B">
              <w:rPr>
                <w:rFonts w:eastAsia="Cambria"/>
                <w:lang w:val="en-US"/>
              </w:rPr>
              <w:lastRenderedPageBreak/>
              <w:t>if</w:t>
            </w:r>
            <w:proofErr w:type="gramEnd"/>
            <w:r w:rsidRPr="000D605B">
              <w:rPr>
                <w:rFonts w:eastAsia="Cambria"/>
                <w:lang w:val="en-US"/>
              </w:rPr>
              <w:t xml:space="preserve"> the test result is negative, be certified in writing as not detectably pregnant, or</w:t>
            </w:r>
          </w:p>
          <w:p w14:paraId="5C583DCE" w14:textId="77777777" w:rsidR="00F62A8F" w:rsidRPr="001F1FE9" w:rsidRDefault="000D605B" w:rsidP="001F1FE9">
            <w:pPr>
              <w:pStyle w:val="ListNumber3"/>
            </w:pPr>
            <w:r w:rsidRPr="001F1FE9">
              <w:t xml:space="preserve">if the test result is positive, </w:t>
            </w:r>
            <w:proofErr w:type="gramStart"/>
            <w:r w:rsidRPr="001F1FE9">
              <w:t>be certified</w:t>
            </w:r>
            <w:proofErr w:type="gramEnd"/>
            <w:r w:rsidRPr="001F1FE9">
              <w:t xml:space="preserve"> in writing as pregnant with number of days pregnant stated, and</w:t>
            </w:r>
          </w:p>
          <w:p w14:paraId="51923D29" w14:textId="076C2F1E" w:rsidR="007C1510" w:rsidRPr="000D605B" w:rsidRDefault="000D605B" w:rsidP="001F1FE9">
            <w:pPr>
              <w:pStyle w:val="ListNumber2"/>
              <w:rPr>
                <w:sz w:val="18"/>
                <w:lang w:val="en-US"/>
              </w:rPr>
            </w:pPr>
            <w:r w:rsidRPr="001F1FE9">
              <w:t xml:space="preserve">with the certification </w:t>
            </w:r>
            <w:proofErr w:type="gramStart"/>
            <w:r w:rsidRPr="001F1FE9">
              <w:t>stating</w:t>
            </w:r>
            <w:proofErr w:type="gramEnd"/>
            <w:r w:rsidRPr="001F1FE9">
              <w:t xml:space="preserve"> the animal’s individual NLIS identification number and date of the procedure, the veterinarians name, registration number and signature, their attestation to experience and competency, or for voyages 10 days or more or animals tested by ultrasound, their </w:t>
            </w:r>
            <w:proofErr w:type="spellStart"/>
            <w:r w:rsidRPr="001F1FE9">
              <w:t>PREgCHECK</w:t>
            </w:r>
            <w:proofErr w:type="spellEnd"/>
            <w:r w:rsidRPr="001F1FE9">
              <w:t xml:space="preserve"> accreditation number and a statement of their accreditation.</w:t>
            </w:r>
          </w:p>
        </w:tc>
        <w:tc>
          <w:tcPr>
            <w:tcW w:w="2500" w:type="pct"/>
            <w:tcMar>
              <w:left w:w="108" w:type="dxa"/>
              <w:right w:w="108" w:type="dxa"/>
            </w:tcMar>
          </w:tcPr>
          <w:p w14:paraId="1B8C48E3" w14:textId="2256E75A" w:rsidR="007C1510" w:rsidRPr="000D605B" w:rsidRDefault="001F1FE9" w:rsidP="001F1FE9">
            <w:pPr>
              <w:pStyle w:val="ListNumber"/>
              <w:numPr>
                <w:ilvl w:val="0"/>
                <w:numId w:val="0"/>
              </w:numPr>
            </w:pPr>
            <w:r>
              <w:lastRenderedPageBreak/>
              <w:t xml:space="preserve">1.2.6 </w:t>
            </w:r>
            <w:r w:rsidR="000D605B" w:rsidRPr="000D605B">
              <w:t xml:space="preserve">Female buffalo sourced for export as breeder animals must be no more than 220 days pregnant at the scheduled date of discharge in the importing country and must </w:t>
            </w:r>
            <w:proofErr w:type="gramStart"/>
            <w:r w:rsidR="000D605B" w:rsidRPr="000D605B">
              <w:t>be accompanied</w:t>
            </w:r>
            <w:proofErr w:type="gramEnd"/>
            <w:r w:rsidR="000D605B" w:rsidRPr="000D605B">
              <w:t xml:space="preserve"> by pregnancy certification. Pregnancy testing must </w:t>
            </w:r>
            <w:proofErr w:type="gramStart"/>
            <w:r w:rsidR="000D605B" w:rsidRPr="000D605B">
              <w:t>be performed</w:t>
            </w:r>
            <w:proofErr w:type="gramEnd"/>
            <w:r w:rsidR="000D605B" w:rsidRPr="000D605B">
              <w:t xml:space="preserve"> by a registered veterinarian according to the following</w:t>
            </w:r>
            <w:r w:rsidR="00C83C47">
              <w:t xml:space="preserve"> criteria</w:t>
            </w:r>
            <w:r w:rsidR="000D605B" w:rsidRPr="000D605B">
              <w:t>:</w:t>
            </w:r>
          </w:p>
          <w:p w14:paraId="3A3E23A8" w14:textId="43EDD70D" w:rsidR="000D605B" w:rsidRPr="000D605B" w:rsidRDefault="000D605B" w:rsidP="00402A54">
            <w:pPr>
              <w:pStyle w:val="ListNumber2"/>
              <w:numPr>
                <w:ilvl w:val="1"/>
                <w:numId w:val="14"/>
              </w:numPr>
            </w:pPr>
            <w:r w:rsidRPr="000D605B">
              <w:t>by an approved blood test and</w:t>
            </w:r>
            <w:r w:rsidR="007A6D43">
              <w:t xml:space="preserve"> </w:t>
            </w:r>
            <w:r w:rsidRPr="000D605B">
              <w:t>if the test result is positive undergo further testing as per b) or c),</w:t>
            </w:r>
            <w:r w:rsidR="00F409AB">
              <w:t xml:space="preserve"> or</w:t>
            </w:r>
          </w:p>
          <w:p w14:paraId="403A877C" w14:textId="2123C37A" w:rsidR="000D605B" w:rsidRPr="000D605B" w:rsidRDefault="000D605B" w:rsidP="00F62A8F">
            <w:pPr>
              <w:pStyle w:val="ListNumber2"/>
            </w:pPr>
            <w:r w:rsidRPr="000D605B">
              <w:t>if the voyage is less than 10 voyage days, be pregnancy tested using manual palpation or ultrasound, or</w:t>
            </w:r>
          </w:p>
          <w:p w14:paraId="72414122" w14:textId="695436FD" w:rsidR="00F62A8F" w:rsidRPr="00AA614D" w:rsidRDefault="000D605B" w:rsidP="00F62A8F">
            <w:pPr>
              <w:pStyle w:val="ListNumber2"/>
            </w:pPr>
            <w:r w:rsidRPr="000D605B">
              <w:t xml:space="preserve">if the voyage is 10 voyage days or more, be pregnancy tested by </w:t>
            </w:r>
            <w:r w:rsidR="00CF51F6">
              <w:t xml:space="preserve">a </w:t>
            </w:r>
            <w:r w:rsidRPr="000D605B">
              <w:t>PREGCHECK</w:t>
            </w:r>
            <w:r w:rsidR="008D4337">
              <w:t>-</w:t>
            </w:r>
            <w:r w:rsidRPr="000D605B">
              <w:t>accredited veterinarian using manual palpation or ultrasound.</w:t>
            </w:r>
          </w:p>
        </w:tc>
      </w:tr>
    </w:tbl>
    <w:p w14:paraId="7080AEEB" w14:textId="0E90CFE2" w:rsidR="00425B82" w:rsidRDefault="00A821B6" w:rsidP="00453781">
      <w:pPr>
        <w:pStyle w:val="Caption"/>
        <w:spacing w:before="240"/>
      </w:pPr>
      <w:bookmarkStart w:id="41" w:name="_Ref195101733"/>
      <w:bookmarkStart w:id="42" w:name="_Toc198705691"/>
      <w:r>
        <w:t xml:space="preserve">Table </w:t>
      </w:r>
      <w:r>
        <w:fldChar w:fldCharType="begin"/>
      </w:r>
      <w:r>
        <w:instrText xml:space="preserve"> SEQ Table \* ARABIC </w:instrText>
      </w:r>
      <w:r>
        <w:fldChar w:fldCharType="separate"/>
      </w:r>
      <w:r w:rsidR="004F2D80">
        <w:rPr>
          <w:noProof/>
        </w:rPr>
        <w:t>4</w:t>
      </w:r>
      <w:r>
        <w:fldChar w:fldCharType="end"/>
      </w:r>
      <w:bookmarkEnd w:id="41"/>
      <w:r w:rsidR="00425B82">
        <w:t xml:space="preserve"> </w:t>
      </w:r>
      <w:r w:rsidR="00200C20">
        <w:t>Existing and proposed c</w:t>
      </w:r>
      <w:r w:rsidR="00425B82">
        <w:t xml:space="preserve">attle </w:t>
      </w:r>
      <w:r w:rsidR="007D2B14">
        <w:t>pregnancy related requirements</w:t>
      </w:r>
      <w:r w:rsidR="00425B82">
        <w:t xml:space="preserve"> by sea</w:t>
      </w:r>
      <w:bookmarkEnd w:id="4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001"/>
        <w:gridCol w:w="7001"/>
      </w:tblGrid>
      <w:tr w:rsidR="00F47D4B" w:rsidRPr="00AA614D" w14:paraId="033D0C8A" w14:textId="77777777" w:rsidTr="00691150">
        <w:trPr>
          <w:cantSplit/>
          <w:tblHeader/>
        </w:trPr>
        <w:tc>
          <w:tcPr>
            <w:tcW w:w="2500" w:type="pct"/>
            <w:tcMar>
              <w:left w:w="108" w:type="dxa"/>
              <w:right w:w="108" w:type="dxa"/>
            </w:tcMar>
          </w:tcPr>
          <w:p w14:paraId="4184F287" w14:textId="77777777" w:rsidR="00F47D4B" w:rsidRPr="00AA614D" w:rsidRDefault="00F47D4B" w:rsidP="00093A5B">
            <w:pPr>
              <w:pStyle w:val="TableHeading"/>
            </w:pPr>
            <w:r w:rsidRPr="00AA614D">
              <w:t>ASEL 3.3 version</w:t>
            </w:r>
          </w:p>
        </w:tc>
        <w:tc>
          <w:tcPr>
            <w:tcW w:w="2500" w:type="pct"/>
            <w:tcMar>
              <w:left w:w="108" w:type="dxa"/>
              <w:right w:w="108" w:type="dxa"/>
            </w:tcMar>
          </w:tcPr>
          <w:p w14:paraId="2458F1B2" w14:textId="753C744A" w:rsidR="00F47D4B" w:rsidRPr="00AA614D" w:rsidRDefault="00AF7374" w:rsidP="00093A5B">
            <w:pPr>
              <w:pStyle w:val="TableHeading"/>
              <w:rPr>
                <w:highlight w:val="yellow"/>
              </w:rPr>
            </w:pPr>
            <w:r w:rsidRPr="00AF7374">
              <w:rPr>
                <w:rFonts w:cstheme="minorHAnsi"/>
                <w:bCs/>
              </w:rPr>
              <w:t>Proposed ASEL 4.0 version</w:t>
            </w:r>
          </w:p>
        </w:tc>
      </w:tr>
      <w:tr w:rsidR="00F47D4B" w:rsidRPr="000D605B" w14:paraId="1C5594BE" w14:textId="77777777" w:rsidTr="00691150">
        <w:tc>
          <w:tcPr>
            <w:tcW w:w="2500" w:type="pct"/>
            <w:tcMar>
              <w:left w:w="108" w:type="dxa"/>
              <w:right w:w="108" w:type="dxa"/>
            </w:tcMar>
          </w:tcPr>
          <w:p w14:paraId="304FBB25" w14:textId="72BF3D89" w:rsidR="00425B82" w:rsidRPr="00A01940" w:rsidRDefault="00F62A8F" w:rsidP="00A01940">
            <w:pPr>
              <w:pStyle w:val="ListNumber"/>
              <w:numPr>
                <w:ilvl w:val="0"/>
                <w:numId w:val="0"/>
              </w:numPr>
            </w:pPr>
            <w:r w:rsidRPr="00A01940">
              <w:t xml:space="preserve">1.4.5 </w:t>
            </w:r>
            <w:r w:rsidR="00425B82" w:rsidRPr="00A01940">
              <w:t>Female cattle sourced for export as feeder or slaughter animals must:</w:t>
            </w:r>
          </w:p>
          <w:p w14:paraId="55503790" w14:textId="77777777" w:rsidR="00A01940" w:rsidRDefault="00425B82" w:rsidP="007E0E4C">
            <w:pPr>
              <w:pStyle w:val="ListNumber2"/>
              <w:numPr>
                <w:ilvl w:val="1"/>
                <w:numId w:val="29"/>
              </w:numPr>
            </w:pPr>
            <w:proofErr w:type="gramStart"/>
            <w:r w:rsidRPr="00A01940">
              <w:t>be accompanied</w:t>
            </w:r>
            <w:proofErr w:type="gramEnd"/>
            <w:r w:rsidRPr="00A01940">
              <w:t xml:space="preserve"> by a spay declaration from the owner or manager of the premises where the procedure </w:t>
            </w:r>
            <w:proofErr w:type="gramStart"/>
            <w:r w:rsidRPr="00A01940">
              <w:t>was performed</w:t>
            </w:r>
            <w:proofErr w:type="gramEnd"/>
            <w:r w:rsidRPr="00A01940">
              <w:t xml:space="preserve"> including name, contact information and signature, that certifies that the animal has </w:t>
            </w:r>
            <w:proofErr w:type="gramStart"/>
            <w:r w:rsidRPr="00A01940">
              <w:t>been spayed</w:t>
            </w:r>
            <w:proofErr w:type="gramEnd"/>
            <w:r w:rsidRPr="00A01940">
              <w:t xml:space="preserve"> not less than 30 days prior to export using the Willis dropped ovary technique and includes the animal’s individual NLIS identification number and date of the procedure, or</w:t>
            </w:r>
          </w:p>
          <w:p w14:paraId="082219A5" w14:textId="77777777" w:rsidR="00A01940" w:rsidRDefault="00425B82" w:rsidP="007E0E4C">
            <w:pPr>
              <w:pStyle w:val="ListNumber2"/>
              <w:numPr>
                <w:ilvl w:val="1"/>
                <w:numId w:val="29"/>
              </w:numPr>
            </w:pPr>
            <w:proofErr w:type="gramStart"/>
            <w:r w:rsidRPr="00A01940">
              <w:t>be accompanied</w:t>
            </w:r>
            <w:proofErr w:type="gramEnd"/>
            <w:r w:rsidRPr="00A01940">
              <w:t xml:space="preserve"> by a spay declaration from the owner or manager of the premises where the procedure </w:t>
            </w:r>
            <w:proofErr w:type="gramStart"/>
            <w:r w:rsidRPr="00A01940">
              <w:t>was performed</w:t>
            </w:r>
            <w:proofErr w:type="gramEnd"/>
            <w:r w:rsidRPr="00A01940">
              <w:t xml:space="preserve"> including name, contact information and signature, that certifies that the animal has </w:t>
            </w:r>
            <w:proofErr w:type="gramStart"/>
            <w:r w:rsidRPr="00A01940">
              <w:t>been spayed</w:t>
            </w:r>
            <w:proofErr w:type="gramEnd"/>
            <w:r w:rsidRPr="00A01940">
              <w:t xml:space="preserve"> not less than 280 days prior to </w:t>
            </w:r>
            <w:r w:rsidRPr="00A01940">
              <w:lastRenderedPageBreak/>
              <w:t>export and includes the animal’s individual NLIS identification number and date of the procedure, or</w:t>
            </w:r>
          </w:p>
          <w:p w14:paraId="6963219B" w14:textId="77777777" w:rsidR="00A01940" w:rsidRDefault="00425B82" w:rsidP="007E0E4C">
            <w:pPr>
              <w:pStyle w:val="ListNumber2"/>
              <w:numPr>
                <w:ilvl w:val="1"/>
                <w:numId w:val="29"/>
              </w:numPr>
            </w:pPr>
            <w:r w:rsidRPr="00A01940">
              <w:t>be pregnancy tested within 30 days prior to export by a registered veterinarian, or competent pregnancy tester, who must certify in writing that the animal is not detectably pregnant and include with the certification their name, registration or accreditation number (or other authorisation) and signature, and the animal’s individual NLIS identification number and the date of the procedure, and</w:t>
            </w:r>
          </w:p>
          <w:p w14:paraId="2B382D4F" w14:textId="44C8E0C1" w:rsidR="00F47D4B" w:rsidRPr="00A01940" w:rsidRDefault="00425B82" w:rsidP="007E0E4C">
            <w:pPr>
              <w:pStyle w:val="ListNumber2"/>
              <w:numPr>
                <w:ilvl w:val="1"/>
                <w:numId w:val="29"/>
              </w:numPr>
            </w:pPr>
            <w:r w:rsidRPr="00A01940">
              <w:t xml:space="preserve">undergo pregnancy testing as per c) by manual palpation or an approved blood test (as accreditation/authorisation permits). Registered veterinarians may use ultrasound if the animal is too small to </w:t>
            </w:r>
            <w:proofErr w:type="gramStart"/>
            <w:r w:rsidRPr="00A01940">
              <w:t>be manually palpated</w:t>
            </w:r>
            <w:proofErr w:type="gramEnd"/>
            <w:r w:rsidRPr="00A01940">
              <w:t>.</w:t>
            </w:r>
          </w:p>
        </w:tc>
        <w:tc>
          <w:tcPr>
            <w:tcW w:w="2500" w:type="pct"/>
            <w:tcMar>
              <w:left w:w="108" w:type="dxa"/>
              <w:right w:w="108" w:type="dxa"/>
            </w:tcMar>
          </w:tcPr>
          <w:p w14:paraId="0FD5A6AE" w14:textId="557E26BE" w:rsidR="00425B82" w:rsidRPr="00425B82" w:rsidRDefault="001F1FE9" w:rsidP="001F1FE9">
            <w:pPr>
              <w:pStyle w:val="ListNumber"/>
              <w:numPr>
                <w:ilvl w:val="0"/>
                <w:numId w:val="0"/>
              </w:numPr>
            </w:pPr>
            <w:r>
              <w:lastRenderedPageBreak/>
              <w:t xml:space="preserve">1.4.5 </w:t>
            </w:r>
            <w:r w:rsidR="00425B82" w:rsidRPr="00425B82">
              <w:t xml:space="preserve">Female cattle sourced for export as feeder or slaughter animals must either </w:t>
            </w:r>
            <w:proofErr w:type="gramStart"/>
            <w:r w:rsidR="00425B82" w:rsidRPr="00425B82">
              <w:t>be spayed</w:t>
            </w:r>
            <w:proofErr w:type="gramEnd"/>
            <w:r w:rsidR="00425B82" w:rsidRPr="00425B82">
              <w:t xml:space="preserve"> or be not detectably pregnant according to the following</w:t>
            </w:r>
            <w:r w:rsidR="00C83C47">
              <w:t xml:space="preserve"> criteria</w:t>
            </w:r>
            <w:r w:rsidR="00425B82" w:rsidRPr="00425B82">
              <w:t>:</w:t>
            </w:r>
          </w:p>
          <w:p w14:paraId="7C24FAFD" w14:textId="5E212E99" w:rsidR="0020283D" w:rsidRDefault="00F47D4B" w:rsidP="007E0E4C">
            <w:pPr>
              <w:pStyle w:val="ListNumber2"/>
              <w:numPr>
                <w:ilvl w:val="1"/>
                <w:numId w:val="15"/>
              </w:numPr>
            </w:pPr>
            <w:r w:rsidRPr="00425B82">
              <w:t xml:space="preserve">pregnancy testing must </w:t>
            </w:r>
            <w:proofErr w:type="gramStart"/>
            <w:r w:rsidRPr="00425B82">
              <w:t>be performed</w:t>
            </w:r>
            <w:proofErr w:type="gramEnd"/>
            <w:r w:rsidRPr="00425B82">
              <w:t xml:space="preserve"> by a registered veterinarian or competent pregnancy tester within 30 days prior to export by</w:t>
            </w:r>
            <w:r w:rsidR="002551E3">
              <w:t xml:space="preserve"> either</w:t>
            </w:r>
          </w:p>
          <w:p w14:paraId="36D68149" w14:textId="7CCE3E39" w:rsidR="0020283D" w:rsidRDefault="00425B82" w:rsidP="0020283D">
            <w:pPr>
              <w:pStyle w:val="ListNumber3"/>
            </w:pPr>
            <w:r w:rsidRPr="0020283D">
              <w:t>manual palpation</w:t>
            </w:r>
          </w:p>
          <w:p w14:paraId="2D4E2B73" w14:textId="030714A0" w:rsidR="0020283D" w:rsidRDefault="00425B82" w:rsidP="0020283D">
            <w:pPr>
              <w:pStyle w:val="ListNumber3"/>
            </w:pPr>
            <w:r w:rsidRPr="0020283D">
              <w:t>an approved blood test</w:t>
            </w:r>
          </w:p>
          <w:p w14:paraId="28C82245" w14:textId="3A057F5F" w:rsidR="00425B82" w:rsidRPr="0020283D" w:rsidRDefault="00425B82" w:rsidP="0020283D">
            <w:pPr>
              <w:pStyle w:val="ListNumber3"/>
            </w:pPr>
            <w:r w:rsidRPr="0020283D">
              <w:t>ultrasound if performed by a registered veterinarian</w:t>
            </w:r>
          </w:p>
          <w:p w14:paraId="05D42908" w14:textId="7FF4268A" w:rsidR="0020283D" w:rsidRPr="0020283D" w:rsidRDefault="00425B82" w:rsidP="0020283D">
            <w:pPr>
              <w:pStyle w:val="ListNumber2"/>
              <w:rPr>
                <w:szCs w:val="22"/>
              </w:rPr>
            </w:pPr>
            <w:r w:rsidRPr="00425B82">
              <w:lastRenderedPageBreak/>
              <w:t>if spayed, the spay procedure must occur not less than 30 days prior to export if using the Willis dropped ovary technique or not less than 280 days prior to export if using any other technique</w:t>
            </w:r>
          </w:p>
          <w:p w14:paraId="74953D17" w14:textId="3C88C5A0" w:rsidR="00425B82" w:rsidRPr="00425B82" w:rsidRDefault="00425B82" w:rsidP="0020283D">
            <w:pPr>
              <w:pStyle w:val="ListNumber2"/>
              <w:rPr>
                <w:szCs w:val="22"/>
              </w:rPr>
            </w:pPr>
            <w:r w:rsidRPr="00425B82">
              <w:rPr>
                <w:szCs w:val="22"/>
              </w:rPr>
              <w:t xml:space="preserve">animals must </w:t>
            </w:r>
            <w:proofErr w:type="gramStart"/>
            <w:r w:rsidRPr="00425B82">
              <w:rPr>
                <w:szCs w:val="22"/>
              </w:rPr>
              <w:t>be accompanied</w:t>
            </w:r>
            <w:proofErr w:type="gramEnd"/>
            <w:r w:rsidRPr="00425B82">
              <w:rPr>
                <w:szCs w:val="22"/>
              </w:rPr>
              <w:t xml:space="preserve"> by a spay declaration</w:t>
            </w:r>
            <w:r w:rsidR="001615A6">
              <w:rPr>
                <w:szCs w:val="22"/>
              </w:rPr>
              <w:t>,</w:t>
            </w:r>
            <w:r w:rsidRPr="00425B82">
              <w:rPr>
                <w:szCs w:val="22"/>
              </w:rPr>
              <w:t xml:space="preserve"> pregnancy declaration or </w:t>
            </w:r>
            <w:r w:rsidR="001615A6">
              <w:rPr>
                <w:szCs w:val="22"/>
              </w:rPr>
              <w:t xml:space="preserve">pregnancy </w:t>
            </w:r>
            <w:r w:rsidRPr="00425B82">
              <w:rPr>
                <w:szCs w:val="22"/>
              </w:rPr>
              <w:t>certification.</w:t>
            </w:r>
          </w:p>
        </w:tc>
      </w:tr>
      <w:tr w:rsidR="00F47D4B" w:rsidRPr="00AA614D" w14:paraId="2D425EA5" w14:textId="77777777" w:rsidTr="001F1FE9">
        <w:tc>
          <w:tcPr>
            <w:tcW w:w="2500" w:type="pct"/>
            <w:tcMar>
              <w:left w:w="108" w:type="dxa"/>
              <w:right w:w="108" w:type="dxa"/>
            </w:tcMar>
          </w:tcPr>
          <w:p w14:paraId="4F6B6858" w14:textId="0EA56F6E" w:rsidR="00F47D4B" w:rsidRPr="001F1FE9" w:rsidRDefault="001F1FE9" w:rsidP="001F1FE9">
            <w:pPr>
              <w:pStyle w:val="ListNumber"/>
              <w:numPr>
                <w:ilvl w:val="0"/>
                <w:numId w:val="0"/>
              </w:numPr>
            </w:pPr>
            <w:r w:rsidRPr="001F1FE9">
              <w:lastRenderedPageBreak/>
              <w:t xml:space="preserve">1.4.6 </w:t>
            </w:r>
            <w:r w:rsidR="0020283D" w:rsidRPr="001F1FE9">
              <w:t>Female cattle sourced for export as breeder animals must be no more than 190 days pregnant at the scheduled date of discharge in the importing country, and must be pregnancy tested:</w:t>
            </w:r>
          </w:p>
          <w:p w14:paraId="6128030B" w14:textId="77777777" w:rsidR="0020283D" w:rsidRPr="0020283D" w:rsidRDefault="0020283D" w:rsidP="007E0E4C">
            <w:pPr>
              <w:pStyle w:val="ListNumber2"/>
              <w:numPr>
                <w:ilvl w:val="1"/>
                <w:numId w:val="16"/>
              </w:numPr>
              <w:rPr>
                <w:lang w:val="en-US"/>
              </w:rPr>
            </w:pPr>
            <w:r w:rsidRPr="006A62AE">
              <w:t xml:space="preserve">by a registered veterinarian using an approved blood test, </w:t>
            </w:r>
            <w:r w:rsidRPr="005F6F89">
              <w:t>and</w:t>
            </w:r>
          </w:p>
          <w:p w14:paraId="3084BE34" w14:textId="77777777" w:rsidR="0020283D" w:rsidRDefault="0020283D" w:rsidP="001F1FE9">
            <w:pPr>
              <w:pStyle w:val="ListNumber3"/>
              <w:rPr>
                <w:lang w:val="en-US"/>
              </w:rPr>
            </w:pPr>
            <w:proofErr w:type="gramStart"/>
            <w:r w:rsidRPr="0020283D">
              <w:rPr>
                <w:lang w:val="en-US"/>
              </w:rPr>
              <w:t>if</w:t>
            </w:r>
            <w:proofErr w:type="gramEnd"/>
            <w:r w:rsidRPr="0020283D">
              <w:rPr>
                <w:lang w:val="en-US"/>
              </w:rPr>
              <w:t xml:space="preserve"> the test result is negative, be certified in writing as not detectably pregnant, or</w:t>
            </w:r>
          </w:p>
          <w:p w14:paraId="6F60526D" w14:textId="77777777" w:rsidR="0020283D" w:rsidRDefault="0020283D" w:rsidP="001F1FE9">
            <w:pPr>
              <w:pStyle w:val="ListNumber3"/>
              <w:rPr>
                <w:lang w:val="en-US"/>
              </w:rPr>
            </w:pPr>
            <w:r w:rsidRPr="0020283D">
              <w:rPr>
                <w:lang w:val="en-US"/>
              </w:rPr>
              <w:t>if the test result is positive, undergo testing as per b) or c), or</w:t>
            </w:r>
          </w:p>
          <w:p w14:paraId="0D34CB69" w14:textId="77777777" w:rsidR="0020283D" w:rsidRDefault="0020283D" w:rsidP="001F1FE9">
            <w:pPr>
              <w:pStyle w:val="ListNumber2"/>
              <w:rPr>
                <w:lang w:val="en-US"/>
              </w:rPr>
            </w:pPr>
            <w:r w:rsidRPr="0020283D">
              <w:rPr>
                <w:lang w:val="en-US"/>
              </w:rPr>
              <w:t xml:space="preserve">if the voyage is less than 10 voyage days, by a registered veterinarian that attests to current experience and competency in cattle pregnancy diagnosis, using manual palpation or by a registered veterinarian that is accredited under the </w:t>
            </w:r>
            <w:proofErr w:type="spellStart"/>
            <w:r w:rsidRPr="0020283D">
              <w:rPr>
                <w:lang w:val="en-US"/>
              </w:rPr>
              <w:t>PREgCHECK</w:t>
            </w:r>
            <w:proofErr w:type="spellEnd"/>
            <w:r w:rsidRPr="0020283D">
              <w:rPr>
                <w:lang w:val="en-US"/>
              </w:rPr>
              <w:t xml:space="preserve"> </w:t>
            </w:r>
            <w:r w:rsidRPr="0020283D">
              <w:rPr>
                <w:lang w:val="en-US"/>
              </w:rPr>
              <w:lastRenderedPageBreak/>
              <w:t>(NCPD) scheme if the animal is too small to be manually palpated safely, using ultrasound, and</w:t>
            </w:r>
          </w:p>
          <w:p w14:paraId="16BC9F2B" w14:textId="77777777" w:rsidR="0020283D" w:rsidRDefault="0020283D" w:rsidP="001F1FE9">
            <w:pPr>
              <w:pStyle w:val="ListNumber3"/>
              <w:rPr>
                <w:lang w:val="en-US"/>
              </w:rPr>
            </w:pPr>
            <w:proofErr w:type="gramStart"/>
            <w:r w:rsidRPr="0020283D">
              <w:rPr>
                <w:lang w:val="en-US"/>
              </w:rPr>
              <w:t>if</w:t>
            </w:r>
            <w:proofErr w:type="gramEnd"/>
            <w:r w:rsidRPr="0020283D">
              <w:rPr>
                <w:lang w:val="en-US"/>
              </w:rPr>
              <w:t xml:space="preserve"> the test result is negative, be certified in writing as not detectably pregnant, or</w:t>
            </w:r>
          </w:p>
          <w:p w14:paraId="78FC8EF0" w14:textId="77777777" w:rsidR="0020283D" w:rsidRDefault="0020283D" w:rsidP="001F1FE9">
            <w:pPr>
              <w:pStyle w:val="ListNumber3"/>
              <w:rPr>
                <w:lang w:val="en-US"/>
              </w:rPr>
            </w:pPr>
            <w:proofErr w:type="gramStart"/>
            <w:r w:rsidRPr="0020283D">
              <w:rPr>
                <w:lang w:val="en-US"/>
              </w:rPr>
              <w:t>if</w:t>
            </w:r>
            <w:proofErr w:type="gramEnd"/>
            <w:r w:rsidRPr="0020283D">
              <w:rPr>
                <w:lang w:val="en-US"/>
              </w:rPr>
              <w:t xml:space="preserve"> the test result is positive, be certified in writing as pregnant with number of days pregnant stated, or</w:t>
            </w:r>
          </w:p>
          <w:p w14:paraId="3D274ECE" w14:textId="58BE0BA9" w:rsidR="0020283D" w:rsidRPr="0020283D" w:rsidRDefault="0020283D" w:rsidP="001F1FE9">
            <w:pPr>
              <w:pStyle w:val="ListNumber2"/>
              <w:rPr>
                <w:lang w:val="en-US"/>
              </w:rPr>
            </w:pPr>
            <w:r w:rsidRPr="0020283D">
              <w:rPr>
                <w:lang w:val="en-US"/>
              </w:rPr>
              <w:t xml:space="preserve">if the voyage is 10 voyage days or more, by a registered veterinarian that is accredited under the </w:t>
            </w:r>
            <w:proofErr w:type="spellStart"/>
            <w:r w:rsidRPr="0020283D">
              <w:rPr>
                <w:lang w:val="en-US"/>
              </w:rPr>
              <w:t>PREgCHECK</w:t>
            </w:r>
            <w:proofErr w:type="spellEnd"/>
            <w:r w:rsidRPr="0020283D">
              <w:rPr>
                <w:lang w:val="en-US"/>
              </w:rPr>
              <w:t xml:space="preserve"> (NCPD) scheme, using manual palpation or if the animal is too small to be manually palpated safely, using ultrasound, and</w:t>
            </w:r>
          </w:p>
          <w:p w14:paraId="0B4A2010" w14:textId="77777777" w:rsidR="0020283D" w:rsidRDefault="0020283D" w:rsidP="001F1FE9">
            <w:pPr>
              <w:pStyle w:val="ListNumber3"/>
              <w:rPr>
                <w:lang w:val="en-US"/>
              </w:rPr>
            </w:pPr>
            <w:proofErr w:type="gramStart"/>
            <w:r w:rsidRPr="0020283D">
              <w:rPr>
                <w:lang w:val="en-US"/>
              </w:rPr>
              <w:t>if</w:t>
            </w:r>
            <w:proofErr w:type="gramEnd"/>
            <w:r w:rsidRPr="0020283D">
              <w:rPr>
                <w:lang w:val="en-US"/>
              </w:rPr>
              <w:t xml:space="preserve"> the test result is negative, be certified in writing as not detectably pregnant, or</w:t>
            </w:r>
          </w:p>
          <w:p w14:paraId="32C7C924" w14:textId="64FE4FD9" w:rsidR="0020283D" w:rsidRPr="0020283D" w:rsidRDefault="0020283D" w:rsidP="001F1FE9">
            <w:pPr>
              <w:pStyle w:val="ListNumber3"/>
              <w:rPr>
                <w:lang w:val="en-US"/>
              </w:rPr>
            </w:pPr>
            <w:proofErr w:type="gramStart"/>
            <w:r w:rsidRPr="0020283D">
              <w:rPr>
                <w:lang w:val="en-US"/>
              </w:rPr>
              <w:t>if</w:t>
            </w:r>
            <w:proofErr w:type="gramEnd"/>
            <w:r w:rsidRPr="0020283D">
              <w:rPr>
                <w:lang w:val="en-US"/>
              </w:rPr>
              <w:t xml:space="preserve"> the test result is positive, be certified in writing as pregnant with number of days pregnant stated, and</w:t>
            </w:r>
          </w:p>
          <w:p w14:paraId="0B00A17B" w14:textId="65A18E99" w:rsidR="0020283D" w:rsidRPr="0020283D" w:rsidRDefault="0020283D" w:rsidP="001F1FE9">
            <w:pPr>
              <w:pStyle w:val="ListNumber2"/>
              <w:rPr>
                <w:lang w:val="en-US"/>
              </w:rPr>
            </w:pPr>
            <w:r w:rsidRPr="0020283D">
              <w:rPr>
                <w:lang w:val="en-US"/>
              </w:rPr>
              <w:t xml:space="preserve">with the certification stating the animal’s individual NLIS identification number and date of the procedure, the veterinarians name, registration number and signature, their attestation to experience and competency, or for voyages 10 voyage days or more or animals tested by ultrasound, their </w:t>
            </w:r>
            <w:proofErr w:type="spellStart"/>
            <w:r w:rsidRPr="0020283D">
              <w:rPr>
                <w:lang w:val="en-US"/>
              </w:rPr>
              <w:t>PREgCHECK</w:t>
            </w:r>
            <w:proofErr w:type="spellEnd"/>
            <w:r w:rsidRPr="0020283D">
              <w:rPr>
                <w:lang w:val="en-US"/>
              </w:rPr>
              <w:t xml:space="preserve"> accreditation number and a statement of their accreditation.</w:t>
            </w:r>
          </w:p>
        </w:tc>
        <w:tc>
          <w:tcPr>
            <w:tcW w:w="2500" w:type="pct"/>
            <w:tcMar>
              <w:left w:w="108" w:type="dxa"/>
              <w:right w:w="108" w:type="dxa"/>
            </w:tcMar>
          </w:tcPr>
          <w:p w14:paraId="7FA0C9CE" w14:textId="12C48438" w:rsidR="00526393" w:rsidRDefault="001F1FE9" w:rsidP="001F1FE9">
            <w:pPr>
              <w:pStyle w:val="ListNumber"/>
              <w:numPr>
                <w:ilvl w:val="0"/>
                <w:numId w:val="0"/>
              </w:numPr>
            </w:pPr>
            <w:r>
              <w:lastRenderedPageBreak/>
              <w:t xml:space="preserve">1.4.6 </w:t>
            </w:r>
            <w:r w:rsidR="0020283D">
              <w:t xml:space="preserve">Female cattle sourced for export as breeder animals must be no more than 190 days pregnant at the scheduled date of discharge in the importing country and must </w:t>
            </w:r>
            <w:proofErr w:type="gramStart"/>
            <w:r w:rsidR="0020283D">
              <w:t>be accompanied</w:t>
            </w:r>
            <w:proofErr w:type="gramEnd"/>
            <w:r w:rsidR="0020283D">
              <w:t xml:space="preserve"> by pregnancy certification. Pregnancy testing must </w:t>
            </w:r>
            <w:proofErr w:type="gramStart"/>
            <w:r w:rsidR="0020283D">
              <w:t>be performed</w:t>
            </w:r>
            <w:proofErr w:type="gramEnd"/>
            <w:r w:rsidR="0020283D">
              <w:t xml:space="preserve"> by a registered veterinarian according to the following</w:t>
            </w:r>
            <w:r w:rsidR="00C83C47">
              <w:t xml:space="preserve"> criteria</w:t>
            </w:r>
            <w:r w:rsidR="0020283D">
              <w:t>:</w:t>
            </w:r>
          </w:p>
          <w:p w14:paraId="2051C1A1" w14:textId="251A92C2" w:rsidR="00526393" w:rsidRDefault="0020283D" w:rsidP="007E0E4C">
            <w:pPr>
              <w:pStyle w:val="ListNumber2"/>
              <w:numPr>
                <w:ilvl w:val="1"/>
                <w:numId w:val="17"/>
              </w:numPr>
            </w:pPr>
            <w:r>
              <w:t>using an approved blood test and if the test result is positive, undergo further testing as per b) or c)</w:t>
            </w:r>
            <w:r w:rsidR="007A6D43">
              <w:t>, or</w:t>
            </w:r>
          </w:p>
          <w:p w14:paraId="243D9D84" w14:textId="013318F9" w:rsidR="0020283D" w:rsidRDefault="0020283D" w:rsidP="001F1FE9">
            <w:pPr>
              <w:pStyle w:val="ListNumber2"/>
            </w:pPr>
            <w:r>
              <w:t>if the voyage is less than 10 voyage days, be pregnancy tested using manual palpation or ultrasound, or</w:t>
            </w:r>
          </w:p>
          <w:p w14:paraId="2F215839" w14:textId="4E743080" w:rsidR="00F47D4B" w:rsidRPr="00AA614D" w:rsidRDefault="0020283D" w:rsidP="001F1FE9">
            <w:pPr>
              <w:pStyle w:val="ListNumber2"/>
            </w:pPr>
            <w:r>
              <w:t>if the voyage is 10 voyage days or more, be pregnancy tested by a PREGCHECK</w:t>
            </w:r>
            <w:r w:rsidR="008D4337">
              <w:t>-</w:t>
            </w:r>
            <w:r>
              <w:t>accredited veterinarian, using manual palpation or ultrasound.</w:t>
            </w:r>
          </w:p>
        </w:tc>
      </w:tr>
      <w:tr w:rsidR="00F05FF5" w:rsidRPr="00AA614D" w14:paraId="79A2AD1A" w14:textId="77777777" w:rsidTr="001F1FE9">
        <w:tc>
          <w:tcPr>
            <w:tcW w:w="2500" w:type="pct"/>
            <w:tcMar>
              <w:left w:w="108" w:type="dxa"/>
              <w:right w:w="108" w:type="dxa"/>
            </w:tcMar>
          </w:tcPr>
          <w:p w14:paraId="76AB4F2A" w14:textId="77777777" w:rsidR="00F05FF5" w:rsidRDefault="00F05FF5" w:rsidP="00B23CCA">
            <w:pPr>
              <w:pStyle w:val="ListNumber"/>
              <w:numPr>
                <w:ilvl w:val="0"/>
                <w:numId w:val="0"/>
              </w:numPr>
              <w:ind w:left="454" w:hanging="454"/>
              <w:rPr>
                <w:lang w:val="en-US"/>
              </w:rPr>
            </w:pPr>
            <w:r>
              <w:rPr>
                <w:lang w:val="en-US"/>
              </w:rPr>
              <w:t xml:space="preserve">1.4.7 </w:t>
            </w:r>
            <w:r w:rsidRPr="00F05FF5">
              <w:rPr>
                <w:lang w:val="en-US"/>
              </w:rPr>
              <w:t>Pregnancy test certification for Standard 1.4.6 is valid for:</w:t>
            </w:r>
          </w:p>
          <w:p w14:paraId="07C7B30C" w14:textId="77777777" w:rsidR="00F05FF5" w:rsidRDefault="00F05FF5" w:rsidP="007E0E4C">
            <w:pPr>
              <w:pStyle w:val="ListNumber2"/>
              <w:numPr>
                <w:ilvl w:val="1"/>
                <w:numId w:val="19"/>
              </w:numPr>
              <w:rPr>
                <w:lang w:val="en-US"/>
              </w:rPr>
            </w:pPr>
            <w:r w:rsidRPr="00F05FF5">
              <w:rPr>
                <w:lang w:val="en-US"/>
              </w:rPr>
              <w:t>30 days for pregnant cattle, unless an exporter has applied for a certification validity extension, and received approval in writing from the department, prior to loading, and</w:t>
            </w:r>
          </w:p>
          <w:p w14:paraId="642FEA43" w14:textId="58D44837" w:rsidR="00F05FF5" w:rsidRPr="00F05FF5" w:rsidRDefault="00F05FF5" w:rsidP="007E0E4C">
            <w:pPr>
              <w:pStyle w:val="ListNumber2"/>
              <w:numPr>
                <w:ilvl w:val="1"/>
                <w:numId w:val="19"/>
              </w:numPr>
              <w:rPr>
                <w:lang w:val="en-US"/>
              </w:rPr>
            </w:pPr>
            <w:r w:rsidRPr="00F05FF5">
              <w:rPr>
                <w:lang w:val="en-US"/>
              </w:rPr>
              <w:lastRenderedPageBreak/>
              <w:t>60 days for not detectably pregnant cattle, from the date of the procedure or collection of blood sample.</w:t>
            </w:r>
          </w:p>
        </w:tc>
        <w:tc>
          <w:tcPr>
            <w:tcW w:w="2500" w:type="pct"/>
            <w:tcMar>
              <w:left w:w="108" w:type="dxa"/>
              <w:right w:w="108" w:type="dxa"/>
            </w:tcMar>
          </w:tcPr>
          <w:p w14:paraId="63DCFBE9" w14:textId="1AFF0100" w:rsidR="00F05FF5" w:rsidRPr="001647BB" w:rsidRDefault="00331E23" w:rsidP="001F1FE9">
            <w:pPr>
              <w:pStyle w:val="ListNumber"/>
              <w:numPr>
                <w:ilvl w:val="0"/>
                <w:numId w:val="0"/>
              </w:numPr>
            </w:pPr>
            <w:r w:rsidRPr="001A5C81">
              <w:lastRenderedPageBreak/>
              <w:t xml:space="preserve">1.4.7 </w:t>
            </w:r>
            <w:r w:rsidR="00580E93">
              <w:t xml:space="preserve">Unless a validity </w:t>
            </w:r>
            <w:r w:rsidR="00580E93" w:rsidRPr="00E0693A">
              <w:t>extension</w:t>
            </w:r>
            <w:r w:rsidR="00580E93">
              <w:t xml:space="preserve"> request has </w:t>
            </w:r>
            <w:proofErr w:type="gramStart"/>
            <w:r w:rsidR="00580E93">
              <w:t>been approved</w:t>
            </w:r>
            <w:proofErr w:type="gramEnd"/>
            <w:r w:rsidR="00580E93" w:rsidRPr="00E0693A">
              <w:t xml:space="preserve"> in writing</w:t>
            </w:r>
            <w:r w:rsidR="00580E93">
              <w:t xml:space="preserve"> by </w:t>
            </w:r>
            <w:r w:rsidR="00580E93" w:rsidRPr="00E0693A">
              <w:t>the department</w:t>
            </w:r>
            <w:r w:rsidR="00580E93">
              <w:t xml:space="preserve"> </w:t>
            </w:r>
            <w:r w:rsidR="00580E93" w:rsidRPr="00E0693A">
              <w:t>prior to loading</w:t>
            </w:r>
            <w:r w:rsidR="00580E93">
              <w:t xml:space="preserve">, </w:t>
            </w:r>
            <w:r w:rsidR="007B2F40">
              <w:t xml:space="preserve">the </w:t>
            </w:r>
            <w:r w:rsidR="00580E93">
              <w:t>pregnancy test declaration or certification is valid f</w:t>
            </w:r>
            <w:r w:rsidR="00067B7E">
              <w:t>rom the date of the procedure or collection of blood sample</w:t>
            </w:r>
            <w:r w:rsidR="00067B7E" w:rsidRPr="001A5C81">
              <w:t xml:space="preserve"> </w:t>
            </w:r>
            <w:r w:rsidR="00C15150">
              <w:t>for</w:t>
            </w:r>
            <w:r w:rsidR="00580E93">
              <w:t xml:space="preserve"> a period of</w:t>
            </w:r>
            <w:r w:rsidR="00F05FF5" w:rsidRPr="001647BB">
              <w:t>:</w:t>
            </w:r>
          </w:p>
          <w:p w14:paraId="3D218C97" w14:textId="5E7FC474" w:rsidR="00F05FF5" w:rsidRDefault="00F05FF5" w:rsidP="007E0E4C">
            <w:pPr>
              <w:pStyle w:val="ListNumber2"/>
              <w:numPr>
                <w:ilvl w:val="1"/>
                <w:numId w:val="20"/>
              </w:numPr>
            </w:pPr>
            <w:r w:rsidRPr="00F05FF5">
              <w:lastRenderedPageBreak/>
              <w:t xml:space="preserve">30 days </w:t>
            </w:r>
            <w:r w:rsidR="00067B7E">
              <w:t>for f</w:t>
            </w:r>
            <w:r w:rsidR="00067B7E" w:rsidRPr="001647BB">
              <w:t>eeder and slaughter cattle</w:t>
            </w:r>
          </w:p>
          <w:p w14:paraId="58E8E75D" w14:textId="20C3B6F6" w:rsidR="00067B7E" w:rsidRDefault="00C83C47" w:rsidP="00067B7E">
            <w:pPr>
              <w:pStyle w:val="ListNumber2"/>
              <w:numPr>
                <w:ilvl w:val="1"/>
                <w:numId w:val="20"/>
              </w:numPr>
            </w:pPr>
            <w:r>
              <w:t>45</w:t>
            </w:r>
            <w:r w:rsidR="00E0693A" w:rsidRPr="00E0693A">
              <w:t xml:space="preserve"> days for pregnant </w:t>
            </w:r>
            <w:r w:rsidR="00067B7E">
              <w:t xml:space="preserve">breeder </w:t>
            </w:r>
            <w:r w:rsidR="00E0693A" w:rsidRPr="00E0693A">
              <w:t>cattle</w:t>
            </w:r>
          </w:p>
          <w:p w14:paraId="1D3AF3AB" w14:textId="281F3FAB" w:rsidR="00067B7E" w:rsidRDefault="00E0693A" w:rsidP="00580E93">
            <w:pPr>
              <w:pStyle w:val="ListNumber2"/>
              <w:numPr>
                <w:ilvl w:val="1"/>
                <w:numId w:val="20"/>
              </w:numPr>
            </w:pPr>
            <w:r w:rsidRPr="00E0693A">
              <w:t>60 days for not detectably pregnant</w:t>
            </w:r>
            <w:r w:rsidR="00C15150">
              <w:t xml:space="preserve"> breeder</w:t>
            </w:r>
            <w:r w:rsidRPr="00E0693A">
              <w:t xml:space="preserve"> cattle</w:t>
            </w:r>
            <w:r w:rsidR="00580E93">
              <w:t>.</w:t>
            </w:r>
          </w:p>
        </w:tc>
      </w:tr>
    </w:tbl>
    <w:p w14:paraId="0DFB98DA" w14:textId="2DBEBB30" w:rsidR="001E7F40" w:rsidRDefault="00A821B6" w:rsidP="00FF1A6F">
      <w:pPr>
        <w:pStyle w:val="Caption"/>
        <w:spacing w:before="240"/>
      </w:pPr>
      <w:bookmarkStart w:id="43" w:name="_Ref195101770"/>
      <w:bookmarkStart w:id="44" w:name="_Toc198705692"/>
      <w:r>
        <w:lastRenderedPageBreak/>
        <w:t xml:space="preserve">Table </w:t>
      </w:r>
      <w:r>
        <w:fldChar w:fldCharType="begin"/>
      </w:r>
      <w:r>
        <w:instrText xml:space="preserve"> SEQ Table \* ARABIC </w:instrText>
      </w:r>
      <w:r>
        <w:fldChar w:fldCharType="separate"/>
      </w:r>
      <w:r w:rsidR="004F2D80">
        <w:rPr>
          <w:noProof/>
        </w:rPr>
        <w:t>5</w:t>
      </w:r>
      <w:r>
        <w:fldChar w:fldCharType="end"/>
      </w:r>
      <w:bookmarkEnd w:id="43"/>
      <w:r w:rsidR="00E0693A">
        <w:t xml:space="preserve"> </w:t>
      </w:r>
      <w:r w:rsidR="00811169">
        <w:t xml:space="preserve">Existing and proposed </w:t>
      </w:r>
      <w:r w:rsidR="007B2F40">
        <w:t>b</w:t>
      </w:r>
      <w:r w:rsidR="00E0693A">
        <w:t xml:space="preserve">uffalo </w:t>
      </w:r>
      <w:r w:rsidR="008E08C7">
        <w:t xml:space="preserve">pregnancy related </w:t>
      </w:r>
      <w:r w:rsidR="00E0693A">
        <w:t>requirements by air</w:t>
      </w:r>
      <w:bookmarkEnd w:id="44"/>
    </w:p>
    <w:tbl>
      <w:tblPr>
        <w:tblW w:w="5000"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7001"/>
        <w:gridCol w:w="7001"/>
      </w:tblGrid>
      <w:tr w:rsidR="00285AB5" w:rsidRPr="00285AB5" w14:paraId="153AFC4D" w14:textId="77777777" w:rsidTr="007427B0">
        <w:trPr>
          <w:cantSplit/>
          <w:tblHeader/>
        </w:trPr>
        <w:tc>
          <w:tcPr>
            <w:tcW w:w="2500" w:type="pct"/>
            <w:tcMar>
              <w:left w:w="108" w:type="dxa"/>
              <w:right w:w="108" w:type="dxa"/>
            </w:tcMar>
          </w:tcPr>
          <w:p w14:paraId="0EEB4FCA" w14:textId="1CD868D9" w:rsidR="00285AB5" w:rsidRPr="00285AB5" w:rsidRDefault="00285AB5" w:rsidP="00D61DB9">
            <w:pPr>
              <w:pStyle w:val="TableHeading"/>
            </w:pPr>
            <w:bookmarkStart w:id="45" w:name="_Hlk192844949"/>
            <w:r w:rsidRPr="00285AB5">
              <w:t>ASEL 3.3 version</w:t>
            </w:r>
          </w:p>
        </w:tc>
        <w:tc>
          <w:tcPr>
            <w:tcW w:w="2500" w:type="pct"/>
            <w:tcMar>
              <w:left w:w="108" w:type="dxa"/>
              <w:right w:w="108" w:type="dxa"/>
            </w:tcMar>
          </w:tcPr>
          <w:p w14:paraId="7460B765" w14:textId="2A452CD0" w:rsidR="00285AB5" w:rsidRPr="00285AB5" w:rsidRDefault="00AF7374" w:rsidP="009773B2">
            <w:pPr>
              <w:pStyle w:val="TableHeading"/>
              <w:rPr>
                <w:highlight w:val="yellow"/>
              </w:rPr>
            </w:pPr>
            <w:r w:rsidRPr="00AF7374">
              <w:rPr>
                <w:rFonts w:cstheme="minorHAnsi"/>
                <w:bCs/>
              </w:rPr>
              <w:t>Proposed ASEL 4.0 version</w:t>
            </w:r>
          </w:p>
        </w:tc>
      </w:tr>
      <w:tr w:rsidR="00285AB5" w:rsidRPr="00285AB5" w14:paraId="0A4B6A14" w14:textId="77777777" w:rsidTr="007427B0">
        <w:tc>
          <w:tcPr>
            <w:tcW w:w="2500" w:type="pct"/>
            <w:tcMar>
              <w:left w:w="108" w:type="dxa"/>
              <w:right w:w="108" w:type="dxa"/>
            </w:tcMar>
            <w:vAlign w:val="center"/>
          </w:tcPr>
          <w:p w14:paraId="5DF9D7F7" w14:textId="13CDB3EC" w:rsidR="00285AB5" w:rsidRDefault="009773B2" w:rsidP="009773B2">
            <w:pPr>
              <w:pStyle w:val="ListNumber"/>
              <w:numPr>
                <w:ilvl w:val="0"/>
                <w:numId w:val="0"/>
              </w:numPr>
            </w:pPr>
            <w:r>
              <w:t xml:space="preserve">6.3.5 </w:t>
            </w:r>
            <w:r w:rsidR="00285AB5" w:rsidRPr="00285AB5">
              <w:t>Female buffalo sourced for export as feeder or slaughter animals must be:</w:t>
            </w:r>
          </w:p>
          <w:p w14:paraId="52AD3716" w14:textId="77777777" w:rsidR="00285AB5" w:rsidRDefault="00285AB5" w:rsidP="007E0E4C">
            <w:pPr>
              <w:pStyle w:val="ListNumber2"/>
              <w:numPr>
                <w:ilvl w:val="1"/>
                <w:numId w:val="21"/>
              </w:numPr>
            </w:pPr>
            <w:proofErr w:type="gramStart"/>
            <w:r w:rsidRPr="00285AB5">
              <w:t>be accompanied</w:t>
            </w:r>
            <w:proofErr w:type="gramEnd"/>
            <w:r w:rsidRPr="00285AB5">
              <w:t xml:space="preserve"> by a spay declaration from the owner or manager of the premises where the procedure </w:t>
            </w:r>
            <w:proofErr w:type="gramStart"/>
            <w:r w:rsidRPr="00285AB5">
              <w:t>was performed</w:t>
            </w:r>
            <w:proofErr w:type="gramEnd"/>
            <w:r w:rsidRPr="00285AB5">
              <w:t xml:space="preserve"> including name, contact information and signature, that certifies that the animal has </w:t>
            </w:r>
            <w:proofErr w:type="gramStart"/>
            <w:r w:rsidRPr="00285AB5">
              <w:t>been spayed</w:t>
            </w:r>
            <w:proofErr w:type="gramEnd"/>
            <w:r w:rsidRPr="00285AB5">
              <w:t xml:space="preserve"> not less than 30 days prior to export using the Willis dropped ovary technique and includes the animal’s individual NLIS identification number and date of the procedure, or</w:t>
            </w:r>
          </w:p>
          <w:p w14:paraId="7591E225" w14:textId="77777777" w:rsidR="00285AB5" w:rsidRDefault="00285AB5" w:rsidP="007E0E4C">
            <w:pPr>
              <w:pStyle w:val="ListNumber2"/>
              <w:numPr>
                <w:ilvl w:val="1"/>
                <w:numId w:val="21"/>
              </w:numPr>
            </w:pPr>
            <w:proofErr w:type="gramStart"/>
            <w:r w:rsidRPr="00285AB5">
              <w:t>be accompanied</w:t>
            </w:r>
            <w:proofErr w:type="gramEnd"/>
            <w:r w:rsidRPr="00285AB5">
              <w:t xml:space="preserve"> by a spay declaration from the owner or manager of the premises where the procedure </w:t>
            </w:r>
            <w:proofErr w:type="gramStart"/>
            <w:r w:rsidRPr="00285AB5">
              <w:t>was performed</w:t>
            </w:r>
            <w:proofErr w:type="gramEnd"/>
            <w:r w:rsidRPr="00285AB5">
              <w:t xml:space="preserve"> including name, contact information and signature, that certifies that the animal has </w:t>
            </w:r>
            <w:proofErr w:type="gramStart"/>
            <w:r w:rsidRPr="00285AB5">
              <w:t>been spayed</w:t>
            </w:r>
            <w:proofErr w:type="gramEnd"/>
            <w:r w:rsidRPr="00285AB5">
              <w:t xml:space="preserve"> not less than 280 days prior to export and includes the animal’s individual NLIS identification number and date of the procedure, or</w:t>
            </w:r>
          </w:p>
          <w:p w14:paraId="12EDD105" w14:textId="1C546F1F" w:rsidR="00285AB5" w:rsidRPr="00285AB5" w:rsidRDefault="00285AB5" w:rsidP="007E0E4C">
            <w:pPr>
              <w:pStyle w:val="ListNumber2"/>
              <w:numPr>
                <w:ilvl w:val="1"/>
                <w:numId w:val="21"/>
              </w:numPr>
            </w:pPr>
            <w:r w:rsidRPr="00285AB5">
              <w:t xml:space="preserve">be pregnancy tested using manual palpation, approved blood test, or if the animal is too small to </w:t>
            </w:r>
            <w:proofErr w:type="gramStart"/>
            <w:r w:rsidRPr="00285AB5">
              <w:t>be manually palpated</w:t>
            </w:r>
            <w:proofErr w:type="gramEnd"/>
            <w:r w:rsidRPr="00285AB5">
              <w:t xml:space="preserve"> safely, ultrasound within 30 days prior to export, by a registered veterinarian who must certify in writing that the animal is not </w:t>
            </w:r>
            <w:r w:rsidRPr="00285AB5">
              <w:lastRenderedPageBreak/>
              <w:t>detectably pregnant. The certification must include the certifier’s name, registration number and signature, and the animal’s individual NLIS identification number and the date of the procedure.</w:t>
            </w:r>
          </w:p>
        </w:tc>
        <w:tc>
          <w:tcPr>
            <w:tcW w:w="2500" w:type="pct"/>
            <w:tcMar>
              <w:left w:w="108" w:type="dxa"/>
              <w:right w:w="108" w:type="dxa"/>
            </w:tcMar>
          </w:tcPr>
          <w:p w14:paraId="208E9A85" w14:textId="6CD6B8D8" w:rsidR="00285AB5" w:rsidRPr="00331E23" w:rsidRDefault="001F1FE9" w:rsidP="001F1FE9">
            <w:pPr>
              <w:pStyle w:val="ListNumber"/>
              <w:numPr>
                <w:ilvl w:val="0"/>
                <w:numId w:val="0"/>
              </w:numPr>
              <w:rPr>
                <w:lang w:val="en-US"/>
              </w:rPr>
            </w:pPr>
            <w:r>
              <w:rPr>
                <w:lang w:val="en-US"/>
              </w:rPr>
              <w:lastRenderedPageBreak/>
              <w:t>6.</w:t>
            </w:r>
            <w:r w:rsidR="00956033">
              <w:rPr>
                <w:lang w:val="en-US"/>
              </w:rPr>
              <w:t>3</w:t>
            </w:r>
            <w:r>
              <w:rPr>
                <w:lang w:val="en-US"/>
              </w:rPr>
              <w:t xml:space="preserve">.5 </w:t>
            </w:r>
            <w:r w:rsidR="00DA6873" w:rsidRPr="00923F46">
              <w:rPr>
                <w:lang w:val="en-US"/>
              </w:rPr>
              <w:t>Female buffalo sourced for export as feeder or slaughter animals must either be spayed or be not detectably pregnant according to the following</w:t>
            </w:r>
            <w:r w:rsidR="00C83C47">
              <w:rPr>
                <w:lang w:val="en-US"/>
              </w:rPr>
              <w:t xml:space="preserve"> criteria</w:t>
            </w:r>
            <w:r w:rsidR="00DA6873" w:rsidRPr="00923F46">
              <w:rPr>
                <w:lang w:val="en-US"/>
              </w:rPr>
              <w:t>:</w:t>
            </w:r>
          </w:p>
          <w:p w14:paraId="73DC4D57" w14:textId="43D625AE" w:rsidR="00DA6873" w:rsidRDefault="00DA6873" w:rsidP="007E0E4C">
            <w:pPr>
              <w:pStyle w:val="ListNumber2"/>
              <w:numPr>
                <w:ilvl w:val="1"/>
                <w:numId w:val="22"/>
              </w:numPr>
            </w:pPr>
            <w:r w:rsidRPr="00DA6873">
              <w:t xml:space="preserve">pregnancy testing must </w:t>
            </w:r>
            <w:proofErr w:type="gramStart"/>
            <w:r w:rsidRPr="00DA6873">
              <w:t>be performed</w:t>
            </w:r>
            <w:proofErr w:type="gramEnd"/>
            <w:r w:rsidRPr="00DA6873">
              <w:t xml:space="preserve"> by a registered veterinarian within 30 days prior to export by</w:t>
            </w:r>
            <w:r w:rsidR="002551E3">
              <w:t xml:space="preserve"> either</w:t>
            </w:r>
          </w:p>
          <w:p w14:paraId="1B546A30" w14:textId="48048D97" w:rsidR="00DA6873" w:rsidRDefault="00DA6873" w:rsidP="00AE025A">
            <w:pPr>
              <w:pStyle w:val="ListNumber3"/>
            </w:pPr>
            <w:r w:rsidRPr="00DA6873">
              <w:t>manual palpation</w:t>
            </w:r>
          </w:p>
          <w:p w14:paraId="72A23065" w14:textId="7952A135" w:rsidR="00DA6873" w:rsidRDefault="00DA6873" w:rsidP="00AE025A">
            <w:pPr>
              <w:pStyle w:val="ListNumber3"/>
            </w:pPr>
            <w:r w:rsidRPr="00DA6873">
              <w:t>an approved blood test</w:t>
            </w:r>
          </w:p>
          <w:p w14:paraId="0C2F3AB2" w14:textId="09706566" w:rsidR="00DA6873" w:rsidRDefault="00DA6873" w:rsidP="00AE025A">
            <w:pPr>
              <w:pStyle w:val="ListNumber3"/>
            </w:pPr>
            <w:r w:rsidRPr="00DA6873">
              <w:t>ultrasound</w:t>
            </w:r>
          </w:p>
          <w:p w14:paraId="0D7ED681" w14:textId="37EE9DB9" w:rsidR="00DA6873" w:rsidRDefault="00DA6873" w:rsidP="00AE025A">
            <w:pPr>
              <w:pStyle w:val="ListNumber2"/>
            </w:pPr>
            <w:r w:rsidRPr="00DA6873">
              <w:t xml:space="preserve">if spayed, the spay procedure must occur not less than 30 days prior to export if using the Willis </w:t>
            </w:r>
            <w:r w:rsidR="00BA27B2">
              <w:t>d</w:t>
            </w:r>
            <w:r w:rsidRPr="00DA6873">
              <w:t xml:space="preserve">ropped </w:t>
            </w:r>
            <w:r w:rsidR="00BA27B2">
              <w:t>o</w:t>
            </w:r>
            <w:r w:rsidRPr="00DA6873">
              <w:t xml:space="preserve">vary </w:t>
            </w:r>
            <w:r w:rsidR="00BA27B2">
              <w:t>t</w:t>
            </w:r>
            <w:r w:rsidRPr="00DA6873">
              <w:t>echnique or not occur less than 280</w:t>
            </w:r>
            <w:r w:rsidR="00BA27B2">
              <w:t xml:space="preserve"> days</w:t>
            </w:r>
            <w:r w:rsidRPr="00DA6873">
              <w:t xml:space="preserve"> prior to export if using any other technique</w:t>
            </w:r>
          </w:p>
          <w:p w14:paraId="48786563" w14:textId="0453BBE9" w:rsidR="00DA6873" w:rsidRPr="00285AB5" w:rsidRDefault="00DA6873" w:rsidP="00AE025A">
            <w:pPr>
              <w:pStyle w:val="ListNumber2"/>
            </w:pPr>
            <w:r w:rsidRPr="00DA6873">
              <w:t xml:space="preserve">animals must </w:t>
            </w:r>
            <w:proofErr w:type="gramStart"/>
            <w:r w:rsidRPr="00DA6873">
              <w:t>be accompanied</w:t>
            </w:r>
            <w:proofErr w:type="gramEnd"/>
            <w:r w:rsidRPr="00DA6873">
              <w:t xml:space="preserve"> by a spay declaration</w:t>
            </w:r>
            <w:r w:rsidR="009C36AA">
              <w:t xml:space="preserve"> or</w:t>
            </w:r>
            <w:r w:rsidRPr="00DA6873">
              <w:t xml:space="preserve"> pregnancy certification.</w:t>
            </w:r>
          </w:p>
        </w:tc>
      </w:tr>
      <w:tr w:rsidR="00285AB5" w:rsidRPr="00285AB5" w14:paraId="304A39C2" w14:textId="77777777" w:rsidTr="007427B0">
        <w:tc>
          <w:tcPr>
            <w:tcW w:w="2500" w:type="pct"/>
            <w:tcMar>
              <w:left w:w="108" w:type="dxa"/>
              <w:right w:w="108" w:type="dxa"/>
            </w:tcMar>
            <w:vAlign w:val="center"/>
          </w:tcPr>
          <w:p w14:paraId="21D720F9" w14:textId="05FEBB18" w:rsidR="00285AB5" w:rsidRDefault="001F1FE9" w:rsidP="001F1FE9">
            <w:pPr>
              <w:pStyle w:val="ListNumber"/>
              <w:numPr>
                <w:ilvl w:val="0"/>
                <w:numId w:val="0"/>
              </w:numPr>
              <w:rPr>
                <w:b/>
              </w:rPr>
            </w:pPr>
            <w:r>
              <w:t xml:space="preserve">6.3.6 </w:t>
            </w:r>
            <w:r w:rsidR="009773B2" w:rsidRPr="009773B2">
              <w:t>Female buffalo sourced for export as breeder animals must be no more than 220 days pregnant at the scheduled date of export, unless otherwise provided in a last third of pregnancy management plan approved in writing by the department, and must be pregnancy tested:</w:t>
            </w:r>
          </w:p>
          <w:p w14:paraId="5EDF22D8" w14:textId="77777777" w:rsidR="009773B2" w:rsidRDefault="009773B2" w:rsidP="007E0E4C">
            <w:pPr>
              <w:pStyle w:val="ListNumber2"/>
              <w:numPr>
                <w:ilvl w:val="1"/>
                <w:numId w:val="23"/>
              </w:numPr>
            </w:pPr>
            <w:r w:rsidRPr="009773B2">
              <w:t>by a registered veterinarian using an approved blood test, and</w:t>
            </w:r>
          </w:p>
          <w:p w14:paraId="071CD674" w14:textId="77777777" w:rsidR="009773B2" w:rsidRDefault="009773B2" w:rsidP="00AE025A">
            <w:pPr>
              <w:pStyle w:val="ListNumber3"/>
            </w:pPr>
            <w:r w:rsidRPr="009773B2">
              <w:t xml:space="preserve">if the test result is negative, </w:t>
            </w:r>
            <w:proofErr w:type="gramStart"/>
            <w:r w:rsidRPr="009773B2">
              <w:t>be certified</w:t>
            </w:r>
            <w:proofErr w:type="gramEnd"/>
            <w:r w:rsidRPr="009773B2">
              <w:t xml:space="preserve"> in writing as not detectably pregnant, or</w:t>
            </w:r>
          </w:p>
          <w:p w14:paraId="115477EA" w14:textId="77777777" w:rsidR="009773B2" w:rsidRDefault="009773B2" w:rsidP="00AE025A">
            <w:pPr>
              <w:pStyle w:val="ListNumber3"/>
            </w:pPr>
            <w:r w:rsidRPr="009773B2">
              <w:t>if the test result is positive, undergo testing as per b) or c), or</w:t>
            </w:r>
          </w:p>
          <w:p w14:paraId="0A08C3E0" w14:textId="77777777" w:rsidR="009773B2" w:rsidRDefault="009773B2" w:rsidP="00AE025A">
            <w:pPr>
              <w:pStyle w:val="ListNumber2"/>
            </w:pPr>
            <w:r w:rsidRPr="009773B2">
              <w:t>by a registered veterinarian that attests to current experience and competency in buffalo pregnancy diagnosis, using manual palpation, and</w:t>
            </w:r>
          </w:p>
          <w:p w14:paraId="51448035" w14:textId="77777777" w:rsidR="001734E1" w:rsidRDefault="001734E1" w:rsidP="00AE025A">
            <w:pPr>
              <w:pStyle w:val="ListNumber3"/>
            </w:pPr>
            <w:r w:rsidRPr="001734E1">
              <w:t xml:space="preserve">if the test result is negative, </w:t>
            </w:r>
            <w:proofErr w:type="gramStart"/>
            <w:r w:rsidRPr="001734E1">
              <w:t>be certified</w:t>
            </w:r>
            <w:proofErr w:type="gramEnd"/>
            <w:r w:rsidRPr="001734E1">
              <w:t xml:space="preserve"> in writing as not detectably pregnant, or</w:t>
            </w:r>
          </w:p>
          <w:p w14:paraId="03DE4BA0" w14:textId="77777777" w:rsidR="001734E1" w:rsidRDefault="001734E1" w:rsidP="00AE025A">
            <w:pPr>
              <w:pStyle w:val="ListNumber3"/>
            </w:pPr>
            <w:r w:rsidRPr="001734E1">
              <w:t xml:space="preserve">if the test result is positive, </w:t>
            </w:r>
            <w:proofErr w:type="gramStart"/>
            <w:r w:rsidRPr="001734E1">
              <w:t>be certified</w:t>
            </w:r>
            <w:proofErr w:type="gramEnd"/>
            <w:r w:rsidRPr="001734E1">
              <w:t xml:space="preserve"> in writing as pregnant with number of days pregnant stated, or</w:t>
            </w:r>
          </w:p>
          <w:p w14:paraId="5E1D5573" w14:textId="77777777" w:rsidR="001734E1" w:rsidRDefault="001734E1" w:rsidP="00AE025A">
            <w:pPr>
              <w:pStyle w:val="ListNumber2"/>
            </w:pPr>
            <w:r w:rsidRPr="001734E1">
              <w:t xml:space="preserve">by a registered veterinarian that </w:t>
            </w:r>
            <w:proofErr w:type="gramStart"/>
            <w:r w:rsidRPr="001734E1">
              <w:t>is accredited</w:t>
            </w:r>
            <w:proofErr w:type="gramEnd"/>
            <w:r w:rsidRPr="001734E1">
              <w:t xml:space="preserve"> under the </w:t>
            </w:r>
            <w:proofErr w:type="spellStart"/>
            <w:r w:rsidRPr="001734E1">
              <w:t>PREgCHECK</w:t>
            </w:r>
            <w:proofErr w:type="spellEnd"/>
            <w:r w:rsidRPr="001734E1">
              <w:t xml:space="preserve"> (NCPD) scheme if the animal is too small to </w:t>
            </w:r>
            <w:proofErr w:type="gramStart"/>
            <w:r w:rsidRPr="001734E1">
              <w:t>be manually palpated</w:t>
            </w:r>
            <w:proofErr w:type="gramEnd"/>
            <w:r w:rsidRPr="001734E1">
              <w:t xml:space="preserve"> safely, using ultrasound, and</w:t>
            </w:r>
          </w:p>
          <w:p w14:paraId="2D8A603F" w14:textId="77777777" w:rsidR="001734E1" w:rsidRDefault="001734E1" w:rsidP="00AE025A">
            <w:pPr>
              <w:pStyle w:val="ListNumber3"/>
            </w:pPr>
            <w:r w:rsidRPr="001734E1">
              <w:t xml:space="preserve">if the test result is negative, </w:t>
            </w:r>
            <w:proofErr w:type="gramStart"/>
            <w:r w:rsidRPr="001734E1">
              <w:t>be certified</w:t>
            </w:r>
            <w:proofErr w:type="gramEnd"/>
            <w:r w:rsidRPr="001734E1">
              <w:t xml:space="preserve"> in writing as not detectably pregnant, or</w:t>
            </w:r>
          </w:p>
          <w:p w14:paraId="0897B430" w14:textId="77777777" w:rsidR="001734E1" w:rsidRDefault="001734E1" w:rsidP="00AE025A">
            <w:pPr>
              <w:pStyle w:val="ListNumber3"/>
            </w:pPr>
            <w:r w:rsidRPr="001734E1">
              <w:lastRenderedPageBreak/>
              <w:t xml:space="preserve">if the test result is positive, </w:t>
            </w:r>
            <w:proofErr w:type="gramStart"/>
            <w:r w:rsidRPr="001734E1">
              <w:t>be certified</w:t>
            </w:r>
            <w:proofErr w:type="gramEnd"/>
            <w:r w:rsidRPr="001734E1">
              <w:t xml:space="preserve"> in writing as pregnant with number of days pregnant stated, and</w:t>
            </w:r>
          </w:p>
          <w:p w14:paraId="0A312755" w14:textId="6D088A52" w:rsidR="001734E1" w:rsidRPr="00285AB5" w:rsidRDefault="001734E1" w:rsidP="00AE025A">
            <w:pPr>
              <w:pStyle w:val="ListNumber2"/>
            </w:pPr>
            <w:r w:rsidRPr="001734E1">
              <w:t xml:space="preserve">with the certification </w:t>
            </w:r>
            <w:proofErr w:type="gramStart"/>
            <w:r w:rsidRPr="001734E1">
              <w:t>stating</w:t>
            </w:r>
            <w:proofErr w:type="gramEnd"/>
            <w:r w:rsidRPr="001734E1">
              <w:t xml:space="preserve"> the animal’s individual NLIS identification number and date of the procedure, the certifier’s name, registration number and signature, their </w:t>
            </w:r>
            <w:proofErr w:type="spellStart"/>
            <w:r w:rsidRPr="001734E1">
              <w:t>PREgCHECK</w:t>
            </w:r>
            <w:proofErr w:type="spellEnd"/>
            <w:r w:rsidR="008D4337">
              <w:t>-</w:t>
            </w:r>
            <w:r w:rsidRPr="001734E1">
              <w:t xml:space="preserve">accreditation number and a statement of their accreditation if ultrasound </w:t>
            </w:r>
            <w:proofErr w:type="gramStart"/>
            <w:r w:rsidRPr="001734E1">
              <w:t>is used</w:t>
            </w:r>
            <w:proofErr w:type="gramEnd"/>
            <w:r w:rsidRPr="001734E1">
              <w:t>, and the animal’s individual NLIS identification number. Certification is valid for 60 days for not detectably pregnant buffalo, from the date of the procedure.</w:t>
            </w:r>
          </w:p>
        </w:tc>
        <w:tc>
          <w:tcPr>
            <w:tcW w:w="2500" w:type="pct"/>
            <w:tcMar>
              <w:left w:w="108" w:type="dxa"/>
              <w:right w:w="108" w:type="dxa"/>
            </w:tcMar>
          </w:tcPr>
          <w:p w14:paraId="18E8BFE4" w14:textId="1E120F71" w:rsidR="00285AB5" w:rsidRDefault="001F1FE9" w:rsidP="001F1FE9">
            <w:pPr>
              <w:pStyle w:val="ListNumber"/>
              <w:numPr>
                <w:ilvl w:val="0"/>
                <w:numId w:val="0"/>
              </w:numPr>
            </w:pPr>
            <w:r>
              <w:lastRenderedPageBreak/>
              <w:t xml:space="preserve">6.3.6 </w:t>
            </w:r>
            <w:r w:rsidR="001734E1" w:rsidRPr="001734E1">
              <w:t xml:space="preserve">Female buffalo sourced for export as breeder animals must be no more than 220 days pregnant at the scheduled date of export, unless otherwise provided </w:t>
            </w:r>
            <w:r w:rsidR="00C7170A">
              <w:t xml:space="preserve">for </w:t>
            </w:r>
            <w:r w:rsidR="001734E1" w:rsidRPr="001734E1">
              <w:t xml:space="preserve">in a last third of pregnancy management plan approved in writing by the department and must </w:t>
            </w:r>
            <w:proofErr w:type="gramStart"/>
            <w:r w:rsidR="001734E1" w:rsidRPr="001734E1">
              <w:t>be accompanied</w:t>
            </w:r>
            <w:proofErr w:type="gramEnd"/>
            <w:r w:rsidR="001734E1" w:rsidRPr="001734E1">
              <w:t xml:space="preserve"> by pregnancy certification. Pregnancy testing must </w:t>
            </w:r>
            <w:proofErr w:type="gramStart"/>
            <w:r w:rsidR="001734E1" w:rsidRPr="001734E1">
              <w:t>be performed</w:t>
            </w:r>
            <w:proofErr w:type="gramEnd"/>
            <w:r w:rsidR="001734E1" w:rsidRPr="001734E1">
              <w:t xml:space="preserve"> by a registered veterinarian according to the following</w:t>
            </w:r>
            <w:r w:rsidR="00C83C47">
              <w:t xml:space="preserve"> criteria</w:t>
            </w:r>
            <w:r w:rsidR="001734E1" w:rsidRPr="001734E1">
              <w:t>:</w:t>
            </w:r>
          </w:p>
          <w:p w14:paraId="0E481FC4" w14:textId="5EA23EB4" w:rsidR="001734E1" w:rsidRDefault="001734E1" w:rsidP="007E0E4C">
            <w:pPr>
              <w:pStyle w:val="ListNumber2"/>
              <w:numPr>
                <w:ilvl w:val="1"/>
                <w:numId w:val="24"/>
              </w:numPr>
            </w:pPr>
            <w:r w:rsidRPr="001734E1">
              <w:t>an approved blood test and if the test result is positive, undergo further testing as per b)</w:t>
            </w:r>
            <w:r w:rsidR="002551E3">
              <w:t>, or</w:t>
            </w:r>
          </w:p>
          <w:p w14:paraId="6E7E733F" w14:textId="6E392156" w:rsidR="001734E1" w:rsidRDefault="001734E1" w:rsidP="007E0E4C">
            <w:pPr>
              <w:pStyle w:val="ListNumber2"/>
              <w:numPr>
                <w:ilvl w:val="1"/>
                <w:numId w:val="24"/>
              </w:numPr>
            </w:pPr>
            <w:r w:rsidRPr="001734E1">
              <w:t xml:space="preserve">by manual </w:t>
            </w:r>
            <w:r w:rsidRPr="00BA27B2">
              <w:t>palpation or ultrasound</w:t>
            </w:r>
          </w:p>
          <w:p w14:paraId="1ABEA5D9" w14:textId="5878F482" w:rsidR="001734E1" w:rsidRPr="00285AB5" w:rsidRDefault="00D41EC2" w:rsidP="007E0E4C">
            <w:pPr>
              <w:pStyle w:val="ListNumber2"/>
              <w:numPr>
                <w:ilvl w:val="1"/>
                <w:numId w:val="24"/>
              </w:numPr>
            </w:pPr>
            <w:r w:rsidRPr="00D41EC2">
              <w:t xml:space="preserve">for not detectably pregnant </w:t>
            </w:r>
            <w:r>
              <w:t>buffalo</w:t>
            </w:r>
            <w:r w:rsidRPr="00D41EC2">
              <w:t xml:space="preserve">, the pregnancy </w:t>
            </w:r>
            <w:r>
              <w:t>certification</w:t>
            </w:r>
            <w:r w:rsidRPr="00D41EC2">
              <w:t xml:space="preserve"> is valid for 60 days from the date of the procedure</w:t>
            </w:r>
            <w:r w:rsidR="002551E3">
              <w:t>.</w:t>
            </w:r>
          </w:p>
        </w:tc>
      </w:tr>
    </w:tbl>
    <w:p w14:paraId="12616182" w14:textId="0E2113D3" w:rsidR="00E0693A" w:rsidRDefault="00A821B6" w:rsidP="007B2F40">
      <w:pPr>
        <w:pStyle w:val="Caption"/>
        <w:spacing w:before="240"/>
      </w:pPr>
      <w:bookmarkStart w:id="46" w:name="_Ref195101778"/>
      <w:bookmarkStart w:id="47" w:name="_Toc198705693"/>
      <w:bookmarkEnd w:id="45"/>
      <w:r>
        <w:t xml:space="preserve">Table </w:t>
      </w:r>
      <w:r>
        <w:fldChar w:fldCharType="begin"/>
      </w:r>
      <w:r>
        <w:instrText xml:space="preserve"> SEQ Table \* ARABIC </w:instrText>
      </w:r>
      <w:r>
        <w:fldChar w:fldCharType="separate"/>
      </w:r>
      <w:r w:rsidR="004F2D80">
        <w:rPr>
          <w:noProof/>
        </w:rPr>
        <w:t>6</w:t>
      </w:r>
      <w:r>
        <w:fldChar w:fldCharType="end"/>
      </w:r>
      <w:bookmarkEnd w:id="46"/>
      <w:r w:rsidR="001734E1">
        <w:t xml:space="preserve"> </w:t>
      </w:r>
      <w:r w:rsidR="00811169">
        <w:t xml:space="preserve">Existing and proposed </w:t>
      </w:r>
      <w:r w:rsidR="007B2F40">
        <w:t>c</w:t>
      </w:r>
      <w:r w:rsidR="001734E1">
        <w:t>attle requirements by air</w:t>
      </w:r>
      <w:bookmarkEnd w:id="47"/>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001"/>
        <w:gridCol w:w="7001"/>
      </w:tblGrid>
      <w:tr w:rsidR="00236FCA" w:rsidRPr="00236FCA" w14:paraId="5715F449" w14:textId="77777777" w:rsidTr="00A431F7">
        <w:trPr>
          <w:cantSplit/>
          <w:tblHeader/>
        </w:trPr>
        <w:tc>
          <w:tcPr>
            <w:tcW w:w="2500" w:type="pct"/>
            <w:tcMar>
              <w:left w:w="108" w:type="dxa"/>
              <w:right w:w="108" w:type="dxa"/>
            </w:tcMar>
          </w:tcPr>
          <w:p w14:paraId="7A3523C2" w14:textId="47E4D831" w:rsidR="00236FCA" w:rsidRPr="00236FCA" w:rsidRDefault="00236FCA" w:rsidP="00D61DB9">
            <w:pPr>
              <w:pStyle w:val="TableHeading"/>
            </w:pPr>
            <w:r w:rsidRPr="00236FCA">
              <w:t>ASEL 3.3 version</w:t>
            </w:r>
          </w:p>
        </w:tc>
        <w:tc>
          <w:tcPr>
            <w:tcW w:w="2500" w:type="pct"/>
            <w:tcMar>
              <w:left w:w="108" w:type="dxa"/>
              <w:right w:w="108" w:type="dxa"/>
            </w:tcMar>
          </w:tcPr>
          <w:p w14:paraId="63A9D37E" w14:textId="2049D271" w:rsidR="00236FCA" w:rsidRPr="00236FCA" w:rsidRDefault="00AF7374" w:rsidP="00236FCA">
            <w:pPr>
              <w:pStyle w:val="TableHeading"/>
              <w:rPr>
                <w:highlight w:val="yellow"/>
              </w:rPr>
            </w:pPr>
            <w:r w:rsidRPr="00AF7374">
              <w:rPr>
                <w:rFonts w:cstheme="minorHAnsi"/>
                <w:bCs/>
              </w:rPr>
              <w:t>Proposed ASEL 4.0 version</w:t>
            </w:r>
          </w:p>
        </w:tc>
      </w:tr>
      <w:tr w:rsidR="00236FCA" w:rsidRPr="00236FCA" w14:paraId="34620E6A" w14:textId="77777777" w:rsidTr="001F1FE9">
        <w:tc>
          <w:tcPr>
            <w:tcW w:w="2500" w:type="pct"/>
            <w:tcMar>
              <w:left w:w="108" w:type="dxa"/>
              <w:right w:w="108" w:type="dxa"/>
            </w:tcMar>
          </w:tcPr>
          <w:p w14:paraId="080B59F6" w14:textId="5A5DB77C" w:rsidR="00236FCA" w:rsidRDefault="00735023" w:rsidP="00735023">
            <w:pPr>
              <w:pStyle w:val="ListNumber"/>
              <w:numPr>
                <w:ilvl w:val="0"/>
                <w:numId w:val="0"/>
              </w:numPr>
            </w:pPr>
            <w:r>
              <w:t xml:space="preserve">6.5.4 </w:t>
            </w:r>
            <w:r w:rsidR="00236FCA" w:rsidRPr="00236FCA">
              <w:t>Female cattle sourced for export as feeder or slaughter animals must:</w:t>
            </w:r>
          </w:p>
          <w:p w14:paraId="1ED12DDF" w14:textId="77777777" w:rsidR="00236FCA" w:rsidRDefault="00236FCA" w:rsidP="007E0E4C">
            <w:pPr>
              <w:pStyle w:val="ListNumber2"/>
              <w:numPr>
                <w:ilvl w:val="1"/>
                <w:numId w:val="25"/>
              </w:numPr>
              <w:ind w:left="850" w:hanging="425"/>
            </w:pPr>
            <w:proofErr w:type="gramStart"/>
            <w:r w:rsidRPr="00236FCA">
              <w:t>be accompanied</w:t>
            </w:r>
            <w:proofErr w:type="gramEnd"/>
            <w:r w:rsidRPr="00236FCA">
              <w:t xml:space="preserve"> by a vendor spay declaration from the owner or manager of the premises where the procedure </w:t>
            </w:r>
            <w:proofErr w:type="gramStart"/>
            <w:r w:rsidRPr="00236FCA">
              <w:t>was performed</w:t>
            </w:r>
            <w:proofErr w:type="gramEnd"/>
            <w:r w:rsidRPr="00236FCA">
              <w:t xml:space="preserve"> including name, contact information and signature, that certifies that the animal has </w:t>
            </w:r>
            <w:proofErr w:type="gramStart"/>
            <w:r w:rsidRPr="00236FCA">
              <w:t>been spayed</w:t>
            </w:r>
            <w:proofErr w:type="gramEnd"/>
            <w:r w:rsidRPr="00236FCA">
              <w:t xml:space="preserve"> not less than 30 days prior to export using the Willis dropped ovary technique and includes the animal’s individual NLIS identification number and date of the procedure, or</w:t>
            </w:r>
          </w:p>
          <w:p w14:paraId="7400E88F" w14:textId="77777777" w:rsidR="00236FCA" w:rsidRDefault="00236FCA" w:rsidP="007E0E4C">
            <w:pPr>
              <w:pStyle w:val="ListNumber2"/>
              <w:numPr>
                <w:ilvl w:val="1"/>
                <w:numId w:val="25"/>
              </w:numPr>
              <w:ind w:left="850" w:hanging="425"/>
            </w:pPr>
            <w:proofErr w:type="gramStart"/>
            <w:r w:rsidRPr="00236FCA">
              <w:t>be accompanied</w:t>
            </w:r>
            <w:proofErr w:type="gramEnd"/>
            <w:r w:rsidRPr="00236FCA">
              <w:t xml:space="preserve"> by a vendor spay declaration from the owner or manager of the premises where the procedure </w:t>
            </w:r>
            <w:proofErr w:type="gramStart"/>
            <w:r w:rsidRPr="00236FCA">
              <w:t>was performed</w:t>
            </w:r>
            <w:proofErr w:type="gramEnd"/>
            <w:r w:rsidRPr="00236FCA">
              <w:t xml:space="preserve"> including name, contact information and signature, that certifies that the animal has </w:t>
            </w:r>
            <w:proofErr w:type="gramStart"/>
            <w:r w:rsidRPr="00236FCA">
              <w:t>been spayed</w:t>
            </w:r>
            <w:proofErr w:type="gramEnd"/>
            <w:r w:rsidRPr="00236FCA">
              <w:t xml:space="preserve"> not less than 280 days prior to export and includes the animal’s individual NLIS identification number and date of the procedure, or</w:t>
            </w:r>
          </w:p>
          <w:p w14:paraId="004967EB" w14:textId="20EDDB1D" w:rsidR="00E4176B" w:rsidRPr="00236FCA" w:rsidRDefault="00E4176B" w:rsidP="007E0E4C">
            <w:pPr>
              <w:pStyle w:val="ListNumber2"/>
              <w:numPr>
                <w:ilvl w:val="1"/>
                <w:numId w:val="25"/>
              </w:numPr>
              <w:ind w:left="850" w:hanging="425"/>
            </w:pPr>
            <w:r w:rsidRPr="00E4176B">
              <w:lastRenderedPageBreak/>
              <w:t xml:space="preserve">be pregnancy tested using manual palpation, approved blood test, or if the animal is too small to </w:t>
            </w:r>
            <w:proofErr w:type="gramStart"/>
            <w:r w:rsidRPr="00E4176B">
              <w:t>be manually palpated</w:t>
            </w:r>
            <w:proofErr w:type="gramEnd"/>
            <w:r w:rsidRPr="00E4176B">
              <w:t xml:space="preserve"> safely, ultrasound within 30 days prior to export, by a registered veterinarian who must certify in writing that the animal is not detectably pregnant. The certification must include the certifier’s name, registration number and signature, and the animal’s individual NLIS identification number and the date of the procedure.</w:t>
            </w:r>
          </w:p>
        </w:tc>
        <w:tc>
          <w:tcPr>
            <w:tcW w:w="2500" w:type="pct"/>
            <w:tcMar>
              <w:left w:w="108" w:type="dxa"/>
              <w:right w:w="108" w:type="dxa"/>
            </w:tcMar>
          </w:tcPr>
          <w:p w14:paraId="2CC93403" w14:textId="28FBCE79" w:rsidR="00236FCA" w:rsidRDefault="00735023" w:rsidP="00735023">
            <w:pPr>
              <w:pStyle w:val="ListNumber"/>
              <w:numPr>
                <w:ilvl w:val="0"/>
                <w:numId w:val="0"/>
              </w:numPr>
            </w:pPr>
            <w:r>
              <w:lastRenderedPageBreak/>
              <w:t xml:space="preserve">6.5.4 </w:t>
            </w:r>
            <w:r w:rsidR="00E4176B" w:rsidRPr="00E4176B">
              <w:t xml:space="preserve">Female cattle sourced for export as feeder or slaughter animals must either </w:t>
            </w:r>
            <w:proofErr w:type="gramStart"/>
            <w:r w:rsidR="00E4176B" w:rsidRPr="00E4176B">
              <w:t>be spayed</w:t>
            </w:r>
            <w:proofErr w:type="gramEnd"/>
            <w:r w:rsidR="00E4176B" w:rsidRPr="00E4176B">
              <w:t xml:space="preserve"> or be not detectably pregnant according to the following</w:t>
            </w:r>
            <w:r w:rsidR="00C83C47">
              <w:t xml:space="preserve"> criteria</w:t>
            </w:r>
            <w:r w:rsidR="00E4176B" w:rsidRPr="00E4176B">
              <w:t>:</w:t>
            </w:r>
          </w:p>
          <w:p w14:paraId="0DDEB550" w14:textId="7BC8AA41" w:rsidR="00E4176B" w:rsidRDefault="00E4176B" w:rsidP="007E0E4C">
            <w:pPr>
              <w:pStyle w:val="ListNumber2"/>
              <w:numPr>
                <w:ilvl w:val="1"/>
                <w:numId w:val="26"/>
              </w:numPr>
            </w:pPr>
            <w:r w:rsidRPr="00E4176B">
              <w:t xml:space="preserve">pregnancy testing must </w:t>
            </w:r>
            <w:proofErr w:type="gramStart"/>
            <w:r w:rsidRPr="00E4176B">
              <w:t>be performed</w:t>
            </w:r>
            <w:proofErr w:type="gramEnd"/>
            <w:r w:rsidRPr="00E4176B">
              <w:t xml:space="preserve"> by a registered veterinarian within 30 days prior to export by</w:t>
            </w:r>
            <w:r w:rsidR="00A421F6">
              <w:t xml:space="preserve"> either</w:t>
            </w:r>
          </w:p>
          <w:p w14:paraId="206BF25D" w14:textId="288AAADB" w:rsidR="00E4176B" w:rsidRDefault="00E4176B" w:rsidP="00AE025A">
            <w:pPr>
              <w:pStyle w:val="ListNumber3"/>
            </w:pPr>
            <w:r w:rsidRPr="00E4176B">
              <w:t>manual palpation</w:t>
            </w:r>
          </w:p>
          <w:p w14:paraId="2C712901" w14:textId="642FB2B0" w:rsidR="00E4176B" w:rsidRDefault="00E4176B" w:rsidP="00AE025A">
            <w:pPr>
              <w:pStyle w:val="ListNumber3"/>
            </w:pPr>
            <w:r w:rsidRPr="00E4176B">
              <w:t>an approved blood test</w:t>
            </w:r>
          </w:p>
          <w:p w14:paraId="03545617" w14:textId="0650F7FA" w:rsidR="00E4176B" w:rsidRDefault="00E4176B" w:rsidP="00AE025A">
            <w:pPr>
              <w:pStyle w:val="ListNumber3"/>
            </w:pPr>
            <w:r w:rsidRPr="00E4176B">
              <w:t>ultrasound</w:t>
            </w:r>
          </w:p>
          <w:p w14:paraId="56AFFFD2" w14:textId="6B45F421" w:rsidR="00B553B1" w:rsidRDefault="00B553B1" w:rsidP="00AE025A">
            <w:pPr>
              <w:pStyle w:val="ListNumber2"/>
            </w:pPr>
            <w:r w:rsidRPr="00B553B1">
              <w:t>if spayed, the spay procedure must occur not less than 30 days prior to export if using the Willis dropped ovary technique or not less than 280 days prior to export if using any other technique</w:t>
            </w:r>
          </w:p>
          <w:p w14:paraId="1B245C38" w14:textId="29AF4FFE" w:rsidR="00B553B1" w:rsidRPr="00236FCA" w:rsidRDefault="00B553B1" w:rsidP="00AE025A">
            <w:pPr>
              <w:pStyle w:val="ListNumber2"/>
            </w:pPr>
            <w:r w:rsidRPr="00AE025A">
              <w:lastRenderedPageBreak/>
              <w:t>animals</w:t>
            </w:r>
            <w:r w:rsidRPr="00B553B1">
              <w:t xml:space="preserve"> must </w:t>
            </w:r>
            <w:proofErr w:type="gramStart"/>
            <w:r w:rsidRPr="00B553B1">
              <w:t>be accompanied</w:t>
            </w:r>
            <w:proofErr w:type="gramEnd"/>
            <w:r w:rsidRPr="00B553B1">
              <w:t xml:space="preserve"> by a spay declaration or pregnancy certification.</w:t>
            </w:r>
          </w:p>
        </w:tc>
      </w:tr>
      <w:tr w:rsidR="00236FCA" w:rsidRPr="00236FCA" w14:paraId="47B3FAA0" w14:textId="77777777" w:rsidTr="00735023">
        <w:tc>
          <w:tcPr>
            <w:tcW w:w="2500" w:type="pct"/>
            <w:tcMar>
              <w:left w:w="108" w:type="dxa"/>
              <w:right w:w="108" w:type="dxa"/>
            </w:tcMar>
          </w:tcPr>
          <w:p w14:paraId="4F83C418" w14:textId="101C1951" w:rsidR="00236FCA" w:rsidRDefault="00735023" w:rsidP="00735023">
            <w:pPr>
              <w:pStyle w:val="ListNumber"/>
              <w:numPr>
                <w:ilvl w:val="0"/>
                <w:numId w:val="0"/>
              </w:numPr>
            </w:pPr>
            <w:r>
              <w:lastRenderedPageBreak/>
              <w:t xml:space="preserve">6.5.5 </w:t>
            </w:r>
            <w:r w:rsidR="00B553B1" w:rsidRPr="00B553B1">
              <w:t>Female cattle sourced for export as breeder animals must be no more than 190 days pregnant at the scheduled date of export, unless otherwise provided in a last third of pregnancy management plan approved in writing by the department, and must be pregnancy tested:</w:t>
            </w:r>
          </w:p>
          <w:p w14:paraId="7912137D" w14:textId="77777777" w:rsidR="00B553B1" w:rsidRDefault="00B553B1" w:rsidP="007E0E4C">
            <w:pPr>
              <w:pStyle w:val="ListNumber2"/>
              <w:numPr>
                <w:ilvl w:val="1"/>
                <w:numId w:val="27"/>
              </w:numPr>
            </w:pPr>
            <w:r w:rsidRPr="00B553B1">
              <w:t>by a registered veterinarian using an approved blood test, and</w:t>
            </w:r>
          </w:p>
          <w:p w14:paraId="221B0A03" w14:textId="77777777" w:rsidR="00B553B1" w:rsidRDefault="00B553B1" w:rsidP="00735023">
            <w:pPr>
              <w:pStyle w:val="ListNumber3"/>
            </w:pPr>
            <w:r w:rsidRPr="00B553B1">
              <w:t xml:space="preserve">if the test result is negative, </w:t>
            </w:r>
            <w:proofErr w:type="gramStart"/>
            <w:r w:rsidRPr="00B553B1">
              <w:t>be certified</w:t>
            </w:r>
            <w:proofErr w:type="gramEnd"/>
            <w:r w:rsidRPr="00B553B1">
              <w:t xml:space="preserve"> in writing as not detectably pregnant, or</w:t>
            </w:r>
          </w:p>
          <w:p w14:paraId="594F046D" w14:textId="77777777" w:rsidR="00B553B1" w:rsidRDefault="00B553B1" w:rsidP="00735023">
            <w:pPr>
              <w:pStyle w:val="ListNumber3"/>
            </w:pPr>
            <w:r w:rsidRPr="00B553B1">
              <w:t>if the test result is positive, undergo testing as per b) or c), or</w:t>
            </w:r>
          </w:p>
          <w:p w14:paraId="60DFAF04" w14:textId="77777777" w:rsidR="00B553B1" w:rsidRDefault="00B553B1" w:rsidP="00735023">
            <w:pPr>
              <w:pStyle w:val="ListNumber2"/>
            </w:pPr>
            <w:r w:rsidRPr="00B553B1">
              <w:t>by a registered veterinarian that attests to current experience and competency in cattle pregnancy diagnosis, using manual palpation, and</w:t>
            </w:r>
          </w:p>
          <w:p w14:paraId="7C1E060A" w14:textId="77777777" w:rsidR="00B553B1" w:rsidRDefault="00B553B1" w:rsidP="00735023">
            <w:pPr>
              <w:pStyle w:val="ListNumber3"/>
            </w:pPr>
            <w:r w:rsidRPr="00B553B1">
              <w:t xml:space="preserve">if the test result is negative, </w:t>
            </w:r>
            <w:proofErr w:type="gramStart"/>
            <w:r w:rsidRPr="00B553B1">
              <w:t>be certified</w:t>
            </w:r>
            <w:proofErr w:type="gramEnd"/>
            <w:r w:rsidRPr="00B553B1">
              <w:t xml:space="preserve"> in writing as not detectably pregnant, or</w:t>
            </w:r>
          </w:p>
          <w:p w14:paraId="6AF96B2D" w14:textId="77777777" w:rsidR="00B553B1" w:rsidRDefault="00B553B1" w:rsidP="00735023">
            <w:pPr>
              <w:pStyle w:val="ListNumber3"/>
            </w:pPr>
            <w:r w:rsidRPr="00B553B1">
              <w:t xml:space="preserve">if the test result is positive, </w:t>
            </w:r>
            <w:proofErr w:type="gramStart"/>
            <w:r w:rsidRPr="00B553B1">
              <w:t>be certified</w:t>
            </w:r>
            <w:proofErr w:type="gramEnd"/>
            <w:r w:rsidRPr="00B553B1">
              <w:t xml:space="preserve"> in writing as pregnant with number of days pregnant stated, or</w:t>
            </w:r>
          </w:p>
          <w:p w14:paraId="253CF8B3" w14:textId="77777777" w:rsidR="00B553B1" w:rsidRDefault="00B553B1" w:rsidP="00735023">
            <w:pPr>
              <w:pStyle w:val="ListNumber2"/>
            </w:pPr>
            <w:r w:rsidRPr="00B553B1">
              <w:lastRenderedPageBreak/>
              <w:t xml:space="preserve">by a registered veterinarian that </w:t>
            </w:r>
            <w:proofErr w:type="gramStart"/>
            <w:r w:rsidRPr="00B553B1">
              <w:t>is accredited</w:t>
            </w:r>
            <w:proofErr w:type="gramEnd"/>
            <w:r w:rsidRPr="00B553B1">
              <w:t xml:space="preserve"> under the </w:t>
            </w:r>
            <w:proofErr w:type="spellStart"/>
            <w:r w:rsidRPr="00B553B1">
              <w:t>PREgCHECK</w:t>
            </w:r>
            <w:proofErr w:type="spellEnd"/>
            <w:r w:rsidRPr="00B553B1">
              <w:t xml:space="preserve"> (NCPD) scheme if the animal is too small to </w:t>
            </w:r>
            <w:proofErr w:type="gramStart"/>
            <w:r w:rsidRPr="00B553B1">
              <w:t>be manually palpated</w:t>
            </w:r>
            <w:proofErr w:type="gramEnd"/>
            <w:r w:rsidRPr="00B553B1">
              <w:t xml:space="preserve"> safely, using ultrasound, and</w:t>
            </w:r>
          </w:p>
          <w:p w14:paraId="70647F77" w14:textId="77777777" w:rsidR="00B553B1" w:rsidRDefault="00B553B1" w:rsidP="00735023">
            <w:pPr>
              <w:pStyle w:val="ListNumber3"/>
            </w:pPr>
            <w:r w:rsidRPr="00B553B1">
              <w:t xml:space="preserve">if the test result is negative, </w:t>
            </w:r>
            <w:proofErr w:type="gramStart"/>
            <w:r w:rsidRPr="00B553B1">
              <w:t>be certified</w:t>
            </w:r>
            <w:proofErr w:type="gramEnd"/>
            <w:r w:rsidRPr="00B553B1">
              <w:t xml:space="preserve"> in writing as not detectably pregnant, or</w:t>
            </w:r>
          </w:p>
          <w:p w14:paraId="042204AA" w14:textId="77777777" w:rsidR="00B553B1" w:rsidRDefault="00B553B1" w:rsidP="00735023">
            <w:pPr>
              <w:pStyle w:val="ListNumber3"/>
            </w:pPr>
            <w:r w:rsidRPr="00B553B1">
              <w:t xml:space="preserve">if the test result is positive, </w:t>
            </w:r>
            <w:proofErr w:type="gramStart"/>
            <w:r w:rsidRPr="00B553B1">
              <w:t>be certified</w:t>
            </w:r>
            <w:proofErr w:type="gramEnd"/>
            <w:r w:rsidRPr="00B553B1">
              <w:t xml:space="preserve"> in writing as pregnant with number of days pregnant stated, and</w:t>
            </w:r>
          </w:p>
          <w:p w14:paraId="30CFC7B5" w14:textId="3553018F" w:rsidR="00B553B1" w:rsidRPr="00236FCA" w:rsidRDefault="00B553B1" w:rsidP="00735023">
            <w:pPr>
              <w:pStyle w:val="ListNumber2"/>
            </w:pPr>
            <w:r w:rsidRPr="00B553B1">
              <w:t xml:space="preserve">with the certification </w:t>
            </w:r>
            <w:proofErr w:type="gramStart"/>
            <w:r w:rsidRPr="00B553B1">
              <w:t>stating</w:t>
            </w:r>
            <w:proofErr w:type="gramEnd"/>
            <w:r w:rsidRPr="00B553B1">
              <w:t xml:space="preserve"> the animal’s individual NLIS identification number and date of the procedure, the certifier’s name, registration number and signature, their </w:t>
            </w:r>
            <w:proofErr w:type="spellStart"/>
            <w:r w:rsidRPr="00B553B1">
              <w:t>PREgCHECK</w:t>
            </w:r>
            <w:proofErr w:type="spellEnd"/>
            <w:r w:rsidR="008D4337">
              <w:t>-</w:t>
            </w:r>
            <w:r w:rsidRPr="00B553B1">
              <w:t xml:space="preserve">accreditation number and a statement of their accreditation if ultrasound </w:t>
            </w:r>
            <w:proofErr w:type="gramStart"/>
            <w:r w:rsidRPr="00B553B1">
              <w:t>is used</w:t>
            </w:r>
            <w:proofErr w:type="gramEnd"/>
            <w:r w:rsidRPr="00B553B1">
              <w:t>, and the animal’s individual NLIS identification number. Certification is valid for 60 days for not detectably pregnant cattle, from the date of the procedure.</w:t>
            </w:r>
          </w:p>
        </w:tc>
        <w:tc>
          <w:tcPr>
            <w:tcW w:w="2500" w:type="pct"/>
            <w:tcMar>
              <w:left w:w="108" w:type="dxa"/>
              <w:right w:w="108" w:type="dxa"/>
            </w:tcMar>
          </w:tcPr>
          <w:p w14:paraId="56594FDD" w14:textId="106917A7" w:rsidR="00236FCA" w:rsidRDefault="00735023" w:rsidP="00735023">
            <w:pPr>
              <w:pStyle w:val="ListNumber"/>
              <w:numPr>
                <w:ilvl w:val="0"/>
                <w:numId w:val="0"/>
              </w:numPr>
            </w:pPr>
            <w:r>
              <w:lastRenderedPageBreak/>
              <w:t xml:space="preserve">6.5.5 </w:t>
            </w:r>
            <w:r w:rsidR="00B553B1" w:rsidRPr="00B553B1">
              <w:t xml:space="preserve">Female cattle sourced for export as breeder animals must be no more than 190 days pregnant at the scheduled date of export, unless otherwise provided </w:t>
            </w:r>
            <w:r w:rsidR="00C7170A">
              <w:t xml:space="preserve">for </w:t>
            </w:r>
            <w:r w:rsidR="00B553B1" w:rsidRPr="00B553B1">
              <w:t xml:space="preserve">in a </w:t>
            </w:r>
            <w:r w:rsidR="00B553B1" w:rsidRPr="000E269C">
              <w:t>last third of pregnancy management plan</w:t>
            </w:r>
            <w:r w:rsidR="00B553B1" w:rsidRPr="00B553B1">
              <w:t xml:space="preserve"> approved in writing by the department and must </w:t>
            </w:r>
            <w:proofErr w:type="gramStart"/>
            <w:r w:rsidR="00B553B1" w:rsidRPr="00B553B1">
              <w:t>be accompanied</w:t>
            </w:r>
            <w:proofErr w:type="gramEnd"/>
            <w:r w:rsidR="00B553B1" w:rsidRPr="00B553B1">
              <w:t xml:space="preserve"> by pregnancy certification. Pregnancy testing must </w:t>
            </w:r>
            <w:proofErr w:type="gramStart"/>
            <w:r w:rsidR="00B553B1" w:rsidRPr="00B553B1">
              <w:t>be performed</w:t>
            </w:r>
            <w:proofErr w:type="gramEnd"/>
            <w:r w:rsidR="00B553B1" w:rsidRPr="00B553B1">
              <w:t xml:space="preserve"> by a registered veterinarian according to the followin</w:t>
            </w:r>
            <w:r w:rsidR="00744EA3">
              <w:t>g</w:t>
            </w:r>
            <w:r w:rsidR="00C83C47">
              <w:t xml:space="preserve"> criteria</w:t>
            </w:r>
            <w:r w:rsidR="00B553B1" w:rsidRPr="00B553B1">
              <w:t>:</w:t>
            </w:r>
          </w:p>
          <w:p w14:paraId="4BF68686" w14:textId="75B38CAC" w:rsidR="00B553B1" w:rsidRDefault="00D339E0" w:rsidP="007E0E4C">
            <w:pPr>
              <w:pStyle w:val="ListNumber2"/>
              <w:numPr>
                <w:ilvl w:val="1"/>
                <w:numId w:val="28"/>
              </w:numPr>
            </w:pPr>
            <w:r w:rsidRPr="00D339E0">
              <w:t>an approved blood test and if the test result is positive, undergo further testing as per b),</w:t>
            </w:r>
            <w:r w:rsidR="002551E3">
              <w:t xml:space="preserve"> or</w:t>
            </w:r>
          </w:p>
          <w:p w14:paraId="403FE82B" w14:textId="042897E7" w:rsidR="00D339E0" w:rsidRDefault="00D339E0" w:rsidP="007E0E4C">
            <w:pPr>
              <w:pStyle w:val="ListNumber2"/>
              <w:numPr>
                <w:ilvl w:val="1"/>
                <w:numId w:val="28"/>
              </w:numPr>
            </w:pPr>
            <w:r w:rsidRPr="00D339E0">
              <w:t>by manual palpation or ultrasound</w:t>
            </w:r>
          </w:p>
          <w:p w14:paraId="2E2D445F" w14:textId="487DBDB8" w:rsidR="00D339E0" w:rsidRPr="00236FCA" w:rsidRDefault="00D41EC2" w:rsidP="007E0E4C">
            <w:pPr>
              <w:pStyle w:val="ListNumber2"/>
              <w:numPr>
                <w:ilvl w:val="1"/>
                <w:numId w:val="28"/>
              </w:numPr>
            </w:pPr>
            <w:r w:rsidRPr="00D41EC2">
              <w:t xml:space="preserve">for not detectably pregnant </w:t>
            </w:r>
            <w:r>
              <w:t>cattle</w:t>
            </w:r>
            <w:r w:rsidRPr="00D41EC2">
              <w:t xml:space="preserve">, the pregnancy </w:t>
            </w:r>
            <w:r>
              <w:t>certification</w:t>
            </w:r>
            <w:r w:rsidRPr="00D41EC2">
              <w:t xml:space="preserve"> is valid for 60 days from the date of the procedure</w:t>
            </w:r>
            <w:r w:rsidR="00D339E0" w:rsidRPr="00D339E0">
              <w:t>.</w:t>
            </w:r>
          </w:p>
        </w:tc>
      </w:tr>
    </w:tbl>
    <w:p w14:paraId="2EE2F041" w14:textId="1289B13F" w:rsidR="00CF0D02" w:rsidRDefault="00CF0D02" w:rsidP="00A821B6">
      <w:pPr>
        <w:pStyle w:val="Heading2"/>
        <w:numPr>
          <w:ilvl w:val="0"/>
          <w:numId w:val="0"/>
        </w:numPr>
        <w:ind w:left="720" w:hanging="720"/>
      </w:pPr>
      <w:bookmarkStart w:id="48" w:name="_Appendix_A"/>
      <w:bookmarkStart w:id="49" w:name="_Toc198628229"/>
      <w:bookmarkEnd w:id="48"/>
      <w:r>
        <w:lastRenderedPageBreak/>
        <w:t>Appendix A</w:t>
      </w:r>
      <w:bookmarkEnd w:id="49"/>
      <w:r w:rsidR="007B2F40">
        <w:t>: Clerical amendments</w:t>
      </w:r>
    </w:p>
    <w:p w14:paraId="49506709" w14:textId="4B68331C" w:rsidR="003F4419" w:rsidRPr="00BA27B2" w:rsidRDefault="00BA6FBC" w:rsidP="00FF12A2">
      <w:r>
        <w:rPr>
          <w:lang w:eastAsia="ja-JP"/>
        </w:rPr>
        <w:fldChar w:fldCharType="begin"/>
      </w:r>
      <w:r>
        <w:rPr>
          <w:lang w:eastAsia="ja-JP"/>
        </w:rPr>
        <w:instrText xml:space="preserve"> REF _Ref195108699 \h </w:instrText>
      </w:r>
      <w:r>
        <w:rPr>
          <w:lang w:eastAsia="ja-JP"/>
        </w:rPr>
      </w:r>
      <w:r>
        <w:rPr>
          <w:lang w:eastAsia="ja-JP"/>
        </w:rPr>
        <w:fldChar w:fldCharType="separate"/>
      </w:r>
      <w:r w:rsidR="004F2D80">
        <w:t>Table A</w:t>
      </w:r>
      <w:r w:rsidR="004F2D80">
        <w:rPr>
          <w:noProof/>
        </w:rPr>
        <w:t>1</w:t>
      </w:r>
      <w:r>
        <w:rPr>
          <w:lang w:eastAsia="ja-JP"/>
        </w:rPr>
        <w:fldChar w:fldCharType="end"/>
      </w:r>
      <w:r w:rsidR="003F4419">
        <w:rPr>
          <w:lang w:eastAsia="ja-JP"/>
        </w:rPr>
        <w:t xml:space="preserve"> to </w:t>
      </w:r>
      <w:r w:rsidR="00FF1A6F">
        <w:rPr>
          <w:lang w:eastAsia="ja-JP"/>
        </w:rPr>
        <w:fldChar w:fldCharType="begin"/>
      </w:r>
      <w:r w:rsidR="00FF1A6F">
        <w:rPr>
          <w:lang w:eastAsia="ja-JP"/>
        </w:rPr>
        <w:instrText xml:space="preserve"> REF _Ref195109049 \h </w:instrText>
      </w:r>
      <w:r w:rsidR="00FF1A6F">
        <w:rPr>
          <w:lang w:eastAsia="ja-JP"/>
        </w:rPr>
      </w:r>
      <w:r w:rsidR="00FF1A6F">
        <w:rPr>
          <w:lang w:eastAsia="ja-JP"/>
        </w:rPr>
        <w:fldChar w:fldCharType="separate"/>
      </w:r>
      <w:r w:rsidR="004F2D80">
        <w:t>Table A</w:t>
      </w:r>
      <w:r w:rsidR="004F2D80">
        <w:rPr>
          <w:noProof/>
        </w:rPr>
        <w:t>8</w:t>
      </w:r>
      <w:r w:rsidR="00FF1A6F">
        <w:rPr>
          <w:lang w:eastAsia="ja-JP"/>
        </w:rPr>
        <w:fldChar w:fldCharType="end"/>
      </w:r>
      <w:r w:rsidR="00FF1A6F">
        <w:rPr>
          <w:lang w:eastAsia="ja-JP"/>
        </w:rPr>
        <w:t xml:space="preserve"> </w:t>
      </w:r>
      <w:r w:rsidR="003F4419">
        <w:rPr>
          <w:lang w:eastAsia="ja-JP"/>
        </w:rPr>
        <w:t xml:space="preserve">compares existing </w:t>
      </w:r>
      <w:r w:rsidR="009615CD">
        <w:rPr>
          <w:lang w:eastAsia="ja-JP"/>
        </w:rPr>
        <w:t>standards</w:t>
      </w:r>
      <w:r w:rsidR="003F4419">
        <w:rPr>
          <w:lang w:eastAsia="ja-JP"/>
        </w:rPr>
        <w:t xml:space="preserve"> with proposed clerical amendments.</w:t>
      </w:r>
    </w:p>
    <w:p w14:paraId="4E8AD32B" w14:textId="4417EBF9" w:rsidR="004D7F5D" w:rsidRDefault="00BA6FBC" w:rsidP="00BA6FBC">
      <w:pPr>
        <w:pStyle w:val="Caption"/>
      </w:pPr>
      <w:bookmarkStart w:id="50" w:name="_Ref195108699"/>
      <w:bookmarkStart w:id="51" w:name="_Toc198705694"/>
      <w:r>
        <w:t>Table A</w:t>
      </w:r>
      <w:r>
        <w:fldChar w:fldCharType="begin"/>
      </w:r>
      <w:r>
        <w:instrText xml:space="preserve"> SEQ Table_A \* ARABIC </w:instrText>
      </w:r>
      <w:r>
        <w:fldChar w:fldCharType="separate"/>
      </w:r>
      <w:r w:rsidR="004F2D80">
        <w:rPr>
          <w:noProof/>
        </w:rPr>
        <w:t>1</w:t>
      </w:r>
      <w:r>
        <w:fldChar w:fldCharType="end"/>
      </w:r>
      <w:bookmarkEnd w:id="50"/>
      <w:r>
        <w:t xml:space="preserve"> </w:t>
      </w:r>
      <w:r w:rsidR="00200C20">
        <w:t>Existing and proposed g</w:t>
      </w:r>
      <w:r w:rsidR="004D7F5D">
        <w:t xml:space="preserve">oat </w:t>
      </w:r>
      <w:r w:rsidR="000B2260">
        <w:t xml:space="preserve">pregnancy-related </w:t>
      </w:r>
      <w:r w:rsidR="009615CD">
        <w:t>standards</w:t>
      </w:r>
      <w:r w:rsidR="004D7F5D">
        <w:t xml:space="preserve"> by sea</w:t>
      </w:r>
      <w:bookmarkEnd w:id="51"/>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222"/>
        <w:gridCol w:w="6780"/>
      </w:tblGrid>
      <w:tr w:rsidR="004D7F5D" w:rsidRPr="00735023" w14:paraId="40201895" w14:textId="77777777" w:rsidTr="00A50A7B">
        <w:trPr>
          <w:cantSplit/>
          <w:tblHeader/>
        </w:trPr>
        <w:tc>
          <w:tcPr>
            <w:tcW w:w="2579" w:type="pct"/>
            <w:tcMar>
              <w:left w:w="108" w:type="dxa"/>
              <w:right w:w="108" w:type="dxa"/>
            </w:tcMar>
          </w:tcPr>
          <w:p w14:paraId="3ED407AA" w14:textId="77777777" w:rsidR="004D7F5D" w:rsidRPr="00735023" w:rsidRDefault="004D7F5D" w:rsidP="00735023">
            <w:pPr>
              <w:pStyle w:val="TableHeading"/>
            </w:pPr>
            <w:r w:rsidRPr="00735023">
              <w:t>ASEL 3.3 version</w:t>
            </w:r>
          </w:p>
        </w:tc>
        <w:tc>
          <w:tcPr>
            <w:tcW w:w="2421" w:type="pct"/>
            <w:tcMar>
              <w:left w:w="108" w:type="dxa"/>
              <w:right w:w="108" w:type="dxa"/>
            </w:tcMar>
          </w:tcPr>
          <w:p w14:paraId="6736E5F0" w14:textId="5C64F754" w:rsidR="004D7F5D" w:rsidRPr="00735023" w:rsidRDefault="00AF7374" w:rsidP="00735023">
            <w:pPr>
              <w:pStyle w:val="TableHeading"/>
              <w:rPr>
                <w:highlight w:val="yellow"/>
              </w:rPr>
            </w:pPr>
            <w:r w:rsidRPr="00AF7374">
              <w:rPr>
                <w:rFonts w:cstheme="minorHAnsi"/>
                <w:bCs/>
              </w:rPr>
              <w:t>Proposed ASEL 4.0 version</w:t>
            </w:r>
          </w:p>
        </w:tc>
      </w:tr>
      <w:tr w:rsidR="004D7F5D" w14:paraId="0479A454" w14:textId="77777777" w:rsidTr="00A50A7B">
        <w:tc>
          <w:tcPr>
            <w:tcW w:w="2579" w:type="pct"/>
            <w:tcMar>
              <w:left w:w="108" w:type="dxa"/>
              <w:right w:w="108" w:type="dxa"/>
            </w:tcMar>
            <w:vAlign w:val="center"/>
          </w:tcPr>
          <w:p w14:paraId="2A5BD14A" w14:textId="42D2F21C" w:rsidR="004D7F5D" w:rsidRDefault="00735023" w:rsidP="00735023">
            <w:pPr>
              <w:pStyle w:val="ListNumber"/>
              <w:numPr>
                <w:ilvl w:val="0"/>
                <w:numId w:val="0"/>
              </w:numPr>
            </w:pPr>
            <w:r>
              <w:t xml:space="preserve">1.6.6 </w:t>
            </w:r>
            <w:r w:rsidR="004D7F5D" w:rsidRPr="00DB7710">
              <w:t>Female</w:t>
            </w:r>
            <w:r w:rsidR="004D7F5D" w:rsidRPr="00D939E7">
              <w:t xml:space="preserve"> goats sourced for export as feeder or slaughter animals must be individually pregnancy tested using ultrasound within 30 days prior to export, by a competent pregnancy tester who must certify in writing that the animals are not detectably pregnant. The certification must include the certifier’s name, veterinary registration number or attestation to experience and skill in pregnancy testing of goats, signature, the mob’s identification, and the date of the procedure.</w:t>
            </w:r>
          </w:p>
        </w:tc>
        <w:tc>
          <w:tcPr>
            <w:tcW w:w="2421" w:type="pct"/>
            <w:tcMar>
              <w:left w:w="108" w:type="dxa"/>
              <w:right w:w="108" w:type="dxa"/>
            </w:tcMar>
          </w:tcPr>
          <w:p w14:paraId="12C4017C" w14:textId="4929C585" w:rsidR="004D7F5D" w:rsidRDefault="00735023" w:rsidP="00471CDE">
            <w:pPr>
              <w:pStyle w:val="ListNumber"/>
              <w:numPr>
                <w:ilvl w:val="0"/>
                <w:numId w:val="0"/>
              </w:numPr>
            </w:pPr>
            <w:r>
              <w:t xml:space="preserve">1.6.6 </w:t>
            </w:r>
            <w:r w:rsidR="004D7F5D">
              <w:t xml:space="preserve">Female goats sourced for export as feeder or slaughter animals must be </w:t>
            </w:r>
            <w:r w:rsidR="00166E71" w:rsidRPr="00166E71">
              <w:t xml:space="preserve">individually pregnancy tested using ultrasound within 30 days prior to export, by a competent pregnancy tester </w:t>
            </w:r>
            <w:r w:rsidR="009523F1">
              <w:t xml:space="preserve">or registered veterinarian </w:t>
            </w:r>
            <w:r w:rsidR="00166E71" w:rsidRPr="00166E71">
              <w:t xml:space="preserve">who must </w:t>
            </w:r>
            <w:r w:rsidR="00166E71">
              <w:t>de</w:t>
            </w:r>
            <w:r w:rsidR="00175808">
              <w:t>cl</w:t>
            </w:r>
            <w:r w:rsidR="00166E71">
              <w:t>are</w:t>
            </w:r>
            <w:r w:rsidR="00166E71" w:rsidRPr="00166E71">
              <w:t xml:space="preserve"> in writing that the animals are not detectably pregnant.</w:t>
            </w:r>
          </w:p>
        </w:tc>
      </w:tr>
      <w:tr w:rsidR="004D7F5D" w14:paraId="77F1C6DD" w14:textId="77777777" w:rsidTr="00A50A7B">
        <w:tc>
          <w:tcPr>
            <w:tcW w:w="2579" w:type="pct"/>
            <w:tcMar>
              <w:left w:w="108" w:type="dxa"/>
              <w:right w:w="108" w:type="dxa"/>
            </w:tcMar>
            <w:vAlign w:val="center"/>
          </w:tcPr>
          <w:p w14:paraId="3145B6C6" w14:textId="530FA965" w:rsidR="008864EB" w:rsidRPr="00956033" w:rsidRDefault="00735023" w:rsidP="00956033">
            <w:pPr>
              <w:pStyle w:val="ListNumber"/>
              <w:numPr>
                <w:ilvl w:val="0"/>
                <w:numId w:val="0"/>
              </w:numPr>
              <w:ind w:left="425" w:hanging="425"/>
            </w:pPr>
            <w:r w:rsidRPr="00956033">
              <w:t xml:space="preserve">1.6.7 </w:t>
            </w:r>
            <w:r w:rsidR="004D7F5D" w:rsidRPr="00956033">
              <w:t>Female goats sourced for export as breeder animals must:</w:t>
            </w:r>
          </w:p>
          <w:p w14:paraId="2CD1C934" w14:textId="592FA42E" w:rsidR="008864EB" w:rsidRPr="00A51E1D" w:rsidRDefault="00A51E1D" w:rsidP="007E0E4C">
            <w:pPr>
              <w:pStyle w:val="ListNumber2"/>
              <w:numPr>
                <w:ilvl w:val="1"/>
                <w:numId w:val="36"/>
              </w:numPr>
            </w:pPr>
            <w:r w:rsidRPr="00A51E1D">
              <w:t>be pregnancy tested using ultrasound foetal measurement within 30 days prior to export, by a competent pregnancy tester, and</w:t>
            </w:r>
          </w:p>
          <w:p w14:paraId="7558AB94" w14:textId="77777777" w:rsidR="004D7F5D" w:rsidRDefault="004D7F5D" w:rsidP="001D161B">
            <w:pPr>
              <w:pStyle w:val="ListNumber2"/>
            </w:pPr>
            <w:proofErr w:type="gramStart"/>
            <w:r w:rsidRPr="00956033">
              <w:t>be certified</w:t>
            </w:r>
            <w:proofErr w:type="gramEnd"/>
            <w:r w:rsidRPr="00956033">
              <w:t xml:space="preserve"> in writing by the competent pregnancy tester as either not detectably pregnant or pregnant and if pregnant include the number of days pregnant. The certification must include the certifier’s name, veterinary registration number or attestation to experience and skill in pregnancy testing of goats, signature, the individual identification number of the animal and the date of the procedure, and</w:t>
            </w:r>
          </w:p>
          <w:p w14:paraId="52EFE531" w14:textId="2ECDED77" w:rsidR="00667E93" w:rsidRPr="00956033" w:rsidRDefault="00667E93" w:rsidP="001D161B">
            <w:pPr>
              <w:pStyle w:val="ListNumber2"/>
            </w:pPr>
            <w:r>
              <w:t>be no more than 100 days pregnant at the scheduled date of discharge in the importing country.</w:t>
            </w:r>
          </w:p>
        </w:tc>
        <w:tc>
          <w:tcPr>
            <w:tcW w:w="2421" w:type="pct"/>
            <w:tcMar>
              <w:left w:w="108" w:type="dxa"/>
              <w:right w:w="108" w:type="dxa"/>
            </w:tcMar>
          </w:tcPr>
          <w:p w14:paraId="0785EFBC" w14:textId="1A0A8488" w:rsidR="004D7F5D" w:rsidRDefault="00735023" w:rsidP="00471CDE">
            <w:pPr>
              <w:pStyle w:val="ListNumber"/>
              <w:numPr>
                <w:ilvl w:val="0"/>
                <w:numId w:val="0"/>
              </w:numPr>
            </w:pPr>
            <w:r>
              <w:t>1.6.</w:t>
            </w:r>
            <w:r w:rsidRPr="00377A71">
              <w:t xml:space="preserve">7 </w:t>
            </w:r>
            <w:r w:rsidR="00377A71" w:rsidRPr="00377A71">
              <w:t xml:space="preserve">Female goats sourced for export as breeder animals must be no more than 100 days pregnant at the scheduled date of discharge in the importing country. Pregnancy testing must </w:t>
            </w:r>
            <w:proofErr w:type="gramStart"/>
            <w:r w:rsidR="00377A71" w:rsidRPr="00377A71">
              <w:t>be performed</w:t>
            </w:r>
            <w:proofErr w:type="gramEnd"/>
            <w:r w:rsidR="00377A71" w:rsidRPr="00377A71">
              <w:t xml:space="preserve"> by </w:t>
            </w:r>
            <w:r w:rsidR="003F4419">
              <w:t xml:space="preserve">a </w:t>
            </w:r>
            <w:r w:rsidR="00377A71" w:rsidRPr="00377A71">
              <w:t>competent pregnancy tester</w:t>
            </w:r>
            <w:r w:rsidR="009523F1">
              <w:t xml:space="preserve"> or registered veterinarian</w:t>
            </w:r>
            <w:r w:rsidR="00377A71" w:rsidRPr="00377A71">
              <w:t xml:space="preserve"> according to the following</w:t>
            </w:r>
            <w:r w:rsidR="00C83C47">
              <w:t xml:space="preserve"> criteria</w:t>
            </w:r>
            <w:r w:rsidR="003F4419" w:rsidRPr="00377A71">
              <w:t>:</w:t>
            </w:r>
          </w:p>
          <w:p w14:paraId="228CD84C" w14:textId="40808739" w:rsidR="004D7F5D" w:rsidRPr="00956033" w:rsidRDefault="00377A71" w:rsidP="007E0E4C">
            <w:pPr>
              <w:pStyle w:val="ListNumber2"/>
              <w:numPr>
                <w:ilvl w:val="1"/>
                <w:numId w:val="37"/>
              </w:numPr>
            </w:pPr>
            <w:r w:rsidRPr="00377A71">
              <w:t>be pregnancy tested using ultrasound within 30 days prior to export</w:t>
            </w:r>
          </w:p>
          <w:p w14:paraId="2548E123" w14:textId="1A54B045" w:rsidR="00667E93" w:rsidRDefault="002551E3" w:rsidP="001D161B">
            <w:pPr>
              <w:pStyle w:val="ListNumber2"/>
            </w:pPr>
            <w:proofErr w:type="gramStart"/>
            <w:r>
              <w:t>b</w:t>
            </w:r>
            <w:r w:rsidR="00031318">
              <w:t>e accompanied</w:t>
            </w:r>
            <w:proofErr w:type="gramEnd"/>
            <w:r w:rsidR="00031318">
              <w:t xml:space="preserve"> by a </w:t>
            </w:r>
            <w:r w:rsidR="00377A71">
              <w:t>pregnancy declaration</w:t>
            </w:r>
            <w:r w:rsidR="00D60C2C">
              <w:t>.</w:t>
            </w:r>
          </w:p>
        </w:tc>
      </w:tr>
    </w:tbl>
    <w:p w14:paraId="3A67FCF2" w14:textId="2440AA5E" w:rsidR="004D7F5D" w:rsidRDefault="002F62BC" w:rsidP="002F62BC">
      <w:pPr>
        <w:pStyle w:val="Caption"/>
      </w:pPr>
      <w:bookmarkStart w:id="52" w:name="_Toc198705695"/>
      <w:r>
        <w:lastRenderedPageBreak/>
        <w:t>Table A</w:t>
      </w:r>
      <w:r>
        <w:fldChar w:fldCharType="begin"/>
      </w:r>
      <w:r>
        <w:instrText xml:space="preserve"> SEQ Table_A \* ARABIC </w:instrText>
      </w:r>
      <w:r>
        <w:fldChar w:fldCharType="separate"/>
      </w:r>
      <w:r w:rsidR="004F2D80">
        <w:rPr>
          <w:noProof/>
        </w:rPr>
        <w:t>2</w:t>
      </w:r>
      <w:r>
        <w:fldChar w:fldCharType="end"/>
      </w:r>
      <w:r>
        <w:t xml:space="preserve"> </w:t>
      </w:r>
      <w:r w:rsidR="00200C20">
        <w:t>Existing and proposed s</w:t>
      </w:r>
      <w:r w:rsidR="004D7F5D">
        <w:t xml:space="preserve">heep </w:t>
      </w:r>
      <w:r w:rsidR="000B2260">
        <w:t xml:space="preserve">pregnancy-related </w:t>
      </w:r>
      <w:r w:rsidR="009615CD">
        <w:t>standards</w:t>
      </w:r>
      <w:r w:rsidR="004D7F5D">
        <w:t xml:space="preserve"> by sea</w:t>
      </w:r>
      <w:bookmarkEnd w:id="5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222"/>
        <w:gridCol w:w="6780"/>
      </w:tblGrid>
      <w:tr w:rsidR="004D7F5D" w14:paraId="4DE45835" w14:textId="77777777" w:rsidTr="00A50A7B">
        <w:trPr>
          <w:cantSplit/>
          <w:tblHeader/>
        </w:trPr>
        <w:tc>
          <w:tcPr>
            <w:tcW w:w="2579" w:type="pct"/>
            <w:tcMar>
              <w:left w:w="108" w:type="dxa"/>
              <w:right w:w="108" w:type="dxa"/>
            </w:tcMar>
          </w:tcPr>
          <w:p w14:paraId="425FAF5F" w14:textId="77777777" w:rsidR="004D7F5D" w:rsidRDefault="004D7F5D" w:rsidP="008A4D54">
            <w:pPr>
              <w:pStyle w:val="TableHeading"/>
            </w:pPr>
            <w:r w:rsidRPr="00411BCA">
              <w:t>ASEL 3.3 version</w:t>
            </w:r>
          </w:p>
        </w:tc>
        <w:tc>
          <w:tcPr>
            <w:tcW w:w="2421" w:type="pct"/>
            <w:tcMar>
              <w:left w:w="108" w:type="dxa"/>
              <w:right w:w="108" w:type="dxa"/>
            </w:tcMar>
          </w:tcPr>
          <w:p w14:paraId="6BD7B915" w14:textId="5363F894" w:rsidR="004D7F5D" w:rsidRPr="00340820" w:rsidRDefault="00AF7374" w:rsidP="008A4D54">
            <w:pPr>
              <w:pStyle w:val="TableHeading"/>
              <w:rPr>
                <w:highlight w:val="yellow"/>
              </w:rPr>
            </w:pPr>
            <w:r w:rsidRPr="00AF7374">
              <w:rPr>
                <w:rFonts w:cstheme="minorHAnsi"/>
                <w:bCs/>
              </w:rPr>
              <w:t>Proposed ASEL 4.0 version</w:t>
            </w:r>
          </w:p>
        </w:tc>
      </w:tr>
      <w:tr w:rsidR="004D7F5D" w14:paraId="18463258" w14:textId="77777777" w:rsidTr="00A50A7B">
        <w:tc>
          <w:tcPr>
            <w:tcW w:w="2579" w:type="pct"/>
            <w:tcMar>
              <w:left w:w="108" w:type="dxa"/>
              <w:right w:w="108" w:type="dxa"/>
            </w:tcMar>
            <w:vAlign w:val="center"/>
          </w:tcPr>
          <w:p w14:paraId="4C18D394" w14:textId="670425CE" w:rsidR="004D7F5D" w:rsidRDefault="00200C20" w:rsidP="00200C20">
            <w:pPr>
              <w:pStyle w:val="ListNumber"/>
              <w:numPr>
                <w:ilvl w:val="0"/>
                <w:numId w:val="0"/>
              </w:numPr>
            </w:pPr>
            <w:r>
              <w:rPr>
                <w:lang w:val="en-US"/>
              </w:rPr>
              <w:t xml:space="preserve">1.7.5 </w:t>
            </w:r>
            <w:r w:rsidR="004D7F5D" w:rsidRPr="001455B9">
              <w:rPr>
                <w:lang w:val="en-US"/>
              </w:rPr>
              <w:t>Female sheep with a weight of 40 kg or more, and all female fat-tailed sheep sourced for export as feeder or slaughter animals must be individually pregnancy tested using ultrasound within 30 days prior to export, by a competent pregnancy tester who must certify in writing that the animals are not detectably pregnant. The certification must include the certifier’s name, veterinary registration number or attestation to experience and skill in pregnancy testing of sheep, signature, the mob’s identification, and the date of the procedure.</w:t>
            </w:r>
          </w:p>
        </w:tc>
        <w:tc>
          <w:tcPr>
            <w:tcW w:w="2421" w:type="pct"/>
            <w:tcMar>
              <w:left w:w="108" w:type="dxa"/>
              <w:right w:w="108" w:type="dxa"/>
            </w:tcMar>
          </w:tcPr>
          <w:p w14:paraId="6D70B7C0" w14:textId="4718976D" w:rsidR="004D7F5D" w:rsidRDefault="00200C20" w:rsidP="009353B6">
            <w:pPr>
              <w:pStyle w:val="ListNumber"/>
              <w:numPr>
                <w:ilvl w:val="0"/>
                <w:numId w:val="0"/>
              </w:numPr>
            </w:pPr>
            <w:r>
              <w:rPr>
                <w:lang w:val="en-US"/>
              </w:rPr>
              <w:t xml:space="preserve">1.7.5 </w:t>
            </w:r>
            <w:r w:rsidR="004D7F5D" w:rsidRPr="003A7528">
              <w:rPr>
                <w:lang w:val="en-US"/>
              </w:rPr>
              <w:t xml:space="preserve">Female sheep with a weight of </w:t>
            </w:r>
            <w:r w:rsidR="009615CD" w:rsidRPr="003A7528">
              <w:rPr>
                <w:lang w:val="en-US"/>
              </w:rPr>
              <w:t>40</w:t>
            </w:r>
            <w:r w:rsidR="009615CD">
              <w:rPr>
                <w:lang w:val="en-US"/>
              </w:rPr>
              <w:t> </w:t>
            </w:r>
            <w:r w:rsidR="009615CD" w:rsidRPr="003A7528">
              <w:rPr>
                <w:lang w:val="en-US"/>
              </w:rPr>
              <w:t>kg</w:t>
            </w:r>
            <w:r w:rsidR="004D7F5D" w:rsidRPr="003A7528">
              <w:rPr>
                <w:lang w:val="en-US"/>
              </w:rPr>
              <w:t xml:space="preserve"> or more, and all female fat-tailed sheep sourced for export as feeder or slaughter animals </w:t>
            </w:r>
            <w:r w:rsidR="003F4419" w:rsidRPr="003F4419">
              <w:rPr>
                <w:lang w:val="en-US"/>
              </w:rPr>
              <w:t>must be individually pregnancy tested using ultrasound within 30 days prior to export, by a competent pregnancy tester</w:t>
            </w:r>
            <w:r w:rsidR="00031318">
              <w:rPr>
                <w:lang w:val="en-US"/>
              </w:rPr>
              <w:t xml:space="preserve"> or registered veterinarian</w:t>
            </w:r>
            <w:r w:rsidR="003F4419" w:rsidRPr="003F4419">
              <w:rPr>
                <w:lang w:val="en-US"/>
              </w:rPr>
              <w:t xml:space="preserve"> who must </w:t>
            </w:r>
            <w:r w:rsidR="00E72D58">
              <w:rPr>
                <w:lang w:val="en-US"/>
              </w:rPr>
              <w:t>declare</w:t>
            </w:r>
            <w:r w:rsidR="003F4419" w:rsidRPr="003F4419">
              <w:rPr>
                <w:lang w:val="en-US"/>
              </w:rPr>
              <w:t xml:space="preserve"> in writing that the animals are not detectably pregnant</w:t>
            </w:r>
            <w:r w:rsidR="003F4419">
              <w:rPr>
                <w:lang w:val="en-US"/>
              </w:rPr>
              <w:t>.</w:t>
            </w:r>
          </w:p>
        </w:tc>
      </w:tr>
      <w:tr w:rsidR="004D7F5D" w14:paraId="11B94AD3" w14:textId="77777777" w:rsidTr="00A50A7B">
        <w:tc>
          <w:tcPr>
            <w:tcW w:w="2579" w:type="pct"/>
            <w:tcMar>
              <w:left w:w="108" w:type="dxa"/>
              <w:right w:w="108" w:type="dxa"/>
            </w:tcMar>
            <w:vAlign w:val="center"/>
          </w:tcPr>
          <w:p w14:paraId="58061B88" w14:textId="34C05524" w:rsidR="004D7F5D" w:rsidRPr="00AF7374" w:rsidRDefault="00A51E1D" w:rsidP="00A51E1D">
            <w:pPr>
              <w:pStyle w:val="ListNumber"/>
              <w:numPr>
                <w:ilvl w:val="0"/>
                <w:numId w:val="0"/>
              </w:numPr>
              <w:ind w:left="425" w:hanging="425"/>
              <w:rPr>
                <w:lang w:val="en-US"/>
              </w:rPr>
            </w:pPr>
            <w:r>
              <w:rPr>
                <w:lang w:val="en-US"/>
              </w:rPr>
              <w:t xml:space="preserve">1.7.6 </w:t>
            </w:r>
            <w:r w:rsidR="004D7F5D" w:rsidRPr="00AF7374">
              <w:rPr>
                <w:lang w:val="en-US"/>
              </w:rPr>
              <w:t>Female sheep sourced for export as breeder animals must:</w:t>
            </w:r>
          </w:p>
          <w:p w14:paraId="738342C4" w14:textId="41957AE5" w:rsidR="004D7F5D" w:rsidRPr="001D161B" w:rsidRDefault="00A51E1D" w:rsidP="007E0E4C">
            <w:pPr>
              <w:pStyle w:val="ListNumber2"/>
              <w:numPr>
                <w:ilvl w:val="1"/>
                <w:numId w:val="38"/>
              </w:numPr>
              <w:rPr>
                <w:lang w:val="en-US"/>
              </w:rPr>
            </w:pPr>
            <w:r w:rsidRPr="001D161B">
              <w:rPr>
                <w:lang w:val="en-US"/>
              </w:rPr>
              <w:t xml:space="preserve">be pregnancy tested using ultrasound </w:t>
            </w:r>
            <w:proofErr w:type="spellStart"/>
            <w:r w:rsidRPr="001D161B">
              <w:rPr>
                <w:lang w:val="en-US"/>
              </w:rPr>
              <w:t>foetal</w:t>
            </w:r>
            <w:proofErr w:type="spellEnd"/>
            <w:r w:rsidRPr="001D161B">
              <w:rPr>
                <w:lang w:val="en-US"/>
              </w:rPr>
              <w:t xml:space="preserve"> measurement within 30 days prior to export, by a competent pregnancy tester, and</w:t>
            </w:r>
          </w:p>
          <w:p w14:paraId="0D9E5B87" w14:textId="77777777" w:rsidR="004D7F5D" w:rsidRDefault="004D7F5D" w:rsidP="001D161B">
            <w:pPr>
              <w:pStyle w:val="ListNumber2"/>
              <w:rPr>
                <w:lang w:val="en-US"/>
              </w:rPr>
            </w:pPr>
            <w:r w:rsidRPr="00AF7374">
              <w:rPr>
                <w:lang w:val="en-US"/>
              </w:rPr>
              <w:t xml:space="preserve">be certified in writing by the competent pregnancy tester as </w:t>
            </w:r>
            <w:proofErr w:type="gramStart"/>
            <w:r w:rsidRPr="00AF7374">
              <w:rPr>
                <w:lang w:val="en-US"/>
              </w:rPr>
              <w:t>either not</w:t>
            </w:r>
            <w:proofErr w:type="gramEnd"/>
            <w:r w:rsidRPr="00AF7374">
              <w:rPr>
                <w:lang w:val="en-US"/>
              </w:rPr>
              <w:t xml:space="preserve"> detectably pregnant or pregnant and if pregnant include the number of days pregnant. The certification must include the certifier’s name, veterinary registration number or attestation to experience and skill in pregnancy testing of sheep, signature, the individual identification number of the animal and the date of the procedure, and</w:t>
            </w:r>
          </w:p>
          <w:p w14:paraId="284608D4" w14:textId="3A1CBB2C" w:rsidR="00FD74D6" w:rsidRPr="00FD74D6" w:rsidRDefault="00FD74D6" w:rsidP="001D161B">
            <w:pPr>
              <w:pStyle w:val="ListNumber2"/>
              <w:rPr>
                <w:lang w:val="en-US"/>
              </w:rPr>
            </w:pPr>
            <w:r w:rsidRPr="00FD74D6">
              <w:rPr>
                <w:lang w:val="en-US"/>
              </w:rPr>
              <w:t>be no more than 100 days pregnant at the scheduled date of discharge in the importing country</w:t>
            </w:r>
            <w:r>
              <w:rPr>
                <w:lang w:val="en-US"/>
              </w:rPr>
              <w:t>.</w:t>
            </w:r>
          </w:p>
        </w:tc>
        <w:tc>
          <w:tcPr>
            <w:tcW w:w="2421" w:type="pct"/>
            <w:tcMar>
              <w:left w:w="108" w:type="dxa"/>
              <w:right w:w="108" w:type="dxa"/>
            </w:tcMar>
          </w:tcPr>
          <w:p w14:paraId="21CD7506" w14:textId="1468B9BC" w:rsidR="004D7F5D" w:rsidRPr="00AF7374" w:rsidRDefault="00A51E1D" w:rsidP="00471CDE">
            <w:pPr>
              <w:pStyle w:val="ListNumber"/>
              <w:numPr>
                <w:ilvl w:val="0"/>
                <w:numId w:val="0"/>
              </w:numPr>
              <w:rPr>
                <w:lang w:val="en-US"/>
              </w:rPr>
            </w:pPr>
            <w:r>
              <w:rPr>
                <w:lang w:val="en-US"/>
              </w:rPr>
              <w:t>1.7.</w:t>
            </w:r>
            <w:r w:rsidRPr="001D7585">
              <w:rPr>
                <w:lang w:val="en-US"/>
              </w:rPr>
              <w:t xml:space="preserve">6 </w:t>
            </w:r>
            <w:r w:rsidR="004D7F5D" w:rsidRPr="001D7585">
              <w:rPr>
                <w:lang w:val="en-US"/>
              </w:rPr>
              <w:t>Female sheep sourced for export as breeder animals</w:t>
            </w:r>
            <w:r w:rsidR="004D7F5D" w:rsidRPr="00AF7374">
              <w:rPr>
                <w:lang w:val="en-US"/>
              </w:rPr>
              <w:t xml:space="preserve"> must</w:t>
            </w:r>
            <w:r w:rsidR="001D7585">
              <w:t xml:space="preserve"> </w:t>
            </w:r>
            <w:r w:rsidR="001D7585" w:rsidRPr="001D7585">
              <w:rPr>
                <w:lang w:val="en-US"/>
              </w:rPr>
              <w:t xml:space="preserve">be no more than 100 days pregnant at the scheduled date of discharge in the importing country. Pregnancy testing must be performed by a competent pregnancy tester </w:t>
            </w:r>
            <w:r w:rsidR="003D4D37">
              <w:rPr>
                <w:lang w:val="en-US"/>
              </w:rPr>
              <w:t xml:space="preserve">or registered veterinarian </w:t>
            </w:r>
            <w:r w:rsidR="001D7585" w:rsidRPr="001D7585">
              <w:rPr>
                <w:lang w:val="en-US"/>
              </w:rPr>
              <w:t>according to the following</w:t>
            </w:r>
            <w:r w:rsidR="00C83C47">
              <w:rPr>
                <w:lang w:val="en-US"/>
              </w:rPr>
              <w:t xml:space="preserve"> criteria</w:t>
            </w:r>
            <w:r w:rsidR="004D7F5D" w:rsidRPr="00AF7374">
              <w:rPr>
                <w:lang w:val="en-US"/>
              </w:rPr>
              <w:t>:</w:t>
            </w:r>
          </w:p>
          <w:p w14:paraId="2C1BBB1A" w14:textId="42F38796" w:rsidR="004D7F5D" w:rsidRPr="001D161B" w:rsidRDefault="003F4419" w:rsidP="007E0E4C">
            <w:pPr>
              <w:pStyle w:val="ListNumber2"/>
              <w:numPr>
                <w:ilvl w:val="1"/>
                <w:numId w:val="39"/>
              </w:numPr>
              <w:rPr>
                <w:lang w:val="en-US"/>
              </w:rPr>
            </w:pPr>
            <w:r w:rsidRPr="001D161B">
              <w:rPr>
                <w:lang w:val="en-US"/>
              </w:rPr>
              <w:t>be pregnancy tested using ultrasound within 30 days prior to export</w:t>
            </w:r>
          </w:p>
          <w:p w14:paraId="6A1A659E" w14:textId="5DE534A6" w:rsidR="004D7F5D" w:rsidRPr="00AF7374" w:rsidRDefault="004D7F5D" w:rsidP="001D161B">
            <w:pPr>
              <w:pStyle w:val="ListNumber2"/>
            </w:pPr>
            <w:r w:rsidRPr="00AF7374">
              <w:rPr>
                <w:lang w:val="en-US"/>
              </w:rPr>
              <w:t>be accompanied by a pregnancy declaration</w:t>
            </w:r>
            <w:r w:rsidR="009353B6">
              <w:rPr>
                <w:lang w:val="en-US"/>
              </w:rPr>
              <w:t>.</w:t>
            </w:r>
          </w:p>
        </w:tc>
      </w:tr>
    </w:tbl>
    <w:p w14:paraId="798052A6" w14:textId="6866BEB8" w:rsidR="004D7F5D" w:rsidRDefault="002F62BC" w:rsidP="002F62BC">
      <w:pPr>
        <w:pStyle w:val="Caption"/>
      </w:pPr>
      <w:bookmarkStart w:id="53" w:name="_Toc198705696"/>
      <w:r>
        <w:lastRenderedPageBreak/>
        <w:t>Table A</w:t>
      </w:r>
      <w:r>
        <w:fldChar w:fldCharType="begin"/>
      </w:r>
      <w:r>
        <w:instrText xml:space="preserve"> SEQ Table_A \* ARABIC </w:instrText>
      </w:r>
      <w:r>
        <w:fldChar w:fldCharType="separate"/>
      </w:r>
      <w:r w:rsidR="004F2D80">
        <w:rPr>
          <w:noProof/>
        </w:rPr>
        <w:t>3</w:t>
      </w:r>
      <w:r>
        <w:fldChar w:fldCharType="end"/>
      </w:r>
      <w:r>
        <w:t xml:space="preserve"> </w:t>
      </w:r>
      <w:r w:rsidR="005D5F98">
        <w:t>Existing and proposed g</w:t>
      </w:r>
      <w:r w:rsidR="004D7F5D">
        <w:t xml:space="preserve">eneral </w:t>
      </w:r>
      <w:r w:rsidR="000B2260">
        <w:t>pregnancy-related</w:t>
      </w:r>
      <w:r w:rsidR="004D7F5D">
        <w:t xml:space="preserve"> </w:t>
      </w:r>
      <w:r w:rsidR="009615CD">
        <w:t>standards</w:t>
      </w:r>
      <w:r w:rsidR="004D7F5D">
        <w:t xml:space="preserve"> by air</w:t>
      </w:r>
      <w:bookmarkEnd w:id="53"/>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222"/>
        <w:gridCol w:w="6780"/>
      </w:tblGrid>
      <w:tr w:rsidR="004D7F5D" w14:paraId="24A8A247" w14:textId="77777777" w:rsidTr="00A50A7B">
        <w:trPr>
          <w:cantSplit/>
          <w:tblHeader/>
        </w:trPr>
        <w:tc>
          <w:tcPr>
            <w:tcW w:w="2579" w:type="pct"/>
            <w:tcMar>
              <w:left w:w="108" w:type="dxa"/>
              <w:right w:w="108" w:type="dxa"/>
            </w:tcMar>
          </w:tcPr>
          <w:p w14:paraId="4AEFAF14" w14:textId="77777777" w:rsidR="004D7F5D" w:rsidRDefault="004D7F5D" w:rsidP="008A4D54">
            <w:pPr>
              <w:pStyle w:val="TableHeading"/>
            </w:pPr>
            <w:r w:rsidRPr="00411BCA">
              <w:t>ASEL 3.3 version</w:t>
            </w:r>
          </w:p>
        </w:tc>
        <w:tc>
          <w:tcPr>
            <w:tcW w:w="2421" w:type="pct"/>
            <w:tcMar>
              <w:left w:w="108" w:type="dxa"/>
              <w:right w:w="108" w:type="dxa"/>
            </w:tcMar>
          </w:tcPr>
          <w:p w14:paraId="681C6702" w14:textId="58E1DADA" w:rsidR="004D7F5D" w:rsidRPr="00340820" w:rsidRDefault="00AF7374" w:rsidP="008A4D54">
            <w:pPr>
              <w:pStyle w:val="TableHeading"/>
              <w:rPr>
                <w:highlight w:val="yellow"/>
              </w:rPr>
            </w:pPr>
            <w:r w:rsidRPr="00AF7374">
              <w:rPr>
                <w:rFonts w:cstheme="minorHAnsi"/>
                <w:bCs/>
              </w:rPr>
              <w:t>Proposed ASEL 4.0 version</w:t>
            </w:r>
          </w:p>
        </w:tc>
      </w:tr>
      <w:tr w:rsidR="004D7F5D" w14:paraId="2760260F" w14:textId="77777777" w:rsidTr="00A50A7B">
        <w:tc>
          <w:tcPr>
            <w:tcW w:w="2579" w:type="pct"/>
            <w:tcMar>
              <w:left w:w="108" w:type="dxa"/>
              <w:right w:w="108" w:type="dxa"/>
            </w:tcMar>
            <w:vAlign w:val="center"/>
          </w:tcPr>
          <w:p w14:paraId="74663C81" w14:textId="5D6F1B75" w:rsidR="004D7F5D" w:rsidRDefault="00A51E1D" w:rsidP="00A51E1D">
            <w:pPr>
              <w:pStyle w:val="ListNumber"/>
              <w:numPr>
                <w:ilvl w:val="0"/>
                <w:numId w:val="0"/>
              </w:numPr>
            </w:pPr>
            <w:r>
              <w:t xml:space="preserve">6.1.3 </w:t>
            </w:r>
            <w:r w:rsidR="004D7F5D">
              <w:t>Livestock sourced for export must be:</w:t>
            </w:r>
          </w:p>
          <w:p w14:paraId="271A8BCC" w14:textId="14293DC7" w:rsidR="004D7F5D" w:rsidRPr="004D7F5D" w:rsidRDefault="00651C76" w:rsidP="007E0E4C">
            <w:pPr>
              <w:pStyle w:val="ListNumber2"/>
              <w:numPr>
                <w:ilvl w:val="1"/>
                <w:numId w:val="40"/>
              </w:numPr>
            </w:pPr>
            <w:proofErr w:type="gramStart"/>
            <w:r w:rsidRPr="00651C76">
              <w:t>identified</w:t>
            </w:r>
            <w:proofErr w:type="gramEnd"/>
            <w:r w:rsidRPr="00651C76">
              <w:t xml:space="preserve"> </w:t>
            </w:r>
            <w:proofErr w:type="gramStart"/>
            <w:r w:rsidRPr="00651C76">
              <w:t>in accordance with</w:t>
            </w:r>
            <w:proofErr w:type="gramEnd"/>
            <w:r w:rsidRPr="00651C76">
              <w:t xml:space="preserve"> state and territory and NLIS requirements, and</w:t>
            </w:r>
          </w:p>
          <w:p w14:paraId="69166E93" w14:textId="6615E0F2" w:rsidR="004D7F5D" w:rsidRPr="004D7F5D" w:rsidRDefault="00651C76" w:rsidP="001D161B">
            <w:pPr>
              <w:pStyle w:val="ListNumber2"/>
            </w:pPr>
            <w:r w:rsidRPr="00651C76">
              <w:t>be traceable to the property of source, and</w:t>
            </w:r>
          </w:p>
          <w:p w14:paraId="4A27DE1B" w14:textId="75F3FAEC" w:rsidR="004D7F5D" w:rsidRPr="00651C76" w:rsidRDefault="00651C76" w:rsidP="001D161B">
            <w:pPr>
              <w:pStyle w:val="ListNumber2"/>
            </w:pPr>
            <w:r w:rsidRPr="00651C76">
              <w:t>accompanied by correctly completed and signed movement records such as NVDs/waybills, and</w:t>
            </w:r>
          </w:p>
          <w:p w14:paraId="67ACCA3B" w14:textId="77777777" w:rsidR="004D7F5D" w:rsidRDefault="004D7F5D" w:rsidP="001D161B">
            <w:pPr>
              <w:pStyle w:val="ListNumber2"/>
            </w:pPr>
            <w:r>
              <w:t xml:space="preserve">individually </w:t>
            </w:r>
            <w:proofErr w:type="gramStart"/>
            <w:r>
              <w:t>identified</w:t>
            </w:r>
            <w:proofErr w:type="gramEnd"/>
            <w:r>
              <w:t xml:space="preserve"> where testing, including pregnancy testing, is </w:t>
            </w:r>
            <w:proofErr w:type="gramStart"/>
            <w:r>
              <w:t>required</w:t>
            </w:r>
            <w:proofErr w:type="gramEnd"/>
            <w:r>
              <w:t xml:space="preserve"> during preparation, excluding feeder/slaughter sheep and goats where the pregnancy testing certification may </w:t>
            </w:r>
            <w:proofErr w:type="gramStart"/>
            <w:r>
              <w:t>identify</w:t>
            </w:r>
            <w:proofErr w:type="gramEnd"/>
            <w:r>
              <w:t xml:space="preserve"> animals to a mob-based level, and</w:t>
            </w:r>
          </w:p>
          <w:p w14:paraId="6AA6809F" w14:textId="77777777" w:rsidR="00651C76" w:rsidRDefault="00651C76" w:rsidP="001D161B">
            <w:pPr>
              <w:pStyle w:val="ListNumber2"/>
            </w:pPr>
            <w:r>
              <w:t xml:space="preserve">accompanied by any test results, including all pregnancy testing and spay declarations </w:t>
            </w:r>
            <w:r w:rsidRPr="00651C76">
              <w:t>where applicable. Laboratory test reports must include the results of testing undertaken</w:t>
            </w:r>
            <w:r>
              <w:t xml:space="preserve"> and the below information in a single report:</w:t>
            </w:r>
          </w:p>
          <w:p w14:paraId="3A3ABAE3" w14:textId="77777777" w:rsidR="00651C76" w:rsidRDefault="00651C76" w:rsidP="00651C76">
            <w:pPr>
              <w:pStyle w:val="ListNumber3"/>
            </w:pPr>
            <w:r>
              <w:t xml:space="preserve">the NLIS identification number of the animal where individual identification </w:t>
            </w:r>
            <w:proofErr w:type="gramStart"/>
            <w:r>
              <w:t>is required</w:t>
            </w:r>
            <w:proofErr w:type="gramEnd"/>
            <w:r>
              <w:t xml:space="preserve"> by state or territory legislation, and</w:t>
            </w:r>
          </w:p>
          <w:p w14:paraId="418D0E3F" w14:textId="77777777" w:rsidR="00651C76" w:rsidRDefault="00B23DB6" w:rsidP="00651C76">
            <w:pPr>
              <w:pStyle w:val="ListNumber3"/>
            </w:pPr>
            <w:r w:rsidRPr="00B23DB6">
              <w:t xml:space="preserve">the PIC where the animal </w:t>
            </w:r>
            <w:proofErr w:type="gramStart"/>
            <w:r w:rsidRPr="00B23DB6">
              <w:t>was sampled</w:t>
            </w:r>
            <w:proofErr w:type="gramEnd"/>
            <w:r w:rsidRPr="00B23DB6">
              <w:t>, and</w:t>
            </w:r>
          </w:p>
          <w:p w14:paraId="6AF37C60" w14:textId="2C804520" w:rsidR="00B23DB6" w:rsidRDefault="00B23DB6" w:rsidP="00651C76">
            <w:pPr>
              <w:pStyle w:val="ListNumber3"/>
            </w:pPr>
            <w:r w:rsidRPr="00B23DB6">
              <w:t>the visual tag number of the animal (if applied).</w:t>
            </w:r>
          </w:p>
        </w:tc>
        <w:tc>
          <w:tcPr>
            <w:tcW w:w="2421" w:type="pct"/>
            <w:tcMar>
              <w:left w:w="108" w:type="dxa"/>
              <w:right w:w="108" w:type="dxa"/>
            </w:tcMar>
          </w:tcPr>
          <w:p w14:paraId="19F771DA" w14:textId="1063961E" w:rsidR="004D7F5D" w:rsidRDefault="00A51E1D" w:rsidP="00A51E1D">
            <w:pPr>
              <w:pStyle w:val="ListNumber"/>
              <w:numPr>
                <w:ilvl w:val="0"/>
                <w:numId w:val="0"/>
              </w:numPr>
              <w:ind w:left="425" w:hanging="425"/>
            </w:pPr>
            <w:r>
              <w:t xml:space="preserve">6.1.3 </w:t>
            </w:r>
            <w:r w:rsidR="004D7F5D">
              <w:t>Livestock sourced for export must be:</w:t>
            </w:r>
          </w:p>
          <w:p w14:paraId="12F7F50C" w14:textId="08ADA60F" w:rsidR="004D7F5D" w:rsidRPr="004D7F5D" w:rsidRDefault="005D5F98" w:rsidP="007E0E4C">
            <w:pPr>
              <w:pStyle w:val="ListNumber2"/>
              <w:numPr>
                <w:ilvl w:val="1"/>
                <w:numId w:val="41"/>
              </w:numPr>
            </w:pPr>
            <w:r>
              <w:t>[unchanged]</w:t>
            </w:r>
          </w:p>
          <w:p w14:paraId="583FA7DE" w14:textId="2671A53B" w:rsidR="004D7F5D" w:rsidRPr="004D7F5D" w:rsidRDefault="005D5F98" w:rsidP="001D161B">
            <w:pPr>
              <w:pStyle w:val="ListNumber2"/>
            </w:pPr>
            <w:r>
              <w:t>[unchanged]</w:t>
            </w:r>
          </w:p>
          <w:p w14:paraId="3537AAF8" w14:textId="12C37B8E" w:rsidR="004D7F5D" w:rsidRPr="004D7F5D" w:rsidRDefault="005D5F98" w:rsidP="001D161B">
            <w:pPr>
              <w:pStyle w:val="ListNumber2"/>
            </w:pPr>
            <w:r>
              <w:t>[unchanged]</w:t>
            </w:r>
          </w:p>
          <w:p w14:paraId="3179EBDB" w14:textId="59480E8F" w:rsidR="004D7F5D" w:rsidRDefault="004D7F5D" w:rsidP="001D161B">
            <w:pPr>
              <w:pStyle w:val="ListNumber2"/>
            </w:pPr>
            <w:bookmarkStart w:id="54" w:name="_Hlk194907251"/>
            <w:r>
              <w:t xml:space="preserve">individually </w:t>
            </w:r>
            <w:proofErr w:type="gramStart"/>
            <w:r>
              <w:t>identified</w:t>
            </w:r>
            <w:proofErr w:type="gramEnd"/>
            <w:r>
              <w:t xml:space="preserve"> where testing</w:t>
            </w:r>
            <w:r w:rsidR="003D4D37">
              <w:t xml:space="preserve"> (including pregnancy testing) is </w:t>
            </w:r>
            <w:proofErr w:type="gramStart"/>
            <w:r w:rsidR="003D4D37">
              <w:t>required</w:t>
            </w:r>
            <w:proofErr w:type="gramEnd"/>
            <w:r w:rsidR="003D4D37">
              <w:t xml:space="preserve"> during preparation, except for</w:t>
            </w:r>
            <w:r>
              <w:t xml:space="preserve"> feeder</w:t>
            </w:r>
            <w:r w:rsidR="001D7585">
              <w:t xml:space="preserve"> and </w:t>
            </w:r>
            <w:r>
              <w:t>slaughter sheep and goats</w:t>
            </w:r>
            <w:r w:rsidR="003D4D37">
              <w:t xml:space="preserve"> </w:t>
            </w:r>
            <w:r>
              <w:t xml:space="preserve">where the pregnancy declaration may </w:t>
            </w:r>
            <w:proofErr w:type="gramStart"/>
            <w:r>
              <w:t>identify</w:t>
            </w:r>
            <w:proofErr w:type="gramEnd"/>
            <w:r>
              <w:t xml:space="preserve"> animals to a mob-based level, and</w:t>
            </w:r>
          </w:p>
          <w:bookmarkEnd w:id="54"/>
          <w:p w14:paraId="22C62AAE" w14:textId="3B42DFA3" w:rsidR="00B23DB6" w:rsidRDefault="00B23DB6" w:rsidP="001D161B">
            <w:pPr>
              <w:pStyle w:val="ListNumber2"/>
            </w:pPr>
            <w:r>
              <w:t>[unchanged]</w:t>
            </w:r>
          </w:p>
        </w:tc>
      </w:tr>
    </w:tbl>
    <w:p w14:paraId="6DC77433" w14:textId="2AC89185" w:rsidR="004D7F5D" w:rsidRDefault="002F62BC" w:rsidP="009615CD">
      <w:pPr>
        <w:pStyle w:val="Caption"/>
        <w:spacing w:before="240"/>
      </w:pPr>
      <w:bookmarkStart w:id="55" w:name="_Toc198705697"/>
      <w:r>
        <w:lastRenderedPageBreak/>
        <w:t>Table A</w:t>
      </w:r>
      <w:r>
        <w:fldChar w:fldCharType="begin"/>
      </w:r>
      <w:r>
        <w:instrText xml:space="preserve"> SEQ Table_A \* ARABIC </w:instrText>
      </w:r>
      <w:r>
        <w:fldChar w:fldCharType="separate"/>
      </w:r>
      <w:r w:rsidR="004F2D80">
        <w:rPr>
          <w:noProof/>
        </w:rPr>
        <w:t>4</w:t>
      </w:r>
      <w:r>
        <w:fldChar w:fldCharType="end"/>
      </w:r>
      <w:r>
        <w:t xml:space="preserve"> </w:t>
      </w:r>
      <w:r w:rsidR="005D5F98">
        <w:t>Existing and proposed a</w:t>
      </w:r>
      <w:r w:rsidR="004D7F5D">
        <w:t xml:space="preserve">lpaca </w:t>
      </w:r>
      <w:r w:rsidR="000B2260">
        <w:t xml:space="preserve">pregnancy-related </w:t>
      </w:r>
      <w:r w:rsidR="009615CD">
        <w:t>standards</w:t>
      </w:r>
      <w:r w:rsidR="004D7F5D">
        <w:t xml:space="preserve"> by air</w:t>
      </w:r>
      <w:bookmarkEnd w:id="55"/>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222"/>
        <w:gridCol w:w="6780"/>
      </w:tblGrid>
      <w:tr w:rsidR="004D7F5D" w14:paraId="4BDBB344" w14:textId="77777777" w:rsidTr="00A50A7B">
        <w:trPr>
          <w:cantSplit/>
          <w:tblHeader/>
        </w:trPr>
        <w:tc>
          <w:tcPr>
            <w:tcW w:w="2579" w:type="pct"/>
            <w:tcMar>
              <w:left w:w="108" w:type="dxa"/>
              <w:right w:w="108" w:type="dxa"/>
            </w:tcMar>
          </w:tcPr>
          <w:p w14:paraId="17C1B686" w14:textId="77777777" w:rsidR="004D7F5D" w:rsidRDefault="004D7F5D" w:rsidP="008A4D54">
            <w:pPr>
              <w:pStyle w:val="TableHeading"/>
            </w:pPr>
            <w:r w:rsidRPr="00411BCA">
              <w:t>ASEL 3.3 version</w:t>
            </w:r>
          </w:p>
        </w:tc>
        <w:tc>
          <w:tcPr>
            <w:tcW w:w="2421" w:type="pct"/>
            <w:tcMar>
              <w:left w:w="108" w:type="dxa"/>
              <w:right w:w="108" w:type="dxa"/>
            </w:tcMar>
          </w:tcPr>
          <w:p w14:paraId="7D83FF07" w14:textId="5148A664" w:rsidR="004D7F5D" w:rsidRPr="00340820" w:rsidRDefault="00AF7374" w:rsidP="008A4D54">
            <w:pPr>
              <w:pStyle w:val="TableHeading"/>
              <w:rPr>
                <w:highlight w:val="yellow"/>
              </w:rPr>
            </w:pPr>
            <w:r w:rsidRPr="00AF7374">
              <w:rPr>
                <w:rFonts w:cstheme="minorHAnsi"/>
                <w:bCs/>
              </w:rPr>
              <w:t>Proposed ASEL 4.0 version</w:t>
            </w:r>
          </w:p>
        </w:tc>
      </w:tr>
      <w:tr w:rsidR="004D7F5D" w14:paraId="37A7E42C" w14:textId="77777777" w:rsidTr="00A50A7B">
        <w:tc>
          <w:tcPr>
            <w:tcW w:w="2579" w:type="pct"/>
            <w:tcMar>
              <w:left w:w="108" w:type="dxa"/>
              <w:right w:w="108" w:type="dxa"/>
            </w:tcMar>
          </w:tcPr>
          <w:p w14:paraId="46791E21" w14:textId="39C47425" w:rsidR="004D7F5D" w:rsidRPr="00411BCA" w:rsidRDefault="00B23DB6" w:rsidP="00B23DB6">
            <w:pPr>
              <w:pStyle w:val="ListNumber"/>
              <w:numPr>
                <w:ilvl w:val="0"/>
                <w:numId w:val="0"/>
              </w:numPr>
            </w:pPr>
            <w:r>
              <w:t xml:space="preserve">6.2.3 </w:t>
            </w:r>
            <w:r w:rsidR="004D7F5D" w:rsidRPr="004020B4">
              <w:t>Female alpacas with a weight of 35 kg or more sourced for export as feeder or slaughter animals must be individually pregnancy tested using ultrasound within 30 days prior to export, by a registered veterinarian with demonstrable current experience in camelid pregnancy diagnosis, who must certify in writing that the animal is not detectably pregnant. The certification must include the certifier’s name, veterinary registration number, statement of experience, signature, the animal’s identification and the date of the procedure.</w:t>
            </w:r>
          </w:p>
        </w:tc>
        <w:tc>
          <w:tcPr>
            <w:tcW w:w="2421" w:type="pct"/>
            <w:tcMar>
              <w:left w:w="108" w:type="dxa"/>
              <w:right w:w="108" w:type="dxa"/>
            </w:tcMar>
          </w:tcPr>
          <w:p w14:paraId="6FE4CD61" w14:textId="6EC26A32" w:rsidR="004D7F5D" w:rsidRDefault="00B23DB6" w:rsidP="009353B6">
            <w:pPr>
              <w:pStyle w:val="ListNumber"/>
              <w:numPr>
                <w:ilvl w:val="0"/>
                <w:numId w:val="0"/>
              </w:numPr>
            </w:pPr>
            <w:r>
              <w:t xml:space="preserve">6.2.3 </w:t>
            </w:r>
            <w:r w:rsidR="001D7585" w:rsidRPr="001D7585">
              <w:t>Female alpaca with a weight of 35</w:t>
            </w:r>
            <w:r w:rsidR="00C3488D">
              <w:rPr>
                <w:lang w:val="en-US"/>
              </w:rPr>
              <w:t> </w:t>
            </w:r>
            <w:r w:rsidR="001D7585" w:rsidRPr="001D7585">
              <w:t>kg or more sourced for export as feeder or slaughter animals must be individually pregnancy tested using ultrasound within 30 days prior to export, by a registered veterinarian, who must certify in writing that the animal is not detectably pregnant.</w:t>
            </w:r>
          </w:p>
        </w:tc>
      </w:tr>
      <w:tr w:rsidR="004D7F5D" w14:paraId="1A0F4E12" w14:textId="77777777" w:rsidTr="00A50A7B">
        <w:tc>
          <w:tcPr>
            <w:tcW w:w="2579" w:type="pct"/>
            <w:tcMar>
              <w:left w:w="108" w:type="dxa"/>
              <w:right w:w="108" w:type="dxa"/>
            </w:tcMar>
          </w:tcPr>
          <w:p w14:paraId="3EE92F0C" w14:textId="1518247D" w:rsidR="004D7F5D" w:rsidRDefault="00B23DB6" w:rsidP="00B23DB6">
            <w:pPr>
              <w:pStyle w:val="ListNumber"/>
              <w:numPr>
                <w:ilvl w:val="0"/>
                <w:numId w:val="0"/>
              </w:numPr>
            </w:pPr>
            <w:r>
              <w:t xml:space="preserve">6.2.4 </w:t>
            </w:r>
            <w:r w:rsidR="004D7F5D">
              <w:t xml:space="preserve">Female alpacas with a weight of 35 kg or more sourced for export as breeder animals must: </w:t>
            </w:r>
          </w:p>
          <w:p w14:paraId="12BEA8A4" w14:textId="77777777" w:rsidR="004D7F5D" w:rsidRDefault="004D7F5D" w:rsidP="007E0E4C">
            <w:pPr>
              <w:pStyle w:val="ListNumber2"/>
              <w:numPr>
                <w:ilvl w:val="1"/>
                <w:numId w:val="30"/>
              </w:numPr>
            </w:pPr>
            <w:r>
              <w:t>be pregnancy tested using ultrasound foetal measurement by a registered veterinarian with demonstrable current experience in camelid pregnancy diagnosis, and</w:t>
            </w:r>
          </w:p>
          <w:p w14:paraId="1CAE3940" w14:textId="77777777" w:rsidR="004D7F5D" w:rsidRDefault="004D7F5D" w:rsidP="004D7F5D">
            <w:pPr>
              <w:pStyle w:val="ListNumber2"/>
              <w:numPr>
                <w:ilvl w:val="1"/>
                <w:numId w:val="2"/>
              </w:numPr>
              <w:ind w:left="908" w:hanging="454"/>
            </w:pPr>
            <w:proofErr w:type="gramStart"/>
            <w:r>
              <w:t>be certified</w:t>
            </w:r>
            <w:proofErr w:type="gramEnd"/>
            <w:r>
              <w:t xml:space="preserve"> in writing by the testing veterinarian as either not detectably pregnant or pregnant and, if pregnant, include the number of days pregnant. The certification must include the certifier’s name, veterinary registration number, statement of experience, signature, the individual identification number of the animal and the date of the procedure. Certification is valid for 60 days for not detectably pregnant alpaca, from the date of the procedure, and</w:t>
            </w:r>
          </w:p>
          <w:p w14:paraId="375867C8" w14:textId="6F035647" w:rsidR="00B23DB6" w:rsidRPr="00411BCA" w:rsidRDefault="00B23DB6" w:rsidP="00B23DB6">
            <w:pPr>
              <w:pStyle w:val="ListNumber2"/>
            </w:pPr>
            <w:r>
              <w:t xml:space="preserve">be not more than 227 days pregnant at the scheduled date of export, unless otherwise </w:t>
            </w:r>
            <w:r w:rsidRPr="00B23DB6">
              <w:t>provided in a last third of pregnancy management plan approved in writing by the</w:t>
            </w:r>
            <w:r>
              <w:t xml:space="preserve"> department.</w:t>
            </w:r>
          </w:p>
        </w:tc>
        <w:tc>
          <w:tcPr>
            <w:tcW w:w="2421" w:type="pct"/>
            <w:tcMar>
              <w:left w:w="108" w:type="dxa"/>
              <w:right w:w="108" w:type="dxa"/>
            </w:tcMar>
          </w:tcPr>
          <w:p w14:paraId="55923314" w14:textId="0BB32C80" w:rsidR="004D7F5D" w:rsidRPr="001455B9" w:rsidRDefault="00B23DB6" w:rsidP="00B23DB6">
            <w:pPr>
              <w:pStyle w:val="ListNumber"/>
              <w:numPr>
                <w:ilvl w:val="0"/>
                <w:numId w:val="0"/>
              </w:numPr>
            </w:pPr>
            <w:r w:rsidRPr="004B010F">
              <w:t xml:space="preserve">6.2.4 </w:t>
            </w:r>
            <w:r w:rsidR="004D7F5D" w:rsidRPr="004B010F">
              <w:t xml:space="preserve">Female alpaca with a weight of </w:t>
            </w:r>
            <w:r w:rsidR="009615CD" w:rsidRPr="004B010F">
              <w:t>35</w:t>
            </w:r>
            <w:r w:rsidR="009615CD">
              <w:t> </w:t>
            </w:r>
            <w:r w:rsidR="009615CD" w:rsidRPr="004B010F">
              <w:t>kg</w:t>
            </w:r>
            <w:r w:rsidR="004D7F5D" w:rsidRPr="004B010F">
              <w:t xml:space="preserve"> or more sourced for export as breeder animals must</w:t>
            </w:r>
            <w:r w:rsidR="004B010F">
              <w:t xml:space="preserve"> </w:t>
            </w:r>
            <w:r w:rsidR="004B010F" w:rsidRPr="004B010F">
              <w:t xml:space="preserve">be no more than 227 days pregnant at the scheduled date of export, unless otherwise provided </w:t>
            </w:r>
            <w:r w:rsidR="000433D6">
              <w:t xml:space="preserve">for </w:t>
            </w:r>
            <w:r w:rsidR="004B010F" w:rsidRPr="004B010F">
              <w:t xml:space="preserve">in a last third of pregnancy management plan approved in writing by the department and must </w:t>
            </w:r>
            <w:proofErr w:type="gramStart"/>
            <w:r w:rsidR="004B010F" w:rsidRPr="004B010F">
              <w:t>be accompanied</w:t>
            </w:r>
            <w:proofErr w:type="gramEnd"/>
            <w:r w:rsidR="004B010F" w:rsidRPr="004B010F">
              <w:t xml:space="preserve"> by pregnancy certification. Pregnancy </w:t>
            </w:r>
            <w:r w:rsidR="003C220B">
              <w:t xml:space="preserve">testing </w:t>
            </w:r>
            <w:r w:rsidR="004B010F" w:rsidRPr="004B010F">
              <w:t xml:space="preserve">must </w:t>
            </w:r>
            <w:proofErr w:type="gramStart"/>
            <w:r w:rsidR="004B010F" w:rsidRPr="004B010F">
              <w:t>be performed</w:t>
            </w:r>
            <w:proofErr w:type="gramEnd"/>
            <w:r w:rsidR="004B010F" w:rsidRPr="004B010F">
              <w:t xml:space="preserve"> by</w:t>
            </w:r>
            <w:r w:rsidR="000433D6">
              <w:t xml:space="preserve"> a</w:t>
            </w:r>
            <w:r w:rsidR="004B010F" w:rsidRPr="004B010F">
              <w:t xml:space="preserve"> registered veterinarian according to the following</w:t>
            </w:r>
            <w:r w:rsidR="00C83C47">
              <w:t xml:space="preserve"> criteria</w:t>
            </w:r>
            <w:r w:rsidR="004B010F" w:rsidRPr="004B010F">
              <w:t>:</w:t>
            </w:r>
          </w:p>
          <w:p w14:paraId="64BE74C8" w14:textId="6254DF8D" w:rsidR="004D7F5D" w:rsidRPr="001455B9" w:rsidRDefault="004D7F5D" w:rsidP="007E0E4C">
            <w:pPr>
              <w:pStyle w:val="ListNumber2"/>
              <w:numPr>
                <w:ilvl w:val="1"/>
                <w:numId w:val="31"/>
              </w:numPr>
            </w:pPr>
            <w:r w:rsidRPr="001455B9">
              <w:t>be pregnancy tested using ultrasound</w:t>
            </w:r>
          </w:p>
          <w:p w14:paraId="36B6B375" w14:textId="2313B409" w:rsidR="004D7F5D" w:rsidRDefault="001D7585" w:rsidP="00CC7912">
            <w:pPr>
              <w:pStyle w:val="ListNumber2"/>
            </w:pPr>
            <w:r w:rsidRPr="001455B9">
              <w:t>for not detectably pregnant alpaca</w:t>
            </w:r>
            <w:r>
              <w:t xml:space="preserve">, </w:t>
            </w:r>
            <w:r w:rsidR="004D7F5D">
              <w:t>p</w:t>
            </w:r>
            <w:r w:rsidR="004D7F5D" w:rsidRPr="001455B9">
              <w:t xml:space="preserve">regnancy certification is valid for 60 </w:t>
            </w:r>
            <w:r w:rsidR="00BF60DA">
              <w:t xml:space="preserve">days </w:t>
            </w:r>
            <w:r w:rsidR="004D7F5D" w:rsidRPr="001455B9">
              <w:t>from the date of the procedure</w:t>
            </w:r>
            <w:r w:rsidR="004D7F5D">
              <w:t>.</w:t>
            </w:r>
          </w:p>
        </w:tc>
      </w:tr>
    </w:tbl>
    <w:p w14:paraId="313DAAC4" w14:textId="3DD41170" w:rsidR="004D7F5D" w:rsidRDefault="002F62BC" w:rsidP="002F62BC">
      <w:pPr>
        <w:pStyle w:val="Caption"/>
      </w:pPr>
      <w:bookmarkStart w:id="56" w:name="_Toc198705698"/>
      <w:r>
        <w:lastRenderedPageBreak/>
        <w:t>Table A</w:t>
      </w:r>
      <w:r>
        <w:fldChar w:fldCharType="begin"/>
      </w:r>
      <w:r>
        <w:instrText xml:space="preserve"> SEQ Table_A \* ARABIC </w:instrText>
      </w:r>
      <w:r>
        <w:fldChar w:fldCharType="separate"/>
      </w:r>
      <w:r w:rsidR="004F2D80">
        <w:rPr>
          <w:noProof/>
        </w:rPr>
        <w:t>5</w:t>
      </w:r>
      <w:r>
        <w:fldChar w:fldCharType="end"/>
      </w:r>
      <w:r>
        <w:t xml:space="preserve"> </w:t>
      </w:r>
      <w:r w:rsidR="005D5F98">
        <w:t>Existing and proposed c</w:t>
      </w:r>
      <w:r w:rsidR="004D7F5D">
        <w:t xml:space="preserve">amel </w:t>
      </w:r>
      <w:r w:rsidR="000B2260">
        <w:t xml:space="preserve">pregnancy-related </w:t>
      </w:r>
      <w:r w:rsidR="009615CD">
        <w:t>standards</w:t>
      </w:r>
      <w:r w:rsidR="004D7F5D">
        <w:t xml:space="preserve"> by air</w:t>
      </w:r>
      <w:bookmarkEnd w:id="56"/>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222"/>
        <w:gridCol w:w="6780"/>
      </w:tblGrid>
      <w:tr w:rsidR="004D7F5D" w14:paraId="4F65F987" w14:textId="77777777" w:rsidTr="00A50A7B">
        <w:trPr>
          <w:cantSplit/>
          <w:tblHeader/>
        </w:trPr>
        <w:tc>
          <w:tcPr>
            <w:tcW w:w="2579" w:type="pct"/>
            <w:tcMar>
              <w:left w:w="108" w:type="dxa"/>
              <w:right w:w="108" w:type="dxa"/>
            </w:tcMar>
          </w:tcPr>
          <w:p w14:paraId="25CD0084" w14:textId="77777777" w:rsidR="004D7F5D" w:rsidRDefault="004D7F5D" w:rsidP="008A4D54">
            <w:pPr>
              <w:pStyle w:val="TableHeading"/>
            </w:pPr>
            <w:r w:rsidRPr="00411BCA">
              <w:t>ASEL 3.3 version</w:t>
            </w:r>
          </w:p>
        </w:tc>
        <w:tc>
          <w:tcPr>
            <w:tcW w:w="2421" w:type="pct"/>
            <w:tcMar>
              <w:left w:w="108" w:type="dxa"/>
              <w:right w:w="108" w:type="dxa"/>
            </w:tcMar>
          </w:tcPr>
          <w:p w14:paraId="44997D3A" w14:textId="552C7EA4" w:rsidR="004D7F5D" w:rsidRPr="00340820" w:rsidRDefault="00AF7374" w:rsidP="008A4D54">
            <w:pPr>
              <w:pStyle w:val="TableHeading"/>
              <w:rPr>
                <w:highlight w:val="yellow"/>
              </w:rPr>
            </w:pPr>
            <w:r w:rsidRPr="00AF7374">
              <w:rPr>
                <w:rFonts w:cstheme="minorHAnsi"/>
                <w:bCs/>
              </w:rPr>
              <w:t>Proposed ASEL 4.0 version</w:t>
            </w:r>
          </w:p>
        </w:tc>
      </w:tr>
      <w:tr w:rsidR="004D7F5D" w14:paraId="361C3553" w14:textId="77777777" w:rsidTr="00A50A7B">
        <w:tc>
          <w:tcPr>
            <w:tcW w:w="2579" w:type="pct"/>
            <w:tcMar>
              <w:left w:w="108" w:type="dxa"/>
              <w:right w:w="108" w:type="dxa"/>
            </w:tcMar>
          </w:tcPr>
          <w:p w14:paraId="1622999F" w14:textId="1BB9D74E" w:rsidR="004D7F5D" w:rsidRPr="00411BCA" w:rsidRDefault="00B23DB6" w:rsidP="00B23DB6">
            <w:pPr>
              <w:pStyle w:val="ListNumber"/>
              <w:numPr>
                <w:ilvl w:val="0"/>
                <w:numId w:val="0"/>
              </w:numPr>
            </w:pPr>
            <w:r>
              <w:t xml:space="preserve">6.4.4 </w:t>
            </w:r>
            <w:r w:rsidR="004D7F5D" w:rsidRPr="00956EA1">
              <w:t>Female camels sourced for export as feeder or slaughter animals must be pregnancy tested using ultrasound within 30 days prior to export, by a registered veterinarian with demonstrable current experience in camelid pregnancy diagnosis, who must certify in writing that the animal is not detectably pregnant. The certification must include the certifier’s name, veterinary registration number, statement of experience, signature, the animal’s identification and the date of the procedure.</w:t>
            </w:r>
          </w:p>
        </w:tc>
        <w:tc>
          <w:tcPr>
            <w:tcW w:w="2421" w:type="pct"/>
            <w:tcMar>
              <w:left w:w="108" w:type="dxa"/>
              <w:right w:w="108" w:type="dxa"/>
            </w:tcMar>
          </w:tcPr>
          <w:p w14:paraId="653179D8" w14:textId="43290AC0" w:rsidR="004D7F5D" w:rsidRDefault="00B23DB6" w:rsidP="009353B6">
            <w:pPr>
              <w:pStyle w:val="ListNumber"/>
              <w:numPr>
                <w:ilvl w:val="0"/>
                <w:numId w:val="0"/>
              </w:numPr>
            </w:pPr>
            <w:r>
              <w:t xml:space="preserve">6.4.4 </w:t>
            </w:r>
            <w:r w:rsidR="00E60532" w:rsidRPr="00E60532">
              <w:t>Female camels sourced for export as feeder or slaughter animals must be pregnancy tested using ultrasound within 30 days prior to export, by a registered veterinarian, who must certify in writing that the animal is not detectably pregnant.</w:t>
            </w:r>
          </w:p>
        </w:tc>
      </w:tr>
      <w:tr w:rsidR="004D7F5D" w14:paraId="564AD31E" w14:textId="77777777" w:rsidTr="00A50A7B">
        <w:tc>
          <w:tcPr>
            <w:tcW w:w="2579" w:type="pct"/>
            <w:tcMar>
              <w:left w:w="108" w:type="dxa"/>
              <w:right w:w="108" w:type="dxa"/>
            </w:tcMar>
          </w:tcPr>
          <w:p w14:paraId="73369388" w14:textId="09191EE6" w:rsidR="004D7F5D" w:rsidRDefault="00B23DB6" w:rsidP="00B23DB6">
            <w:pPr>
              <w:pStyle w:val="ListNumber"/>
              <w:numPr>
                <w:ilvl w:val="0"/>
                <w:numId w:val="0"/>
              </w:numPr>
            </w:pPr>
            <w:r>
              <w:t xml:space="preserve">6.4.5 </w:t>
            </w:r>
            <w:r w:rsidR="004D7F5D">
              <w:t>Female camels sourced for export as breeder animals must:</w:t>
            </w:r>
          </w:p>
          <w:p w14:paraId="0FC6B535" w14:textId="77777777" w:rsidR="004D7F5D" w:rsidRDefault="004D7F5D" w:rsidP="007E0E4C">
            <w:pPr>
              <w:pStyle w:val="ListNumber2"/>
              <w:numPr>
                <w:ilvl w:val="1"/>
                <w:numId w:val="32"/>
              </w:numPr>
            </w:pPr>
            <w:r>
              <w:t>be pregnancy tested using ultrasound foetal measurement by a registered veterinarian with demonstrable current experience in camelid pregnancy diagnosis, and</w:t>
            </w:r>
          </w:p>
          <w:p w14:paraId="55225BD7" w14:textId="77777777" w:rsidR="004D7F5D" w:rsidRDefault="004D7F5D" w:rsidP="004D7F5D">
            <w:pPr>
              <w:pStyle w:val="ListNumber2"/>
              <w:numPr>
                <w:ilvl w:val="1"/>
                <w:numId w:val="2"/>
              </w:numPr>
              <w:ind w:left="908" w:hanging="454"/>
            </w:pPr>
            <w:proofErr w:type="gramStart"/>
            <w:r>
              <w:t>be certified</w:t>
            </w:r>
            <w:proofErr w:type="gramEnd"/>
            <w:r>
              <w:t xml:space="preserve"> in writing by the testing veterinarian as either not detectably pregnant or pregnant and, if pregnant, include the number of days pregnant. The certification must include the certifier’s name, veterinary registration number, statement of experience, signature, the individual identification number of the animal and the date of the procedure. Certification is valid for 60 days for not detectably pregnant camels, from the date of the procedure, and</w:t>
            </w:r>
          </w:p>
          <w:p w14:paraId="222A19AE" w14:textId="77777777" w:rsidR="004D7F5D" w:rsidRPr="00411BCA" w:rsidRDefault="004D7F5D" w:rsidP="004D7F5D">
            <w:pPr>
              <w:pStyle w:val="ListNumber2"/>
              <w:numPr>
                <w:ilvl w:val="1"/>
                <w:numId w:val="2"/>
              </w:numPr>
              <w:ind w:left="908" w:hanging="454"/>
            </w:pPr>
            <w:r>
              <w:t>be no more than 250 days pregnant at the scheduled date of export, unless otherwise provided in a last third of pregnancy management plan approved in writing by the department.</w:t>
            </w:r>
          </w:p>
        </w:tc>
        <w:tc>
          <w:tcPr>
            <w:tcW w:w="2421" w:type="pct"/>
            <w:tcMar>
              <w:left w:w="108" w:type="dxa"/>
              <w:right w:w="108" w:type="dxa"/>
            </w:tcMar>
          </w:tcPr>
          <w:p w14:paraId="4427E221" w14:textId="62299CFE" w:rsidR="004D7F5D" w:rsidRDefault="00B23DB6" w:rsidP="00B23DB6">
            <w:pPr>
              <w:pStyle w:val="ListNumber"/>
              <w:numPr>
                <w:ilvl w:val="0"/>
                <w:numId w:val="0"/>
              </w:numPr>
            </w:pPr>
            <w:bookmarkStart w:id="57" w:name="_Hlk194653436"/>
            <w:r>
              <w:t xml:space="preserve">6.4.5 </w:t>
            </w:r>
            <w:r w:rsidR="004D7F5D">
              <w:t xml:space="preserve">Female camels sourced for export as breeder animals must be no more than 250 days pregnant at the scheduled date of export, unless otherwise provided </w:t>
            </w:r>
            <w:r w:rsidR="008857A7">
              <w:t xml:space="preserve">for </w:t>
            </w:r>
            <w:r w:rsidR="004D7F5D">
              <w:t>in a last third of pregnancy management plan approved in writing by the department</w:t>
            </w:r>
            <w:r w:rsidR="00E60532">
              <w:t xml:space="preserve"> and must </w:t>
            </w:r>
            <w:proofErr w:type="gramStart"/>
            <w:r w:rsidR="00E60532">
              <w:t>be accompanied</w:t>
            </w:r>
            <w:proofErr w:type="gramEnd"/>
            <w:r w:rsidR="00E60532">
              <w:t xml:space="preserve"> by pregnancy certification</w:t>
            </w:r>
            <w:r w:rsidR="004D7F5D">
              <w:t xml:space="preserve">. Pregnancy testing must </w:t>
            </w:r>
            <w:proofErr w:type="gramStart"/>
            <w:r w:rsidR="004D7F5D">
              <w:t>be performed</w:t>
            </w:r>
            <w:proofErr w:type="gramEnd"/>
            <w:r w:rsidR="004D7F5D">
              <w:t xml:space="preserve"> by a registered veterinarian according to the following</w:t>
            </w:r>
            <w:r w:rsidR="00C83C47">
              <w:t xml:space="preserve"> criteria</w:t>
            </w:r>
            <w:r w:rsidR="004D7F5D">
              <w:t>:</w:t>
            </w:r>
          </w:p>
          <w:p w14:paraId="491AF57D" w14:textId="4090763E" w:rsidR="004D7F5D" w:rsidRDefault="004D7F5D" w:rsidP="007E0E4C">
            <w:pPr>
              <w:pStyle w:val="ListNumber2"/>
              <w:numPr>
                <w:ilvl w:val="1"/>
                <w:numId w:val="33"/>
              </w:numPr>
            </w:pPr>
            <w:r>
              <w:t>be pregnancy tested using ultrasound</w:t>
            </w:r>
          </w:p>
          <w:p w14:paraId="3C48F77A" w14:textId="3E61B41C" w:rsidR="004D7F5D" w:rsidRDefault="00E60532" w:rsidP="00CC7912">
            <w:pPr>
              <w:pStyle w:val="ListNumber2"/>
            </w:pPr>
            <w:r>
              <w:t xml:space="preserve">for not detectably pregnant camels, </w:t>
            </w:r>
            <w:r w:rsidR="004D7F5D">
              <w:t>pregnancy certification is valid for 60 days from the date of the procedure.</w:t>
            </w:r>
            <w:bookmarkEnd w:id="57"/>
          </w:p>
        </w:tc>
      </w:tr>
    </w:tbl>
    <w:p w14:paraId="719F09B7" w14:textId="55867B85" w:rsidR="004D7F5D" w:rsidRDefault="002F62BC" w:rsidP="002F62BC">
      <w:pPr>
        <w:pStyle w:val="Caption"/>
      </w:pPr>
      <w:bookmarkStart w:id="58" w:name="_Toc198705699"/>
      <w:r>
        <w:lastRenderedPageBreak/>
        <w:t>Table A</w:t>
      </w:r>
      <w:r>
        <w:fldChar w:fldCharType="begin"/>
      </w:r>
      <w:r>
        <w:instrText xml:space="preserve"> SEQ Table_A \* ARABIC </w:instrText>
      </w:r>
      <w:r>
        <w:fldChar w:fldCharType="separate"/>
      </w:r>
      <w:r w:rsidR="004F2D80">
        <w:rPr>
          <w:noProof/>
        </w:rPr>
        <w:t>6</w:t>
      </w:r>
      <w:r>
        <w:fldChar w:fldCharType="end"/>
      </w:r>
      <w:r>
        <w:t xml:space="preserve"> </w:t>
      </w:r>
      <w:r w:rsidR="005D5F98">
        <w:t>Existing and proposed d</w:t>
      </w:r>
      <w:r w:rsidR="004D7F5D">
        <w:t xml:space="preserve">eer </w:t>
      </w:r>
      <w:r w:rsidR="000B2260">
        <w:t xml:space="preserve">pregnancy-related </w:t>
      </w:r>
      <w:r w:rsidR="009615CD">
        <w:t>standards</w:t>
      </w:r>
      <w:r w:rsidR="004D7F5D">
        <w:t xml:space="preserve"> by air</w:t>
      </w:r>
      <w:bookmarkEnd w:id="5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222"/>
        <w:gridCol w:w="6780"/>
      </w:tblGrid>
      <w:tr w:rsidR="004D7F5D" w14:paraId="10718A51" w14:textId="77777777" w:rsidTr="00A50A7B">
        <w:trPr>
          <w:cantSplit/>
          <w:tblHeader/>
        </w:trPr>
        <w:tc>
          <w:tcPr>
            <w:tcW w:w="2579" w:type="pct"/>
            <w:tcMar>
              <w:left w:w="108" w:type="dxa"/>
              <w:right w:w="108" w:type="dxa"/>
            </w:tcMar>
          </w:tcPr>
          <w:p w14:paraId="7D449A3A" w14:textId="77777777" w:rsidR="004D7F5D" w:rsidRDefault="004D7F5D" w:rsidP="008A4D54">
            <w:pPr>
              <w:pStyle w:val="TableHeading"/>
            </w:pPr>
            <w:r w:rsidRPr="00411BCA">
              <w:t>ASEL 3.3 version</w:t>
            </w:r>
          </w:p>
        </w:tc>
        <w:tc>
          <w:tcPr>
            <w:tcW w:w="2421" w:type="pct"/>
            <w:tcMar>
              <w:left w:w="108" w:type="dxa"/>
              <w:right w:w="108" w:type="dxa"/>
            </w:tcMar>
          </w:tcPr>
          <w:p w14:paraId="4BDDA0E0" w14:textId="795AFFFE" w:rsidR="004D7F5D" w:rsidRPr="00340820" w:rsidRDefault="00AF7374" w:rsidP="008A4D54">
            <w:pPr>
              <w:pStyle w:val="TableHeading"/>
              <w:rPr>
                <w:highlight w:val="yellow"/>
              </w:rPr>
            </w:pPr>
            <w:r w:rsidRPr="00AF7374">
              <w:rPr>
                <w:rFonts w:cstheme="minorHAnsi"/>
                <w:bCs/>
              </w:rPr>
              <w:t>Proposed ASEL 4.0 version</w:t>
            </w:r>
          </w:p>
        </w:tc>
      </w:tr>
      <w:tr w:rsidR="004D7F5D" w14:paraId="189381F0" w14:textId="77777777" w:rsidTr="00A50A7B">
        <w:trPr>
          <w:cantSplit/>
        </w:trPr>
        <w:tc>
          <w:tcPr>
            <w:tcW w:w="2579" w:type="pct"/>
            <w:tcMar>
              <w:left w:w="108" w:type="dxa"/>
              <w:right w:w="108" w:type="dxa"/>
            </w:tcMar>
          </w:tcPr>
          <w:p w14:paraId="6ED41034" w14:textId="7C734D3F" w:rsidR="004D7F5D" w:rsidRPr="00411BCA" w:rsidRDefault="001D50FE" w:rsidP="001D50FE">
            <w:pPr>
              <w:pStyle w:val="ListNumber"/>
              <w:numPr>
                <w:ilvl w:val="0"/>
                <w:numId w:val="0"/>
              </w:numPr>
            </w:pPr>
            <w:r>
              <w:t xml:space="preserve">6.6.6 </w:t>
            </w:r>
            <w:r w:rsidR="004D7F5D" w:rsidRPr="00682B65">
              <w:t>Female deer sourced for export as feeder or slaughter animals must be pregnancy tested using ultrasound within 30 days prior to export, by a competent pregnancy tester, and certified in writing by the tester as not detectably pregnant. The certification must include the certifier’s name, veterinary registration number or attestation to experience and skill in pregnancy testing of deer, signature, the animal’s identification and the date of the procedure.</w:t>
            </w:r>
          </w:p>
        </w:tc>
        <w:tc>
          <w:tcPr>
            <w:tcW w:w="2421" w:type="pct"/>
            <w:tcMar>
              <w:left w:w="108" w:type="dxa"/>
              <w:right w:w="108" w:type="dxa"/>
            </w:tcMar>
          </w:tcPr>
          <w:p w14:paraId="16E2DF0C" w14:textId="0AD04055" w:rsidR="004D7F5D" w:rsidRDefault="001D50FE" w:rsidP="009353B6">
            <w:pPr>
              <w:pStyle w:val="ListNumber"/>
              <w:numPr>
                <w:ilvl w:val="0"/>
                <w:numId w:val="0"/>
              </w:numPr>
            </w:pPr>
            <w:r>
              <w:t xml:space="preserve">6.6.6 </w:t>
            </w:r>
            <w:r w:rsidR="00A811F6" w:rsidRPr="00A811F6">
              <w:t>Female deer sourced for export as feeder or slaughter animals must be pregnancy tested using ultrasound within 30 days prior to export, by a competent pregnancy tester</w:t>
            </w:r>
            <w:r w:rsidR="00BF60DA">
              <w:t xml:space="preserve"> or registered veterinarian</w:t>
            </w:r>
            <w:r w:rsidR="00A811F6" w:rsidRPr="00A811F6">
              <w:t xml:space="preserve">, and </w:t>
            </w:r>
            <w:r w:rsidR="008857A7">
              <w:t>declare</w:t>
            </w:r>
            <w:r w:rsidR="00A811F6" w:rsidRPr="00A811F6">
              <w:t>d in writing by the tester as not detectably pregnant</w:t>
            </w:r>
            <w:r w:rsidR="009353B6">
              <w:t>.</w:t>
            </w:r>
          </w:p>
        </w:tc>
      </w:tr>
      <w:tr w:rsidR="004D7F5D" w14:paraId="140C9776" w14:textId="77777777" w:rsidTr="00A50A7B">
        <w:tc>
          <w:tcPr>
            <w:tcW w:w="2579" w:type="pct"/>
            <w:tcMar>
              <w:left w:w="108" w:type="dxa"/>
              <w:right w:w="108" w:type="dxa"/>
            </w:tcMar>
          </w:tcPr>
          <w:p w14:paraId="6DEC9EF7" w14:textId="415A3895" w:rsidR="004D7F5D" w:rsidRPr="00AF7374" w:rsidRDefault="001D50FE" w:rsidP="001D50FE">
            <w:pPr>
              <w:pStyle w:val="ListNumber"/>
              <w:numPr>
                <w:ilvl w:val="0"/>
                <w:numId w:val="0"/>
              </w:numPr>
              <w:ind w:left="425" w:hanging="425"/>
            </w:pPr>
            <w:r>
              <w:t xml:space="preserve">6.6 7 </w:t>
            </w:r>
            <w:r w:rsidR="004D7F5D" w:rsidRPr="00AF7374">
              <w:t>Female deer sourced for export as breeder animals must be:</w:t>
            </w:r>
          </w:p>
          <w:p w14:paraId="66A18E4B" w14:textId="30C01685" w:rsidR="001D50FE" w:rsidRPr="001D50FE" w:rsidRDefault="001D50FE" w:rsidP="007E0E4C">
            <w:pPr>
              <w:pStyle w:val="ListNumber2"/>
              <w:numPr>
                <w:ilvl w:val="1"/>
                <w:numId w:val="42"/>
              </w:numPr>
            </w:pPr>
            <w:bookmarkStart w:id="59" w:name="_Hlk194654078"/>
            <w:r w:rsidRPr="001D50FE">
              <w:t xml:space="preserve">pregnancy tested using ultrasound foetal measurement </w:t>
            </w:r>
            <w:bookmarkEnd w:id="59"/>
            <w:r w:rsidRPr="001D50FE">
              <w:t>by a competent pregnancy tester,</w:t>
            </w:r>
            <w:r>
              <w:t xml:space="preserve"> and</w:t>
            </w:r>
          </w:p>
          <w:p w14:paraId="52AF95BD" w14:textId="77777777" w:rsidR="004D7F5D" w:rsidRDefault="004D7F5D" w:rsidP="004C41E0">
            <w:pPr>
              <w:pStyle w:val="ListNumber2"/>
            </w:pPr>
            <w:r w:rsidRPr="00AF7374">
              <w:t>certified in writing by the competent pregnancy tester as either not detectably pregnant or pregnant and if pregnant include the number of days pregnant. The certification must include the certifier’s name, veterinary registration number or attestation to experience and skill in pregnancy testing of deer, signature, the individual identification number of the animal and date of the procedure. Certification is valid for 60 days for not detectably pregnant deer, from the date of the procedure, and</w:t>
            </w:r>
          </w:p>
          <w:p w14:paraId="33BBDE6D" w14:textId="77777777" w:rsidR="001D50FE" w:rsidRDefault="001D50FE" w:rsidP="004C41E0">
            <w:pPr>
              <w:pStyle w:val="ListNumber2"/>
            </w:pPr>
            <w:bookmarkStart w:id="60" w:name="_Hlk194654192"/>
            <w:r>
              <w:t xml:space="preserve">no more than 155 days pregnant at the scheduled date of export for red, sambar, chital, </w:t>
            </w:r>
            <w:r w:rsidRPr="001D50FE">
              <w:t>hog, fallow or sika breed deer, unless otherwise provided in a last third of pregnancy management plan approved in writing by the department, or</w:t>
            </w:r>
          </w:p>
          <w:p w14:paraId="4614376C" w14:textId="15976741" w:rsidR="001D50FE" w:rsidRPr="00AF7374" w:rsidRDefault="004A0017" w:rsidP="004C41E0">
            <w:pPr>
              <w:pStyle w:val="ListNumber2"/>
            </w:pPr>
            <w:bookmarkStart w:id="61" w:name="_Hlk194654213"/>
            <w:bookmarkEnd w:id="60"/>
            <w:r>
              <w:t xml:space="preserve">no more than 160 days pregnant at the scheduled date of export for </w:t>
            </w:r>
            <w:bookmarkStart w:id="62" w:name="_Hlk194653928"/>
            <w:proofErr w:type="spellStart"/>
            <w:r>
              <w:t>rusa</w:t>
            </w:r>
            <w:proofErr w:type="spellEnd"/>
            <w:r>
              <w:t xml:space="preserve"> and wapiti/elk </w:t>
            </w:r>
            <w:r w:rsidRPr="004A0017">
              <w:t xml:space="preserve">breed deer, unless otherwise provided in a last </w:t>
            </w:r>
            <w:bookmarkEnd w:id="62"/>
            <w:r w:rsidRPr="004A0017">
              <w:lastRenderedPageBreak/>
              <w:t>third of pregnancy management plan approved in writing by the department</w:t>
            </w:r>
            <w:bookmarkEnd w:id="61"/>
            <w:r w:rsidRPr="004A0017">
              <w:t>.</w:t>
            </w:r>
          </w:p>
        </w:tc>
        <w:tc>
          <w:tcPr>
            <w:tcW w:w="2421" w:type="pct"/>
            <w:tcMar>
              <w:left w:w="108" w:type="dxa"/>
              <w:right w:w="108" w:type="dxa"/>
            </w:tcMar>
          </w:tcPr>
          <w:p w14:paraId="109F00DB" w14:textId="6BEFBD4C" w:rsidR="004D7F5D" w:rsidRDefault="001D50FE" w:rsidP="00471CDE">
            <w:pPr>
              <w:pStyle w:val="ListNumber"/>
              <w:numPr>
                <w:ilvl w:val="0"/>
                <w:numId w:val="0"/>
              </w:numPr>
            </w:pPr>
            <w:r>
              <w:lastRenderedPageBreak/>
              <w:t>6.</w:t>
            </w:r>
            <w:r w:rsidRPr="008C1ADF">
              <w:t xml:space="preserve">6 7 </w:t>
            </w:r>
            <w:r w:rsidR="004D7F5D" w:rsidRPr="008C1ADF">
              <w:t>Female deer sourced for export as breeder animals must be</w:t>
            </w:r>
            <w:r w:rsidR="008C1ADF">
              <w:t xml:space="preserve"> </w:t>
            </w:r>
            <w:r w:rsidR="008C1ADF" w:rsidRPr="008C1ADF">
              <w:t xml:space="preserve">pregnancy tested by a competent pregnancy tester </w:t>
            </w:r>
            <w:r w:rsidR="00BF60DA">
              <w:t xml:space="preserve">or registered veterinarian </w:t>
            </w:r>
            <w:r w:rsidR="008C1ADF" w:rsidRPr="008C1ADF">
              <w:t xml:space="preserve">and accompanied by a pregnancy declaration. Pregnancy testing must </w:t>
            </w:r>
            <w:proofErr w:type="gramStart"/>
            <w:r w:rsidR="008C1ADF" w:rsidRPr="008C1ADF">
              <w:t>be performed</w:t>
            </w:r>
            <w:proofErr w:type="gramEnd"/>
            <w:r w:rsidR="008C1ADF" w:rsidRPr="008C1ADF">
              <w:t xml:space="preserve"> according to the following</w:t>
            </w:r>
            <w:r w:rsidR="00C83C47">
              <w:t xml:space="preserve"> criteria</w:t>
            </w:r>
            <w:r w:rsidR="004D7F5D" w:rsidRPr="008C1ADF">
              <w:t>:</w:t>
            </w:r>
          </w:p>
          <w:p w14:paraId="5593998F" w14:textId="35A77AE5" w:rsidR="004D7F5D" w:rsidRPr="004D7F5D" w:rsidRDefault="00A811F6" w:rsidP="007E0E4C">
            <w:pPr>
              <w:pStyle w:val="ListNumber2"/>
              <w:numPr>
                <w:ilvl w:val="1"/>
                <w:numId w:val="43"/>
              </w:numPr>
            </w:pPr>
            <w:r>
              <w:t>pregnancy tested using ultrasound</w:t>
            </w:r>
          </w:p>
          <w:p w14:paraId="79D14F90" w14:textId="345DFDC2" w:rsidR="00A811F6" w:rsidRDefault="00A811F6" w:rsidP="004C41E0">
            <w:pPr>
              <w:pStyle w:val="ListNumber2"/>
            </w:pPr>
            <w:r>
              <w:t xml:space="preserve">unless otherwise provided </w:t>
            </w:r>
            <w:r w:rsidR="0019173C">
              <w:t xml:space="preserve">for </w:t>
            </w:r>
            <w:r>
              <w:t>in a last third of pregnancy management plan approved in writing by the department, deer must be</w:t>
            </w:r>
          </w:p>
          <w:p w14:paraId="6DE63CB9" w14:textId="77777777" w:rsidR="00A811F6" w:rsidRDefault="00A811F6" w:rsidP="00A811F6">
            <w:pPr>
              <w:pStyle w:val="ListNumber3"/>
            </w:pPr>
            <w:r>
              <w:t>no more than 155 days pregnant at the scheduled date of export for red, sambar, chital, hog, fallow or sika breed deer, or</w:t>
            </w:r>
          </w:p>
          <w:p w14:paraId="2C09FD7F" w14:textId="14DCCC41" w:rsidR="004D7F5D" w:rsidRDefault="00A811F6" w:rsidP="00A811F6">
            <w:pPr>
              <w:pStyle w:val="ListNumber3"/>
            </w:pPr>
            <w:r>
              <w:t xml:space="preserve">no more than 160 days pregnant at the scheduled date of export for </w:t>
            </w:r>
            <w:proofErr w:type="spellStart"/>
            <w:r>
              <w:t>rusa</w:t>
            </w:r>
            <w:proofErr w:type="spellEnd"/>
            <w:r>
              <w:t xml:space="preserve"> and wapiti/elk breed deer</w:t>
            </w:r>
          </w:p>
          <w:p w14:paraId="764D719D" w14:textId="77BCA6B7" w:rsidR="004D7F5D" w:rsidRDefault="00A811F6" w:rsidP="004C41E0">
            <w:pPr>
              <w:pStyle w:val="ListNumber2"/>
            </w:pPr>
            <w:r>
              <w:t xml:space="preserve">for </w:t>
            </w:r>
            <w:r w:rsidRPr="00A811F6">
              <w:t>not detectably pregnant deer, the pregnancy declaration is valid for 60 days from the date of the procedu</w:t>
            </w:r>
            <w:r>
              <w:t>re.</w:t>
            </w:r>
          </w:p>
        </w:tc>
      </w:tr>
    </w:tbl>
    <w:p w14:paraId="2D8282CF" w14:textId="4B5938C8" w:rsidR="004D7F5D" w:rsidRDefault="002F62BC" w:rsidP="009615CD">
      <w:pPr>
        <w:pStyle w:val="Caption"/>
        <w:spacing w:before="240"/>
      </w:pPr>
      <w:bookmarkStart w:id="63" w:name="_Toc198705700"/>
      <w:r>
        <w:t>Table A</w:t>
      </w:r>
      <w:r>
        <w:fldChar w:fldCharType="begin"/>
      </w:r>
      <w:r>
        <w:instrText xml:space="preserve"> SEQ Table_A \* ARABIC </w:instrText>
      </w:r>
      <w:r>
        <w:fldChar w:fldCharType="separate"/>
      </w:r>
      <w:r w:rsidR="004F2D80">
        <w:rPr>
          <w:noProof/>
        </w:rPr>
        <w:t>7</w:t>
      </w:r>
      <w:r>
        <w:fldChar w:fldCharType="end"/>
      </w:r>
      <w:r>
        <w:t xml:space="preserve"> </w:t>
      </w:r>
      <w:r w:rsidR="00717B07">
        <w:t xml:space="preserve">Existing and proposed </w:t>
      </w:r>
      <w:r w:rsidR="000B2260">
        <w:t>g</w:t>
      </w:r>
      <w:r w:rsidR="004D7F5D">
        <w:t xml:space="preserve">oat </w:t>
      </w:r>
      <w:r w:rsidR="000B2260">
        <w:t xml:space="preserve">pregnancy-related </w:t>
      </w:r>
      <w:r w:rsidR="009615CD">
        <w:t>standards</w:t>
      </w:r>
      <w:r w:rsidR="004D7F5D">
        <w:t xml:space="preserve"> by air</w:t>
      </w:r>
      <w:bookmarkEnd w:id="63"/>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222"/>
        <w:gridCol w:w="6780"/>
      </w:tblGrid>
      <w:tr w:rsidR="004D7F5D" w14:paraId="1EC2E932" w14:textId="77777777" w:rsidTr="00A50A7B">
        <w:trPr>
          <w:cantSplit/>
          <w:tblHeader/>
        </w:trPr>
        <w:tc>
          <w:tcPr>
            <w:tcW w:w="2579" w:type="pct"/>
            <w:tcMar>
              <w:left w:w="108" w:type="dxa"/>
              <w:right w:w="108" w:type="dxa"/>
            </w:tcMar>
          </w:tcPr>
          <w:p w14:paraId="02E1154C" w14:textId="77777777" w:rsidR="004D7F5D" w:rsidRDefault="004D7F5D" w:rsidP="008A4D54">
            <w:pPr>
              <w:pStyle w:val="TableHeading"/>
            </w:pPr>
            <w:r w:rsidRPr="00411BCA">
              <w:t>ASEL 3.3 version</w:t>
            </w:r>
          </w:p>
        </w:tc>
        <w:tc>
          <w:tcPr>
            <w:tcW w:w="2421" w:type="pct"/>
            <w:tcMar>
              <w:left w:w="108" w:type="dxa"/>
              <w:right w:w="108" w:type="dxa"/>
            </w:tcMar>
          </w:tcPr>
          <w:p w14:paraId="0FFAACC6" w14:textId="21DBA32A" w:rsidR="004D7F5D" w:rsidRPr="00340820" w:rsidRDefault="00AF7374" w:rsidP="008A4D54">
            <w:pPr>
              <w:pStyle w:val="TableHeading"/>
              <w:rPr>
                <w:highlight w:val="yellow"/>
              </w:rPr>
            </w:pPr>
            <w:r w:rsidRPr="00AF7374">
              <w:rPr>
                <w:rFonts w:cstheme="minorHAnsi"/>
                <w:bCs/>
              </w:rPr>
              <w:t>Proposed ASEL 4.0 version</w:t>
            </w:r>
          </w:p>
        </w:tc>
      </w:tr>
      <w:tr w:rsidR="004D7F5D" w14:paraId="75F3D180" w14:textId="77777777" w:rsidTr="00A50A7B">
        <w:tc>
          <w:tcPr>
            <w:tcW w:w="2579" w:type="pct"/>
            <w:tcMar>
              <w:left w:w="108" w:type="dxa"/>
              <w:right w:w="108" w:type="dxa"/>
            </w:tcMar>
          </w:tcPr>
          <w:p w14:paraId="3678F5A9" w14:textId="2E515A0F" w:rsidR="004D7F5D" w:rsidRPr="00411BCA" w:rsidRDefault="004A0017" w:rsidP="004A0017">
            <w:pPr>
              <w:pStyle w:val="ListNumber"/>
              <w:numPr>
                <w:ilvl w:val="0"/>
                <w:numId w:val="0"/>
              </w:numPr>
            </w:pPr>
            <w:bookmarkStart w:id="64" w:name="_Hlk194666973"/>
            <w:r>
              <w:t xml:space="preserve">6.7.5 </w:t>
            </w:r>
            <w:r w:rsidR="004D7F5D" w:rsidRPr="00B609EC">
              <w:t>Female goats sourced for export as feeder or slaughter animals must be individually pregnancy tested using ultrasound within 30 days prior to export, by a competent pregnancy tester who must certify in writing that the animals are not detectably pregnant. The certification must include the certifier’s name, veterinary registration number or attestation to experience and skill in pregnancy testing of goats, signature, the mob’s identification and the date of the procedure.</w:t>
            </w:r>
            <w:bookmarkEnd w:id="64"/>
          </w:p>
        </w:tc>
        <w:tc>
          <w:tcPr>
            <w:tcW w:w="2421" w:type="pct"/>
            <w:tcMar>
              <w:left w:w="108" w:type="dxa"/>
              <w:right w:w="108" w:type="dxa"/>
            </w:tcMar>
          </w:tcPr>
          <w:p w14:paraId="3CCF40C0" w14:textId="62581DAF" w:rsidR="004D7F5D" w:rsidRDefault="005A0816" w:rsidP="008C1ADF">
            <w:pPr>
              <w:pStyle w:val="ListNumber"/>
              <w:numPr>
                <w:ilvl w:val="0"/>
                <w:numId w:val="0"/>
              </w:numPr>
            </w:pPr>
            <w:r w:rsidRPr="008C1ADF">
              <w:t>6.7.5</w:t>
            </w:r>
            <w:r w:rsidR="00471CDE">
              <w:t xml:space="preserve"> </w:t>
            </w:r>
            <w:r w:rsidR="008C1ADF" w:rsidRPr="008C1ADF">
              <w:t xml:space="preserve">Female goats sourced for export as feeder or slaughter animals must be individually pregnancy tested using ultrasound within 30 days prior to export, by a competent pregnancy tester </w:t>
            </w:r>
            <w:r w:rsidR="00BF60DA">
              <w:t xml:space="preserve">or registered veterinarian </w:t>
            </w:r>
            <w:r w:rsidR="008C1ADF" w:rsidRPr="008C1ADF">
              <w:t xml:space="preserve">who must </w:t>
            </w:r>
            <w:r w:rsidR="00A811F6">
              <w:t>declare</w:t>
            </w:r>
            <w:r w:rsidR="008C1ADF" w:rsidRPr="008C1ADF">
              <w:t xml:space="preserve"> in writing that the animals are not detectably pregnant</w:t>
            </w:r>
            <w:r w:rsidR="00E82566">
              <w:t>.</w:t>
            </w:r>
          </w:p>
        </w:tc>
      </w:tr>
      <w:tr w:rsidR="004D7F5D" w14:paraId="3F6C199E" w14:textId="77777777" w:rsidTr="00A50A7B">
        <w:tc>
          <w:tcPr>
            <w:tcW w:w="2579" w:type="pct"/>
            <w:tcMar>
              <w:left w:w="108" w:type="dxa"/>
              <w:right w:w="108" w:type="dxa"/>
            </w:tcMar>
          </w:tcPr>
          <w:p w14:paraId="25B90DD8" w14:textId="36BBEC89" w:rsidR="004D7F5D" w:rsidRPr="00AF7374" w:rsidRDefault="005A0816" w:rsidP="005A0816">
            <w:pPr>
              <w:pStyle w:val="ListNumber"/>
              <w:numPr>
                <w:ilvl w:val="0"/>
                <w:numId w:val="0"/>
              </w:numPr>
              <w:ind w:left="425" w:hanging="425"/>
            </w:pPr>
            <w:r>
              <w:t xml:space="preserve">6.7.6 </w:t>
            </w:r>
            <w:r w:rsidR="004D7F5D" w:rsidRPr="00AF7374">
              <w:t>Female goats sourced for export as breeder animals must:</w:t>
            </w:r>
          </w:p>
          <w:p w14:paraId="5343E894" w14:textId="22D882B1" w:rsidR="004D7F5D" w:rsidRPr="005A0816" w:rsidRDefault="005A0816" w:rsidP="007E0E4C">
            <w:pPr>
              <w:pStyle w:val="ListNumber2"/>
              <w:numPr>
                <w:ilvl w:val="1"/>
                <w:numId w:val="44"/>
              </w:numPr>
            </w:pPr>
            <w:r w:rsidRPr="005A0816">
              <w:t>be pregnancy tested using ultrasound foetal measurement by a competent pregnancy tester, and</w:t>
            </w:r>
          </w:p>
          <w:p w14:paraId="7FC3C956" w14:textId="77777777" w:rsidR="004D7F5D" w:rsidRDefault="004D7F5D" w:rsidP="007E0E4C">
            <w:pPr>
              <w:pStyle w:val="ListNumber2"/>
            </w:pPr>
            <w:proofErr w:type="gramStart"/>
            <w:r w:rsidRPr="00AF7374">
              <w:t>be certified</w:t>
            </w:r>
            <w:proofErr w:type="gramEnd"/>
            <w:r w:rsidRPr="00AF7374">
              <w:t xml:space="preserve"> in writing by the competent pregnancy tester as either not detectably pregnant or pregnant and if pregnant include the number of days pregnant. The certification must include the certifier’s name, veterinary registration number or attestation to experience and skill in pregnancy testing of goats, signature, the individual identification number of the animal and the date of the procedure. Certification is valid for 60 days for not detectably pregnant goats, from the date of procedure, and</w:t>
            </w:r>
          </w:p>
          <w:p w14:paraId="1C0E6B2C" w14:textId="36F64D38" w:rsidR="005A0816" w:rsidRPr="00AF7374" w:rsidRDefault="005A0816" w:rsidP="007E0E4C">
            <w:pPr>
              <w:pStyle w:val="ListNumber2"/>
            </w:pPr>
            <w:r w:rsidRPr="005A0816">
              <w:lastRenderedPageBreak/>
              <w:t>be no more than 100 days pregnant at the scheduled date of export, unless otherwise provided in a last third of pregnancy management plan approved in writing by the department.</w:t>
            </w:r>
          </w:p>
        </w:tc>
        <w:tc>
          <w:tcPr>
            <w:tcW w:w="2421" w:type="pct"/>
            <w:tcMar>
              <w:left w:w="108" w:type="dxa"/>
              <w:right w:w="108" w:type="dxa"/>
            </w:tcMar>
          </w:tcPr>
          <w:p w14:paraId="70324462" w14:textId="3A492B30" w:rsidR="004D7F5D" w:rsidRDefault="005A0816" w:rsidP="00471CDE">
            <w:pPr>
              <w:pStyle w:val="ListNumber"/>
              <w:numPr>
                <w:ilvl w:val="0"/>
                <w:numId w:val="0"/>
              </w:numPr>
            </w:pPr>
            <w:r w:rsidRPr="003D36E3">
              <w:lastRenderedPageBreak/>
              <w:t xml:space="preserve">6.7.6 </w:t>
            </w:r>
            <w:r w:rsidR="004D7F5D" w:rsidRPr="003D36E3">
              <w:t>Female goats sourced for export as breeder animals must</w:t>
            </w:r>
            <w:r w:rsidR="003D36E3">
              <w:t xml:space="preserve"> </w:t>
            </w:r>
            <w:r w:rsidR="003D36E3" w:rsidRPr="003D36E3">
              <w:t>be no more than 100 days pregnant at the scheduled date of export, unless otherwise provided</w:t>
            </w:r>
            <w:r w:rsidR="00E9368D">
              <w:t xml:space="preserve"> for</w:t>
            </w:r>
            <w:r w:rsidR="003D36E3" w:rsidRPr="003D36E3">
              <w:t xml:space="preserve"> in a last third of pregnancy management plan approved in writing by the department and must </w:t>
            </w:r>
            <w:proofErr w:type="gramStart"/>
            <w:r w:rsidR="003D36E3" w:rsidRPr="003D36E3">
              <w:t>be accompanied</w:t>
            </w:r>
            <w:proofErr w:type="gramEnd"/>
            <w:r w:rsidR="003D36E3" w:rsidRPr="003D36E3">
              <w:t xml:space="preserve"> by a pregnancy declaration. Pregnancy testing must </w:t>
            </w:r>
            <w:proofErr w:type="gramStart"/>
            <w:r w:rsidR="003D36E3" w:rsidRPr="003D36E3">
              <w:t>be performed</w:t>
            </w:r>
            <w:proofErr w:type="gramEnd"/>
            <w:r w:rsidR="003D36E3" w:rsidRPr="003D36E3">
              <w:t xml:space="preserve"> by a competent pregnancy tester </w:t>
            </w:r>
            <w:r w:rsidR="00BF60DA">
              <w:t xml:space="preserve">or registered veterinarian </w:t>
            </w:r>
            <w:r w:rsidR="003D36E3" w:rsidRPr="003D36E3">
              <w:t>according to the following</w:t>
            </w:r>
            <w:r w:rsidR="00C83C47">
              <w:t xml:space="preserve"> criteria</w:t>
            </w:r>
            <w:r w:rsidR="004D7F5D" w:rsidRPr="003D36E3">
              <w:t>:</w:t>
            </w:r>
          </w:p>
          <w:p w14:paraId="127B709C" w14:textId="05B2D69F" w:rsidR="004D7F5D" w:rsidRPr="004D7F5D" w:rsidRDefault="003D36E3" w:rsidP="007E0E4C">
            <w:pPr>
              <w:pStyle w:val="ListNumber2"/>
              <w:numPr>
                <w:ilvl w:val="1"/>
                <w:numId w:val="45"/>
              </w:numPr>
            </w:pPr>
            <w:r>
              <w:t>be pregnancy tested using ultrasound</w:t>
            </w:r>
          </w:p>
          <w:p w14:paraId="7DC61FB0" w14:textId="693ACBCC" w:rsidR="004D7F5D" w:rsidRDefault="003D36E3" w:rsidP="007E0E4C">
            <w:pPr>
              <w:pStyle w:val="ListNumber2"/>
            </w:pPr>
            <w:r w:rsidRPr="003D36E3">
              <w:t>for not detectably pregnant goats, the pregnancy declaration is valid for 60 days from the date of the procedure</w:t>
            </w:r>
            <w:r>
              <w:t>.</w:t>
            </w:r>
          </w:p>
          <w:p w14:paraId="778188DA" w14:textId="4EAC4C70" w:rsidR="004D7F5D" w:rsidRDefault="004D7F5D" w:rsidP="0013684A">
            <w:pPr>
              <w:pStyle w:val="ListNumber2"/>
              <w:numPr>
                <w:ilvl w:val="0"/>
                <w:numId w:val="0"/>
              </w:numPr>
            </w:pPr>
          </w:p>
        </w:tc>
      </w:tr>
    </w:tbl>
    <w:p w14:paraId="23F62AA1" w14:textId="7AFAD488" w:rsidR="004D7F5D" w:rsidRDefault="002F62BC" w:rsidP="009615CD">
      <w:pPr>
        <w:pStyle w:val="Caption"/>
        <w:spacing w:before="240"/>
      </w:pPr>
      <w:bookmarkStart w:id="65" w:name="_Ref195109049"/>
      <w:bookmarkStart w:id="66" w:name="_Toc198705701"/>
      <w:r>
        <w:t>Table A</w:t>
      </w:r>
      <w:r>
        <w:fldChar w:fldCharType="begin"/>
      </w:r>
      <w:r>
        <w:instrText xml:space="preserve"> SEQ Table_A \* ARABIC </w:instrText>
      </w:r>
      <w:r>
        <w:fldChar w:fldCharType="separate"/>
      </w:r>
      <w:r w:rsidR="004F2D80">
        <w:rPr>
          <w:noProof/>
        </w:rPr>
        <w:t>8</w:t>
      </w:r>
      <w:r>
        <w:fldChar w:fldCharType="end"/>
      </w:r>
      <w:bookmarkEnd w:id="65"/>
      <w:r>
        <w:t xml:space="preserve"> </w:t>
      </w:r>
      <w:r w:rsidR="00717B07">
        <w:t xml:space="preserve">Existing and proposed </w:t>
      </w:r>
      <w:r w:rsidR="000B2260">
        <w:t>s</w:t>
      </w:r>
      <w:r w:rsidR="004D7F5D">
        <w:t xml:space="preserve">heep </w:t>
      </w:r>
      <w:r w:rsidR="000B2260">
        <w:t xml:space="preserve">pregnancy-related </w:t>
      </w:r>
      <w:r w:rsidR="009615CD">
        <w:t>standards</w:t>
      </w:r>
      <w:r w:rsidR="004D7F5D">
        <w:t xml:space="preserve"> by air</w:t>
      </w:r>
      <w:bookmarkEnd w:id="66"/>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222"/>
        <w:gridCol w:w="6780"/>
      </w:tblGrid>
      <w:tr w:rsidR="004D7F5D" w14:paraId="0E663269" w14:textId="77777777" w:rsidTr="00A50A7B">
        <w:trPr>
          <w:cantSplit/>
          <w:tblHeader/>
        </w:trPr>
        <w:tc>
          <w:tcPr>
            <w:tcW w:w="2579" w:type="pct"/>
            <w:tcMar>
              <w:left w:w="108" w:type="dxa"/>
              <w:right w:w="108" w:type="dxa"/>
            </w:tcMar>
          </w:tcPr>
          <w:p w14:paraId="35CE2134" w14:textId="77777777" w:rsidR="004D7F5D" w:rsidRDefault="004D7F5D" w:rsidP="008A4D54">
            <w:pPr>
              <w:pStyle w:val="TableHeading"/>
            </w:pPr>
            <w:r w:rsidRPr="00411BCA">
              <w:t>ASEL 3.3 version</w:t>
            </w:r>
          </w:p>
        </w:tc>
        <w:tc>
          <w:tcPr>
            <w:tcW w:w="2421" w:type="pct"/>
            <w:tcMar>
              <w:left w:w="108" w:type="dxa"/>
              <w:right w:w="108" w:type="dxa"/>
            </w:tcMar>
          </w:tcPr>
          <w:p w14:paraId="3FDCA301" w14:textId="65154895" w:rsidR="004D7F5D" w:rsidRPr="00340820" w:rsidRDefault="00AF7374" w:rsidP="008A4D54">
            <w:pPr>
              <w:pStyle w:val="TableHeading"/>
              <w:rPr>
                <w:highlight w:val="yellow"/>
              </w:rPr>
            </w:pPr>
            <w:r w:rsidRPr="00AF7374">
              <w:rPr>
                <w:rFonts w:cstheme="minorHAnsi"/>
                <w:bCs/>
              </w:rPr>
              <w:t>Proposed ASEL 4.0 version</w:t>
            </w:r>
          </w:p>
        </w:tc>
      </w:tr>
      <w:tr w:rsidR="004D7F5D" w14:paraId="64065258" w14:textId="77777777" w:rsidTr="00A50A7B">
        <w:tc>
          <w:tcPr>
            <w:tcW w:w="2579" w:type="pct"/>
            <w:tcMar>
              <w:left w:w="108" w:type="dxa"/>
              <w:right w:w="108" w:type="dxa"/>
            </w:tcMar>
          </w:tcPr>
          <w:p w14:paraId="01A89FD8" w14:textId="68DBA12F" w:rsidR="004D7F5D" w:rsidRPr="00411BCA" w:rsidRDefault="00C94747" w:rsidP="00C94747">
            <w:pPr>
              <w:pStyle w:val="ListNumber"/>
              <w:numPr>
                <w:ilvl w:val="0"/>
                <w:numId w:val="0"/>
              </w:numPr>
            </w:pPr>
            <w:r>
              <w:t xml:space="preserve">6.9.4 </w:t>
            </w:r>
            <w:r w:rsidR="004D7F5D" w:rsidRPr="00E2131F">
              <w:t>Female sheep with a weight of 40 kg or more, and all female fat-tailed sheep, sourced for export as feeder or slaughter animals must be individually pregnancy tested using ultrasound within 30 days prior to export, by a competent pregnancy tester who must certify in writing that the animals are not detectably pregnant. The certification must include the certifier’s name, veterinary registration number or attestation to experience and skill in pregnancy testing of sheep, signature, the mob’s identification, and the date of the procedure.</w:t>
            </w:r>
          </w:p>
        </w:tc>
        <w:tc>
          <w:tcPr>
            <w:tcW w:w="2421" w:type="pct"/>
            <w:tcMar>
              <w:left w:w="108" w:type="dxa"/>
              <w:right w:w="108" w:type="dxa"/>
            </w:tcMar>
          </w:tcPr>
          <w:p w14:paraId="3A478000" w14:textId="424D1471" w:rsidR="004D7F5D" w:rsidRDefault="00C94747" w:rsidP="00F87C6A">
            <w:pPr>
              <w:pStyle w:val="ListNumber"/>
              <w:numPr>
                <w:ilvl w:val="0"/>
                <w:numId w:val="0"/>
              </w:numPr>
            </w:pPr>
            <w:r>
              <w:t xml:space="preserve">6.9.4 </w:t>
            </w:r>
            <w:r w:rsidR="004D7F5D">
              <w:t xml:space="preserve">Female sheep with a weight of </w:t>
            </w:r>
            <w:r w:rsidR="009615CD">
              <w:t>40 kg</w:t>
            </w:r>
            <w:r w:rsidR="004D7F5D">
              <w:t xml:space="preserve"> or more, and all female fat-tailed sheep, sourced for export as feeder or slaughter animals must be </w:t>
            </w:r>
            <w:r w:rsidR="00F87C6A" w:rsidRPr="00F87C6A">
              <w:t xml:space="preserve">individually pregnancy tested using ultrasound within 30 days prior to export, by a competent pregnancy tester </w:t>
            </w:r>
            <w:r w:rsidR="00BF60DA">
              <w:t xml:space="preserve">or registered veterinarian </w:t>
            </w:r>
            <w:r w:rsidR="00F87C6A" w:rsidRPr="00F87C6A">
              <w:t xml:space="preserve">who must </w:t>
            </w:r>
            <w:r w:rsidR="00F87C6A">
              <w:t>declare</w:t>
            </w:r>
            <w:r w:rsidR="00F87C6A" w:rsidRPr="00F87C6A">
              <w:t xml:space="preserve"> in writing that the animals are not detectably pregnant.</w:t>
            </w:r>
          </w:p>
        </w:tc>
      </w:tr>
      <w:tr w:rsidR="004D7F5D" w14:paraId="6758584D" w14:textId="77777777" w:rsidTr="00A50A7B">
        <w:tc>
          <w:tcPr>
            <w:tcW w:w="2579" w:type="pct"/>
            <w:shd w:val="clear" w:color="auto" w:fill="auto"/>
            <w:tcMar>
              <w:left w:w="108" w:type="dxa"/>
              <w:right w:w="108" w:type="dxa"/>
            </w:tcMar>
          </w:tcPr>
          <w:p w14:paraId="6191EBB5" w14:textId="73CA3C20" w:rsidR="004D7F5D" w:rsidRPr="00AF7374" w:rsidRDefault="00C94747" w:rsidP="00C94747">
            <w:pPr>
              <w:pStyle w:val="ListNumber"/>
              <w:numPr>
                <w:ilvl w:val="0"/>
                <w:numId w:val="0"/>
              </w:numPr>
            </w:pPr>
            <w:r>
              <w:t xml:space="preserve">6.9.5 </w:t>
            </w:r>
            <w:r w:rsidR="004D7F5D" w:rsidRPr="00AF7374">
              <w:t>Female sheep sourced for export as breeder animals must:</w:t>
            </w:r>
          </w:p>
          <w:p w14:paraId="7A041AEF" w14:textId="65E25C3D" w:rsidR="005A0816" w:rsidRPr="005A0816" w:rsidRDefault="005A0816" w:rsidP="007E0E4C">
            <w:pPr>
              <w:pStyle w:val="ListNumber2"/>
              <w:numPr>
                <w:ilvl w:val="1"/>
                <w:numId w:val="46"/>
              </w:numPr>
            </w:pPr>
            <w:r w:rsidRPr="005A0816">
              <w:t>be pregnancy tested using ultrasound foetal measurement by a competent pregnancy</w:t>
            </w:r>
            <w:r w:rsidR="00FF12A2">
              <w:t xml:space="preserve"> tester</w:t>
            </w:r>
            <w:r w:rsidRPr="005A0816">
              <w:t>,</w:t>
            </w:r>
            <w:r>
              <w:t xml:space="preserve"> and</w:t>
            </w:r>
          </w:p>
          <w:p w14:paraId="6E738E48" w14:textId="77777777" w:rsidR="004D7F5D" w:rsidRDefault="004D7F5D" w:rsidP="007E0E4C">
            <w:pPr>
              <w:pStyle w:val="ListNumber2"/>
            </w:pPr>
            <w:proofErr w:type="gramStart"/>
            <w:r w:rsidRPr="00AF7374">
              <w:t>be certified</w:t>
            </w:r>
            <w:proofErr w:type="gramEnd"/>
            <w:r w:rsidRPr="00AF7374">
              <w:t xml:space="preserve"> in writing by the competent pregnancy tester as either not detectably pregnant or pregnant and if pregnant include the number of days pregnant. The certification must include the certifier’s name, veterinary registration number or attestation to experience and skill in pregnancy testing of sheep, signature, the individual identification number of the animal and the date of the procedure. Certification is valid for 60 days for not detectably pregnant sheep, from the date of the procedure, and</w:t>
            </w:r>
          </w:p>
          <w:p w14:paraId="16E2A087" w14:textId="3EE2E034" w:rsidR="005A0816" w:rsidRPr="00411BCA" w:rsidRDefault="005A0816" w:rsidP="007E0E4C">
            <w:pPr>
              <w:pStyle w:val="ListNumber2"/>
            </w:pPr>
            <w:r>
              <w:lastRenderedPageBreak/>
              <w:t xml:space="preserve">be no more than 100 days pregnant at the scheduled date of export, unless otherwise </w:t>
            </w:r>
            <w:r w:rsidRPr="005A0816">
              <w:t>provided in a last third of pregnancy management plan approved in writing by the department.</w:t>
            </w:r>
          </w:p>
        </w:tc>
        <w:tc>
          <w:tcPr>
            <w:tcW w:w="2421" w:type="pct"/>
            <w:tcMar>
              <w:left w:w="108" w:type="dxa"/>
              <w:right w:w="108" w:type="dxa"/>
            </w:tcMar>
          </w:tcPr>
          <w:p w14:paraId="0F350754" w14:textId="13BCF6CE" w:rsidR="004D7F5D" w:rsidRDefault="00C94747" w:rsidP="00471CDE">
            <w:pPr>
              <w:pStyle w:val="ListNumber"/>
              <w:numPr>
                <w:ilvl w:val="0"/>
                <w:numId w:val="0"/>
              </w:numPr>
            </w:pPr>
            <w:r>
              <w:lastRenderedPageBreak/>
              <w:t xml:space="preserve">6.9.5 </w:t>
            </w:r>
            <w:r w:rsidR="004D7F5D">
              <w:t>Female sheep sourced for export as breeder animals must</w:t>
            </w:r>
            <w:r w:rsidR="003D36E3">
              <w:t xml:space="preserve"> </w:t>
            </w:r>
            <w:r w:rsidR="003D36E3" w:rsidRPr="003D36E3">
              <w:t>be no more than 100 days pregnant at the scheduled date of export, unless otherwise provided</w:t>
            </w:r>
            <w:r w:rsidR="00F87C6A">
              <w:t xml:space="preserve"> for</w:t>
            </w:r>
            <w:r w:rsidR="003D36E3" w:rsidRPr="003D36E3">
              <w:t xml:space="preserve"> in a last third of pregnancy management plan approved in writing by the department and must </w:t>
            </w:r>
            <w:proofErr w:type="gramStart"/>
            <w:r w:rsidR="003D36E3" w:rsidRPr="003D36E3">
              <w:t>be accompanied</w:t>
            </w:r>
            <w:proofErr w:type="gramEnd"/>
            <w:r w:rsidR="003D36E3" w:rsidRPr="003D36E3">
              <w:t xml:space="preserve"> by a pregnancy declaration. Pregnancy testing must </w:t>
            </w:r>
            <w:proofErr w:type="gramStart"/>
            <w:r w:rsidR="003D36E3" w:rsidRPr="003D36E3">
              <w:t>be performed</w:t>
            </w:r>
            <w:proofErr w:type="gramEnd"/>
            <w:r w:rsidR="003D36E3" w:rsidRPr="003D36E3">
              <w:t xml:space="preserve"> by a competent pregnancy tester </w:t>
            </w:r>
            <w:r w:rsidR="00BF60DA">
              <w:t xml:space="preserve">or registered veterinarian </w:t>
            </w:r>
            <w:r w:rsidR="003D36E3" w:rsidRPr="003D36E3">
              <w:t>according to the following</w:t>
            </w:r>
            <w:r w:rsidR="00C83C47">
              <w:t xml:space="preserve"> criteria</w:t>
            </w:r>
            <w:r w:rsidR="004D7F5D">
              <w:t>:</w:t>
            </w:r>
          </w:p>
          <w:p w14:paraId="0066E268" w14:textId="508C42BE" w:rsidR="004D7F5D" w:rsidRPr="00BA1A04" w:rsidRDefault="003D36E3" w:rsidP="007E0E4C">
            <w:pPr>
              <w:pStyle w:val="ListNumber2"/>
              <w:numPr>
                <w:ilvl w:val="1"/>
                <w:numId w:val="35"/>
              </w:numPr>
            </w:pPr>
            <w:r>
              <w:t>be pregnancy tested using ultrasound</w:t>
            </w:r>
          </w:p>
          <w:p w14:paraId="724BF73A" w14:textId="6698B1AA" w:rsidR="007B1C6E" w:rsidRDefault="005768EC" w:rsidP="006613DC">
            <w:pPr>
              <w:pStyle w:val="ListNumber2"/>
            </w:pPr>
            <w:r>
              <w:t>for not detectably pregnant sheep, the pregnancy declaration is valid for 60 days from the date of the procedure</w:t>
            </w:r>
            <w:r w:rsidR="007B1C6E">
              <w:t>.</w:t>
            </w:r>
          </w:p>
        </w:tc>
      </w:tr>
    </w:tbl>
    <w:p w14:paraId="18A06530" w14:textId="77777777" w:rsidR="00811169" w:rsidRDefault="00811169" w:rsidP="009615CD">
      <w:pPr>
        <w:sectPr w:rsidR="00811169" w:rsidSect="004D7F5D">
          <w:pgSz w:w="16838" w:h="11906" w:orient="landscape"/>
          <w:pgMar w:top="1418" w:right="1418" w:bottom="1418" w:left="1418" w:header="567" w:footer="284" w:gutter="0"/>
          <w:cols w:space="708"/>
          <w:docGrid w:linePitch="360"/>
        </w:sectPr>
      </w:pPr>
    </w:p>
    <w:p w14:paraId="4E0D48A0" w14:textId="77777777" w:rsidR="00811169" w:rsidRDefault="00811169" w:rsidP="00811169">
      <w:pPr>
        <w:pStyle w:val="Heading2"/>
        <w:numPr>
          <w:ilvl w:val="0"/>
          <w:numId w:val="0"/>
        </w:numPr>
        <w:spacing w:before="120"/>
        <w:ind w:left="720" w:hanging="720"/>
      </w:pPr>
      <w:bookmarkStart w:id="67" w:name="_Toc198628230"/>
      <w:r>
        <w:lastRenderedPageBreak/>
        <w:t>References</w:t>
      </w:r>
      <w:bookmarkEnd w:id="67"/>
    </w:p>
    <w:p w14:paraId="0F55D73E" w14:textId="77777777" w:rsidR="002007F3" w:rsidRDefault="002007F3" w:rsidP="002007F3">
      <w:pPr>
        <w:rPr>
          <w:lang w:eastAsia="ja-JP"/>
        </w:rPr>
      </w:pPr>
      <w:r>
        <w:rPr>
          <w:lang w:eastAsia="ja-JP"/>
        </w:rPr>
        <w:t xml:space="preserve">ASEL Review Technical Advisory Committee 2018, </w:t>
      </w:r>
      <w:hyperlink r:id="rId28" w:anchor="daff-page-main" w:history="1">
        <w:r>
          <w:rPr>
            <w:rStyle w:val="Hyperlink"/>
          </w:rPr>
          <w:t>Review of the Australian Standards for the Export of Livestock: Sea Transport – final report</w:t>
        </w:r>
      </w:hyperlink>
      <w:r>
        <w:rPr>
          <w:lang w:eastAsia="ja-JP"/>
        </w:rPr>
        <w:t>, Department of Agriculture and Water Resources, Canberra, accessed 7 April 2025.</w:t>
      </w:r>
    </w:p>
    <w:p w14:paraId="6B2F17A6" w14:textId="77777777" w:rsidR="002007F3" w:rsidRPr="00221F54" w:rsidRDefault="002007F3" w:rsidP="002007F3">
      <w:pPr>
        <w:rPr>
          <w:lang w:eastAsia="ja-JP"/>
        </w:rPr>
      </w:pPr>
      <w:r>
        <w:rPr>
          <w:lang w:eastAsia="ja-JP"/>
        </w:rPr>
        <w:t xml:space="preserve">AVA 2025, </w:t>
      </w:r>
      <w:hyperlink r:id="rId29" w:history="1">
        <w:r w:rsidRPr="00A44D26">
          <w:rPr>
            <w:rStyle w:val="Hyperlink"/>
            <w:lang w:eastAsia="ja-JP"/>
          </w:rPr>
          <w:t>PREGCHECK</w:t>
        </w:r>
      </w:hyperlink>
      <w:r>
        <w:rPr>
          <w:lang w:eastAsia="ja-JP"/>
        </w:rPr>
        <w:t>, Australian Veterinary Association, Canberra, accessed 24 March 2025.</w:t>
      </w:r>
    </w:p>
    <w:p w14:paraId="08AB2901" w14:textId="77777777" w:rsidR="002007F3" w:rsidRDefault="002007F3" w:rsidP="002007F3">
      <w:pPr>
        <w:rPr>
          <w:lang w:eastAsia="ja-JP"/>
        </w:rPr>
      </w:pPr>
      <w:r>
        <w:rPr>
          <w:lang w:eastAsia="ja-JP"/>
        </w:rPr>
        <w:t xml:space="preserve">Bagley, JE, Richter, MP &amp; Lane, TJ 2022, </w:t>
      </w:r>
      <w:hyperlink r:id="rId30" w:history="1">
        <w:r w:rsidRPr="00D05CDD">
          <w:rPr>
            <w:rStyle w:val="Hyperlink"/>
            <w:lang w:eastAsia="ja-JP"/>
          </w:rPr>
          <w:t>The Role of Transrectal Sonography in Pregnancy Diagnosis in Cattle</w:t>
        </w:r>
      </w:hyperlink>
      <w:r>
        <w:rPr>
          <w:lang w:eastAsia="ja-JP"/>
        </w:rPr>
        <w:t xml:space="preserve">, </w:t>
      </w:r>
      <w:r w:rsidRPr="00527FD8">
        <w:rPr>
          <w:rStyle w:val="Emphasis"/>
        </w:rPr>
        <w:t>Journal of Diagnostic Medical Sonography</w:t>
      </w:r>
      <w:r>
        <w:rPr>
          <w:lang w:eastAsia="ja-JP"/>
        </w:rPr>
        <w:t>, vol. 39, issue 1, pp. 50–60, DOI: </w:t>
      </w:r>
      <w:r w:rsidRPr="00D05CDD">
        <w:rPr>
          <w:lang w:eastAsia="ja-JP"/>
        </w:rPr>
        <w:t>10.1177/87564793221120260</w:t>
      </w:r>
      <w:r>
        <w:rPr>
          <w:lang w:eastAsia="ja-JP"/>
        </w:rPr>
        <w:t>, accessed 10 April 2025.</w:t>
      </w:r>
    </w:p>
    <w:p w14:paraId="2950BBD8" w14:textId="77777777" w:rsidR="002007F3" w:rsidRDefault="002007F3" w:rsidP="002007F3">
      <w:pPr>
        <w:rPr>
          <w:lang w:eastAsia="ja-JP"/>
        </w:rPr>
      </w:pPr>
      <w:r>
        <w:rPr>
          <w:lang w:eastAsia="ja-JP"/>
        </w:rPr>
        <w:t xml:space="preserve">Balhara, AK, Gupta, M, Singh, S, Mohanty, AK &amp; Singh, I 2013, </w:t>
      </w:r>
      <w:hyperlink r:id="rId31" w:history="1">
        <w:r w:rsidRPr="00BC2AF3">
          <w:rPr>
            <w:rStyle w:val="Hyperlink"/>
            <w:lang w:eastAsia="ja-JP"/>
          </w:rPr>
          <w:t xml:space="preserve">Early </w:t>
        </w:r>
        <w:r>
          <w:rPr>
            <w:rStyle w:val="Hyperlink"/>
            <w:lang w:eastAsia="ja-JP"/>
          </w:rPr>
          <w:t>p</w:t>
        </w:r>
        <w:r w:rsidRPr="00BC2AF3">
          <w:rPr>
            <w:rStyle w:val="Hyperlink"/>
            <w:lang w:eastAsia="ja-JP"/>
          </w:rPr>
          <w:t xml:space="preserve">regnancy </w:t>
        </w:r>
        <w:r>
          <w:rPr>
            <w:rStyle w:val="Hyperlink"/>
            <w:lang w:eastAsia="ja-JP"/>
          </w:rPr>
          <w:t>d</w:t>
        </w:r>
        <w:r w:rsidRPr="00BC2AF3">
          <w:rPr>
            <w:rStyle w:val="Hyperlink"/>
            <w:lang w:eastAsia="ja-JP"/>
          </w:rPr>
          <w:t xml:space="preserve">iagnosis in </w:t>
        </w:r>
        <w:r>
          <w:rPr>
            <w:rStyle w:val="Hyperlink"/>
            <w:lang w:eastAsia="ja-JP"/>
          </w:rPr>
          <w:t>b</w:t>
        </w:r>
        <w:r w:rsidRPr="00BC2AF3">
          <w:rPr>
            <w:rStyle w:val="Hyperlink"/>
            <w:lang w:eastAsia="ja-JP"/>
          </w:rPr>
          <w:t xml:space="preserve">ovines: </w:t>
        </w:r>
        <w:r>
          <w:rPr>
            <w:rStyle w:val="Hyperlink"/>
            <w:lang w:eastAsia="ja-JP"/>
          </w:rPr>
          <w:t>c</w:t>
        </w:r>
        <w:r w:rsidRPr="00BC2AF3">
          <w:rPr>
            <w:rStyle w:val="Hyperlink"/>
            <w:lang w:eastAsia="ja-JP"/>
          </w:rPr>
          <w:t xml:space="preserve">urrent </w:t>
        </w:r>
        <w:r>
          <w:rPr>
            <w:rStyle w:val="Hyperlink"/>
            <w:lang w:eastAsia="ja-JP"/>
          </w:rPr>
          <w:t>s</w:t>
        </w:r>
        <w:r w:rsidRPr="00BC2AF3">
          <w:rPr>
            <w:rStyle w:val="Hyperlink"/>
            <w:lang w:eastAsia="ja-JP"/>
          </w:rPr>
          <w:t xml:space="preserve">tatus and </w:t>
        </w:r>
        <w:r>
          <w:rPr>
            <w:rStyle w:val="Hyperlink"/>
            <w:lang w:eastAsia="ja-JP"/>
          </w:rPr>
          <w:t>f</w:t>
        </w:r>
        <w:r w:rsidRPr="00BC2AF3">
          <w:rPr>
            <w:rStyle w:val="Hyperlink"/>
            <w:lang w:eastAsia="ja-JP"/>
          </w:rPr>
          <w:t xml:space="preserve">uture </w:t>
        </w:r>
        <w:r>
          <w:rPr>
            <w:rStyle w:val="Hyperlink"/>
            <w:lang w:eastAsia="ja-JP"/>
          </w:rPr>
          <w:t>d</w:t>
        </w:r>
        <w:r w:rsidRPr="00BC2AF3">
          <w:rPr>
            <w:rStyle w:val="Hyperlink"/>
            <w:lang w:eastAsia="ja-JP"/>
          </w:rPr>
          <w:t>irections</w:t>
        </w:r>
      </w:hyperlink>
      <w:r>
        <w:rPr>
          <w:lang w:eastAsia="ja-JP"/>
        </w:rPr>
        <w:t xml:space="preserve">, </w:t>
      </w:r>
      <w:r w:rsidRPr="007427B0">
        <w:rPr>
          <w:rStyle w:val="Emphasis"/>
        </w:rPr>
        <w:t>Scientific World Journal</w:t>
      </w:r>
      <w:r>
        <w:rPr>
          <w:lang w:eastAsia="ja-JP"/>
        </w:rPr>
        <w:t xml:space="preserve">, issue </w:t>
      </w:r>
      <w:r w:rsidRPr="00BC2AF3">
        <w:rPr>
          <w:lang w:eastAsia="ja-JP"/>
        </w:rPr>
        <w:t>958540</w:t>
      </w:r>
      <w:r>
        <w:rPr>
          <w:lang w:eastAsia="ja-JP"/>
        </w:rPr>
        <w:t>, pp. 2–10, DOI: </w:t>
      </w:r>
      <w:r w:rsidRPr="00BC2AF3">
        <w:rPr>
          <w:lang w:eastAsia="ja-JP"/>
        </w:rPr>
        <w:t>10.1155/2013/958540</w:t>
      </w:r>
      <w:r>
        <w:rPr>
          <w:lang w:eastAsia="ja-JP"/>
        </w:rPr>
        <w:t>, accessed December 2024.</w:t>
      </w:r>
    </w:p>
    <w:p w14:paraId="194314F4" w14:textId="77777777" w:rsidR="002007F3" w:rsidRDefault="002007F3" w:rsidP="002007F3">
      <w:pPr>
        <w:rPr>
          <w:lang w:eastAsia="ja-JP"/>
        </w:rPr>
      </w:pPr>
      <w:r>
        <w:rPr>
          <w:lang w:eastAsia="ja-JP"/>
        </w:rPr>
        <w:t xml:space="preserve">Colloton, J 2014, </w:t>
      </w:r>
      <w:hyperlink r:id="rId32" w:history="1">
        <w:r w:rsidRPr="009E681C">
          <w:rPr>
            <w:rStyle w:val="Hyperlink"/>
            <w:lang w:eastAsia="ja-JP"/>
          </w:rPr>
          <w:t>Reproductive Ultrasound of Female Cattle</w:t>
        </w:r>
      </w:hyperlink>
      <w:r>
        <w:rPr>
          <w:lang w:eastAsia="ja-JP"/>
        </w:rPr>
        <w:t>, Bovine Reproduction, pp. 326–46, DOI: </w:t>
      </w:r>
      <w:r w:rsidRPr="00CD566B">
        <w:rPr>
          <w:lang w:eastAsia="ja-JP"/>
        </w:rPr>
        <w:t>10.1002/9781118833971.ch36</w:t>
      </w:r>
      <w:r>
        <w:rPr>
          <w:lang w:eastAsia="ja-JP"/>
        </w:rPr>
        <w:t>, accessed 10 April 2025</w:t>
      </w:r>
    </w:p>
    <w:p w14:paraId="3D87930E" w14:textId="77777777" w:rsidR="002007F3" w:rsidRDefault="002007F3" w:rsidP="002007F3">
      <w:pPr>
        <w:rPr>
          <w:lang w:eastAsia="ja-JP"/>
        </w:rPr>
      </w:pPr>
      <w:r>
        <w:rPr>
          <w:lang w:eastAsia="ja-JP"/>
        </w:rPr>
        <w:t xml:space="preserve">Cottle, D &amp; Kahn, L 2014, </w:t>
      </w:r>
      <w:hyperlink r:id="rId33" w:history="1">
        <w:r w:rsidRPr="00585A39">
          <w:rPr>
            <w:rStyle w:val="Hyperlink"/>
            <w:lang w:eastAsia="ja-JP"/>
          </w:rPr>
          <w:t>Beef Cattle Production and Trade</w:t>
        </w:r>
      </w:hyperlink>
      <w:r>
        <w:rPr>
          <w:lang w:eastAsia="ja-JP"/>
        </w:rPr>
        <w:t>, 1</w:t>
      </w:r>
      <w:r w:rsidRPr="007427B0">
        <w:rPr>
          <w:vertAlign w:val="superscript"/>
          <w:lang w:eastAsia="ja-JP"/>
        </w:rPr>
        <w:t>st</w:t>
      </w:r>
      <w:r>
        <w:rPr>
          <w:lang w:eastAsia="ja-JP"/>
        </w:rPr>
        <w:t xml:space="preserve"> edition, CSIRO Publishing, Victoria, accessed December 2024.</w:t>
      </w:r>
    </w:p>
    <w:p w14:paraId="152165B1" w14:textId="77777777" w:rsidR="002007F3" w:rsidRDefault="002007F3" w:rsidP="002007F3">
      <w:pPr>
        <w:rPr>
          <w:lang w:eastAsia="ja-JP"/>
        </w:rPr>
      </w:pPr>
      <w:r w:rsidRPr="006F06BA">
        <w:rPr>
          <w:lang w:eastAsia="ja-JP"/>
        </w:rPr>
        <w:t>E</w:t>
      </w:r>
      <w:r>
        <w:rPr>
          <w:lang w:eastAsia="ja-JP"/>
        </w:rPr>
        <w:t xml:space="preserve">uropean </w:t>
      </w:r>
      <w:r w:rsidRPr="006F06BA">
        <w:rPr>
          <w:lang w:eastAsia="ja-JP"/>
        </w:rPr>
        <w:t>F</w:t>
      </w:r>
      <w:r>
        <w:rPr>
          <w:lang w:eastAsia="ja-JP"/>
        </w:rPr>
        <w:t xml:space="preserve">ood </w:t>
      </w:r>
      <w:r w:rsidRPr="006F06BA">
        <w:rPr>
          <w:lang w:eastAsia="ja-JP"/>
        </w:rPr>
        <w:t>S</w:t>
      </w:r>
      <w:r>
        <w:rPr>
          <w:lang w:eastAsia="ja-JP"/>
        </w:rPr>
        <w:t xml:space="preserve">afety </w:t>
      </w:r>
      <w:r w:rsidRPr="006F06BA">
        <w:rPr>
          <w:lang w:eastAsia="ja-JP"/>
        </w:rPr>
        <w:t>A</w:t>
      </w:r>
      <w:r>
        <w:rPr>
          <w:lang w:eastAsia="ja-JP"/>
        </w:rPr>
        <w:t>uthority</w:t>
      </w:r>
      <w:r w:rsidRPr="006F06BA">
        <w:rPr>
          <w:lang w:eastAsia="ja-JP"/>
        </w:rPr>
        <w:t xml:space="preserve"> Panel on Animal Health and Welfare </w:t>
      </w:r>
      <w:r>
        <w:rPr>
          <w:lang w:eastAsia="ja-JP"/>
        </w:rPr>
        <w:t xml:space="preserve">2022, </w:t>
      </w:r>
      <w:hyperlink r:id="rId34" w:history="1">
        <w:r w:rsidRPr="000E351B">
          <w:rPr>
            <w:rStyle w:val="Hyperlink"/>
            <w:lang w:eastAsia="ja-JP"/>
          </w:rPr>
          <w:t>Welfare of cattle during transport</w:t>
        </w:r>
      </w:hyperlink>
      <w:r>
        <w:rPr>
          <w:lang w:eastAsia="ja-JP"/>
        </w:rPr>
        <w:t xml:space="preserve">, </w:t>
      </w:r>
      <w:r w:rsidRPr="007427B0">
        <w:rPr>
          <w:rStyle w:val="Emphasis"/>
        </w:rPr>
        <w:t>EFSA Journal</w:t>
      </w:r>
      <w:r>
        <w:rPr>
          <w:lang w:eastAsia="ja-JP"/>
        </w:rPr>
        <w:t xml:space="preserve">, vol. 20, issue 9, DOI: </w:t>
      </w:r>
      <w:r w:rsidRPr="0085614E">
        <w:rPr>
          <w:lang w:eastAsia="ja-JP"/>
        </w:rPr>
        <w:t>10.2903/j.efsa.2022.7442</w:t>
      </w:r>
      <w:r>
        <w:rPr>
          <w:lang w:eastAsia="ja-JP"/>
        </w:rPr>
        <w:t>, accessed December 2024.</w:t>
      </w:r>
    </w:p>
    <w:p w14:paraId="3D46F677" w14:textId="77777777" w:rsidR="002007F3" w:rsidRDefault="002007F3" w:rsidP="002007F3">
      <w:bookmarkStart w:id="68" w:name="_Hlk194050161"/>
      <w:r w:rsidRPr="007427B0">
        <w:t>IGLAE 2020</w:t>
      </w:r>
      <w:r>
        <w:t>,</w:t>
      </w:r>
      <w:r w:rsidRPr="009D7C3A">
        <w:t xml:space="preserve"> </w:t>
      </w:r>
      <w:hyperlink r:id="rId35" w:history="1">
        <w:r>
          <w:rPr>
            <w:rStyle w:val="Hyperlink"/>
          </w:rPr>
          <w:t>Implementation of Moss Review recommendations: review report no. 2020/02</w:t>
        </w:r>
      </w:hyperlink>
      <w:r w:rsidRPr="00C32361">
        <w:t>,</w:t>
      </w:r>
      <w:r w:rsidRPr="00C57087">
        <w:t xml:space="preserve"> </w:t>
      </w:r>
      <w:r w:rsidRPr="00C16D8B">
        <w:t>Inspector</w:t>
      </w:r>
      <w:r>
        <w:t>-</w:t>
      </w:r>
      <w:r w:rsidRPr="00C16D8B">
        <w:t>General of Live Animal Exports</w:t>
      </w:r>
      <w:r>
        <w:t xml:space="preserve">, </w:t>
      </w:r>
      <w:r w:rsidRPr="00C32361">
        <w:t>Canberra, accessed December 2024</w:t>
      </w:r>
      <w:r>
        <w:t>.</w:t>
      </w:r>
    </w:p>
    <w:bookmarkEnd w:id="68"/>
    <w:p w14:paraId="666A11CA" w14:textId="77777777" w:rsidR="002007F3" w:rsidRDefault="002007F3" w:rsidP="002007F3">
      <w:pPr>
        <w:rPr>
          <w:lang w:eastAsia="ja-JP"/>
        </w:rPr>
      </w:pPr>
      <w:proofErr w:type="spellStart"/>
      <w:r>
        <w:rPr>
          <w:lang w:eastAsia="ja-JP"/>
        </w:rPr>
        <w:t>Jephcott</w:t>
      </w:r>
      <w:proofErr w:type="spellEnd"/>
      <w:r>
        <w:rPr>
          <w:lang w:eastAsia="ja-JP"/>
        </w:rPr>
        <w:t xml:space="preserve">, S &amp; Peterson, D 2019, </w:t>
      </w:r>
      <w:hyperlink r:id="rId36" w:history="1">
        <w:r w:rsidRPr="00D74B76">
          <w:rPr>
            <w:rStyle w:val="Hyperlink"/>
            <w:lang w:eastAsia="ja-JP"/>
          </w:rPr>
          <w:t xml:space="preserve">Man versus machine: Weighing up manual </w:t>
        </w:r>
        <w:proofErr w:type="spellStart"/>
        <w:r w:rsidRPr="00D74B76">
          <w:rPr>
            <w:rStyle w:val="Hyperlink"/>
            <w:lang w:eastAsia="ja-JP"/>
          </w:rPr>
          <w:t>preg</w:t>
        </w:r>
        <w:proofErr w:type="spellEnd"/>
        <w:r w:rsidRPr="00D74B76">
          <w:rPr>
            <w:rStyle w:val="Hyperlink"/>
            <w:lang w:eastAsia="ja-JP"/>
          </w:rPr>
          <w:t xml:space="preserve"> testing </w:t>
        </w:r>
        <w:r>
          <w:rPr>
            <w:rStyle w:val="Hyperlink"/>
            <w:lang w:eastAsia="ja-JP"/>
          </w:rPr>
          <w:t>v</w:t>
        </w:r>
        <w:r w:rsidRPr="00D74B76">
          <w:rPr>
            <w:rStyle w:val="Hyperlink"/>
            <w:lang w:eastAsia="ja-JP"/>
          </w:rPr>
          <w:t>s ultrasound</w:t>
        </w:r>
      </w:hyperlink>
      <w:r>
        <w:rPr>
          <w:lang w:eastAsia="ja-JP"/>
        </w:rPr>
        <w:t xml:space="preserve">, Beef Central, </w:t>
      </w:r>
      <w:r w:rsidRPr="00AF1018">
        <w:rPr>
          <w:lang w:eastAsia="ja-JP"/>
        </w:rPr>
        <w:t>Bulimba</w:t>
      </w:r>
      <w:r>
        <w:rPr>
          <w:lang w:eastAsia="ja-JP"/>
        </w:rPr>
        <w:t>, Queensland, accessed 10 April 2025.</w:t>
      </w:r>
    </w:p>
    <w:p w14:paraId="0E395511" w14:textId="77777777" w:rsidR="002007F3" w:rsidRDefault="002007F3" w:rsidP="002007F3">
      <w:pPr>
        <w:rPr>
          <w:rFonts w:cstheme="minorHAnsi"/>
        </w:rPr>
      </w:pPr>
      <w:r w:rsidRPr="00183376">
        <w:rPr>
          <w:rFonts w:cstheme="minorHAnsi"/>
        </w:rPr>
        <w:t xml:space="preserve">Jubb, TF, Fordyce, G, Bolam, MJ, Hadden, DJ, Cooper, NJ, Whyte, TR, Fitzpatrick, LA, Hill, </w:t>
      </w:r>
      <w:r>
        <w:rPr>
          <w:rFonts w:cstheme="minorHAnsi"/>
        </w:rPr>
        <w:t>F</w:t>
      </w:r>
      <w:r w:rsidRPr="00183376">
        <w:rPr>
          <w:rFonts w:cstheme="minorHAnsi"/>
        </w:rPr>
        <w:t xml:space="preserve"> &amp; </w:t>
      </w:r>
      <w:proofErr w:type="spellStart"/>
      <w:r w:rsidRPr="00183376">
        <w:rPr>
          <w:rFonts w:cstheme="minorHAnsi"/>
        </w:rPr>
        <w:t>D</w:t>
      </w:r>
      <w:r>
        <w:rPr>
          <w:rFonts w:cstheme="minorHAnsi"/>
        </w:rPr>
        <w:t>’</w:t>
      </w:r>
      <w:r w:rsidRPr="00183376">
        <w:rPr>
          <w:rFonts w:cstheme="minorHAnsi"/>
        </w:rPr>
        <w:t>Occhio</w:t>
      </w:r>
      <w:proofErr w:type="spellEnd"/>
      <w:r w:rsidRPr="00183376">
        <w:rPr>
          <w:rFonts w:cstheme="minorHAnsi"/>
        </w:rPr>
        <w:t>, MJ 2003</w:t>
      </w:r>
      <w:r>
        <w:rPr>
          <w:rFonts w:cstheme="minorHAnsi"/>
        </w:rPr>
        <w:t>,</w:t>
      </w:r>
      <w:r w:rsidRPr="00183376">
        <w:rPr>
          <w:rFonts w:cstheme="minorHAnsi"/>
        </w:rPr>
        <w:t xml:space="preserve"> </w:t>
      </w:r>
      <w:hyperlink r:id="rId37" w:history="1">
        <w:r w:rsidRPr="00183376">
          <w:rPr>
            <w:rStyle w:val="Hyperlink"/>
            <w:rFonts w:cstheme="minorHAnsi"/>
          </w:rPr>
          <w:t>Trial introduction of the Willis dropped ovary technique for spaying cattle in northern Australia</w:t>
        </w:r>
      </w:hyperlink>
      <w:r>
        <w:rPr>
          <w:rFonts w:cstheme="minorHAnsi"/>
        </w:rPr>
        <w:t>,</w:t>
      </w:r>
      <w:r w:rsidRPr="00183376">
        <w:rPr>
          <w:rFonts w:cstheme="minorHAnsi"/>
        </w:rPr>
        <w:t xml:space="preserve"> </w:t>
      </w:r>
      <w:r w:rsidRPr="007427B0">
        <w:rPr>
          <w:rStyle w:val="Emphasis"/>
        </w:rPr>
        <w:t>Australian Veterinary Journal</w:t>
      </w:r>
      <w:r>
        <w:rPr>
          <w:rFonts w:cstheme="minorHAnsi"/>
        </w:rPr>
        <w:t>, vol. 81, pp. 66–70, DOI:</w:t>
      </w:r>
      <w:r w:rsidRPr="00183376">
        <w:t xml:space="preserve"> </w:t>
      </w:r>
      <w:r w:rsidRPr="00183376">
        <w:rPr>
          <w:rFonts w:cstheme="minorHAnsi"/>
        </w:rPr>
        <w:t>10.1111/j.1751-0813.2003.tb11436.x</w:t>
      </w:r>
      <w:r>
        <w:rPr>
          <w:rFonts w:cstheme="minorHAnsi"/>
        </w:rPr>
        <w:t>, accessed December 2024.</w:t>
      </w:r>
    </w:p>
    <w:p w14:paraId="4881291E" w14:textId="77777777" w:rsidR="002007F3" w:rsidRDefault="002007F3" w:rsidP="002007F3">
      <w:pPr>
        <w:rPr>
          <w:rFonts w:cstheme="minorHAnsi"/>
        </w:rPr>
      </w:pPr>
      <w:r w:rsidRPr="00322E3B">
        <w:rPr>
          <w:rFonts w:cstheme="minorHAnsi"/>
        </w:rPr>
        <w:t>M</w:t>
      </w:r>
      <w:r>
        <w:rPr>
          <w:rFonts w:cstheme="minorHAnsi"/>
        </w:rPr>
        <w:t>LA</w:t>
      </w:r>
      <w:r w:rsidRPr="00322E3B">
        <w:rPr>
          <w:rFonts w:cstheme="minorHAnsi"/>
        </w:rPr>
        <w:t xml:space="preserve"> 2024, </w:t>
      </w:r>
      <w:hyperlink r:id="rId38" w:tgtFrame="_blank" w:tooltip="https://www.mla.com.au/research-and-development/animal-health-welfare-and-biosecurity/husbandry/castrating-and-spaying/" w:history="1">
        <w:r w:rsidRPr="00322E3B">
          <w:rPr>
            <w:rStyle w:val="Hyperlink"/>
            <w:rFonts w:cstheme="minorHAnsi"/>
          </w:rPr>
          <w:t>Castrating and spaying</w:t>
        </w:r>
      </w:hyperlink>
      <w:r w:rsidRPr="00322E3B">
        <w:rPr>
          <w:rFonts w:cstheme="minorHAnsi"/>
        </w:rPr>
        <w:t>, Meat and Livestock Australia, Sydney, accessed December 2024.</w:t>
      </w:r>
    </w:p>
    <w:p w14:paraId="1E1349BA" w14:textId="77777777" w:rsidR="002007F3" w:rsidRDefault="002007F3" w:rsidP="002007F3">
      <w:pPr>
        <w:rPr>
          <w:rFonts w:cstheme="minorHAnsi"/>
        </w:rPr>
      </w:pPr>
      <w:r w:rsidRPr="003B3F7E">
        <w:rPr>
          <w:rFonts w:cstheme="minorHAnsi"/>
        </w:rPr>
        <w:t>Moore, SJ, O</w:t>
      </w:r>
      <w:r>
        <w:rPr>
          <w:rFonts w:cstheme="minorHAnsi"/>
        </w:rPr>
        <w:t>’</w:t>
      </w:r>
      <w:r w:rsidRPr="003B3F7E">
        <w:rPr>
          <w:rFonts w:cstheme="minorHAnsi"/>
        </w:rPr>
        <w:t>Dea, MA, Perkins, N, Barnes, A, &amp; O</w:t>
      </w:r>
      <w:r>
        <w:rPr>
          <w:rFonts w:cstheme="minorHAnsi"/>
        </w:rPr>
        <w:t>’</w:t>
      </w:r>
      <w:r w:rsidRPr="003B3F7E">
        <w:rPr>
          <w:rFonts w:cstheme="minorHAnsi"/>
        </w:rPr>
        <w:t>Hara, AJ 2014</w:t>
      </w:r>
      <w:r>
        <w:rPr>
          <w:rFonts w:cstheme="minorHAnsi"/>
        </w:rPr>
        <w:t>,</w:t>
      </w:r>
      <w:r w:rsidRPr="003B3F7E">
        <w:rPr>
          <w:rFonts w:cstheme="minorHAnsi"/>
        </w:rPr>
        <w:t xml:space="preserve"> </w:t>
      </w:r>
      <w:hyperlink r:id="rId39" w:history="1">
        <w:r w:rsidRPr="0085614E">
          <w:rPr>
            <w:rStyle w:val="Hyperlink"/>
            <w:rFonts w:cstheme="minorHAnsi"/>
          </w:rPr>
          <w:t>Mortality of live export cattle on long-haul voyages: pathologic changes and pathogens</w:t>
        </w:r>
      </w:hyperlink>
      <w:r>
        <w:rPr>
          <w:rFonts w:cstheme="minorHAnsi"/>
        </w:rPr>
        <w:t xml:space="preserve">, </w:t>
      </w:r>
      <w:r w:rsidRPr="007427B0">
        <w:rPr>
          <w:rStyle w:val="Emphasis"/>
        </w:rPr>
        <w:t xml:space="preserve">Journal of </w:t>
      </w:r>
      <w:r>
        <w:rPr>
          <w:rStyle w:val="Emphasis"/>
        </w:rPr>
        <w:t>V</w:t>
      </w:r>
      <w:r w:rsidRPr="007427B0">
        <w:rPr>
          <w:rStyle w:val="Emphasis"/>
        </w:rPr>
        <w:t xml:space="preserve">eterinary </w:t>
      </w:r>
      <w:r>
        <w:rPr>
          <w:rStyle w:val="Emphasis"/>
        </w:rPr>
        <w:t>D</w:t>
      </w:r>
      <w:r w:rsidRPr="007427B0">
        <w:rPr>
          <w:rStyle w:val="Emphasis"/>
        </w:rPr>
        <w:t xml:space="preserve">iagnostic </w:t>
      </w:r>
      <w:r>
        <w:rPr>
          <w:rStyle w:val="Emphasis"/>
        </w:rPr>
        <w:t>I</w:t>
      </w:r>
      <w:r w:rsidRPr="007427B0">
        <w:rPr>
          <w:rStyle w:val="Emphasis"/>
        </w:rPr>
        <w:t>nvestigation</w:t>
      </w:r>
      <w:r>
        <w:rPr>
          <w:rFonts w:cstheme="minorHAnsi"/>
        </w:rPr>
        <w:t xml:space="preserve">, vol. 26, issue 2, pp. 252–65, DOI: </w:t>
      </w:r>
      <w:r w:rsidRPr="0085614E">
        <w:rPr>
          <w:rFonts w:cstheme="minorHAnsi"/>
        </w:rPr>
        <w:t>10.1177/1040638714522465</w:t>
      </w:r>
      <w:r>
        <w:rPr>
          <w:rFonts w:cstheme="minorHAnsi"/>
        </w:rPr>
        <w:t>, accessed December 2024.</w:t>
      </w:r>
    </w:p>
    <w:p w14:paraId="650038A3" w14:textId="77777777" w:rsidR="002007F3" w:rsidRDefault="002007F3" w:rsidP="002007F3">
      <w:pPr>
        <w:rPr>
          <w:lang w:eastAsia="ja-JP"/>
        </w:rPr>
      </w:pPr>
      <w:r w:rsidRPr="00221F54">
        <w:rPr>
          <w:lang w:eastAsia="ja-JP"/>
        </w:rPr>
        <w:t>N</w:t>
      </w:r>
      <w:r>
        <w:rPr>
          <w:lang w:eastAsia="ja-JP"/>
        </w:rPr>
        <w:t xml:space="preserve">ADIS </w:t>
      </w:r>
      <w:r w:rsidRPr="00221F54">
        <w:rPr>
          <w:lang w:eastAsia="ja-JP"/>
        </w:rPr>
        <w:t xml:space="preserve">2024, </w:t>
      </w:r>
      <w:hyperlink r:id="rId40" w:history="1">
        <w:r w:rsidRPr="007427B0">
          <w:rPr>
            <w:rStyle w:val="Hyperlink"/>
            <w:lang w:eastAsia="ja-JP"/>
          </w:rPr>
          <w:t>Part</w:t>
        </w:r>
        <w:r>
          <w:rPr>
            <w:rStyle w:val="Hyperlink"/>
            <w:lang w:eastAsia="ja-JP"/>
          </w:rPr>
          <w:t xml:space="preserve"> -</w:t>
        </w:r>
        <w:r w:rsidRPr="007427B0">
          <w:rPr>
            <w:rStyle w:val="Hyperlink"/>
            <w:lang w:eastAsia="ja-JP"/>
          </w:rPr>
          <w:t xml:space="preserve"> 5 Pregnancy Diagnosis</w:t>
        </w:r>
      </w:hyperlink>
      <w:r w:rsidRPr="00221F54">
        <w:rPr>
          <w:lang w:eastAsia="ja-JP"/>
        </w:rPr>
        <w:t xml:space="preserve">, </w:t>
      </w:r>
      <w:r>
        <w:rPr>
          <w:lang w:eastAsia="ja-JP"/>
        </w:rPr>
        <w:t>N</w:t>
      </w:r>
      <w:r w:rsidRPr="00221F54">
        <w:rPr>
          <w:lang w:eastAsia="ja-JP"/>
        </w:rPr>
        <w:t>ational Animal Disease Information Service</w:t>
      </w:r>
      <w:r>
        <w:rPr>
          <w:lang w:eastAsia="ja-JP"/>
        </w:rPr>
        <w:t xml:space="preserve">, </w:t>
      </w:r>
      <w:r w:rsidRPr="0067514D">
        <w:rPr>
          <w:lang w:eastAsia="ja-JP"/>
        </w:rPr>
        <w:t>Pembrokeshire</w:t>
      </w:r>
      <w:r>
        <w:rPr>
          <w:lang w:eastAsia="ja-JP"/>
        </w:rPr>
        <w:t xml:space="preserve">, </w:t>
      </w:r>
      <w:r w:rsidRPr="00221F54">
        <w:rPr>
          <w:lang w:eastAsia="ja-JP"/>
        </w:rPr>
        <w:t xml:space="preserve">UK, accessed </w:t>
      </w:r>
      <w:r>
        <w:rPr>
          <w:lang w:eastAsia="ja-JP"/>
        </w:rPr>
        <w:t>10 April 2025</w:t>
      </w:r>
      <w:r w:rsidRPr="00221F54">
        <w:rPr>
          <w:lang w:eastAsia="ja-JP"/>
        </w:rPr>
        <w:t>.</w:t>
      </w:r>
    </w:p>
    <w:p w14:paraId="5489BDC6" w14:textId="77777777" w:rsidR="002007F3" w:rsidRDefault="002007F3" w:rsidP="002007F3">
      <w:pPr>
        <w:rPr>
          <w:lang w:eastAsia="ja-JP"/>
        </w:rPr>
      </w:pPr>
      <w:r>
        <w:rPr>
          <w:lang w:eastAsia="ja-JP"/>
        </w:rPr>
        <w:t xml:space="preserve">Thomas, J, Poock, S, Smith, E 2021, </w:t>
      </w:r>
      <w:hyperlink r:id="rId41" w:history="1">
        <w:r w:rsidRPr="00CD566B">
          <w:rPr>
            <w:rStyle w:val="Hyperlink"/>
            <w:lang w:eastAsia="ja-JP"/>
          </w:rPr>
          <w:t>Determination of Pregnancy Status in Beef Herds</w:t>
        </w:r>
      </w:hyperlink>
      <w:r>
        <w:rPr>
          <w:lang w:eastAsia="ja-JP"/>
        </w:rPr>
        <w:t>, University of Missouri Extension, Missouri, accessed 10 April 2025.</w:t>
      </w:r>
    </w:p>
    <w:sectPr w:rsidR="002007F3" w:rsidSect="00811169">
      <w:pgSz w:w="11906" w:h="16838"/>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EC525" w14:textId="77777777" w:rsidR="006C456F" w:rsidRDefault="006C456F">
      <w:r>
        <w:separator/>
      </w:r>
    </w:p>
    <w:p w14:paraId="642DFE25" w14:textId="77777777" w:rsidR="006C456F" w:rsidRDefault="006C456F"/>
    <w:p w14:paraId="537BCC3F" w14:textId="77777777" w:rsidR="006C456F" w:rsidRDefault="006C456F"/>
  </w:endnote>
  <w:endnote w:type="continuationSeparator" w:id="0">
    <w:p w14:paraId="6B20304B" w14:textId="77777777" w:rsidR="006C456F" w:rsidRDefault="006C456F">
      <w:r>
        <w:continuationSeparator/>
      </w:r>
    </w:p>
    <w:p w14:paraId="4CE9AD39" w14:textId="77777777" w:rsidR="006C456F" w:rsidRDefault="006C456F"/>
    <w:p w14:paraId="3BA746D6" w14:textId="77777777" w:rsidR="006C456F" w:rsidRDefault="006C456F"/>
  </w:endnote>
  <w:endnote w:type="continuationNotice" w:id="1">
    <w:p w14:paraId="3623863D" w14:textId="77777777" w:rsidR="006C456F" w:rsidRDefault="006C456F">
      <w:pPr>
        <w:pStyle w:val="Footer"/>
      </w:pPr>
    </w:p>
    <w:p w14:paraId="0BE1A87B" w14:textId="77777777" w:rsidR="006C456F" w:rsidRDefault="006C456F"/>
    <w:p w14:paraId="6B0933BF" w14:textId="77777777" w:rsidR="006C456F" w:rsidRDefault="006C45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838C2" w14:textId="77777777" w:rsidR="00C30975" w:rsidRDefault="00D61857">
    <w:pPr>
      <w:pStyle w:val="Footer"/>
    </w:pPr>
    <w:r>
      <w:rPr>
        <w:noProof/>
      </w:rPr>
      <mc:AlternateContent>
        <mc:Choice Requires="wps">
          <w:drawing>
            <wp:anchor distT="0" distB="0" distL="0" distR="0" simplePos="0" relativeHeight="251675136" behindDoc="0" locked="0" layoutInCell="1" allowOverlap="1" wp14:anchorId="640DCD1A" wp14:editId="00824028">
              <wp:simplePos x="635" y="635"/>
              <wp:positionH relativeFrom="page">
                <wp:align>center</wp:align>
              </wp:positionH>
              <wp:positionV relativeFrom="page">
                <wp:align>bottom</wp:align>
              </wp:positionV>
              <wp:extent cx="551815" cy="404495"/>
              <wp:effectExtent l="0" t="0" r="635" b="0"/>
              <wp:wrapNone/>
              <wp:docPr id="104883720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D669F79"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0DCD1A" id="_x0000_t202" coordsize="21600,21600" o:spt="202" path="m,l,21600r21600,l21600,xe">
              <v:stroke joinstyle="miter"/>
              <v:path gradientshapeok="t" o:connecttype="rect"/>
            </v:shapetype>
            <v:shape id="Text Box 11" o:spid="_x0000_s1029" type="#_x0000_t202" alt="OFFICIAL" style="position:absolute;left:0;text-align:left;margin-left:0;margin-top:0;width:43.45pt;height:31.85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0D669F79"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12683" w14:textId="77777777" w:rsidR="002A193C" w:rsidRDefault="00D61857" w:rsidP="00D61857">
    <w:pPr>
      <w:pStyle w:val="Footer"/>
    </w:pPr>
    <w:r>
      <w:rPr>
        <w:noProof/>
      </w:rPr>
      <mc:AlternateContent>
        <mc:Choice Requires="wps">
          <w:drawing>
            <wp:anchor distT="0" distB="0" distL="0" distR="0" simplePos="0" relativeHeight="251676160" behindDoc="0" locked="0" layoutInCell="1" allowOverlap="1" wp14:anchorId="1FE3EC9D" wp14:editId="05F911B7">
              <wp:simplePos x="900752" y="9594376"/>
              <wp:positionH relativeFrom="page">
                <wp:align>center</wp:align>
              </wp:positionH>
              <wp:positionV relativeFrom="page">
                <wp:align>bottom</wp:align>
              </wp:positionV>
              <wp:extent cx="551815" cy="404495"/>
              <wp:effectExtent l="0" t="0" r="635" b="0"/>
              <wp:wrapNone/>
              <wp:docPr id="2028781491"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2FE8AD4"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E3EC9D" id="_x0000_t202" coordsize="21600,21600" o:spt="202" path="m,l,21600r21600,l21600,xe">
              <v:stroke joinstyle="miter"/>
              <v:path gradientshapeok="t" o:connecttype="rect"/>
            </v:shapetype>
            <v:shape id="Text Box 12" o:spid="_x0000_s1030" type="#_x0000_t202" alt="OFFICIAL" style="position:absolute;left:0;text-align:left;margin-left:0;margin-top:0;width:43.45pt;height:31.85pt;z-index:251676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72FE8AD4"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r w:rsidR="007B1F92" w:rsidRPr="007B1F92">
      <w:t>Department of Agriculture, Fisheries and Forestry</w:t>
    </w:r>
    <w:r>
      <w:tab/>
    </w:r>
    <w:r w:rsidR="002A193C">
      <w:fldChar w:fldCharType="begin"/>
    </w:r>
    <w:r w:rsidR="002A193C">
      <w:instrText xml:space="preserve"> PAGE   \* MERGEFORMAT </w:instrText>
    </w:r>
    <w:r w:rsidR="002A193C">
      <w:fldChar w:fldCharType="separate"/>
    </w:r>
    <w:r w:rsidR="002A193C">
      <w:rPr>
        <w:noProof/>
      </w:rPr>
      <w:t>10</w:t>
    </w:r>
    <w:r w:rsidR="002A193C">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FEA1F" w14:textId="77777777" w:rsidR="002A193C" w:rsidRDefault="00D61857" w:rsidP="00D61857">
    <w:pPr>
      <w:pStyle w:val="Footer"/>
    </w:pPr>
    <w:r>
      <w:rPr>
        <w:noProof/>
      </w:rPr>
      <mc:AlternateContent>
        <mc:Choice Requires="wps">
          <w:drawing>
            <wp:anchor distT="0" distB="0" distL="0" distR="0" simplePos="0" relativeHeight="251674112" behindDoc="0" locked="0" layoutInCell="1" allowOverlap="1" wp14:anchorId="2D93F925" wp14:editId="20C9D257">
              <wp:simplePos x="900752" y="10058400"/>
              <wp:positionH relativeFrom="page">
                <wp:align>center</wp:align>
              </wp:positionH>
              <wp:positionV relativeFrom="page">
                <wp:align>bottom</wp:align>
              </wp:positionV>
              <wp:extent cx="551815" cy="404495"/>
              <wp:effectExtent l="0" t="0" r="635" b="0"/>
              <wp:wrapNone/>
              <wp:docPr id="203355587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171C5B5"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93F925" id="_x0000_t202" coordsize="21600,21600" o:spt="202" path="m,l,21600r21600,l21600,xe">
              <v:stroke joinstyle="miter"/>
              <v:path gradientshapeok="t" o:connecttype="rect"/>
            </v:shapetype>
            <v:shape id="Text Box 10" o:spid="_x0000_s1032" type="#_x0000_t202" alt="OFFICIAL" style="position:absolute;left:0;text-align:left;margin-left:0;margin-top:0;width:43.45pt;height:31.85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1171C5B5"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r w:rsidR="002A193C">
      <w:t xml:space="preserve">Department of Agriculture, </w:t>
    </w:r>
    <w:r w:rsidR="00A9002C">
      <w:t>Fisheries and Forestry</w:t>
    </w:r>
    <w:r>
      <w:tab/>
    </w:r>
    <w:r w:rsidR="002A193C">
      <w:fldChar w:fldCharType="begin"/>
    </w:r>
    <w:r w:rsidR="002A193C">
      <w:instrText xml:space="preserve"> PAGE   \* MERGEFORMAT </w:instrText>
    </w:r>
    <w:r w:rsidR="002A193C">
      <w:fldChar w:fldCharType="separate"/>
    </w:r>
    <w:r w:rsidR="002A193C">
      <w:rPr>
        <w:noProof/>
      </w:rPr>
      <w:t>1</w:t>
    </w:r>
    <w:r w:rsidR="002A193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CDF49" w14:textId="77777777" w:rsidR="006C456F" w:rsidRDefault="006C456F">
      <w:r>
        <w:separator/>
      </w:r>
    </w:p>
    <w:p w14:paraId="635EBDD9" w14:textId="77777777" w:rsidR="006C456F" w:rsidRDefault="006C456F"/>
    <w:p w14:paraId="44A60EDD" w14:textId="77777777" w:rsidR="006C456F" w:rsidRDefault="006C456F"/>
  </w:footnote>
  <w:footnote w:type="continuationSeparator" w:id="0">
    <w:p w14:paraId="3F96446D" w14:textId="77777777" w:rsidR="006C456F" w:rsidRDefault="006C456F">
      <w:r>
        <w:continuationSeparator/>
      </w:r>
    </w:p>
    <w:p w14:paraId="02CBD56E" w14:textId="77777777" w:rsidR="006C456F" w:rsidRDefault="006C456F"/>
    <w:p w14:paraId="60C7898B" w14:textId="77777777" w:rsidR="006C456F" w:rsidRDefault="006C456F"/>
  </w:footnote>
  <w:footnote w:type="continuationNotice" w:id="1">
    <w:p w14:paraId="7A69ADDF" w14:textId="77777777" w:rsidR="006C456F" w:rsidRDefault="006C456F">
      <w:pPr>
        <w:pStyle w:val="Footer"/>
      </w:pPr>
    </w:p>
    <w:p w14:paraId="4340336E" w14:textId="77777777" w:rsidR="006C456F" w:rsidRDefault="006C456F"/>
    <w:p w14:paraId="1101E0B3" w14:textId="77777777" w:rsidR="006C456F" w:rsidRDefault="006C45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2DE39" w14:textId="532CA2E0" w:rsidR="002A193C" w:rsidRDefault="00D61857">
    <w:pPr>
      <w:pStyle w:val="Header"/>
    </w:pPr>
    <w:r>
      <w:rPr>
        <w:noProof/>
        <w:lang w:val="en-US"/>
      </w:rPr>
      <mc:AlternateContent>
        <mc:Choice Requires="wps">
          <w:drawing>
            <wp:anchor distT="0" distB="0" distL="0" distR="0" simplePos="0" relativeHeight="251672064" behindDoc="0" locked="0" layoutInCell="1" allowOverlap="1" wp14:anchorId="2467DB41" wp14:editId="3F5321E2">
              <wp:simplePos x="635" y="635"/>
              <wp:positionH relativeFrom="page">
                <wp:align>center</wp:align>
              </wp:positionH>
              <wp:positionV relativeFrom="page">
                <wp:align>top</wp:align>
              </wp:positionV>
              <wp:extent cx="551815" cy="404495"/>
              <wp:effectExtent l="0" t="0" r="635" b="14605"/>
              <wp:wrapNone/>
              <wp:docPr id="143728485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9971B89"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67DB41" id="_x0000_t202" coordsize="21600,21600" o:spt="202" path="m,l,21600r21600,l21600,xe">
              <v:stroke joinstyle="miter"/>
              <v:path gradientshapeok="t" o:connecttype="rect"/>
            </v:shapetype>
            <v:shape id="Text Box 8" o:spid="_x0000_s1027" type="#_x0000_t202" alt="OFFICIAL" style="position:absolute;left:0;text-align:left;margin-left:0;margin-top:0;width:43.45pt;height:31.85pt;z-index:251672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79971B89"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EBC30" w14:textId="47B632D4" w:rsidR="002A193C" w:rsidRDefault="00D706DF">
    <w:pPr>
      <w:pStyle w:val="Header"/>
    </w:pPr>
    <w:r w:rsidRPr="00D706DF">
      <w:t xml:space="preserve">Australian Standards for the Export of Livestock 4.0: </w:t>
    </w:r>
    <w:r w:rsidR="00527FD8">
      <w:t xml:space="preserve">review of </w:t>
    </w:r>
    <w:r w:rsidRPr="00D706DF">
      <w:t>pregnancy-related requirements</w:t>
    </w:r>
    <w:r w:rsidR="00D61857">
      <w:rPr>
        <w:noProof/>
        <w:lang w:val="en-US"/>
      </w:rPr>
      <mc:AlternateContent>
        <mc:Choice Requires="wps">
          <w:drawing>
            <wp:anchor distT="0" distB="0" distL="0" distR="0" simplePos="0" relativeHeight="251673088" behindDoc="0" locked="0" layoutInCell="1" allowOverlap="1" wp14:anchorId="1F4626A0" wp14:editId="61447F7F">
              <wp:simplePos x="900752" y="354842"/>
              <wp:positionH relativeFrom="page">
                <wp:align>center</wp:align>
              </wp:positionH>
              <wp:positionV relativeFrom="page">
                <wp:align>top</wp:align>
              </wp:positionV>
              <wp:extent cx="551815" cy="404495"/>
              <wp:effectExtent l="0" t="0" r="635" b="14605"/>
              <wp:wrapNone/>
              <wp:docPr id="888359471"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8658997"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4626A0" id="_x0000_t202" coordsize="21600,21600" o:spt="202" path="m,l,21600r21600,l21600,xe">
              <v:stroke joinstyle="miter"/>
              <v:path gradientshapeok="t" o:connecttype="rect"/>
            </v:shapetype>
            <v:shape id="Text Box 9" o:spid="_x0000_s1028" type="#_x0000_t202" alt="OFFICIAL" style="position:absolute;left:0;text-align:left;margin-left:0;margin-top:0;width:43.45pt;height:31.85pt;z-index:251673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18658997"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51D3D" w14:textId="4D9D958C" w:rsidR="002A193C" w:rsidRDefault="00D61857" w:rsidP="002F4AF6">
    <w:pPr>
      <w:pStyle w:val="Header"/>
      <w:tabs>
        <w:tab w:val="clear" w:pos="4820"/>
        <w:tab w:val="left" w:pos="2880"/>
      </w:tabs>
      <w:jc w:val="left"/>
    </w:pPr>
    <w:r>
      <w:rPr>
        <w:noProof/>
        <w:lang w:eastAsia="en-AU"/>
      </w:rPr>
      <mc:AlternateContent>
        <mc:Choice Requires="wps">
          <w:drawing>
            <wp:anchor distT="0" distB="0" distL="0" distR="0" simplePos="0" relativeHeight="251671040" behindDoc="0" locked="0" layoutInCell="1" allowOverlap="1" wp14:anchorId="3F294DD1" wp14:editId="4A8E367E">
              <wp:simplePos x="900752" y="354842"/>
              <wp:positionH relativeFrom="page">
                <wp:align>center</wp:align>
              </wp:positionH>
              <wp:positionV relativeFrom="page">
                <wp:align>top</wp:align>
              </wp:positionV>
              <wp:extent cx="551815" cy="404495"/>
              <wp:effectExtent l="0" t="0" r="635" b="14605"/>
              <wp:wrapNone/>
              <wp:docPr id="129576601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B72BFBE"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294DD1" id="_x0000_t202" coordsize="21600,21600" o:spt="202" path="m,l,21600r21600,l21600,xe">
              <v:stroke joinstyle="miter"/>
              <v:path gradientshapeok="t" o:connecttype="rect"/>
            </v:shapetype>
            <v:shape id="Text Box 7" o:spid="_x0000_s1031" type="#_x0000_t202" alt="OFFICIAL" style="position:absolute;margin-left:0;margin-top:0;width:43.45pt;height:31.85pt;z-index:251671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4B72BFBE"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r w:rsidR="006869E1">
      <w:rPr>
        <w:noProof/>
        <w:lang w:val="en-US"/>
      </w:rPr>
      <w:drawing>
        <wp:inline distT="0" distB="0" distL="0" distR="0" wp14:anchorId="317EE8D0" wp14:editId="6CB63BF1">
          <wp:extent cx="2438400" cy="708660"/>
          <wp:effectExtent l="0" t="0" r="0" b="0"/>
          <wp:docPr id="1" name="Picture 1"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57AD1" w14:textId="77777777" w:rsidR="003A1AFD" w:rsidRDefault="003A1AFD" w:rsidP="002F4AF6">
    <w:pPr>
      <w:pStyle w:val="Header"/>
      <w:tabs>
        <w:tab w:val="clear" w:pos="4820"/>
        <w:tab w:val="left" w:pos="2880"/>
      </w:tabs>
      <w:jc w:val="left"/>
    </w:pPr>
    <w:r>
      <w:rPr>
        <w:noProof/>
      </w:rPr>
      <w:drawing>
        <wp:anchor distT="0" distB="0" distL="114300" distR="114300" simplePos="0" relativeHeight="251681280" behindDoc="0" locked="0" layoutInCell="1" allowOverlap="1" wp14:anchorId="3FD59059" wp14:editId="7F0F79CC">
          <wp:simplePos x="0" y="0"/>
          <wp:positionH relativeFrom="page">
            <wp:posOffset>15295</wp:posOffset>
          </wp:positionH>
          <wp:positionV relativeFrom="paragraph">
            <wp:posOffset>-360349</wp:posOffset>
          </wp:positionV>
          <wp:extent cx="7567200" cy="10702800"/>
          <wp:effectExtent l="0" t="0" r="0" b="3810"/>
          <wp:wrapNone/>
          <wp:docPr id="298285512" name="Picture 298285512"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7200" cy="10702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0" distR="0" simplePos="0" relativeHeight="251680256" behindDoc="0" locked="0" layoutInCell="1" allowOverlap="1" wp14:anchorId="0FC094A7" wp14:editId="6A1382C9">
              <wp:simplePos x="900752" y="354842"/>
              <wp:positionH relativeFrom="page">
                <wp:align>center</wp:align>
              </wp:positionH>
              <wp:positionV relativeFrom="page">
                <wp:align>top</wp:align>
              </wp:positionV>
              <wp:extent cx="551815" cy="404495"/>
              <wp:effectExtent l="0" t="0" r="635" b="14605"/>
              <wp:wrapNone/>
              <wp:docPr id="396754985"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FFC540A" w14:textId="77777777" w:rsidR="003A1AFD" w:rsidRPr="00D61857" w:rsidRDefault="003A1AFD"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C094A7" id="_x0000_t202" coordsize="21600,21600" o:spt="202" path="m,l,21600r21600,l21600,xe">
              <v:stroke joinstyle="miter"/>
              <v:path gradientshapeok="t" o:connecttype="rect"/>
            </v:shapetype>
            <v:shape id="_x0000_s1033" type="#_x0000_t202" alt="OFFICIAL" style="position:absolute;margin-left:0;margin-top:0;width:43.45pt;height:31.85pt;z-index:251680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4FFC540A" w14:textId="77777777" w:rsidR="003A1AFD" w:rsidRPr="00D61857" w:rsidRDefault="003A1AFD"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C1C54D4"/>
    <w:lvl w:ilvl="0">
      <w:start w:val="1"/>
      <w:numFmt w:val="decimal"/>
      <w:lvlText w:val="%1."/>
      <w:lvlJc w:val="left"/>
      <w:pPr>
        <w:tabs>
          <w:tab w:val="num" w:pos="360"/>
        </w:tabs>
        <w:ind w:left="360" w:hanging="360"/>
      </w:pPr>
    </w:lvl>
  </w:abstractNum>
  <w:abstractNum w:abstractNumId="1" w15:restartNumberingAfterBreak="0">
    <w:nsid w:val="12056DAA"/>
    <w:multiLevelType w:val="hybridMultilevel"/>
    <w:tmpl w:val="E13698D2"/>
    <w:lvl w:ilvl="0" w:tplc="1DA20EE0">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4" w15:restartNumberingAfterBreak="0">
    <w:nsid w:val="49F329DA"/>
    <w:multiLevelType w:val="multilevel"/>
    <w:tmpl w:val="2B64EC84"/>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A8B541B"/>
    <w:multiLevelType w:val="multilevel"/>
    <w:tmpl w:val="BF3294C2"/>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 w15:restartNumberingAfterBreak="0">
    <w:nsid w:val="5B8F3B04"/>
    <w:multiLevelType w:val="multilevel"/>
    <w:tmpl w:val="6A1C4D4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76AE4563"/>
    <w:multiLevelType w:val="multilevel"/>
    <w:tmpl w:val="7B8AF78C"/>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37268471">
    <w:abstractNumId w:val="7"/>
  </w:num>
  <w:num w:numId="2" w16cid:durableId="1355770275">
    <w:abstractNumId w:val="8"/>
  </w:num>
  <w:num w:numId="3" w16cid:durableId="1882862685">
    <w:abstractNumId w:val="2"/>
  </w:num>
  <w:num w:numId="4" w16cid:durableId="286162399">
    <w:abstractNumId w:val="5"/>
  </w:num>
  <w:num w:numId="5" w16cid:durableId="1314989398">
    <w:abstractNumId w:val="6"/>
  </w:num>
  <w:num w:numId="6" w16cid:durableId="951480071">
    <w:abstractNumId w:val="3"/>
  </w:num>
  <w:num w:numId="7" w16cid:durableId="1698308952">
    <w:abstractNumId w:val="7"/>
  </w:num>
  <w:num w:numId="8" w16cid:durableId="547035718">
    <w:abstractNumId w:val="8"/>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9" w16cid:durableId="1145393031">
    <w:abstractNumId w:val="1"/>
  </w:num>
  <w:num w:numId="10" w16cid:durableId="274824895">
    <w:abstractNumId w:val="9"/>
    <w:lvlOverride w:ilvl="0">
      <w:lvl w:ilvl="0">
        <w:start w:val="1"/>
        <w:numFmt w:val="decimal"/>
        <w:pStyle w:val="TableListNumber"/>
        <w:lvlText w:val="%1)"/>
        <w:lvlJc w:val="left"/>
        <w:pPr>
          <w:ind w:left="284" w:hanging="284"/>
        </w:pPr>
        <w:rPr>
          <w:rFonts w:ascii="Calibri" w:hAnsi="Calibri" w:hint="default"/>
          <w:sz w:val="18"/>
        </w:rPr>
      </w:lvl>
    </w:lvlOverride>
    <w:lvlOverride w:ilvl="1">
      <w:lvl w:ilvl="1">
        <w:start w:val="1"/>
        <w:numFmt w:val="lowerLetter"/>
        <w:pStyle w:val="TableListNumber2"/>
        <w:lvlText w:val="%2)"/>
        <w:lvlJc w:val="left"/>
        <w:pPr>
          <w:ind w:left="567" w:hanging="283"/>
        </w:pPr>
        <w:rPr>
          <w:rFonts w:ascii="Calibri" w:hAnsi="Calibri" w:hint="default"/>
          <w:sz w:val="22"/>
          <w:szCs w:val="22"/>
        </w:rPr>
      </w:lvl>
    </w:lvlOverride>
    <w:lvlOverride w:ilvl="2">
      <w:lvl w:ilvl="2">
        <w:start w:val="1"/>
        <w:numFmt w:val="lowerRoman"/>
        <w:pStyle w:val="TableListNumber3"/>
        <w:lvlText w:val="%3)"/>
        <w:lvlJc w:val="left"/>
        <w:pPr>
          <w:ind w:left="851" w:hanging="284"/>
        </w:pPr>
        <w:rPr>
          <w:rFonts w:ascii="Calibri" w:hAnsi="Calibri" w:hint="default"/>
          <w:sz w:val="18"/>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16cid:durableId="236869232">
    <w:abstractNumId w:val="4"/>
  </w:num>
  <w:num w:numId="12" w16cid:durableId="7749093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16486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755125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305894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163080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4152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71651102">
    <w:abstractNumId w:val="9"/>
  </w:num>
  <w:num w:numId="19" w16cid:durableId="14605371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534080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397904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856249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01531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626956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017764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674675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887959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947684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952632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644218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971515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367705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1624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62122025">
    <w:abstractNumId w:val="2"/>
    <w:lvlOverride w:ilvl="0">
      <w:lvl w:ilvl="0">
        <w:start w:val="1"/>
        <w:numFmt w:val="decimal"/>
        <w:pStyle w:val="Heading2"/>
        <w:lvlText w:val="%1"/>
        <w:lvlJc w:val="left"/>
        <w:pPr>
          <w:ind w:left="720" w:hanging="720"/>
        </w:pPr>
        <w:rPr>
          <w:color w:val="auto"/>
        </w:rPr>
      </w:lvl>
    </w:lvlOverride>
  </w:num>
  <w:num w:numId="35" w16cid:durableId="1000625479">
    <w:abstractNumId w:val="8"/>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6" w16cid:durableId="1682900876">
    <w:abstractNumId w:val="8"/>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7" w16cid:durableId="2103987360">
    <w:abstractNumId w:val="8"/>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8" w16cid:durableId="1050225332">
    <w:abstractNumId w:val="8"/>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9" w16cid:durableId="135075807">
    <w:abstractNumId w:val="8"/>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0" w16cid:durableId="12415588">
    <w:abstractNumId w:val="8"/>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1" w16cid:durableId="1456175124">
    <w:abstractNumId w:val="8"/>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2" w16cid:durableId="1541166048">
    <w:abstractNumId w:val="8"/>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3" w16cid:durableId="1409576477">
    <w:abstractNumId w:val="8"/>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4" w16cid:durableId="607811682">
    <w:abstractNumId w:val="8"/>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5" w16cid:durableId="1401293202">
    <w:abstractNumId w:val="8"/>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6" w16cid:durableId="255211649">
    <w:abstractNumId w:val="8"/>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7" w16cid:durableId="1007369479">
    <w:abstractNumId w:val="0"/>
  </w:num>
  <w:num w:numId="48" w16cid:durableId="6716143">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56F"/>
    <w:rsid w:val="000000CD"/>
    <w:rsid w:val="00003643"/>
    <w:rsid w:val="000060A5"/>
    <w:rsid w:val="0001027D"/>
    <w:rsid w:val="00010950"/>
    <w:rsid w:val="00011107"/>
    <w:rsid w:val="000140B1"/>
    <w:rsid w:val="0001486E"/>
    <w:rsid w:val="00021D8F"/>
    <w:rsid w:val="00022C34"/>
    <w:rsid w:val="00025930"/>
    <w:rsid w:val="00031318"/>
    <w:rsid w:val="00040E00"/>
    <w:rsid w:val="0004146F"/>
    <w:rsid w:val="000433D6"/>
    <w:rsid w:val="00047CF6"/>
    <w:rsid w:val="000560D2"/>
    <w:rsid w:val="000643D2"/>
    <w:rsid w:val="000647F1"/>
    <w:rsid w:val="00065FED"/>
    <w:rsid w:val="00067B7E"/>
    <w:rsid w:val="00071927"/>
    <w:rsid w:val="00075839"/>
    <w:rsid w:val="000772CD"/>
    <w:rsid w:val="00086022"/>
    <w:rsid w:val="00093CD3"/>
    <w:rsid w:val="000A0678"/>
    <w:rsid w:val="000A1876"/>
    <w:rsid w:val="000A317E"/>
    <w:rsid w:val="000A3757"/>
    <w:rsid w:val="000A7305"/>
    <w:rsid w:val="000B1707"/>
    <w:rsid w:val="000B2260"/>
    <w:rsid w:val="000B3137"/>
    <w:rsid w:val="000B7AB3"/>
    <w:rsid w:val="000C02DF"/>
    <w:rsid w:val="000C48AF"/>
    <w:rsid w:val="000D25F5"/>
    <w:rsid w:val="000D605B"/>
    <w:rsid w:val="000D6DD8"/>
    <w:rsid w:val="000E269C"/>
    <w:rsid w:val="000E5FC9"/>
    <w:rsid w:val="000E76B2"/>
    <w:rsid w:val="00104D66"/>
    <w:rsid w:val="00105CC9"/>
    <w:rsid w:val="001114A8"/>
    <w:rsid w:val="00112B86"/>
    <w:rsid w:val="0011358B"/>
    <w:rsid w:val="0011437E"/>
    <w:rsid w:val="0011441C"/>
    <w:rsid w:val="00116E41"/>
    <w:rsid w:val="00124FC6"/>
    <w:rsid w:val="00125C74"/>
    <w:rsid w:val="00127913"/>
    <w:rsid w:val="001344AA"/>
    <w:rsid w:val="00134E1D"/>
    <w:rsid w:val="0013684A"/>
    <w:rsid w:val="00143A85"/>
    <w:rsid w:val="001450BA"/>
    <w:rsid w:val="00145918"/>
    <w:rsid w:val="00146CD4"/>
    <w:rsid w:val="00151153"/>
    <w:rsid w:val="001529B3"/>
    <w:rsid w:val="001567E9"/>
    <w:rsid w:val="001615A6"/>
    <w:rsid w:val="001647BB"/>
    <w:rsid w:val="00164F0D"/>
    <w:rsid w:val="00166C3B"/>
    <w:rsid w:val="00166E71"/>
    <w:rsid w:val="001734E1"/>
    <w:rsid w:val="00174C7F"/>
    <w:rsid w:val="00175808"/>
    <w:rsid w:val="001820A8"/>
    <w:rsid w:val="00183612"/>
    <w:rsid w:val="00185C2A"/>
    <w:rsid w:val="001867A7"/>
    <w:rsid w:val="0019173C"/>
    <w:rsid w:val="00194754"/>
    <w:rsid w:val="001A1F79"/>
    <w:rsid w:val="001A3507"/>
    <w:rsid w:val="001A5C81"/>
    <w:rsid w:val="001A68C5"/>
    <w:rsid w:val="001B1009"/>
    <w:rsid w:val="001B51CE"/>
    <w:rsid w:val="001C0D93"/>
    <w:rsid w:val="001C22E7"/>
    <w:rsid w:val="001C3583"/>
    <w:rsid w:val="001C39A7"/>
    <w:rsid w:val="001C4ECF"/>
    <w:rsid w:val="001C7CCE"/>
    <w:rsid w:val="001D161B"/>
    <w:rsid w:val="001D49D8"/>
    <w:rsid w:val="001D50FE"/>
    <w:rsid w:val="001D65EF"/>
    <w:rsid w:val="001D7585"/>
    <w:rsid w:val="001D77BC"/>
    <w:rsid w:val="001D7EDE"/>
    <w:rsid w:val="001E1C4C"/>
    <w:rsid w:val="001E6AFE"/>
    <w:rsid w:val="001E7F40"/>
    <w:rsid w:val="001F1FE9"/>
    <w:rsid w:val="002007F3"/>
    <w:rsid w:val="00200C20"/>
    <w:rsid w:val="00201500"/>
    <w:rsid w:val="0020283D"/>
    <w:rsid w:val="00214096"/>
    <w:rsid w:val="002143B9"/>
    <w:rsid w:val="00215566"/>
    <w:rsid w:val="00221F54"/>
    <w:rsid w:val="00222B30"/>
    <w:rsid w:val="002276C0"/>
    <w:rsid w:val="002307E6"/>
    <w:rsid w:val="0023231E"/>
    <w:rsid w:val="00233D15"/>
    <w:rsid w:val="00236BA8"/>
    <w:rsid w:val="00236FCA"/>
    <w:rsid w:val="00237126"/>
    <w:rsid w:val="0023738E"/>
    <w:rsid w:val="0024036E"/>
    <w:rsid w:val="00246E69"/>
    <w:rsid w:val="00252F95"/>
    <w:rsid w:val="0025341F"/>
    <w:rsid w:val="002551E3"/>
    <w:rsid w:val="00262394"/>
    <w:rsid w:val="002631A9"/>
    <w:rsid w:val="0026443F"/>
    <w:rsid w:val="00267283"/>
    <w:rsid w:val="00274C12"/>
    <w:rsid w:val="0027763F"/>
    <w:rsid w:val="00281563"/>
    <w:rsid w:val="0028425E"/>
    <w:rsid w:val="00285AB5"/>
    <w:rsid w:val="002879C2"/>
    <w:rsid w:val="00294C9A"/>
    <w:rsid w:val="002A193C"/>
    <w:rsid w:val="002A7B73"/>
    <w:rsid w:val="002B0878"/>
    <w:rsid w:val="002B28BA"/>
    <w:rsid w:val="002B68F0"/>
    <w:rsid w:val="002C21A9"/>
    <w:rsid w:val="002C4F62"/>
    <w:rsid w:val="002C6168"/>
    <w:rsid w:val="002F4AF6"/>
    <w:rsid w:val="002F55FA"/>
    <w:rsid w:val="002F62BC"/>
    <w:rsid w:val="003005B7"/>
    <w:rsid w:val="00305911"/>
    <w:rsid w:val="00310BB4"/>
    <w:rsid w:val="00322E3B"/>
    <w:rsid w:val="00326F51"/>
    <w:rsid w:val="00331E23"/>
    <w:rsid w:val="00333C80"/>
    <w:rsid w:val="00340820"/>
    <w:rsid w:val="00342BED"/>
    <w:rsid w:val="003464BD"/>
    <w:rsid w:val="00347A80"/>
    <w:rsid w:val="003524FD"/>
    <w:rsid w:val="00357095"/>
    <w:rsid w:val="00362353"/>
    <w:rsid w:val="00363E1B"/>
    <w:rsid w:val="00370170"/>
    <w:rsid w:val="00372662"/>
    <w:rsid w:val="0037318C"/>
    <w:rsid w:val="00374B7A"/>
    <w:rsid w:val="00377A71"/>
    <w:rsid w:val="003802DE"/>
    <w:rsid w:val="00381D23"/>
    <w:rsid w:val="0038265C"/>
    <w:rsid w:val="00395F5A"/>
    <w:rsid w:val="00396339"/>
    <w:rsid w:val="003A173E"/>
    <w:rsid w:val="003A1AFD"/>
    <w:rsid w:val="003A258D"/>
    <w:rsid w:val="003A49D8"/>
    <w:rsid w:val="003A4B4A"/>
    <w:rsid w:val="003C1B95"/>
    <w:rsid w:val="003C220B"/>
    <w:rsid w:val="003C39E6"/>
    <w:rsid w:val="003D1692"/>
    <w:rsid w:val="003D36E3"/>
    <w:rsid w:val="003D3CE1"/>
    <w:rsid w:val="003D42D6"/>
    <w:rsid w:val="003D44DC"/>
    <w:rsid w:val="003D4D37"/>
    <w:rsid w:val="003D6ECB"/>
    <w:rsid w:val="003D7632"/>
    <w:rsid w:val="003D79ED"/>
    <w:rsid w:val="003E7077"/>
    <w:rsid w:val="003F300C"/>
    <w:rsid w:val="003F4419"/>
    <w:rsid w:val="003F71E1"/>
    <w:rsid w:val="00402404"/>
    <w:rsid w:val="00406AC2"/>
    <w:rsid w:val="00413878"/>
    <w:rsid w:val="00414814"/>
    <w:rsid w:val="00422CA8"/>
    <w:rsid w:val="00425B82"/>
    <w:rsid w:val="00427485"/>
    <w:rsid w:val="00435C38"/>
    <w:rsid w:val="0043774A"/>
    <w:rsid w:val="00447216"/>
    <w:rsid w:val="00451E21"/>
    <w:rsid w:val="00452CB4"/>
    <w:rsid w:val="00453781"/>
    <w:rsid w:val="00456AAD"/>
    <w:rsid w:val="00460750"/>
    <w:rsid w:val="004634EF"/>
    <w:rsid w:val="00465B05"/>
    <w:rsid w:val="00467907"/>
    <w:rsid w:val="004705F2"/>
    <w:rsid w:val="00471CDE"/>
    <w:rsid w:val="00473964"/>
    <w:rsid w:val="00475899"/>
    <w:rsid w:val="00482FD5"/>
    <w:rsid w:val="00483633"/>
    <w:rsid w:val="004837B1"/>
    <w:rsid w:val="0048569E"/>
    <w:rsid w:val="00486C20"/>
    <w:rsid w:val="0048719C"/>
    <w:rsid w:val="004877BF"/>
    <w:rsid w:val="00490E7F"/>
    <w:rsid w:val="00493731"/>
    <w:rsid w:val="00496DD7"/>
    <w:rsid w:val="004A0017"/>
    <w:rsid w:val="004A429E"/>
    <w:rsid w:val="004B010F"/>
    <w:rsid w:val="004B48BA"/>
    <w:rsid w:val="004B70C7"/>
    <w:rsid w:val="004C41E0"/>
    <w:rsid w:val="004C6362"/>
    <w:rsid w:val="004C6C47"/>
    <w:rsid w:val="004D1527"/>
    <w:rsid w:val="004D4237"/>
    <w:rsid w:val="004D5D95"/>
    <w:rsid w:val="004D7F5D"/>
    <w:rsid w:val="004D7FBA"/>
    <w:rsid w:val="004E21A0"/>
    <w:rsid w:val="004F03E8"/>
    <w:rsid w:val="004F239C"/>
    <w:rsid w:val="004F2D80"/>
    <w:rsid w:val="004F39C4"/>
    <w:rsid w:val="004F5845"/>
    <w:rsid w:val="004F6131"/>
    <w:rsid w:val="00503FBE"/>
    <w:rsid w:val="005161BC"/>
    <w:rsid w:val="00523DF2"/>
    <w:rsid w:val="00526393"/>
    <w:rsid w:val="00526F33"/>
    <w:rsid w:val="00527FD8"/>
    <w:rsid w:val="00530A7F"/>
    <w:rsid w:val="00535372"/>
    <w:rsid w:val="005415D3"/>
    <w:rsid w:val="00541E37"/>
    <w:rsid w:val="00550B8B"/>
    <w:rsid w:val="005533E5"/>
    <w:rsid w:val="00553606"/>
    <w:rsid w:val="005556C9"/>
    <w:rsid w:val="005605BC"/>
    <w:rsid w:val="005635AB"/>
    <w:rsid w:val="00567832"/>
    <w:rsid w:val="005764C3"/>
    <w:rsid w:val="005768EC"/>
    <w:rsid w:val="00580E93"/>
    <w:rsid w:val="005849CD"/>
    <w:rsid w:val="00585F4F"/>
    <w:rsid w:val="0059380F"/>
    <w:rsid w:val="005962E4"/>
    <w:rsid w:val="005A0816"/>
    <w:rsid w:val="005A0AA7"/>
    <w:rsid w:val="005A46F9"/>
    <w:rsid w:val="005B3197"/>
    <w:rsid w:val="005C1E4B"/>
    <w:rsid w:val="005D0C0B"/>
    <w:rsid w:val="005D5F98"/>
    <w:rsid w:val="005D7C0A"/>
    <w:rsid w:val="005D7F49"/>
    <w:rsid w:val="005E0573"/>
    <w:rsid w:val="005E1551"/>
    <w:rsid w:val="005E6344"/>
    <w:rsid w:val="005F0E4D"/>
    <w:rsid w:val="005F4A9A"/>
    <w:rsid w:val="005F727B"/>
    <w:rsid w:val="005F7EA8"/>
    <w:rsid w:val="005F7ED2"/>
    <w:rsid w:val="00602B29"/>
    <w:rsid w:val="00611DA7"/>
    <w:rsid w:val="00613762"/>
    <w:rsid w:val="0061463A"/>
    <w:rsid w:val="00623122"/>
    <w:rsid w:val="00624359"/>
    <w:rsid w:val="00626CDC"/>
    <w:rsid w:val="006276FC"/>
    <w:rsid w:val="006416D4"/>
    <w:rsid w:val="00651586"/>
    <w:rsid w:val="00651C76"/>
    <w:rsid w:val="006613DC"/>
    <w:rsid w:val="00667E93"/>
    <w:rsid w:val="00670160"/>
    <w:rsid w:val="00673CF7"/>
    <w:rsid w:val="0067514D"/>
    <w:rsid w:val="00675168"/>
    <w:rsid w:val="0068114E"/>
    <w:rsid w:val="00686539"/>
    <w:rsid w:val="006869E1"/>
    <w:rsid w:val="00691150"/>
    <w:rsid w:val="00694874"/>
    <w:rsid w:val="006C0A6C"/>
    <w:rsid w:val="006C28A9"/>
    <w:rsid w:val="006C36A2"/>
    <w:rsid w:val="006C456F"/>
    <w:rsid w:val="006C4FD7"/>
    <w:rsid w:val="006D0257"/>
    <w:rsid w:val="006D1973"/>
    <w:rsid w:val="006D1DC3"/>
    <w:rsid w:val="006D3797"/>
    <w:rsid w:val="006D3C82"/>
    <w:rsid w:val="006D517E"/>
    <w:rsid w:val="006E1CF5"/>
    <w:rsid w:val="006E6D09"/>
    <w:rsid w:val="00700C1D"/>
    <w:rsid w:val="007025F4"/>
    <w:rsid w:val="00704B5A"/>
    <w:rsid w:val="00704CE7"/>
    <w:rsid w:val="00705AB9"/>
    <w:rsid w:val="0071441C"/>
    <w:rsid w:val="00717B07"/>
    <w:rsid w:val="00725D84"/>
    <w:rsid w:val="00725F0A"/>
    <w:rsid w:val="00726169"/>
    <w:rsid w:val="00735023"/>
    <w:rsid w:val="00737283"/>
    <w:rsid w:val="007405CB"/>
    <w:rsid w:val="007427B0"/>
    <w:rsid w:val="00744EA3"/>
    <w:rsid w:val="00746CE8"/>
    <w:rsid w:val="00751963"/>
    <w:rsid w:val="00752017"/>
    <w:rsid w:val="0075411C"/>
    <w:rsid w:val="00762C3E"/>
    <w:rsid w:val="00765484"/>
    <w:rsid w:val="0077311D"/>
    <w:rsid w:val="0077358F"/>
    <w:rsid w:val="00775D87"/>
    <w:rsid w:val="00777BB3"/>
    <w:rsid w:val="007823F3"/>
    <w:rsid w:val="00792A0B"/>
    <w:rsid w:val="007A0D49"/>
    <w:rsid w:val="007A6D43"/>
    <w:rsid w:val="007B1C6E"/>
    <w:rsid w:val="007B1F92"/>
    <w:rsid w:val="007B2F40"/>
    <w:rsid w:val="007C1510"/>
    <w:rsid w:val="007C2554"/>
    <w:rsid w:val="007C2C2F"/>
    <w:rsid w:val="007C2D55"/>
    <w:rsid w:val="007C5B94"/>
    <w:rsid w:val="007D18F2"/>
    <w:rsid w:val="007D2B14"/>
    <w:rsid w:val="007D7304"/>
    <w:rsid w:val="007E0E4C"/>
    <w:rsid w:val="007E4D1C"/>
    <w:rsid w:val="007F1913"/>
    <w:rsid w:val="007F6CFB"/>
    <w:rsid w:val="00802A09"/>
    <w:rsid w:val="0080355C"/>
    <w:rsid w:val="00807AFF"/>
    <w:rsid w:val="00811169"/>
    <w:rsid w:val="008153FE"/>
    <w:rsid w:val="00821DA2"/>
    <w:rsid w:val="0082249A"/>
    <w:rsid w:val="008246FD"/>
    <w:rsid w:val="00826753"/>
    <w:rsid w:val="00831C36"/>
    <w:rsid w:val="00833933"/>
    <w:rsid w:val="00835E9D"/>
    <w:rsid w:val="008369C2"/>
    <w:rsid w:val="008544D8"/>
    <w:rsid w:val="00857323"/>
    <w:rsid w:val="00860491"/>
    <w:rsid w:val="00861AEB"/>
    <w:rsid w:val="00863982"/>
    <w:rsid w:val="00871978"/>
    <w:rsid w:val="00871DD9"/>
    <w:rsid w:val="0087286C"/>
    <w:rsid w:val="00873063"/>
    <w:rsid w:val="0088086E"/>
    <w:rsid w:val="008857A7"/>
    <w:rsid w:val="008864EB"/>
    <w:rsid w:val="00892FE1"/>
    <w:rsid w:val="00893117"/>
    <w:rsid w:val="00894D1F"/>
    <w:rsid w:val="008A3190"/>
    <w:rsid w:val="008A5606"/>
    <w:rsid w:val="008B1587"/>
    <w:rsid w:val="008B4444"/>
    <w:rsid w:val="008B579E"/>
    <w:rsid w:val="008B6BE9"/>
    <w:rsid w:val="008C1ADF"/>
    <w:rsid w:val="008C48BE"/>
    <w:rsid w:val="008C6948"/>
    <w:rsid w:val="008D1B48"/>
    <w:rsid w:val="008D4337"/>
    <w:rsid w:val="008D7171"/>
    <w:rsid w:val="008E08C7"/>
    <w:rsid w:val="008F4DA9"/>
    <w:rsid w:val="008F514C"/>
    <w:rsid w:val="008F51EC"/>
    <w:rsid w:val="008F77FA"/>
    <w:rsid w:val="009030B9"/>
    <w:rsid w:val="009054D2"/>
    <w:rsid w:val="0090774C"/>
    <w:rsid w:val="00931E2C"/>
    <w:rsid w:val="009353B6"/>
    <w:rsid w:val="009354C4"/>
    <w:rsid w:val="00940CCC"/>
    <w:rsid w:val="00942613"/>
    <w:rsid w:val="009523F1"/>
    <w:rsid w:val="00956033"/>
    <w:rsid w:val="00957B95"/>
    <w:rsid w:val="009615CD"/>
    <w:rsid w:val="009679F4"/>
    <w:rsid w:val="0097261B"/>
    <w:rsid w:val="00975946"/>
    <w:rsid w:val="00975A81"/>
    <w:rsid w:val="009773B2"/>
    <w:rsid w:val="00982A4D"/>
    <w:rsid w:val="00991227"/>
    <w:rsid w:val="00994FCA"/>
    <w:rsid w:val="0099646F"/>
    <w:rsid w:val="00996A46"/>
    <w:rsid w:val="009975EF"/>
    <w:rsid w:val="009A1E6B"/>
    <w:rsid w:val="009A2DBE"/>
    <w:rsid w:val="009A3895"/>
    <w:rsid w:val="009A4FA8"/>
    <w:rsid w:val="009B482C"/>
    <w:rsid w:val="009B5BBD"/>
    <w:rsid w:val="009C36AA"/>
    <w:rsid w:val="009C4ECA"/>
    <w:rsid w:val="009D1D17"/>
    <w:rsid w:val="009E2C45"/>
    <w:rsid w:val="009E3772"/>
    <w:rsid w:val="009E4D3D"/>
    <w:rsid w:val="009E681C"/>
    <w:rsid w:val="009E781B"/>
    <w:rsid w:val="009E7B3D"/>
    <w:rsid w:val="009E7B5C"/>
    <w:rsid w:val="009F00C4"/>
    <w:rsid w:val="009F19AA"/>
    <w:rsid w:val="009F6E1F"/>
    <w:rsid w:val="009F73AB"/>
    <w:rsid w:val="009F74B0"/>
    <w:rsid w:val="00A005D8"/>
    <w:rsid w:val="00A01940"/>
    <w:rsid w:val="00A01D35"/>
    <w:rsid w:val="00A04938"/>
    <w:rsid w:val="00A15D3E"/>
    <w:rsid w:val="00A16700"/>
    <w:rsid w:val="00A2178B"/>
    <w:rsid w:val="00A249C9"/>
    <w:rsid w:val="00A26D23"/>
    <w:rsid w:val="00A27706"/>
    <w:rsid w:val="00A30F2A"/>
    <w:rsid w:val="00A336EC"/>
    <w:rsid w:val="00A41073"/>
    <w:rsid w:val="00A421F6"/>
    <w:rsid w:val="00A431F7"/>
    <w:rsid w:val="00A44D26"/>
    <w:rsid w:val="00A47FEE"/>
    <w:rsid w:val="00A50A7B"/>
    <w:rsid w:val="00A51E1D"/>
    <w:rsid w:val="00A52203"/>
    <w:rsid w:val="00A5313F"/>
    <w:rsid w:val="00A53E87"/>
    <w:rsid w:val="00A557FD"/>
    <w:rsid w:val="00A56D43"/>
    <w:rsid w:val="00A60121"/>
    <w:rsid w:val="00A62784"/>
    <w:rsid w:val="00A65C2A"/>
    <w:rsid w:val="00A70930"/>
    <w:rsid w:val="00A7401B"/>
    <w:rsid w:val="00A766C0"/>
    <w:rsid w:val="00A81019"/>
    <w:rsid w:val="00A811F6"/>
    <w:rsid w:val="00A821B6"/>
    <w:rsid w:val="00A87110"/>
    <w:rsid w:val="00A87C92"/>
    <w:rsid w:val="00A9002C"/>
    <w:rsid w:val="00A90197"/>
    <w:rsid w:val="00A97945"/>
    <w:rsid w:val="00AA278E"/>
    <w:rsid w:val="00AA4F3E"/>
    <w:rsid w:val="00AA614D"/>
    <w:rsid w:val="00AA70E3"/>
    <w:rsid w:val="00AB0FBE"/>
    <w:rsid w:val="00AB1C95"/>
    <w:rsid w:val="00AB27F3"/>
    <w:rsid w:val="00AB5055"/>
    <w:rsid w:val="00AB77BE"/>
    <w:rsid w:val="00AB7D7C"/>
    <w:rsid w:val="00AC136D"/>
    <w:rsid w:val="00AC763E"/>
    <w:rsid w:val="00AD6446"/>
    <w:rsid w:val="00AE025A"/>
    <w:rsid w:val="00AE1E01"/>
    <w:rsid w:val="00AE6382"/>
    <w:rsid w:val="00AF1018"/>
    <w:rsid w:val="00AF1EB9"/>
    <w:rsid w:val="00AF3757"/>
    <w:rsid w:val="00AF5211"/>
    <w:rsid w:val="00AF66F3"/>
    <w:rsid w:val="00AF7374"/>
    <w:rsid w:val="00AF7C9E"/>
    <w:rsid w:val="00AF7D4B"/>
    <w:rsid w:val="00B01FB8"/>
    <w:rsid w:val="00B02B51"/>
    <w:rsid w:val="00B05086"/>
    <w:rsid w:val="00B06093"/>
    <w:rsid w:val="00B142A0"/>
    <w:rsid w:val="00B22869"/>
    <w:rsid w:val="00B23CCA"/>
    <w:rsid w:val="00B23DB6"/>
    <w:rsid w:val="00B242A6"/>
    <w:rsid w:val="00B249DF"/>
    <w:rsid w:val="00B2535B"/>
    <w:rsid w:val="00B3371F"/>
    <w:rsid w:val="00B35721"/>
    <w:rsid w:val="00B369A5"/>
    <w:rsid w:val="00B4172A"/>
    <w:rsid w:val="00B43A41"/>
    <w:rsid w:val="00B502EA"/>
    <w:rsid w:val="00B532F8"/>
    <w:rsid w:val="00B5453F"/>
    <w:rsid w:val="00B553B1"/>
    <w:rsid w:val="00B61373"/>
    <w:rsid w:val="00B63D91"/>
    <w:rsid w:val="00B6520B"/>
    <w:rsid w:val="00B657FD"/>
    <w:rsid w:val="00B6637D"/>
    <w:rsid w:val="00B72642"/>
    <w:rsid w:val="00B74612"/>
    <w:rsid w:val="00B77963"/>
    <w:rsid w:val="00B82540"/>
    <w:rsid w:val="00B83D92"/>
    <w:rsid w:val="00B90498"/>
    <w:rsid w:val="00B91103"/>
    <w:rsid w:val="00B96100"/>
    <w:rsid w:val="00B97EBA"/>
    <w:rsid w:val="00BA0AFF"/>
    <w:rsid w:val="00BA27B2"/>
    <w:rsid w:val="00BA5E72"/>
    <w:rsid w:val="00BA6FBC"/>
    <w:rsid w:val="00BB4FEA"/>
    <w:rsid w:val="00BB6ACE"/>
    <w:rsid w:val="00BC6BA3"/>
    <w:rsid w:val="00BD2275"/>
    <w:rsid w:val="00BD49F8"/>
    <w:rsid w:val="00BD616A"/>
    <w:rsid w:val="00BD7061"/>
    <w:rsid w:val="00BD7F2D"/>
    <w:rsid w:val="00BE2191"/>
    <w:rsid w:val="00BE2D40"/>
    <w:rsid w:val="00BE5CB1"/>
    <w:rsid w:val="00BE6E30"/>
    <w:rsid w:val="00BE72D9"/>
    <w:rsid w:val="00BE7D47"/>
    <w:rsid w:val="00BF0AA9"/>
    <w:rsid w:val="00BF3BD9"/>
    <w:rsid w:val="00BF60DA"/>
    <w:rsid w:val="00BF7296"/>
    <w:rsid w:val="00C00AAC"/>
    <w:rsid w:val="00C04180"/>
    <w:rsid w:val="00C05EA8"/>
    <w:rsid w:val="00C06619"/>
    <w:rsid w:val="00C069F3"/>
    <w:rsid w:val="00C15150"/>
    <w:rsid w:val="00C17042"/>
    <w:rsid w:val="00C30975"/>
    <w:rsid w:val="00C3488D"/>
    <w:rsid w:val="00C4020C"/>
    <w:rsid w:val="00C4292A"/>
    <w:rsid w:val="00C51909"/>
    <w:rsid w:val="00C51E35"/>
    <w:rsid w:val="00C601AF"/>
    <w:rsid w:val="00C61FE3"/>
    <w:rsid w:val="00C67DF4"/>
    <w:rsid w:val="00C7170A"/>
    <w:rsid w:val="00C723C3"/>
    <w:rsid w:val="00C759F8"/>
    <w:rsid w:val="00C83C47"/>
    <w:rsid w:val="00C90839"/>
    <w:rsid w:val="00C91255"/>
    <w:rsid w:val="00C92F0F"/>
    <w:rsid w:val="00C9312B"/>
    <w:rsid w:val="00C94747"/>
    <w:rsid w:val="00C97BF5"/>
    <w:rsid w:val="00CA41DE"/>
    <w:rsid w:val="00CA6EA8"/>
    <w:rsid w:val="00CA7D6B"/>
    <w:rsid w:val="00CB3FB7"/>
    <w:rsid w:val="00CC1475"/>
    <w:rsid w:val="00CC3725"/>
    <w:rsid w:val="00CC4301"/>
    <w:rsid w:val="00CC7912"/>
    <w:rsid w:val="00CD566B"/>
    <w:rsid w:val="00CD625C"/>
    <w:rsid w:val="00CD6E3F"/>
    <w:rsid w:val="00CE0B06"/>
    <w:rsid w:val="00CE22DE"/>
    <w:rsid w:val="00CE237C"/>
    <w:rsid w:val="00CE633A"/>
    <w:rsid w:val="00CF0D02"/>
    <w:rsid w:val="00CF2C11"/>
    <w:rsid w:val="00CF3487"/>
    <w:rsid w:val="00CF51F6"/>
    <w:rsid w:val="00CF7FF8"/>
    <w:rsid w:val="00D022C5"/>
    <w:rsid w:val="00D024FC"/>
    <w:rsid w:val="00D06356"/>
    <w:rsid w:val="00D101D2"/>
    <w:rsid w:val="00D144BA"/>
    <w:rsid w:val="00D15374"/>
    <w:rsid w:val="00D2536B"/>
    <w:rsid w:val="00D264B3"/>
    <w:rsid w:val="00D27B3B"/>
    <w:rsid w:val="00D31135"/>
    <w:rsid w:val="00D339E0"/>
    <w:rsid w:val="00D35ED8"/>
    <w:rsid w:val="00D36729"/>
    <w:rsid w:val="00D373C4"/>
    <w:rsid w:val="00D41350"/>
    <w:rsid w:val="00D41EC2"/>
    <w:rsid w:val="00D446CA"/>
    <w:rsid w:val="00D44FED"/>
    <w:rsid w:val="00D45274"/>
    <w:rsid w:val="00D45E0E"/>
    <w:rsid w:val="00D60C2C"/>
    <w:rsid w:val="00D61857"/>
    <w:rsid w:val="00D6517C"/>
    <w:rsid w:val="00D6585A"/>
    <w:rsid w:val="00D666DC"/>
    <w:rsid w:val="00D706DF"/>
    <w:rsid w:val="00D74B76"/>
    <w:rsid w:val="00D75B73"/>
    <w:rsid w:val="00D82B45"/>
    <w:rsid w:val="00D843C2"/>
    <w:rsid w:val="00D912A7"/>
    <w:rsid w:val="00D92890"/>
    <w:rsid w:val="00DA35B4"/>
    <w:rsid w:val="00DA6873"/>
    <w:rsid w:val="00DA6EB0"/>
    <w:rsid w:val="00DB6905"/>
    <w:rsid w:val="00DC07A3"/>
    <w:rsid w:val="00DC6105"/>
    <w:rsid w:val="00DD2034"/>
    <w:rsid w:val="00DD4185"/>
    <w:rsid w:val="00DE132B"/>
    <w:rsid w:val="00DF2E19"/>
    <w:rsid w:val="00E021A9"/>
    <w:rsid w:val="00E03FC0"/>
    <w:rsid w:val="00E04C48"/>
    <w:rsid w:val="00E05D92"/>
    <w:rsid w:val="00E0693A"/>
    <w:rsid w:val="00E0783F"/>
    <w:rsid w:val="00E11517"/>
    <w:rsid w:val="00E14C67"/>
    <w:rsid w:val="00E15CDA"/>
    <w:rsid w:val="00E1663E"/>
    <w:rsid w:val="00E223F4"/>
    <w:rsid w:val="00E24060"/>
    <w:rsid w:val="00E24DE7"/>
    <w:rsid w:val="00E2787A"/>
    <w:rsid w:val="00E3006D"/>
    <w:rsid w:val="00E362EF"/>
    <w:rsid w:val="00E36FF2"/>
    <w:rsid w:val="00E4176B"/>
    <w:rsid w:val="00E478EF"/>
    <w:rsid w:val="00E52441"/>
    <w:rsid w:val="00E5501A"/>
    <w:rsid w:val="00E579C2"/>
    <w:rsid w:val="00E57CB1"/>
    <w:rsid w:val="00E60532"/>
    <w:rsid w:val="00E7272C"/>
    <w:rsid w:val="00E72D58"/>
    <w:rsid w:val="00E732BE"/>
    <w:rsid w:val="00E74BB9"/>
    <w:rsid w:val="00E74C11"/>
    <w:rsid w:val="00E764E1"/>
    <w:rsid w:val="00E769C4"/>
    <w:rsid w:val="00E82240"/>
    <w:rsid w:val="00E82566"/>
    <w:rsid w:val="00E84B17"/>
    <w:rsid w:val="00E85B05"/>
    <w:rsid w:val="00E86770"/>
    <w:rsid w:val="00E9368D"/>
    <w:rsid w:val="00E96E54"/>
    <w:rsid w:val="00E97703"/>
    <w:rsid w:val="00EA2E71"/>
    <w:rsid w:val="00EA3C8F"/>
    <w:rsid w:val="00EA7D2E"/>
    <w:rsid w:val="00EB0021"/>
    <w:rsid w:val="00EB3C02"/>
    <w:rsid w:val="00EC2DBA"/>
    <w:rsid w:val="00EC4A9F"/>
    <w:rsid w:val="00ED01E5"/>
    <w:rsid w:val="00ED7048"/>
    <w:rsid w:val="00F01D00"/>
    <w:rsid w:val="00F033E4"/>
    <w:rsid w:val="00F05FF5"/>
    <w:rsid w:val="00F0719F"/>
    <w:rsid w:val="00F173BE"/>
    <w:rsid w:val="00F231C3"/>
    <w:rsid w:val="00F277B3"/>
    <w:rsid w:val="00F33393"/>
    <w:rsid w:val="00F34133"/>
    <w:rsid w:val="00F3476D"/>
    <w:rsid w:val="00F34A09"/>
    <w:rsid w:val="00F35EE8"/>
    <w:rsid w:val="00F409AB"/>
    <w:rsid w:val="00F41882"/>
    <w:rsid w:val="00F429E6"/>
    <w:rsid w:val="00F45519"/>
    <w:rsid w:val="00F47D4B"/>
    <w:rsid w:val="00F54D32"/>
    <w:rsid w:val="00F5729D"/>
    <w:rsid w:val="00F6193D"/>
    <w:rsid w:val="00F62A8F"/>
    <w:rsid w:val="00F65DFD"/>
    <w:rsid w:val="00F72237"/>
    <w:rsid w:val="00F80C6E"/>
    <w:rsid w:val="00F80E01"/>
    <w:rsid w:val="00F87C6A"/>
    <w:rsid w:val="00F87F96"/>
    <w:rsid w:val="00F90D42"/>
    <w:rsid w:val="00F91D8C"/>
    <w:rsid w:val="00F959A4"/>
    <w:rsid w:val="00FA1E4C"/>
    <w:rsid w:val="00FA3013"/>
    <w:rsid w:val="00FA452F"/>
    <w:rsid w:val="00FA7BB5"/>
    <w:rsid w:val="00FB088E"/>
    <w:rsid w:val="00FB1503"/>
    <w:rsid w:val="00FB6115"/>
    <w:rsid w:val="00FB6CEE"/>
    <w:rsid w:val="00FB7785"/>
    <w:rsid w:val="00FC2827"/>
    <w:rsid w:val="00FD117D"/>
    <w:rsid w:val="00FD5AFB"/>
    <w:rsid w:val="00FD63A0"/>
    <w:rsid w:val="00FD6DC1"/>
    <w:rsid w:val="00FD74D6"/>
    <w:rsid w:val="00FE27A6"/>
    <w:rsid w:val="00FE44A0"/>
    <w:rsid w:val="00FE46E9"/>
    <w:rsid w:val="00FE4E68"/>
    <w:rsid w:val="00FE5BBE"/>
    <w:rsid w:val="00FE5DA5"/>
    <w:rsid w:val="00FE7ACA"/>
    <w:rsid w:val="00FF0DB5"/>
    <w:rsid w:val="00FF12A2"/>
    <w:rsid w:val="00FF1A6F"/>
    <w:rsid w:val="00FF5F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35B77"/>
  <w15:docId w15:val="{BE40D8D8-B7DD-4DF2-A457-BA8F17F5A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6FD"/>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5605BC"/>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5605BC"/>
    <w:pPr>
      <w:pageBreakBefore/>
      <w:numPr>
        <w:numId w:val="34"/>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5605BC"/>
    <w:pPr>
      <w:keepNext/>
      <w:keepLines/>
      <w:numPr>
        <w:ilvl w:val="1"/>
        <w:numId w:val="34"/>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5605BC"/>
    <w:pPr>
      <w:keepNext/>
      <w:numPr>
        <w:ilvl w:val="2"/>
        <w:numId w:val="34"/>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5605BC"/>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A16700"/>
    <w:pPr>
      <w:keepNext/>
      <w:keepLines/>
      <w:spacing w:before="40" w:after="0"/>
      <w:outlineLvl w:val="5"/>
    </w:pPr>
    <w:rPr>
      <w:rFonts w:eastAsiaTheme="majorEastAsia" w:cstheme="majorBidi"/>
      <w:b/>
      <w:i/>
      <w:color w:val="000000" w:themeColor="text1"/>
      <w:sz w:val="26"/>
    </w:rPr>
  </w:style>
  <w:style w:type="paragraph" w:styleId="Heading7">
    <w:name w:val="heading 7"/>
    <w:basedOn w:val="Normal"/>
    <w:next w:val="Normal"/>
    <w:link w:val="Heading7Char"/>
    <w:uiPriority w:val="9"/>
    <w:semiHidden/>
    <w:qFormat/>
    <w:rsid w:val="00A16700"/>
    <w:pPr>
      <w:keepNext/>
      <w:keepLines/>
      <w:spacing w:before="40" w:after="0"/>
      <w:outlineLvl w:val="6"/>
    </w:pPr>
    <w:rPr>
      <w:rFonts w:eastAsiaTheme="majorEastAsia" w:cstheme="majorBidi"/>
      <w:b/>
      <w:iCs/>
      <w:color w:val="000000" w:themeColor="text1"/>
      <w:sz w:val="24"/>
    </w:rPr>
  </w:style>
  <w:style w:type="paragraph" w:styleId="Heading8">
    <w:name w:val="heading 8"/>
    <w:basedOn w:val="Normal"/>
    <w:next w:val="Normal"/>
    <w:link w:val="Heading8Char"/>
    <w:uiPriority w:val="9"/>
    <w:semiHidden/>
    <w:qFormat/>
    <w:rsid w:val="00A16700"/>
    <w:pPr>
      <w:keepNext/>
      <w:keepLines/>
      <w:spacing w:before="40" w:after="0"/>
      <w:outlineLvl w:val="7"/>
    </w:pPr>
    <w:rPr>
      <w:rFonts w:eastAsiaTheme="majorEastAsia" w:cstheme="majorBidi"/>
      <w:b/>
      <w:i/>
      <w:szCs w:val="21"/>
    </w:rPr>
  </w:style>
  <w:style w:type="paragraph" w:styleId="Heading9">
    <w:name w:val="heading 9"/>
    <w:basedOn w:val="Normal"/>
    <w:next w:val="Normal"/>
    <w:link w:val="Heading9Char"/>
    <w:uiPriority w:val="9"/>
    <w:semiHidden/>
    <w:qFormat/>
    <w:rsid w:val="00826753"/>
    <w:pPr>
      <w:keepNext/>
      <w:keepLines/>
      <w:spacing w:before="40" w:after="0"/>
      <w:outlineLvl w:val="8"/>
    </w:pPr>
    <w:rPr>
      <w:rFonts w:eastAsiaTheme="majorEastAsia" w:cstheme="majorBidi"/>
      <w:b/>
      <w:iCs/>
      <w:color w:val="000000" w:themeColor="tex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BB6ACE"/>
    <w:rPr>
      <w:sz w:val="20"/>
      <w:szCs w:val="20"/>
    </w:rPr>
  </w:style>
  <w:style w:type="character" w:customStyle="1" w:styleId="CommentTextChar">
    <w:name w:val="Comment Text Char"/>
    <w:basedOn w:val="DefaultParagraphFont"/>
    <w:link w:val="CommentText"/>
    <w:rsid w:val="00BB6ACE"/>
    <w:rPr>
      <w:rFonts w:asciiTheme="minorHAnsi" w:eastAsiaTheme="minorHAnsi" w:hAnsiTheme="minorHAnsi" w:cstheme="minorBidi"/>
      <w:lang w:eastAsia="en-US"/>
    </w:rPr>
  </w:style>
  <w:style w:type="paragraph" w:styleId="Header">
    <w:name w:val="header"/>
    <w:basedOn w:val="Normal"/>
    <w:link w:val="HeaderChar"/>
    <w:uiPriority w:val="26"/>
    <w:rsid w:val="00D61857"/>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D61857"/>
    <w:rPr>
      <w:rFonts w:ascii="Calibri" w:eastAsiaTheme="minorHAnsi" w:hAnsi="Calibri" w:cstheme="minorBidi"/>
      <w:szCs w:val="22"/>
      <w:lang w:eastAsia="en-US"/>
    </w:rPr>
  </w:style>
  <w:style w:type="paragraph" w:styleId="Footer">
    <w:name w:val="footer"/>
    <w:basedOn w:val="Normal"/>
    <w:link w:val="FooterChar"/>
    <w:uiPriority w:val="27"/>
    <w:rsid w:val="00D61857"/>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D6185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BB6ACE"/>
    <w:rPr>
      <w:sz w:val="16"/>
      <w:szCs w:val="16"/>
    </w:rPr>
  </w:style>
  <w:style w:type="paragraph" w:styleId="CommentSubject">
    <w:name w:val="annotation subject"/>
    <w:basedOn w:val="CommentText"/>
    <w:next w:val="CommentText"/>
    <w:link w:val="CommentSubjectChar"/>
    <w:uiPriority w:val="99"/>
    <w:semiHidden/>
    <w:unhideWhenUsed/>
    <w:rsid w:val="00BB6ACE"/>
    <w:rPr>
      <w:b/>
      <w:bCs/>
    </w:rPr>
  </w:style>
  <w:style w:type="character" w:customStyle="1" w:styleId="CommentSubjectChar">
    <w:name w:val="Comment Subject Char"/>
    <w:basedOn w:val="CommentTextChar"/>
    <w:link w:val="CommentSubject"/>
    <w:uiPriority w:val="99"/>
    <w:semiHidden/>
    <w:rsid w:val="00BB6ACE"/>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BB6ACE"/>
    <w:rPr>
      <w:rFonts w:ascii="Calibri" w:hAnsi="Calibri"/>
      <w:sz w:val="18"/>
      <w:szCs w:val="18"/>
    </w:rPr>
  </w:style>
  <w:style w:type="character" w:customStyle="1" w:styleId="BalloonTextChar">
    <w:name w:val="Balloon Text Char"/>
    <w:basedOn w:val="DefaultParagraphFont"/>
    <w:link w:val="BalloonText"/>
    <w:uiPriority w:val="99"/>
    <w:semiHidden/>
    <w:rsid w:val="00BB6ACE"/>
    <w:rPr>
      <w:rFonts w:ascii="Calibri" w:eastAsiaTheme="minorHAnsi" w:hAnsi="Calibri" w:cstheme="minorBidi"/>
      <w:sz w:val="18"/>
      <w:szCs w:val="18"/>
      <w:lang w:eastAsia="en-US"/>
    </w:rPr>
  </w:style>
  <w:style w:type="paragraph" w:customStyle="1" w:styleId="Footeraddress">
    <w:name w:val="Footer address"/>
    <w:basedOn w:val="Footer"/>
    <w:semiHidden/>
    <w:qFormat/>
    <w:rsid w:val="00BB6ACE"/>
    <w:rPr>
      <w:sz w:val="16"/>
    </w:rPr>
  </w:style>
  <w:style w:type="character" w:customStyle="1" w:styleId="Heading1Char">
    <w:name w:val="Heading 1 Char"/>
    <w:basedOn w:val="DefaultParagraphFont"/>
    <w:link w:val="Heading1"/>
    <w:uiPriority w:val="1"/>
    <w:rsid w:val="005605BC"/>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5605BC"/>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5605BC"/>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5605BC"/>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5605BC"/>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BB6ACE"/>
    <w:pPr>
      <w:ind w:left="709" w:right="567"/>
    </w:pPr>
    <w:rPr>
      <w:iCs/>
      <w:color w:val="000000"/>
    </w:rPr>
  </w:style>
  <w:style w:type="character" w:customStyle="1" w:styleId="QuoteChar">
    <w:name w:val="Quote Char"/>
    <w:basedOn w:val="DefaultParagraphFont"/>
    <w:link w:val="Quote"/>
    <w:uiPriority w:val="18"/>
    <w:rsid w:val="00BB6ACE"/>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BB6AC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BB6ACE"/>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BB6AC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5605BC"/>
    <w:pPr>
      <w:spacing w:before="120"/>
    </w:pPr>
    <w:rPr>
      <w:b w:val="0"/>
      <w:sz w:val="56"/>
      <w:szCs w:val="56"/>
    </w:rPr>
  </w:style>
  <w:style w:type="character" w:customStyle="1" w:styleId="SubtitleChar">
    <w:name w:val="Subtitle Char"/>
    <w:basedOn w:val="DefaultParagraphFont"/>
    <w:link w:val="Subtitle"/>
    <w:uiPriority w:val="23"/>
    <w:rsid w:val="005605BC"/>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A1AFD"/>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BB6AC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BB6ACE"/>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BB6AC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BB6ACE"/>
    <w:rPr>
      <w:color w:val="165788"/>
      <w:u w:val="single"/>
    </w:rPr>
  </w:style>
  <w:style w:type="paragraph" w:styleId="ListBullet">
    <w:name w:val="List Bullet"/>
    <w:basedOn w:val="Normal"/>
    <w:uiPriority w:val="99"/>
    <w:qFormat/>
    <w:rsid w:val="00762C3E"/>
    <w:pPr>
      <w:numPr>
        <w:numId w:val="7"/>
      </w:numPr>
      <w:spacing w:before="120" w:after="120"/>
      <w:ind w:left="454" w:hanging="454"/>
    </w:pPr>
  </w:style>
  <w:style w:type="paragraph" w:styleId="TableofFigures">
    <w:name w:val="table of figures"/>
    <w:basedOn w:val="Normal"/>
    <w:next w:val="Normal"/>
    <w:uiPriority w:val="99"/>
    <w:rsid w:val="00BB6ACE"/>
    <w:pPr>
      <w:spacing w:before="120" w:after="120" w:line="240" w:lineRule="auto"/>
    </w:pPr>
  </w:style>
  <w:style w:type="paragraph" w:styleId="ListBullet2">
    <w:name w:val="List Bullet 2"/>
    <w:basedOn w:val="Normal"/>
    <w:uiPriority w:val="8"/>
    <w:qFormat/>
    <w:rsid w:val="00762C3E"/>
    <w:pPr>
      <w:numPr>
        <w:ilvl w:val="1"/>
        <w:numId w:val="7"/>
      </w:numPr>
      <w:spacing w:before="120" w:after="120"/>
      <w:ind w:left="908" w:hanging="454"/>
      <w:contextualSpacing/>
    </w:pPr>
  </w:style>
  <w:style w:type="paragraph" w:styleId="ListNumber">
    <w:name w:val="List Number"/>
    <w:basedOn w:val="Normal"/>
    <w:uiPriority w:val="9"/>
    <w:qFormat/>
    <w:rsid w:val="00762C3E"/>
    <w:pPr>
      <w:numPr>
        <w:numId w:val="8"/>
      </w:numPr>
      <w:tabs>
        <w:tab w:val="left" w:pos="142"/>
      </w:tabs>
      <w:spacing w:before="120" w:after="120"/>
    </w:pPr>
  </w:style>
  <w:style w:type="paragraph" w:styleId="ListNumber2">
    <w:name w:val="List Number 2"/>
    <w:uiPriority w:val="10"/>
    <w:qFormat/>
    <w:rsid w:val="009E7B5C"/>
    <w:pPr>
      <w:numPr>
        <w:ilvl w:val="1"/>
        <w:numId w:val="8"/>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821DA2"/>
    <w:pPr>
      <w:numPr>
        <w:ilvl w:val="2"/>
        <w:numId w:val="8"/>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BB6A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BB6ACE"/>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8246FD"/>
    <w:pPr>
      <w:spacing w:before="60" w:after="60" w:line="240" w:lineRule="auto"/>
    </w:pPr>
  </w:style>
  <w:style w:type="table" w:styleId="TableGrid1">
    <w:name w:val="Table Grid 1"/>
    <w:basedOn w:val="TableNormal"/>
    <w:uiPriority w:val="99"/>
    <w:semiHidden/>
    <w:unhideWhenUsed/>
    <w:rsid w:val="00BB6AC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735023"/>
    <w:pPr>
      <w:keepNext/>
    </w:pPr>
    <w:rPr>
      <w:b/>
    </w:rPr>
  </w:style>
  <w:style w:type="character" w:styleId="PlaceholderText">
    <w:name w:val="Placeholder Text"/>
    <w:basedOn w:val="DefaultParagraphFont"/>
    <w:uiPriority w:val="99"/>
    <w:semiHidden/>
    <w:rsid w:val="00BB6ACE"/>
    <w:rPr>
      <w:color w:val="808080"/>
    </w:rPr>
  </w:style>
  <w:style w:type="paragraph" w:customStyle="1" w:styleId="Author">
    <w:name w:val="Author"/>
    <w:basedOn w:val="Normal"/>
    <w:next w:val="Normal"/>
    <w:uiPriority w:val="24"/>
    <w:qFormat/>
    <w:rsid w:val="00BB6ACE"/>
    <w:pPr>
      <w:spacing w:after="60"/>
    </w:pPr>
    <w:rPr>
      <w:b/>
      <w:sz w:val="24"/>
      <w:szCs w:val="28"/>
    </w:rPr>
  </w:style>
  <w:style w:type="paragraph" w:customStyle="1" w:styleId="AuthorOrganisationAffiliation">
    <w:name w:val="Author Organisation/Affiliation"/>
    <w:basedOn w:val="Normal"/>
    <w:next w:val="Normal"/>
    <w:uiPriority w:val="25"/>
    <w:qFormat/>
    <w:rsid w:val="00BB6ACE"/>
  </w:style>
  <w:style w:type="character" w:styleId="Strong">
    <w:name w:val="Strong"/>
    <w:basedOn w:val="DefaultParagraphFont"/>
    <w:uiPriority w:val="22"/>
    <w:qFormat/>
    <w:rsid w:val="00BB6ACE"/>
    <w:rPr>
      <w:b/>
      <w:bCs/>
    </w:rPr>
  </w:style>
  <w:style w:type="paragraph" w:customStyle="1" w:styleId="Glossary">
    <w:name w:val="Glossary"/>
    <w:basedOn w:val="Normal"/>
    <w:link w:val="GlossaryChar"/>
    <w:uiPriority w:val="28"/>
    <w:semiHidden/>
    <w:locked/>
    <w:rsid w:val="00BB6AC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BB6ACE"/>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BB6ACE"/>
    <w:rPr>
      <w:i/>
      <w:iCs/>
    </w:rPr>
  </w:style>
  <w:style w:type="paragraph" w:styleId="TOAHeading">
    <w:name w:val="toa heading"/>
    <w:basedOn w:val="Heading1"/>
    <w:next w:val="Normal"/>
    <w:uiPriority w:val="99"/>
    <w:semiHidden/>
    <w:unhideWhenUsed/>
    <w:rsid w:val="00BB6ACE"/>
    <w:pPr>
      <w:spacing w:before="120"/>
    </w:pPr>
    <w:rPr>
      <w:bCs w:val="0"/>
      <w:sz w:val="24"/>
    </w:rPr>
  </w:style>
  <w:style w:type="paragraph" w:styleId="NormalWeb">
    <w:name w:val="Normal (Web)"/>
    <w:basedOn w:val="Normal"/>
    <w:uiPriority w:val="99"/>
    <w:semiHidden/>
    <w:unhideWhenUsed/>
    <w:rsid w:val="00BB6AC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BC6BA3"/>
    <w:pPr>
      <w:numPr>
        <w:numId w:val="6"/>
      </w:numPr>
      <w:ind w:left="357" w:hanging="357"/>
    </w:pPr>
  </w:style>
  <w:style w:type="paragraph" w:customStyle="1" w:styleId="TableBullet">
    <w:name w:val="Table Bullet"/>
    <w:basedOn w:val="TableText"/>
    <w:uiPriority w:val="15"/>
    <w:qFormat/>
    <w:rsid w:val="00996A46"/>
    <w:pPr>
      <w:numPr>
        <w:numId w:val="5"/>
      </w:numPr>
    </w:pPr>
  </w:style>
  <w:style w:type="paragraph" w:styleId="DocumentMap">
    <w:name w:val="Document Map"/>
    <w:basedOn w:val="Normal"/>
    <w:link w:val="DocumentMapChar"/>
    <w:uiPriority w:val="99"/>
    <w:semiHidden/>
    <w:unhideWhenUsed/>
    <w:rsid w:val="00BB6AC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6ACE"/>
    <w:rPr>
      <w:rFonts w:ascii="Tahoma" w:eastAsiaTheme="minorHAnsi" w:hAnsi="Tahoma" w:cs="Tahoma"/>
      <w:sz w:val="16"/>
      <w:szCs w:val="16"/>
      <w:lang w:eastAsia="en-US"/>
    </w:rPr>
  </w:style>
  <w:style w:type="paragraph" w:customStyle="1" w:styleId="BoxHeading">
    <w:name w:val="Box Heading"/>
    <w:basedOn w:val="BoxText"/>
    <w:uiPriority w:val="20"/>
    <w:qFormat/>
    <w:rsid w:val="00BB6ACE"/>
    <w:pPr>
      <w:spacing w:line="240" w:lineRule="auto"/>
    </w:pPr>
    <w:rPr>
      <w:b/>
    </w:rPr>
  </w:style>
  <w:style w:type="paragraph" w:customStyle="1" w:styleId="Securityclassification">
    <w:name w:val="Security classification"/>
    <w:basedOn w:val="Header"/>
    <w:next w:val="Header"/>
    <w:uiPriority w:val="26"/>
    <w:semiHidden/>
    <w:qFormat/>
    <w:rsid w:val="00BB6ACE"/>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BB6ACE"/>
    <w:pPr>
      <w:spacing w:after="0"/>
    </w:pPr>
    <w:rPr>
      <w:b/>
      <w:sz w:val="36"/>
      <w:szCs w:val="36"/>
    </w:rPr>
  </w:style>
  <w:style w:type="paragraph" w:styleId="FootnoteText">
    <w:name w:val="footnote text"/>
    <w:basedOn w:val="Normal"/>
    <w:link w:val="FootnoteTextChar"/>
    <w:uiPriority w:val="99"/>
    <w:unhideWhenUsed/>
    <w:rsid w:val="00BB6ACE"/>
    <w:pPr>
      <w:spacing w:after="60" w:line="264" w:lineRule="auto"/>
    </w:pPr>
    <w:rPr>
      <w:sz w:val="20"/>
      <w:szCs w:val="20"/>
    </w:rPr>
  </w:style>
  <w:style w:type="character" w:customStyle="1" w:styleId="FootnoteTextChar">
    <w:name w:val="Footnote Text Char"/>
    <w:basedOn w:val="DefaultParagraphFont"/>
    <w:link w:val="FootnoteText"/>
    <w:uiPriority w:val="99"/>
    <w:rsid w:val="00BB6AC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BB6ACE"/>
    <w:rPr>
      <w:vertAlign w:val="superscript"/>
    </w:rPr>
  </w:style>
  <w:style w:type="paragraph" w:styleId="EndnoteText">
    <w:name w:val="endnote text"/>
    <w:basedOn w:val="Normal"/>
    <w:link w:val="EndnoteTextChar"/>
    <w:uiPriority w:val="99"/>
    <w:unhideWhenUsed/>
    <w:rsid w:val="00BB6ACE"/>
    <w:pPr>
      <w:spacing w:after="60" w:line="264" w:lineRule="auto"/>
    </w:pPr>
    <w:rPr>
      <w:sz w:val="20"/>
      <w:szCs w:val="20"/>
    </w:rPr>
  </w:style>
  <w:style w:type="character" w:customStyle="1" w:styleId="EndnoteTextChar">
    <w:name w:val="Endnote Text Char"/>
    <w:basedOn w:val="DefaultParagraphFont"/>
    <w:link w:val="EndnoteText"/>
    <w:uiPriority w:val="99"/>
    <w:rsid w:val="00BB6ACE"/>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BB6ACE"/>
    <w:rPr>
      <w:vertAlign w:val="superscript"/>
    </w:rPr>
  </w:style>
  <w:style w:type="character" w:styleId="FollowedHyperlink">
    <w:name w:val="FollowedHyperlink"/>
    <w:basedOn w:val="DefaultParagraphFont"/>
    <w:uiPriority w:val="99"/>
    <w:semiHidden/>
    <w:unhideWhenUsed/>
    <w:rsid w:val="00BB6ACE"/>
    <w:rPr>
      <w:color w:val="800080"/>
      <w:u w:val="single"/>
    </w:rPr>
  </w:style>
  <w:style w:type="paragraph" w:customStyle="1" w:styleId="BoxSource">
    <w:name w:val="Box Source"/>
    <w:basedOn w:val="FigureTableNoteSource"/>
    <w:uiPriority w:val="22"/>
    <w:qFormat/>
    <w:rsid w:val="00BB6ACE"/>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BB6ACE"/>
    <w:pPr>
      <w:numPr>
        <w:numId w:val="1"/>
      </w:numPr>
    </w:pPr>
  </w:style>
  <w:style w:type="paragraph" w:styleId="Title">
    <w:name w:val="Title"/>
    <w:basedOn w:val="Normal"/>
    <w:next w:val="Normal"/>
    <w:link w:val="TitleChar"/>
    <w:uiPriority w:val="10"/>
    <w:semiHidden/>
    <w:qFormat/>
    <w:rsid w:val="00BB6ACE"/>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BB6ACE"/>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3A1AFD"/>
    <w:pPr>
      <w:spacing w:before="360"/>
    </w:pPr>
    <w:rPr>
      <w:rFonts w:ascii="Calibri Light" w:eastAsiaTheme="minorHAnsi" w:hAnsi="Calibri Light" w:cstheme="minorBidi"/>
      <w:b/>
      <w:sz w:val="36"/>
      <w:szCs w:val="22"/>
      <w:lang w:eastAsia="en-US"/>
    </w:rPr>
  </w:style>
  <w:style w:type="numbering" w:customStyle="1" w:styleId="Numberlist">
    <w:name w:val="Number list"/>
    <w:uiPriority w:val="99"/>
    <w:rsid w:val="00BB6ACE"/>
    <w:pPr>
      <w:numPr>
        <w:numId w:val="2"/>
      </w:numPr>
    </w:pPr>
  </w:style>
  <w:style w:type="numbering" w:customStyle="1" w:styleId="Headinglist">
    <w:name w:val="Heading list"/>
    <w:uiPriority w:val="99"/>
    <w:rsid w:val="00BB6ACE"/>
    <w:pPr>
      <w:numPr>
        <w:numId w:val="3"/>
      </w:numPr>
    </w:pPr>
  </w:style>
  <w:style w:type="paragraph" w:customStyle="1" w:styleId="Normalsmall">
    <w:name w:val="Normal small"/>
    <w:qFormat/>
    <w:rsid w:val="00BB6AC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762C3E"/>
    <w:pPr>
      <w:numPr>
        <w:ilvl w:val="2"/>
        <w:numId w:val="7"/>
      </w:numPr>
      <w:ind w:left="1361" w:hanging="454"/>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ListNumber">
    <w:name w:val="Table List Number"/>
    <w:uiPriority w:val="99"/>
    <w:qFormat/>
    <w:rsid w:val="00CF7FF8"/>
    <w:pPr>
      <w:numPr>
        <w:numId w:val="10"/>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BB6ACE"/>
    <w:rPr>
      <w:i/>
      <w:iCs/>
      <w:color w:val="4F81BD" w:themeColor="accent1"/>
    </w:rPr>
  </w:style>
  <w:style w:type="paragraph" w:customStyle="1" w:styleId="TableBullet2">
    <w:name w:val="Table Bullet 2"/>
    <w:basedOn w:val="TableBullet"/>
    <w:qFormat/>
    <w:rsid w:val="00996A46"/>
    <w:pPr>
      <w:numPr>
        <w:numId w:val="9"/>
      </w:numPr>
      <w:tabs>
        <w:tab w:val="num" w:pos="462"/>
      </w:tabs>
      <w:ind w:left="568" w:hanging="284"/>
    </w:pPr>
  </w:style>
  <w:style w:type="numbering" w:customStyle="1" w:styleId="TableBulletlist">
    <w:name w:val="Table Bullet list"/>
    <w:uiPriority w:val="99"/>
    <w:rsid w:val="00BB6ACE"/>
    <w:pPr>
      <w:numPr>
        <w:numId w:val="4"/>
      </w:numPr>
    </w:pPr>
  </w:style>
  <w:style w:type="character" w:styleId="UnresolvedMention">
    <w:name w:val="Unresolved Mention"/>
    <w:basedOn w:val="DefaultParagraphFont"/>
    <w:uiPriority w:val="99"/>
    <w:semiHidden/>
    <w:unhideWhenUsed/>
    <w:rsid w:val="00BB6ACE"/>
    <w:rPr>
      <w:color w:val="605E5C"/>
      <w:shd w:val="clear" w:color="auto" w:fill="E1DFDD"/>
    </w:rPr>
  </w:style>
  <w:style w:type="paragraph" w:styleId="ListParagraph">
    <w:name w:val="List Paragraph"/>
    <w:basedOn w:val="Normal"/>
    <w:link w:val="ListParagraphChar"/>
    <w:uiPriority w:val="34"/>
    <w:qFormat/>
    <w:rsid w:val="00BB6ACE"/>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A16700"/>
    <w:rPr>
      <w:rFonts w:asciiTheme="minorHAnsi" w:eastAsiaTheme="majorEastAsia" w:hAnsiTheme="minorHAnsi" w:cstheme="majorBidi"/>
      <w:b/>
      <w:i/>
      <w:color w:val="000000" w:themeColor="text1"/>
      <w:sz w:val="26"/>
      <w:szCs w:val="22"/>
      <w:lang w:eastAsia="en-US"/>
    </w:rPr>
  </w:style>
  <w:style w:type="paragraph" w:customStyle="1" w:styleId="TableListNumber2">
    <w:name w:val="Table List Number 2"/>
    <w:basedOn w:val="TableText"/>
    <w:qFormat/>
    <w:rsid w:val="00CF7FF8"/>
    <w:pPr>
      <w:numPr>
        <w:ilvl w:val="1"/>
        <w:numId w:val="10"/>
      </w:numPr>
    </w:pPr>
  </w:style>
  <w:style w:type="paragraph" w:customStyle="1" w:styleId="TableListNumber3">
    <w:name w:val="Table List Number 3"/>
    <w:basedOn w:val="TableText"/>
    <w:qFormat/>
    <w:rsid w:val="00CF7FF8"/>
    <w:pPr>
      <w:numPr>
        <w:ilvl w:val="2"/>
        <w:numId w:val="10"/>
      </w:numPr>
    </w:pPr>
  </w:style>
  <w:style w:type="numbering" w:customStyle="1" w:styleId="Tablenumberedlists">
    <w:name w:val="Table numbered lists"/>
    <w:uiPriority w:val="99"/>
    <w:rsid w:val="00CF7FF8"/>
    <w:pPr>
      <w:numPr>
        <w:numId w:val="18"/>
      </w:numPr>
    </w:pPr>
  </w:style>
  <w:style w:type="character" w:customStyle="1" w:styleId="Heading7Char">
    <w:name w:val="Heading 7 Char"/>
    <w:basedOn w:val="DefaultParagraphFont"/>
    <w:link w:val="Heading7"/>
    <w:uiPriority w:val="9"/>
    <w:semiHidden/>
    <w:rsid w:val="00A16700"/>
    <w:rPr>
      <w:rFonts w:asciiTheme="minorHAnsi" w:eastAsiaTheme="majorEastAsia" w:hAnsiTheme="minorHAnsi" w:cstheme="majorBidi"/>
      <w:b/>
      <w:iCs/>
      <w:color w:val="000000" w:themeColor="text1"/>
      <w:sz w:val="24"/>
      <w:szCs w:val="22"/>
      <w:lang w:eastAsia="en-US"/>
    </w:rPr>
  </w:style>
  <w:style w:type="character" w:customStyle="1" w:styleId="Heading8Char">
    <w:name w:val="Heading 8 Char"/>
    <w:basedOn w:val="DefaultParagraphFont"/>
    <w:link w:val="Heading8"/>
    <w:uiPriority w:val="9"/>
    <w:semiHidden/>
    <w:rsid w:val="00A16700"/>
    <w:rPr>
      <w:rFonts w:asciiTheme="minorHAnsi" w:eastAsiaTheme="majorEastAsia" w:hAnsiTheme="minorHAnsi" w:cstheme="majorBidi"/>
      <w:b/>
      <w:i/>
      <w:sz w:val="22"/>
      <w:szCs w:val="21"/>
      <w:lang w:eastAsia="en-US"/>
    </w:rPr>
  </w:style>
  <w:style w:type="paragraph" w:customStyle="1" w:styleId="BoxTextNumber">
    <w:name w:val="Box Text Number"/>
    <w:basedOn w:val="BoxText"/>
    <w:qFormat/>
    <w:rsid w:val="00A27706"/>
    <w:pPr>
      <w:numPr>
        <w:numId w:val="11"/>
      </w:numPr>
    </w:pPr>
  </w:style>
  <w:style w:type="character" w:customStyle="1" w:styleId="Heading9Char">
    <w:name w:val="Heading 9 Char"/>
    <w:basedOn w:val="DefaultParagraphFont"/>
    <w:link w:val="Heading9"/>
    <w:uiPriority w:val="9"/>
    <w:semiHidden/>
    <w:rsid w:val="00826753"/>
    <w:rPr>
      <w:rFonts w:asciiTheme="minorHAnsi" w:eastAsiaTheme="majorEastAsia" w:hAnsiTheme="minorHAnsi" w:cstheme="majorBidi"/>
      <w:b/>
      <w:iCs/>
      <w:color w:val="000000" w:themeColor="text1"/>
      <w:szCs w:val="21"/>
      <w:lang w:eastAsia="en-US"/>
    </w:rPr>
  </w:style>
  <w:style w:type="paragraph" w:styleId="Revision">
    <w:name w:val="Revision"/>
    <w:hidden/>
    <w:uiPriority w:val="99"/>
    <w:semiHidden/>
    <w:rsid w:val="0004146F"/>
    <w:rPr>
      <w:rFonts w:asciiTheme="minorHAnsi" w:eastAsiaTheme="minorHAnsi" w:hAnsiTheme="minorHAnsi" w:cstheme="minorBidi"/>
      <w:sz w:val="22"/>
      <w:szCs w:val="22"/>
      <w:lang w:eastAsia="en-US"/>
    </w:rPr>
  </w:style>
  <w:style w:type="character" w:customStyle="1" w:styleId="ListParagraphChar">
    <w:name w:val="List Paragraph Char"/>
    <w:basedOn w:val="DefaultParagraphFont"/>
    <w:link w:val="ListParagraph"/>
    <w:uiPriority w:val="34"/>
    <w:rsid w:val="0048719C"/>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3991610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footer" Target="footer1.xml"/><Relationship Id="rId26" Type="http://schemas.openxmlformats.org/officeDocument/2006/relationships/hyperlink" Target="https://www.legislation.gov.au/C2004A00109/latest/text" TargetMode="External"/><Relationship Id="rId39" Type="http://schemas.openxmlformats.org/officeDocument/2006/relationships/hyperlink" Target="https://journals.sagepub.com/doi/10.1177/1040638714522465" TargetMode="External"/><Relationship Id="rId21" Type="http://schemas.openxmlformats.org/officeDocument/2006/relationships/footer" Target="footer3.xml"/><Relationship Id="rId34" Type="http://schemas.openxmlformats.org/officeDocument/2006/relationships/hyperlink" Target="https://efsa.onlinelibrary.wiley.com/doi/abs/10.2903/j.efsa.2022.7442"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www.pregcheck.com.au/" TargetMode="External"/><Relationship Id="rId41" Type="http://schemas.openxmlformats.org/officeDocument/2006/relationships/hyperlink" Target="https://extension.missouri.edu/publications/g204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hyperlink" Target="https://onlinelibrary.wiley.com/doi/10.1002/9781118833971.ch36" TargetMode="External"/><Relationship Id="rId37" Type="http://schemas.openxmlformats.org/officeDocument/2006/relationships/hyperlink" Target="https://onlinelibrary.wiley.com/doi/10.1111/j.1751-0813.2003.tb11436.x" TargetMode="External"/><Relationship Id="rId40" Type="http://schemas.openxmlformats.org/officeDocument/2006/relationships/hyperlink" Target="https://www.nadis.org.uk/disease-a-z/cattle/fertility-in-dairy-herds/part-5-pregnancy-diagnosis/" TargetMode="External"/><Relationship Id="rId5" Type="http://schemas.openxmlformats.org/officeDocument/2006/relationships/numbering" Target="numbering.xml"/><Relationship Id="rId15" Type="http://schemas.openxmlformats.org/officeDocument/2006/relationships/hyperlink" Target="https://www.agriculture.gov.au/" TargetMode="External"/><Relationship Id="rId23" Type="http://schemas.openxmlformats.org/officeDocument/2006/relationships/hyperlink" Target="https://www.agriculture.gov.au/biosecurity-trade/export/controlled-goods/live-animals/livestock/reform" TargetMode="External"/><Relationship Id="rId28" Type="http://schemas.openxmlformats.org/officeDocument/2006/relationships/hyperlink" Target="https://www.agriculture.gov.au/biosecurity-trade/export/controlled-goods/live-animals/livestock/reform" TargetMode="External"/><Relationship Id="rId36" Type="http://schemas.openxmlformats.org/officeDocument/2006/relationships/hyperlink" Target="https://www.beefcentral.com/genetics/man-versus-machine-weighing-up-manual-preg-testing-vs-ultrasound/"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pubmed.ncbi.nlm.nih.gov/2438294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nadis.org.uk/disease-a-z/cattle/fertility-in-dairy-herds/part-5-pregnancy-diagnosis/" TargetMode="External"/><Relationship Id="rId27" Type="http://schemas.openxmlformats.org/officeDocument/2006/relationships/header" Target="header4.xml"/><Relationship Id="rId30" Type="http://schemas.openxmlformats.org/officeDocument/2006/relationships/hyperlink" Target="https://journals.sagepub.com/doi/10.1177/87564793221120260" TargetMode="External"/><Relationship Id="rId35" Type="http://schemas.openxmlformats.org/officeDocument/2006/relationships/hyperlink" Target="https://www.igawlae.gov.au/current-reviews"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hyperlink" Target="https://www.publish.csiro.au/book/7084/" TargetMode="External"/><Relationship Id="rId38" Type="http://schemas.openxmlformats.org/officeDocument/2006/relationships/hyperlink" Target="https://www.mla.com.au/research-and-development/animal-health-welfare-and-biosecurity/husbandry/castrating-and-spayin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Short_docum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6" ma:contentTypeDescription="Create a new document." ma:contentTypeScope="" ma:versionID="2f9491a9300e20773862bbf2a13517b2">
  <xsd:schema xmlns:xsd="http://www.w3.org/2001/XMLSchema" xmlns:xs="http://www.w3.org/2001/XMLSchema" xmlns:p="http://schemas.microsoft.com/office/2006/metadata/properties" xmlns:ns2="c527c9b7-9ec8-4c5f-a515-89657b782942" targetNamespace="http://schemas.microsoft.com/office/2006/metadata/properties" ma:root="true" ma:fieldsID="b5a1c347192ad58c4fe9a65530de6653" ns2:_="">
    <xsd:import namespace="c527c9b7-9ec8-4c5f-a515-89657b7829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2006/documentManagement/types"/>
    <ds:schemaRef ds:uri="http://www.w3.org/XML/1998/namespace"/>
    <ds:schemaRef ds:uri="http://purl.org/dc/term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c527c9b7-9ec8-4c5f-a515-89657b782942"/>
    <ds:schemaRef ds:uri="http://purl.org/dc/dcmityp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A0867144-1A3A-469F-91B9-29B4C357A70D}">
  <ds:schemaRefs>
    <ds:schemaRef ds:uri="http://schemas.openxmlformats.org/officeDocument/2006/bibliography"/>
  </ds:schemaRefs>
</ds:datastoreItem>
</file>

<file path=customXml/itemProps4.xml><?xml version="1.0" encoding="utf-8"?>
<ds:datastoreItem xmlns:ds="http://schemas.openxmlformats.org/officeDocument/2006/customXml" ds:itemID="{6E4F656C-B5E7-4000-8877-C0A86D979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Short_document_template</Template>
  <TotalTime>11</TotalTime>
  <Pages>36</Pages>
  <Words>11586</Words>
  <Characters>66045</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Australian Standards for the Export of Livestock 4.0: review of pregnancy-related requirements</vt:lpstr>
    </vt:vector>
  </TitlesOfParts>
  <Company/>
  <LinksUpToDate>false</LinksUpToDate>
  <CharactersWithSpaces>77477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Standards for the Export of Livestock 4.0: review of pregnancy-related requirements</dc:title>
  <dc:creator>Department of Agriculture, Fisheries and Forestry</dc:creator>
  <cp:lastModifiedBy>Walls, Alexandra</cp:lastModifiedBy>
  <cp:revision>9</cp:revision>
  <cp:lastPrinted>2025-05-22T02:06:00Z</cp:lastPrinted>
  <dcterms:created xsi:type="dcterms:W3CDTF">2025-05-21T00:20:00Z</dcterms:created>
  <dcterms:modified xsi:type="dcterms:W3CDTF">2025-05-22T02:06:00Z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_DocHome">
    <vt:i4>986778056</vt:i4>
  </property>
  <property fmtid="{D5CDD505-2E9C-101B-9397-08002B2CF9AE}" pid="4" name="ClassificationContentMarkingHeaderShapeIds">
    <vt:lpwstr>75e73740,2c8aeb6c,4d3bd1fa,55ab39f3,34f34a2f</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351e854a,51c89a,793599a5,3e83fc58,78ecbfb3</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2024-07-17T04:47:03Z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9f8d9c3c-f4a4-40a1-ad7c-6abbf8b868bb</vt:lpwstr>
  </property>
  <property fmtid="{D5CDD505-2E9C-101B-9397-08002B2CF9AE}" pid="16" name="MSIP_Label_933d8be6-3c40-4052-87a2-9c2adcba8759_ContentBits">
    <vt:lpwstr>3</vt:lpwstr>
  </property>
</Properties>
</file>