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31A65" w14:textId="6F81D598" w:rsidR="003E4788" w:rsidRPr="006609F6" w:rsidRDefault="00F054AB" w:rsidP="006609F6">
      <w:pPr>
        <w:pStyle w:val="Heading1"/>
      </w:pPr>
      <w:r>
        <w:t xml:space="preserve">The future of biosecurity fumigation </w:t>
      </w:r>
      <w:r w:rsidR="00C3667B">
        <w:t>monitoring</w:t>
      </w:r>
      <w:r>
        <w:t>: discussion paper</w:t>
      </w:r>
    </w:p>
    <w:p w14:paraId="4E7859ED" w14:textId="77777777" w:rsidR="00850465" w:rsidRPr="00850465" w:rsidRDefault="00850465" w:rsidP="00850465">
      <w:r>
        <w:rPr>
          <w:noProof/>
        </w:rPr>
        <mc:AlternateContent>
          <mc:Choice Requires="wps">
            <w:drawing>
              <wp:inline distT="0" distB="0" distL="0" distR="0" wp14:anchorId="70409849" wp14:editId="3E5C3F6A">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A3850A"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7A1EACA4" w14:textId="28F7EF6D" w:rsidR="003E4788" w:rsidRDefault="005C11E1">
      <w:pPr>
        <w:pStyle w:val="Normalsmall"/>
      </w:pPr>
      <w:r>
        <w:br w:type="page"/>
      </w:r>
      <w:r>
        <w:lastRenderedPageBreak/>
        <w:t xml:space="preserve">© Commonwealth of Australia </w:t>
      </w:r>
      <w:r w:rsidR="00696407">
        <w:t>202</w:t>
      </w:r>
      <w:r w:rsidR="00B31683">
        <w:t>5</w:t>
      </w:r>
    </w:p>
    <w:p w14:paraId="05D1FDBA" w14:textId="77777777" w:rsidR="003E4788" w:rsidRDefault="005C11E1">
      <w:pPr>
        <w:pStyle w:val="Normalsmall"/>
        <w:rPr>
          <w:rStyle w:val="Strong"/>
        </w:rPr>
      </w:pPr>
      <w:r>
        <w:rPr>
          <w:rStyle w:val="Strong"/>
        </w:rPr>
        <w:t>Ownership of intellectual property rights</w:t>
      </w:r>
    </w:p>
    <w:p w14:paraId="63FF7CA5" w14:textId="77777777" w:rsidR="003E4788" w:rsidRDefault="005C11E1">
      <w:pPr>
        <w:pStyle w:val="Normalsmall"/>
      </w:pPr>
      <w:r>
        <w:t>Unless otherwise noted, copyright (and any other intellectual property rights) in this publication is owned by the Commonwealth of Australia (referred to as the Commonwealth).</w:t>
      </w:r>
    </w:p>
    <w:p w14:paraId="5B5DA8FF" w14:textId="77777777" w:rsidR="003E4788" w:rsidRDefault="005C11E1">
      <w:pPr>
        <w:pStyle w:val="Normalsmall"/>
        <w:rPr>
          <w:rStyle w:val="Strong"/>
        </w:rPr>
      </w:pPr>
      <w:r>
        <w:rPr>
          <w:rStyle w:val="Strong"/>
        </w:rPr>
        <w:t>Creative Commons licence</w:t>
      </w:r>
    </w:p>
    <w:p w14:paraId="33291D6C" w14:textId="77777777" w:rsidR="003E4788" w:rsidRDefault="005C11E1">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4B5A8975" w14:textId="77777777" w:rsidR="003E4788" w:rsidRDefault="005C11E1">
      <w:pPr>
        <w:pStyle w:val="Normalsmall"/>
      </w:pPr>
      <w:r>
        <w:rPr>
          <w:noProof/>
          <w:lang w:eastAsia="en-AU"/>
        </w:rPr>
        <w:drawing>
          <wp:inline distT="0" distB="0" distL="0" distR="0" wp14:anchorId="3919ED98" wp14:editId="32BCC599">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B582372" w14:textId="77777777" w:rsidR="003E4788" w:rsidRDefault="005C11E1">
      <w:pPr>
        <w:pStyle w:val="Normalsmall"/>
        <w:rPr>
          <w:rStyle w:val="Strong"/>
        </w:rPr>
      </w:pPr>
      <w:r>
        <w:rPr>
          <w:rStyle w:val="Strong"/>
        </w:rPr>
        <w:t>Cataloguing data</w:t>
      </w:r>
    </w:p>
    <w:p w14:paraId="2F54B35E" w14:textId="2A8ECB29" w:rsidR="003E4788" w:rsidRDefault="005C11E1">
      <w:pPr>
        <w:pStyle w:val="Normalsmall"/>
      </w:pPr>
      <w:r>
        <w:t xml:space="preserve">This publication (and any material sourced from it) should be attributed as: </w:t>
      </w:r>
      <w:r w:rsidR="00696407" w:rsidRPr="00F93B22">
        <w:t>D</w:t>
      </w:r>
      <w:r w:rsidR="00095E05" w:rsidRPr="00F93B22">
        <w:t>A</w:t>
      </w:r>
      <w:r w:rsidR="008376D9" w:rsidRPr="00F93B22">
        <w:t>FF</w:t>
      </w:r>
      <w:r w:rsidR="00095E05" w:rsidRPr="00F93B22">
        <w:t xml:space="preserve"> 202</w:t>
      </w:r>
      <w:r w:rsidR="00EF5B9A" w:rsidRPr="00F93B22">
        <w:t>5</w:t>
      </w:r>
      <w:r w:rsidR="00095E05" w:rsidRPr="00F93B22">
        <w:t xml:space="preserve">, </w:t>
      </w:r>
      <w:r w:rsidR="00307B5C" w:rsidRPr="00F93B22">
        <w:t xml:space="preserve">The future of biosecurity fumigation </w:t>
      </w:r>
      <w:r w:rsidR="00406F92" w:rsidRPr="00F93B22">
        <w:t>monitoring</w:t>
      </w:r>
      <w:r w:rsidR="0049378A" w:rsidRPr="00F93B22">
        <w:rPr>
          <w:i/>
        </w:rPr>
        <w:t>:</w:t>
      </w:r>
      <w:r w:rsidR="00696407" w:rsidRPr="00F93B22">
        <w:rPr>
          <w:i/>
        </w:rPr>
        <w:t xml:space="preserve"> discussion paper</w:t>
      </w:r>
      <w:r w:rsidRPr="00F93B22">
        <w:t xml:space="preserve">, </w:t>
      </w:r>
      <w:r w:rsidR="008376D9" w:rsidRPr="00F93B22">
        <w:t>Department of Agriculture, Fisheries and Forestry</w:t>
      </w:r>
      <w:r w:rsidR="00095E05" w:rsidRPr="00D76402">
        <w:t>,</w:t>
      </w:r>
      <w:r w:rsidR="00095E05">
        <w:t xml:space="preserve"> </w:t>
      </w:r>
      <w:r>
        <w:t>Canberra,</w:t>
      </w:r>
      <w:r w:rsidR="00EF5B9A">
        <w:t xml:space="preserve"> February</w:t>
      </w:r>
      <w:r>
        <w:t>. CC BY 4.0.</w:t>
      </w:r>
    </w:p>
    <w:p w14:paraId="5F71E6CD" w14:textId="54A95C23" w:rsidR="003E4788" w:rsidRDefault="005C11E1">
      <w:pPr>
        <w:pStyle w:val="Normalsmall"/>
      </w:pPr>
      <w:r>
        <w:t xml:space="preserve">This publication is available at </w:t>
      </w:r>
      <w:hyperlink r:id="rId15" w:history="1">
        <w:r w:rsidR="00793E64" w:rsidRPr="00793E64">
          <w:rPr>
            <w:rStyle w:val="Hyperlink"/>
          </w:rPr>
          <w:t>https://haveyoursay.agriculture.gov.au/fumigation-technology</w:t>
        </w:r>
      </w:hyperlink>
    </w:p>
    <w:p w14:paraId="2FB03585" w14:textId="77777777" w:rsidR="003E4788" w:rsidRPr="003E7338" w:rsidRDefault="008376D9">
      <w:pPr>
        <w:pStyle w:val="Normalsmall"/>
        <w:spacing w:after="0"/>
      </w:pPr>
      <w:r w:rsidRPr="003E7338">
        <w:t>Department of Agriculture, Fisheries and Forestry</w:t>
      </w:r>
    </w:p>
    <w:p w14:paraId="1601EA23" w14:textId="77777777" w:rsidR="003E4788" w:rsidRPr="003E7338" w:rsidRDefault="005C11E1">
      <w:pPr>
        <w:pStyle w:val="Normalsmall"/>
        <w:spacing w:after="0"/>
      </w:pPr>
      <w:r w:rsidRPr="003E7338">
        <w:t>GPO Box 858 Canberra ACT 2601</w:t>
      </w:r>
    </w:p>
    <w:p w14:paraId="62800ABE" w14:textId="77777777" w:rsidR="003E4788" w:rsidRPr="003E7338" w:rsidRDefault="005C11E1">
      <w:pPr>
        <w:pStyle w:val="Normalsmall"/>
        <w:spacing w:after="0"/>
      </w:pPr>
      <w:r w:rsidRPr="003E7338">
        <w:t>Telephone 1800 900 090</w:t>
      </w:r>
    </w:p>
    <w:p w14:paraId="6529068B" w14:textId="77777777" w:rsidR="003E4788" w:rsidRDefault="005C11E1">
      <w:pPr>
        <w:pStyle w:val="Normalsmall"/>
      </w:pPr>
      <w:r w:rsidRPr="003E7338">
        <w:t xml:space="preserve">Web </w:t>
      </w:r>
      <w:hyperlink r:id="rId16" w:history="1">
        <w:r w:rsidR="008376D9" w:rsidRPr="003E7338">
          <w:rPr>
            <w:rStyle w:val="Hyperlink"/>
          </w:rPr>
          <w:t>agriculture.gov.au</w:t>
        </w:r>
      </w:hyperlink>
    </w:p>
    <w:p w14:paraId="71ECF56F" w14:textId="77777777" w:rsidR="00217FAB" w:rsidRDefault="00217FAB" w:rsidP="00217FAB">
      <w:pPr>
        <w:pStyle w:val="Normalsmall"/>
        <w:rPr>
          <w:rStyle w:val="Strong"/>
        </w:rPr>
      </w:pPr>
      <w:r>
        <w:rPr>
          <w:rStyle w:val="Strong"/>
        </w:rPr>
        <w:t>Disclaimer</w:t>
      </w:r>
    </w:p>
    <w:p w14:paraId="2A909597" w14:textId="77777777" w:rsidR="003E4788" w:rsidRDefault="005C11E1">
      <w:pPr>
        <w:pStyle w:val="Normalsmall"/>
      </w:pPr>
      <w:r>
        <w:t xml:space="preserve">The Australian Government acting through the </w:t>
      </w:r>
      <w:r w:rsidR="008376D9" w:rsidRPr="008376D9">
        <w:t>Department of Agriculture, Fisheries and Forestry</w:t>
      </w:r>
      <w:r w:rsidR="00696407">
        <w:t xml:space="preserve"> </w:t>
      </w:r>
      <w:r>
        <w:t xml:space="preserve">has exercised due care and skill in preparing and compiling the information and data in this publication. Notwithstanding, the </w:t>
      </w:r>
      <w:r w:rsidR="008376D9" w:rsidRPr="008376D9">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4FDB096A" w14:textId="77777777" w:rsidR="000932E6" w:rsidRDefault="000932E6" w:rsidP="000932E6">
      <w:pPr>
        <w:pStyle w:val="Normalsmall"/>
      </w:pPr>
      <w:r>
        <w:rPr>
          <w:rStyle w:val="Strong"/>
        </w:rPr>
        <w:t>Acknowledgement of Country</w:t>
      </w:r>
    </w:p>
    <w:p w14:paraId="2104F67C" w14:textId="77777777" w:rsidR="000932E6" w:rsidRDefault="000932E6">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D8DAAF8" w14:textId="77777777" w:rsidR="003E4788" w:rsidRDefault="005C11E1">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bCs/>
          <w:noProof/>
        </w:rPr>
      </w:sdtEndPr>
      <w:sdtContent>
        <w:p w14:paraId="5EE4A38A" w14:textId="559C6070" w:rsidR="003E4788" w:rsidRDefault="005C11E1">
          <w:pPr>
            <w:pStyle w:val="TOCHeading"/>
          </w:pPr>
          <w:r>
            <w:t>Contents</w:t>
          </w:r>
        </w:p>
        <w:p w14:paraId="61846DBF" w14:textId="7779EC7E" w:rsidR="00050AC6" w:rsidRDefault="005C11E1">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8025477" w:history="1">
            <w:r w:rsidR="00050AC6" w:rsidRPr="00386970">
              <w:rPr>
                <w:rStyle w:val="Hyperlink"/>
              </w:rPr>
              <w:t>Purpose</w:t>
            </w:r>
            <w:r w:rsidR="00050AC6">
              <w:rPr>
                <w:webHidden/>
              </w:rPr>
              <w:tab/>
            </w:r>
            <w:r w:rsidR="00050AC6">
              <w:rPr>
                <w:webHidden/>
              </w:rPr>
              <w:fldChar w:fldCharType="begin"/>
            </w:r>
            <w:r w:rsidR="00050AC6">
              <w:rPr>
                <w:webHidden/>
              </w:rPr>
              <w:instrText xml:space="preserve"> PAGEREF _Toc198025477 \h </w:instrText>
            </w:r>
            <w:r w:rsidR="00050AC6">
              <w:rPr>
                <w:webHidden/>
              </w:rPr>
            </w:r>
            <w:r w:rsidR="00050AC6">
              <w:rPr>
                <w:webHidden/>
              </w:rPr>
              <w:fldChar w:fldCharType="separate"/>
            </w:r>
            <w:r w:rsidR="00050AC6">
              <w:rPr>
                <w:webHidden/>
              </w:rPr>
              <w:t>1</w:t>
            </w:r>
            <w:r w:rsidR="00050AC6">
              <w:rPr>
                <w:webHidden/>
              </w:rPr>
              <w:fldChar w:fldCharType="end"/>
            </w:r>
          </w:hyperlink>
        </w:p>
        <w:p w14:paraId="30732A5B" w14:textId="2009718B" w:rsidR="00050AC6" w:rsidRDefault="00050AC6">
          <w:pPr>
            <w:pStyle w:val="TOC1"/>
            <w:rPr>
              <w:rFonts w:eastAsiaTheme="minorEastAsia"/>
              <w:b w:val="0"/>
              <w:kern w:val="2"/>
              <w:sz w:val="24"/>
              <w:szCs w:val="24"/>
              <w:lang w:eastAsia="en-AU"/>
              <w14:ligatures w14:val="standardContextual"/>
            </w:rPr>
          </w:pPr>
          <w:hyperlink w:anchor="_Toc198025478" w:history="1">
            <w:r w:rsidRPr="00386970">
              <w:rPr>
                <w:rStyle w:val="Hyperlink"/>
              </w:rPr>
              <w:t>Context</w:t>
            </w:r>
            <w:r>
              <w:rPr>
                <w:webHidden/>
              </w:rPr>
              <w:tab/>
            </w:r>
            <w:r>
              <w:rPr>
                <w:webHidden/>
              </w:rPr>
              <w:fldChar w:fldCharType="begin"/>
            </w:r>
            <w:r>
              <w:rPr>
                <w:webHidden/>
              </w:rPr>
              <w:instrText xml:space="preserve"> PAGEREF _Toc198025478 \h </w:instrText>
            </w:r>
            <w:r>
              <w:rPr>
                <w:webHidden/>
              </w:rPr>
            </w:r>
            <w:r>
              <w:rPr>
                <w:webHidden/>
              </w:rPr>
              <w:fldChar w:fldCharType="separate"/>
            </w:r>
            <w:r>
              <w:rPr>
                <w:webHidden/>
              </w:rPr>
              <w:t>2</w:t>
            </w:r>
            <w:r>
              <w:rPr>
                <w:webHidden/>
              </w:rPr>
              <w:fldChar w:fldCharType="end"/>
            </w:r>
          </w:hyperlink>
        </w:p>
        <w:p w14:paraId="4D2CA319" w14:textId="21C2CB4E" w:rsidR="00050AC6" w:rsidRDefault="00050AC6">
          <w:pPr>
            <w:pStyle w:val="TOC2"/>
            <w:rPr>
              <w:rFonts w:eastAsiaTheme="minorEastAsia"/>
              <w:kern w:val="2"/>
              <w:sz w:val="24"/>
              <w:szCs w:val="24"/>
              <w:lang w:eastAsia="en-AU"/>
              <w14:ligatures w14:val="standardContextual"/>
            </w:rPr>
          </w:pPr>
          <w:hyperlink w:anchor="_Toc198025479" w:history="1">
            <w:r w:rsidRPr="00386970">
              <w:rPr>
                <w:rStyle w:val="Hyperlink"/>
              </w:rPr>
              <w:t>Current situation</w:t>
            </w:r>
            <w:r>
              <w:rPr>
                <w:webHidden/>
              </w:rPr>
              <w:tab/>
            </w:r>
            <w:r>
              <w:rPr>
                <w:webHidden/>
              </w:rPr>
              <w:fldChar w:fldCharType="begin"/>
            </w:r>
            <w:r>
              <w:rPr>
                <w:webHidden/>
              </w:rPr>
              <w:instrText xml:space="preserve"> PAGEREF _Toc198025479 \h </w:instrText>
            </w:r>
            <w:r>
              <w:rPr>
                <w:webHidden/>
              </w:rPr>
            </w:r>
            <w:r>
              <w:rPr>
                <w:webHidden/>
              </w:rPr>
              <w:fldChar w:fldCharType="separate"/>
            </w:r>
            <w:r>
              <w:rPr>
                <w:webHidden/>
              </w:rPr>
              <w:t>2</w:t>
            </w:r>
            <w:r>
              <w:rPr>
                <w:webHidden/>
              </w:rPr>
              <w:fldChar w:fldCharType="end"/>
            </w:r>
          </w:hyperlink>
        </w:p>
        <w:p w14:paraId="4479DF35" w14:textId="482F6EAD" w:rsidR="00050AC6" w:rsidRDefault="00050AC6">
          <w:pPr>
            <w:pStyle w:val="TOC2"/>
            <w:rPr>
              <w:rFonts w:eastAsiaTheme="minorEastAsia"/>
              <w:kern w:val="2"/>
              <w:sz w:val="24"/>
              <w:szCs w:val="24"/>
              <w:lang w:eastAsia="en-AU"/>
              <w14:ligatures w14:val="standardContextual"/>
            </w:rPr>
          </w:pPr>
          <w:hyperlink w:anchor="_Toc198025480" w:history="1">
            <w:r w:rsidRPr="00386970">
              <w:rPr>
                <w:rStyle w:val="Hyperlink"/>
              </w:rPr>
              <w:t>Proposed options</w:t>
            </w:r>
            <w:r>
              <w:rPr>
                <w:webHidden/>
              </w:rPr>
              <w:tab/>
            </w:r>
            <w:r>
              <w:rPr>
                <w:webHidden/>
              </w:rPr>
              <w:fldChar w:fldCharType="begin"/>
            </w:r>
            <w:r>
              <w:rPr>
                <w:webHidden/>
              </w:rPr>
              <w:instrText xml:space="preserve"> PAGEREF _Toc198025480 \h </w:instrText>
            </w:r>
            <w:r>
              <w:rPr>
                <w:webHidden/>
              </w:rPr>
            </w:r>
            <w:r>
              <w:rPr>
                <w:webHidden/>
              </w:rPr>
              <w:fldChar w:fldCharType="separate"/>
            </w:r>
            <w:r>
              <w:rPr>
                <w:webHidden/>
              </w:rPr>
              <w:t>3</w:t>
            </w:r>
            <w:r>
              <w:rPr>
                <w:webHidden/>
              </w:rPr>
              <w:fldChar w:fldCharType="end"/>
            </w:r>
          </w:hyperlink>
        </w:p>
        <w:p w14:paraId="1274C807" w14:textId="2653AC6E" w:rsidR="00050AC6" w:rsidRDefault="00050AC6">
          <w:pPr>
            <w:pStyle w:val="TOC1"/>
            <w:rPr>
              <w:rFonts w:eastAsiaTheme="minorEastAsia"/>
              <w:b w:val="0"/>
              <w:kern w:val="2"/>
              <w:sz w:val="24"/>
              <w:szCs w:val="24"/>
              <w:lang w:eastAsia="en-AU"/>
              <w14:ligatures w14:val="standardContextual"/>
            </w:rPr>
          </w:pPr>
          <w:hyperlink w:anchor="_Toc198025481" w:history="1">
            <w:r w:rsidRPr="00386970">
              <w:rPr>
                <w:rStyle w:val="Hyperlink"/>
              </w:rPr>
              <w:t>Make a submission</w:t>
            </w:r>
            <w:r>
              <w:rPr>
                <w:webHidden/>
              </w:rPr>
              <w:tab/>
            </w:r>
            <w:r>
              <w:rPr>
                <w:webHidden/>
              </w:rPr>
              <w:fldChar w:fldCharType="begin"/>
            </w:r>
            <w:r>
              <w:rPr>
                <w:webHidden/>
              </w:rPr>
              <w:instrText xml:space="preserve"> PAGEREF _Toc198025481 \h </w:instrText>
            </w:r>
            <w:r>
              <w:rPr>
                <w:webHidden/>
              </w:rPr>
            </w:r>
            <w:r>
              <w:rPr>
                <w:webHidden/>
              </w:rPr>
              <w:fldChar w:fldCharType="separate"/>
            </w:r>
            <w:r>
              <w:rPr>
                <w:webHidden/>
              </w:rPr>
              <w:t>6</w:t>
            </w:r>
            <w:r>
              <w:rPr>
                <w:webHidden/>
              </w:rPr>
              <w:fldChar w:fldCharType="end"/>
            </w:r>
          </w:hyperlink>
        </w:p>
        <w:p w14:paraId="252A6ADE" w14:textId="4366AB8A" w:rsidR="00050AC6" w:rsidRDefault="00050AC6">
          <w:pPr>
            <w:pStyle w:val="TOC2"/>
            <w:rPr>
              <w:rFonts w:eastAsiaTheme="minorEastAsia"/>
              <w:kern w:val="2"/>
              <w:sz w:val="24"/>
              <w:szCs w:val="24"/>
              <w:lang w:eastAsia="en-AU"/>
              <w14:ligatures w14:val="standardContextual"/>
            </w:rPr>
          </w:pPr>
          <w:hyperlink w:anchor="_Toc198025482" w:history="1">
            <w:r w:rsidRPr="00386970">
              <w:rPr>
                <w:rStyle w:val="Hyperlink"/>
                <w:lang w:eastAsia="ja-JP"/>
              </w:rPr>
              <w:t>Have your say</w:t>
            </w:r>
            <w:r>
              <w:rPr>
                <w:webHidden/>
              </w:rPr>
              <w:tab/>
            </w:r>
            <w:r>
              <w:rPr>
                <w:webHidden/>
              </w:rPr>
              <w:fldChar w:fldCharType="begin"/>
            </w:r>
            <w:r>
              <w:rPr>
                <w:webHidden/>
              </w:rPr>
              <w:instrText xml:space="preserve"> PAGEREF _Toc198025482 \h </w:instrText>
            </w:r>
            <w:r>
              <w:rPr>
                <w:webHidden/>
              </w:rPr>
            </w:r>
            <w:r>
              <w:rPr>
                <w:webHidden/>
              </w:rPr>
              <w:fldChar w:fldCharType="separate"/>
            </w:r>
            <w:r>
              <w:rPr>
                <w:webHidden/>
              </w:rPr>
              <w:t>6</w:t>
            </w:r>
            <w:r>
              <w:rPr>
                <w:webHidden/>
              </w:rPr>
              <w:fldChar w:fldCharType="end"/>
            </w:r>
          </w:hyperlink>
        </w:p>
        <w:p w14:paraId="67529492" w14:textId="61375AD0" w:rsidR="00050AC6" w:rsidRDefault="00050AC6">
          <w:pPr>
            <w:pStyle w:val="TOC2"/>
            <w:rPr>
              <w:rFonts w:eastAsiaTheme="minorEastAsia"/>
              <w:kern w:val="2"/>
              <w:sz w:val="24"/>
              <w:szCs w:val="24"/>
              <w:lang w:eastAsia="en-AU"/>
              <w14:ligatures w14:val="standardContextual"/>
            </w:rPr>
          </w:pPr>
          <w:hyperlink w:anchor="_Toc198025483" w:history="1">
            <w:r w:rsidRPr="00386970">
              <w:rPr>
                <w:rStyle w:val="Hyperlink"/>
                <w:lang w:eastAsia="ja-JP"/>
              </w:rPr>
              <w:t>Next steps</w:t>
            </w:r>
            <w:r>
              <w:rPr>
                <w:webHidden/>
              </w:rPr>
              <w:tab/>
            </w:r>
            <w:r>
              <w:rPr>
                <w:webHidden/>
              </w:rPr>
              <w:fldChar w:fldCharType="begin"/>
            </w:r>
            <w:r>
              <w:rPr>
                <w:webHidden/>
              </w:rPr>
              <w:instrText xml:space="preserve"> PAGEREF _Toc198025483 \h </w:instrText>
            </w:r>
            <w:r>
              <w:rPr>
                <w:webHidden/>
              </w:rPr>
            </w:r>
            <w:r>
              <w:rPr>
                <w:webHidden/>
              </w:rPr>
              <w:fldChar w:fldCharType="separate"/>
            </w:r>
            <w:r>
              <w:rPr>
                <w:webHidden/>
              </w:rPr>
              <w:t>6</w:t>
            </w:r>
            <w:r>
              <w:rPr>
                <w:webHidden/>
              </w:rPr>
              <w:fldChar w:fldCharType="end"/>
            </w:r>
          </w:hyperlink>
        </w:p>
        <w:p w14:paraId="661AA1A5" w14:textId="5B4C9FE3" w:rsidR="00050AC6" w:rsidRDefault="00050AC6">
          <w:pPr>
            <w:pStyle w:val="TOC2"/>
            <w:rPr>
              <w:rFonts w:eastAsiaTheme="minorEastAsia"/>
              <w:kern w:val="2"/>
              <w:sz w:val="24"/>
              <w:szCs w:val="24"/>
              <w:lang w:eastAsia="en-AU"/>
              <w14:ligatures w14:val="standardContextual"/>
            </w:rPr>
          </w:pPr>
          <w:hyperlink w:anchor="_Toc198025484" w:history="1">
            <w:r w:rsidRPr="00386970">
              <w:rPr>
                <w:rStyle w:val="Hyperlink"/>
                <w:lang w:eastAsia="ja-JP"/>
              </w:rPr>
              <w:t>Contacts</w:t>
            </w:r>
            <w:r>
              <w:rPr>
                <w:webHidden/>
              </w:rPr>
              <w:tab/>
            </w:r>
            <w:r>
              <w:rPr>
                <w:webHidden/>
              </w:rPr>
              <w:fldChar w:fldCharType="begin"/>
            </w:r>
            <w:r>
              <w:rPr>
                <w:webHidden/>
              </w:rPr>
              <w:instrText xml:space="preserve"> PAGEREF _Toc198025484 \h </w:instrText>
            </w:r>
            <w:r>
              <w:rPr>
                <w:webHidden/>
              </w:rPr>
            </w:r>
            <w:r>
              <w:rPr>
                <w:webHidden/>
              </w:rPr>
              <w:fldChar w:fldCharType="separate"/>
            </w:r>
            <w:r>
              <w:rPr>
                <w:webHidden/>
              </w:rPr>
              <w:t>6</w:t>
            </w:r>
            <w:r>
              <w:rPr>
                <w:webHidden/>
              </w:rPr>
              <w:fldChar w:fldCharType="end"/>
            </w:r>
          </w:hyperlink>
        </w:p>
        <w:p w14:paraId="26B81368" w14:textId="3468D4C5" w:rsidR="00050AC6" w:rsidRDefault="00050AC6">
          <w:pPr>
            <w:pStyle w:val="TOC1"/>
            <w:rPr>
              <w:rFonts w:eastAsiaTheme="minorEastAsia"/>
              <w:b w:val="0"/>
              <w:kern w:val="2"/>
              <w:sz w:val="24"/>
              <w:szCs w:val="24"/>
              <w:lang w:eastAsia="en-AU"/>
              <w14:ligatures w14:val="standardContextual"/>
            </w:rPr>
          </w:pPr>
          <w:hyperlink w:anchor="_Toc198025485" w:history="1">
            <w:r w:rsidRPr="00386970">
              <w:rPr>
                <w:rStyle w:val="Hyperlink"/>
              </w:rPr>
              <w:t>Glossary</w:t>
            </w:r>
            <w:r>
              <w:rPr>
                <w:webHidden/>
              </w:rPr>
              <w:tab/>
            </w:r>
            <w:r>
              <w:rPr>
                <w:webHidden/>
              </w:rPr>
              <w:fldChar w:fldCharType="begin"/>
            </w:r>
            <w:r>
              <w:rPr>
                <w:webHidden/>
              </w:rPr>
              <w:instrText xml:space="preserve"> PAGEREF _Toc198025485 \h </w:instrText>
            </w:r>
            <w:r>
              <w:rPr>
                <w:webHidden/>
              </w:rPr>
            </w:r>
            <w:r>
              <w:rPr>
                <w:webHidden/>
              </w:rPr>
              <w:fldChar w:fldCharType="separate"/>
            </w:r>
            <w:r>
              <w:rPr>
                <w:webHidden/>
              </w:rPr>
              <w:t>7</w:t>
            </w:r>
            <w:r>
              <w:rPr>
                <w:webHidden/>
              </w:rPr>
              <w:fldChar w:fldCharType="end"/>
            </w:r>
          </w:hyperlink>
        </w:p>
        <w:p w14:paraId="7423195B" w14:textId="7ECD35CC" w:rsidR="003E4788" w:rsidRDefault="005C11E1">
          <w:r>
            <w:rPr>
              <w:b/>
              <w:noProof/>
            </w:rPr>
            <w:fldChar w:fldCharType="end"/>
          </w:r>
        </w:p>
      </w:sdtContent>
    </w:sdt>
    <w:p w14:paraId="0B0C58F6" w14:textId="6C82CBF2" w:rsidR="003E4788" w:rsidRDefault="003E4788">
      <w:pPr>
        <w:sectPr w:rsidR="003E4788">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start="1"/>
          <w:cols w:space="708"/>
          <w:titlePg/>
          <w:docGrid w:linePitch="360"/>
        </w:sectPr>
      </w:pPr>
    </w:p>
    <w:p w14:paraId="73BD7AFA" w14:textId="77777777" w:rsidR="003E4788" w:rsidRDefault="005C11E1" w:rsidP="004B501F">
      <w:pPr>
        <w:pStyle w:val="Heading2"/>
        <w:numPr>
          <w:ilvl w:val="0"/>
          <w:numId w:val="0"/>
        </w:numPr>
        <w:ind w:left="720" w:hanging="720"/>
      </w:pPr>
      <w:bookmarkStart w:id="0" w:name="_Toc198025477"/>
      <w:r>
        <w:lastRenderedPageBreak/>
        <w:t>Purpose</w:t>
      </w:r>
      <w:bookmarkEnd w:id="0"/>
    </w:p>
    <w:p w14:paraId="287AE394" w14:textId="5A8B34EC" w:rsidR="00307B5C" w:rsidRDefault="00307B5C">
      <w:pPr>
        <w:rPr>
          <w:lang w:eastAsia="ja-JP"/>
        </w:rPr>
      </w:pPr>
      <w:r w:rsidRPr="2C9D14D9">
        <w:rPr>
          <w:lang w:eastAsia="ja-JP"/>
        </w:rPr>
        <w:t xml:space="preserve">This discussion paper has been prepared </w:t>
      </w:r>
      <w:r w:rsidR="00186363" w:rsidRPr="2C9D14D9">
        <w:rPr>
          <w:lang w:eastAsia="ja-JP"/>
        </w:rPr>
        <w:t xml:space="preserve">to facilitate consultation on the development and use of new technologies </w:t>
      </w:r>
      <w:r w:rsidR="00A97D33" w:rsidRPr="2C9D14D9">
        <w:rPr>
          <w:lang w:eastAsia="ja-JP"/>
        </w:rPr>
        <w:t>for</w:t>
      </w:r>
      <w:r w:rsidR="00F7138C" w:rsidRPr="2C9D14D9">
        <w:rPr>
          <w:lang w:eastAsia="ja-JP"/>
        </w:rPr>
        <w:t xml:space="preserve"> the</w:t>
      </w:r>
      <w:r w:rsidR="00A97D33" w:rsidRPr="2C9D14D9">
        <w:rPr>
          <w:lang w:eastAsia="ja-JP"/>
        </w:rPr>
        <w:t xml:space="preserve"> monitoring</w:t>
      </w:r>
      <w:r w:rsidR="00F7138C" w:rsidRPr="2C9D14D9">
        <w:rPr>
          <w:lang w:eastAsia="ja-JP"/>
        </w:rPr>
        <w:t xml:space="preserve"> of fumigations</w:t>
      </w:r>
      <w:r w:rsidR="00A97D33" w:rsidRPr="2C9D14D9">
        <w:rPr>
          <w:lang w:eastAsia="ja-JP"/>
        </w:rPr>
        <w:t xml:space="preserve"> in the</w:t>
      </w:r>
      <w:r w:rsidR="00186363" w:rsidRPr="2C9D14D9">
        <w:rPr>
          <w:lang w:eastAsia="ja-JP"/>
        </w:rPr>
        <w:t xml:space="preserve"> biosecurity industry. This paper is about ensuring that regulatory settings deliver outcomes for </w:t>
      </w:r>
      <w:r w:rsidR="00BA04CC" w:rsidRPr="2C9D14D9">
        <w:rPr>
          <w:lang w:eastAsia="ja-JP"/>
        </w:rPr>
        <w:t>regulated entities and the beneficiaries of this regulation</w:t>
      </w:r>
      <w:r w:rsidR="00CD15F8" w:rsidRPr="2C9D14D9">
        <w:rPr>
          <w:lang w:eastAsia="ja-JP"/>
        </w:rPr>
        <w:t xml:space="preserve">. </w:t>
      </w:r>
    </w:p>
    <w:p w14:paraId="55BF40F3" w14:textId="77777777" w:rsidR="00A52BC1" w:rsidRDefault="00A52BC1">
      <w:pPr>
        <w:rPr>
          <w:lang w:eastAsia="ja-JP"/>
        </w:rPr>
      </w:pPr>
    </w:p>
    <w:p w14:paraId="33AE922E" w14:textId="77777777" w:rsidR="003E4788" w:rsidRDefault="005C11E1" w:rsidP="004B501F">
      <w:pPr>
        <w:pStyle w:val="Heading2"/>
        <w:numPr>
          <w:ilvl w:val="0"/>
          <w:numId w:val="0"/>
        </w:numPr>
        <w:ind w:left="720" w:hanging="720"/>
      </w:pPr>
      <w:bookmarkStart w:id="1" w:name="_Toc430782151"/>
      <w:bookmarkStart w:id="2" w:name="_Toc198025478"/>
      <w:r>
        <w:lastRenderedPageBreak/>
        <w:t>Context</w:t>
      </w:r>
      <w:bookmarkEnd w:id="1"/>
      <w:bookmarkEnd w:id="2"/>
    </w:p>
    <w:p w14:paraId="229D8F09" w14:textId="6FACDBDE" w:rsidR="00C23166" w:rsidRDefault="00BB7773">
      <w:pPr>
        <w:rPr>
          <w:lang w:eastAsia="ja-JP"/>
        </w:rPr>
      </w:pPr>
      <w:r>
        <w:rPr>
          <w:lang w:eastAsia="ja-JP"/>
        </w:rPr>
        <w:t>Our land, air, seas and waterways are deeply interwoven with our way of life – our people, environment and econo</w:t>
      </w:r>
      <w:r w:rsidR="00B976CC">
        <w:rPr>
          <w:lang w:eastAsia="ja-JP"/>
        </w:rPr>
        <w:t xml:space="preserve">my – which is why our biosecurity system is so valuable. </w:t>
      </w:r>
      <w:r w:rsidR="006067BC">
        <w:rPr>
          <w:lang w:eastAsia="ja-JP"/>
        </w:rPr>
        <w:t>It’s what protects us and the communities we live in from the harmful impacts of exotic and established pests, weeds and diseases. Even a single outbreak</w:t>
      </w:r>
      <w:r w:rsidR="009D56F3">
        <w:rPr>
          <w:lang w:eastAsia="ja-JP"/>
        </w:rPr>
        <w:t xml:space="preserve"> can have a potentially devastating, costly and far-reaching impacts for Australia. </w:t>
      </w:r>
    </w:p>
    <w:p w14:paraId="78AEA84B" w14:textId="06E5314D" w:rsidR="00AA2A14" w:rsidRDefault="000826E6">
      <w:pPr>
        <w:rPr>
          <w:lang w:eastAsia="ja-JP"/>
        </w:rPr>
      </w:pPr>
      <w:r>
        <w:rPr>
          <w:lang w:eastAsia="ja-JP"/>
        </w:rPr>
        <w:t xml:space="preserve">Australia is free from </w:t>
      </w:r>
      <w:r w:rsidR="00C60E4C">
        <w:rPr>
          <w:lang w:eastAsia="ja-JP"/>
        </w:rPr>
        <w:t xml:space="preserve">many harmful pests, weeds and diseases found elsewhere in the world. Our animal, plant, human and environmental health outcomes rely </w:t>
      </w:r>
      <w:r w:rsidR="002E6144">
        <w:rPr>
          <w:lang w:eastAsia="ja-JP"/>
        </w:rPr>
        <w:t>on strong biosecurity – that is, the controls and measures to manage the risks of these</w:t>
      </w:r>
      <w:r w:rsidR="00DC0636">
        <w:rPr>
          <w:lang w:eastAsia="ja-JP"/>
        </w:rPr>
        <w:t xml:space="preserve"> pests, weeds and diseases entering, emerging, establishing or spreading within Australia. </w:t>
      </w:r>
      <w:r w:rsidR="00A610B3">
        <w:rPr>
          <w:lang w:eastAsia="ja-JP"/>
        </w:rPr>
        <w:t xml:space="preserve">A strong, </w:t>
      </w:r>
      <w:r w:rsidR="00B10E4A">
        <w:rPr>
          <w:lang w:eastAsia="ja-JP"/>
        </w:rPr>
        <w:t xml:space="preserve">resilient and adaptable biosecurity system is critical to ensure we manage increasingly complex risks. </w:t>
      </w:r>
    </w:p>
    <w:p w14:paraId="426834D9" w14:textId="26EA2DF9" w:rsidR="00115842" w:rsidRDefault="00CA177A">
      <w:pPr>
        <w:rPr>
          <w:lang w:eastAsia="ja-JP"/>
        </w:rPr>
      </w:pPr>
      <w:r>
        <w:rPr>
          <w:lang w:eastAsia="ja-JP"/>
        </w:rPr>
        <w:t xml:space="preserve">One of the controls </w:t>
      </w:r>
      <w:r w:rsidR="00F14584">
        <w:rPr>
          <w:lang w:eastAsia="ja-JP"/>
        </w:rPr>
        <w:t>Australia relies on</w:t>
      </w:r>
      <w:r w:rsidR="00774246">
        <w:rPr>
          <w:lang w:eastAsia="ja-JP"/>
        </w:rPr>
        <w:t xml:space="preserve"> to manage biosecurity risk and facilitate international and domestic trade</w:t>
      </w:r>
      <w:r>
        <w:rPr>
          <w:lang w:eastAsia="ja-JP"/>
        </w:rPr>
        <w:t xml:space="preserve"> </w:t>
      </w:r>
      <w:r w:rsidR="00A3584B">
        <w:rPr>
          <w:lang w:eastAsia="ja-JP"/>
        </w:rPr>
        <w:t>are</w:t>
      </w:r>
      <w:r w:rsidR="00F14584">
        <w:rPr>
          <w:lang w:eastAsia="ja-JP"/>
        </w:rPr>
        <w:t xml:space="preserve"> effective biosecurity fumigations. </w:t>
      </w:r>
      <w:r w:rsidR="00B34F35">
        <w:rPr>
          <w:lang w:eastAsia="ja-JP"/>
        </w:rPr>
        <w:t xml:space="preserve">The number of treatments </w:t>
      </w:r>
      <w:r w:rsidR="00F43160">
        <w:rPr>
          <w:lang w:eastAsia="ja-JP"/>
        </w:rPr>
        <w:t>required to manage biosecurity risk is increasing over time and the</w:t>
      </w:r>
      <w:r w:rsidR="00115842">
        <w:rPr>
          <w:lang w:eastAsia="ja-JP"/>
        </w:rPr>
        <w:t xml:space="preserve">re are challenges for all stakeholders in </w:t>
      </w:r>
      <w:r w:rsidR="00F82FAD">
        <w:rPr>
          <w:lang w:eastAsia="ja-JP"/>
        </w:rPr>
        <w:t xml:space="preserve">gaining assurance that the treatments are being done effectively. </w:t>
      </w:r>
    </w:p>
    <w:p w14:paraId="40883B7C" w14:textId="77777777" w:rsidR="003E4788" w:rsidRDefault="005C11E1">
      <w:pPr>
        <w:pStyle w:val="Heading3"/>
        <w:numPr>
          <w:ilvl w:val="0"/>
          <w:numId w:val="0"/>
        </w:numPr>
        <w:ind w:left="964" w:hanging="964"/>
      </w:pPr>
      <w:bookmarkStart w:id="3" w:name="_Toc198025479"/>
      <w:r>
        <w:t>Current situation</w:t>
      </w:r>
      <w:bookmarkEnd w:id="3"/>
    </w:p>
    <w:p w14:paraId="27E3B23E" w14:textId="2528B9D0" w:rsidR="00867D46" w:rsidRDefault="77B61E71" w:rsidP="00D64AAB">
      <w:pPr>
        <w:rPr>
          <w:lang w:eastAsia="ja-JP"/>
        </w:rPr>
      </w:pPr>
      <w:r w:rsidRPr="2EEE691F">
        <w:rPr>
          <w:lang w:eastAsia="ja-JP"/>
        </w:rPr>
        <w:t xml:space="preserve">The department </w:t>
      </w:r>
      <w:r w:rsidR="59BC2EBB" w:rsidRPr="2EEE691F">
        <w:rPr>
          <w:lang w:eastAsia="ja-JP"/>
        </w:rPr>
        <w:t xml:space="preserve">wants </w:t>
      </w:r>
      <w:r w:rsidRPr="2EEE691F">
        <w:rPr>
          <w:lang w:eastAsia="ja-JP"/>
        </w:rPr>
        <w:t>to ensure that</w:t>
      </w:r>
      <w:r w:rsidR="24D5EFCC" w:rsidRPr="2EEE691F">
        <w:rPr>
          <w:lang w:eastAsia="ja-JP"/>
        </w:rPr>
        <w:t xml:space="preserve"> the</w:t>
      </w:r>
      <w:r w:rsidR="25F25CC6" w:rsidRPr="2EEE691F">
        <w:rPr>
          <w:lang w:eastAsia="ja-JP"/>
        </w:rPr>
        <w:t>re are appropriate</w:t>
      </w:r>
      <w:r w:rsidR="24D5EFCC" w:rsidRPr="2EEE691F">
        <w:rPr>
          <w:lang w:eastAsia="ja-JP"/>
        </w:rPr>
        <w:t xml:space="preserve"> controls in place</w:t>
      </w:r>
      <w:r w:rsidRPr="2EEE691F">
        <w:rPr>
          <w:lang w:eastAsia="ja-JP"/>
        </w:rPr>
        <w:t xml:space="preserve"> </w:t>
      </w:r>
      <w:r w:rsidR="25F25CC6" w:rsidRPr="2EEE691F">
        <w:rPr>
          <w:lang w:eastAsia="ja-JP"/>
        </w:rPr>
        <w:t xml:space="preserve">to </w:t>
      </w:r>
      <w:r w:rsidRPr="2EEE691F">
        <w:rPr>
          <w:lang w:eastAsia="ja-JP"/>
        </w:rPr>
        <w:t>address the risk of ineffective biosecurity fumigations</w:t>
      </w:r>
      <w:r w:rsidR="25F25CC6" w:rsidRPr="2EEE691F">
        <w:rPr>
          <w:lang w:eastAsia="ja-JP"/>
        </w:rPr>
        <w:t>.</w:t>
      </w:r>
      <w:r w:rsidR="1B6AFAAE" w:rsidRPr="2EEE691F">
        <w:rPr>
          <w:lang w:eastAsia="ja-JP"/>
        </w:rPr>
        <w:t xml:space="preserve"> </w:t>
      </w:r>
      <w:r w:rsidR="00242E1A">
        <w:rPr>
          <w:lang w:eastAsia="ja-JP"/>
        </w:rPr>
        <w:t>One of the controls the department applies is to ensure that critical treatment parameters, including fumigant concentration levels</w:t>
      </w:r>
      <w:r w:rsidR="005D740F">
        <w:rPr>
          <w:lang w:eastAsia="ja-JP"/>
        </w:rPr>
        <w:t xml:space="preserve">, are monitored throughout the treatment. </w:t>
      </w:r>
      <w:r w:rsidR="00E4244C">
        <w:rPr>
          <w:lang w:eastAsia="ja-JP"/>
        </w:rPr>
        <w:t xml:space="preserve">The department </w:t>
      </w:r>
      <w:r w:rsidR="000C10E7">
        <w:rPr>
          <w:lang w:eastAsia="ja-JP"/>
        </w:rPr>
        <w:t xml:space="preserve">reviews this information to ensure </w:t>
      </w:r>
      <w:r w:rsidR="00F10D7B">
        <w:rPr>
          <w:lang w:eastAsia="ja-JP"/>
        </w:rPr>
        <w:t>treatments are effectively managing the risks of target biosecurity pests.</w:t>
      </w:r>
    </w:p>
    <w:p w14:paraId="6FD8ABE8" w14:textId="298545C0" w:rsidR="00991AF8" w:rsidRDefault="61936A1C" w:rsidP="00D64AAB">
      <w:pPr>
        <w:rPr>
          <w:lang w:eastAsia="ja-JP"/>
        </w:rPr>
      </w:pPr>
      <w:r w:rsidRPr="2C9D14D9">
        <w:rPr>
          <w:lang w:eastAsia="ja-JP"/>
        </w:rPr>
        <w:t xml:space="preserve">A significant </w:t>
      </w:r>
      <w:r w:rsidR="53EB4FDB" w:rsidRPr="2C9D14D9">
        <w:rPr>
          <w:lang w:eastAsia="ja-JP"/>
        </w:rPr>
        <w:t>non-compliance</w:t>
      </w:r>
      <w:r w:rsidR="68580A1A" w:rsidRPr="2C9D14D9">
        <w:rPr>
          <w:lang w:eastAsia="ja-JP"/>
        </w:rPr>
        <w:t xml:space="preserve"> </w:t>
      </w:r>
      <w:r w:rsidR="331CEB98" w:rsidRPr="2C9D14D9">
        <w:rPr>
          <w:lang w:eastAsia="ja-JP"/>
        </w:rPr>
        <w:t xml:space="preserve">risk </w:t>
      </w:r>
      <w:r w:rsidR="68580A1A" w:rsidRPr="2C9D14D9">
        <w:rPr>
          <w:lang w:eastAsia="ja-JP"/>
        </w:rPr>
        <w:t xml:space="preserve">is </w:t>
      </w:r>
      <w:r w:rsidR="34B920D2" w:rsidRPr="2C9D14D9">
        <w:rPr>
          <w:lang w:eastAsia="ja-JP"/>
        </w:rPr>
        <w:t>that</w:t>
      </w:r>
      <w:r w:rsidR="00F10D7B" w:rsidRPr="2C9D14D9">
        <w:rPr>
          <w:lang w:eastAsia="ja-JP"/>
        </w:rPr>
        <w:t xml:space="preserve"> </w:t>
      </w:r>
      <w:r w:rsidR="293A3FD5" w:rsidRPr="2C9D14D9">
        <w:rPr>
          <w:lang w:eastAsia="ja-JP"/>
        </w:rPr>
        <w:t xml:space="preserve">information on </w:t>
      </w:r>
      <w:r w:rsidR="00F10D7B" w:rsidRPr="2C9D14D9">
        <w:rPr>
          <w:lang w:eastAsia="ja-JP"/>
        </w:rPr>
        <w:t>any of these</w:t>
      </w:r>
      <w:r w:rsidR="34B920D2" w:rsidRPr="2C9D14D9">
        <w:rPr>
          <w:lang w:eastAsia="ja-JP"/>
        </w:rPr>
        <w:t xml:space="preserve"> critical treatment parameter</w:t>
      </w:r>
      <w:r w:rsidR="00F10D7B" w:rsidRPr="2C9D14D9">
        <w:rPr>
          <w:lang w:eastAsia="ja-JP"/>
        </w:rPr>
        <w:t>s</w:t>
      </w:r>
      <w:r w:rsidR="293A3FD5" w:rsidRPr="2C9D14D9">
        <w:rPr>
          <w:lang w:eastAsia="ja-JP"/>
        </w:rPr>
        <w:t xml:space="preserve"> </w:t>
      </w:r>
      <w:r w:rsidR="668F0D97" w:rsidRPr="2C9D14D9">
        <w:rPr>
          <w:lang w:eastAsia="ja-JP"/>
        </w:rPr>
        <w:t xml:space="preserve">is </w:t>
      </w:r>
      <w:r w:rsidR="34B920D2" w:rsidRPr="2C9D14D9">
        <w:rPr>
          <w:lang w:eastAsia="ja-JP"/>
        </w:rPr>
        <w:t>not reported accurately to</w:t>
      </w:r>
      <w:r w:rsidR="04A594B9" w:rsidRPr="2C9D14D9">
        <w:rPr>
          <w:lang w:eastAsia="ja-JP"/>
        </w:rPr>
        <w:t xml:space="preserve"> the</w:t>
      </w:r>
      <w:r w:rsidR="34B920D2" w:rsidRPr="2C9D14D9">
        <w:rPr>
          <w:lang w:eastAsia="ja-JP"/>
        </w:rPr>
        <w:t xml:space="preserve"> department. </w:t>
      </w:r>
      <w:proofErr w:type="gramStart"/>
      <w:r w:rsidR="7F8E63FC" w:rsidRPr="2C9D14D9">
        <w:rPr>
          <w:lang w:eastAsia="ja-JP"/>
        </w:rPr>
        <w:t>The majority of</w:t>
      </w:r>
      <w:proofErr w:type="gramEnd"/>
      <w:r w:rsidR="7F8E63FC" w:rsidRPr="2C9D14D9">
        <w:rPr>
          <w:lang w:eastAsia="ja-JP"/>
        </w:rPr>
        <w:t xml:space="preserve"> the technology currently available to monitor </w:t>
      </w:r>
      <w:r w:rsidR="14466F32" w:rsidRPr="2C9D14D9">
        <w:rPr>
          <w:lang w:eastAsia="ja-JP"/>
        </w:rPr>
        <w:t xml:space="preserve">fumigant concentration levels requires </w:t>
      </w:r>
      <w:r w:rsidR="6C147DCA" w:rsidRPr="2C9D14D9">
        <w:rPr>
          <w:lang w:eastAsia="ja-JP"/>
        </w:rPr>
        <w:t xml:space="preserve">fumigation </w:t>
      </w:r>
      <w:r w:rsidR="1D016D1F" w:rsidRPr="2C9D14D9">
        <w:rPr>
          <w:lang w:eastAsia="ja-JP"/>
        </w:rPr>
        <w:t>personnel</w:t>
      </w:r>
      <w:r w:rsidR="6C147DCA" w:rsidRPr="2C9D14D9">
        <w:rPr>
          <w:lang w:eastAsia="ja-JP"/>
        </w:rPr>
        <w:t xml:space="preserve"> to </w:t>
      </w:r>
      <w:r w:rsidR="70C996A8" w:rsidRPr="2C9D14D9">
        <w:rPr>
          <w:lang w:eastAsia="ja-JP"/>
        </w:rPr>
        <w:t xml:space="preserve">observe </w:t>
      </w:r>
      <w:r w:rsidR="12D09BD4" w:rsidRPr="2C9D14D9">
        <w:rPr>
          <w:lang w:eastAsia="ja-JP"/>
        </w:rPr>
        <w:t>the concentration reading output from the device and then manually transcribe this information</w:t>
      </w:r>
      <w:r w:rsidR="4C3B1D56" w:rsidRPr="2C9D14D9">
        <w:rPr>
          <w:lang w:eastAsia="ja-JP"/>
        </w:rPr>
        <w:t>,</w:t>
      </w:r>
      <w:r w:rsidR="12D09BD4" w:rsidRPr="2C9D14D9">
        <w:rPr>
          <w:lang w:eastAsia="ja-JP"/>
        </w:rPr>
        <w:t xml:space="preserve"> either </w:t>
      </w:r>
      <w:r w:rsidR="4C3B1D56" w:rsidRPr="2C9D14D9">
        <w:rPr>
          <w:lang w:eastAsia="ja-JP"/>
        </w:rPr>
        <w:t xml:space="preserve">onto </w:t>
      </w:r>
      <w:r w:rsidR="12D09BD4" w:rsidRPr="2C9D14D9">
        <w:rPr>
          <w:lang w:eastAsia="ja-JP"/>
        </w:rPr>
        <w:t>a paper form or an electronic application.</w:t>
      </w:r>
    </w:p>
    <w:p w14:paraId="34EB3278" w14:textId="4C66EFF5" w:rsidR="000151AF" w:rsidRDefault="1E735284" w:rsidP="00D64AAB">
      <w:pPr>
        <w:rPr>
          <w:lang w:eastAsia="ja-JP"/>
        </w:rPr>
      </w:pPr>
      <w:r w:rsidRPr="2C9D14D9">
        <w:rPr>
          <w:lang w:eastAsia="ja-JP"/>
        </w:rPr>
        <w:t>Th</w:t>
      </w:r>
      <w:r w:rsidR="76C44CFE" w:rsidRPr="2C9D14D9">
        <w:rPr>
          <w:lang w:eastAsia="ja-JP"/>
        </w:rPr>
        <w:t>is</w:t>
      </w:r>
      <w:r w:rsidRPr="2C9D14D9">
        <w:rPr>
          <w:lang w:eastAsia="ja-JP"/>
        </w:rPr>
        <w:t xml:space="preserve"> level of ‘human interface’ between the measurement of the concentration reading</w:t>
      </w:r>
      <w:r w:rsidR="76C44CFE" w:rsidRPr="2C9D14D9">
        <w:rPr>
          <w:lang w:eastAsia="ja-JP"/>
        </w:rPr>
        <w:t>s</w:t>
      </w:r>
      <w:r w:rsidRPr="2C9D14D9">
        <w:rPr>
          <w:lang w:eastAsia="ja-JP"/>
        </w:rPr>
        <w:t xml:space="preserve"> and what is re</w:t>
      </w:r>
      <w:r w:rsidR="59E41522" w:rsidRPr="2C9D14D9">
        <w:rPr>
          <w:lang w:eastAsia="ja-JP"/>
        </w:rPr>
        <w:t>corded</w:t>
      </w:r>
      <w:r w:rsidRPr="2C9D14D9">
        <w:rPr>
          <w:lang w:eastAsia="ja-JP"/>
        </w:rPr>
        <w:t xml:space="preserve"> creates opportunities for </w:t>
      </w:r>
      <w:r w:rsidR="6820C669" w:rsidRPr="2C9D14D9">
        <w:rPr>
          <w:lang w:eastAsia="ja-JP"/>
        </w:rPr>
        <w:t>inaccuracies</w:t>
      </w:r>
      <w:r w:rsidR="41946056" w:rsidRPr="2C9D14D9">
        <w:rPr>
          <w:lang w:eastAsia="ja-JP"/>
        </w:rPr>
        <w:t>, both accidental and deliberate,</w:t>
      </w:r>
      <w:r w:rsidR="59E41522" w:rsidRPr="2C9D14D9">
        <w:rPr>
          <w:lang w:eastAsia="ja-JP"/>
        </w:rPr>
        <w:t xml:space="preserve"> in </w:t>
      </w:r>
      <w:r w:rsidR="39082DBD" w:rsidRPr="2C9D14D9">
        <w:rPr>
          <w:lang w:eastAsia="ja-JP"/>
        </w:rPr>
        <w:t>what is</w:t>
      </w:r>
      <w:r w:rsidR="59E41522" w:rsidRPr="2C9D14D9">
        <w:rPr>
          <w:lang w:eastAsia="ja-JP"/>
        </w:rPr>
        <w:t xml:space="preserve"> reported</w:t>
      </w:r>
      <w:r w:rsidR="41946056" w:rsidRPr="2C9D14D9">
        <w:rPr>
          <w:lang w:eastAsia="ja-JP"/>
        </w:rPr>
        <w:t xml:space="preserve"> to the department</w:t>
      </w:r>
      <w:r w:rsidR="6820C669" w:rsidRPr="2C9D14D9">
        <w:rPr>
          <w:lang w:eastAsia="ja-JP"/>
        </w:rPr>
        <w:t>.</w:t>
      </w:r>
    </w:p>
    <w:p w14:paraId="37CEF72B" w14:textId="37849D90" w:rsidR="00FC7E05" w:rsidRDefault="00FC7E05" w:rsidP="00D64AAB">
      <w:pPr>
        <w:rPr>
          <w:lang w:eastAsia="ja-JP"/>
        </w:rPr>
      </w:pPr>
      <w:r>
        <w:rPr>
          <w:lang w:eastAsia="ja-JP"/>
        </w:rPr>
        <w:t xml:space="preserve">Compliance management activities have regularly </w:t>
      </w:r>
      <w:r w:rsidR="0010524C">
        <w:rPr>
          <w:lang w:eastAsia="ja-JP"/>
        </w:rPr>
        <w:t xml:space="preserve">identified fumigation operators engaging in fraudulent behaviour. </w:t>
      </w:r>
      <w:r w:rsidR="00774DF0">
        <w:rPr>
          <w:lang w:eastAsia="ja-JP"/>
        </w:rPr>
        <w:t>The provision of false or misleading information</w:t>
      </w:r>
      <w:r w:rsidR="00085790">
        <w:rPr>
          <w:lang w:eastAsia="ja-JP"/>
        </w:rPr>
        <w:t xml:space="preserve"> may lead to impressions of effective biosecurity fumigations, when in fact minimum treatment parameters have not been met.</w:t>
      </w:r>
    </w:p>
    <w:p w14:paraId="4992B4A8" w14:textId="48161966" w:rsidR="00AD252E" w:rsidRDefault="00AD252E" w:rsidP="00D64AAB">
      <w:pPr>
        <w:rPr>
          <w:lang w:eastAsia="ja-JP"/>
        </w:rPr>
      </w:pPr>
      <w:r w:rsidRPr="2C9D14D9">
        <w:rPr>
          <w:lang w:eastAsia="ja-JP"/>
        </w:rPr>
        <w:t xml:space="preserve">While the department’s compliance </w:t>
      </w:r>
      <w:r w:rsidR="006F31E3" w:rsidRPr="2C9D14D9">
        <w:rPr>
          <w:lang w:eastAsia="ja-JP"/>
        </w:rPr>
        <w:t xml:space="preserve">management </w:t>
      </w:r>
      <w:r w:rsidRPr="2C9D14D9">
        <w:rPr>
          <w:lang w:eastAsia="ja-JP"/>
        </w:rPr>
        <w:t xml:space="preserve">approach is effective at identifying these issues, </w:t>
      </w:r>
      <w:r w:rsidR="00CD53BE" w:rsidRPr="2C9D14D9">
        <w:rPr>
          <w:lang w:eastAsia="ja-JP"/>
        </w:rPr>
        <w:t xml:space="preserve">it </w:t>
      </w:r>
      <w:r w:rsidR="002234D0" w:rsidRPr="2C9D14D9">
        <w:rPr>
          <w:lang w:eastAsia="ja-JP"/>
        </w:rPr>
        <w:t xml:space="preserve">requires extensive department resourcing and </w:t>
      </w:r>
      <w:r w:rsidR="00CD53BE" w:rsidRPr="2C9D14D9">
        <w:rPr>
          <w:lang w:eastAsia="ja-JP"/>
        </w:rPr>
        <w:t xml:space="preserve">is a control that </w:t>
      </w:r>
      <w:r w:rsidR="006A3027" w:rsidRPr="2C9D14D9">
        <w:rPr>
          <w:lang w:eastAsia="ja-JP"/>
        </w:rPr>
        <w:t xml:space="preserve">can only be </w:t>
      </w:r>
      <w:r w:rsidR="00CD53BE" w:rsidRPr="2C9D14D9">
        <w:rPr>
          <w:lang w:eastAsia="ja-JP"/>
        </w:rPr>
        <w:t xml:space="preserve">applied </w:t>
      </w:r>
      <w:r w:rsidR="00063D87" w:rsidRPr="2C9D14D9">
        <w:rPr>
          <w:lang w:eastAsia="ja-JP"/>
        </w:rPr>
        <w:t>retrospectively</w:t>
      </w:r>
      <w:r w:rsidR="006A3027" w:rsidRPr="2C9D14D9">
        <w:rPr>
          <w:lang w:eastAsia="ja-JP"/>
        </w:rPr>
        <w:t>.</w:t>
      </w:r>
    </w:p>
    <w:p w14:paraId="3AAF804D" w14:textId="3CCD5497" w:rsidR="00823DC4" w:rsidRDefault="45AE9064" w:rsidP="00D64AAB">
      <w:pPr>
        <w:rPr>
          <w:lang w:eastAsia="ja-JP"/>
        </w:rPr>
      </w:pPr>
      <w:r w:rsidRPr="2EEE691F">
        <w:rPr>
          <w:lang w:eastAsia="ja-JP"/>
        </w:rPr>
        <w:t xml:space="preserve">To </w:t>
      </w:r>
      <w:r w:rsidR="2EE8A166" w:rsidRPr="2EEE691F">
        <w:rPr>
          <w:lang w:eastAsia="ja-JP"/>
        </w:rPr>
        <w:t>mitigate the risk of ineffective treatments</w:t>
      </w:r>
      <w:r w:rsidRPr="2EEE691F">
        <w:rPr>
          <w:lang w:eastAsia="ja-JP"/>
        </w:rPr>
        <w:t xml:space="preserve">, there is a pressing need for </w:t>
      </w:r>
      <w:r w:rsidR="3637C11E" w:rsidRPr="2EEE691F">
        <w:rPr>
          <w:lang w:eastAsia="ja-JP"/>
        </w:rPr>
        <w:t>improved technolog</w:t>
      </w:r>
      <w:r w:rsidR="1AD0A2F3" w:rsidRPr="2EEE691F">
        <w:rPr>
          <w:lang w:eastAsia="ja-JP"/>
        </w:rPr>
        <w:t xml:space="preserve">y </w:t>
      </w:r>
      <w:r w:rsidRPr="2EEE691F">
        <w:rPr>
          <w:lang w:eastAsia="ja-JP"/>
        </w:rPr>
        <w:t xml:space="preserve">to </w:t>
      </w:r>
      <w:r w:rsidR="006A3027">
        <w:rPr>
          <w:lang w:eastAsia="ja-JP"/>
        </w:rPr>
        <w:t xml:space="preserve">proactively </w:t>
      </w:r>
      <w:r w:rsidRPr="2EEE691F">
        <w:rPr>
          <w:lang w:eastAsia="ja-JP"/>
        </w:rPr>
        <w:t>monitor, validate and report fumigation</w:t>
      </w:r>
      <w:r w:rsidR="1A214255" w:rsidRPr="2EEE691F">
        <w:rPr>
          <w:lang w:eastAsia="ja-JP"/>
        </w:rPr>
        <w:t xml:space="preserve"> information. By improving the accuracy and transparency of fumigation data, we can reduce the risk of fraud, enhance compliance and ensure </w:t>
      </w:r>
      <w:r w:rsidR="1A214255" w:rsidRPr="2EEE691F">
        <w:rPr>
          <w:lang w:eastAsia="ja-JP"/>
        </w:rPr>
        <w:lastRenderedPageBreak/>
        <w:t>that biosecurity measures are consistently followed. Embracing inno</w:t>
      </w:r>
      <w:r w:rsidR="5AA77C18" w:rsidRPr="2EEE691F">
        <w:rPr>
          <w:lang w:eastAsia="ja-JP"/>
        </w:rPr>
        <w:t xml:space="preserve">vative solutions such </w:t>
      </w:r>
      <w:r w:rsidR="75048F1A" w:rsidRPr="2EEE691F">
        <w:rPr>
          <w:lang w:eastAsia="ja-JP"/>
        </w:rPr>
        <w:t>as technological advancements</w:t>
      </w:r>
      <w:r w:rsidR="5AA77C18" w:rsidRPr="2EEE691F">
        <w:rPr>
          <w:lang w:eastAsia="ja-JP"/>
        </w:rPr>
        <w:t xml:space="preserve"> is essential to modernizing biosecurity fumigation practices and securing trade against biosecurity threats. </w:t>
      </w:r>
    </w:p>
    <w:p w14:paraId="20EA18D7" w14:textId="6C3C3A84" w:rsidR="00BE08ED" w:rsidRDefault="000A1D06" w:rsidP="00D64AAB">
      <w:pPr>
        <w:rPr>
          <w:lang w:eastAsia="ja-JP"/>
        </w:rPr>
      </w:pPr>
      <w:r w:rsidRPr="2C9D14D9">
        <w:rPr>
          <w:lang w:eastAsia="ja-JP"/>
        </w:rPr>
        <w:t>Beyond the significant risk</w:t>
      </w:r>
      <w:r w:rsidR="00524D56" w:rsidRPr="2C9D14D9">
        <w:rPr>
          <w:lang w:eastAsia="ja-JP"/>
        </w:rPr>
        <w:t xml:space="preserve"> posed</w:t>
      </w:r>
      <w:r w:rsidR="00727E39" w:rsidRPr="2C9D14D9">
        <w:rPr>
          <w:lang w:eastAsia="ja-JP"/>
        </w:rPr>
        <w:t xml:space="preserve"> by ineffective </w:t>
      </w:r>
      <w:r w:rsidR="0069360C" w:rsidRPr="2C9D14D9">
        <w:rPr>
          <w:lang w:eastAsia="ja-JP"/>
        </w:rPr>
        <w:t>treatments, stakeholders are also consistently impacted by th</w:t>
      </w:r>
      <w:r w:rsidR="00E14E75" w:rsidRPr="2C9D14D9">
        <w:rPr>
          <w:lang w:eastAsia="ja-JP"/>
        </w:rPr>
        <w:t xml:space="preserve">ese non-compliances. </w:t>
      </w:r>
      <w:r w:rsidR="00191E8E" w:rsidRPr="2C9D14D9">
        <w:rPr>
          <w:lang w:eastAsia="ja-JP"/>
        </w:rPr>
        <w:t>Deliberate non-compliance in the fumigation process can lead to shipments being delayed, requiring re-treatment</w:t>
      </w:r>
      <w:r w:rsidR="009D50AD" w:rsidRPr="2C9D14D9">
        <w:rPr>
          <w:lang w:eastAsia="ja-JP"/>
        </w:rPr>
        <w:t>,</w:t>
      </w:r>
      <w:r w:rsidR="00F97282" w:rsidRPr="2C9D14D9">
        <w:rPr>
          <w:lang w:eastAsia="ja-JP"/>
        </w:rPr>
        <w:t xml:space="preserve"> export</w:t>
      </w:r>
      <w:r w:rsidR="003B3012" w:rsidRPr="2C9D14D9">
        <w:rPr>
          <w:lang w:eastAsia="ja-JP"/>
        </w:rPr>
        <w:t>,</w:t>
      </w:r>
      <w:r w:rsidR="009D50AD" w:rsidRPr="2C9D14D9">
        <w:rPr>
          <w:lang w:eastAsia="ja-JP"/>
        </w:rPr>
        <w:t xml:space="preserve"> or even destruction of goods. This not only creates operational costs but also damages the reputation of the </w:t>
      </w:r>
      <w:r w:rsidR="001D506F" w:rsidRPr="2C9D14D9">
        <w:rPr>
          <w:lang w:eastAsia="ja-JP"/>
        </w:rPr>
        <w:t>impacted businesses</w:t>
      </w:r>
      <w:r w:rsidR="009D50AD" w:rsidRPr="2C9D14D9">
        <w:rPr>
          <w:lang w:eastAsia="ja-JP"/>
        </w:rPr>
        <w:t xml:space="preserve"> and disrupts</w:t>
      </w:r>
      <w:r w:rsidR="005E6B73" w:rsidRPr="2C9D14D9">
        <w:rPr>
          <w:lang w:eastAsia="ja-JP"/>
        </w:rPr>
        <w:t xml:space="preserve"> the</w:t>
      </w:r>
      <w:r w:rsidR="009D50AD" w:rsidRPr="2C9D14D9">
        <w:rPr>
          <w:lang w:eastAsia="ja-JP"/>
        </w:rPr>
        <w:t xml:space="preserve"> supply chain. </w:t>
      </w:r>
      <w:r w:rsidR="00411501" w:rsidRPr="2C9D14D9">
        <w:rPr>
          <w:lang w:eastAsia="ja-JP"/>
        </w:rPr>
        <w:t xml:space="preserve">As the trade environment becomes more complex, </w:t>
      </w:r>
      <w:r w:rsidR="00EF6C43" w:rsidRPr="2C9D14D9">
        <w:rPr>
          <w:lang w:eastAsia="ja-JP"/>
        </w:rPr>
        <w:t>stakeholders along the supply chain</w:t>
      </w:r>
      <w:r w:rsidR="00411501" w:rsidRPr="2C9D14D9">
        <w:rPr>
          <w:lang w:eastAsia="ja-JP"/>
        </w:rPr>
        <w:t xml:space="preserve"> are seeking greater transparency and reliability in the fumigation process. </w:t>
      </w:r>
    </w:p>
    <w:p w14:paraId="7181AA6D" w14:textId="27390DD2" w:rsidR="002167AF" w:rsidRDefault="00C912DF" w:rsidP="00D64AAB">
      <w:pPr>
        <w:rPr>
          <w:lang w:eastAsia="ja-JP"/>
        </w:rPr>
      </w:pPr>
      <w:r>
        <w:rPr>
          <w:lang w:eastAsia="ja-JP"/>
        </w:rPr>
        <w:t xml:space="preserve">There are widespread benefits to companies that use </w:t>
      </w:r>
      <w:r w:rsidR="00BE08ED">
        <w:rPr>
          <w:lang w:eastAsia="ja-JP"/>
        </w:rPr>
        <w:t xml:space="preserve">or incentivise the use of these technologies that go beyond </w:t>
      </w:r>
      <w:r w:rsidR="00661F1C">
        <w:rPr>
          <w:lang w:eastAsia="ja-JP"/>
        </w:rPr>
        <w:t>reducing</w:t>
      </w:r>
      <w:r w:rsidR="00BE08ED">
        <w:rPr>
          <w:lang w:eastAsia="ja-JP"/>
        </w:rPr>
        <w:t xml:space="preserve"> </w:t>
      </w:r>
      <w:r w:rsidR="005C5630">
        <w:rPr>
          <w:lang w:eastAsia="ja-JP"/>
        </w:rPr>
        <w:t>biosecurity risk</w:t>
      </w:r>
      <w:r w:rsidR="00BE08ED">
        <w:rPr>
          <w:lang w:eastAsia="ja-JP"/>
        </w:rPr>
        <w:t>. These include:</w:t>
      </w:r>
    </w:p>
    <w:p w14:paraId="575651D5" w14:textId="051C00C8" w:rsidR="00DB6172" w:rsidRDefault="000F5D45" w:rsidP="002167AF">
      <w:pPr>
        <w:pStyle w:val="ListBullet"/>
        <w:rPr>
          <w:lang w:eastAsia="ja-JP"/>
        </w:rPr>
      </w:pPr>
      <w:r>
        <w:rPr>
          <w:lang w:eastAsia="ja-JP"/>
        </w:rPr>
        <w:t>enhanced accuracy and reliability</w:t>
      </w:r>
    </w:p>
    <w:p w14:paraId="415D4D74" w14:textId="788CB547" w:rsidR="00AD6E0C" w:rsidRDefault="000F5D45" w:rsidP="002167AF">
      <w:pPr>
        <w:pStyle w:val="ListBullet"/>
        <w:rPr>
          <w:lang w:eastAsia="ja-JP"/>
        </w:rPr>
      </w:pPr>
      <w:r>
        <w:rPr>
          <w:lang w:eastAsia="ja-JP"/>
        </w:rPr>
        <w:t>minimised liability and risk of non-compliance</w:t>
      </w:r>
    </w:p>
    <w:p w14:paraId="2A6FC0EB" w14:textId="27C178F5" w:rsidR="00597480" w:rsidRDefault="000F5D45" w:rsidP="00654133">
      <w:pPr>
        <w:pStyle w:val="ListBullet"/>
        <w:rPr>
          <w:lang w:eastAsia="ja-JP"/>
        </w:rPr>
      </w:pPr>
      <w:r>
        <w:rPr>
          <w:lang w:eastAsia="ja-JP"/>
        </w:rPr>
        <w:t>improved operational efficiency</w:t>
      </w:r>
      <w:r w:rsidR="0087294C">
        <w:rPr>
          <w:lang w:eastAsia="ja-JP"/>
        </w:rPr>
        <w:t xml:space="preserve"> (fumigation set ups</w:t>
      </w:r>
      <w:r w:rsidR="00592ECD">
        <w:rPr>
          <w:lang w:eastAsia="ja-JP"/>
        </w:rPr>
        <w:t xml:space="preserve"> and reduced </w:t>
      </w:r>
      <w:r w:rsidR="00E16944">
        <w:rPr>
          <w:lang w:eastAsia="ja-JP"/>
        </w:rPr>
        <w:t>treatment failures)</w:t>
      </w:r>
    </w:p>
    <w:p w14:paraId="7585AE58" w14:textId="42C7A015" w:rsidR="00AD6E0C" w:rsidRDefault="000F5D45" w:rsidP="002167AF">
      <w:pPr>
        <w:pStyle w:val="ListBullet"/>
        <w:rPr>
          <w:lang w:eastAsia="ja-JP"/>
        </w:rPr>
      </w:pPr>
      <w:r>
        <w:rPr>
          <w:lang w:eastAsia="ja-JP"/>
        </w:rPr>
        <w:t>stronger confidence from customers and regulatory authorities</w:t>
      </w:r>
    </w:p>
    <w:p w14:paraId="4E704829" w14:textId="57CE7409" w:rsidR="00AD6E0C" w:rsidRDefault="000F5D45" w:rsidP="002167AF">
      <w:pPr>
        <w:pStyle w:val="ListBullet"/>
        <w:rPr>
          <w:lang w:eastAsia="ja-JP"/>
        </w:rPr>
      </w:pPr>
      <w:r>
        <w:rPr>
          <w:lang w:eastAsia="ja-JP"/>
        </w:rPr>
        <w:t>better</w:t>
      </w:r>
      <w:r w:rsidR="00C85A46">
        <w:rPr>
          <w:lang w:eastAsia="ja-JP"/>
        </w:rPr>
        <w:t xml:space="preserve"> fumigation</w:t>
      </w:r>
      <w:r>
        <w:rPr>
          <w:lang w:eastAsia="ja-JP"/>
        </w:rPr>
        <w:t xml:space="preserve"> documentation and traceability</w:t>
      </w:r>
    </w:p>
    <w:p w14:paraId="34AE1F09" w14:textId="03872A47" w:rsidR="00AD6E0C" w:rsidRDefault="000F5D45" w:rsidP="002167AF">
      <w:pPr>
        <w:pStyle w:val="ListBullet"/>
        <w:rPr>
          <w:lang w:eastAsia="ja-JP"/>
        </w:rPr>
      </w:pPr>
      <w:r>
        <w:rPr>
          <w:lang w:eastAsia="ja-JP"/>
        </w:rPr>
        <w:t xml:space="preserve">competitive advantage </w:t>
      </w:r>
    </w:p>
    <w:p w14:paraId="73AD8E32" w14:textId="4CC4E303" w:rsidR="00D10762" w:rsidRDefault="000F5D45" w:rsidP="002167AF">
      <w:pPr>
        <w:pStyle w:val="ListBullet"/>
        <w:rPr>
          <w:lang w:eastAsia="ja-JP"/>
        </w:rPr>
      </w:pPr>
      <w:r>
        <w:rPr>
          <w:lang w:eastAsia="ja-JP"/>
        </w:rPr>
        <w:t>improved regulatory compliance and audit readiness</w:t>
      </w:r>
    </w:p>
    <w:p w14:paraId="224B4CDC" w14:textId="6E0625BD" w:rsidR="00C912DF" w:rsidRDefault="003C7623" w:rsidP="002167AF">
      <w:pPr>
        <w:pStyle w:val="ListBullet"/>
        <w:rPr>
          <w:lang w:eastAsia="ja-JP"/>
        </w:rPr>
      </w:pPr>
      <w:r w:rsidRPr="2C9D14D9">
        <w:rPr>
          <w:lang w:eastAsia="ja-JP"/>
        </w:rPr>
        <w:t>enhance</w:t>
      </w:r>
      <w:r w:rsidR="001860B7" w:rsidRPr="2C9D14D9">
        <w:rPr>
          <w:lang w:eastAsia="ja-JP"/>
        </w:rPr>
        <w:t>d</w:t>
      </w:r>
      <w:r w:rsidRPr="2C9D14D9">
        <w:rPr>
          <w:lang w:eastAsia="ja-JP"/>
        </w:rPr>
        <w:t xml:space="preserve"> efficiency and predictability of the logistics chain, ensuring smoother, faster processing of shipments</w:t>
      </w:r>
    </w:p>
    <w:p w14:paraId="4C0B7603" w14:textId="402FE64F" w:rsidR="00C912DF" w:rsidRDefault="00C912DF" w:rsidP="002167AF">
      <w:pPr>
        <w:pStyle w:val="ListBullet"/>
        <w:rPr>
          <w:lang w:eastAsia="ja-JP"/>
        </w:rPr>
      </w:pPr>
      <w:r>
        <w:rPr>
          <w:lang w:eastAsia="ja-JP"/>
        </w:rPr>
        <w:t>m</w:t>
      </w:r>
      <w:r w:rsidR="002D18AA">
        <w:rPr>
          <w:lang w:eastAsia="ja-JP"/>
        </w:rPr>
        <w:t>ore secure trade practices</w:t>
      </w:r>
    </w:p>
    <w:p w14:paraId="5AEEE955" w14:textId="1B50A4AF" w:rsidR="009964F7" w:rsidRDefault="002D18AA" w:rsidP="009C2977">
      <w:pPr>
        <w:pStyle w:val="ListBullet"/>
        <w:rPr>
          <w:lang w:eastAsia="ja-JP"/>
        </w:rPr>
      </w:pPr>
      <w:r>
        <w:rPr>
          <w:lang w:eastAsia="ja-JP"/>
        </w:rPr>
        <w:t>minimise</w:t>
      </w:r>
      <w:r w:rsidR="009E573E">
        <w:rPr>
          <w:lang w:eastAsia="ja-JP"/>
        </w:rPr>
        <w:t>d</w:t>
      </w:r>
      <w:r>
        <w:rPr>
          <w:lang w:eastAsia="ja-JP"/>
        </w:rPr>
        <w:t xml:space="preserve"> disruptions</w:t>
      </w:r>
      <w:r w:rsidR="009C2977">
        <w:rPr>
          <w:lang w:eastAsia="ja-JP"/>
        </w:rPr>
        <w:t>.</w:t>
      </w:r>
    </w:p>
    <w:p w14:paraId="3067EB5A" w14:textId="21431F04" w:rsidR="003E4788" w:rsidRDefault="0049378A">
      <w:pPr>
        <w:pStyle w:val="Heading3"/>
        <w:numPr>
          <w:ilvl w:val="0"/>
          <w:numId w:val="0"/>
        </w:numPr>
        <w:ind w:left="964" w:hanging="964"/>
      </w:pPr>
      <w:bookmarkStart w:id="4" w:name="_Toc198025480"/>
      <w:r>
        <w:t>P</w:t>
      </w:r>
      <w:r w:rsidR="003F00C4">
        <w:t>roposed options</w:t>
      </w:r>
      <w:bookmarkEnd w:id="4"/>
    </w:p>
    <w:p w14:paraId="555F25CC" w14:textId="1D911BAC" w:rsidR="00EA23C2" w:rsidRDefault="005B1311" w:rsidP="00EA23C2">
      <w:pPr>
        <w:rPr>
          <w:lang w:eastAsia="ja-JP"/>
        </w:rPr>
      </w:pPr>
      <w:r w:rsidRPr="2C9D14D9">
        <w:rPr>
          <w:lang w:eastAsia="ja-JP"/>
        </w:rPr>
        <w:t>In the future,</w:t>
      </w:r>
      <w:r w:rsidR="00221C23" w:rsidRPr="2C9D14D9">
        <w:rPr>
          <w:lang w:eastAsia="ja-JP"/>
        </w:rPr>
        <w:t xml:space="preserve"> </w:t>
      </w:r>
      <w:r w:rsidR="001A138E" w:rsidRPr="2C9D14D9">
        <w:rPr>
          <w:lang w:eastAsia="ja-JP"/>
        </w:rPr>
        <w:t xml:space="preserve">the department </w:t>
      </w:r>
      <w:r w:rsidR="0074612F" w:rsidRPr="2C9D14D9">
        <w:rPr>
          <w:lang w:eastAsia="ja-JP"/>
        </w:rPr>
        <w:t xml:space="preserve">will explore </w:t>
      </w:r>
      <w:r w:rsidR="00EA23C2" w:rsidRPr="2C9D14D9">
        <w:rPr>
          <w:lang w:eastAsia="ja-JP"/>
        </w:rPr>
        <w:t>mandat</w:t>
      </w:r>
      <w:r w:rsidR="0074612F" w:rsidRPr="2C9D14D9">
        <w:rPr>
          <w:lang w:eastAsia="ja-JP"/>
        </w:rPr>
        <w:t xml:space="preserve">ing </w:t>
      </w:r>
      <w:r w:rsidR="00EA23C2" w:rsidRPr="2C9D14D9">
        <w:rPr>
          <w:lang w:eastAsia="ja-JP"/>
        </w:rPr>
        <w:t xml:space="preserve">the use of fumigation monitoring equipment that provides us with confidence that the treatments being conducted for Australian biosecurity purposes are being done according to the minimum treatment parameters. </w:t>
      </w:r>
    </w:p>
    <w:p w14:paraId="7CC9FE8F" w14:textId="5B199307" w:rsidR="00307CB0" w:rsidRDefault="006C0966" w:rsidP="00EA23C2">
      <w:pPr>
        <w:rPr>
          <w:lang w:eastAsia="ja-JP"/>
        </w:rPr>
      </w:pPr>
      <w:r>
        <w:rPr>
          <w:lang w:eastAsia="ja-JP"/>
        </w:rPr>
        <w:t xml:space="preserve">The department is considering mandating minimum </w:t>
      </w:r>
      <w:r w:rsidR="00DC78D4">
        <w:rPr>
          <w:lang w:eastAsia="ja-JP"/>
        </w:rPr>
        <w:t xml:space="preserve">device </w:t>
      </w:r>
      <w:r w:rsidR="00F544CC">
        <w:rPr>
          <w:lang w:eastAsia="ja-JP"/>
        </w:rPr>
        <w:t>capabilitie</w:t>
      </w:r>
      <w:r>
        <w:rPr>
          <w:lang w:eastAsia="ja-JP"/>
        </w:rPr>
        <w:t xml:space="preserve">s as part of </w:t>
      </w:r>
      <w:r w:rsidR="00F544CC">
        <w:rPr>
          <w:lang w:eastAsia="ja-JP"/>
        </w:rPr>
        <w:t>setting those requirements</w:t>
      </w:r>
      <w:r w:rsidR="00D93936">
        <w:rPr>
          <w:lang w:eastAsia="ja-JP"/>
        </w:rPr>
        <w:t>. There are</w:t>
      </w:r>
      <w:r w:rsidR="00E67AF3">
        <w:rPr>
          <w:lang w:eastAsia="ja-JP"/>
        </w:rPr>
        <w:t xml:space="preserve"> numerous devices in development</w:t>
      </w:r>
      <w:r w:rsidR="00D93936">
        <w:rPr>
          <w:lang w:eastAsia="ja-JP"/>
        </w:rPr>
        <w:t xml:space="preserve"> that have a variety of the below features, we are seeking views on the desirability of these features from stakeholders</w:t>
      </w:r>
      <w:r w:rsidR="00863406">
        <w:rPr>
          <w:lang w:eastAsia="ja-JP"/>
        </w:rPr>
        <w:t xml:space="preserve"> and will use this information in </w:t>
      </w:r>
      <w:r w:rsidR="0028489C">
        <w:rPr>
          <w:lang w:eastAsia="ja-JP"/>
        </w:rPr>
        <w:t xml:space="preserve">ensuring that </w:t>
      </w:r>
      <w:r w:rsidR="006B152C">
        <w:rPr>
          <w:lang w:eastAsia="ja-JP"/>
        </w:rPr>
        <w:t>our</w:t>
      </w:r>
      <w:r w:rsidR="0028489C">
        <w:rPr>
          <w:lang w:eastAsia="ja-JP"/>
        </w:rPr>
        <w:t xml:space="preserve"> regulatory controls are reasonable</w:t>
      </w:r>
      <w:r w:rsidR="00863406">
        <w:rPr>
          <w:lang w:eastAsia="ja-JP"/>
        </w:rPr>
        <w:t xml:space="preserve">. </w:t>
      </w:r>
    </w:p>
    <w:p w14:paraId="77A058A2" w14:textId="4F7572E4" w:rsidR="006C0966" w:rsidRDefault="00B71A92" w:rsidP="00B71A92">
      <w:pPr>
        <w:pStyle w:val="ListNumber"/>
        <w:rPr>
          <w:lang w:eastAsia="ja-JP"/>
        </w:rPr>
      </w:pPr>
      <w:r w:rsidRPr="00B71A92">
        <w:rPr>
          <w:lang w:eastAsia="ja-JP"/>
        </w:rPr>
        <w:t>Real</w:t>
      </w:r>
      <w:r w:rsidR="002B444D" w:rsidRPr="00B71A92">
        <w:rPr>
          <w:lang w:eastAsia="ja-JP"/>
        </w:rPr>
        <w:t>-time monitoring and data loggin</w:t>
      </w:r>
      <w:r w:rsidR="002B444D">
        <w:rPr>
          <w:lang w:eastAsia="ja-JP"/>
        </w:rPr>
        <w:t>g</w:t>
      </w:r>
    </w:p>
    <w:p w14:paraId="47135A47" w14:textId="1AE62F58" w:rsidR="006C0966" w:rsidRPr="006C0966" w:rsidRDefault="00B71A92" w:rsidP="00B71A92">
      <w:pPr>
        <w:pStyle w:val="ListNumber2"/>
        <w:rPr>
          <w:rFonts w:cstheme="minorBidi"/>
          <w:lang w:eastAsia="ja-JP"/>
        </w:rPr>
      </w:pPr>
      <w:r w:rsidRPr="006C0966">
        <w:rPr>
          <w:lang w:eastAsia="ja-JP"/>
        </w:rPr>
        <w:t xml:space="preserve">Continuous </w:t>
      </w:r>
      <w:r w:rsidR="002B444D" w:rsidRPr="006C0966">
        <w:rPr>
          <w:lang w:eastAsia="ja-JP"/>
        </w:rPr>
        <w:t xml:space="preserve">real-time data capture: the device </w:t>
      </w:r>
      <w:r w:rsidR="00592375">
        <w:rPr>
          <w:lang w:eastAsia="ja-JP"/>
        </w:rPr>
        <w:t>is</w:t>
      </w:r>
      <w:r w:rsidR="002B444D" w:rsidRPr="006C0966">
        <w:rPr>
          <w:lang w:eastAsia="ja-JP"/>
        </w:rPr>
        <w:t xml:space="preserve"> capable of continuously monitoring and recording essential parameters (e.g.</w:t>
      </w:r>
      <w:r w:rsidR="002B444D">
        <w:rPr>
          <w:lang w:eastAsia="ja-JP"/>
        </w:rPr>
        <w:t xml:space="preserve"> </w:t>
      </w:r>
      <w:r w:rsidR="002B444D" w:rsidRPr="006C0966">
        <w:rPr>
          <w:lang w:eastAsia="ja-JP"/>
        </w:rPr>
        <w:t>temperature</w:t>
      </w:r>
      <w:r w:rsidRPr="006C0966">
        <w:rPr>
          <w:lang w:eastAsia="ja-JP"/>
        </w:rPr>
        <w:t xml:space="preserve">, </w:t>
      </w:r>
      <w:r w:rsidR="009D787F">
        <w:rPr>
          <w:lang w:eastAsia="ja-JP"/>
        </w:rPr>
        <w:t>fumigant</w:t>
      </w:r>
      <w:r w:rsidRPr="006C0966">
        <w:rPr>
          <w:lang w:eastAsia="ja-JP"/>
        </w:rPr>
        <w:t xml:space="preserve"> concentrations and treatment duration) throughout the fumigation process.</w:t>
      </w:r>
    </w:p>
    <w:p w14:paraId="778366BB" w14:textId="324CE8E8" w:rsidR="006C0966" w:rsidRPr="006C0966" w:rsidRDefault="00B71A92" w:rsidP="00B71A92">
      <w:pPr>
        <w:pStyle w:val="ListNumber2"/>
        <w:rPr>
          <w:rFonts w:cstheme="minorBidi"/>
          <w:lang w:eastAsia="ja-JP"/>
        </w:rPr>
      </w:pPr>
      <w:r w:rsidRPr="006C0966">
        <w:rPr>
          <w:rFonts w:ascii="Calibri" w:hAnsi="Calibri" w:cs="Calibri"/>
          <w:lang w:eastAsia="ja-JP"/>
        </w:rPr>
        <w:lastRenderedPageBreak/>
        <w:t xml:space="preserve">Automated </w:t>
      </w:r>
      <w:r w:rsidR="002B444D" w:rsidRPr="006C0966">
        <w:rPr>
          <w:rFonts w:ascii="Calibri" w:hAnsi="Calibri" w:cs="Calibri"/>
          <w:lang w:eastAsia="ja-JP"/>
        </w:rPr>
        <w:t>data logging: the device automatically log</w:t>
      </w:r>
      <w:r w:rsidR="00DF6BE6">
        <w:rPr>
          <w:rFonts w:ascii="Calibri" w:hAnsi="Calibri" w:cs="Calibri"/>
          <w:lang w:eastAsia="ja-JP"/>
        </w:rPr>
        <w:t>s</w:t>
      </w:r>
      <w:r w:rsidR="002B444D" w:rsidRPr="006C0966">
        <w:rPr>
          <w:rFonts w:ascii="Calibri" w:hAnsi="Calibri" w:cs="Calibri"/>
          <w:lang w:eastAsia="ja-JP"/>
        </w:rPr>
        <w:t xml:space="preserve"> data at set intervals (e.g. every</w:t>
      </w:r>
      <w:r w:rsidR="002B444D">
        <w:rPr>
          <w:rFonts w:ascii="Calibri" w:hAnsi="Calibri" w:cs="Calibri"/>
          <w:lang w:eastAsia="ja-JP"/>
        </w:rPr>
        <w:t xml:space="preserve"> 15</w:t>
      </w:r>
      <w:r w:rsidR="002B444D" w:rsidRPr="006C0966">
        <w:rPr>
          <w:rFonts w:ascii="Calibri" w:hAnsi="Calibri" w:cs="Calibri"/>
          <w:lang w:eastAsia="ja-JP"/>
        </w:rPr>
        <w:t xml:space="preserve"> minute</w:t>
      </w:r>
      <w:r w:rsidR="002B444D">
        <w:rPr>
          <w:rFonts w:ascii="Calibri" w:hAnsi="Calibri" w:cs="Calibri"/>
          <w:lang w:eastAsia="ja-JP"/>
        </w:rPr>
        <w:t>s</w:t>
      </w:r>
      <w:r w:rsidR="002B444D" w:rsidRPr="006C0966">
        <w:rPr>
          <w:rFonts w:ascii="Calibri" w:hAnsi="Calibri" w:cs="Calibri"/>
          <w:lang w:eastAsia="ja-JP"/>
        </w:rPr>
        <w:t>) without manual input, reducing human error and preventing falsification of records.</w:t>
      </w:r>
    </w:p>
    <w:p w14:paraId="5B05DBED" w14:textId="37E5C7F2" w:rsidR="00B71A92" w:rsidRPr="006B58B7" w:rsidRDefault="00B71A92" w:rsidP="00B71A92">
      <w:pPr>
        <w:pStyle w:val="ListNumber2"/>
        <w:rPr>
          <w:rFonts w:cstheme="minorBidi"/>
          <w:lang w:eastAsia="ja-JP"/>
        </w:rPr>
      </w:pPr>
      <w:r w:rsidRPr="006C0966">
        <w:rPr>
          <w:rFonts w:ascii="Calibri" w:hAnsi="Calibri" w:cs="Calibri"/>
          <w:lang w:eastAsia="ja-JP"/>
        </w:rPr>
        <w:t xml:space="preserve">Alerts for </w:t>
      </w:r>
      <w:r w:rsidR="002B444D">
        <w:rPr>
          <w:rFonts w:ascii="Calibri" w:hAnsi="Calibri" w:cs="Calibri"/>
          <w:lang w:eastAsia="ja-JP"/>
        </w:rPr>
        <w:t>key treatment parameters</w:t>
      </w:r>
      <w:r w:rsidR="002B444D" w:rsidRPr="006C0966">
        <w:rPr>
          <w:rFonts w:ascii="Calibri" w:hAnsi="Calibri" w:cs="Calibri"/>
          <w:lang w:eastAsia="ja-JP"/>
        </w:rPr>
        <w:t>: if parameters fall outside acceptable ranges during the treatment process (e.g. incorrect fumigant concentration or insufficient treatment time), the device trigger</w:t>
      </w:r>
      <w:r w:rsidR="00266319">
        <w:rPr>
          <w:rFonts w:ascii="Calibri" w:hAnsi="Calibri" w:cs="Calibri"/>
          <w:lang w:eastAsia="ja-JP"/>
        </w:rPr>
        <w:t>s</w:t>
      </w:r>
      <w:r w:rsidR="002B444D" w:rsidRPr="006C0966">
        <w:rPr>
          <w:rFonts w:ascii="Calibri" w:hAnsi="Calibri" w:cs="Calibri"/>
          <w:lang w:eastAsia="ja-JP"/>
        </w:rPr>
        <w:t xml:space="preserve"> immediate </w:t>
      </w:r>
      <w:r w:rsidRPr="006C0966">
        <w:rPr>
          <w:rFonts w:ascii="Calibri" w:hAnsi="Calibri" w:cs="Calibri"/>
          <w:lang w:eastAsia="ja-JP"/>
        </w:rPr>
        <w:t>alerts for intervention.</w:t>
      </w:r>
    </w:p>
    <w:p w14:paraId="494D1479" w14:textId="77777777" w:rsidR="00866E9B" w:rsidRDefault="00866E9B" w:rsidP="00866E9B">
      <w:pPr>
        <w:pStyle w:val="ListNumber"/>
        <w:rPr>
          <w:lang w:eastAsia="ja-JP"/>
        </w:rPr>
      </w:pPr>
      <w:r>
        <w:rPr>
          <w:lang w:eastAsia="ja-JP"/>
        </w:rPr>
        <w:t>Location of the device during fumigation:</w:t>
      </w:r>
    </w:p>
    <w:p w14:paraId="2D174F3C" w14:textId="77777777" w:rsidR="00866E9B" w:rsidRDefault="00866E9B" w:rsidP="00866E9B">
      <w:pPr>
        <w:pStyle w:val="ListNumber2"/>
        <w:rPr>
          <w:lang w:eastAsia="ja-JP"/>
        </w:rPr>
      </w:pPr>
      <w:r>
        <w:rPr>
          <w:lang w:eastAsia="ja-JP"/>
        </w:rPr>
        <w:t>Within the enclosure: the device can be placed inside the fumigation enclosure and remains in situ for the duration of the treatment. This provides the greatest level of assurance that the treatment information that has been captured is authentic, OR</w:t>
      </w:r>
    </w:p>
    <w:p w14:paraId="72476C23" w14:textId="77777777" w:rsidR="00866E9B" w:rsidRDefault="00866E9B" w:rsidP="00866E9B">
      <w:pPr>
        <w:pStyle w:val="ListNumber2"/>
        <w:rPr>
          <w:lang w:eastAsia="ja-JP"/>
        </w:rPr>
      </w:pPr>
      <w:r>
        <w:rPr>
          <w:lang w:eastAsia="ja-JP"/>
        </w:rPr>
        <w:t>External to the enclosure: the device sits externally to the enclosure but remains in place to take ongoing monitoring readings, OR</w:t>
      </w:r>
    </w:p>
    <w:p w14:paraId="390C7586" w14:textId="77777777" w:rsidR="00866E9B" w:rsidRPr="002B444D" w:rsidRDefault="00866E9B" w:rsidP="00866E9B">
      <w:pPr>
        <w:pStyle w:val="ListNumber2"/>
        <w:rPr>
          <w:lang w:eastAsia="ja-JP"/>
        </w:rPr>
      </w:pPr>
      <w:r>
        <w:rPr>
          <w:lang w:eastAsia="ja-JP"/>
        </w:rPr>
        <w:t xml:space="preserve">Portable and mobile: the device is external to the fumigation enclosure and is portable and mobile, taking start and end point concentration readings for multiple treatments (potentially at different locations). </w:t>
      </w:r>
    </w:p>
    <w:p w14:paraId="01E6AA65" w14:textId="49E59F0C" w:rsidR="00D93936" w:rsidRDefault="00B71A92" w:rsidP="00B71A92">
      <w:pPr>
        <w:pStyle w:val="ListNumber"/>
        <w:rPr>
          <w:lang w:eastAsia="ja-JP"/>
        </w:rPr>
      </w:pPr>
      <w:r w:rsidRPr="00B71A92">
        <w:rPr>
          <w:lang w:eastAsia="ja-JP"/>
        </w:rPr>
        <w:t xml:space="preserve">Secure </w:t>
      </w:r>
      <w:r w:rsidR="002B444D" w:rsidRPr="00B71A92">
        <w:rPr>
          <w:lang w:eastAsia="ja-JP"/>
        </w:rPr>
        <w:t>data storage and transmission</w:t>
      </w:r>
    </w:p>
    <w:p w14:paraId="037B50B4" w14:textId="1864493A" w:rsidR="00D93936" w:rsidRPr="00D93936" w:rsidRDefault="00B71A92" w:rsidP="00B71A92">
      <w:pPr>
        <w:pStyle w:val="ListNumber2"/>
        <w:rPr>
          <w:rFonts w:cstheme="minorBidi"/>
          <w:lang w:eastAsia="ja-JP"/>
        </w:rPr>
      </w:pPr>
      <w:r w:rsidRPr="00D93936">
        <w:rPr>
          <w:lang w:eastAsia="ja-JP"/>
        </w:rPr>
        <w:t xml:space="preserve">Encrypted </w:t>
      </w:r>
      <w:r w:rsidR="002B444D" w:rsidRPr="00D93936">
        <w:rPr>
          <w:lang w:eastAsia="ja-JP"/>
        </w:rPr>
        <w:t xml:space="preserve">data storage: all captured data </w:t>
      </w:r>
      <w:r w:rsidR="00266319">
        <w:rPr>
          <w:lang w:eastAsia="ja-JP"/>
        </w:rPr>
        <w:t>is</w:t>
      </w:r>
      <w:r w:rsidR="002B444D" w:rsidRPr="00D93936">
        <w:rPr>
          <w:lang w:eastAsia="ja-JP"/>
        </w:rPr>
        <w:t xml:space="preserve"> securely stored with encryption to prevent unauthorized access </w:t>
      </w:r>
      <w:r w:rsidRPr="00D93936">
        <w:rPr>
          <w:lang w:eastAsia="ja-JP"/>
        </w:rPr>
        <w:t>or tampering of records.</w:t>
      </w:r>
    </w:p>
    <w:p w14:paraId="5BA0D166" w14:textId="2CD99462" w:rsidR="00D93936" w:rsidRPr="00D93936" w:rsidRDefault="00B71A92" w:rsidP="00B71A92">
      <w:pPr>
        <w:pStyle w:val="ListNumber2"/>
        <w:rPr>
          <w:rFonts w:cstheme="minorBidi"/>
          <w:lang w:eastAsia="ja-JP"/>
        </w:rPr>
      </w:pPr>
      <w:r w:rsidRPr="00D93936">
        <w:rPr>
          <w:rFonts w:ascii="Calibri" w:hAnsi="Calibri" w:cs="Calibri"/>
          <w:lang w:eastAsia="ja-JP"/>
        </w:rPr>
        <w:t xml:space="preserve">Blockchain or </w:t>
      </w:r>
      <w:r w:rsidR="002B444D" w:rsidRPr="00D93936">
        <w:rPr>
          <w:rFonts w:ascii="Calibri" w:hAnsi="Calibri" w:cs="Calibri"/>
          <w:lang w:eastAsia="ja-JP"/>
        </w:rPr>
        <w:t xml:space="preserve">digital ledger for traceability: data from the fumigation process </w:t>
      </w:r>
      <w:r w:rsidR="00266319">
        <w:rPr>
          <w:rFonts w:ascii="Calibri" w:hAnsi="Calibri" w:cs="Calibri"/>
          <w:lang w:eastAsia="ja-JP"/>
        </w:rPr>
        <w:t>is</w:t>
      </w:r>
      <w:r w:rsidR="002B444D" w:rsidRPr="00D93936">
        <w:rPr>
          <w:rFonts w:ascii="Calibri" w:hAnsi="Calibri" w:cs="Calibri"/>
          <w:lang w:eastAsia="ja-JP"/>
        </w:rPr>
        <w:t xml:space="preserve"> recorded in a tamper-proof digital ledger (e.g. blockchain) that ensures immutability, traceability and accountability</w:t>
      </w:r>
      <w:r w:rsidRPr="00D93936">
        <w:rPr>
          <w:rFonts w:ascii="Calibri" w:hAnsi="Calibri" w:cs="Calibri"/>
          <w:lang w:eastAsia="ja-JP"/>
        </w:rPr>
        <w:t xml:space="preserve">. This allows stakeholders to verify that the data has not been altered </w:t>
      </w:r>
      <w:r w:rsidR="00013216">
        <w:rPr>
          <w:rFonts w:ascii="Calibri" w:hAnsi="Calibri" w:cs="Calibri"/>
          <w:lang w:eastAsia="ja-JP"/>
        </w:rPr>
        <w:t xml:space="preserve">during or </w:t>
      </w:r>
      <w:r w:rsidRPr="00D93936">
        <w:rPr>
          <w:rFonts w:ascii="Calibri" w:hAnsi="Calibri" w:cs="Calibri"/>
          <w:lang w:eastAsia="ja-JP"/>
        </w:rPr>
        <w:t>after collection.</w:t>
      </w:r>
    </w:p>
    <w:p w14:paraId="5574B04E" w14:textId="321E3A09" w:rsidR="00B71A92" w:rsidRPr="00266319" w:rsidRDefault="00B71A92" w:rsidP="00B71A92">
      <w:pPr>
        <w:pStyle w:val="ListNumber2"/>
        <w:rPr>
          <w:rFonts w:cstheme="minorBidi"/>
          <w:lang w:eastAsia="ja-JP"/>
        </w:rPr>
      </w:pPr>
      <w:r w:rsidRPr="00D93936">
        <w:rPr>
          <w:rFonts w:ascii="Calibri" w:hAnsi="Calibri" w:cs="Calibri"/>
          <w:lang w:eastAsia="ja-JP"/>
        </w:rPr>
        <w:t xml:space="preserve">Remote </w:t>
      </w:r>
      <w:r w:rsidR="002B444D" w:rsidRPr="00D93936">
        <w:rPr>
          <w:rFonts w:ascii="Calibri" w:hAnsi="Calibri" w:cs="Calibri"/>
          <w:lang w:eastAsia="ja-JP"/>
        </w:rPr>
        <w:t xml:space="preserve">data access and monitoring: authorized </w:t>
      </w:r>
      <w:r w:rsidRPr="00D93936">
        <w:rPr>
          <w:rFonts w:ascii="Calibri" w:hAnsi="Calibri" w:cs="Calibri"/>
          <w:lang w:eastAsia="ja-JP"/>
        </w:rPr>
        <w:t xml:space="preserve">stakeholders (such as </w:t>
      </w:r>
      <w:r w:rsidR="002B444D">
        <w:rPr>
          <w:rFonts w:ascii="Calibri" w:hAnsi="Calibri" w:cs="Calibri"/>
          <w:lang w:eastAsia="ja-JP"/>
        </w:rPr>
        <w:t>NPPO</w:t>
      </w:r>
      <w:r w:rsidR="00E21492" w:rsidRPr="00D93936">
        <w:rPr>
          <w:rFonts w:ascii="Calibri" w:hAnsi="Calibri" w:cs="Calibri"/>
          <w:lang w:eastAsia="ja-JP"/>
        </w:rPr>
        <w:t>s</w:t>
      </w:r>
      <w:r w:rsidRPr="00D93936">
        <w:rPr>
          <w:rFonts w:ascii="Calibri" w:hAnsi="Calibri" w:cs="Calibri"/>
          <w:lang w:eastAsia="ja-JP"/>
        </w:rPr>
        <w:t xml:space="preserve">, regulatory bodies or clients) </w:t>
      </w:r>
      <w:proofErr w:type="gramStart"/>
      <w:r w:rsidR="00266319">
        <w:rPr>
          <w:rFonts w:ascii="Calibri" w:hAnsi="Calibri" w:cs="Calibri"/>
          <w:lang w:eastAsia="ja-JP"/>
        </w:rPr>
        <w:t>are</w:t>
      </w:r>
      <w:r w:rsidRPr="00D93936">
        <w:rPr>
          <w:rFonts w:ascii="Calibri" w:hAnsi="Calibri" w:cs="Calibri"/>
          <w:lang w:eastAsia="ja-JP"/>
        </w:rPr>
        <w:t xml:space="preserve"> able to</w:t>
      </w:r>
      <w:proofErr w:type="gramEnd"/>
      <w:r w:rsidRPr="00D93936">
        <w:rPr>
          <w:rFonts w:ascii="Calibri" w:hAnsi="Calibri" w:cs="Calibri"/>
          <w:lang w:eastAsia="ja-JP"/>
        </w:rPr>
        <w:t xml:space="preserve"> remotely access the data, in real time or after the treatment, via secure channels for verification purposes.</w:t>
      </w:r>
    </w:p>
    <w:p w14:paraId="6734F446" w14:textId="0AF8AE38" w:rsidR="00967CD4" w:rsidRDefault="00967CD4" w:rsidP="00967CD4">
      <w:pPr>
        <w:pStyle w:val="ListNumber"/>
        <w:rPr>
          <w:lang w:eastAsia="ja-JP"/>
        </w:rPr>
      </w:pPr>
      <w:r w:rsidRPr="00B71A92">
        <w:rPr>
          <w:lang w:eastAsia="ja-JP"/>
        </w:rPr>
        <w:t>Non-</w:t>
      </w:r>
      <w:r w:rsidR="00AF535D" w:rsidRPr="00B71A92">
        <w:rPr>
          <w:lang w:eastAsia="ja-JP"/>
        </w:rPr>
        <w:t>overridable</w:t>
      </w:r>
      <w:r w:rsidR="002B444D" w:rsidRPr="00B71A92">
        <w:rPr>
          <w:lang w:eastAsia="ja-JP"/>
        </w:rPr>
        <w:t xml:space="preserve"> data capture</w:t>
      </w:r>
    </w:p>
    <w:p w14:paraId="758C1B1C" w14:textId="6FD42E56" w:rsidR="00967CD4" w:rsidRPr="00D93936" w:rsidRDefault="00967CD4" w:rsidP="00967CD4">
      <w:pPr>
        <w:pStyle w:val="ListNumber2"/>
        <w:rPr>
          <w:rFonts w:cstheme="minorBidi"/>
          <w:lang w:eastAsia="ja-JP"/>
        </w:rPr>
      </w:pPr>
      <w:r w:rsidRPr="00D93936">
        <w:rPr>
          <w:lang w:eastAsia="ja-JP"/>
        </w:rPr>
        <w:t xml:space="preserve">Automatic </w:t>
      </w:r>
      <w:r w:rsidR="002B444D" w:rsidRPr="00D93936">
        <w:rPr>
          <w:lang w:eastAsia="ja-JP"/>
        </w:rPr>
        <w:t xml:space="preserve">data capture: data </w:t>
      </w:r>
      <w:r w:rsidR="00266319">
        <w:rPr>
          <w:lang w:eastAsia="ja-JP"/>
        </w:rPr>
        <w:t>is</w:t>
      </w:r>
      <w:r w:rsidR="002B444D" w:rsidRPr="00D93936">
        <w:rPr>
          <w:lang w:eastAsia="ja-JP"/>
        </w:rPr>
        <w:t xml:space="preserve"> captured automatically and cannot be manually overridden by operators </w:t>
      </w:r>
      <w:r w:rsidRPr="00D93936">
        <w:rPr>
          <w:lang w:eastAsia="ja-JP"/>
        </w:rPr>
        <w:t>during the fumigation process. The system ensure</w:t>
      </w:r>
      <w:r w:rsidR="00266319">
        <w:rPr>
          <w:lang w:eastAsia="ja-JP"/>
        </w:rPr>
        <w:t>s</w:t>
      </w:r>
      <w:r w:rsidRPr="00D93936">
        <w:rPr>
          <w:lang w:eastAsia="ja-JP"/>
        </w:rPr>
        <w:t xml:space="preserve"> that only data from the actual treatment conditions are recorded.</w:t>
      </w:r>
    </w:p>
    <w:p w14:paraId="1AF900C7" w14:textId="5D9A3749" w:rsidR="00967CD4" w:rsidRPr="002B3598" w:rsidRDefault="00967CD4" w:rsidP="00967CD4">
      <w:pPr>
        <w:pStyle w:val="ListNumber2"/>
        <w:rPr>
          <w:rFonts w:cstheme="minorBidi"/>
          <w:lang w:eastAsia="ja-JP"/>
        </w:rPr>
      </w:pPr>
      <w:r w:rsidRPr="00D93936">
        <w:rPr>
          <w:rFonts w:ascii="Calibri" w:hAnsi="Calibri" w:cs="Calibri"/>
          <w:lang w:eastAsia="ja-JP"/>
        </w:rPr>
        <w:t>Non-</w:t>
      </w:r>
      <w:r w:rsidR="002B444D" w:rsidRPr="00D93936">
        <w:rPr>
          <w:rFonts w:ascii="Calibri" w:hAnsi="Calibri" w:cs="Calibri"/>
          <w:lang w:eastAsia="ja-JP"/>
        </w:rPr>
        <w:t>interference in treatment parameters: the devic</w:t>
      </w:r>
      <w:r w:rsidR="00266319">
        <w:rPr>
          <w:rFonts w:ascii="Calibri" w:hAnsi="Calibri" w:cs="Calibri"/>
          <w:lang w:eastAsia="ja-JP"/>
        </w:rPr>
        <w:t>e</w:t>
      </w:r>
      <w:r w:rsidR="002B444D" w:rsidRPr="00D93936">
        <w:rPr>
          <w:rFonts w:ascii="Calibri" w:hAnsi="Calibri" w:cs="Calibri"/>
          <w:lang w:eastAsia="ja-JP"/>
        </w:rPr>
        <w:t xml:space="preserve"> ensure</w:t>
      </w:r>
      <w:r w:rsidR="00266319">
        <w:rPr>
          <w:rFonts w:ascii="Calibri" w:hAnsi="Calibri" w:cs="Calibri"/>
          <w:lang w:eastAsia="ja-JP"/>
        </w:rPr>
        <w:t>s</w:t>
      </w:r>
      <w:r w:rsidR="002B444D" w:rsidRPr="00D93936">
        <w:rPr>
          <w:rFonts w:ascii="Calibri" w:hAnsi="Calibri" w:cs="Calibri"/>
          <w:lang w:eastAsia="ja-JP"/>
        </w:rPr>
        <w:t xml:space="preserve"> that users cannot override or adjust critica</w:t>
      </w:r>
      <w:r w:rsidRPr="00D93936">
        <w:rPr>
          <w:rFonts w:ascii="Calibri" w:hAnsi="Calibri" w:cs="Calibri"/>
          <w:lang w:eastAsia="ja-JP"/>
        </w:rPr>
        <w:t xml:space="preserve">l treatment parameters (e.g. temperature, fumigant </w:t>
      </w:r>
      <w:r>
        <w:rPr>
          <w:rFonts w:ascii="Calibri" w:hAnsi="Calibri" w:cs="Calibri"/>
          <w:lang w:eastAsia="ja-JP"/>
        </w:rPr>
        <w:t>concentration</w:t>
      </w:r>
      <w:r w:rsidRPr="00D93936">
        <w:rPr>
          <w:rFonts w:ascii="Calibri" w:hAnsi="Calibri" w:cs="Calibri"/>
          <w:lang w:eastAsia="ja-JP"/>
        </w:rPr>
        <w:t>) that are critical for compliance</w:t>
      </w:r>
      <w:r>
        <w:rPr>
          <w:rFonts w:ascii="Calibri" w:hAnsi="Calibri" w:cs="Calibri"/>
          <w:lang w:eastAsia="ja-JP"/>
        </w:rPr>
        <w:t>.</w:t>
      </w:r>
    </w:p>
    <w:p w14:paraId="5D9F92A8" w14:textId="19D87326" w:rsidR="00967CD4" w:rsidRDefault="00967CD4" w:rsidP="00967CD4">
      <w:pPr>
        <w:pStyle w:val="ListNumber"/>
        <w:rPr>
          <w:lang w:eastAsia="ja-JP"/>
        </w:rPr>
      </w:pPr>
      <w:r w:rsidRPr="00B71A92">
        <w:rPr>
          <w:lang w:eastAsia="ja-JP"/>
        </w:rPr>
        <w:t xml:space="preserve">Reporting </w:t>
      </w:r>
      <w:r w:rsidR="002B444D" w:rsidRPr="00B71A92">
        <w:rPr>
          <w:lang w:eastAsia="ja-JP"/>
        </w:rPr>
        <w:t>and documentation generation</w:t>
      </w:r>
    </w:p>
    <w:p w14:paraId="4DCA11FE" w14:textId="4CA53B38" w:rsidR="00967CD4" w:rsidRPr="00D93936" w:rsidRDefault="00967CD4" w:rsidP="00967CD4">
      <w:pPr>
        <w:pStyle w:val="ListNumber2"/>
        <w:rPr>
          <w:rFonts w:cstheme="minorBidi"/>
          <w:lang w:eastAsia="ja-JP"/>
        </w:rPr>
      </w:pPr>
      <w:r w:rsidRPr="00D93936">
        <w:rPr>
          <w:lang w:eastAsia="ja-JP"/>
        </w:rPr>
        <w:t xml:space="preserve">Automated </w:t>
      </w:r>
      <w:r w:rsidR="002B444D">
        <w:rPr>
          <w:lang w:eastAsia="ja-JP"/>
        </w:rPr>
        <w:t>records of fumigation</w:t>
      </w:r>
      <w:r w:rsidR="002B444D" w:rsidRPr="00D93936">
        <w:rPr>
          <w:lang w:eastAsia="ja-JP"/>
        </w:rPr>
        <w:t>: the device automatically generate</w:t>
      </w:r>
      <w:r w:rsidR="00250071">
        <w:rPr>
          <w:lang w:eastAsia="ja-JP"/>
        </w:rPr>
        <w:t>s</w:t>
      </w:r>
      <w:r w:rsidR="002B444D" w:rsidRPr="00D93936">
        <w:rPr>
          <w:lang w:eastAsia="ja-JP"/>
        </w:rPr>
        <w:t xml:space="preserve"> detailed r</w:t>
      </w:r>
      <w:r w:rsidR="002B444D">
        <w:rPr>
          <w:lang w:eastAsia="ja-JP"/>
        </w:rPr>
        <w:t>ecords</w:t>
      </w:r>
      <w:r w:rsidR="002B444D" w:rsidRPr="00D93936">
        <w:rPr>
          <w:lang w:eastAsia="ja-JP"/>
        </w:rPr>
        <w:t xml:space="preserve"> at the end of the fumigation process, showing that all treatment parameters were met</w:t>
      </w:r>
      <w:r w:rsidR="002B444D">
        <w:rPr>
          <w:lang w:eastAsia="ja-JP"/>
        </w:rPr>
        <w:t xml:space="preserve"> as per the relevant </w:t>
      </w:r>
      <w:r>
        <w:rPr>
          <w:lang w:eastAsia="ja-JP"/>
        </w:rPr>
        <w:t>treatment methodology</w:t>
      </w:r>
      <w:r w:rsidRPr="00D93936">
        <w:rPr>
          <w:lang w:eastAsia="ja-JP"/>
        </w:rPr>
        <w:t>. These re</w:t>
      </w:r>
      <w:r w:rsidR="00982216">
        <w:rPr>
          <w:lang w:eastAsia="ja-JP"/>
        </w:rPr>
        <w:t>cords</w:t>
      </w:r>
      <w:r w:rsidRPr="00D93936">
        <w:rPr>
          <w:lang w:eastAsia="ja-JP"/>
        </w:rPr>
        <w:t xml:space="preserve"> </w:t>
      </w:r>
      <w:r w:rsidR="00463A90">
        <w:rPr>
          <w:lang w:eastAsia="ja-JP"/>
        </w:rPr>
        <w:t>are</w:t>
      </w:r>
      <w:r w:rsidRPr="00D93936">
        <w:rPr>
          <w:lang w:eastAsia="ja-JP"/>
        </w:rPr>
        <w:t xml:space="preserve"> timestamped, signed electronically and stored securely.</w:t>
      </w:r>
      <w:r>
        <w:rPr>
          <w:lang w:eastAsia="ja-JP"/>
        </w:rPr>
        <w:t xml:space="preserve"> </w:t>
      </w:r>
    </w:p>
    <w:p w14:paraId="5C212ABE" w14:textId="30905A01" w:rsidR="00967CD4" w:rsidRPr="002B3598" w:rsidRDefault="00967CD4" w:rsidP="00967CD4">
      <w:pPr>
        <w:pStyle w:val="ListNumber2"/>
        <w:rPr>
          <w:rFonts w:cstheme="minorBidi"/>
          <w:lang w:eastAsia="ja-JP"/>
        </w:rPr>
      </w:pPr>
      <w:r w:rsidRPr="00D93936">
        <w:rPr>
          <w:rFonts w:ascii="Calibri" w:hAnsi="Calibri" w:cs="Calibri"/>
          <w:lang w:eastAsia="ja-JP"/>
        </w:rPr>
        <w:t>Audit-</w:t>
      </w:r>
      <w:r w:rsidR="002B444D" w:rsidRPr="00D93936">
        <w:rPr>
          <w:rFonts w:ascii="Calibri" w:hAnsi="Calibri" w:cs="Calibri"/>
          <w:lang w:eastAsia="ja-JP"/>
        </w:rPr>
        <w:t xml:space="preserve">ready documentation: all data captured by the device </w:t>
      </w:r>
      <w:r w:rsidR="00513C14">
        <w:rPr>
          <w:rFonts w:ascii="Calibri" w:hAnsi="Calibri" w:cs="Calibri"/>
          <w:lang w:eastAsia="ja-JP"/>
        </w:rPr>
        <w:t>is</w:t>
      </w:r>
      <w:r w:rsidR="002B444D" w:rsidRPr="00D93936">
        <w:rPr>
          <w:rFonts w:ascii="Calibri" w:hAnsi="Calibri" w:cs="Calibri"/>
          <w:lang w:eastAsia="ja-JP"/>
        </w:rPr>
        <w:t xml:space="preserve"> available for audit purposes, with a clear chain of custody </w:t>
      </w:r>
      <w:r w:rsidRPr="00D93936">
        <w:rPr>
          <w:rFonts w:ascii="Calibri" w:hAnsi="Calibri" w:cs="Calibri"/>
          <w:lang w:eastAsia="ja-JP"/>
        </w:rPr>
        <w:t>for all records, ensuring that they are traceable, verifiable and secure.</w:t>
      </w:r>
    </w:p>
    <w:p w14:paraId="21E6333C" w14:textId="2427471E" w:rsidR="00D93936" w:rsidRDefault="00B71A92" w:rsidP="00B71A92">
      <w:pPr>
        <w:pStyle w:val="ListNumber"/>
        <w:rPr>
          <w:lang w:eastAsia="ja-JP"/>
        </w:rPr>
      </w:pPr>
      <w:r w:rsidRPr="00B71A92">
        <w:rPr>
          <w:lang w:eastAsia="ja-JP"/>
        </w:rPr>
        <w:lastRenderedPageBreak/>
        <w:t xml:space="preserve">User </w:t>
      </w:r>
      <w:r w:rsidR="002B444D" w:rsidRPr="00B71A92">
        <w:rPr>
          <w:lang w:eastAsia="ja-JP"/>
        </w:rPr>
        <w:t>authentication and access control</w:t>
      </w:r>
    </w:p>
    <w:p w14:paraId="0D7388D2" w14:textId="2174099D" w:rsidR="00C553FD" w:rsidRPr="00C553FD" w:rsidRDefault="00C553FD" w:rsidP="00B71A92">
      <w:pPr>
        <w:pStyle w:val="ListNumber2"/>
        <w:rPr>
          <w:rFonts w:cstheme="minorBidi"/>
          <w:lang w:eastAsia="ja-JP"/>
        </w:rPr>
      </w:pPr>
      <w:r>
        <w:rPr>
          <w:rFonts w:cstheme="minorBidi"/>
          <w:lang w:eastAsia="ja-JP"/>
        </w:rPr>
        <w:t>User authentication</w:t>
      </w:r>
      <w:r w:rsidR="00542797">
        <w:rPr>
          <w:rFonts w:cstheme="minorBidi"/>
          <w:lang w:eastAsia="ja-JP"/>
        </w:rPr>
        <w:t>:</w:t>
      </w:r>
      <w:r w:rsidR="00513C14">
        <w:rPr>
          <w:rFonts w:cstheme="minorBidi"/>
          <w:lang w:eastAsia="ja-JP"/>
        </w:rPr>
        <w:t xml:space="preserve"> the</w:t>
      </w:r>
      <w:r w:rsidR="00542797">
        <w:rPr>
          <w:rFonts w:cstheme="minorBidi"/>
          <w:lang w:eastAsia="ja-JP"/>
        </w:rPr>
        <w:t xml:space="preserve"> devices have unique access controls </w:t>
      </w:r>
      <w:r w:rsidR="003843B9">
        <w:rPr>
          <w:rFonts w:cstheme="minorBidi"/>
          <w:lang w:eastAsia="ja-JP"/>
        </w:rPr>
        <w:t>which</w:t>
      </w:r>
      <w:r w:rsidR="00542797">
        <w:rPr>
          <w:rFonts w:cstheme="minorBidi"/>
          <w:lang w:eastAsia="ja-JP"/>
        </w:rPr>
        <w:t xml:space="preserve"> ensure that only authori</w:t>
      </w:r>
      <w:r w:rsidR="007606A0">
        <w:rPr>
          <w:rFonts w:cstheme="minorBidi"/>
          <w:lang w:eastAsia="ja-JP"/>
        </w:rPr>
        <w:t>s</w:t>
      </w:r>
      <w:r w:rsidR="00542797">
        <w:rPr>
          <w:rFonts w:cstheme="minorBidi"/>
          <w:lang w:eastAsia="ja-JP"/>
        </w:rPr>
        <w:t>ed personnel can use the device</w:t>
      </w:r>
      <w:r w:rsidR="00993F63">
        <w:rPr>
          <w:rFonts w:cstheme="minorBidi"/>
          <w:lang w:eastAsia="ja-JP"/>
        </w:rPr>
        <w:t>.</w:t>
      </w:r>
      <w:r w:rsidR="00542797">
        <w:rPr>
          <w:rFonts w:cstheme="minorBidi"/>
          <w:lang w:eastAsia="ja-JP"/>
        </w:rPr>
        <w:t xml:space="preserve"> </w:t>
      </w:r>
    </w:p>
    <w:p w14:paraId="3E3B3320" w14:textId="59AA0AB0" w:rsidR="00B71A92" w:rsidRPr="00D93936" w:rsidRDefault="00B71A92" w:rsidP="00B71A92">
      <w:pPr>
        <w:pStyle w:val="ListNumber2"/>
        <w:rPr>
          <w:rFonts w:cstheme="minorBidi"/>
          <w:lang w:eastAsia="ja-JP"/>
        </w:rPr>
      </w:pPr>
      <w:r w:rsidRPr="00D93936">
        <w:rPr>
          <w:rFonts w:ascii="Calibri" w:hAnsi="Calibri" w:cs="Calibri"/>
          <w:lang w:eastAsia="ja-JP"/>
        </w:rPr>
        <w:t xml:space="preserve">Audit </w:t>
      </w:r>
      <w:r w:rsidR="00542797" w:rsidRPr="00D93936">
        <w:rPr>
          <w:rFonts w:ascii="Calibri" w:hAnsi="Calibri" w:cs="Calibri"/>
          <w:lang w:eastAsia="ja-JP"/>
        </w:rPr>
        <w:t xml:space="preserve">trail for user actions: </w:t>
      </w:r>
      <w:r w:rsidR="00993F63">
        <w:rPr>
          <w:rFonts w:ascii="Calibri" w:hAnsi="Calibri" w:cs="Calibri"/>
          <w:lang w:eastAsia="ja-JP"/>
        </w:rPr>
        <w:t xml:space="preserve">the </w:t>
      </w:r>
      <w:r w:rsidRPr="00D93936">
        <w:rPr>
          <w:rFonts w:ascii="Calibri" w:hAnsi="Calibri" w:cs="Calibri"/>
          <w:lang w:eastAsia="ja-JP"/>
        </w:rPr>
        <w:t>device</w:t>
      </w:r>
      <w:r w:rsidR="00542797">
        <w:rPr>
          <w:rFonts w:ascii="Calibri" w:hAnsi="Calibri" w:cs="Calibri"/>
          <w:lang w:eastAsia="ja-JP"/>
        </w:rPr>
        <w:t>s</w:t>
      </w:r>
      <w:r w:rsidRPr="00D93936">
        <w:rPr>
          <w:rFonts w:ascii="Calibri" w:hAnsi="Calibri" w:cs="Calibri"/>
          <w:lang w:eastAsia="ja-JP"/>
        </w:rPr>
        <w:t xml:space="preserve"> maintain a detailed log of all user actions with timestamps, to provide a clear record of </w:t>
      </w:r>
      <w:r w:rsidR="00993F63">
        <w:rPr>
          <w:rFonts w:ascii="Calibri" w:hAnsi="Calibri" w:cs="Calibri"/>
          <w:lang w:eastAsia="ja-JP"/>
        </w:rPr>
        <w:t xml:space="preserve">who completed certain activities or made </w:t>
      </w:r>
      <w:r w:rsidRPr="00D93936">
        <w:rPr>
          <w:rFonts w:ascii="Calibri" w:hAnsi="Calibri" w:cs="Calibri"/>
          <w:lang w:eastAsia="ja-JP"/>
        </w:rPr>
        <w:t>any interventions made during the fumigation process.</w:t>
      </w:r>
    </w:p>
    <w:p w14:paraId="516A5508" w14:textId="5E6EBF57" w:rsidR="00D93936" w:rsidRDefault="00B71A92" w:rsidP="00B71A92">
      <w:pPr>
        <w:pStyle w:val="ListNumber"/>
        <w:rPr>
          <w:lang w:eastAsia="ja-JP"/>
        </w:rPr>
      </w:pPr>
      <w:r w:rsidRPr="00B71A92">
        <w:rPr>
          <w:lang w:eastAsia="ja-JP"/>
        </w:rPr>
        <w:t xml:space="preserve">Integration </w:t>
      </w:r>
      <w:r w:rsidR="002B444D" w:rsidRPr="00B71A92">
        <w:rPr>
          <w:lang w:eastAsia="ja-JP"/>
        </w:rPr>
        <w:t>with other systems</w:t>
      </w:r>
    </w:p>
    <w:p w14:paraId="31D21A27" w14:textId="100E4EAE" w:rsidR="00D93936" w:rsidRPr="00D93936" w:rsidRDefault="00B71A92" w:rsidP="00B71A92">
      <w:pPr>
        <w:pStyle w:val="ListNumber2"/>
        <w:rPr>
          <w:rFonts w:cstheme="minorBidi"/>
          <w:lang w:eastAsia="ja-JP"/>
        </w:rPr>
      </w:pPr>
      <w:r w:rsidRPr="00D93936">
        <w:rPr>
          <w:lang w:eastAsia="ja-JP"/>
        </w:rPr>
        <w:t xml:space="preserve">Interoperability </w:t>
      </w:r>
      <w:r w:rsidR="002B444D" w:rsidRPr="00D93936">
        <w:rPr>
          <w:lang w:eastAsia="ja-JP"/>
        </w:rPr>
        <w:t>with other monitoring systems: the device</w:t>
      </w:r>
      <w:r w:rsidR="0067272A">
        <w:rPr>
          <w:lang w:eastAsia="ja-JP"/>
        </w:rPr>
        <w:t xml:space="preserve"> is</w:t>
      </w:r>
      <w:r w:rsidR="002B444D" w:rsidRPr="00D93936">
        <w:rPr>
          <w:lang w:eastAsia="ja-JP"/>
        </w:rPr>
        <w:t xml:space="preserve"> </w:t>
      </w:r>
      <w:r w:rsidR="002B444D">
        <w:rPr>
          <w:lang w:eastAsia="ja-JP"/>
        </w:rPr>
        <w:t>capable of</w:t>
      </w:r>
      <w:r w:rsidR="002B444D" w:rsidRPr="00D93936">
        <w:rPr>
          <w:lang w:eastAsia="ja-JP"/>
        </w:rPr>
        <w:t xml:space="preserve"> integrat</w:t>
      </w:r>
      <w:r w:rsidR="002B444D">
        <w:rPr>
          <w:lang w:eastAsia="ja-JP"/>
        </w:rPr>
        <w:t xml:space="preserve">ion </w:t>
      </w:r>
      <w:r w:rsidR="002B444D" w:rsidRPr="00D93936">
        <w:rPr>
          <w:lang w:eastAsia="ja-JP"/>
        </w:rPr>
        <w:t xml:space="preserve">with other biosecurity </w:t>
      </w:r>
      <w:r w:rsidRPr="00D93936">
        <w:rPr>
          <w:lang w:eastAsia="ja-JP"/>
        </w:rPr>
        <w:t xml:space="preserve">or supply chain monitoring systems, such as </w:t>
      </w:r>
      <w:r w:rsidR="00021657">
        <w:rPr>
          <w:lang w:eastAsia="ja-JP"/>
        </w:rPr>
        <w:t>NPPOs</w:t>
      </w:r>
      <w:r w:rsidRPr="00D93936">
        <w:rPr>
          <w:lang w:eastAsia="ja-JP"/>
        </w:rPr>
        <w:t>, or import/export management platforms, for seamless data sharing and real-time reporting.</w:t>
      </w:r>
    </w:p>
    <w:p w14:paraId="58BE3704" w14:textId="7AFD440E" w:rsidR="00B71A92" w:rsidRPr="00D93936" w:rsidRDefault="00B71A92" w:rsidP="00B71A92">
      <w:pPr>
        <w:pStyle w:val="ListNumber2"/>
        <w:rPr>
          <w:rFonts w:cstheme="minorBidi"/>
          <w:lang w:eastAsia="ja-JP"/>
        </w:rPr>
      </w:pPr>
      <w:r w:rsidRPr="00D93936">
        <w:rPr>
          <w:rFonts w:ascii="Calibri" w:hAnsi="Calibri" w:cs="Calibri"/>
          <w:lang w:eastAsia="ja-JP"/>
        </w:rPr>
        <w:t xml:space="preserve">GPS and </w:t>
      </w:r>
      <w:r w:rsidR="002B444D" w:rsidRPr="00D93936">
        <w:rPr>
          <w:rFonts w:ascii="Calibri" w:hAnsi="Calibri" w:cs="Calibri"/>
          <w:lang w:eastAsia="ja-JP"/>
        </w:rPr>
        <w:t xml:space="preserve">location tracking: integration with </w:t>
      </w:r>
      <w:r w:rsidR="0067272A">
        <w:rPr>
          <w:rFonts w:ascii="Calibri" w:hAnsi="Calibri" w:cs="Calibri"/>
          <w:lang w:eastAsia="ja-JP"/>
        </w:rPr>
        <w:t>GPS</w:t>
      </w:r>
      <w:r w:rsidR="002B444D" w:rsidRPr="00D93936">
        <w:rPr>
          <w:rFonts w:ascii="Calibri" w:hAnsi="Calibri" w:cs="Calibri"/>
          <w:lang w:eastAsia="ja-JP"/>
        </w:rPr>
        <w:t xml:space="preserve"> allows for location tagging of the fumigation process, ensuring </w:t>
      </w:r>
      <w:r w:rsidRPr="00D93936">
        <w:rPr>
          <w:rFonts w:ascii="Calibri" w:hAnsi="Calibri" w:cs="Calibri"/>
          <w:lang w:eastAsia="ja-JP"/>
        </w:rPr>
        <w:t>that treatments are conducted at the correct locations and preventing fraudulent claims about where fumigation occurred.</w:t>
      </w:r>
    </w:p>
    <w:p w14:paraId="01A95D27" w14:textId="34956999" w:rsidR="00D93936" w:rsidRDefault="00B71A92" w:rsidP="00B71A92">
      <w:pPr>
        <w:pStyle w:val="ListNumber"/>
        <w:rPr>
          <w:lang w:eastAsia="ja-JP"/>
        </w:rPr>
      </w:pPr>
      <w:r w:rsidRPr="00B71A92">
        <w:rPr>
          <w:lang w:eastAsia="ja-JP"/>
        </w:rPr>
        <w:t xml:space="preserve">Mobile </w:t>
      </w:r>
      <w:r w:rsidR="002B444D" w:rsidRPr="00B71A92">
        <w:rPr>
          <w:lang w:eastAsia="ja-JP"/>
        </w:rPr>
        <w:t>and cloud access</w:t>
      </w:r>
    </w:p>
    <w:p w14:paraId="520D92C0" w14:textId="5B79C594" w:rsidR="00D93936" w:rsidRPr="00D93936" w:rsidRDefault="00B71A92" w:rsidP="00B71A92">
      <w:pPr>
        <w:pStyle w:val="ListNumber2"/>
        <w:rPr>
          <w:rFonts w:cstheme="minorBidi"/>
          <w:lang w:eastAsia="ja-JP"/>
        </w:rPr>
      </w:pPr>
      <w:r w:rsidRPr="00D93936">
        <w:rPr>
          <w:lang w:eastAsia="ja-JP"/>
        </w:rPr>
        <w:t xml:space="preserve">Mobile </w:t>
      </w:r>
      <w:r w:rsidR="002B444D" w:rsidRPr="00D93936">
        <w:rPr>
          <w:lang w:eastAsia="ja-JP"/>
        </w:rPr>
        <w:t xml:space="preserve">compatibility: the device </w:t>
      </w:r>
      <w:r w:rsidR="007E226F">
        <w:rPr>
          <w:lang w:eastAsia="ja-JP"/>
        </w:rPr>
        <w:t xml:space="preserve">is </w:t>
      </w:r>
      <w:r w:rsidR="002B444D" w:rsidRPr="00D93936">
        <w:rPr>
          <w:lang w:eastAsia="ja-JP"/>
        </w:rPr>
        <w:t xml:space="preserve">accessible via a mobile application or other portable interfaces, </w:t>
      </w:r>
      <w:r w:rsidRPr="00D93936">
        <w:rPr>
          <w:lang w:eastAsia="ja-JP"/>
        </w:rPr>
        <w:t xml:space="preserve">allowing </w:t>
      </w:r>
      <w:r w:rsidR="007E226F">
        <w:rPr>
          <w:lang w:eastAsia="ja-JP"/>
        </w:rPr>
        <w:t>treatment provider</w:t>
      </w:r>
      <w:r w:rsidRPr="00D93936">
        <w:rPr>
          <w:lang w:eastAsia="ja-JP"/>
        </w:rPr>
        <w:t>s to monitor, adjust settings, and verify compliance on-the-go, as well as report directly to central systems.</w:t>
      </w:r>
    </w:p>
    <w:p w14:paraId="19E971BB" w14:textId="2792DB4E" w:rsidR="00B71A92" w:rsidRPr="00D93936" w:rsidRDefault="00B71A92" w:rsidP="00B71A92">
      <w:pPr>
        <w:pStyle w:val="ListNumber2"/>
        <w:rPr>
          <w:rFonts w:cstheme="minorBidi"/>
          <w:lang w:eastAsia="ja-JP"/>
        </w:rPr>
      </w:pPr>
      <w:r w:rsidRPr="00D93936">
        <w:rPr>
          <w:rFonts w:ascii="Calibri" w:hAnsi="Calibri" w:cs="Calibri"/>
          <w:lang w:eastAsia="ja-JP"/>
        </w:rPr>
        <w:t>Cloud-</w:t>
      </w:r>
      <w:r w:rsidR="002B444D" w:rsidRPr="00D93936">
        <w:rPr>
          <w:rFonts w:ascii="Calibri" w:hAnsi="Calibri" w:cs="Calibri"/>
          <w:lang w:eastAsia="ja-JP"/>
        </w:rPr>
        <w:t>based storage for data sharing: the system support</w:t>
      </w:r>
      <w:r w:rsidR="007E226F">
        <w:rPr>
          <w:rFonts w:ascii="Calibri" w:hAnsi="Calibri" w:cs="Calibri"/>
          <w:lang w:eastAsia="ja-JP"/>
        </w:rPr>
        <w:t>s</w:t>
      </w:r>
      <w:r w:rsidR="002B444D" w:rsidRPr="00D93936">
        <w:rPr>
          <w:rFonts w:ascii="Calibri" w:hAnsi="Calibri" w:cs="Calibri"/>
          <w:lang w:eastAsia="ja-JP"/>
        </w:rPr>
        <w:t xml:space="preserve"> cloud-based storage for ease of data sharing and real-time </w:t>
      </w:r>
      <w:r w:rsidRPr="00D93936">
        <w:rPr>
          <w:rFonts w:ascii="Calibri" w:hAnsi="Calibri" w:cs="Calibri"/>
          <w:lang w:eastAsia="ja-JP"/>
        </w:rPr>
        <w:t xml:space="preserve">access by authorized stakeholders (treatment providers, </w:t>
      </w:r>
      <w:r w:rsidR="002B3598">
        <w:rPr>
          <w:rFonts w:ascii="Calibri" w:hAnsi="Calibri" w:cs="Calibri"/>
          <w:lang w:eastAsia="ja-JP"/>
        </w:rPr>
        <w:t>NPPO</w:t>
      </w:r>
      <w:r w:rsidR="00E21492" w:rsidRPr="00D93936">
        <w:rPr>
          <w:rFonts w:ascii="Calibri" w:hAnsi="Calibri" w:cs="Calibri"/>
          <w:lang w:eastAsia="ja-JP"/>
        </w:rPr>
        <w:t>s</w:t>
      </w:r>
      <w:r w:rsidRPr="00D93936">
        <w:rPr>
          <w:rFonts w:ascii="Calibri" w:hAnsi="Calibri" w:cs="Calibri"/>
          <w:lang w:eastAsia="ja-JP"/>
        </w:rPr>
        <w:t>, importers/exporters) for verification purposes.</w:t>
      </w:r>
    </w:p>
    <w:p w14:paraId="1A9C3D13" w14:textId="78AF7F61" w:rsidR="002B3598" w:rsidRDefault="002B3598" w:rsidP="002B3598">
      <w:pPr>
        <w:pStyle w:val="ListNumber"/>
        <w:rPr>
          <w:lang w:eastAsia="ja-JP"/>
        </w:rPr>
      </w:pPr>
      <w:r w:rsidRPr="00B71A92">
        <w:rPr>
          <w:lang w:eastAsia="ja-JP"/>
        </w:rPr>
        <w:t xml:space="preserve">Battery </w:t>
      </w:r>
      <w:r w:rsidR="002B444D" w:rsidRPr="00B71A92">
        <w:rPr>
          <w:lang w:eastAsia="ja-JP"/>
        </w:rPr>
        <w:t>life and power redundancy</w:t>
      </w:r>
    </w:p>
    <w:p w14:paraId="76DFC808" w14:textId="42D9C19F" w:rsidR="002B3598" w:rsidRPr="00D93936" w:rsidRDefault="002B444D" w:rsidP="002B3598">
      <w:pPr>
        <w:pStyle w:val="ListNumber2"/>
        <w:rPr>
          <w:rFonts w:cstheme="minorBidi"/>
          <w:lang w:eastAsia="ja-JP"/>
        </w:rPr>
      </w:pPr>
      <w:r>
        <w:rPr>
          <w:lang w:eastAsia="ja-JP"/>
        </w:rPr>
        <w:t>C</w:t>
      </w:r>
      <w:r w:rsidRPr="00D93936">
        <w:rPr>
          <w:lang w:eastAsia="ja-JP"/>
        </w:rPr>
        <w:t xml:space="preserve">ontinuous power supply: the device </w:t>
      </w:r>
      <w:r w:rsidR="000D361D">
        <w:rPr>
          <w:lang w:eastAsia="ja-JP"/>
        </w:rPr>
        <w:t>has</w:t>
      </w:r>
      <w:r w:rsidRPr="00D93936">
        <w:rPr>
          <w:lang w:eastAsia="ja-JP"/>
        </w:rPr>
        <w:t xml:space="preserve"> a reliable power source (e.g. long-lasting batter</w:t>
      </w:r>
      <w:r w:rsidR="000D361D">
        <w:rPr>
          <w:lang w:eastAsia="ja-JP"/>
        </w:rPr>
        <w:t>y</w:t>
      </w:r>
      <w:r w:rsidRPr="00D93936">
        <w:rPr>
          <w:lang w:eastAsia="ja-JP"/>
        </w:rPr>
        <w:t xml:space="preserve">) with backup power </w:t>
      </w:r>
      <w:r w:rsidR="002B3598" w:rsidRPr="00D93936">
        <w:rPr>
          <w:lang w:eastAsia="ja-JP"/>
        </w:rPr>
        <w:t xml:space="preserve">option in case of power failure. This ensures </w:t>
      </w:r>
      <w:r w:rsidR="002B3598">
        <w:rPr>
          <w:lang w:eastAsia="ja-JP"/>
        </w:rPr>
        <w:t xml:space="preserve">allows for site conditions to be met whilst ensuring the </w:t>
      </w:r>
      <w:r w:rsidR="002B3598" w:rsidRPr="00D93936">
        <w:rPr>
          <w:lang w:eastAsia="ja-JP"/>
        </w:rPr>
        <w:t>monitoring process is continuous without interruption</w:t>
      </w:r>
      <w:r w:rsidR="002B3598">
        <w:rPr>
          <w:lang w:eastAsia="ja-JP"/>
        </w:rPr>
        <w:t>.</w:t>
      </w:r>
    </w:p>
    <w:p w14:paraId="494204CD" w14:textId="1B12EA6C" w:rsidR="002B3598" w:rsidRPr="002B444D" w:rsidRDefault="002B3598" w:rsidP="002B3598">
      <w:pPr>
        <w:pStyle w:val="ListNumber"/>
        <w:rPr>
          <w:lang w:eastAsia="ja-JP"/>
        </w:rPr>
      </w:pPr>
      <w:r w:rsidRPr="002B444D">
        <w:rPr>
          <w:lang w:eastAsia="ja-JP"/>
        </w:rPr>
        <w:t>Tamper-</w:t>
      </w:r>
      <w:r w:rsidR="002B444D" w:rsidRPr="002B444D">
        <w:rPr>
          <w:lang w:eastAsia="ja-JP"/>
        </w:rPr>
        <w:t>proof design and integrity</w:t>
      </w:r>
    </w:p>
    <w:p w14:paraId="04BEFF0C" w14:textId="73D581E7" w:rsidR="002B3598" w:rsidRPr="002B444D" w:rsidRDefault="002B444D" w:rsidP="002B3598">
      <w:pPr>
        <w:pStyle w:val="ListNumber2"/>
        <w:rPr>
          <w:rFonts w:cstheme="minorBidi"/>
          <w:lang w:eastAsia="ja-JP"/>
        </w:rPr>
      </w:pPr>
      <w:r w:rsidRPr="002B444D">
        <w:rPr>
          <w:lang w:eastAsia="ja-JP"/>
        </w:rPr>
        <w:t>Tamper-proof design</w:t>
      </w:r>
      <w:r w:rsidR="002B3598" w:rsidRPr="002B444D">
        <w:rPr>
          <w:lang w:eastAsia="ja-JP"/>
        </w:rPr>
        <w:t xml:space="preserve">: </w:t>
      </w:r>
      <w:r w:rsidRPr="002B444D">
        <w:rPr>
          <w:lang w:eastAsia="ja-JP"/>
        </w:rPr>
        <w:t>t</w:t>
      </w:r>
      <w:r w:rsidR="002B3598" w:rsidRPr="002B444D">
        <w:rPr>
          <w:lang w:eastAsia="ja-JP"/>
        </w:rPr>
        <w:t>he device include</w:t>
      </w:r>
      <w:r w:rsidR="00A60AA6">
        <w:rPr>
          <w:lang w:eastAsia="ja-JP"/>
        </w:rPr>
        <w:t>s</w:t>
      </w:r>
      <w:r w:rsidR="002B3598" w:rsidRPr="002B444D">
        <w:rPr>
          <w:lang w:eastAsia="ja-JP"/>
        </w:rPr>
        <w:t xml:space="preserve"> built-in tamper proof elements (e.g. Seals, locks, etc) that prevent</w:t>
      </w:r>
      <w:r w:rsidR="00A60AA6">
        <w:rPr>
          <w:lang w:eastAsia="ja-JP"/>
        </w:rPr>
        <w:t>s</w:t>
      </w:r>
      <w:r w:rsidR="002B3598" w:rsidRPr="002B444D">
        <w:rPr>
          <w:lang w:eastAsia="ja-JP"/>
        </w:rPr>
        <w:t xml:space="preserve"> or identif</w:t>
      </w:r>
      <w:r w:rsidR="00FE6329">
        <w:rPr>
          <w:lang w:eastAsia="ja-JP"/>
        </w:rPr>
        <w:t>ies</w:t>
      </w:r>
      <w:r w:rsidR="002B3598" w:rsidRPr="002B444D">
        <w:rPr>
          <w:lang w:eastAsia="ja-JP"/>
        </w:rPr>
        <w:t xml:space="preserve"> efforts to tamper with the </w:t>
      </w:r>
      <w:proofErr w:type="gramStart"/>
      <w:r w:rsidR="002B3598" w:rsidRPr="002B444D">
        <w:rPr>
          <w:lang w:eastAsia="ja-JP"/>
        </w:rPr>
        <w:t>device, or</w:t>
      </w:r>
      <w:proofErr w:type="gramEnd"/>
      <w:r w:rsidR="002B3598" w:rsidRPr="002B444D">
        <w:rPr>
          <w:lang w:eastAsia="ja-JP"/>
        </w:rPr>
        <w:t xml:space="preserve"> allow</w:t>
      </w:r>
      <w:r w:rsidR="00FE6329">
        <w:rPr>
          <w:lang w:eastAsia="ja-JP"/>
        </w:rPr>
        <w:t>s</w:t>
      </w:r>
      <w:r w:rsidR="002B3598" w:rsidRPr="002B444D">
        <w:rPr>
          <w:lang w:eastAsia="ja-JP"/>
        </w:rPr>
        <w:t xml:space="preserve"> it to be securely stored on site. </w:t>
      </w:r>
    </w:p>
    <w:p w14:paraId="2E4B2948" w14:textId="24CE71C4" w:rsidR="002B3598" w:rsidRPr="00FA7C0D" w:rsidRDefault="002B3598" w:rsidP="002B3598">
      <w:pPr>
        <w:pStyle w:val="ListNumber2"/>
        <w:rPr>
          <w:rFonts w:cstheme="minorBidi"/>
          <w:lang w:eastAsia="ja-JP"/>
        </w:rPr>
      </w:pPr>
      <w:r w:rsidRPr="002B444D">
        <w:rPr>
          <w:rFonts w:ascii="Calibri" w:hAnsi="Calibri" w:cs="Calibri"/>
          <w:lang w:eastAsia="ja-JP"/>
        </w:rPr>
        <w:t xml:space="preserve">Secure </w:t>
      </w:r>
      <w:r w:rsidR="002B444D" w:rsidRPr="002B444D">
        <w:rPr>
          <w:rFonts w:ascii="Calibri" w:hAnsi="Calibri" w:cs="Calibri"/>
          <w:lang w:eastAsia="ja-JP"/>
        </w:rPr>
        <w:t xml:space="preserve">hardware components: critical </w:t>
      </w:r>
      <w:r w:rsidRPr="002B444D">
        <w:rPr>
          <w:rFonts w:ascii="Calibri" w:hAnsi="Calibri" w:cs="Calibri"/>
          <w:lang w:eastAsia="ja-JP"/>
        </w:rPr>
        <w:t xml:space="preserve">components such as sensors, data storage, and communication systems </w:t>
      </w:r>
      <w:r w:rsidR="00C20F0A">
        <w:rPr>
          <w:rFonts w:ascii="Calibri" w:hAnsi="Calibri" w:cs="Calibri"/>
          <w:lang w:eastAsia="ja-JP"/>
        </w:rPr>
        <w:t>are</w:t>
      </w:r>
      <w:r w:rsidRPr="002B444D">
        <w:rPr>
          <w:rFonts w:ascii="Calibri" w:hAnsi="Calibri" w:cs="Calibri"/>
          <w:lang w:eastAsia="ja-JP"/>
        </w:rPr>
        <w:t xml:space="preserve"> resistant to tampering.</w:t>
      </w:r>
    </w:p>
    <w:p w14:paraId="7A2FCF74" w14:textId="77777777" w:rsidR="002B3598" w:rsidRPr="00D93936" w:rsidRDefault="002B3598" w:rsidP="002B444D">
      <w:pPr>
        <w:pStyle w:val="ListNumber"/>
        <w:numPr>
          <w:ilvl w:val="0"/>
          <w:numId w:val="0"/>
        </w:numPr>
        <w:rPr>
          <w:lang w:eastAsia="ja-JP"/>
        </w:rPr>
      </w:pPr>
    </w:p>
    <w:p w14:paraId="4EBB1825" w14:textId="77777777" w:rsidR="003E4788" w:rsidRDefault="005C11E1" w:rsidP="004B501F">
      <w:pPr>
        <w:pStyle w:val="Heading2"/>
        <w:numPr>
          <w:ilvl w:val="0"/>
          <w:numId w:val="0"/>
        </w:numPr>
      </w:pPr>
      <w:bookmarkStart w:id="5" w:name="_Toc198025481"/>
      <w:r>
        <w:lastRenderedPageBreak/>
        <w:t>Make a submission</w:t>
      </w:r>
      <w:bookmarkEnd w:id="5"/>
    </w:p>
    <w:p w14:paraId="7A9A2286" w14:textId="56160B9B" w:rsidR="003E4788" w:rsidRDefault="005C11E1">
      <w:pPr>
        <w:rPr>
          <w:lang w:eastAsia="ja-JP"/>
        </w:rPr>
      </w:pPr>
      <w:r>
        <w:rPr>
          <w:lang w:eastAsia="ja-JP"/>
        </w:rPr>
        <w:t xml:space="preserve">We invite industry, business and </w:t>
      </w:r>
      <w:r w:rsidR="00927CB6">
        <w:rPr>
          <w:lang w:eastAsia="ja-JP"/>
        </w:rPr>
        <w:t xml:space="preserve">the </w:t>
      </w:r>
      <w:r>
        <w:rPr>
          <w:lang w:eastAsia="ja-JP"/>
        </w:rPr>
        <w:t xml:space="preserve">community to contribute suggestions for </w:t>
      </w:r>
      <w:r w:rsidR="009964F7">
        <w:rPr>
          <w:lang w:eastAsia="ja-JP"/>
        </w:rPr>
        <w:t>the future of biosecurity fumigation technology.</w:t>
      </w:r>
    </w:p>
    <w:p w14:paraId="17B243EF" w14:textId="31CD7952" w:rsidR="000A765B" w:rsidRDefault="000A765B">
      <w:pPr>
        <w:rPr>
          <w:lang w:eastAsia="ja-JP"/>
        </w:rPr>
      </w:pPr>
      <w:r>
        <w:rPr>
          <w:lang w:eastAsia="ja-JP"/>
        </w:rPr>
        <w:t xml:space="preserve">We welcome submissions on any element </w:t>
      </w:r>
      <w:r w:rsidR="00C00549">
        <w:rPr>
          <w:lang w:eastAsia="ja-JP"/>
        </w:rPr>
        <w:t>touched on by this paper or related to this issue but particularly encourage responses on:</w:t>
      </w:r>
    </w:p>
    <w:p w14:paraId="6BE72BE2" w14:textId="007E5052" w:rsidR="00A27131" w:rsidRPr="00FB1486" w:rsidRDefault="00A27131" w:rsidP="009B190F">
      <w:pPr>
        <w:pStyle w:val="ListBullet"/>
      </w:pPr>
      <w:r w:rsidRPr="00FB1486">
        <w:t>Are there features that we haven’t captured that you believe would be useful and provide additional assurance?</w:t>
      </w:r>
    </w:p>
    <w:p w14:paraId="0E97B2BF" w14:textId="4203C6B2" w:rsidR="00C57B90" w:rsidRPr="00FB1486" w:rsidRDefault="001E4D21" w:rsidP="009B190F">
      <w:pPr>
        <w:pStyle w:val="ListBullet"/>
      </w:pPr>
      <w:r w:rsidRPr="00FB1486">
        <w:t>Are you aware of d</w:t>
      </w:r>
      <w:r w:rsidR="00C57B90" w:rsidRPr="00FB1486">
        <w:t xml:space="preserve">evices that currently exist or are in development that satisfy all, of some, of the features outlined </w:t>
      </w:r>
      <w:r w:rsidR="003260D5" w:rsidRPr="00FB1486">
        <w:t>above</w:t>
      </w:r>
      <w:r w:rsidRPr="00FB1486">
        <w:t>?</w:t>
      </w:r>
    </w:p>
    <w:p w14:paraId="75E3B80C" w14:textId="2ABB8528" w:rsidR="001E4D21" w:rsidRPr="00FB1486" w:rsidRDefault="001E4D21" w:rsidP="009B190F">
      <w:pPr>
        <w:pStyle w:val="ListBullet"/>
      </w:pPr>
      <w:r w:rsidRPr="00FB1486">
        <w:t>What do you consider are the significant drawbacks, if any, of using technology that satisfies the above features?</w:t>
      </w:r>
    </w:p>
    <w:p w14:paraId="42A68FCD" w14:textId="5702219F" w:rsidR="00C00549" w:rsidRPr="00FB1486" w:rsidRDefault="0098220C" w:rsidP="009B190F">
      <w:pPr>
        <w:pStyle w:val="ListBullet"/>
      </w:pPr>
      <w:r>
        <w:t>What is a</w:t>
      </w:r>
      <w:r w:rsidR="00787B73">
        <w:t xml:space="preserve">n </w:t>
      </w:r>
      <w:r w:rsidR="00C57B90">
        <w:t xml:space="preserve">acceptable timeframe for </w:t>
      </w:r>
      <w:r w:rsidR="003260D5">
        <w:t>the department mandating this change? 3 years, 5 years, 10 years?</w:t>
      </w:r>
    </w:p>
    <w:p w14:paraId="1897ED28" w14:textId="3A21A702" w:rsidR="00EA668C" w:rsidRPr="00FB1486" w:rsidRDefault="003260D5" w:rsidP="009B190F">
      <w:pPr>
        <w:pStyle w:val="ListBullet"/>
      </w:pPr>
      <w:r w:rsidRPr="00FB1486">
        <w:t>Is there anything the department can do to incentivise voluntary uptake of this technology prior to it becoming mandatory? Reduced intervention at the border? Reduced audit frequency?</w:t>
      </w:r>
      <w:r w:rsidR="00EA668C" w:rsidRPr="00FB1486">
        <w:t xml:space="preserve"> A public facing system for treatment providers where providers that use this technology are </w:t>
      </w:r>
      <w:r w:rsidR="00E07E9E" w:rsidRPr="00FB1486">
        <w:t>promoted?</w:t>
      </w:r>
    </w:p>
    <w:p w14:paraId="062B5BC7" w14:textId="77777777" w:rsidR="003E4788" w:rsidRDefault="005C11E1">
      <w:pPr>
        <w:pStyle w:val="Heading3"/>
        <w:numPr>
          <w:ilvl w:val="0"/>
          <w:numId w:val="0"/>
        </w:numPr>
        <w:ind w:left="964" w:hanging="964"/>
        <w:rPr>
          <w:lang w:eastAsia="ja-JP"/>
        </w:rPr>
      </w:pPr>
      <w:bookmarkStart w:id="6" w:name="_Toc198025482"/>
      <w:r>
        <w:rPr>
          <w:lang w:eastAsia="ja-JP"/>
        </w:rPr>
        <w:t>Have your say</w:t>
      </w:r>
      <w:bookmarkEnd w:id="6"/>
    </w:p>
    <w:p w14:paraId="486CA6C0" w14:textId="254F8706" w:rsidR="003E4788" w:rsidRDefault="00E44B94">
      <w:pPr>
        <w:pStyle w:val="ListBullet"/>
        <w:rPr>
          <w:lang w:eastAsia="ja-JP"/>
        </w:rPr>
      </w:pPr>
      <w:r>
        <w:rPr>
          <w:lang w:eastAsia="ja-JP"/>
        </w:rPr>
        <w:t xml:space="preserve">We encourage stakeholders to contribute to the discussion through the Have Your Say survey which is now live. </w:t>
      </w:r>
    </w:p>
    <w:p w14:paraId="128200B0" w14:textId="5B04622C" w:rsidR="00E73A85" w:rsidRDefault="00E73A85">
      <w:pPr>
        <w:pStyle w:val="ListBullet"/>
        <w:rPr>
          <w:lang w:eastAsia="ja-JP"/>
        </w:rPr>
      </w:pPr>
      <w:r>
        <w:rPr>
          <w:lang w:eastAsia="ja-JP"/>
        </w:rPr>
        <w:t>Proposed options raised as part of this discussion paper and in the survey are intended as a guide</w:t>
      </w:r>
      <w:r w:rsidR="00747AC3">
        <w:rPr>
          <w:lang w:eastAsia="ja-JP"/>
        </w:rPr>
        <w:t xml:space="preserve">. Respondents are welcome to provide more general comments, or perspectives. </w:t>
      </w:r>
    </w:p>
    <w:p w14:paraId="24CA8F75" w14:textId="7BA6857E" w:rsidR="00747AC3" w:rsidRDefault="00747AC3">
      <w:pPr>
        <w:pStyle w:val="ListBullet"/>
        <w:rPr>
          <w:lang w:eastAsia="ja-JP"/>
        </w:rPr>
      </w:pPr>
      <w:r>
        <w:rPr>
          <w:lang w:eastAsia="ja-JP"/>
        </w:rPr>
        <w:t xml:space="preserve">The survey closes on </w:t>
      </w:r>
      <w:r w:rsidR="00732BC3">
        <w:rPr>
          <w:b/>
          <w:bCs/>
          <w:lang w:eastAsia="ja-JP"/>
        </w:rPr>
        <w:t>2 June</w:t>
      </w:r>
      <w:r w:rsidR="002D58A7" w:rsidRPr="00530181">
        <w:rPr>
          <w:b/>
          <w:bCs/>
          <w:lang w:eastAsia="ja-JP"/>
        </w:rPr>
        <w:t xml:space="preserve"> 2025</w:t>
      </w:r>
      <w:r w:rsidR="002D58A7">
        <w:rPr>
          <w:lang w:eastAsia="ja-JP"/>
        </w:rPr>
        <w:t>.</w:t>
      </w:r>
      <w:r w:rsidR="00E32574">
        <w:rPr>
          <w:lang w:eastAsia="ja-JP"/>
        </w:rPr>
        <w:t xml:space="preserve"> </w:t>
      </w:r>
    </w:p>
    <w:p w14:paraId="211AC48E" w14:textId="0ABCE0BB" w:rsidR="00F82089" w:rsidRDefault="00F82089" w:rsidP="00F82089">
      <w:pPr>
        <w:pStyle w:val="ListBullet"/>
        <w:numPr>
          <w:ilvl w:val="0"/>
          <w:numId w:val="0"/>
        </w:numPr>
        <w:ind w:left="425" w:hanging="425"/>
        <w:rPr>
          <w:lang w:eastAsia="ja-JP"/>
        </w:rPr>
      </w:pPr>
      <w:r>
        <w:rPr>
          <w:lang w:eastAsia="ja-JP"/>
        </w:rPr>
        <w:t xml:space="preserve">Join the conversation. Go to </w:t>
      </w:r>
      <w:hyperlink r:id="rId23" w:history="1">
        <w:r w:rsidR="00530181" w:rsidRPr="00530181">
          <w:rPr>
            <w:rStyle w:val="Hyperlink"/>
            <w:lang w:eastAsia="ja-JP"/>
          </w:rPr>
          <w:t>https://haveyoursay.agriculture.gov.au/fumigation-technology</w:t>
        </w:r>
      </w:hyperlink>
      <w:r w:rsidR="00530181">
        <w:rPr>
          <w:lang w:eastAsia="ja-JP"/>
        </w:rPr>
        <w:t>.</w:t>
      </w:r>
    </w:p>
    <w:p w14:paraId="1AF34A1D" w14:textId="77777777" w:rsidR="003E4788" w:rsidRDefault="005C11E1">
      <w:pPr>
        <w:pStyle w:val="Heading3"/>
        <w:numPr>
          <w:ilvl w:val="0"/>
          <w:numId w:val="0"/>
        </w:numPr>
        <w:ind w:left="964" w:hanging="964"/>
        <w:rPr>
          <w:lang w:eastAsia="ja-JP"/>
        </w:rPr>
      </w:pPr>
      <w:bookmarkStart w:id="7" w:name="_Toc198025483"/>
      <w:r>
        <w:rPr>
          <w:lang w:eastAsia="ja-JP"/>
        </w:rPr>
        <w:t>Next steps</w:t>
      </w:r>
      <w:bookmarkEnd w:id="7"/>
    </w:p>
    <w:p w14:paraId="026EFBCD" w14:textId="402DBE71" w:rsidR="003E4788" w:rsidRDefault="005C11E1">
      <w:r>
        <w:t xml:space="preserve">The </w:t>
      </w:r>
      <w:r w:rsidR="000509C9">
        <w:t>department</w:t>
      </w:r>
      <w:r>
        <w:t xml:space="preserve"> will consider all submissions. Your </w:t>
      </w:r>
      <w:r w:rsidR="000509C9">
        <w:t xml:space="preserve">responses and </w:t>
      </w:r>
      <w:r>
        <w:t xml:space="preserve">ideas will help them identify ways to improve </w:t>
      </w:r>
      <w:r w:rsidR="000509C9">
        <w:t xml:space="preserve">the way biosecurity fumigations </w:t>
      </w:r>
      <w:r w:rsidR="000F00A2">
        <w:t>are regulated</w:t>
      </w:r>
      <w:r>
        <w:t>. The</w:t>
      </w:r>
      <w:r w:rsidR="000F00A2">
        <w:t xml:space="preserve"> department will prepare a report based on the findings of the survey and discussions during the ro</w:t>
      </w:r>
      <w:r w:rsidR="005408E8">
        <w:t>adshows</w:t>
      </w:r>
      <w:r w:rsidR="000F00A2">
        <w:t xml:space="preserve">. </w:t>
      </w:r>
    </w:p>
    <w:p w14:paraId="76BEA2F6" w14:textId="77777777" w:rsidR="003E4788" w:rsidRDefault="005C11E1">
      <w:pPr>
        <w:pStyle w:val="Heading3"/>
        <w:numPr>
          <w:ilvl w:val="0"/>
          <w:numId w:val="0"/>
        </w:numPr>
        <w:ind w:left="964" w:hanging="964"/>
        <w:rPr>
          <w:lang w:eastAsia="ja-JP"/>
        </w:rPr>
      </w:pPr>
      <w:bookmarkStart w:id="8" w:name="_Toc198025484"/>
      <w:r>
        <w:rPr>
          <w:lang w:eastAsia="ja-JP"/>
        </w:rPr>
        <w:t>Contacts</w:t>
      </w:r>
      <w:bookmarkEnd w:id="8"/>
    </w:p>
    <w:p w14:paraId="0A7EC01E" w14:textId="63B9085F" w:rsidR="003E4788" w:rsidRDefault="005C11E1">
      <w:pPr>
        <w:rPr>
          <w:lang w:eastAsia="ja-JP"/>
        </w:rPr>
      </w:pPr>
      <w:r>
        <w:rPr>
          <w:lang w:eastAsia="ja-JP"/>
        </w:rPr>
        <w:t xml:space="preserve">For information about </w:t>
      </w:r>
      <w:r w:rsidR="00EB3635">
        <w:rPr>
          <w:lang w:eastAsia="ja-JP"/>
        </w:rPr>
        <w:t>fumigation monitoring technology</w:t>
      </w:r>
      <w:r>
        <w:rPr>
          <w:lang w:eastAsia="ja-JP"/>
        </w:rPr>
        <w:t xml:space="preserve"> </w:t>
      </w:r>
      <w:r w:rsidRPr="00847F0E">
        <w:rPr>
          <w:lang w:eastAsia="ja-JP"/>
        </w:rPr>
        <w:t xml:space="preserve">email </w:t>
      </w:r>
      <w:r w:rsidR="009B190F" w:rsidRPr="0006120F">
        <w:rPr>
          <w:rStyle w:val="Hyperlink"/>
        </w:rPr>
        <w:t>offshoretreatments</w:t>
      </w:r>
      <w:r w:rsidR="001B06FD" w:rsidRPr="0006120F">
        <w:rPr>
          <w:rStyle w:val="Hyperlink"/>
        </w:rPr>
        <w:t>@aff.gov.au</w:t>
      </w:r>
      <w:r w:rsidRPr="009B190F">
        <w:rPr>
          <w:lang w:eastAsia="ja-JP"/>
        </w:rPr>
        <w:t>.</w:t>
      </w:r>
    </w:p>
    <w:p w14:paraId="42BEEB79" w14:textId="77777777" w:rsidR="003E4788" w:rsidRDefault="005C11E1" w:rsidP="004B501F">
      <w:pPr>
        <w:pStyle w:val="Heading2"/>
        <w:numPr>
          <w:ilvl w:val="0"/>
          <w:numId w:val="0"/>
        </w:numPr>
        <w:ind w:left="720" w:hanging="720"/>
      </w:pPr>
      <w:bookmarkStart w:id="9" w:name="_Toc198025485"/>
      <w:r>
        <w:lastRenderedPageBreak/>
        <w:t>Glossary</w:t>
      </w:r>
      <w:bookmarkEnd w:id="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8C03BD" w14:paraId="04815849" w14:textId="77777777">
        <w:trPr>
          <w:cantSplit/>
          <w:tblHeader/>
        </w:trPr>
        <w:tc>
          <w:tcPr>
            <w:tcW w:w="1250" w:type="pct"/>
            <w:tcMar>
              <w:left w:w="108" w:type="dxa"/>
              <w:right w:w="108" w:type="dxa"/>
            </w:tcMar>
          </w:tcPr>
          <w:p w14:paraId="315C5B52" w14:textId="77777777" w:rsidR="008C03BD" w:rsidRPr="00FE64BC" w:rsidRDefault="008C03BD">
            <w:pPr>
              <w:pStyle w:val="TableHeading"/>
            </w:pPr>
            <w:r w:rsidRPr="00FE64BC">
              <w:t>Term</w:t>
            </w:r>
          </w:p>
        </w:tc>
        <w:tc>
          <w:tcPr>
            <w:tcW w:w="3750" w:type="pct"/>
            <w:tcMar>
              <w:left w:w="108" w:type="dxa"/>
              <w:right w:w="108" w:type="dxa"/>
            </w:tcMar>
          </w:tcPr>
          <w:p w14:paraId="3F2834E0" w14:textId="77777777" w:rsidR="008C03BD" w:rsidRPr="00FE64BC" w:rsidRDefault="008C03BD">
            <w:pPr>
              <w:pStyle w:val="TableHeading"/>
            </w:pPr>
            <w:r w:rsidRPr="00FE64BC">
              <w:t>Definition</w:t>
            </w:r>
          </w:p>
        </w:tc>
      </w:tr>
      <w:tr w:rsidR="008C03BD" w14:paraId="5FFDA85B" w14:textId="77777777">
        <w:tc>
          <w:tcPr>
            <w:tcW w:w="1250" w:type="pct"/>
            <w:tcMar>
              <w:left w:w="108" w:type="dxa"/>
              <w:right w:w="108" w:type="dxa"/>
            </w:tcMar>
          </w:tcPr>
          <w:p w14:paraId="71249300" w14:textId="77777777" w:rsidR="008C03BD" w:rsidRPr="00FE64BC" w:rsidRDefault="008C03BD">
            <w:pPr>
              <w:pStyle w:val="TableText"/>
            </w:pPr>
            <w:r>
              <w:t>ALOP</w:t>
            </w:r>
          </w:p>
        </w:tc>
        <w:tc>
          <w:tcPr>
            <w:tcW w:w="3750" w:type="pct"/>
            <w:tcMar>
              <w:left w:w="108" w:type="dxa"/>
              <w:right w:w="108" w:type="dxa"/>
            </w:tcMar>
          </w:tcPr>
          <w:p w14:paraId="232866D4" w14:textId="4AD4FAF5" w:rsidR="008C03BD" w:rsidRPr="00FE64BC" w:rsidRDefault="008C03BD">
            <w:pPr>
              <w:pStyle w:val="TableText"/>
            </w:pPr>
            <w:r>
              <w:t>Appropriate level of protection</w:t>
            </w:r>
            <w:r w:rsidR="001713DA">
              <w:t>.</w:t>
            </w:r>
          </w:p>
        </w:tc>
      </w:tr>
      <w:tr w:rsidR="008C03BD" w14:paraId="20F4D05E" w14:textId="77777777">
        <w:tc>
          <w:tcPr>
            <w:tcW w:w="1250" w:type="pct"/>
            <w:tcMar>
              <w:left w:w="108" w:type="dxa"/>
              <w:right w:w="108" w:type="dxa"/>
            </w:tcMar>
          </w:tcPr>
          <w:p w14:paraId="1228105B" w14:textId="6E50D4F1" w:rsidR="008C03BD" w:rsidRPr="00FE64BC" w:rsidRDefault="00B97BEA">
            <w:pPr>
              <w:pStyle w:val="TableText"/>
            </w:pPr>
            <w:r>
              <w:t>B</w:t>
            </w:r>
            <w:r w:rsidR="008C03BD" w:rsidRPr="00FE64BC">
              <w:t>iosecurity</w:t>
            </w:r>
          </w:p>
        </w:tc>
        <w:tc>
          <w:tcPr>
            <w:tcW w:w="3750" w:type="pct"/>
            <w:tcMar>
              <w:left w:w="108" w:type="dxa"/>
              <w:right w:w="108" w:type="dxa"/>
            </w:tcMar>
          </w:tcPr>
          <w:p w14:paraId="2608215E" w14:textId="77777777" w:rsidR="008C03BD" w:rsidRPr="00FE64BC" w:rsidRDefault="008C03BD">
            <w:pPr>
              <w:pStyle w:val="TableText"/>
            </w:pPr>
            <w:r w:rsidRPr="00FE64BC">
              <w:t>Managing risks to Australia’s economy, environment and community of pests and diseases entering, emerging, establishing or spreading in Australia.</w:t>
            </w:r>
          </w:p>
        </w:tc>
      </w:tr>
      <w:tr w:rsidR="008C03BD" w14:paraId="18C2D72A" w14:textId="77777777">
        <w:tc>
          <w:tcPr>
            <w:tcW w:w="1250" w:type="pct"/>
            <w:tcMar>
              <w:left w:w="108" w:type="dxa"/>
              <w:right w:w="108" w:type="dxa"/>
            </w:tcMar>
          </w:tcPr>
          <w:p w14:paraId="6AEA68FB" w14:textId="36F3AF31" w:rsidR="008C03BD" w:rsidRPr="00FE64BC" w:rsidRDefault="008C03BD">
            <w:pPr>
              <w:pStyle w:val="TableText"/>
            </w:pPr>
            <w:r>
              <w:t>C</w:t>
            </w:r>
            <w:r w:rsidR="00394376">
              <w:t>oncentration</w:t>
            </w:r>
          </w:p>
        </w:tc>
        <w:tc>
          <w:tcPr>
            <w:tcW w:w="3750" w:type="pct"/>
            <w:tcMar>
              <w:left w:w="108" w:type="dxa"/>
              <w:right w:w="108" w:type="dxa"/>
            </w:tcMar>
          </w:tcPr>
          <w:p w14:paraId="3DCA6649" w14:textId="0106D1CD" w:rsidR="008C03BD" w:rsidRPr="00FE64BC" w:rsidRDefault="00394376">
            <w:pPr>
              <w:pStyle w:val="TableText"/>
            </w:pPr>
            <w:r>
              <w:t xml:space="preserve">The amount of fumigant </w:t>
            </w:r>
            <w:proofErr w:type="gramStart"/>
            <w:r>
              <w:t>present</w:t>
            </w:r>
            <w:proofErr w:type="gramEnd"/>
            <w:r>
              <w:t xml:space="preserve"> at a certain point in the fumigation enclosure. </w:t>
            </w:r>
          </w:p>
        </w:tc>
      </w:tr>
      <w:tr w:rsidR="008C03BD" w14:paraId="7A125226" w14:textId="77777777">
        <w:tc>
          <w:tcPr>
            <w:tcW w:w="1250" w:type="pct"/>
            <w:tcMar>
              <w:left w:w="108" w:type="dxa"/>
              <w:right w:w="108" w:type="dxa"/>
            </w:tcMar>
          </w:tcPr>
          <w:p w14:paraId="05C5152B" w14:textId="3792712E" w:rsidR="008C03BD" w:rsidRPr="00FE64BC" w:rsidRDefault="00B97BEA">
            <w:pPr>
              <w:pStyle w:val="TableText"/>
            </w:pPr>
            <w:r>
              <w:t>E</w:t>
            </w:r>
            <w:r w:rsidR="00A573FD">
              <w:t>nclosure</w:t>
            </w:r>
          </w:p>
        </w:tc>
        <w:tc>
          <w:tcPr>
            <w:tcW w:w="3750" w:type="pct"/>
            <w:tcMar>
              <w:left w:w="108" w:type="dxa"/>
              <w:right w:w="108" w:type="dxa"/>
            </w:tcMar>
          </w:tcPr>
          <w:p w14:paraId="6348E5B0" w14:textId="77777777" w:rsidR="00351925" w:rsidRDefault="00351925" w:rsidP="00351925">
            <w:pPr>
              <w:pStyle w:val="TableText"/>
            </w:pPr>
            <w:r>
              <w:t>Any gas-tight space intended to contain sufficient concentrations of methyl bromide for a</w:t>
            </w:r>
          </w:p>
          <w:p w14:paraId="7EA07CAE" w14:textId="77777777" w:rsidR="00351925" w:rsidRDefault="00351925" w:rsidP="00351925">
            <w:pPr>
              <w:pStyle w:val="TableText"/>
            </w:pPr>
            <w:proofErr w:type="gramStart"/>
            <w:r>
              <w:t>period of time</w:t>
            </w:r>
            <w:proofErr w:type="gramEnd"/>
            <w:r>
              <w:t>. Common examples of fumigation enclosures used for QPS fumigations are</w:t>
            </w:r>
          </w:p>
          <w:p w14:paraId="6DDC270E" w14:textId="77777777" w:rsidR="00351925" w:rsidRDefault="00351925" w:rsidP="00351925">
            <w:pPr>
              <w:pStyle w:val="TableText"/>
            </w:pPr>
            <w:r>
              <w:t>(but not limited to) un-sheeted sea containers, semi-permanent or permanent structures,</w:t>
            </w:r>
          </w:p>
          <w:p w14:paraId="74C9BADB" w14:textId="31D32A11" w:rsidR="008C03BD" w:rsidRPr="00FE64BC" w:rsidRDefault="00351925" w:rsidP="00351925">
            <w:pPr>
              <w:pStyle w:val="TableText"/>
            </w:pPr>
            <w:r>
              <w:t>sheeted enclosures, vessel holds, silos and bunkers.</w:t>
            </w:r>
          </w:p>
        </w:tc>
      </w:tr>
      <w:tr w:rsidR="008C03BD" w14:paraId="6D27C6A0" w14:textId="77777777">
        <w:tc>
          <w:tcPr>
            <w:tcW w:w="1250" w:type="pct"/>
            <w:tcMar>
              <w:left w:w="108" w:type="dxa"/>
              <w:right w:w="108" w:type="dxa"/>
            </w:tcMar>
          </w:tcPr>
          <w:p w14:paraId="2BE67FE8" w14:textId="7304285A" w:rsidR="008C03BD" w:rsidRPr="00FE64BC" w:rsidRDefault="00351925">
            <w:pPr>
              <w:pStyle w:val="TableText"/>
            </w:pPr>
            <w:r>
              <w:t>Fumigant</w:t>
            </w:r>
          </w:p>
        </w:tc>
        <w:tc>
          <w:tcPr>
            <w:tcW w:w="3750" w:type="pct"/>
            <w:tcMar>
              <w:left w:w="108" w:type="dxa"/>
              <w:right w:w="108" w:type="dxa"/>
            </w:tcMar>
          </w:tcPr>
          <w:p w14:paraId="44C5A3C0" w14:textId="6CF5FF30" w:rsidR="008C03BD" w:rsidRPr="00FE64BC" w:rsidRDefault="00351925">
            <w:pPr>
              <w:pStyle w:val="TableText"/>
            </w:pPr>
            <w:r>
              <w:t>A chemical, which at a particular temperature and pressure</w:t>
            </w:r>
            <w:r w:rsidR="00FC7772">
              <w:t xml:space="preserve"> can exist in a gaseous state in sufficient concentration and for sufficient time to be lethal to insects and other pests. </w:t>
            </w:r>
          </w:p>
        </w:tc>
      </w:tr>
      <w:tr w:rsidR="008C03BD" w14:paraId="21E1A39D" w14:textId="77777777">
        <w:tc>
          <w:tcPr>
            <w:tcW w:w="1250" w:type="pct"/>
            <w:tcMar>
              <w:left w:w="108" w:type="dxa"/>
              <w:right w:w="108" w:type="dxa"/>
            </w:tcMar>
          </w:tcPr>
          <w:p w14:paraId="76047944" w14:textId="4A394A06" w:rsidR="008C03BD" w:rsidRPr="00FE64BC" w:rsidRDefault="00C85A46">
            <w:pPr>
              <w:pStyle w:val="TableText"/>
            </w:pPr>
            <w:r>
              <w:t>Fumigation documentation</w:t>
            </w:r>
          </w:p>
        </w:tc>
        <w:tc>
          <w:tcPr>
            <w:tcW w:w="3750" w:type="pct"/>
            <w:tcMar>
              <w:left w:w="108" w:type="dxa"/>
              <w:right w:w="108" w:type="dxa"/>
            </w:tcMar>
          </w:tcPr>
          <w:p w14:paraId="24AD27EE" w14:textId="00DED7DC" w:rsidR="008C03BD" w:rsidRPr="00FE64BC" w:rsidRDefault="00C85A46">
            <w:pPr>
              <w:pStyle w:val="TableText"/>
            </w:pPr>
            <w:r>
              <w:t>Documents and records ass</w:t>
            </w:r>
            <w:r w:rsidR="00DF5B7C">
              <w:t xml:space="preserve">ociated with </w:t>
            </w:r>
            <w:proofErr w:type="gramStart"/>
            <w:r w:rsidR="00DF5B7C">
              <w:t>particular fumigations</w:t>
            </w:r>
            <w:proofErr w:type="gramEnd"/>
            <w:r w:rsidR="00DF5B7C">
              <w:t xml:space="preserve">. </w:t>
            </w:r>
          </w:p>
        </w:tc>
      </w:tr>
      <w:tr w:rsidR="005B75DD" w14:paraId="0BB999E5" w14:textId="77777777">
        <w:tc>
          <w:tcPr>
            <w:tcW w:w="1250" w:type="pct"/>
            <w:tcMar>
              <w:left w:w="108" w:type="dxa"/>
              <w:right w:w="108" w:type="dxa"/>
            </w:tcMar>
          </w:tcPr>
          <w:p w14:paraId="10FFAC7C" w14:textId="233580D4" w:rsidR="005B75DD" w:rsidRDefault="00743A5F">
            <w:pPr>
              <w:pStyle w:val="TableText"/>
            </w:pPr>
            <w:r>
              <w:t>Goods</w:t>
            </w:r>
          </w:p>
        </w:tc>
        <w:tc>
          <w:tcPr>
            <w:tcW w:w="3750" w:type="pct"/>
            <w:tcMar>
              <w:left w:w="108" w:type="dxa"/>
              <w:right w:w="108" w:type="dxa"/>
            </w:tcMar>
          </w:tcPr>
          <w:p w14:paraId="3B88D755" w14:textId="17880113" w:rsidR="005B75DD" w:rsidRDefault="00743A5F">
            <w:pPr>
              <w:pStyle w:val="TableText"/>
            </w:pPr>
            <w:r>
              <w:t>Goods includes an animal, a plant, a sample or specimen, a pest, mail or any other article, substance or thing (including, but not limited to, any kind of moveable property).</w:t>
            </w:r>
          </w:p>
        </w:tc>
      </w:tr>
      <w:tr w:rsidR="00E05F1B" w14:paraId="49108A25" w14:textId="77777777">
        <w:tc>
          <w:tcPr>
            <w:tcW w:w="1250" w:type="pct"/>
            <w:tcMar>
              <w:left w:w="108" w:type="dxa"/>
              <w:right w:w="108" w:type="dxa"/>
            </w:tcMar>
          </w:tcPr>
          <w:p w14:paraId="2D1F65B2" w14:textId="4A1B02CF" w:rsidR="00E05F1B" w:rsidRPr="00FE64BC" w:rsidRDefault="00E05F1B">
            <w:pPr>
              <w:pStyle w:val="TableText"/>
            </w:pPr>
            <w:r>
              <w:t>Pest</w:t>
            </w:r>
          </w:p>
        </w:tc>
        <w:tc>
          <w:tcPr>
            <w:tcW w:w="3750" w:type="pct"/>
            <w:tcMar>
              <w:left w:w="108" w:type="dxa"/>
              <w:right w:w="108" w:type="dxa"/>
            </w:tcMar>
          </w:tcPr>
          <w:p w14:paraId="288D1FFA" w14:textId="69A0972C" w:rsidR="00E05F1B" w:rsidRPr="00FE64BC" w:rsidRDefault="00E05F1B">
            <w:pPr>
              <w:pStyle w:val="TableText"/>
            </w:pPr>
            <w:r>
              <w:t xml:space="preserve">Any animal, plant or other organism that may pose a threat to the community or the natural environment. </w:t>
            </w:r>
          </w:p>
        </w:tc>
      </w:tr>
      <w:tr w:rsidR="00E05F1B" w14:paraId="25C011DE" w14:textId="77777777">
        <w:tc>
          <w:tcPr>
            <w:tcW w:w="1250" w:type="pct"/>
            <w:tcMar>
              <w:left w:w="108" w:type="dxa"/>
              <w:right w:w="108" w:type="dxa"/>
            </w:tcMar>
          </w:tcPr>
          <w:p w14:paraId="14C692DE" w14:textId="04A9515D" w:rsidR="00E05F1B" w:rsidRPr="00FE64BC" w:rsidRDefault="005F74D6">
            <w:pPr>
              <w:pStyle w:val="TableText"/>
            </w:pPr>
            <w:r w:rsidRPr="005F74D6">
              <w:t>Quarantine and Pre</w:t>
            </w:r>
            <w:r w:rsidR="0038301E">
              <w:t>-</w:t>
            </w:r>
            <w:r w:rsidRPr="005F74D6">
              <w:t>shipment (QPS)</w:t>
            </w:r>
          </w:p>
        </w:tc>
        <w:tc>
          <w:tcPr>
            <w:tcW w:w="3750" w:type="pct"/>
            <w:tcMar>
              <w:left w:w="108" w:type="dxa"/>
              <w:right w:w="108" w:type="dxa"/>
            </w:tcMar>
          </w:tcPr>
          <w:p w14:paraId="5D40DE44" w14:textId="354E8EAF" w:rsidR="005F74D6" w:rsidRDefault="005F74D6" w:rsidP="005F74D6">
            <w:pPr>
              <w:pStyle w:val="TableText"/>
            </w:pPr>
            <w:r>
              <w:t>1) ‘Quarantine applications’, with respect to</w:t>
            </w:r>
            <w:r w:rsidR="0038301E">
              <w:t xml:space="preserve"> fumigations</w:t>
            </w:r>
            <w:r>
              <w:t>, are treatments to prevent</w:t>
            </w:r>
          </w:p>
          <w:p w14:paraId="1C9BADD9" w14:textId="77777777" w:rsidR="005F74D6" w:rsidRDefault="005F74D6" w:rsidP="005F74D6">
            <w:pPr>
              <w:pStyle w:val="TableText"/>
            </w:pPr>
            <w:r>
              <w:t>the introduction, establishment and/or spread of quarantine pests (including diseases),</w:t>
            </w:r>
          </w:p>
          <w:p w14:paraId="1B691AD4" w14:textId="77777777" w:rsidR="005F74D6" w:rsidRDefault="005F74D6" w:rsidP="005F74D6">
            <w:pPr>
              <w:pStyle w:val="TableText"/>
            </w:pPr>
            <w:r>
              <w:t>or to ensure their official control, where:</w:t>
            </w:r>
          </w:p>
          <w:p w14:paraId="2A36E4F3" w14:textId="77777777" w:rsidR="005F74D6" w:rsidRDefault="005F74D6" w:rsidP="005F74D6">
            <w:pPr>
              <w:pStyle w:val="TableText"/>
            </w:pPr>
            <w:r>
              <w:t>a) Official control is that performed by, or authorised by, a national plant, animal or</w:t>
            </w:r>
          </w:p>
          <w:p w14:paraId="16F9FF05" w14:textId="77777777" w:rsidR="005F74D6" w:rsidRDefault="005F74D6" w:rsidP="005F74D6">
            <w:pPr>
              <w:pStyle w:val="TableText"/>
            </w:pPr>
            <w:r>
              <w:t>environmental protection or health authority.</w:t>
            </w:r>
          </w:p>
          <w:p w14:paraId="0FB913E6" w14:textId="77777777" w:rsidR="005F74D6" w:rsidRDefault="005F74D6" w:rsidP="005F74D6">
            <w:pPr>
              <w:pStyle w:val="TableText"/>
            </w:pPr>
            <w:r>
              <w:t>b) Quarantine pests are pests of potential importance to the areas endangered</w:t>
            </w:r>
          </w:p>
          <w:p w14:paraId="4A3D110E" w14:textId="77777777" w:rsidR="005F74D6" w:rsidRDefault="005F74D6" w:rsidP="005F74D6">
            <w:pPr>
              <w:pStyle w:val="TableText"/>
            </w:pPr>
            <w:r>
              <w:t>thereby and not yet present there, or present but not widely distributed and being</w:t>
            </w:r>
          </w:p>
          <w:p w14:paraId="23C43043" w14:textId="77777777" w:rsidR="005F74D6" w:rsidRDefault="005F74D6" w:rsidP="005F74D6">
            <w:pPr>
              <w:pStyle w:val="TableText"/>
            </w:pPr>
            <w:r>
              <w:t>officially controlled.</w:t>
            </w:r>
          </w:p>
          <w:p w14:paraId="387C3C94" w14:textId="77777777" w:rsidR="005F74D6" w:rsidRDefault="005F74D6" w:rsidP="005F74D6">
            <w:pPr>
              <w:pStyle w:val="TableText"/>
            </w:pPr>
            <w:r>
              <w:t>2) ‘Pre-shipment applications’ are those non–quarantine applications applied within 21</w:t>
            </w:r>
          </w:p>
          <w:p w14:paraId="112CC320" w14:textId="77777777" w:rsidR="005F74D6" w:rsidRDefault="005F74D6" w:rsidP="005F74D6">
            <w:pPr>
              <w:pStyle w:val="TableText"/>
            </w:pPr>
            <w:r>
              <w:t>days prior to export to meet the official requirements of the importing country or existing</w:t>
            </w:r>
          </w:p>
          <w:p w14:paraId="20FD0546" w14:textId="19C3B952" w:rsidR="00E05F1B" w:rsidRPr="00FE64BC" w:rsidRDefault="005F74D6" w:rsidP="005F74D6">
            <w:pPr>
              <w:pStyle w:val="TableText"/>
            </w:pPr>
            <w:r>
              <w:t>official requirements of the exporting country.</w:t>
            </w:r>
          </w:p>
        </w:tc>
      </w:tr>
      <w:tr w:rsidR="00056CB2" w14:paraId="7B097FA0" w14:textId="77777777">
        <w:tc>
          <w:tcPr>
            <w:tcW w:w="1250" w:type="pct"/>
            <w:tcMar>
              <w:left w:w="108" w:type="dxa"/>
              <w:right w:w="108" w:type="dxa"/>
            </w:tcMar>
          </w:tcPr>
          <w:p w14:paraId="6A070062" w14:textId="54F4EF29" w:rsidR="00056CB2" w:rsidRPr="00FE64BC" w:rsidRDefault="00056CB2">
            <w:pPr>
              <w:pStyle w:val="TableText"/>
            </w:pPr>
            <w:r>
              <w:t>Record of fumigation</w:t>
            </w:r>
          </w:p>
        </w:tc>
        <w:tc>
          <w:tcPr>
            <w:tcW w:w="3750" w:type="pct"/>
            <w:tcMar>
              <w:left w:w="108" w:type="dxa"/>
              <w:right w:w="108" w:type="dxa"/>
            </w:tcMar>
          </w:tcPr>
          <w:p w14:paraId="29A6B20E" w14:textId="486AF7D7" w:rsidR="00056CB2" w:rsidRPr="00FE64BC" w:rsidRDefault="00056CB2" w:rsidP="007D4CFD">
            <w:pPr>
              <w:pStyle w:val="TableText"/>
            </w:pPr>
            <w:r>
              <w:t>An official document or electronic record that records the information</w:t>
            </w:r>
            <w:r w:rsidR="007D4CFD">
              <w:t xml:space="preserve"> of the treatment</w:t>
            </w:r>
            <w:r>
              <w:t xml:space="preserve"> to</w:t>
            </w:r>
            <w:r w:rsidR="007D4CFD">
              <w:t xml:space="preserve"> </w:t>
            </w:r>
            <w:r>
              <w:t>demonstrate the fumigation complied with requirements.</w:t>
            </w:r>
          </w:p>
        </w:tc>
      </w:tr>
      <w:tr w:rsidR="008C03BD" w14:paraId="667FF078" w14:textId="77777777">
        <w:tc>
          <w:tcPr>
            <w:tcW w:w="1250" w:type="pct"/>
            <w:tcMar>
              <w:left w:w="108" w:type="dxa"/>
              <w:right w:w="108" w:type="dxa"/>
            </w:tcMar>
          </w:tcPr>
          <w:p w14:paraId="684E82D1" w14:textId="1D91ABA8" w:rsidR="008C03BD" w:rsidRPr="00FE64BC" w:rsidRDefault="00B97BEA">
            <w:pPr>
              <w:pStyle w:val="TableText"/>
            </w:pPr>
            <w:r>
              <w:t>R</w:t>
            </w:r>
            <w:r w:rsidR="008C03BD" w:rsidRPr="00FE64BC">
              <w:t>egulation</w:t>
            </w:r>
          </w:p>
        </w:tc>
        <w:tc>
          <w:tcPr>
            <w:tcW w:w="3750" w:type="pct"/>
            <w:tcMar>
              <w:left w:w="108" w:type="dxa"/>
              <w:right w:w="108" w:type="dxa"/>
            </w:tcMar>
          </w:tcPr>
          <w:p w14:paraId="26FD8264" w14:textId="77777777" w:rsidR="008C03BD" w:rsidRPr="00FE64BC" w:rsidRDefault="008C03BD">
            <w:pPr>
              <w:pStyle w:val="TableText"/>
            </w:pPr>
            <w:r w:rsidRPr="00FE64BC">
              <w:t>A rule or order, as for conduct, prescribed by authority; a governing direction or law.</w:t>
            </w:r>
          </w:p>
        </w:tc>
      </w:tr>
      <w:tr w:rsidR="00FE7312" w14:paraId="14279547" w14:textId="77777777">
        <w:tc>
          <w:tcPr>
            <w:tcW w:w="1250" w:type="pct"/>
            <w:tcMar>
              <w:left w:w="108" w:type="dxa"/>
              <w:right w:w="108" w:type="dxa"/>
            </w:tcMar>
          </w:tcPr>
          <w:p w14:paraId="19672188" w14:textId="10B814AD" w:rsidR="00FE7312" w:rsidRPr="00FE64BC" w:rsidRDefault="00FE7312">
            <w:pPr>
              <w:pStyle w:val="TableText"/>
            </w:pPr>
            <w:r>
              <w:t>Regulatory authority</w:t>
            </w:r>
          </w:p>
        </w:tc>
        <w:tc>
          <w:tcPr>
            <w:tcW w:w="3750" w:type="pct"/>
            <w:tcMar>
              <w:left w:w="108" w:type="dxa"/>
              <w:right w:w="108" w:type="dxa"/>
            </w:tcMar>
          </w:tcPr>
          <w:p w14:paraId="2253D841" w14:textId="77777777" w:rsidR="00F46F9D" w:rsidRDefault="00F46F9D" w:rsidP="00F46F9D">
            <w:pPr>
              <w:pStyle w:val="TableText"/>
            </w:pPr>
            <w:r>
              <w:t>The government department, ministry or agency responsible for animal and plant</w:t>
            </w:r>
          </w:p>
          <w:p w14:paraId="247E163B" w14:textId="487077C9" w:rsidR="00FE7312" w:rsidRPr="00FE64BC" w:rsidRDefault="00F46F9D" w:rsidP="00F46F9D">
            <w:pPr>
              <w:pStyle w:val="TableText"/>
            </w:pPr>
            <w:r>
              <w:t>biosecurity in the importing or exporting jurisdiction.</w:t>
            </w:r>
          </w:p>
        </w:tc>
      </w:tr>
      <w:tr w:rsidR="00F3606C" w14:paraId="0DC11181" w14:textId="77777777">
        <w:tc>
          <w:tcPr>
            <w:tcW w:w="1250" w:type="pct"/>
            <w:tcMar>
              <w:left w:w="108" w:type="dxa"/>
              <w:right w:w="108" w:type="dxa"/>
            </w:tcMar>
          </w:tcPr>
          <w:p w14:paraId="2F77D3F8" w14:textId="209669F5" w:rsidR="00F3606C" w:rsidRPr="00FE64BC" w:rsidRDefault="00F3606C">
            <w:pPr>
              <w:pStyle w:val="TableText"/>
            </w:pPr>
            <w:r>
              <w:t xml:space="preserve">Treatment </w:t>
            </w:r>
            <w:r w:rsidR="009C6BA1">
              <w:t>provider</w:t>
            </w:r>
          </w:p>
        </w:tc>
        <w:tc>
          <w:tcPr>
            <w:tcW w:w="3750" w:type="pct"/>
            <w:tcMar>
              <w:left w:w="108" w:type="dxa"/>
              <w:right w:w="108" w:type="dxa"/>
            </w:tcMar>
          </w:tcPr>
          <w:p w14:paraId="230B90DC" w14:textId="6C86CDEA" w:rsidR="00F3606C" w:rsidRPr="00FE64BC" w:rsidRDefault="009C6BA1">
            <w:pPr>
              <w:pStyle w:val="TableText"/>
            </w:pPr>
            <w:r w:rsidRPr="009C6BA1">
              <w:t>An entity or company that is responsible for the effective conduct of a QPS treatment</w:t>
            </w:r>
            <w:r>
              <w:t>.</w:t>
            </w:r>
          </w:p>
        </w:tc>
      </w:tr>
    </w:tbl>
    <w:p w14:paraId="459A0C77" w14:textId="77777777" w:rsidR="00634CBA" w:rsidRPr="00634CBA" w:rsidRDefault="00634CBA" w:rsidP="00634CBA">
      <w:pPr>
        <w:rPr>
          <w:lang w:eastAsia="ja-JP"/>
        </w:rPr>
      </w:pPr>
    </w:p>
    <w:p w14:paraId="0F1D4083" w14:textId="3299B544" w:rsidR="003E4788" w:rsidRDefault="003E4788" w:rsidP="00F71C94">
      <w:pPr>
        <w:pStyle w:val="ListBullet"/>
        <w:numPr>
          <w:ilvl w:val="0"/>
          <w:numId w:val="0"/>
        </w:numPr>
      </w:pPr>
      <w:bookmarkStart w:id="10" w:name="Title_Glossary"/>
      <w:bookmarkEnd w:id="10"/>
    </w:p>
    <w:sectPr w:rsidR="003E4788" w:rsidSect="0049378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99F67" w14:textId="77777777" w:rsidR="009E5A83" w:rsidRDefault="009E5A83">
      <w:r>
        <w:separator/>
      </w:r>
    </w:p>
    <w:p w14:paraId="31F51E3E" w14:textId="77777777" w:rsidR="009E5A83" w:rsidRDefault="009E5A83"/>
    <w:p w14:paraId="2395F29D" w14:textId="77777777" w:rsidR="009E5A83" w:rsidRDefault="009E5A83"/>
  </w:endnote>
  <w:endnote w:type="continuationSeparator" w:id="0">
    <w:p w14:paraId="0B7B398F" w14:textId="77777777" w:rsidR="009E5A83" w:rsidRDefault="009E5A83">
      <w:r>
        <w:continuationSeparator/>
      </w:r>
    </w:p>
    <w:p w14:paraId="115BC725" w14:textId="77777777" w:rsidR="009E5A83" w:rsidRDefault="009E5A83"/>
    <w:p w14:paraId="08F37FA8" w14:textId="77777777" w:rsidR="009E5A83" w:rsidRDefault="009E5A83"/>
  </w:endnote>
  <w:endnote w:type="continuationNotice" w:id="1">
    <w:p w14:paraId="2384AA5E" w14:textId="77777777" w:rsidR="009E5A83" w:rsidRDefault="009E5A83">
      <w:pPr>
        <w:pStyle w:val="Footer"/>
      </w:pPr>
    </w:p>
    <w:p w14:paraId="3388996A" w14:textId="77777777" w:rsidR="009E5A83" w:rsidRDefault="009E5A83"/>
    <w:p w14:paraId="1A723E81" w14:textId="77777777" w:rsidR="009E5A83" w:rsidRDefault="009E5A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9D0B5" w14:textId="77777777" w:rsidR="00D7768C" w:rsidRDefault="00631439">
    <w:pPr>
      <w:pStyle w:val="Footer"/>
    </w:pPr>
    <w:r>
      <w:rPr>
        <w:noProof/>
      </w:rPr>
      <mc:AlternateContent>
        <mc:Choice Requires="wps">
          <w:drawing>
            <wp:anchor distT="0" distB="0" distL="0" distR="0" simplePos="0" relativeHeight="251658244" behindDoc="0" locked="0" layoutInCell="1" allowOverlap="1" wp14:anchorId="5B302582" wp14:editId="611BDC9E">
              <wp:simplePos x="635" y="635"/>
              <wp:positionH relativeFrom="page">
                <wp:align>center</wp:align>
              </wp:positionH>
              <wp:positionV relativeFrom="page">
                <wp:align>bottom</wp:align>
              </wp:positionV>
              <wp:extent cx="551815" cy="404495"/>
              <wp:effectExtent l="0" t="0" r="635" b="0"/>
              <wp:wrapNone/>
              <wp:docPr id="113403633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E7AFA5"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02582" id="_x0000_t202" coordsize="21600,21600" o:spt="202" path="m,l,21600r21600,l21600,xe">
              <v:stroke joinstyle="miter"/>
              <v:path gradientshapeok="t" o:connecttype="rect"/>
            </v:shapetype>
            <v:shape id="Text Box 11" o:spid="_x0000_s1028"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FE7AFA5"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3DB5" w14:textId="77777777" w:rsidR="003E4788" w:rsidRDefault="00631439" w:rsidP="00EC4AB4">
    <w:pPr>
      <w:pStyle w:val="Footer"/>
    </w:pPr>
    <w:r>
      <w:rPr>
        <w:noProof/>
      </w:rPr>
      <mc:AlternateContent>
        <mc:Choice Requires="wps">
          <w:drawing>
            <wp:anchor distT="0" distB="0" distL="0" distR="0" simplePos="0" relativeHeight="251658245" behindDoc="0" locked="0" layoutInCell="1" allowOverlap="1" wp14:anchorId="04EB84ED" wp14:editId="5A571E4F">
              <wp:simplePos x="901065" y="10053320"/>
              <wp:positionH relativeFrom="page">
                <wp:align>center</wp:align>
              </wp:positionH>
              <wp:positionV relativeFrom="page">
                <wp:align>bottom</wp:align>
              </wp:positionV>
              <wp:extent cx="551815" cy="404495"/>
              <wp:effectExtent l="0" t="0" r="635" b="0"/>
              <wp:wrapNone/>
              <wp:docPr id="9831589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38B31AD"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EB84ED" id="_x0000_t202" coordsize="21600,21600" o:spt="202" path="m,l,21600r21600,l21600,xe">
              <v:stroke joinstyle="miter"/>
              <v:path gradientshapeok="t" o:connecttype="rect"/>
            </v:shapetype>
            <v:shape id="Text Box 12" o:spid="_x0000_s1029"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538B31AD"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v:textbox>
              <w10:wrap anchorx="page" anchory="page"/>
            </v:shape>
          </w:pict>
        </mc:Fallback>
      </mc:AlternateContent>
    </w:r>
    <w:r w:rsidR="008376D9" w:rsidRPr="008376D9">
      <w:t>Department of Agriculture, Fisheries and Forestry</w:t>
    </w:r>
    <w:r w:rsidR="00EC4AB4">
      <w:tab/>
    </w:r>
    <w:r w:rsidR="005C11E1">
      <w:fldChar w:fldCharType="begin"/>
    </w:r>
    <w:r w:rsidR="005C11E1">
      <w:instrText xml:space="preserve"> PAGE   \* MERGEFORMAT </w:instrText>
    </w:r>
    <w:r w:rsidR="005C11E1">
      <w:fldChar w:fldCharType="separate"/>
    </w:r>
    <w:r w:rsidR="00F82089">
      <w:rPr>
        <w:noProof/>
      </w:rPr>
      <w:t>8</w:t>
    </w:r>
    <w:r w:rsidR="005C11E1">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AABBE" w14:textId="77777777" w:rsidR="00631439" w:rsidRDefault="00631439">
    <w:pPr>
      <w:pStyle w:val="Footer"/>
    </w:pPr>
    <w:r>
      <w:rPr>
        <w:noProof/>
      </w:rPr>
      <mc:AlternateContent>
        <mc:Choice Requires="wps">
          <w:drawing>
            <wp:anchor distT="0" distB="0" distL="0" distR="0" simplePos="0" relativeHeight="251658243" behindDoc="0" locked="0" layoutInCell="1" allowOverlap="1" wp14:anchorId="6644FDA7" wp14:editId="7FC3DE42">
              <wp:simplePos x="904875" y="10048875"/>
              <wp:positionH relativeFrom="page">
                <wp:align>center</wp:align>
              </wp:positionH>
              <wp:positionV relativeFrom="page">
                <wp:align>bottom</wp:align>
              </wp:positionV>
              <wp:extent cx="551815" cy="404495"/>
              <wp:effectExtent l="0" t="0" r="635" b="0"/>
              <wp:wrapNone/>
              <wp:docPr id="26250029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A218280"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44FDA7" id="_x0000_t202" coordsize="21600,21600" o:spt="202" path="m,l,21600r21600,l21600,xe">
              <v:stroke joinstyle="miter"/>
              <v:path gradientshapeok="t" o:connecttype="rect"/>
            </v:shapetype>
            <v:shape id="Text Box 10" o:spid="_x0000_s1031"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4A218280"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23356" w14:textId="77777777" w:rsidR="009E5A83" w:rsidRDefault="009E5A83">
      <w:r>
        <w:separator/>
      </w:r>
    </w:p>
    <w:p w14:paraId="2D5822BD" w14:textId="77777777" w:rsidR="009E5A83" w:rsidRDefault="009E5A83"/>
    <w:p w14:paraId="293984DA" w14:textId="77777777" w:rsidR="009E5A83" w:rsidRDefault="009E5A83"/>
  </w:footnote>
  <w:footnote w:type="continuationSeparator" w:id="0">
    <w:p w14:paraId="0BBE8DC8" w14:textId="77777777" w:rsidR="009E5A83" w:rsidRDefault="009E5A83">
      <w:r>
        <w:continuationSeparator/>
      </w:r>
    </w:p>
    <w:p w14:paraId="2851F7A4" w14:textId="77777777" w:rsidR="009E5A83" w:rsidRDefault="009E5A83"/>
    <w:p w14:paraId="6B961B14" w14:textId="77777777" w:rsidR="009E5A83" w:rsidRDefault="009E5A83"/>
  </w:footnote>
  <w:footnote w:type="continuationNotice" w:id="1">
    <w:p w14:paraId="3C70A759" w14:textId="77777777" w:rsidR="009E5A83" w:rsidRDefault="009E5A83">
      <w:pPr>
        <w:pStyle w:val="Footer"/>
      </w:pPr>
    </w:p>
    <w:p w14:paraId="48D0D9AC" w14:textId="77777777" w:rsidR="009E5A83" w:rsidRDefault="009E5A83"/>
    <w:p w14:paraId="0F3B7B3F" w14:textId="77777777" w:rsidR="009E5A83" w:rsidRDefault="009E5A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2FE1" w14:textId="77777777" w:rsidR="00D7768C" w:rsidRDefault="00631439">
    <w:pPr>
      <w:pStyle w:val="Header"/>
    </w:pPr>
    <w:r>
      <w:rPr>
        <w:noProof/>
      </w:rPr>
      <mc:AlternateContent>
        <mc:Choice Requires="wps">
          <w:drawing>
            <wp:anchor distT="0" distB="0" distL="0" distR="0" simplePos="0" relativeHeight="251658241" behindDoc="0" locked="0" layoutInCell="1" allowOverlap="1" wp14:anchorId="7F44D1C0" wp14:editId="0E2FBF3E">
              <wp:simplePos x="635" y="635"/>
              <wp:positionH relativeFrom="page">
                <wp:align>center</wp:align>
              </wp:positionH>
              <wp:positionV relativeFrom="page">
                <wp:align>top</wp:align>
              </wp:positionV>
              <wp:extent cx="551815" cy="404495"/>
              <wp:effectExtent l="0" t="0" r="635" b="14605"/>
              <wp:wrapNone/>
              <wp:docPr id="35624441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328E14"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44D1C0" id="_x0000_t202" coordsize="21600,21600" o:spt="202" path="m,l,21600r21600,l21600,xe">
              <v:stroke joinstyle="miter"/>
              <v:path gradientshapeok="t" o:connecttype="rect"/>
            </v:shapetype>
            <v:shape id="Text Box 8"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8328E14"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422A6" w14:textId="5BD4B354" w:rsidR="003E4788" w:rsidRDefault="00631439">
    <w:pPr>
      <w:pStyle w:val="Header"/>
    </w:pPr>
    <w:r>
      <w:rPr>
        <w:noProof/>
      </w:rPr>
      <mc:AlternateContent>
        <mc:Choice Requires="wps">
          <w:drawing>
            <wp:anchor distT="0" distB="0" distL="0" distR="0" simplePos="0" relativeHeight="251658242" behindDoc="0" locked="0" layoutInCell="1" allowOverlap="1" wp14:anchorId="58C8772D" wp14:editId="1D90E865">
              <wp:simplePos x="901065" y="360680"/>
              <wp:positionH relativeFrom="page">
                <wp:align>center</wp:align>
              </wp:positionH>
              <wp:positionV relativeFrom="page">
                <wp:align>top</wp:align>
              </wp:positionV>
              <wp:extent cx="551815" cy="404495"/>
              <wp:effectExtent l="0" t="0" r="635" b="14605"/>
              <wp:wrapNone/>
              <wp:docPr id="179869498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A29632E"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C8772D" id="_x0000_t202" coordsize="21600,21600" o:spt="202" path="m,l,21600r21600,l21600,xe">
              <v:stroke joinstyle="miter"/>
              <v:path gradientshapeok="t" o:connecttype="rect"/>
            </v:shapetype>
            <v:shape id="Text Box 9" o:spid="_x0000_s1027"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0A29632E"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v:textbox>
              <w10:wrap anchorx="page" anchory="page"/>
            </v:shape>
          </w:pict>
        </mc:Fallback>
      </mc:AlternateContent>
    </w:r>
    <w:r w:rsidR="00F054AB" w:rsidRPr="00F054AB">
      <w:t xml:space="preserve"> </w:t>
    </w:r>
    <w:r w:rsidR="00F054AB">
      <w:t>The future of biosecurity fumigation</w:t>
    </w:r>
    <w:r w:rsidR="008A34FB">
      <w:t xml:space="preserve"> monitoring</w:t>
    </w:r>
    <w:r w:rsidR="005C11E1">
      <w:t xml:space="preserve">: </w:t>
    </w:r>
    <w:r w:rsidR="00696407">
      <w:t>d</w:t>
    </w:r>
    <w:r w:rsidR="005C11E1">
      <w:t>iscussion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999B0" w14:textId="77777777" w:rsidR="003E4788" w:rsidRDefault="00631439">
    <w:pPr>
      <w:pStyle w:val="Header"/>
      <w:jc w:val="left"/>
    </w:pPr>
    <w:r>
      <w:rPr>
        <w:noProof/>
        <w:lang w:val="en-US"/>
      </w:rPr>
      <mc:AlternateContent>
        <mc:Choice Requires="wps">
          <w:drawing>
            <wp:anchor distT="0" distB="0" distL="0" distR="0" simplePos="0" relativeHeight="251658240" behindDoc="0" locked="0" layoutInCell="1" allowOverlap="1" wp14:anchorId="5B32AEF7" wp14:editId="426F13A5">
              <wp:simplePos x="904875" y="361950"/>
              <wp:positionH relativeFrom="page">
                <wp:align>center</wp:align>
              </wp:positionH>
              <wp:positionV relativeFrom="page">
                <wp:align>top</wp:align>
              </wp:positionV>
              <wp:extent cx="551815" cy="404495"/>
              <wp:effectExtent l="0" t="0" r="635" b="14605"/>
              <wp:wrapNone/>
              <wp:docPr id="196902162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456D5C4"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32AEF7" id="_x0000_t202" coordsize="21600,21600" o:spt="202" path="m,l,21600r21600,l21600,xe">
              <v:stroke joinstyle="miter"/>
              <v:path gradientshapeok="t" o:connecttype="rect"/>
            </v:shapetype>
            <v:shape id="Text Box 7" o:sp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2456D5C4" w14:textId="77777777" w:rsidR="00631439" w:rsidRPr="00631439" w:rsidRDefault="00631439" w:rsidP="00631439">
                    <w:pPr>
                      <w:spacing w:after="0"/>
                      <w:rPr>
                        <w:rFonts w:ascii="Calibri" w:eastAsia="Calibri" w:hAnsi="Calibri" w:cs="Calibri"/>
                        <w:noProof/>
                        <w:color w:val="FF0000"/>
                        <w:sz w:val="24"/>
                        <w:szCs w:val="24"/>
                      </w:rPr>
                    </w:pPr>
                    <w:r w:rsidRPr="00631439">
                      <w:rPr>
                        <w:rFonts w:ascii="Calibri" w:eastAsia="Calibri" w:hAnsi="Calibri" w:cs="Calibri"/>
                        <w:noProof/>
                        <w:color w:val="FF0000"/>
                        <w:sz w:val="24"/>
                        <w:szCs w:val="24"/>
                      </w:rPr>
                      <w:t>OFFICIAL</w:t>
                    </w:r>
                  </w:p>
                </w:txbxContent>
              </v:textbox>
              <w10:wrap anchorx="page" anchory="page"/>
            </v:shape>
          </w:pict>
        </mc:Fallback>
      </mc:AlternateContent>
    </w:r>
    <w:r w:rsidR="00850465">
      <w:rPr>
        <w:noProof/>
        <w:lang w:val="en-US"/>
      </w:rPr>
      <w:drawing>
        <wp:inline distT="0" distB="0" distL="0" distR="0" wp14:anchorId="3A517995" wp14:editId="62B21E65">
          <wp:extent cx="2438400" cy="708660"/>
          <wp:effectExtent l="0" t="0" r="0" b="0"/>
          <wp:docPr id="1" name="Picture 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2FC5A9E"/>
    <w:lvl w:ilvl="0">
      <w:start w:val="1"/>
      <w:numFmt w:val="decimal"/>
      <w:lvlText w:val="%1."/>
      <w:lvlJc w:val="left"/>
      <w:pPr>
        <w:tabs>
          <w:tab w:val="num" w:pos="360"/>
        </w:tabs>
        <w:ind w:left="360" w:hanging="360"/>
      </w:pPr>
    </w:lvl>
  </w:abstractNum>
  <w:abstractNum w:abstractNumId="1" w15:restartNumberingAfterBreak="0">
    <w:nsid w:val="12056DAA"/>
    <w:multiLevelType w:val="hybridMultilevel"/>
    <w:tmpl w:val="B1E4269E"/>
    <w:lvl w:ilvl="0" w:tplc="069293A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4D02E5B"/>
    <w:multiLevelType w:val="hybridMultilevel"/>
    <w:tmpl w:val="72CED9C2"/>
    <w:lvl w:ilvl="0" w:tplc="B9E2A632">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E20078"/>
    <w:multiLevelType w:val="multilevel"/>
    <w:tmpl w:val="A73E9A04"/>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0612932"/>
    <w:multiLevelType w:val="hybridMultilevel"/>
    <w:tmpl w:val="94BEBF4A"/>
    <w:lvl w:ilvl="0" w:tplc="36EA093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8B541B"/>
    <w:multiLevelType w:val="multilevel"/>
    <w:tmpl w:val="CFE66628"/>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5C351C45"/>
    <w:multiLevelType w:val="multilevel"/>
    <w:tmpl w:val="F58C8024"/>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57496035">
    <w:abstractNumId w:val="9"/>
  </w:num>
  <w:num w:numId="2" w16cid:durableId="582177553">
    <w:abstractNumId w:val="10"/>
  </w:num>
  <w:num w:numId="3" w16cid:durableId="343671981">
    <w:abstractNumId w:val="3"/>
  </w:num>
  <w:num w:numId="4" w16cid:durableId="1373312202">
    <w:abstractNumId w:val="7"/>
  </w:num>
  <w:num w:numId="5" w16cid:durableId="572471579">
    <w:abstractNumId w:val="8"/>
  </w:num>
  <w:num w:numId="6" w16cid:durableId="215288153">
    <w:abstractNumId w:val="6"/>
  </w:num>
  <w:num w:numId="7" w16cid:durableId="1595284182">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8" w16cid:durableId="1724519758">
    <w:abstractNumId w:val="9"/>
  </w:num>
  <w:num w:numId="9" w16cid:durableId="2018343253">
    <w:abstractNumId w:val="10"/>
  </w:num>
  <w:num w:numId="10" w16cid:durableId="535971525">
    <w:abstractNumId w:val="1"/>
  </w:num>
  <w:num w:numId="11" w16cid:durableId="922686692">
    <w:abstractNumId w:val="5"/>
  </w:num>
  <w:num w:numId="12" w16cid:durableId="1254046189">
    <w:abstractNumId w:val="12"/>
  </w:num>
  <w:num w:numId="13" w16cid:durableId="200410987">
    <w:abstractNumId w:val="14"/>
  </w:num>
  <w:num w:numId="14" w16cid:durableId="1995596876">
    <w:abstractNumId w:val="14"/>
  </w:num>
  <w:num w:numId="15" w16cid:durableId="1361395064">
    <w:abstractNumId w:val="13"/>
  </w:num>
  <w:num w:numId="16" w16cid:durableId="744912342">
    <w:abstractNumId w:val="11"/>
  </w:num>
  <w:num w:numId="17" w16cid:durableId="389160441">
    <w:abstractNumId w:val="4"/>
  </w:num>
  <w:num w:numId="18" w16cid:durableId="16471604">
    <w:abstractNumId w:val="2"/>
  </w:num>
  <w:num w:numId="19" w16cid:durableId="1908958672">
    <w:abstractNumId w:val="0"/>
  </w:num>
  <w:num w:numId="20" w16cid:durableId="187623866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098"/>
    <w:rsid w:val="00002697"/>
    <w:rsid w:val="00002A56"/>
    <w:rsid w:val="00013216"/>
    <w:rsid w:val="000151AF"/>
    <w:rsid w:val="00021657"/>
    <w:rsid w:val="000254ED"/>
    <w:rsid w:val="00031BF1"/>
    <w:rsid w:val="00044511"/>
    <w:rsid w:val="000509C9"/>
    <w:rsid w:val="00050AC6"/>
    <w:rsid w:val="00052F4C"/>
    <w:rsid w:val="00056CB2"/>
    <w:rsid w:val="0006120F"/>
    <w:rsid w:val="00063D87"/>
    <w:rsid w:val="00067C3A"/>
    <w:rsid w:val="00075F76"/>
    <w:rsid w:val="000826E6"/>
    <w:rsid w:val="00085790"/>
    <w:rsid w:val="00086D01"/>
    <w:rsid w:val="000932E6"/>
    <w:rsid w:val="0009488E"/>
    <w:rsid w:val="00095E05"/>
    <w:rsid w:val="000A1D06"/>
    <w:rsid w:val="000A765B"/>
    <w:rsid w:val="000B3226"/>
    <w:rsid w:val="000C04E9"/>
    <w:rsid w:val="000C10E7"/>
    <w:rsid w:val="000D361D"/>
    <w:rsid w:val="000D4045"/>
    <w:rsid w:val="000E1C36"/>
    <w:rsid w:val="000F00A2"/>
    <w:rsid w:val="000F5D45"/>
    <w:rsid w:val="00101F69"/>
    <w:rsid w:val="0010524C"/>
    <w:rsid w:val="0010682D"/>
    <w:rsid w:val="001070FA"/>
    <w:rsid w:val="00110A1C"/>
    <w:rsid w:val="001140E4"/>
    <w:rsid w:val="00115842"/>
    <w:rsid w:val="001341F0"/>
    <w:rsid w:val="0013776C"/>
    <w:rsid w:val="00137CF3"/>
    <w:rsid w:val="00152BFA"/>
    <w:rsid w:val="001547C4"/>
    <w:rsid w:val="001713DA"/>
    <w:rsid w:val="00174A9E"/>
    <w:rsid w:val="0017680A"/>
    <w:rsid w:val="001774FC"/>
    <w:rsid w:val="00177790"/>
    <w:rsid w:val="00182B3F"/>
    <w:rsid w:val="00183679"/>
    <w:rsid w:val="001857E8"/>
    <w:rsid w:val="00185BAA"/>
    <w:rsid w:val="001860B7"/>
    <w:rsid w:val="00186363"/>
    <w:rsid w:val="00190EA3"/>
    <w:rsid w:val="00191E8E"/>
    <w:rsid w:val="001950C6"/>
    <w:rsid w:val="001A138E"/>
    <w:rsid w:val="001A148F"/>
    <w:rsid w:val="001B06FD"/>
    <w:rsid w:val="001B12FF"/>
    <w:rsid w:val="001B7D1F"/>
    <w:rsid w:val="001D0B16"/>
    <w:rsid w:val="001D506F"/>
    <w:rsid w:val="001E4D21"/>
    <w:rsid w:val="001E541F"/>
    <w:rsid w:val="001F4ECA"/>
    <w:rsid w:val="00200BA6"/>
    <w:rsid w:val="00205098"/>
    <w:rsid w:val="002167AF"/>
    <w:rsid w:val="00217FAB"/>
    <w:rsid w:val="00221C23"/>
    <w:rsid w:val="002220BA"/>
    <w:rsid w:val="002234D0"/>
    <w:rsid w:val="00242E1A"/>
    <w:rsid w:val="00246AE9"/>
    <w:rsid w:val="00250071"/>
    <w:rsid w:val="002531B9"/>
    <w:rsid w:val="0025331B"/>
    <w:rsid w:val="00254CD3"/>
    <w:rsid w:val="00260258"/>
    <w:rsid w:val="00266319"/>
    <w:rsid w:val="002666C6"/>
    <w:rsid w:val="00266A80"/>
    <w:rsid w:val="0028489C"/>
    <w:rsid w:val="00286FEC"/>
    <w:rsid w:val="00286FF6"/>
    <w:rsid w:val="002A132B"/>
    <w:rsid w:val="002A3F88"/>
    <w:rsid w:val="002B3598"/>
    <w:rsid w:val="002B444D"/>
    <w:rsid w:val="002C2A3D"/>
    <w:rsid w:val="002C648B"/>
    <w:rsid w:val="002D06DC"/>
    <w:rsid w:val="002D18AA"/>
    <w:rsid w:val="002D433A"/>
    <w:rsid w:val="002D58A7"/>
    <w:rsid w:val="002E10B0"/>
    <w:rsid w:val="002E6144"/>
    <w:rsid w:val="002F0F64"/>
    <w:rsid w:val="00307B5C"/>
    <w:rsid w:val="00307CB0"/>
    <w:rsid w:val="00311C59"/>
    <w:rsid w:val="00323FEE"/>
    <w:rsid w:val="003260D5"/>
    <w:rsid w:val="00331BB5"/>
    <w:rsid w:val="00331E98"/>
    <w:rsid w:val="003359C8"/>
    <w:rsid w:val="00341E8E"/>
    <w:rsid w:val="00351925"/>
    <w:rsid w:val="003519B6"/>
    <w:rsid w:val="00352E38"/>
    <w:rsid w:val="00353BBC"/>
    <w:rsid w:val="0038301E"/>
    <w:rsid w:val="003843B9"/>
    <w:rsid w:val="00394376"/>
    <w:rsid w:val="00395CA1"/>
    <w:rsid w:val="003A1FF3"/>
    <w:rsid w:val="003B2AA9"/>
    <w:rsid w:val="003B3012"/>
    <w:rsid w:val="003B481C"/>
    <w:rsid w:val="003B4E5A"/>
    <w:rsid w:val="003B5706"/>
    <w:rsid w:val="003C7623"/>
    <w:rsid w:val="003D3EEF"/>
    <w:rsid w:val="003D48F9"/>
    <w:rsid w:val="003E4788"/>
    <w:rsid w:val="003E7338"/>
    <w:rsid w:val="003E7914"/>
    <w:rsid w:val="003F00C4"/>
    <w:rsid w:val="003F54FE"/>
    <w:rsid w:val="0040218E"/>
    <w:rsid w:val="00406F92"/>
    <w:rsid w:val="00411501"/>
    <w:rsid w:val="00415178"/>
    <w:rsid w:val="00420E8B"/>
    <w:rsid w:val="004223B8"/>
    <w:rsid w:val="0043531F"/>
    <w:rsid w:val="004456C4"/>
    <w:rsid w:val="00450C70"/>
    <w:rsid w:val="004621DF"/>
    <w:rsid w:val="004631BF"/>
    <w:rsid w:val="00463A90"/>
    <w:rsid w:val="00464C4F"/>
    <w:rsid w:val="004701BD"/>
    <w:rsid w:val="00471F8D"/>
    <w:rsid w:val="00477E41"/>
    <w:rsid w:val="00484EBC"/>
    <w:rsid w:val="00491712"/>
    <w:rsid w:val="0049378A"/>
    <w:rsid w:val="004A4A33"/>
    <w:rsid w:val="004A581B"/>
    <w:rsid w:val="004A63FC"/>
    <w:rsid w:val="004A6E12"/>
    <w:rsid w:val="004B3170"/>
    <w:rsid w:val="004B418F"/>
    <w:rsid w:val="004B501F"/>
    <w:rsid w:val="004B7593"/>
    <w:rsid w:val="004C0EE2"/>
    <w:rsid w:val="004E021D"/>
    <w:rsid w:val="004E5DD1"/>
    <w:rsid w:val="004E6672"/>
    <w:rsid w:val="004E7AC9"/>
    <w:rsid w:val="004F0ADB"/>
    <w:rsid w:val="004F42B2"/>
    <w:rsid w:val="00505BDA"/>
    <w:rsid w:val="00513C14"/>
    <w:rsid w:val="0052159D"/>
    <w:rsid w:val="00524D56"/>
    <w:rsid w:val="00530181"/>
    <w:rsid w:val="005346C8"/>
    <w:rsid w:val="005407F4"/>
    <w:rsid w:val="005408E8"/>
    <w:rsid w:val="00542797"/>
    <w:rsid w:val="005526AF"/>
    <w:rsid w:val="005536B3"/>
    <w:rsid w:val="00563F09"/>
    <w:rsid w:val="005746E0"/>
    <w:rsid w:val="00575AB3"/>
    <w:rsid w:val="00580C8B"/>
    <w:rsid w:val="00591245"/>
    <w:rsid w:val="00592375"/>
    <w:rsid w:val="0059272F"/>
    <w:rsid w:val="00592ECD"/>
    <w:rsid w:val="0059380F"/>
    <w:rsid w:val="00593B7F"/>
    <w:rsid w:val="00594049"/>
    <w:rsid w:val="00597480"/>
    <w:rsid w:val="005A75AB"/>
    <w:rsid w:val="005B11A3"/>
    <w:rsid w:val="005B1311"/>
    <w:rsid w:val="005B3E71"/>
    <w:rsid w:val="005B75DD"/>
    <w:rsid w:val="005B7624"/>
    <w:rsid w:val="005B7647"/>
    <w:rsid w:val="005C11E1"/>
    <w:rsid w:val="005C5630"/>
    <w:rsid w:val="005D31E1"/>
    <w:rsid w:val="005D35D6"/>
    <w:rsid w:val="005D740F"/>
    <w:rsid w:val="005E0BA0"/>
    <w:rsid w:val="005E1B4E"/>
    <w:rsid w:val="005E6B73"/>
    <w:rsid w:val="005F4207"/>
    <w:rsid w:val="005F74D6"/>
    <w:rsid w:val="00605C11"/>
    <w:rsid w:val="006067BC"/>
    <w:rsid w:val="00621E0D"/>
    <w:rsid w:val="00631439"/>
    <w:rsid w:val="006343BB"/>
    <w:rsid w:val="00634CBA"/>
    <w:rsid w:val="00635B90"/>
    <w:rsid w:val="00635DEE"/>
    <w:rsid w:val="006363C0"/>
    <w:rsid w:val="006475DE"/>
    <w:rsid w:val="00654133"/>
    <w:rsid w:val="006609F6"/>
    <w:rsid w:val="00661F1C"/>
    <w:rsid w:val="00664910"/>
    <w:rsid w:val="00664F38"/>
    <w:rsid w:val="0067272A"/>
    <w:rsid w:val="0068168F"/>
    <w:rsid w:val="006829F9"/>
    <w:rsid w:val="0068759E"/>
    <w:rsid w:val="0069360C"/>
    <w:rsid w:val="00696407"/>
    <w:rsid w:val="00696C91"/>
    <w:rsid w:val="006A3027"/>
    <w:rsid w:val="006A4E30"/>
    <w:rsid w:val="006B152C"/>
    <w:rsid w:val="006B34C3"/>
    <w:rsid w:val="006B374A"/>
    <w:rsid w:val="006B58B7"/>
    <w:rsid w:val="006C0966"/>
    <w:rsid w:val="006D3C93"/>
    <w:rsid w:val="006D4644"/>
    <w:rsid w:val="006E1D55"/>
    <w:rsid w:val="006F1570"/>
    <w:rsid w:val="006F31E3"/>
    <w:rsid w:val="006F5A65"/>
    <w:rsid w:val="007010A1"/>
    <w:rsid w:val="00705A40"/>
    <w:rsid w:val="0071086D"/>
    <w:rsid w:val="00727E39"/>
    <w:rsid w:val="00730C1A"/>
    <w:rsid w:val="00732BC3"/>
    <w:rsid w:val="007343E5"/>
    <w:rsid w:val="00743A5F"/>
    <w:rsid w:val="0074612F"/>
    <w:rsid w:val="00747AC3"/>
    <w:rsid w:val="0075022D"/>
    <w:rsid w:val="00751120"/>
    <w:rsid w:val="0076038E"/>
    <w:rsid w:val="007606A0"/>
    <w:rsid w:val="00760C74"/>
    <w:rsid w:val="0076424F"/>
    <w:rsid w:val="00766069"/>
    <w:rsid w:val="00774246"/>
    <w:rsid w:val="00774DF0"/>
    <w:rsid w:val="007812EC"/>
    <w:rsid w:val="00781F0B"/>
    <w:rsid w:val="00786BF6"/>
    <w:rsid w:val="00787B73"/>
    <w:rsid w:val="007929EA"/>
    <w:rsid w:val="00793E64"/>
    <w:rsid w:val="007A43E9"/>
    <w:rsid w:val="007B5392"/>
    <w:rsid w:val="007C22E2"/>
    <w:rsid w:val="007C2E63"/>
    <w:rsid w:val="007C6AF7"/>
    <w:rsid w:val="007D4CFD"/>
    <w:rsid w:val="007E226F"/>
    <w:rsid w:val="007E3595"/>
    <w:rsid w:val="007F1AF1"/>
    <w:rsid w:val="007F1BB2"/>
    <w:rsid w:val="007F2F23"/>
    <w:rsid w:val="007F38FD"/>
    <w:rsid w:val="007F3E1E"/>
    <w:rsid w:val="008046DB"/>
    <w:rsid w:val="00812196"/>
    <w:rsid w:val="00814E6F"/>
    <w:rsid w:val="00821D04"/>
    <w:rsid w:val="00823DC4"/>
    <w:rsid w:val="008376D9"/>
    <w:rsid w:val="00847F0E"/>
    <w:rsid w:val="00850465"/>
    <w:rsid w:val="00862F98"/>
    <w:rsid w:val="00863406"/>
    <w:rsid w:val="00866E9B"/>
    <w:rsid w:val="00867D46"/>
    <w:rsid w:val="0087278B"/>
    <w:rsid w:val="0087294C"/>
    <w:rsid w:val="00875439"/>
    <w:rsid w:val="00877654"/>
    <w:rsid w:val="00882D85"/>
    <w:rsid w:val="00884668"/>
    <w:rsid w:val="008949E9"/>
    <w:rsid w:val="00895830"/>
    <w:rsid w:val="00895A77"/>
    <w:rsid w:val="008A2B6B"/>
    <w:rsid w:val="008A34FB"/>
    <w:rsid w:val="008A65BF"/>
    <w:rsid w:val="008B2AB0"/>
    <w:rsid w:val="008B4843"/>
    <w:rsid w:val="008B635B"/>
    <w:rsid w:val="008C03BD"/>
    <w:rsid w:val="008C1508"/>
    <w:rsid w:val="008C5F9C"/>
    <w:rsid w:val="008C6953"/>
    <w:rsid w:val="008C75BB"/>
    <w:rsid w:val="008F06F7"/>
    <w:rsid w:val="009045DE"/>
    <w:rsid w:val="00904E55"/>
    <w:rsid w:val="00904E63"/>
    <w:rsid w:val="009071DA"/>
    <w:rsid w:val="00911030"/>
    <w:rsid w:val="00911E55"/>
    <w:rsid w:val="00924DA7"/>
    <w:rsid w:val="00927CB6"/>
    <w:rsid w:val="009523D7"/>
    <w:rsid w:val="009553CB"/>
    <w:rsid w:val="00956971"/>
    <w:rsid w:val="00961BD0"/>
    <w:rsid w:val="00965B4E"/>
    <w:rsid w:val="00967CD4"/>
    <w:rsid w:val="00973A5E"/>
    <w:rsid w:val="00976E60"/>
    <w:rsid w:val="00977B31"/>
    <w:rsid w:val="0098220C"/>
    <w:rsid w:val="00982216"/>
    <w:rsid w:val="009829E3"/>
    <w:rsid w:val="00991AF8"/>
    <w:rsid w:val="00992F72"/>
    <w:rsid w:val="00993F63"/>
    <w:rsid w:val="009964F7"/>
    <w:rsid w:val="009A1FA1"/>
    <w:rsid w:val="009A3BEF"/>
    <w:rsid w:val="009B190F"/>
    <w:rsid w:val="009B6059"/>
    <w:rsid w:val="009C2977"/>
    <w:rsid w:val="009C3CAE"/>
    <w:rsid w:val="009C654A"/>
    <w:rsid w:val="009C6BA1"/>
    <w:rsid w:val="009D50AD"/>
    <w:rsid w:val="009D56F3"/>
    <w:rsid w:val="009D787F"/>
    <w:rsid w:val="009E30E8"/>
    <w:rsid w:val="009E573E"/>
    <w:rsid w:val="009E5A83"/>
    <w:rsid w:val="009E7899"/>
    <w:rsid w:val="009F09A7"/>
    <w:rsid w:val="009F1A8A"/>
    <w:rsid w:val="009F1D72"/>
    <w:rsid w:val="00A104C6"/>
    <w:rsid w:val="00A1072F"/>
    <w:rsid w:val="00A117F1"/>
    <w:rsid w:val="00A13BDA"/>
    <w:rsid w:val="00A14031"/>
    <w:rsid w:val="00A162B5"/>
    <w:rsid w:val="00A27131"/>
    <w:rsid w:val="00A3584B"/>
    <w:rsid w:val="00A41098"/>
    <w:rsid w:val="00A45EB9"/>
    <w:rsid w:val="00A52BC1"/>
    <w:rsid w:val="00A5477A"/>
    <w:rsid w:val="00A573FD"/>
    <w:rsid w:val="00A60AA6"/>
    <w:rsid w:val="00A610B3"/>
    <w:rsid w:val="00A61FEA"/>
    <w:rsid w:val="00A620EC"/>
    <w:rsid w:val="00A64BE6"/>
    <w:rsid w:val="00A676E2"/>
    <w:rsid w:val="00A7212E"/>
    <w:rsid w:val="00A752AF"/>
    <w:rsid w:val="00A7785F"/>
    <w:rsid w:val="00A826C3"/>
    <w:rsid w:val="00A868FE"/>
    <w:rsid w:val="00A97D33"/>
    <w:rsid w:val="00AA0BC1"/>
    <w:rsid w:val="00AA2A14"/>
    <w:rsid w:val="00AB1959"/>
    <w:rsid w:val="00AD252E"/>
    <w:rsid w:val="00AD4437"/>
    <w:rsid w:val="00AD6E0C"/>
    <w:rsid w:val="00AE179F"/>
    <w:rsid w:val="00AF0630"/>
    <w:rsid w:val="00AF535D"/>
    <w:rsid w:val="00AF57A4"/>
    <w:rsid w:val="00B063EB"/>
    <w:rsid w:val="00B102D1"/>
    <w:rsid w:val="00B10E4A"/>
    <w:rsid w:val="00B127AC"/>
    <w:rsid w:val="00B17BB1"/>
    <w:rsid w:val="00B21AF7"/>
    <w:rsid w:val="00B23EC2"/>
    <w:rsid w:val="00B24657"/>
    <w:rsid w:val="00B31683"/>
    <w:rsid w:val="00B3275D"/>
    <w:rsid w:val="00B34F35"/>
    <w:rsid w:val="00B35834"/>
    <w:rsid w:val="00B4071F"/>
    <w:rsid w:val="00B4237F"/>
    <w:rsid w:val="00B42ACD"/>
    <w:rsid w:val="00B45597"/>
    <w:rsid w:val="00B465B4"/>
    <w:rsid w:val="00B4663E"/>
    <w:rsid w:val="00B500CC"/>
    <w:rsid w:val="00B5199A"/>
    <w:rsid w:val="00B616D0"/>
    <w:rsid w:val="00B621FA"/>
    <w:rsid w:val="00B71A92"/>
    <w:rsid w:val="00B72DA3"/>
    <w:rsid w:val="00B74240"/>
    <w:rsid w:val="00B80D40"/>
    <w:rsid w:val="00B859C2"/>
    <w:rsid w:val="00B9027F"/>
    <w:rsid w:val="00B93756"/>
    <w:rsid w:val="00B9671C"/>
    <w:rsid w:val="00B976CC"/>
    <w:rsid w:val="00B97BEA"/>
    <w:rsid w:val="00BA04CC"/>
    <w:rsid w:val="00BB52AB"/>
    <w:rsid w:val="00BB71FF"/>
    <w:rsid w:val="00BB7773"/>
    <w:rsid w:val="00BD255D"/>
    <w:rsid w:val="00BE04A1"/>
    <w:rsid w:val="00BE08ED"/>
    <w:rsid w:val="00BE56DE"/>
    <w:rsid w:val="00BF5A45"/>
    <w:rsid w:val="00C00549"/>
    <w:rsid w:val="00C12FB4"/>
    <w:rsid w:val="00C151BF"/>
    <w:rsid w:val="00C15498"/>
    <w:rsid w:val="00C15B4E"/>
    <w:rsid w:val="00C20F0A"/>
    <w:rsid w:val="00C23166"/>
    <w:rsid w:val="00C33A30"/>
    <w:rsid w:val="00C340CF"/>
    <w:rsid w:val="00C3667B"/>
    <w:rsid w:val="00C45510"/>
    <w:rsid w:val="00C553FD"/>
    <w:rsid w:val="00C57B90"/>
    <w:rsid w:val="00C60E4C"/>
    <w:rsid w:val="00C70011"/>
    <w:rsid w:val="00C7402A"/>
    <w:rsid w:val="00C74FDE"/>
    <w:rsid w:val="00C75A32"/>
    <w:rsid w:val="00C77E0A"/>
    <w:rsid w:val="00C823CC"/>
    <w:rsid w:val="00C846FD"/>
    <w:rsid w:val="00C85A46"/>
    <w:rsid w:val="00C912DF"/>
    <w:rsid w:val="00CA177A"/>
    <w:rsid w:val="00CA18C1"/>
    <w:rsid w:val="00CA2928"/>
    <w:rsid w:val="00CA6DAE"/>
    <w:rsid w:val="00CB14B5"/>
    <w:rsid w:val="00CB16D0"/>
    <w:rsid w:val="00CB37D3"/>
    <w:rsid w:val="00CD15F8"/>
    <w:rsid w:val="00CD21FF"/>
    <w:rsid w:val="00CD4037"/>
    <w:rsid w:val="00CD53BE"/>
    <w:rsid w:val="00CE0289"/>
    <w:rsid w:val="00CE097D"/>
    <w:rsid w:val="00CE4BCB"/>
    <w:rsid w:val="00CF1708"/>
    <w:rsid w:val="00CF1D9D"/>
    <w:rsid w:val="00CF7D0B"/>
    <w:rsid w:val="00CF7FCF"/>
    <w:rsid w:val="00D0403C"/>
    <w:rsid w:val="00D04565"/>
    <w:rsid w:val="00D05ADB"/>
    <w:rsid w:val="00D10762"/>
    <w:rsid w:val="00D12E27"/>
    <w:rsid w:val="00D13339"/>
    <w:rsid w:val="00D162BF"/>
    <w:rsid w:val="00D246E2"/>
    <w:rsid w:val="00D321BA"/>
    <w:rsid w:val="00D42DF6"/>
    <w:rsid w:val="00D454CA"/>
    <w:rsid w:val="00D467F8"/>
    <w:rsid w:val="00D508A9"/>
    <w:rsid w:val="00D55F58"/>
    <w:rsid w:val="00D57CB5"/>
    <w:rsid w:val="00D64AAB"/>
    <w:rsid w:val="00D72C3C"/>
    <w:rsid w:val="00D72DB8"/>
    <w:rsid w:val="00D74416"/>
    <w:rsid w:val="00D76402"/>
    <w:rsid w:val="00D7768C"/>
    <w:rsid w:val="00D86052"/>
    <w:rsid w:val="00D87143"/>
    <w:rsid w:val="00D93936"/>
    <w:rsid w:val="00D976ED"/>
    <w:rsid w:val="00DA0125"/>
    <w:rsid w:val="00DA3527"/>
    <w:rsid w:val="00DB2449"/>
    <w:rsid w:val="00DB275E"/>
    <w:rsid w:val="00DB6172"/>
    <w:rsid w:val="00DC0636"/>
    <w:rsid w:val="00DC21E3"/>
    <w:rsid w:val="00DC3B25"/>
    <w:rsid w:val="00DC6C93"/>
    <w:rsid w:val="00DC78D4"/>
    <w:rsid w:val="00DD6ACC"/>
    <w:rsid w:val="00DF382C"/>
    <w:rsid w:val="00DF5B7C"/>
    <w:rsid w:val="00DF6BE6"/>
    <w:rsid w:val="00E00AD3"/>
    <w:rsid w:val="00E0445F"/>
    <w:rsid w:val="00E05769"/>
    <w:rsid w:val="00E05F1B"/>
    <w:rsid w:val="00E07E9E"/>
    <w:rsid w:val="00E1276A"/>
    <w:rsid w:val="00E14E75"/>
    <w:rsid w:val="00E16944"/>
    <w:rsid w:val="00E21492"/>
    <w:rsid w:val="00E223F4"/>
    <w:rsid w:val="00E2481A"/>
    <w:rsid w:val="00E26877"/>
    <w:rsid w:val="00E31EE3"/>
    <w:rsid w:val="00E32574"/>
    <w:rsid w:val="00E34E74"/>
    <w:rsid w:val="00E4244C"/>
    <w:rsid w:val="00E44B94"/>
    <w:rsid w:val="00E45DDD"/>
    <w:rsid w:val="00E460E6"/>
    <w:rsid w:val="00E50379"/>
    <w:rsid w:val="00E50971"/>
    <w:rsid w:val="00E67AF3"/>
    <w:rsid w:val="00E73A85"/>
    <w:rsid w:val="00E92B54"/>
    <w:rsid w:val="00E96A01"/>
    <w:rsid w:val="00EA0A16"/>
    <w:rsid w:val="00EA15FB"/>
    <w:rsid w:val="00EA23C2"/>
    <w:rsid w:val="00EA668C"/>
    <w:rsid w:val="00EB3635"/>
    <w:rsid w:val="00EC037C"/>
    <w:rsid w:val="00EC4AB4"/>
    <w:rsid w:val="00ED393F"/>
    <w:rsid w:val="00ED3EA2"/>
    <w:rsid w:val="00ED4AA2"/>
    <w:rsid w:val="00ED51C5"/>
    <w:rsid w:val="00ED74F5"/>
    <w:rsid w:val="00EE14E2"/>
    <w:rsid w:val="00EE3A50"/>
    <w:rsid w:val="00EE4934"/>
    <w:rsid w:val="00EF26F9"/>
    <w:rsid w:val="00EF5B9A"/>
    <w:rsid w:val="00EF655C"/>
    <w:rsid w:val="00EF6C43"/>
    <w:rsid w:val="00EF778A"/>
    <w:rsid w:val="00F003D5"/>
    <w:rsid w:val="00F054AB"/>
    <w:rsid w:val="00F0626B"/>
    <w:rsid w:val="00F10D7B"/>
    <w:rsid w:val="00F128F4"/>
    <w:rsid w:val="00F13DCD"/>
    <w:rsid w:val="00F14584"/>
    <w:rsid w:val="00F17D0F"/>
    <w:rsid w:val="00F25E24"/>
    <w:rsid w:val="00F333E9"/>
    <w:rsid w:val="00F33B82"/>
    <w:rsid w:val="00F3606C"/>
    <w:rsid w:val="00F423BB"/>
    <w:rsid w:val="00F43160"/>
    <w:rsid w:val="00F465C9"/>
    <w:rsid w:val="00F46F9D"/>
    <w:rsid w:val="00F47C17"/>
    <w:rsid w:val="00F54416"/>
    <w:rsid w:val="00F544CC"/>
    <w:rsid w:val="00F64BEB"/>
    <w:rsid w:val="00F7138C"/>
    <w:rsid w:val="00F71C94"/>
    <w:rsid w:val="00F776EE"/>
    <w:rsid w:val="00F806BA"/>
    <w:rsid w:val="00F81ACB"/>
    <w:rsid w:val="00F81D9E"/>
    <w:rsid w:val="00F82089"/>
    <w:rsid w:val="00F82FAD"/>
    <w:rsid w:val="00F83B5B"/>
    <w:rsid w:val="00F87764"/>
    <w:rsid w:val="00F92259"/>
    <w:rsid w:val="00F93B22"/>
    <w:rsid w:val="00F94CB9"/>
    <w:rsid w:val="00F97282"/>
    <w:rsid w:val="00FA7C0D"/>
    <w:rsid w:val="00FB1486"/>
    <w:rsid w:val="00FC7772"/>
    <w:rsid w:val="00FC7E05"/>
    <w:rsid w:val="00FD7821"/>
    <w:rsid w:val="00FE154B"/>
    <w:rsid w:val="00FE6329"/>
    <w:rsid w:val="00FE7312"/>
    <w:rsid w:val="00FF6002"/>
    <w:rsid w:val="018C8270"/>
    <w:rsid w:val="03127348"/>
    <w:rsid w:val="0356A2E4"/>
    <w:rsid w:val="04A594B9"/>
    <w:rsid w:val="12D09BD4"/>
    <w:rsid w:val="14466F32"/>
    <w:rsid w:val="1A214255"/>
    <w:rsid w:val="1AD0A2F3"/>
    <w:rsid w:val="1B6AFAAE"/>
    <w:rsid w:val="1D016D1F"/>
    <w:rsid w:val="1E3A57AE"/>
    <w:rsid w:val="1E735284"/>
    <w:rsid w:val="20658969"/>
    <w:rsid w:val="228AFA72"/>
    <w:rsid w:val="24D5EFCC"/>
    <w:rsid w:val="25F25CC6"/>
    <w:rsid w:val="293A3FD5"/>
    <w:rsid w:val="2C9D14D9"/>
    <w:rsid w:val="2EE8A166"/>
    <w:rsid w:val="2EEE691F"/>
    <w:rsid w:val="331CEB98"/>
    <w:rsid w:val="34B920D2"/>
    <w:rsid w:val="3637C11E"/>
    <w:rsid w:val="39082DBD"/>
    <w:rsid w:val="3A779B3E"/>
    <w:rsid w:val="41946056"/>
    <w:rsid w:val="45AE9064"/>
    <w:rsid w:val="4C3B1D56"/>
    <w:rsid w:val="4F5B058F"/>
    <w:rsid w:val="53EB4FDB"/>
    <w:rsid w:val="59BC2EBB"/>
    <w:rsid w:val="59E41522"/>
    <w:rsid w:val="5AA77C18"/>
    <w:rsid w:val="61936A1C"/>
    <w:rsid w:val="6205B13F"/>
    <w:rsid w:val="6665FE46"/>
    <w:rsid w:val="668F0D97"/>
    <w:rsid w:val="6820C669"/>
    <w:rsid w:val="68580A1A"/>
    <w:rsid w:val="6C147DCA"/>
    <w:rsid w:val="70C996A8"/>
    <w:rsid w:val="73BA1340"/>
    <w:rsid w:val="75048F1A"/>
    <w:rsid w:val="7526EA86"/>
    <w:rsid w:val="76C44CFE"/>
    <w:rsid w:val="77B61E71"/>
    <w:rsid w:val="7B8851DF"/>
    <w:rsid w:val="7F8E63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98E28"/>
  <w15:docId w15:val="{25DA5A1F-AF9A-48E3-ACD6-78C4A7346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A8A"/>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6609F6"/>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4B501F"/>
    <w:pPr>
      <w:pageBreakBefore/>
      <w:numPr>
        <w:numId w:val="7"/>
      </w:numPr>
      <w:spacing w:after="240" w:line="240" w:lineRule="auto"/>
      <w:outlineLvl w:val="1"/>
    </w:pPr>
    <w:rPr>
      <w:rFonts w:ascii="Calibri" w:eastAsiaTheme="minorEastAsia" w:hAnsi="Calibri"/>
      <w:bCs/>
      <w:sz w:val="56"/>
      <w:szCs w:val="28"/>
      <w:lang w:eastAsia="ja-JP"/>
    </w:rPr>
  </w:style>
  <w:style w:type="paragraph" w:styleId="Heading3">
    <w:name w:val="heading 3"/>
    <w:next w:val="Normal"/>
    <w:link w:val="Heading3Char"/>
    <w:uiPriority w:val="4"/>
    <w:qFormat/>
    <w:rsid w:val="00B93756"/>
    <w:pPr>
      <w:keepNext/>
      <w:keepLines/>
      <w:numPr>
        <w:ilvl w:val="1"/>
        <w:numId w:val="7"/>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B93756"/>
    <w:pPr>
      <w:keepNext/>
      <w:numPr>
        <w:ilvl w:val="2"/>
        <w:numId w:val="7"/>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B93756"/>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B93756"/>
    <w:pPr>
      <w:keepNext/>
      <w:keepLines/>
      <w:spacing w:before="40" w:after="0"/>
      <w:outlineLvl w:val="5"/>
    </w:pPr>
    <w:rPr>
      <w:rFonts w:ascii="Calibri" w:eastAsiaTheme="majorEastAsia" w:hAnsi="Calibri" w:cstheme="majorBidi"/>
      <w:b/>
      <w:i/>
      <w:sz w:val="24"/>
    </w:rPr>
  </w:style>
  <w:style w:type="paragraph" w:styleId="Heading7">
    <w:name w:val="heading 7"/>
    <w:basedOn w:val="Normal"/>
    <w:next w:val="Normal"/>
    <w:link w:val="Heading7Char"/>
    <w:uiPriority w:val="9"/>
    <w:semiHidden/>
    <w:qFormat/>
    <w:rsid w:val="00B93756"/>
    <w:pPr>
      <w:keepNext/>
      <w:keepLines/>
      <w:spacing w:before="40" w:after="0"/>
      <w:outlineLvl w:val="6"/>
    </w:pPr>
    <w:rPr>
      <w:rFonts w:ascii="Calibri" w:eastAsiaTheme="majorEastAsia" w:hAnsi="Calibri" w:cstheme="majorBidi"/>
      <w:b/>
      <w:iCs/>
      <w:color w:val="243F60" w:themeColor="accent1" w:themeShade="7F"/>
    </w:rPr>
  </w:style>
  <w:style w:type="paragraph" w:styleId="Heading8">
    <w:name w:val="heading 8"/>
    <w:basedOn w:val="Normal"/>
    <w:next w:val="Normal"/>
    <w:link w:val="Heading8Char"/>
    <w:uiPriority w:val="9"/>
    <w:semiHidden/>
    <w:qFormat/>
    <w:rsid w:val="00B93756"/>
    <w:pPr>
      <w:keepNext/>
      <w:keepLines/>
      <w:spacing w:before="40" w:after="0"/>
      <w:outlineLvl w:val="7"/>
    </w:pPr>
    <w:rPr>
      <w:rFonts w:ascii="Calibri" w:eastAsiaTheme="majorEastAsia" w:hAnsi="Calibri" w:cstheme="majorBidi"/>
      <w:b/>
      <w:i/>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0218E"/>
    <w:rPr>
      <w:sz w:val="20"/>
      <w:szCs w:val="20"/>
    </w:rPr>
  </w:style>
  <w:style w:type="character" w:customStyle="1" w:styleId="CommentTextChar">
    <w:name w:val="Comment Text Char"/>
    <w:basedOn w:val="DefaultParagraphFont"/>
    <w:link w:val="CommentText"/>
    <w:rsid w:val="0040218E"/>
    <w:rPr>
      <w:rFonts w:asciiTheme="minorHAnsi" w:eastAsiaTheme="minorHAnsi" w:hAnsiTheme="minorHAnsi" w:cstheme="minorBidi"/>
      <w:lang w:eastAsia="en-US"/>
    </w:rPr>
  </w:style>
  <w:style w:type="paragraph" w:styleId="Header">
    <w:name w:val="header"/>
    <w:basedOn w:val="Normal"/>
    <w:link w:val="HeaderChar"/>
    <w:uiPriority w:val="26"/>
    <w:rsid w:val="00EC4AB4"/>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EC4AB4"/>
    <w:rPr>
      <w:rFonts w:ascii="Calibri" w:eastAsiaTheme="minorHAnsi" w:hAnsi="Calibri" w:cstheme="minorBidi"/>
      <w:szCs w:val="22"/>
      <w:lang w:eastAsia="en-US"/>
    </w:rPr>
  </w:style>
  <w:style w:type="paragraph" w:styleId="Footer">
    <w:name w:val="footer"/>
    <w:basedOn w:val="Normal"/>
    <w:link w:val="FooterChar"/>
    <w:uiPriority w:val="27"/>
    <w:rsid w:val="00EC4AB4"/>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EC4AB4"/>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0218E"/>
    <w:rPr>
      <w:sz w:val="16"/>
      <w:szCs w:val="16"/>
    </w:rPr>
  </w:style>
  <w:style w:type="paragraph" w:styleId="CommentSubject">
    <w:name w:val="annotation subject"/>
    <w:basedOn w:val="CommentText"/>
    <w:next w:val="CommentText"/>
    <w:link w:val="CommentSubjectChar"/>
    <w:uiPriority w:val="99"/>
    <w:semiHidden/>
    <w:unhideWhenUsed/>
    <w:rsid w:val="0040218E"/>
    <w:rPr>
      <w:b/>
      <w:bCs/>
    </w:rPr>
  </w:style>
  <w:style w:type="character" w:customStyle="1" w:styleId="CommentSubjectChar">
    <w:name w:val="Comment Subject Char"/>
    <w:basedOn w:val="CommentTextChar"/>
    <w:link w:val="CommentSubject"/>
    <w:uiPriority w:val="99"/>
    <w:semiHidden/>
    <w:rsid w:val="0040218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0218E"/>
    <w:rPr>
      <w:rFonts w:ascii="Calibri" w:hAnsi="Calibri"/>
      <w:sz w:val="18"/>
      <w:szCs w:val="18"/>
    </w:rPr>
  </w:style>
  <w:style w:type="character" w:customStyle="1" w:styleId="BalloonTextChar">
    <w:name w:val="Balloon Text Char"/>
    <w:basedOn w:val="DefaultParagraphFont"/>
    <w:link w:val="BalloonText"/>
    <w:uiPriority w:val="99"/>
    <w:semiHidden/>
    <w:rsid w:val="0040218E"/>
    <w:rPr>
      <w:rFonts w:ascii="Calibri" w:eastAsiaTheme="minorHAnsi" w:hAnsi="Calibri" w:cstheme="minorBidi"/>
      <w:sz w:val="18"/>
      <w:szCs w:val="18"/>
      <w:lang w:eastAsia="en-US"/>
    </w:rPr>
  </w:style>
  <w:style w:type="table" w:styleId="TableGrid">
    <w:name w:val="Table Grid"/>
    <w:basedOn w:val="TableNormal"/>
    <w:uiPriority w:val="59"/>
    <w:rsid w:val="0040218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0218E"/>
    <w:rPr>
      <w:sz w:val="16"/>
    </w:rPr>
  </w:style>
  <w:style w:type="character" w:customStyle="1" w:styleId="Heading1Char">
    <w:name w:val="Heading 1 Char"/>
    <w:basedOn w:val="DefaultParagraphFont"/>
    <w:link w:val="Heading1"/>
    <w:uiPriority w:val="1"/>
    <w:rsid w:val="006609F6"/>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4B501F"/>
    <w:rPr>
      <w:rFonts w:ascii="Calibri" w:eastAsiaTheme="minorEastAsia" w:hAnsi="Calibri" w:cstheme="minorBidi"/>
      <w:bCs/>
      <w:sz w:val="56"/>
      <w:szCs w:val="28"/>
      <w:lang w:eastAsia="ja-JP"/>
    </w:rPr>
  </w:style>
  <w:style w:type="character" w:customStyle="1" w:styleId="Heading3Char">
    <w:name w:val="Heading 3 Char"/>
    <w:basedOn w:val="DefaultParagraphFont"/>
    <w:link w:val="Heading3"/>
    <w:uiPriority w:val="4"/>
    <w:rsid w:val="00B93756"/>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B93756"/>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B93756"/>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0218E"/>
    <w:pPr>
      <w:ind w:left="709" w:right="567"/>
    </w:pPr>
    <w:rPr>
      <w:iCs/>
      <w:color w:val="000000"/>
    </w:rPr>
  </w:style>
  <w:style w:type="character" w:customStyle="1" w:styleId="QuoteChar">
    <w:name w:val="Quote Char"/>
    <w:basedOn w:val="DefaultParagraphFont"/>
    <w:link w:val="Quote"/>
    <w:uiPriority w:val="18"/>
    <w:rsid w:val="0040218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0218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0218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0218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C22E2"/>
    <w:pPr>
      <w:spacing w:before="120"/>
    </w:pPr>
    <w:rPr>
      <w:b w:val="0"/>
      <w:sz w:val="56"/>
      <w:szCs w:val="56"/>
    </w:rPr>
  </w:style>
  <w:style w:type="character" w:customStyle="1" w:styleId="SubtitleChar">
    <w:name w:val="Subtitle Char"/>
    <w:basedOn w:val="DefaultParagraphFont"/>
    <w:link w:val="Subtitle"/>
    <w:uiPriority w:val="23"/>
    <w:rsid w:val="007C22E2"/>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7C22E2"/>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0218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0218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0218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0218E"/>
    <w:rPr>
      <w:color w:val="165788"/>
      <w:u w:val="single"/>
    </w:rPr>
  </w:style>
  <w:style w:type="paragraph" w:styleId="ListBullet">
    <w:name w:val="List Bullet"/>
    <w:basedOn w:val="Normal"/>
    <w:uiPriority w:val="99"/>
    <w:qFormat/>
    <w:rsid w:val="0040218E"/>
    <w:pPr>
      <w:numPr>
        <w:numId w:val="8"/>
      </w:numPr>
      <w:spacing w:before="120" w:after="120"/>
    </w:pPr>
  </w:style>
  <w:style w:type="paragraph" w:styleId="TableofFigures">
    <w:name w:val="table of figures"/>
    <w:basedOn w:val="Normal"/>
    <w:next w:val="Normal"/>
    <w:uiPriority w:val="99"/>
    <w:rsid w:val="0040218E"/>
    <w:pPr>
      <w:spacing w:before="120" w:after="120" w:line="240" w:lineRule="auto"/>
    </w:pPr>
  </w:style>
  <w:style w:type="paragraph" w:styleId="ListBullet2">
    <w:name w:val="List Bullet 2"/>
    <w:basedOn w:val="Normal"/>
    <w:uiPriority w:val="8"/>
    <w:qFormat/>
    <w:rsid w:val="0040218E"/>
    <w:pPr>
      <w:numPr>
        <w:ilvl w:val="1"/>
        <w:numId w:val="8"/>
      </w:numPr>
      <w:spacing w:before="120" w:after="120"/>
      <w:contextualSpacing/>
    </w:pPr>
  </w:style>
  <w:style w:type="paragraph" w:styleId="ListNumber">
    <w:name w:val="List Number"/>
    <w:basedOn w:val="Normal"/>
    <w:uiPriority w:val="9"/>
    <w:qFormat/>
    <w:rsid w:val="0040218E"/>
    <w:pPr>
      <w:numPr>
        <w:numId w:val="9"/>
      </w:numPr>
      <w:tabs>
        <w:tab w:val="left" w:pos="142"/>
      </w:tabs>
      <w:spacing w:before="120" w:after="120"/>
    </w:pPr>
  </w:style>
  <w:style w:type="paragraph" w:styleId="ListNumber2">
    <w:name w:val="List Number 2"/>
    <w:uiPriority w:val="10"/>
    <w:qFormat/>
    <w:rsid w:val="0040218E"/>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0218E"/>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0218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0218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0218E"/>
    <w:pPr>
      <w:spacing w:before="60" w:after="60" w:line="240" w:lineRule="auto"/>
    </w:pPr>
    <w:rPr>
      <w:sz w:val="18"/>
    </w:rPr>
  </w:style>
  <w:style w:type="table" w:styleId="TableGrid1">
    <w:name w:val="Table Grid 1"/>
    <w:basedOn w:val="TableNormal"/>
    <w:uiPriority w:val="99"/>
    <w:semiHidden/>
    <w:unhideWhenUsed/>
    <w:rsid w:val="0040218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0218E"/>
    <w:pPr>
      <w:keepNext/>
    </w:pPr>
    <w:rPr>
      <w:b/>
    </w:rPr>
  </w:style>
  <w:style w:type="character" w:styleId="PlaceholderText">
    <w:name w:val="Placeholder Text"/>
    <w:basedOn w:val="DefaultParagraphFont"/>
    <w:uiPriority w:val="99"/>
    <w:semiHidden/>
    <w:rsid w:val="0040218E"/>
    <w:rPr>
      <w:color w:val="808080"/>
    </w:rPr>
  </w:style>
  <w:style w:type="paragraph" w:customStyle="1" w:styleId="Author">
    <w:name w:val="Author"/>
    <w:basedOn w:val="Normal"/>
    <w:next w:val="Normal"/>
    <w:uiPriority w:val="24"/>
    <w:qFormat/>
    <w:rsid w:val="0040218E"/>
    <w:pPr>
      <w:spacing w:after="60"/>
    </w:pPr>
    <w:rPr>
      <w:b/>
      <w:sz w:val="28"/>
      <w:szCs w:val="28"/>
    </w:rPr>
  </w:style>
  <w:style w:type="paragraph" w:customStyle="1" w:styleId="AuthorOrganisationAffiliation">
    <w:name w:val="Author Organisation/Affiliation"/>
    <w:basedOn w:val="Normal"/>
    <w:next w:val="Normal"/>
    <w:uiPriority w:val="25"/>
    <w:qFormat/>
    <w:rsid w:val="0040218E"/>
    <w:pPr>
      <w:spacing w:after="720"/>
    </w:pPr>
  </w:style>
  <w:style w:type="character" w:styleId="Strong">
    <w:name w:val="Strong"/>
    <w:basedOn w:val="DefaultParagraphFont"/>
    <w:uiPriority w:val="22"/>
    <w:qFormat/>
    <w:rsid w:val="0040218E"/>
    <w:rPr>
      <w:b/>
      <w:bCs/>
    </w:rPr>
  </w:style>
  <w:style w:type="paragraph" w:customStyle="1" w:styleId="Glossary">
    <w:name w:val="Glossary"/>
    <w:basedOn w:val="Normal"/>
    <w:link w:val="GlossaryChar"/>
    <w:uiPriority w:val="28"/>
    <w:semiHidden/>
    <w:locked/>
    <w:rsid w:val="0040218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0218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0218E"/>
    <w:rPr>
      <w:i/>
      <w:iCs/>
    </w:rPr>
  </w:style>
  <w:style w:type="paragraph" w:styleId="TOAHeading">
    <w:name w:val="toa heading"/>
    <w:basedOn w:val="Heading1"/>
    <w:next w:val="Normal"/>
    <w:uiPriority w:val="99"/>
    <w:semiHidden/>
    <w:unhideWhenUsed/>
    <w:rsid w:val="0040218E"/>
    <w:pPr>
      <w:spacing w:before="120"/>
    </w:pPr>
    <w:rPr>
      <w:bCs w:val="0"/>
      <w:sz w:val="24"/>
    </w:rPr>
  </w:style>
  <w:style w:type="paragraph" w:styleId="NormalWeb">
    <w:name w:val="Normal (Web)"/>
    <w:basedOn w:val="Normal"/>
    <w:uiPriority w:val="99"/>
    <w:semiHidden/>
    <w:unhideWhenUsed/>
    <w:rsid w:val="0040218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9671C"/>
    <w:pPr>
      <w:numPr>
        <w:numId w:val="6"/>
      </w:numPr>
      <w:ind w:left="357" w:hanging="357"/>
    </w:pPr>
  </w:style>
  <w:style w:type="paragraph" w:customStyle="1" w:styleId="TableBullet">
    <w:name w:val="Table Bullet"/>
    <w:basedOn w:val="TableText"/>
    <w:uiPriority w:val="15"/>
    <w:qFormat/>
    <w:rsid w:val="00DF382C"/>
    <w:pPr>
      <w:numPr>
        <w:numId w:val="5"/>
      </w:numPr>
    </w:pPr>
  </w:style>
  <w:style w:type="paragraph" w:styleId="DocumentMap">
    <w:name w:val="Document Map"/>
    <w:basedOn w:val="Normal"/>
    <w:link w:val="DocumentMapChar"/>
    <w:uiPriority w:val="99"/>
    <w:semiHidden/>
    <w:unhideWhenUsed/>
    <w:rsid w:val="0040218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218E"/>
    <w:rPr>
      <w:rFonts w:ascii="Tahoma" w:eastAsiaTheme="minorHAnsi" w:hAnsi="Tahoma" w:cs="Tahoma"/>
      <w:sz w:val="16"/>
      <w:szCs w:val="16"/>
      <w:lang w:eastAsia="en-US"/>
    </w:rPr>
  </w:style>
  <w:style w:type="paragraph" w:customStyle="1" w:styleId="BoxHeading">
    <w:name w:val="Box Heading"/>
    <w:basedOn w:val="BoxText"/>
    <w:uiPriority w:val="20"/>
    <w:qFormat/>
    <w:rsid w:val="0040218E"/>
    <w:pPr>
      <w:spacing w:line="240" w:lineRule="auto"/>
    </w:pPr>
    <w:rPr>
      <w:b/>
    </w:rPr>
  </w:style>
  <w:style w:type="paragraph" w:customStyle="1" w:styleId="Securityclassification">
    <w:name w:val="Security classification"/>
    <w:basedOn w:val="Header"/>
    <w:next w:val="Header"/>
    <w:uiPriority w:val="26"/>
    <w:semiHidden/>
    <w:qFormat/>
    <w:rsid w:val="0040218E"/>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0218E"/>
    <w:pPr>
      <w:spacing w:after="0"/>
    </w:pPr>
    <w:rPr>
      <w:b/>
      <w:sz w:val="36"/>
      <w:szCs w:val="36"/>
    </w:rPr>
  </w:style>
  <w:style w:type="paragraph" w:styleId="FootnoteText">
    <w:name w:val="footnote text"/>
    <w:basedOn w:val="Normal"/>
    <w:link w:val="FootnoteTextChar"/>
    <w:uiPriority w:val="99"/>
    <w:unhideWhenUsed/>
    <w:rsid w:val="0040218E"/>
    <w:pPr>
      <w:spacing w:after="60" w:line="264" w:lineRule="auto"/>
    </w:pPr>
    <w:rPr>
      <w:sz w:val="20"/>
      <w:szCs w:val="20"/>
    </w:rPr>
  </w:style>
  <w:style w:type="character" w:customStyle="1" w:styleId="FootnoteTextChar">
    <w:name w:val="Footnote Text Char"/>
    <w:basedOn w:val="DefaultParagraphFont"/>
    <w:link w:val="FootnoteText"/>
    <w:uiPriority w:val="99"/>
    <w:rsid w:val="004021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0218E"/>
    <w:rPr>
      <w:vertAlign w:val="superscript"/>
    </w:rPr>
  </w:style>
  <w:style w:type="character" w:styleId="EndnoteReference">
    <w:name w:val="endnote reference"/>
    <w:basedOn w:val="DefaultParagraphFont"/>
    <w:uiPriority w:val="99"/>
    <w:semiHidden/>
    <w:unhideWhenUsed/>
    <w:rsid w:val="0040218E"/>
    <w:rPr>
      <w:vertAlign w:val="superscript"/>
    </w:rPr>
  </w:style>
  <w:style w:type="character" w:styleId="FollowedHyperlink">
    <w:name w:val="FollowedHyperlink"/>
    <w:basedOn w:val="DefaultParagraphFont"/>
    <w:uiPriority w:val="99"/>
    <w:semiHidden/>
    <w:unhideWhenUsed/>
    <w:rsid w:val="0040218E"/>
    <w:rPr>
      <w:color w:val="800080"/>
      <w:u w:val="single"/>
    </w:rPr>
  </w:style>
  <w:style w:type="paragraph" w:customStyle="1" w:styleId="BoxSource">
    <w:name w:val="Box Source"/>
    <w:basedOn w:val="FigureTableNoteSource"/>
    <w:uiPriority w:val="22"/>
    <w:qFormat/>
    <w:rsid w:val="0040218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0218E"/>
    <w:pPr>
      <w:numPr>
        <w:numId w:val="1"/>
      </w:numPr>
    </w:pPr>
  </w:style>
  <w:style w:type="paragraph" w:styleId="Title">
    <w:name w:val="Title"/>
    <w:basedOn w:val="Normal"/>
    <w:next w:val="Normal"/>
    <w:link w:val="TitleChar"/>
    <w:uiPriority w:val="10"/>
    <w:semiHidden/>
    <w:qFormat/>
    <w:rsid w:val="0040218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0218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F1A8A"/>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0218E"/>
    <w:pPr>
      <w:numPr>
        <w:numId w:val="2"/>
      </w:numPr>
    </w:pPr>
  </w:style>
  <w:style w:type="numbering" w:customStyle="1" w:styleId="Headinglist">
    <w:name w:val="Heading list"/>
    <w:uiPriority w:val="99"/>
    <w:rsid w:val="0040218E"/>
    <w:pPr>
      <w:numPr>
        <w:numId w:val="3"/>
      </w:numPr>
    </w:pPr>
  </w:style>
  <w:style w:type="paragraph" w:customStyle="1" w:styleId="Normalsmall">
    <w:name w:val="Normal small"/>
    <w:qFormat/>
    <w:rsid w:val="0040218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0218E"/>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ED3EA2"/>
    <w:pPr>
      <w:numPr>
        <w:numId w:val="14"/>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0218E"/>
    <w:rPr>
      <w:i/>
      <w:iCs/>
      <w:color w:val="4F81BD" w:themeColor="accent1"/>
    </w:rPr>
  </w:style>
  <w:style w:type="paragraph" w:customStyle="1" w:styleId="TableBullet2">
    <w:name w:val="Table Bullet 2"/>
    <w:basedOn w:val="TableBullet"/>
    <w:qFormat/>
    <w:rsid w:val="00DF382C"/>
    <w:pPr>
      <w:numPr>
        <w:numId w:val="10"/>
      </w:numPr>
      <w:tabs>
        <w:tab w:val="num" w:pos="284"/>
      </w:tabs>
      <w:ind w:left="568" w:hanging="284"/>
    </w:pPr>
  </w:style>
  <w:style w:type="numbering" w:customStyle="1" w:styleId="TableBulletlist">
    <w:name w:val="Table Bullet list"/>
    <w:uiPriority w:val="99"/>
    <w:rsid w:val="0040218E"/>
    <w:pPr>
      <w:numPr>
        <w:numId w:val="4"/>
      </w:numPr>
    </w:pPr>
  </w:style>
  <w:style w:type="character" w:styleId="UnresolvedMention">
    <w:name w:val="Unresolved Mention"/>
    <w:basedOn w:val="DefaultParagraphFont"/>
    <w:uiPriority w:val="99"/>
    <w:semiHidden/>
    <w:unhideWhenUsed/>
    <w:rsid w:val="0040218E"/>
    <w:rPr>
      <w:color w:val="605E5C"/>
      <w:shd w:val="clear" w:color="auto" w:fill="E1DFDD"/>
    </w:rPr>
  </w:style>
  <w:style w:type="paragraph" w:styleId="ListParagraph">
    <w:name w:val="List Paragraph"/>
    <w:basedOn w:val="Normal"/>
    <w:uiPriority w:val="34"/>
    <w:qFormat/>
    <w:rsid w:val="0040218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B93756"/>
    <w:rPr>
      <w:rFonts w:ascii="Calibri" w:eastAsiaTheme="majorEastAsia" w:hAnsi="Calibri" w:cstheme="majorBidi"/>
      <w:b/>
      <w:i/>
      <w:sz w:val="24"/>
      <w:szCs w:val="22"/>
      <w:lang w:eastAsia="en-US"/>
    </w:rPr>
  </w:style>
  <w:style w:type="paragraph" w:customStyle="1" w:styleId="TableListNumber2">
    <w:name w:val="Table List Number 2"/>
    <w:basedOn w:val="TableText"/>
    <w:qFormat/>
    <w:rsid w:val="00ED3EA2"/>
    <w:pPr>
      <w:numPr>
        <w:ilvl w:val="1"/>
        <w:numId w:val="14"/>
      </w:numPr>
    </w:pPr>
  </w:style>
  <w:style w:type="paragraph" w:customStyle="1" w:styleId="TableListNumber3">
    <w:name w:val="Table List Number 3"/>
    <w:basedOn w:val="TableText"/>
    <w:qFormat/>
    <w:rsid w:val="00ED3EA2"/>
    <w:pPr>
      <w:numPr>
        <w:ilvl w:val="2"/>
        <w:numId w:val="14"/>
      </w:numPr>
    </w:pPr>
  </w:style>
  <w:style w:type="numbering" w:customStyle="1" w:styleId="Tablenumberedlists">
    <w:name w:val="Table numbered lists"/>
    <w:uiPriority w:val="99"/>
    <w:rsid w:val="00ED3EA2"/>
    <w:pPr>
      <w:numPr>
        <w:numId w:val="13"/>
      </w:numPr>
    </w:pPr>
  </w:style>
  <w:style w:type="character" w:customStyle="1" w:styleId="Heading7Char">
    <w:name w:val="Heading 7 Char"/>
    <w:basedOn w:val="DefaultParagraphFont"/>
    <w:link w:val="Heading7"/>
    <w:uiPriority w:val="9"/>
    <w:semiHidden/>
    <w:rsid w:val="00B93756"/>
    <w:rPr>
      <w:rFonts w:ascii="Calibri" w:eastAsiaTheme="majorEastAsia" w:hAnsi="Calibri" w:cstheme="majorBidi"/>
      <w:b/>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B93756"/>
    <w:rPr>
      <w:rFonts w:ascii="Calibri" w:eastAsiaTheme="majorEastAsia" w:hAnsi="Calibri" w:cstheme="majorBidi"/>
      <w:b/>
      <w:i/>
      <w:color w:val="000000" w:themeColor="text1"/>
      <w:sz w:val="21"/>
      <w:szCs w:val="21"/>
      <w:lang w:eastAsia="en-US"/>
    </w:rPr>
  </w:style>
  <w:style w:type="paragraph" w:customStyle="1" w:styleId="BoxTextNumber">
    <w:name w:val="Box Text Number"/>
    <w:basedOn w:val="BoxText"/>
    <w:qFormat/>
    <w:rsid w:val="004A6E12"/>
    <w:pPr>
      <w:numPr>
        <w:numId w:val="16"/>
      </w:numPr>
    </w:pPr>
  </w:style>
  <w:style w:type="paragraph" w:styleId="Revision">
    <w:name w:val="Revision"/>
    <w:hidden/>
    <w:uiPriority w:val="99"/>
    <w:semiHidden/>
    <w:rsid w:val="00F054A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8273">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10807">
      <w:bodyDiv w:val="1"/>
      <w:marLeft w:val="0"/>
      <w:marRight w:val="0"/>
      <w:marTop w:val="0"/>
      <w:marBottom w:val="0"/>
      <w:divBdr>
        <w:top w:val="none" w:sz="0" w:space="0" w:color="auto"/>
        <w:left w:val="none" w:sz="0" w:space="0" w:color="auto"/>
        <w:bottom w:val="none" w:sz="0" w:space="0" w:color="auto"/>
        <w:right w:val="none" w:sz="0" w:space="0" w:color="auto"/>
      </w:divBdr>
    </w:div>
    <w:div w:id="247421905">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7652480">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30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griculture.gov.au/publication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haveyoursay.agriculture.gov.au/fumigation-technology" TargetMode="External"/><Relationship Id="rId23" Type="http://schemas.openxmlformats.org/officeDocument/2006/relationships/hyperlink" Target="https://haveyoursay.agriculture.gov.au/fumigation-technology"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Discussion_paper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3B87C723B3C5CE4EA2597CE4A729738D" ma:contentTypeVersion="18" ma:contentTypeDescription="Create a new document." ma:contentTypeScope="" ma:versionID="0d8cf82d7c3302c37c9a26a255d4decc">
  <xsd:schema xmlns:xsd="http://www.w3.org/2001/XMLSchema" xmlns:xs="http://www.w3.org/2001/XMLSchema" xmlns:p="http://schemas.microsoft.com/office/2006/metadata/properties" xmlns:ns2="77d684c0-b3ee-4c52-9149-8325f1b90b16" xmlns:ns3="a02441a3-4721-4974-a71a-8d527336826f" xmlns:ns4="81c01dc6-2c49-4730-b140-874c95cac377" targetNamespace="http://schemas.microsoft.com/office/2006/metadata/properties" ma:root="true" ma:fieldsID="a576f557693646bba8d73469d704f20e" ns2:_="" ns3:_="" ns4:_="">
    <xsd:import namespace="77d684c0-b3ee-4c52-9149-8325f1b90b16"/>
    <xsd:import namespace="a02441a3-4721-4974-a71a-8d527336826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684c0-b3ee-4c52-9149-8325f1b90b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2441a3-4721-4974-a71a-8d527336826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31bc229-8bb5-4649-945f-cd76c741d354}" ma:internalName="TaxCatchAll" ma:showField="CatchAllData" ma:web="a02441a3-4721-4974-a71a-8d52733682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7d684c0-b3ee-4c52-9149-8325f1b90b16">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AB906D28-7772-4C1A-9DB0-B7AC53ED2899}">
  <ds:schemaRefs>
    <ds:schemaRef ds:uri="http://schemas.openxmlformats.org/officeDocument/2006/bibliography"/>
  </ds:schemaRefs>
</ds:datastoreItem>
</file>

<file path=customXml/itemProps3.xml><?xml version="1.0" encoding="utf-8"?>
<ds:datastoreItem xmlns:ds="http://schemas.openxmlformats.org/officeDocument/2006/customXml" ds:itemID="{2491B92B-F1E6-4DB7-ABDB-C686C5C66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684c0-b3ee-4c52-9149-8325f1b90b16"/>
    <ds:schemaRef ds:uri="a02441a3-4721-4974-a71a-8d527336826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7d684c0-b3ee-4c52-9149-8325f1b90b16"/>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Discussion_paper_template_2</Template>
  <TotalTime>9</TotalTime>
  <Pages>10</Pages>
  <Words>2672</Words>
  <Characters>15236</Characters>
  <Application>Microsoft Office Word</Application>
  <DocSecurity>0</DocSecurity>
  <Lines>126</Lines>
  <Paragraphs>35</Paragraphs>
  <ScaleCrop>false</ScaleCrop>
  <Company/>
  <LinksUpToDate>false</LinksUpToDate>
  <CharactersWithSpaces>17873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paper template</dc:title>
  <dc:subject/>
  <dc:creator>Begg, Nicole</dc:creator>
  <cp:keywords/>
  <dc:description/>
  <cp:lastModifiedBy>Begg, Nicole</cp:lastModifiedBy>
  <cp:revision>10</cp:revision>
  <cp:lastPrinted>2025-04-24T03:48:00Z</cp:lastPrinted>
  <dcterms:created xsi:type="dcterms:W3CDTF">2025-03-25T05:12:00Z</dcterms:created>
  <dcterms:modified xsi:type="dcterms:W3CDTF">2025-05-19T00:04:00Z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0x0101003B87C723B3C5CE4EA2597CE4A729738D</vt:lpwstr>
  </property>
  <property fmtid="{D5CDD505-2E9C-101B-9397-08002B2CF9AE}" pid="3" name="ClassificationContentMarkingHeaderShapeIds">
    <vt:lpwstr>75e4460,4e8cc720,755ce2bc,153bdbba,6b35e847</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42944f14,703615eb,fa56fca,43980573,3a99d080</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2024-07-12T06:32:34Z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696ce254-7eaa-4a58-ba00-2f45ed6368ad</vt:lpwstr>
  </property>
  <property fmtid="{D5CDD505-2E9C-101B-9397-08002B2CF9AE}" pid="15" name="MSIP_Label_933d8be6-3c40-4052-87a2-9c2adcba8759_ContentBits">
    <vt:lpwstr>3</vt:lpwstr>
  </property>
  <property fmtid="{D5CDD505-2E9C-101B-9397-08002B2CF9AE}" pid="16" name="MediaServiceImageTags">
    <vt:lpwstr/>
  </property>
</Properties>
</file>