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80EDA" w14:textId="2210F189" w:rsidR="000E455C" w:rsidRDefault="001C3B2C" w:rsidP="003713A8">
      <w:pPr>
        <w:pStyle w:val="Date"/>
        <w:spacing w:before="1080" w:line="240" w:lineRule="auto"/>
        <w:jc w:val="right"/>
      </w:pPr>
      <w:r>
        <w:t xml:space="preserve">14 October </w:t>
      </w:r>
      <w:r w:rsidR="00B82095" w:rsidRPr="00D46897">
        <w:t>20</w:t>
      </w:r>
      <w:r w:rsidR="0044304D" w:rsidRPr="00D46897">
        <w:t>2</w:t>
      </w:r>
      <w:r w:rsidR="00441CB1" w:rsidRPr="00D46897">
        <w:t>6</w:t>
      </w:r>
    </w:p>
    <w:p w14:paraId="5A63FD9E" w14:textId="6712A481" w:rsidR="00B82095" w:rsidRDefault="00A934D4" w:rsidP="0099431F">
      <w:pPr>
        <w:pStyle w:val="Heading1"/>
      </w:pPr>
      <w:r>
        <w:t xml:space="preserve">Proposed </w:t>
      </w:r>
      <w:r w:rsidR="004750A3">
        <w:t>P</w:t>
      </w:r>
      <w:r>
        <w:t xml:space="preserve">ostcode </w:t>
      </w:r>
      <w:r w:rsidR="004750A3">
        <w:t>Reclassifications</w:t>
      </w:r>
    </w:p>
    <w:p w14:paraId="787EC12E" w14:textId="15C8A79B" w:rsidR="00013583" w:rsidRPr="00013583" w:rsidRDefault="00013583" w:rsidP="00013583">
      <w:r w:rsidRPr="00013583">
        <w:t>The following postcodes are proposed to change classification under the revised framework. Where a postcode is not listed, no change to the current classification is proposed.</w:t>
      </w:r>
      <w:r w:rsidR="00DE11C2">
        <w:t xml:space="preserve"> For split postcodes the suburbs that will be regarded as metropolitan are identified.</w:t>
      </w:r>
    </w:p>
    <w:tbl>
      <w:tblPr>
        <w:tblStyle w:val="ListTable6Colorful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418"/>
        <w:gridCol w:w="1418"/>
        <w:gridCol w:w="5244"/>
      </w:tblGrid>
      <w:tr w:rsidR="00A934D4" w14:paraId="478D423A" w14:textId="32BD3F36" w:rsidTr="00720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bottom w:val="single" w:sz="12" w:space="0" w:color="auto"/>
            </w:tcBorders>
          </w:tcPr>
          <w:p w14:paraId="4BEAE359" w14:textId="359ED240" w:rsidR="00A934D4" w:rsidRPr="00013583" w:rsidRDefault="00A934D4" w:rsidP="00A934D4">
            <w:pPr>
              <w:rPr>
                <w:rFonts w:cstheme="minorHAnsi"/>
              </w:rPr>
            </w:pPr>
            <w:r w:rsidRPr="00013583">
              <w:rPr>
                <w:rFonts w:cstheme="minorHAnsi"/>
              </w:rPr>
              <w:t>Postcode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D20B663" w14:textId="7B2CA1EA" w:rsidR="00A934D4" w:rsidRPr="00013583" w:rsidRDefault="00A934D4" w:rsidP="00A934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13583">
              <w:rPr>
                <w:rFonts w:cstheme="minorHAnsi"/>
              </w:rPr>
              <w:t>Current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3B019A67" w14:textId="20F7D576" w:rsidR="00A934D4" w:rsidRPr="00013583" w:rsidRDefault="00013583" w:rsidP="00A934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Proposed </w:t>
            </w:r>
          </w:p>
        </w:tc>
        <w:tc>
          <w:tcPr>
            <w:tcW w:w="5244" w:type="dxa"/>
            <w:tcBorders>
              <w:bottom w:val="single" w:sz="12" w:space="0" w:color="auto"/>
            </w:tcBorders>
          </w:tcPr>
          <w:p w14:paraId="212ED67B" w14:textId="4ED48A61" w:rsidR="00A934D4" w:rsidRPr="00013583" w:rsidRDefault="00DE11C2" w:rsidP="00A934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13583">
              <w:rPr>
                <w:rFonts w:cstheme="minorHAnsi"/>
              </w:rPr>
              <w:t>Metro</w:t>
            </w:r>
            <w:r>
              <w:rPr>
                <w:rFonts w:cstheme="minorHAnsi"/>
              </w:rPr>
              <w:t xml:space="preserve">politan </w:t>
            </w:r>
            <w:r w:rsidR="00A934D4" w:rsidRPr="00013583">
              <w:rPr>
                <w:rFonts w:cstheme="minorHAnsi"/>
              </w:rPr>
              <w:t>suburbs (</w:t>
            </w:r>
            <w:r w:rsidR="00B955DD" w:rsidRPr="00013583">
              <w:rPr>
                <w:rFonts w:cstheme="minorHAnsi"/>
              </w:rPr>
              <w:t>S</w:t>
            </w:r>
            <w:r w:rsidR="00A934D4" w:rsidRPr="00013583">
              <w:rPr>
                <w:rFonts w:cstheme="minorHAnsi"/>
              </w:rPr>
              <w:t xml:space="preserve">plit </w:t>
            </w:r>
            <w:r w:rsidR="00B955DD" w:rsidRPr="00013583">
              <w:rPr>
                <w:rFonts w:cstheme="minorHAnsi"/>
              </w:rPr>
              <w:t xml:space="preserve">classification </w:t>
            </w:r>
            <w:r w:rsidR="00A934D4" w:rsidRPr="00013583">
              <w:rPr>
                <w:rFonts w:cstheme="minorHAnsi"/>
              </w:rPr>
              <w:t>only)</w:t>
            </w:r>
          </w:p>
        </w:tc>
      </w:tr>
      <w:tr w:rsidR="00A934D4" w14:paraId="77D49E05" w14:textId="1CE6FAB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12" w:space="0" w:color="auto"/>
            </w:tcBorders>
          </w:tcPr>
          <w:p w14:paraId="28A29768" w14:textId="6EAFE1C1" w:rsidR="00A934D4" w:rsidRPr="00013583" w:rsidRDefault="00A934D4" w:rsidP="00A934D4">
            <w:pPr>
              <w:rPr>
                <w:rFonts w:cstheme="minorHAnsi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0822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00974022" w14:textId="506580B1" w:rsidR="00A934D4" w:rsidRPr="00013583" w:rsidRDefault="00A934D4" w:rsidP="00A93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4584198A" w14:textId="446F6B61" w:rsidR="00A934D4" w:rsidRPr="00013583" w:rsidRDefault="00A934D4" w:rsidP="00A93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  <w:tcBorders>
              <w:top w:val="single" w:sz="12" w:space="0" w:color="auto"/>
            </w:tcBorders>
          </w:tcPr>
          <w:p w14:paraId="642BE8C8" w14:textId="358F2FB0" w:rsidR="00A934D4" w:rsidRPr="00013583" w:rsidRDefault="00A934D4" w:rsidP="003C36CD">
            <w:pPr>
              <w:spacing w:line="240" w:lineRule="auto"/>
              <w:ind w:right="-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Charles Darwin, Hidden Valley, Wishart, Tivendale, East Arm, Elrundie, McMinns Lagoon, Bees Creek, Freds Pass</w:t>
            </w:r>
          </w:p>
        </w:tc>
      </w:tr>
      <w:tr w:rsidR="00A934D4" w:rsidRPr="00A934D4" w14:paraId="56076D9F" w14:textId="038E3F5D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B466115" w14:textId="6C749C20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0830</w:t>
            </w:r>
          </w:p>
        </w:tc>
        <w:tc>
          <w:tcPr>
            <w:tcW w:w="1418" w:type="dxa"/>
          </w:tcPr>
          <w:p w14:paraId="6033525A" w14:textId="2BEB2D6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68DD22E" w14:textId="19C508B4" w:rsidR="00A934D4" w:rsidRPr="00013583" w:rsidRDefault="00A934D4" w:rsidP="00A934D4">
            <w:pPr>
              <w:spacing w:after="0" w:line="240" w:lineRule="auto"/>
              <w:ind w:right="-309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3218C2F" w14:textId="389A9A53" w:rsidR="00A934D4" w:rsidRPr="00013583" w:rsidRDefault="00A934D4" w:rsidP="003C36CD">
            <w:pPr>
              <w:spacing w:line="240" w:lineRule="auto"/>
              <w:ind w:right="-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Archer, Driver, Durack, Farrar, Gray, Marlow Lagoon, Moulden, Palmerston, Yarrawonga, Woodroffe</w:t>
            </w:r>
          </w:p>
        </w:tc>
      </w:tr>
      <w:tr w:rsidR="00A934D4" w:rsidRPr="00A934D4" w14:paraId="4321D73D" w14:textId="390B9FC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6054480" w14:textId="509670E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lang w:eastAsia="en-AU"/>
              </w:rPr>
              <w:t>0832</w:t>
            </w:r>
          </w:p>
        </w:tc>
        <w:tc>
          <w:tcPr>
            <w:tcW w:w="1418" w:type="dxa"/>
          </w:tcPr>
          <w:p w14:paraId="72FC62A2" w14:textId="5760C93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094FFC94" w14:textId="5C99780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0DFE1BD9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00AE6AC" w14:textId="687F09E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44B1901" w14:textId="36775DA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eastAsia="Times New Roman" w:cstheme="minorHAnsi"/>
                <w:lang w:eastAsia="en-AU"/>
              </w:rPr>
              <w:t>0834</w:t>
            </w:r>
          </w:p>
        </w:tc>
        <w:tc>
          <w:tcPr>
            <w:tcW w:w="1418" w:type="dxa"/>
          </w:tcPr>
          <w:p w14:paraId="2B09ED82" w14:textId="36E95A4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0ECFA8D0" w14:textId="4F8BEB0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6CACCED8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22CB89A" w14:textId="3C88171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D402DE0" w14:textId="1C50F84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0836</w:t>
            </w:r>
          </w:p>
        </w:tc>
        <w:tc>
          <w:tcPr>
            <w:tcW w:w="1418" w:type="dxa"/>
          </w:tcPr>
          <w:p w14:paraId="04705217" w14:textId="6409F46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7B4941ED" w14:textId="4473298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4BEA0F3D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B3E1A00" w14:textId="6D57811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8B2B7B2" w14:textId="6950C9F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lang w:eastAsia="en-AU"/>
              </w:rPr>
              <w:t>0839</w:t>
            </w:r>
          </w:p>
        </w:tc>
        <w:tc>
          <w:tcPr>
            <w:tcW w:w="1418" w:type="dxa"/>
          </w:tcPr>
          <w:p w14:paraId="17645772" w14:textId="7F7B6F4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4F86EB2D" w14:textId="05F8EA4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5100E2DE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0D5FA38" w14:textId="2A0C347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8787966" w14:textId="7464025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2074</w:t>
            </w:r>
          </w:p>
        </w:tc>
        <w:tc>
          <w:tcPr>
            <w:tcW w:w="1418" w:type="dxa"/>
          </w:tcPr>
          <w:p w14:paraId="7B602E6B" w14:textId="33E1AD9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A4DEC5F" w14:textId="3A71ACA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144AC11" w14:textId="20C55D0C" w:rsidR="00A934D4" w:rsidRPr="00013583" w:rsidRDefault="00644787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South Turramurra, Turramurra, Warrawee</w:t>
            </w:r>
          </w:p>
        </w:tc>
      </w:tr>
      <w:tr w:rsidR="00A934D4" w:rsidRPr="00A934D4" w14:paraId="258093F9" w14:textId="3289D9E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BED3114" w14:textId="3BBB22A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2076</w:t>
            </w:r>
          </w:p>
        </w:tc>
        <w:tc>
          <w:tcPr>
            <w:tcW w:w="1418" w:type="dxa"/>
          </w:tcPr>
          <w:p w14:paraId="4C40F902" w14:textId="739DA3A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84B1889" w14:textId="03F9115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D7A1317" w14:textId="4ADE1920" w:rsidR="00A934D4" w:rsidRPr="00013583" w:rsidRDefault="00644787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Normanhurst, Wahroonga</w:t>
            </w:r>
          </w:p>
        </w:tc>
      </w:tr>
      <w:tr w:rsidR="00A934D4" w:rsidRPr="00A934D4" w14:paraId="790DCD88" w14:textId="7F3B49D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0B98AC7" w14:textId="152DCA3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2077</w:t>
            </w:r>
          </w:p>
        </w:tc>
        <w:tc>
          <w:tcPr>
            <w:tcW w:w="1418" w:type="dxa"/>
          </w:tcPr>
          <w:p w14:paraId="64516B10" w14:textId="2285231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1745463" w14:textId="06D6255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08BEFDB" w14:textId="6E5C1CFA" w:rsidR="00A934D4" w:rsidRPr="00013583" w:rsidRDefault="00644787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Asquith, Hornsby, Waitara</w:t>
            </w:r>
          </w:p>
        </w:tc>
      </w:tr>
      <w:tr w:rsidR="00A934D4" w:rsidRPr="00A934D4" w14:paraId="16053099" w14:textId="337D740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192C10F" w14:textId="18B3A6D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2079</w:t>
            </w:r>
          </w:p>
        </w:tc>
        <w:tc>
          <w:tcPr>
            <w:tcW w:w="1418" w:type="dxa"/>
          </w:tcPr>
          <w:p w14:paraId="45861CC2" w14:textId="450A121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1DE7AB7" w14:textId="2F16B77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EDA3292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F4F5F49" w14:textId="43D3040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0261062" w14:textId="3F14D13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2080</w:t>
            </w:r>
          </w:p>
        </w:tc>
        <w:tc>
          <w:tcPr>
            <w:tcW w:w="1418" w:type="dxa"/>
          </w:tcPr>
          <w:p w14:paraId="77501C8B" w14:textId="5763FC5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EA0C1C5" w14:textId="2836998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14F27B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9ED7712" w14:textId="24B250E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3074BA3" w14:textId="1CABD50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2081</w:t>
            </w:r>
          </w:p>
        </w:tc>
        <w:tc>
          <w:tcPr>
            <w:tcW w:w="1418" w:type="dxa"/>
          </w:tcPr>
          <w:p w14:paraId="507922A1" w14:textId="5232553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D0BEA00" w14:textId="1D1CC88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7D73A3C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0BA69BC" w14:textId="46E1FB1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5FDB29F" w14:textId="0718F69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2082</w:t>
            </w:r>
          </w:p>
        </w:tc>
        <w:tc>
          <w:tcPr>
            <w:tcW w:w="1418" w:type="dxa"/>
          </w:tcPr>
          <w:p w14:paraId="4193BD84" w14:textId="5BDA43B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53D2BE5" w14:textId="66C9AA8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66AA5C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7462054" w14:textId="2465B56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A772151" w14:textId="63B7DDE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2083</w:t>
            </w:r>
          </w:p>
        </w:tc>
        <w:tc>
          <w:tcPr>
            <w:tcW w:w="1418" w:type="dxa"/>
          </w:tcPr>
          <w:p w14:paraId="640B4389" w14:textId="1F2AD68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DE5B13" w14:textId="7958D89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CEC2307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6034097" w14:textId="3A08A6C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85312C0" w14:textId="1FC9073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2084</w:t>
            </w:r>
          </w:p>
        </w:tc>
        <w:tc>
          <w:tcPr>
            <w:tcW w:w="1418" w:type="dxa"/>
          </w:tcPr>
          <w:p w14:paraId="00CDB5BD" w14:textId="6EC1B78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83419C8" w14:textId="11CDE20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8F1DA1B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D1EABDD" w14:textId="71492D2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5D1CFD3" w14:textId="7E25AA9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2101</w:t>
            </w:r>
          </w:p>
        </w:tc>
        <w:tc>
          <w:tcPr>
            <w:tcW w:w="1418" w:type="dxa"/>
          </w:tcPr>
          <w:p w14:paraId="04E5C0A4" w14:textId="7D1BF93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514E093" w14:textId="5CF81A4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F560803" w14:textId="6AF59AC2" w:rsidR="00A934D4" w:rsidRPr="00013583" w:rsidRDefault="008925BF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Narrabeen, North Nar</w:t>
            </w:r>
            <w:r w:rsidR="00152CD9" w:rsidRPr="00013583">
              <w:rPr>
                <w:rFonts w:cstheme="minorHAnsi"/>
                <w:color w:val="000000"/>
              </w:rPr>
              <w:t>r</w:t>
            </w:r>
            <w:r w:rsidRPr="00013583">
              <w:rPr>
                <w:rFonts w:cstheme="minorHAnsi"/>
                <w:color w:val="000000"/>
              </w:rPr>
              <w:t>abeen, Elanora Heights</w:t>
            </w:r>
          </w:p>
        </w:tc>
      </w:tr>
      <w:tr w:rsidR="00A934D4" w:rsidRPr="00A934D4" w14:paraId="37E74A55" w14:textId="427E22A6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CB431CC" w14:textId="060DF06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2105</w:t>
            </w:r>
          </w:p>
        </w:tc>
        <w:tc>
          <w:tcPr>
            <w:tcW w:w="1418" w:type="dxa"/>
          </w:tcPr>
          <w:p w14:paraId="1A9AE72C" w14:textId="43A3393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125756A" w14:textId="1516086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C03FFAF" w14:textId="0F15F892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Church Point</w:t>
            </w:r>
          </w:p>
        </w:tc>
      </w:tr>
      <w:tr w:rsidR="00A934D4" w:rsidRPr="00A934D4" w14:paraId="1B88A14E" w14:textId="4074E46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F1B75F2" w14:textId="5FCD0E10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2108</w:t>
            </w:r>
          </w:p>
        </w:tc>
        <w:tc>
          <w:tcPr>
            <w:tcW w:w="1418" w:type="dxa"/>
          </w:tcPr>
          <w:p w14:paraId="5066BB7A" w14:textId="1033136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586078E" w14:textId="41DCB32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F6BC2D9" w14:textId="021A73B0" w:rsidR="00A934D4" w:rsidRPr="00013583" w:rsidRDefault="008925BF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Palm Beach</w:t>
            </w:r>
          </w:p>
        </w:tc>
      </w:tr>
      <w:tr w:rsidR="00A934D4" w:rsidRPr="00A934D4" w14:paraId="2DA6BFB1" w14:textId="441EE0D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3A0DF63" w14:textId="58A169C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2157</w:t>
            </w:r>
          </w:p>
        </w:tc>
        <w:tc>
          <w:tcPr>
            <w:tcW w:w="1418" w:type="dxa"/>
          </w:tcPr>
          <w:p w14:paraId="486FB3C9" w14:textId="0050FF7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B56DC9B" w14:textId="5E5A00D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FA4620F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4BA2BCF" w14:textId="1052BE0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114C443" w14:textId="4364F68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2159</w:t>
            </w:r>
          </w:p>
        </w:tc>
        <w:tc>
          <w:tcPr>
            <w:tcW w:w="1418" w:type="dxa"/>
          </w:tcPr>
          <w:p w14:paraId="6C16CB27" w14:textId="417C984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76E71BB" w14:textId="030DBE2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14FFD36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C30BE36" w14:textId="04B1DA16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52F8C93" w14:textId="13535C9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2172</w:t>
            </w:r>
          </w:p>
        </w:tc>
        <w:tc>
          <w:tcPr>
            <w:tcW w:w="1418" w:type="dxa"/>
          </w:tcPr>
          <w:p w14:paraId="32996006" w14:textId="410594C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1A365A59" w14:textId="3234C45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36082CD3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4A54935" w14:textId="72AC6248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4FE2383" w14:textId="0013A66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2173</w:t>
            </w:r>
          </w:p>
        </w:tc>
        <w:tc>
          <w:tcPr>
            <w:tcW w:w="1418" w:type="dxa"/>
          </w:tcPr>
          <w:p w14:paraId="69DBD633" w14:textId="31B5454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5AFFCEF" w14:textId="7B8755C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A4356DF" w14:textId="1F4BCBB7" w:rsidR="00A934D4" w:rsidRPr="00013583" w:rsidRDefault="008925BF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Wattle Grove</w:t>
            </w:r>
          </w:p>
        </w:tc>
      </w:tr>
      <w:tr w:rsidR="00A934D4" w:rsidRPr="00A934D4" w14:paraId="7B76F9DF" w14:textId="6468867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3F65064" w14:textId="0CE3BB4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2230</w:t>
            </w:r>
          </w:p>
        </w:tc>
        <w:tc>
          <w:tcPr>
            <w:tcW w:w="1418" w:type="dxa"/>
          </w:tcPr>
          <w:p w14:paraId="4D8F91AB" w14:textId="17D4219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55B62CC" w14:textId="1DE9D4B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8FAB0AA" w14:textId="6117A151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Burraneer, Cronulla, Greenhills Beach, Woolooware</w:t>
            </w:r>
          </w:p>
        </w:tc>
      </w:tr>
      <w:tr w:rsidR="00A934D4" w:rsidRPr="00A934D4" w14:paraId="6988CCF4" w14:textId="645816C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E5CCF48" w14:textId="1795327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2232</w:t>
            </w:r>
          </w:p>
        </w:tc>
        <w:tc>
          <w:tcPr>
            <w:tcW w:w="1418" w:type="dxa"/>
          </w:tcPr>
          <w:p w14:paraId="07E6F9E6" w14:textId="430D9FC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58EDD80" w14:textId="14D45C2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26F2398" w14:textId="25DF63F8" w:rsidR="00A934D4" w:rsidRPr="00013583" w:rsidRDefault="008925BF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Woronora, Sutherland, Kareela, Kirrawee, Loftus, Grays Point</w:t>
            </w:r>
          </w:p>
        </w:tc>
      </w:tr>
      <w:tr w:rsidR="00A934D4" w:rsidRPr="00A934D4" w14:paraId="636530BD" w14:textId="1CB53A6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02B97A3" w14:textId="51BD0CC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2233</w:t>
            </w:r>
          </w:p>
        </w:tc>
        <w:tc>
          <w:tcPr>
            <w:tcW w:w="1418" w:type="dxa"/>
          </w:tcPr>
          <w:p w14:paraId="4DD1DD7C" w14:textId="072AAB4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B1A3570" w14:textId="1780E78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F8DBC55" w14:textId="48B9471E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Engadine, Yarrawarrah, Woronora Heights</w:t>
            </w:r>
          </w:p>
        </w:tc>
      </w:tr>
      <w:tr w:rsidR="00A934D4" w:rsidRPr="00A934D4" w14:paraId="26BBB270" w14:textId="2B7EF6F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C0BAB69" w14:textId="5C9F51D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2250</w:t>
            </w:r>
          </w:p>
        </w:tc>
        <w:tc>
          <w:tcPr>
            <w:tcW w:w="1418" w:type="dxa"/>
          </w:tcPr>
          <w:p w14:paraId="43490779" w14:textId="63B088F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B4EC914" w14:textId="0884BFF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0D49BAC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27DA274" w14:textId="3764F5B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9B93D9F" w14:textId="6713E49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2251</w:t>
            </w:r>
          </w:p>
        </w:tc>
        <w:tc>
          <w:tcPr>
            <w:tcW w:w="1418" w:type="dxa"/>
          </w:tcPr>
          <w:p w14:paraId="7B20FDDF" w14:textId="3BB853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0B39707" w14:textId="74B5B89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73269D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187D9E3" w14:textId="2412E4C0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8CDFDA1" w14:textId="01368C1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2256</w:t>
            </w:r>
          </w:p>
        </w:tc>
        <w:tc>
          <w:tcPr>
            <w:tcW w:w="1418" w:type="dxa"/>
          </w:tcPr>
          <w:p w14:paraId="69070405" w14:textId="4D32208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43E57AF" w14:textId="16B6CAB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3DE6176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55EEF9A" w14:textId="054D98D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3BEAF7B" w14:textId="24A9308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2257</w:t>
            </w:r>
          </w:p>
        </w:tc>
        <w:tc>
          <w:tcPr>
            <w:tcW w:w="1418" w:type="dxa"/>
          </w:tcPr>
          <w:p w14:paraId="6BDE8A3A" w14:textId="5369B2F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118FAA5" w14:textId="06544A3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CECAFE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E1491BA" w14:textId="6F24A47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61AD2C4" w14:textId="09B6E97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2258</w:t>
            </w:r>
          </w:p>
        </w:tc>
        <w:tc>
          <w:tcPr>
            <w:tcW w:w="1418" w:type="dxa"/>
          </w:tcPr>
          <w:p w14:paraId="4B93D5F5" w14:textId="0184049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03CE723" w14:textId="6B7C2DE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BC6D6AD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2CCA215" w14:textId="46269C8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6277552" w14:textId="4927FB7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2259</w:t>
            </w:r>
          </w:p>
        </w:tc>
        <w:tc>
          <w:tcPr>
            <w:tcW w:w="1418" w:type="dxa"/>
          </w:tcPr>
          <w:p w14:paraId="48E55022" w14:textId="204012F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72CE1AB" w14:textId="2FDA1FC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24F3C8F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1D19C01" w14:textId="44D3142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F72CA8F" w14:textId="1DE8173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2260</w:t>
            </w:r>
          </w:p>
        </w:tc>
        <w:tc>
          <w:tcPr>
            <w:tcW w:w="1418" w:type="dxa"/>
          </w:tcPr>
          <w:p w14:paraId="7EE019DA" w14:textId="764CBBF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74981CF" w14:textId="1A05AFC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0B95D68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AE6E299" w14:textId="124149EF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15A93DA" w14:textId="6BD01DB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2261</w:t>
            </w:r>
          </w:p>
        </w:tc>
        <w:tc>
          <w:tcPr>
            <w:tcW w:w="1418" w:type="dxa"/>
          </w:tcPr>
          <w:p w14:paraId="0202837D" w14:textId="357B119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882BCA8" w14:textId="2A8C568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DBDFFB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27566B7" w14:textId="2D07B13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68FB73D" w14:textId="2A116CF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2262</w:t>
            </w:r>
          </w:p>
        </w:tc>
        <w:tc>
          <w:tcPr>
            <w:tcW w:w="1418" w:type="dxa"/>
          </w:tcPr>
          <w:p w14:paraId="2D0A610D" w14:textId="023A08F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20B859C" w14:textId="2F116BE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B25C17A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A48A0B4" w14:textId="127C37E5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CF2663B" w14:textId="798E3E6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2263</w:t>
            </w:r>
          </w:p>
        </w:tc>
        <w:tc>
          <w:tcPr>
            <w:tcW w:w="1418" w:type="dxa"/>
          </w:tcPr>
          <w:p w14:paraId="6EB20FD0" w14:textId="401580C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C453FDF" w14:textId="27B0179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279061C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12AA573" w14:textId="37EC49A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F49E6DD" w14:textId="60FE081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2264</w:t>
            </w:r>
          </w:p>
        </w:tc>
        <w:tc>
          <w:tcPr>
            <w:tcW w:w="1418" w:type="dxa"/>
          </w:tcPr>
          <w:p w14:paraId="09747330" w14:textId="53739C7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08606C4" w14:textId="00BE56D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ED31BBB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619422A" w14:textId="03DBC36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C19D550" w14:textId="0C88ECD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2267</w:t>
            </w:r>
          </w:p>
        </w:tc>
        <w:tc>
          <w:tcPr>
            <w:tcW w:w="1418" w:type="dxa"/>
          </w:tcPr>
          <w:p w14:paraId="5A7F141F" w14:textId="5833DD6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A323B22" w14:textId="4413368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0E3303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BA6737A" w14:textId="46BC740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20C4455" w14:textId="7BF3AEF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2278</w:t>
            </w:r>
          </w:p>
        </w:tc>
        <w:tc>
          <w:tcPr>
            <w:tcW w:w="1418" w:type="dxa"/>
          </w:tcPr>
          <w:p w14:paraId="12741DEA" w14:textId="0BAC524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EB778A7" w14:textId="1F9C6E0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6BB5102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D7AF3BC" w14:textId="1B1FA33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BA9003D" w14:textId="4E8BAA3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2280</w:t>
            </w:r>
          </w:p>
        </w:tc>
        <w:tc>
          <w:tcPr>
            <w:tcW w:w="1418" w:type="dxa"/>
          </w:tcPr>
          <w:p w14:paraId="0270683D" w14:textId="2D5BAC1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1233C40" w14:textId="4FCB49C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7C5B852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73D4FDA" w14:textId="673CE9D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0E54964" w14:textId="5F0E0F9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2281</w:t>
            </w:r>
          </w:p>
        </w:tc>
        <w:tc>
          <w:tcPr>
            <w:tcW w:w="1418" w:type="dxa"/>
          </w:tcPr>
          <w:p w14:paraId="62E5FBB5" w14:textId="2BF62BB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C266674" w14:textId="4835575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6E4DFD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1DC6B26" w14:textId="356AF33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62D45D2" w14:textId="397A021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2283</w:t>
            </w:r>
          </w:p>
        </w:tc>
        <w:tc>
          <w:tcPr>
            <w:tcW w:w="1418" w:type="dxa"/>
          </w:tcPr>
          <w:p w14:paraId="6F08039F" w14:textId="217FEF1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584927D" w14:textId="69F4899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300ADB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31B0117" w14:textId="2C1421B0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0074CD4" w14:textId="18AF9A4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2286</w:t>
            </w:r>
          </w:p>
        </w:tc>
        <w:tc>
          <w:tcPr>
            <w:tcW w:w="1418" w:type="dxa"/>
          </w:tcPr>
          <w:p w14:paraId="662BE389" w14:textId="3CC4D95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3BA4BB9" w14:textId="0CF7CD4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B5D343B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66FC916" w14:textId="61A9865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E058FF0" w14:textId="23BD7E4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2320</w:t>
            </w:r>
          </w:p>
        </w:tc>
        <w:tc>
          <w:tcPr>
            <w:tcW w:w="1418" w:type="dxa"/>
          </w:tcPr>
          <w:p w14:paraId="5771EE44" w14:textId="48CE78A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5BD4DB4B" w14:textId="0FEDA8D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F9469D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F188CFC" w14:textId="3BAD1E98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982197D" w14:textId="37A2AC1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2322</w:t>
            </w:r>
          </w:p>
        </w:tc>
        <w:tc>
          <w:tcPr>
            <w:tcW w:w="1418" w:type="dxa"/>
          </w:tcPr>
          <w:p w14:paraId="58B1AA7D" w14:textId="32E6710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3A1801B" w14:textId="35BC418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B7B7D9D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53AF2DB" w14:textId="4B8EEC6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BE5AD6C" w14:textId="76B07B3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2323</w:t>
            </w:r>
          </w:p>
        </w:tc>
        <w:tc>
          <w:tcPr>
            <w:tcW w:w="1418" w:type="dxa"/>
          </w:tcPr>
          <w:p w14:paraId="62779883" w14:textId="2122B59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2128AEA" w14:textId="6C67E61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5108C6D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2C49C2C" w14:textId="26E81D5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183A7AF" w14:textId="6B74DCA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2324</w:t>
            </w:r>
          </w:p>
        </w:tc>
        <w:tc>
          <w:tcPr>
            <w:tcW w:w="1418" w:type="dxa"/>
          </w:tcPr>
          <w:p w14:paraId="7B97A311" w14:textId="0357C2A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63B5FEDA" w14:textId="57FEEAE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1BA9A74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A454811" w14:textId="5EC413AE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BA81548" w14:textId="7D41D87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2486</w:t>
            </w:r>
          </w:p>
        </w:tc>
        <w:tc>
          <w:tcPr>
            <w:tcW w:w="1418" w:type="dxa"/>
          </w:tcPr>
          <w:p w14:paraId="1C9D4E00" w14:textId="59C61C5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4646779" w14:textId="5AE260F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333D540" w14:textId="2341F710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Tweed Heads South, Banora Point, Cobaki Lakes</w:t>
            </w:r>
          </w:p>
        </w:tc>
      </w:tr>
      <w:tr w:rsidR="00A934D4" w:rsidRPr="00A934D4" w14:paraId="78AFF19A" w14:textId="1688C65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EEA9702" w14:textId="621B544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2500</w:t>
            </w:r>
          </w:p>
        </w:tc>
        <w:tc>
          <w:tcPr>
            <w:tcW w:w="1418" w:type="dxa"/>
          </w:tcPr>
          <w:p w14:paraId="08A74C1D" w14:textId="151FAE1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C3B9B92" w14:textId="45CC2DC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82D4256" w14:textId="5DEA9D15" w:rsidR="00A934D4" w:rsidRPr="00013583" w:rsidRDefault="008925BF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Coniston, Gwynneville, Keiraville, Mangerton, Mount Saint Thomas, North Wollongong, Spring Hill, West Wollongong, Wollongong</w:t>
            </w:r>
          </w:p>
        </w:tc>
      </w:tr>
      <w:tr w:rsidR="00A934D4" w:rsidRPr="00A934D4" w14:paraId="48C6BA16" w14:textId="1B568B1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0D4A4E6" w14:textId="4D7D276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2502</w:t>
            </w:r>
          </w:p>
        </w:tc>
        <w:tc>
          <w:tcPr>
            <w:tcW w:w="1418" w:type="dxa"/>
          </w:tcPr>
          <w:p w14:paraId="183E2F60" w14:textId="24AC3C3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FF84CE7" w14:textId="53AB19E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2231E37" w14:textId="7CAB2908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Cringila, Lake Heights, Warrawong</w:t>
            </w:r>
          </w:p>
        </w:tc>
      </w:tr>
      <w:tr w:rsidR="00A934D4" w:rsidRPr="00A934D4" w14:paraId="75BA255E" w14:textId="784AFF8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ADDB01E" w14:textId="555D345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2508</w:t>
            </w:r>
          </w:p>
        </w:tc>
        <w:tc>
          <w:tcPr>
            <w:tcW w:w="1418" w:type="dxa"/>
          </w:tcPr>
          <w:p w14:paraId="64FEB2FC" w14:textId="1A254D8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F09353B" w14:textId="0F4BDF0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03A4FFC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0FAF606" w14:textId="081B645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1388961" w14:textId="73ADE7F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2515</w:t>
            </w:r>
          </w:p>
        </w:tc>
        <w:tc>
          <w:tcPr>
            <w:tcW w:w="1418" w:type="dxa"/>
          </w:tcPr>
          <w:p w14:paraId="67389BA3" w14:textId="01B7A92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5DD25EF" w14:textId="200522D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DE4555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2CD8528" w14:textId="5BA9A86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6BD2F54" w14:textId="71A8B9F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2516</w:t>
            </w:r>
          </w:p>
        </w:tc>
        <w:tc>
          <w:tcPr>
            <w:tcW w:w="1418" w:type="dxa"/>
          </w:tcPr>
          <w:p w14:paraId="4B572DFD" w14:textId="6A8C14A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F817CDB" w14:textId="759FA96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6ADE55D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1A9CBB3" w14:textId="2844DCE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17A08A1" w14:textId="70F2D3E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2526</w:t>
            </w:r>
          </w:p>
        </w:tc>
        <w:tc>
          <w:tcPr>
            <w:tcW w:w="1418" w:type="dxa"/>
          </w:tcPr>
          <w:p w14:paraId="1C9C336F" w14:textId="2F6DF57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25860F7" w14:textId="738CD50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4DA7123" w14:textId="42795890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Unanderra, Kembla Grange, Farmborough Heights, Cordeaux Heights</w:t>
            </w:r>
          </w:p>
        </w:tc>
      </w:tr>
      <w:tr w:rsidR="00A934D4" w:rsidRPr="00A934D4" w14:paraId="5D5CD224" w14:textId="7B333DE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9F8803F" w14:textId="2EB928E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2527</w:t>
            </w:r>
          </w:p>
        </w:tc>
        <w:tc>
          <w:tcPr>
            <w:tcW w:w="1418" w:type="dxa"/>
          </w:tcPr>
          <w:p w14:paraId="258B58DC" w14:textId="6DDCC65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54FA65D" w14:textId="2BADEED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7DAC039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D5BFE17" w14:textId="1E0D4DE9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CF6A670" w14:textId="1062FED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2528</w:t>
            </w:r>
          </w:p>
        </w:tc>
        <w:tc>
          <w:tcPr>
            <w:tcW w:w="1418" w:type="dxa"/>
          </w:tcPr>
          <w:p w14:paraId="1FF9E703" w14:textId="51201B1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3B534FB" w14:textId="29BE436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F729937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319F014" w14:textId="6A6CCE4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D2F854F" w14:textId="40D808B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2529</w:t>
            </w:r>
          </w:p>
        </w:tc>
        <w:tc>
          <w:tcPr>
            <w:tcW w:w="1418" w:type="dxa"/>
          </w:tcPr>
          <w:p w14:paraId="5A17ECD6" w14:textId="62E5A52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532706" w14:textId="1D0D02D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B33AC4D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24243B3" w14:textId="3865ECA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51C1AEF" w14:textId="3AD29F8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2530</w:t>
            </w:r>
          </w:p>
        </w:tc>
        <w:tc>
          <w:tcPr>
            <w:tcW w:w="1418" w:type="dxa"/>
          </w:tcPr>
          <w:p w14:paraId="313BE55D" w14:textId="61DAE30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F20C654" w14:textId="4765579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9338A45" w14:textId="59B4DF13" w:rsidR="00A934D4" w:rsidRPr="00013583" w:rsidRDefault="008925BF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Horsley, Dapto, Brownsville, Kanahooka, Koonawarra</w:t>
            </w:r>
          </w:p>
        </w:tc>
      </w:tr>
      <w:tr w:rsidR="00A934D4" w:rsidRPr="00A934D4" w14:paraId="5D0A1162" w14:textId="094C523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32C140D" w14:textId="3D3E07F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2557</w:t>
            </w:r>
          </w:p>
        </w:tc>
        <w:tc>
          <w:tcPr>
            <w:tcW w:w="1418" w:type="dxa"/>
          </w:tcPr>
          <w:p w14:paraId="428728F1" w14:textId="563A70D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338972A" w14:textId="4D0BF92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FFB811E" w14:textId="6E3CC834" w:rsidR="00A934D4" w:rsidRPr="00013583" w:rsidRDefault="008925BF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Gregory Hills, </w:t>
            </w:r>
            <w:r w:rsidR="00764ACA" w:rsidRPr="00013583">
              <w:rPr>
                <w:rFonts w:cstheme="minorHAnsi"/>
                <w:color w:val="000000"/>
              </w:rPr>
              <w:t>Gledswood Hills</w:t>
            </w:r>
            <w:r w:rsidRPr="00013583">
              <w:rPr>
                <w:rFonts w:cstheme="minorHAnsi"/>
                <w:color w:val="000000"/>
              </w:rPr>
              <w:t>, Catherine Field</w:t>
            </w:r>
          </w:p>
        </w:tc>
      </w:tr>
      <w:tr w:rsidR="00A934D4" w:rsidRPr="00A934D4" w14:paraId="396C6ABC" w14:textId="7E95340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649D48F" w14:textId="0FC411A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2560</w:t>
            </w:r>
          </w:p>
        </w:tc>
        <w:tc>
          <w:tcPr>
            <w:tcW w:w="1418" w:type="dxa"/>
          </w:tcPr>
          <w:p w14:paraId="280F279A" w14:textId="686F113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0659DAC" w14:textId="455EA13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CF9484F" w14:textId="54C48AB1" w:rsidR="00A934D4" w:rsidRPr="00013583" w:rsidRDefault="008925BF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Woodbine, Leumeah, Ruse, Airds, Campbelltown, Blair Athol, Ambarvale, Glen Alpine, Rosemeadow, Englorie Park, Bradbury, St Helens Park, Kentlyn</w:t>
            </w:r>
          </w:p>
        </w:tc>
      </w:tr>
      <w:tr w:rsidR="00A934D4" w:rsidRPr="00A934D4" w14:paraId="451F0552" w14:textId="4257C3D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F4780A5" w14:textId="6FE610B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2563</w:t>
            </w:r>
          </w:p>
        </w:tc>
        <w:tc>
          <w:tcPr>
            <w:tcW w:w="1418" w:type="dxa"/>
          </w:tcPr>
          <w:p w14:paraId="438AA0BC" w14:textId="38451B0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E6219DA" w14:textId="34868C5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C019B8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3F7E803" w14:textId="24B7496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21BEA4A" w14:textId="681CA05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2568</w:t>
            </w:r>
          </w:p>
        </w:tc>
        <w:tc>
          <w:tcPr>
            <w:tcW w:w="1418" w:type="dxa"/>
          </w:tcPr>
          <w:p w14:paraId="73AF1D89" w14:textId="200CF44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89D70F3" w14:textId="0B02F0A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687CE5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D668EC4" w14:textId="43036B85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88C6760" w14:textId="2D3FEB5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2570</w:t>
            </w:r>
          </w:p>
        </w:tc>
        <w:tc>
          <w:tcPr>
            <w:tcW w:w="1418" w:type="dxa"/>
          </w:tcPr>
          <w:p w14:paraId="310D4941" w14:textId="65C01AC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11B5776" w14:textId="60F706D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540A295" w14:textId="41D4DCC6" w:rsidR="00A934D4" w:rsidRPr="00013583" w:rsidRDefault="00884DC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Oran Park, Spring Farm, Elderslie, Camden, Camden South</w:t>
            </w:r>
          </w:p>
        </w:tc>
      </w:tr>
      <w:tr w:rsidR="00A934D4" w:rsidRPr="00A934D4" w14:paraId="083198F8" w14:textId="4BAA231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27FB438" w14:textId="083367B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2571</w:t>
            </w:r>
          </w:p>
        </w:tc>
        <w:tc>
          <w:tcPr>
            <w:tcW w:w="1418" w:type="dxa"/>
          </w:tcPr>
          <w:p w14:paraId="132B6E5C" w14:textId="0435856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261F715" w14:textId="4350B81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911180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9C5B639" w14:textId="7FD382E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1C626A7" w14:textId="371F3A9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2745</w:t>
            </w:r>
          </w:p>
        </w:tc>
        <w:tc>
          <w:tcPr>
            <w:tcW w:w="1418" w:type="dxa"/>
          </w:tcPr>
          <w:p w14:paraId="3729BC74" w14:textId="572F8C2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89C5097" w14:textId="1FCC997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050F6BC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F38E56C" w14:textId="6D167405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0EC95BB" w14:textId="44177B8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2747</w:t>
            </w:r>
          </w:p>
        </w:tc>
        <w:tc>
          <w:tcPr>
            <w:tcW w:w="1418" w:type="dxa"/>
          </w:tcPr>
          <w:p w14:paraId="5C36C9D3" w14:textId="3CE986D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0D05918" w14:textId="73F6B90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16DC90C" w14:textId="6763D122" w:rsidR="00A934D4" w:rsidRPr="00013583" w:rsidRDefault="00884DC6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Caddens, Cambridge Gardens, Cambridge Park, Claremont Meadows, Kingswood, Werrington, Werrington County, Werrington Downs</w:t>
            </w:r>
          </w:p>
        </w:tc>
      </w:tr>
      <w:tr w:rsidR="00A934D4" w:rsidRPr="00A934D4" w14:paraId="667D5C3E" w14:textId="3BC6941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4C64CCF" w14:textId="53EB17F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2749</w:t>
            </w:r>
          </w:p>
        </w:tc>
        <w:tc>
          <w:tcPr>
            <w:tcW w:w="1418" w:type="dxa"/>
          </w:tcPr>
          <w:p w14:paraId="7A31CF22" w14:textId="63E4486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140905D" w14:textId="14EF120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C2D3D08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59A88A9" w14:textId="7E8B389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2489574" w14:textId="7D02B5A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2753</w:t>
            </w:r>
          </w:p>
        </w:tc>
        <w:tc>
          <w:tcPr>
            <w:tcW w:w="1418" w:type="dxa"/>
          </w:tcPr>
          <w:p w14:paraId="5D4335D4" w14:textId="7674E6B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0813048C" w14:textId="5CA2173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E06ED2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B52C2F1" w14:textId="2AC47AA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479AF9B" w14:textId="6C004CA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2754</w:t>
            </w:r>
          </w:p>
        </w:tc>
        <w:tc>
          <w:tcPr>
            <w:tcW w:w="1418" w:type="dxa"/>
          </w:tcPr>
          <w:p w14:paraId="0D900CEB" w14:textId="6A4C455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FEFC894" w14:textId="3CEEB94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EA36809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28C0CF6" w14:textId="6DDB00A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10D9EA6" w14:textId="6289229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2756</w:t>
            </w:r>
          </w:p>
        </w:tc>
        <w:tc>
          <w:tcPr>
            <w:tcW w:w="1418" w:type="dxa"/>
          </w:tcPr>
          <w:p w14:paraId="176D1C71" w14:textId="4FE8E1C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02023879" w14:textId="2A3D2BC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5B4E947" w14:textId="240F0B37" w:rsidR="00A934D4" w:rsidRPr="00013583" w:rsidRDefault="00884DC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Mulgrave, McGraths Hill, Windsor, South Windsor, Bligh Park</w:t>
            </w:r>
          </w:p>
        </w:tc>
      </w:tr>
      <w:tr w:rsidR="00A934D4" w:rsidRPr="00A934D4" w14:paraId="27C63711" w14:textId="0865FDC5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1DA1E3A" w14:textId="4200F42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2765</w:t>
            </w:r>
          </w:p>
        </w:tc>
        <w:tc>
          <w:tcPr>
            <w:tcW w:w="1418" w:type="dxa"/>
          </w:tcPr>
          <w:p w14:paraId="6281ADC5" w14:textId="23F4405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12C296F" w14:textId="563E6A9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BC53227" w14:textId="24AC7980" w:rsidR="00A934D4" w:rsidRPr="00013583" w:rsidRDefault="00884DC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Marsden Park, Riverstone, Vineyard, Grantham Farm</w:t>
            </w:r>
          </w:p>
        </w:tc>
      </w:tr>
      <w:tr w:rsidR="00A934D4" w:rsidRPr="00A934D4" w14:paraId="507EFC3A" w14:textId="6721D5D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A3B5028" w14:textId="39A3CC0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2769</w:t>
            </w:r>
          </w:p>
        </w:tc>
        <w:tc>
          <w:tcPr>
            <w:tcW w:w="1418" w:type="dxa"/>
          </w:tcPr>
          <w:p w14:paraId="24F976F1" w14:textId="1154CB3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3188F713" w14:textId="6E7B6AF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18165502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BCBBF7E" w14:textId="2BC7D96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29F13EA" w14:textId="5BD6B0B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3024</w:t>
            </w:r>
          </w:p>
        </w:tc>
        <w:tc>
          <w:tcPr>
            <w:tcW w:w="1418" w:type="dxa"/>
          </w:tcPr>
          <w:p w14:paraId="272EAB43" w14:textId="446CEB0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B57AF2C" w14:textId="4DE818A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CEC6704" w14:textId="797ECF5B" w:rsidR="00A934D4" w:rsidRPr="00013583" w:rsidRDefault="00884DC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Manor Lakes, </w:t>
            </w:r>
            <w:r w:rsidR="00923272" w:rsidRPr="00013583">
              <w:rPr>
                <w:rFonts w:cstheme="minorHAnsi"/>
                <w:color w:val="000000"/>
              </w:rPr>
              <w:t>Wyndham Vale</w:t>
            </w:r>
          </w:p>
        </w:tc>
      </w:tr>
      <w:tr w:rsidR="00A934D4" w:rsidRPr="00A934D4" w14:paraId="674D2E0A" w14:textId="0438BE1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27E0330" w14:textId="5646083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3059</w:t>
            </w:r>
          </w:p>
        </w:tc>
        <w:tc>
          <w:tcPr>
            <w:tcW w:w="1418" w:type="dxa"/>
          </w:tcPr>
          <w:p w14:paraId="1B85D133" w14:textId="77B75A3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BE0BA92" w14:textId="6762317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FE0AC88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ADAD273" w14:textId="394797C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6EC1B2A" w14:textId="57B6E8F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3089</w:t>
            </w:r>
          </w:p>
        </w:tc>
        <w:tc>
          <w:tcPr>
            <w:tcW w:w="1418" w:type="dxa"/>
          </w:tcPr>
          <w:p w14:paraId="0B4186CC" w14:textId="6BDCE5D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CF8A28E" w14:textId="5980D9C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A9673E1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41BF0AC" w14:textId="48E8364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7C88ED2" w14:textId="1F155A80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3090</w:t>
            </w:r>
          </w:p>
        </w:tc>
        <w:tc>
          <w:tcPr>
            <w:tcW w:w="1418" w:type="dxa"/>
          </w:tcPr>
          <w:p w14:paraId="7CB9D9BA" w14:textId="00E2B84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38CB58D" w14:textId="681DA1A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F7672AC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B185352" w14:textId="4E19EB2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EECBCEA" w14:textId="113DAE8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3095</w:t>
            </w:r>
          </w:p>
        </w:tc>
        <w:tc>
          <w:tcPr>
            <w:tcW w:w="1418" w:type="dxa"/>
          </w:tcPr>
          <w:p w14:paraId="63F7DAF0" w14:textId="36970C4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8236BED" w14:textId="51F0208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35F199F" w14:textId="3EC8A455" w:rsidR="00A934D4" w:rsidRPr="00013583" w:rsidRDefault="00884DC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Eltham North, Eltham</w:t>
            </w:r>
          </w:p>
        </w:tc>
      </w:tr>
      <w:tr w:rsidR="00A934D4" w:rsidRPr="00A934D4" w14:paraId="75C200B4" w14:textId="0266DC8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F41435D" w14:textId="065C41B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3116</w:t>
            </w:r>
          </w:p>
        </w:tc>
        <w:tc>
          <w:tcPr>
            <w:tcW w:w="1418" w:type="dxa"/>
          </w:tcPr>
          <w:p w14:paraId="47D49DCD" w14:textId="42B6A8B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D42D0BF" w14:textId="374F2F7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F26F2DF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38A1514" w14:textId="544027F5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EA1E2E4" w14:textId="1C51BB7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3134</w:t>
            </w:r>
          </w:p>
        </w:tc>
        <w:tc>
          <w:tcPr>
            <w:tcW w:w="1418" w:type="dxa"/>
          </w:tcPr>
          <w:p w14:paraId="13CA991E" w14:textId="5E60D87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1427185" w14:textId="7D09EB0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C49D5C5" w14:textId="1AF0D7E5" w:rsidR="00A934D4" w:rsidRPr="00013583" w:rsidRDefault="00884DC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Ringwood, Ringwood North, Warranwood</w:t>
            </w:r>
          </w:p>
        </w:tc>
      </w:tr>
      <w:tr w:rsidR="00A934D4" w:rsidRPr="00A934D4" w14:paraId="3B4AEE22" w14:textId="779AB26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3576859" w14:textId="0691574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3156</w:t>
            </w:r>
          </w:p>
        </w:tc>
        <w:tc>
          <w:tcPr>
            <w:tcW w:w="1418" w:type="dxa"/>
          </w:tcPr>
          <w:p w14:paraId="3A594652" w14:textId="0DEB8EB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E143981" w14:textId="48EEE05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4BA9FA4" w14:textId="55CB3F8D" w:rsidR="00A934D4" w:rsidRPr="00013583" w:rsidRDefault="00884DC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Ferntree Gully, Upper Ferntree Gully</w:t>
            </w:r>
          </w:p>
        </w:tc>
      </w:tr>
      <w:tr w:rsidR="00A934D4" w:rsidRPr="00A934D4" w14:paraId="08E27613" w14:textId="068B0D0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49E52FC" w14:textId="10CD846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3158</w:t>
            </w:r>
          </w:p>
        </w:tc>
        <w:tc>
          <w:tcPr>
            <w:tcW w:w="1418" w:type="dxa"/>
          </w:tcPr>
          <w:p w14:paraId="2DB29F8D" w14:textId="389FA3D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7E246855" w14:textId="55C37E4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1F808796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5B1E32C" w14:textId="20DE537F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2D87949" w14:textId="375E105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3160</w:t>
            </w:r>
          </w:p>
        </w:tc>
        <w:tc>
          <w:tcPr>
            <w:tcW w:w="1418" w:type="dxa"/>
          </w:tcPr>
          <w:p w14:paraId="143DD1B5" w14:textId="22A2CAF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063BE751" w14:textId="4325BA8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C35E5FD" w14:textId="04B0D23E" w:rsidR="00A934D4" w:rsidRPr="00013583" w:rsidRDefault="00884DC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Tecoma, Belgrave, Belgrave Heights</w:t>
            </w:r>
          </w:p>
        </w:tc>
      </w:tr>
      <w:tr w:rsidR="00A934D4" w:rsidRPr="00A934D4" w14:paraId="71CB4FCA" w14:textId="0AC4CCE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465005A" w14:textId="2EA5525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3211</w:t>
            </w:r>
          </w:p>
        </w:tc>
        <w:tc>
          <w:tcPr>
            <w:tcW w:w="1418" w:type="dxa"/>
          </w:tcPr>
          <w:p w14:paraId="5BE33090" w14:textId="35CAE1C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605CCF5" w14:textId="0794C93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AF50039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5D46948" w14:textId="641669C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FC0E315" w14:textId="175495B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3216</w:t>
            </w:r>
          </w:p>
        </w:tc>
        <w:tc>
          <w:tcPr>
            <w:tcW w:w="1418" w:type="dxa"/>
          </w:tcPr>
          <w:p w14:paraId="076C9F40" w14:textId="6D26141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927F07" w14:textId="1B2018A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AE5577A" w14:textId="01A9A39F" w:rsidR="00A934D4" w:rsidRPr="00013583" w:rsidRDefault="00884DC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Belmont, Grovedale, Highton, Marshall, Wandana Heights</w:t>
            </w:r>
          </w:p>
        </w:tc>
      </w:tr>
      <w:tr w:rsidR="00A934D4" w:rsidRPr="00A934D4" w14:paraId="703B5C55" w14:textId="5B59CF2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0D7C208" w14:textId="22FF891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3217</w:t>
            </w:r>
          </w:p>
        </w:tc>
        <w:tc>
          <w:tcPr>
            <w:tcW w:w="1418" w:type="dxa"/>
          </w:tcPr>
          <w:p w14:paraId="1DFECEB2" w14:textId="534C515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3268663" w14:textId="47FE4DC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F6C8088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ADF4943" w14:textId="208B9CD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0522842" w14:textId="403AC60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3218</w:t>
            </w:r>
          </w:p>
        </w:tc>
        <w:tc>
          <w:tcPr>
            <w:tcW w:w="1418" w:type="dxa"/>
          </w:tcPr>
          <w:p w14:paraId="7757C972" w14:textId="7DD823E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BA2C503" w14:textId="2E6CF53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70C2611" w14:textId="2E801CAD" w:rsidR="00A934D4" w:rsidRPr="00013583" w:rsidRDefault="00884DC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Geelong West, Manifold Heights, Herne Hill</w:t>
            </w:r>
          </w:p>
        </w:tc>
      </w:tr>
      <w:tr w:rsidR="00A934D4" w:rsidRPr="00A934D4" w14:paraId="0243B1F2" w14:textId="181D24B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30A6EA6" w14:textId="29CC5E8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3221</w:t>
            </w:r>
          </w:p>
        </w:tc>
        <w:tc>
          <w:tcPr>
            <w:tcW w:w="1418" w:type="dxa"/>
          </w:tcPr>
          <w:p w14:paraId="0C284352" w14:textId="7FAB539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EB97EE7" w14:textId="0D4656A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116E982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13A184E" w14:textId="5708F65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A0E4A02" w14:textId="205416C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3228</w:t>
            </w:r>
          </w:p>
        </w:tc>
        <w:tc>
          <w:tcPr>
            <w:tcW w:w="1418" w:type="dxa"/>
          </w:tcPr>
          <w:p w14:paraId="62D23152" w14:textId="34BB0EF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7EA297E4" w14:textId="3EAA03B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DDE7651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71CA90E" w14:textId="2A6DC2B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CC33030" w14:textId="54FB663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3336</w:t>
            </w:r>
          </w:p>
        </w:tc>
        <w:tc>
          <w:tcPr>
            <w:tcW w:w="1418" w:type="dxa"/>
          </w:tcPr>
          <w:p w14:paraId="62C6DE00" w14:textId="023F98D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5D385E8B" w14:textId="568FE37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4FD2BBCB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1423D8E" w14:textId="627B3D2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18E7599" w14:textId="4B8CA76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3337</w:t>
            </w:r>
          </w:p>
        </w:tc>
        <w:tc>
          <w:tcPr>
            <w:tcW w:w="1418" w:type="dxa"/>
          </w:tcPr>
          <w:p w14:paraId="6F58CF2A" w14:textId="3D106D8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A3F5050" w14:textId="09F8DA3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CE4E16C" w14:textId="4958CB33" w:rsidR="00A934D4" w:rsidRPr="00013583" w:rsidRDefault="00FF2DD7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Melton, Melton West, Kurunjang</w:t>
            </w:r>
          </w:p>
        </w:tc>
      </w:tr>
      <w:tr w:rsidR="00A934D4" w:rsidRPr="00A934D4" w14:paraId="51092B86" w14:textId="63A8BC2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5405BA9" w14:textId="6DFF752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3338</w:t>
            </w:r>
          </w:p>
        </w:tc>
        <w:tc>
          <w:tcPr>
            <w:tcW w:w="1418" w:type="dxa"/>
          </w:tcPr>
          <w:p w14:paraId="43085A1A" w14:textId="32757FF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9977BB8" w14:textId="737243D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B4829A5" w14:textId="0618A2B2" w:rsidR="00A934D4" w:rsidRPr="00013583" w:rsidRDefault="00FF2DD7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Cobblebank, Melton South, Brookfield, </w:t>
            </w:r>
            <w:r w:rsidR="002667CB" w:rsidRPr="00013583">
              <w:rPr>
                <w:rFonts w:cstheme="minorHAnsi"/>
                <w:color w:val="000000"/>
              </w:rPr>
              <w:t>Strathtulloh</w:t>
            </w:r>
            <w:r w:rsidRPr="00013583">
              <w:rPr>
                <w:rFonts w:cstheme="minorHAnsi"/>
                <w:color w:val="000000"/>
              </w:rPr>
              <w:t>, Weir Views</w:t>
            </w:r>
          </w:p>
        </w:tc>
      </w:tr>
      <w:tr w:rsidR="00A934D4" w:rsidRPr="00A934D4" w14:paraId="54FAE65D" w14:textId="7A727F39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7D7984E" w14:textId="7C3D7B3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3429</w:t>
            </w:r>
          </w:p>
        </w:tc>
        <w:tc>
          <w:tcPr>
            <w:tcW w:w="1418" w:type="dxa"/>
          </w:tcPr>
          <w:p w14:paraId="090D76C4" w14:textId="6491E1C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EDB31D3" w14:textId="2A132A7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587973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F7F0465" w14:textId="0DC09C8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8646B8E" w14:textId="5DAC82C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3750</w:t>
            </w:r>
          </w:p>
        </w:tc>
        <w:tc>
          <w:tcPr>
            <w:tcW w:w="1418" w:type="dxa"/>
          </w:tcPr>
          <w:p w14:paraId="4A30AB40" w14:textId="482686A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68B40C6C" w14:textId="5E4D6C0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3140C8F2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AC347BC" w14:textId="1D69BBB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6D8806A" w14:textId="3E222D7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3754</w:t>
            </w:r>
          </w:p>
        </w:tc>
        <w:tc>
          <w:tcPr>
            <w:tcW w:w="1418" w:type="dxa"/>
          </w:tcPr>
          <w:p w14:paraId="21FD8BB6" w14:textId="16E58A8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BF9679F" w14:textId="0A092FD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C53201D" w14:textId="79372936" w:rsidR="00A934D4" w:rsidRPr="00013583" w:rsidRDefault="00C23E6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Mernda</w:t>
            </w:r>
          </w:p>
        </w:tc>
      </w:tr>
      <w:tr w:rsidR="00A934D4" w:rsidRPr="00A934D4" w14:paraId="19E28349" w14:textId="1C03E110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0A3E059" w14:textId="4036FCE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3806</w:t>
            </w:r>
          </w:p>
        </w:tc>
        <w:tc>
          <w:tcPr>
            <w:tcW w:w="1418" w:type="dxa"/>
          </w:tcPr>
          <w:p w14:paraId="1F2D5017" w14:textId="2866370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44CC9E4" w14:textId="20EA257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BDDE546" w14:textId="3B5BFBDF" w:rsidR="00A934D4" w:rsidRPr="00013583" w:rsidRDefault="00C23E6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Berwick</w:t>
            </w:r>
          </w:p>
        </w:tc>
      </w:tr>
      <w:tr w:rsidR="00A934D4" w:rsidRPr="00A934D4" w14:paraId="42AD163A" w14:textId="6AB18CB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1D34FE7" w14:textId="18911F7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3807</w:t>
            </w:r>
          </w:p>
        </w:tc>
        <w:tc>
          <w:tcPr>
            <w:tcW w:w="1418" w:type="dxa"/>
          </w:tcPr>
          <w:p w14:paraId="3B24B05D" w14:textId="098EB41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459D892" w14:textId="15D63F2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86F291C" w14:textId="026E1BDE" w:rsidR="00A934D4" w:rsidRPr="00013583" w:rsidRDefault="00C23E6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Beaconsfield</w:t>
            </w:r>
          </w:p>
        </w:tc>
      </w:tr>
      <w:tr w:rsidR="00A934D4" w:rsidRPr="00A934D4" w14:paraId="31BD0327" w14:textId="1B88E39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53A8996" w14:textId="12718B4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3810</w:t>
            </w:r>
          </w:p>
        </w:tc>
        <w:tc>
          <w:tcPr>
            <w:tcW w:w="1418" w:type="dxa"/>
          </w:tcPr>
          <w:p w14:paraId="73F4CF96" w14:textId="11CCACB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E8D729B" w14:textId="3372634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D9048E9" w14:textId="659B246F" w:rsidR="00A934D4" w:rsidRPr="00013583" w:rsidRDefault="00BD62C7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Pakenham</w:t>
            </w:r>
          </w:p>
        </w:tc>
      </w:tr>
      <w:tr w:rsidR="00A934D4" w:rsidRPr="00A934D4" w14:paraId="0D01C1FB" w14:textId="5349F4CD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B2EC9D5" w14:textId="28F9C5B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3934</w:t>
            </w:r>
          </w:p>
        </w:tc>
        <w:tc>
          <w:tcPr>
            <w:tcW w:w="1418" w:type="dxa"/>
          </w:tcPr>
          <w:p w14:paraId="6405B6CB" w14:textId="4A42715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797727F5" w14:textId="6B44E98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57413483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40E2ADE" w14:textId="7B886FD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77B663F" w14:textId="1123C96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3977</w:t>
            </w:r>
          </w:p>
        </w:tc>
        <w:tc>
          <w:tcPr>
            <w:tcW w:w="1418" w:type="dxa"/>
          </w:tcPr>
          <w:p w14:paraId="25009788" w14:textId="22C202E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6F6DB2B7" w14:textId="5E6E0C4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C375450" w14:textId="666FE34E" w:rsidR="00A934D4" w:rsidRPr="00013583" w:rsidRDefault="00C23E65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Cranbourne North, Cranbourne, Cranbourne West, Cranbourne East, Sandhurst, Skye, Junction Village, Botanic Ridge</w:t>
            </w:r>
          </w:p>
        </w:tc>
      </w:tr>
      <w:tr w:rsidR="00A934D4" w:rsidRPr="00A934D4" w14:paraId="410A63FA" w14:textId="31AA465F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E8F7863" w14:textId="24F2B49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4066</w:t>
            </w:r>
          </w:p>
        </w:tc>
        <w:tc>
          <w:tcPr>
            <w:tcW w:w="1418" w:type="dxa"/>
          </w:tcPr>
          <w:p w14:paraId="1BAECF8D" w14:textId="1C5D0E8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859107A" w14:textId="4BD9D8D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C5A8506" w14:textId="389EF5B5" w:rsidR="00A934D4" w:rsidRPr="00013583" w:rsidRDefault="00C23E6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Toowong, Auchenflower</w:t>
            </w:r>
          </w:p>
        </w:tc>
      </w:tr>
      <w:tr w:rsidR="00A934D4" w:rsidRPr="00A934D4" w14:paraId="0E078A82" w14:textId="67AE213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6AA4AE2" w14:textId="0E079AF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4069</w:t>
            </w:r>
          </w:p>
        </w:tc>
        <w:tc>
          <w:tcPr>
            <w:tcW w:w="1418" w:type="dxa"/>
          </w:tcPr>
          <w:p w14:paraId="3A236378" w14:textId="7AABBC8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C5B2506" w14:textId="3FA819F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E3CA2A2" w14:textId="2B9A4C16" w:rsidR="00A934D4" w:rsidRPr="00013583" w:rsidRDefault="00C23E6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Chapel Hill, Kenmore, Fig Tree Pocket, Pinjarra Hills</w:t>
            </w:r>
          </w:p>
        </w:tc>
      </w:tr>
      <w:tr w:rsidR="00A934D4" w:rsidRPr="00A934D4" w14:paraId="4999229F" w14:textId="1737D30E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2595EDD" w14:textId="54D1BF5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4207</w:t>
            </w:r>
          </w:p>
        </w:tc>
        <w:tc>
          <w:tcPr>
            <w:tcW w:w="1418" w:type="dxa"/>
          </w:tcPr>
          <w:p w14:paraId="5C27525B" w14:textId="6B8F468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175479" w14:textId="26109A3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3A88E63" w14:textId="6FA0F439" w:rsidR="00A934D4" w:rsidRPr="00013583" w:rsidRDefault="00C23E65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Yatala, Stapylton, Windaroo, Mount Warren Park, Beenleigh, Eagleby, Edens Landing, Holmview, Bahrs Scrub, Buccan, Logan Village, Belivah, Bannockburn, Wolffdene, Luscombe, Yarrabilba, Kairabah</w:t>
            </w:r>
          </w:p>
        </w:tc>
      </w:tr>
      <w:tr w:rsidR="00A934D4" w:rsidRPr="00A934D4" w14:paraId="1CABA571" w14:textId="046B3EB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2D1FB8A" w14:textId="0DA647D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4208</w:t>
            </w:r>
          </w:p>
        </w:tc>
        <w:tc>
          <w:tcPr>
            <w:tcW w:w="1418" w:type="dxa"/>
          </w:tcPr>
          <w:p w14:paraId="4CE4F415" w14:textId="06749D0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4B6E8373" w14:textId="69B5B22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150ADCC" w14:textId="0521E6BA" w:rsidR="00A934D4" w:rsidRPr="00013583" w:rsidRDefault="00C23E6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Ormeau, Gilberton</w:t>
            </w:r>
          </w:p>
        </w:tc>
      </w:tr>
      <w:tr w:rsidR="00A934D4" w:rsidRPr="00A934D4" w14:paraId="332740F7" w14:textId="2F28260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FF69E63" w14:textId="3F1FF2A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4209</w:t>
            </w:r>
          </w:p>
        </w:tc>
        <w:tc>
          <w:tcPr>
            <w:tcW w:w="1418" w:type="dxa"/>
          </w:tcPr>
          <w:p w14:paraId="46F8EB7F" w14:textId="566F3B8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62656D7" w14:textId="77DE39C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246C55D" w14:textId="2DC78C64" w:rsidR="00A934D4" w:rsidRPr="00013583" w:rsidRDefault="00C23E6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Upper Coomera, Coomera, Pimpama</w:t>
            </w:r>
          </w:p>
        </w:tc>
      </w:tr>
      <w:tr w:rsidR="00A934D4" w:rsidRPr="00A934D4" w14:paraId="43C0E282" w14:textId="600E41D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3F40718" w14:textId="47ABE24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4210</w:t>
            </w:r>
          </w:p>
        </w:tc>
        <w:tc>
          <w:tcPr>
            <w:tcW w:w="1418" w:type="dxa"/>
          </w:tcPr>
          <w:p w14:paraId="4098F125" w14:textId="4667F1A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28A8C64" w14:textId="4838DF0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E00089B" w14:textId="4D127FD6" w:rsidR="00A934D4" w:rsidRPr="00013583" w:rsidRDefault="00C23E6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Oxenford, Maudsland</w:t>
            </w:r>
          </w:p>
        </w:tc>
      </w:tr>
      <w:tr w:rsidR="00A934D4" w:rsidRPr="00A934D4" w14:paraId="7AF3E29E" w14:textId="0256EAB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9BE774E" w14:textId="28159FA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4211</w:t>
            </w:r>
          </w:p>
        </w:tc>
        <w:tc>
          <w:tcPr>
            <w:tcW w:w="1418" w:type="dxa"/>
          </w:tcPr>
          <w:p w14:paraId="14D5A048" w14:textId="6272B56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1BEB3E3" w14:textId="7C07CBA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B764D9C" w14:textId="1CFCD29C" w:rsidR="00A934D4" w:rsidRPr="00013583" w:rsidRDefault="00C23E6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Carrara, Gaven, Pacific Pines, Nerang, Highland Park</w:t>
            </w:r>
          </w:p>
        </w:tc>
      </w:tr>
      <w:tr w:rsidR="00A934D4" w:rsidRPr="00A934D4" w14:paraId="1F782550" w14:textId="648C3430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949CE31" w14:textId="609BABC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4213</w:t>
            </w:r>
          </w:p>
        </w:tc>
        <w:tc>
          <w:tcPr>
            <w:tcW w:w="1418" w:type="dxa"/>
          </w:tcPr>
          <w:p w14:paraId="13420A6A" w14:textId="6796300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572B682" w14:textId="2CD080C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1BAF019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5014D37" w14:textId="2B99E70B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F3C3D1C" w14:textId="4F19DBC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4216</w:t>
            </w:r>
          </w:p>
        </w:tc>
        <w:tc>
          <w:tcPr>
            <w:tcW w:w="1418" w:type="dxa"/>
          </w:tcPr>
          <w:p w14:paraId="19F7B553" w14:textId="4EF3FE0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D772436" w14:textId="0EB5180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A41637E" w14:textId="41CF360E" w:rsidR="00A934D4" w:rsidRPr="00013583" w:rsidRDefault="00063958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Biggera Waters, Coombabah, Hollywell, Paradise Point, Runaway Bay</w:t>
            </w:r>
          </w:p>
        </w:tc>
      </w:tr>
      <w:tr w:rsidR="00A934D4" w:rsidRPr="00A934D4" w14:paraId="06FEFDEB" w14:textId="4992B21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DFBFBFD" w14:textId="2E10CC5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4223</w:t>
            </w:r>
          </w:p>
        </w:tc>
        <w:tc>
          <w:tcPr>
            <w:tcW w:w="1418" w:type="dxa"/>
          </w:tcPr>
          <w:p w14:paraId="237B2539" w14:textId="464FAF7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681AB7E" w14:textId="279CDB1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BC6E39D" w14:textId="7FD00950" w:rsidR="00A934D4" w:rsidRPr="00013583" w:rsidRDefault="00063958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Currumbin, Currumbin Waters</w:t>
            </w:r>
          </w:p>
        </w:tc>
      </w:tr>
      <w:tr w:rsidR="00A934D4" w:rsidRPr="00A934D4" w14:paraId="19748756" w14:textId="3816CDE9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F5FCE26" w14:textId="557AF84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4227</w:t>
            </w:r>
          </w:p>
        </w:tc>
        <w:tc>
          <w:tcPr>
            <w:tcW w:w="1418" w:type="dxa"/>
          </w:tcPr>
          <w:p w14:paraId="389EAF73" w14:textId="3ABDAE9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F2B967C" w14:textId="463909E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DE62F3F" w14:textId="761B7CEC" w:rsidR="00A934D4" w:rsidRPr="00013583" w:rsidRDefault="00063958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Varsity Lakes</w:t>
            </w:r>
          </w:p>
        </w:tc>
      </w:tr>
      <w:tr w:rsidR="00A934D4" w:rsidRPr="00A934D4" w14:paraId="7DC6D72B" w14:textId="62AF684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678A7B7" w14:textId="6994504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4228</w:t>
            </w:r>
          </w:p>
        </w:tc>
        <w:tc>
          <w:tcPr>
            <w:tcW w:w="1418" w:type="dxa"/>
          </w:tcPr>
          <w:p w14:paraId="541DAE2E" w14:textId="11B006E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03EF588" w14:textId="6A5E464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E40C801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761347D" w14:textId="1645C88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0397598" w14:textId="79D8975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4280</w:t>
            </w:r>
          </w:p>
        </w:tc>
        <w:tc>
          <w:tcPr>
            <w:tcW w:w="1418" w:type="dxa"/>
          </w:tcPr>
          <w:p w14:paraId="601DFFCB" w14:textId="79EAEC0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5328CAB0" w14:textId="5EF49C0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0E298CFA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3181EC1" w14:textId="6B120851" w:rsidTr="0072004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7278B4E" w14:textId="053400B7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4300</w:t>
            </w:r>
          </w:p>
        </w:tc>
        <w:tc>
          <w:tcPr>
            <w:tcW w:w="1418" w:type="dxa"/>
          </w:tcPr>
          <w:p w14:paraId="438CEF9E" w14:textId="10D15FDC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23104CA" w14:textId="0D91AF19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DD5FFCA" w14:textId="3CC64094" w:rsidR="00A934D4" w:rsidRPr="00013583" w:rsidRDefault="00063958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Augustine Heights, Bellbird Park, Brookwater, Camira, Carole Park, Gailes, Goodna, Springfield, Springfield Central, Springfield Lakes</w:t>
            </w:r>
          </w:p>
        </w:tc>
      </w:tr>
      <w:tr w:rsidR="00A934D4" w:rsidRPr="00A934D4" w14:paraId="0B46FA97" w14:textId="05C2C5A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F60AFDA" w14:textId="370C20DB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4305</w:t>
            </w:r>
          </w:p>
        </w:tc>
        <w:tc>
          <w:tcPr>
            <w:tcW w:w="1418" w:type="dxa"/>
          </w:tcPr>
          <w:p w14:paraId="6CF77591" w14:textId="6C6625FF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9AB18F5" w14:textId="23E92F25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C26106F" w14:textId="5AFBD43F" w:rsidR="00A934D4" w:rsidRPr="00013583" w:rsidRDefault="00063958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Ipswich, Leichhardt, Moores Pocket, Newtown, North Ipswich, North Tivoli, One Mile, Raceview, Sadliers Crossing, Tivoli, West Ipswich, Woodend, Wulkuraka, Yamanto, Basin Pocket, Brassall, Churchill, Coalfalls, East Ipswich, Eastern Heights, Flinders View</w:t>
            </w:r>
          </w:p>
        </w:tc>
      </w:tr>
      <w:tr w:rsidR="00A934D4" w:rsidRPr="00A934D4" w14:paraId="7F0381E8" w14:textId="7B512798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D0835C4" w14:textId="67554A1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4306</w:t>
            </w:r>
          </w:p>
        </w:tc>
        <w:tc>
          <w:tcPr>
            <w:tcW w:w="1418" w:type="dxa"/>
          </w:tcPr>
          <w:p w14:paraId="35DFC568" w14:textId="64A4FD8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39655F9" w14:textId="096CF24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368F80A" w14:textId="4128EF24" w:rsidR="00A934D4" w:rsidRPr="00013583" w:rsidRDefault="00063958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Barellan Point, Karalee, Swanbank</w:t>
            </w:r>
          </w:p>
        </w:tc>
      </w:tr>
      <w:tr w:rsidR="00A934D4" w:rsidRPr="00A934D4" w14:paraId="20BFED1B" w14:textId="1D00815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49B9C17" w14:textId="4E097BE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4500</w:t>
            </w:r>
          </w:p>
        </w:tc>
        <w:tc>
          <w:tcPr>
            <w:tcW w:w="1418" w:type="dxa"/>
          </w:tcPr>
          <w:p w14:paraId="15317733" w14:textId="25B69E6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79F6010" w14:textId="4835305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76F654A" w14:textId="13CB13E4" w:rsidR="00A934D4" w:rsidRPr="00013583" w:rsidRDefault="00063958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Strathpine, Bray Park, Brendale, Warner, Joyner</w:t>
            </w:r>
          </w:p>
        </w:tc>
      </w:tr>
      <w:tr w:rsidR="00A934D4" w:rsidRPr="00A934D4" w14:paraId="2D641E51" w14:textId="478D8A9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DF7FAF9" w14:textId="5CE405D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4503</w:t>
            </w:r>
          </w:p>
        </w:tc>
        <w:tc>
          <w:tcPr>
            <w:tcW w:w="1418" w:type="dxa"/>
          </w:tcPr>
          <w:p w14:paraId="6943950A" w14:textId="60B9817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FD7EF9D" w14:textId="0A102F1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C09CFD8" w14:textId="11CE2ACB" w:rsidR="00A934D4" w:rsidRPr="00013583" w:rsidRDefault="00063958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Griffin, Murrumba Downs, Kallangur, Dakabin</w:t>
            </w:r>
          </w:p>
        </w:tc>
      </w:tr>
      <w:tr w:rsidR="00A934D4" w:rsidRPr="00A934D4" w14:paraId="14306AC8" w14:textId="3F774BE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4EBC6A4" w14:textId="32C0112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4506</w:t>
            </w:r>
          </w:p>
        </w:tc>
        <w:tc>
          <w:tcPr>
            <w:tcW w:w="1418" w:type="dxa"/>
          </w:tcPr>
          <w:p w14:paraId="03BC82B7" w14:textId="71EF4AD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55F2EBF" w14:textId="1F91320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EA81D8F" w14:textId="3EF44880" w:rsidR="00A934D4" w:rsidRPr="00013583" w:rsidRDefault="00063958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Morayfield</w:t>
            </w:r>
          </w:p>
        </w:tc>
      </w:tr>
      <w:tr w:rsidR="00A934D4" w:rsidRPr="00A934D4" w14:paraId="7D821E78" w14:textId="7282D0B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07D2F09" w14:textId="0D5E99B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4510</w:t>
            </w:r>
          </w:p>
        </w:tc>
        <w:tc>
          <w:tcPr>
            <w:tcW w:w="1418" w:type="dxa"/>
          </w:tcPr>
          <w:p w14:paraId="63678152" w14:textId="14D91C6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D23C15F" w14:textId="7FBE0F3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F8DC730" w14:textId="5B94D560" w:rsidR="00A934D4" w:rsidRPr="00013583" w:rsidRDefault="00063958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Caboolture, Upper Caboolture, Caboolture South, Moodlu</w:t>
            </w:r>
          </w:p>
        </w:tc>
      </w:tr>
      <w:tr w:rsidR="00A934D4" w:rsidRPr="00A934D4" w14:paraId="0A4374C7" w14:textId="1D1F33A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3D7D643" w14:textId="013B390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4511</w:t>
            </w:r>
          </w:p>
        </w:tc>
        <w:tc>
          <w:tcPr>
            <w:tcW w:w="1418" w:type="dxa"/>
          </w:tcPr>
          <w:p w14:paraId="56D75DB8" w14:textId="1F3341F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FA6F13C" w14:textId="42818AA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10DAF3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F4E2F40" w14:textId="15079C2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8E39EC1" w14:textId="5807829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4551</w:t>
            </w:r>
          </w:p>
        </w:tc>
        <w:tc>
          <w:tcPr>
            <w:tcW w:w="1418" w:type="dxa"/>
          </w:tcPr>
          <w:p w14:paraId="4158BC58" w14:textId="043E614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ECF5E2A" w14:textId="345C358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FFDA54F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3CE66A4" w14:textId="20BBA33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5777B9F" w14:textId="33295B1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4553</w:t>
            </w:r>
          </w:p>
        </w:tc>
        <w:tc>
          <w:tcPr>
            <w:tcW w:w="1418" w:type="dxa"/>
          </w:tcPr>
          <w:p w14:paraId="28A608AD" w14:textId="04A78FA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B2CD7FF" w14:textId="526700B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97039F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EFA6123" w14:textId="416C5DD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044804A" w14:textId="5498087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4555</w:t>
            </w:r>
          </w:p>
        </w:tc>
        <w:tc>
          <w:tcPr>
            <w:tcW w:w="1418" w:type="dxa"/>
          </w:tcPr>
          <w:p w14:paraId="38E56654" w14:textId="5393711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EE69219" w14:textId="3E7F813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55817C1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B8099DF" w14:textId="4F94387B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66D55C7" w14:textId="6789ED9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4556</w:t>
            </w:r>
          </w:p>
        </w:tc>
        <w:tc>
          <w:tcPr>
            <w:tcW w:w="1418" w:type="dxa"/>
          </w:tcPr>
          <w:p w14:paraId="2721BAAD" w14:textId="5403577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5A1915F" w14:textId="5252CEF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44799C8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715C7FC" w14:textId="49E351F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F9BCD0A" w14:textId="316D69D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4557</w:t>
            </w:r>
          </w:p>
        </w:tc>
        <w:tc>
          <w:tcPr>
            <w:tcW w:w="1418" w:type="dxa"/>
          </w:tcPr>
          <w:p w14:paraId="7BD880CF" w14:textId="3BD273C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9D73D55" w14:textId="3158BF9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0CD49ED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91F3A30" w14:textId="4E99DBF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9A5CFBD" w14:textId="4D8233B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4558</w:t>
            </w:r>
          </w:p>
        </w:tc>
        <w:tc>
          <w:tcPr>
            <w:tcW w:w="1418" w:type="dxa"/>
          </w:tcPr>
          <w:p w14:paraId="0AD22171" w14:textId="3A59AEF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FC9188F" w14:textId="40C019C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F988EE2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47E0AD4" w14:textId="1AAE737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E080393" w14:textId="1707192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4559</w:t>
            </w:r>
          </w:p>
        </w:tc>
        <w:tc>
          <w:tcPr>
            <w:tcW w:w="1418" w:type="dxa"/>
          </w:tcPr>
          <w:p w14:paraId="365BAE59" w14:textId="763C5B0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F940C89" w14:textId="5DB1C0E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191076E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D7DB04F" w14:textId="23D6E75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2721433" w14:textId="065C919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4560</w:t>
            </w:r>
          </w:p>
        </w:tc>
        <w:tc>
          <w:tcPr>
            <w:tcW w:w="1418" w:type="dxa"/>
          </w:tcPr>
          <w:p w14:paraId="2A879FCA" w14:textId="3009CC1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6DCCB8D" w14:textId="2F79989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674FEE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FE9DF07" w14:textId="5163635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9E1A0FD" w14:textId="2849E59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4564</w:t>
            </w:r>
          </w:p>
        </w:tc>
        <w:tc>
          <w:tcPr>
            <w:tcW w:w="1418" w:type="dxa"/>
          </w:tcPr>
          <w:p w14:paraId="2BFE3AE2" w14:textId="5325C2E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FC28E50" w14:textId="35DA534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CE6093E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A890F96" w14:textId="4FFD822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A1DF691" w14:textId="35FA5B6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4566</w:t>
            </w:r>
          </w:p>
        </w:tc>
        <w:tc>
          <w:tcPr>
            <w:tcW w:w="1418" w:type="dxa"/>
          </w:tcPr>
          <w:p w14:paraId="69FD9EAB" w14:textId="41BCFEA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20222A3" w14:textId="36F7AEC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B775BCD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D9DC7F7" w14:textId="3D09997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727D186" w14:textId="60914E1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4567</w:t>
            </w:r>
          </w:p>
        </w:tc>
        <w:tc>
          <w:tcPr>
            <w:tcW w:w="1418" w:type="dxa"/>
          </w:tcPr>
          <w:p w14:paraId="67C89A31" w14:textId="15D03E8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3F108DC" w14:textId="20EDA5F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4507951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54823D6" w14:textId="0E4AD62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90D10BD" w14:textId="416CBF3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4572</w:t>
            </w:r>
          </w:p>
        </w:tc>
        <w:tc>
          <w:tcPr>
            <w:tcW w:w="1418" w:type="dxa"/>
          </w:tcPr>
          <w:p w14:paraId="10AB1B64" w14:textId="0F46869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1802AD8" w14:textId="0CF87EE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806FCDF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AAB75F8" w14:textId="6F1FDB4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B93A847" w14:textId="03F1519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4573</w:t>
            </w:r>
          </w:p>
        </w:tc>
        <w:tc>
          <w:tcPr>
            <w:tcW w:w="1418" w:type="dxa"/>
          </w:tcPr>
          <w:p w14:paraId="4E19373F" w14:textId="38693AB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9F1233C" w14:textId="02E1738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42B9AE4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E8A9FEB" w14:textId="07E1F8EB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ED9A48D" w14:textId="5BD2E950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4575</w:t>
            </w:r>
          </w:p>
        </w:tc>
        <w:tc>
          <w:tcPr>
            <w:tcW w:w="1418" w:type="dxa"/>
          </w:tcPr>
          <w:p w14:paraId="2E4DCFFD" w14:textId="7A30DA6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A472570" w14:textId="26740A6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3170BEB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510C1E8" w14:textId="2630E0D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725ED63" w14:textId="454D806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4670</w:t>
            </w:r>
          </w:p>
        </w:tc>
        <w:tc>
          <w:tcPr>
            <w:tcW w:w="1418" w:type="dxa"/>
          </w:tcPr>
          <w:p w14:paraId="71B9AEF3" w14:textId="7B79A0B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608D1635" w14:textId="1F99DC8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C2F0B07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AA63ED3" w14:textId="73C6D16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EEBE468" w14:textId="494396D4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4680</w:t>
            </w:r>
          </w:p>
        </w:tc>
        <w:tc>
          <w:tcPr>
            <w:tcW w:w="1418" w:type="dxa"/>
          </w:tcPr>
          <w:p w14:paraId="016C59F1" w14:textId="34C31A44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412F4A66" w14:textId="4E460D96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D5B34CE" w14:textId="0DEB5DE0" w:rsidR="00A934D4" w:rsidRPr="00013583" w:rsidRDefault="00063958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Glen Eden, Telina, New Auckland, Clinton, Callemondah, South Trees, Boyne Island, Gladstone Central, Kin Kora, South Gladstone, Sun Valley, </w:t>
            </w:r>
            <w:r w:rsidR="004A2578" w:rsidRPr="009D6862">
              <w:t>Toolooa</w:t>
            </w:r>
            <w:r w:rsidRPr="00013583">
              <w:rPr>
                <w:rFonts w:cstheme="minorHAnsi"/>
                <w:color w:val="000000"/>
              </w:rPr>
              <w:t>, West Gladstone, Barney Point</w:t>
            </w:r>
          </w:p>
        </w:tc>
      </w:tr>
      <w:tr w:rsidR="00A934D4" w:rsidRPr="00A934D4" w14:paraId="3F528EB6" w14:textId="1F05901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6C504B6" w14:textId="40FE31AF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4740</w:t>
            </w:r>
          </w:p>
        </w:tc>
        <w:tc>
          <w:tcPr>
            <w:tcW w:w="1418" w:type="dxa"/>
          </w:tcPr>
          <w:p w14:paraId="372AAE0A" w14:textId="7B637E03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42E70FF" w14:textId="54B193AB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375803F" w14:textId="4F64BA51" w:rsidR="00A934D4" w:rsidRPr="00013583" w:rsidRDefault="00063958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Slade Point, Andergrove, Mackay Harbour, North Mackay, Mount Pleasant, Cremorne, Mackay, East Mackay, West Mackay, South Mackay, Paget, Beaconsfield</w:t>
            </w:r>
          </w:p>
        </w:tc>
      </w:tr>
      <w:tr w:rsidR="00A934D4" w:rsidRPr="00A934D4" w14:paraId="0A70A4E5" w14:textId="3DC5CC1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D39B8BA" w14:textId="72C4EB46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4810</w:t>
            </w:r>
          </w:p>
        </w:tc>
        <w:tc>
          <w:tcPr>
            <w:tcW w:w="1418" w:type="dxa"/>
          </w:tcPr>
          <w:p w14:paraId="421D276E" w14:textId="737E7196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509640B" w14:textId="044FF4BC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832D0EA" w14:textId="63CDA0A7" w:rsidR="00A934D4" w:rsidRPr="00013583" w:rsidRDefault="00063958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Belgian Gardens, Castle Hill, Rowes Bay, North Ward, West End, Townsville City, South Townsville, Railway Estate</w:t>
            </w:r>
          </w:p>
        </w:tc>
      </w:tr>
      <w:tr w:rsidR="00A934D4" w:rsidRPr="00A934D4" w14:paraId="2D6BC8E4" w14:textId="00857CF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E729932" w14:textId="0782E16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4811</w:t>
            </w:r>
          </w:p>
        </w:tc>
        <w:tc>
          <w:tcPr>
            <w:tcW w:w="1418" w:type="dxa"/>
          </w:tcPr>
          <w:p w14:paraId="115C0F1B" w14:textId="13BC2E5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7D5633A3" w14:textId="6F07EB9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C1724E3" w14:textId="1EEF913D" w:rsidR="00A934D4" w:rsidRPr="00013583" w:rsidRDefault="00063958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Stuart, Oonoonba, Idalia, Cluden, Wulguru</w:t>
            </w:r>
          </w:p>
        </w:tc>
      </w:tr>
      <w:tr w:rsidR="00A934D4" w:rsidRPr="00A934D4" w14:paraId="65B7005B" w14:textId="3EEECB3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B068F5F" w14:textId="430EFC5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4814</w:t>
            </w:r>
          </w:p>
        </w:tc>
        <w:tc>
          <w:tcPr>
            <w:tcW w:w="1418" w:type="dxa"/>
          </w:tcPr>
          <w:p w14:paraId="629B00FC" w14:textId="6F81A44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0E984BD" w14:textId="1995EB8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69F5FB04" w14:textId="5420345F" w:rsidR="00A934D4" w:rsidRPr="00013583" w:rsidRDefault="00063958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Aitkenvale, Annandale, Cranbrook, Garbutt, Heatley, Mount Louisa, Vincent</w:t>
            </w:r>
          </w:p>
        </w:tc>
      </w:tr>
      <w:tr w:rsidR="00A934D4" w:rsidRPr="00A934D4" w14:paraId="5F96B3A8" w14:textId="1CABB34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895A2E3" w14:textId="30F2BAF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4817</w:t>
            </w:r>
          </w:p>
        </w:tc>
        <w:tc>
          <w:tcPr>
            <w:tcW w:w="1418" w:type="dxa"/>
          </w:tcPr>
          <w:p w14:paraId="10F644B3" w14:textId="52B638E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5BC2C2C" w14:textId="4EF79AE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20A6B91" w14:textId="1C643F42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Kirwan, Thuringowa Central</w:t>
            </w:r>
          </w:p>
        </w:tc>
      </w:tr>
      <w:tr w:rsidR="00A934D4" w:rsidRPr="00A934D4" w14:paraId="7C6132E4" w14:textId="64CD3DF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3772207" w14:textId="6AFA91A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4818</w:t>
            </w:r>
          </w:p>
        </w:tc>
        <w:tc>
          <w:tcPr>
            <w:tcW w:w="1418" w:type="dxa"/>
          </w:tcPr>
          <w:p w14:paraId="6F920974" w14:textId="508193D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C11AB95" w14:textId="3CF0498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0CE1D19" w14:textId="1BBC3629" w:rsidR="00A934D4" w:rsidRPr="00013583" w:rsidRDefault="00660576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Mount St John, Bohle, Cosgrove, Shaw, Burdell, Deeragun, </w:t>
            </w:r>
            <w:r w:rsidR="007701BE" w:rsidRPr="009D6862">
              <w:t>Jensen</w:t>
            </w:r>
            <w:r w:rsidRPr="00013583">
              <w:rPr>
                <w:rFonts w:cstheme="minorHAnsi"/>
                <w:color w:val="000000"/>
              </w:rPr>
              <w:t>, Bushland Beach, Mount Low</w:t>
            </w:r>
          </w:p>
        </w:tc>
      </w:tr>
      <w:tr w:rsidR="00A934D4" w:rsidRPr="00A934D4" w14:paraId="3453FFA7" w14:textId="6E3F0AB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7EA588E" w14:textId="29B1C4C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4868</w:t>
            </w:r>
          </w:p>
        </w:tc>
        <w:tc>
          <w:tcPr>
            <w:tcW w:w="1418" w:type="dxa"/>
          </w:tcPr>
          <w:p w14:paraId="57543D44" w14:textId="55BF357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0BB50CA0" w14:textId="3BB2131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038A148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D56B211" w14:textId="6341311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58368C3" w14:textId="23D6C05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4870</w:t>
            </w:r>
          </w:p>
        </w:tc>
        <w:tc>
          <w:tcPr>
            <w:tcW w:w="1418" w:type="dxa"/>
          </w:tcPr>
          <w:p w14:paraId="30DD652B" w14:textId="387EFA9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68950E8" w14:textId="5CF1855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704265A" w14:textId="09B72090" w:rsidR="00A934D4" w:rsidRPr="00013583" w:rsidRDefault="00660576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Cairns City, Cairns North, Manoora, Manunda, Westcourt, Bungalow, Portsmith, Mooroobool, Earlville, Kanimbla, Aeroglen, Edge Hill, Stratford, Freshwater, Parramatta Park, Whitfield, Brinsmead</w:t>
            </w:r>
          </w:p>
        </w:tc>
      </w:tr>
      <w:tr w:rsidR="00A934D4" w:rsidRPr="00A934D4" w14:paraId="633684C0" w14:textId="554027FB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1FA1CFB" w14:textId="009E80D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5052</w:t>
            </w:r>
          </w:p>
        </w:tc>
        <w:tc>
          <w:tcPr>
            <w:tcW w:w="1418" w:type="dxa"/>
          </w:tcPr>
          <w:p w14:paraId="57158C41" w14:textId="70B284D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BA321B1" w14:textId="6C506BE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94AA77F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A70DEC2" w14:textId="60086869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D8FA31A" w14:textId="5BC23FE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5062</w:t>
            </w:r>
          </w:p>
        </w:tc>
        <w:tc>
          <w:tcPr>
            <w:tcW w:w="1418" w:type="dxa"/>
          </w:tcPr>
          <w:p w14:paraId="6889CDBC" w14:textId="09A68BA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3BCBEAD" w14:textId="3AEBC51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D9A639B" w14:textId="2D6CF5E9" w:rsidR="00A934D4" w:rsidRPr="00013583" w:rsidRDefault="00660576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Clapham, Hawthorn, Kingswood, Lower Mitcham, Lynton, Mitcham, Netherby, Springfield, Torrens Park</w:t>
            </w:r>
          </w:p>
        </w:tc>
      </w:tr>
      <w:tr w:rsidR="00A934D4" w:rsidRPr="00A934D4" w14:paraId="1972EF86" w14:textId="66EBF48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71E88CC" w14:textId="461B564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5066</w:t>
            </w:r>
          </w:p>
        </w:tc>
        <w:tc>
          <w:tcPr>
            <w:tcW w:w="1418" w:type="dxa"/>
          </w:tcPr>
          <w:p w14:paraId="4F774A18" w14:textId="2E62612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49E6C1A" w14:textId="5CA6168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5106989" w14:textId="767C9332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Beaumont, Burnside, Erindale, Hazelwood Park, Stonyfell, Wattle Park</w:t>
            </w:r>
          </w:p>
        </w:tc>
      </w:tr>
      <w:tr w:rsidR="00A934D4" w:rsidRPr="00A934D4" w14:paraId="7DFC956D" w14:textId="61AD70B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95BB35B" w14:textId="21CA4F7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5072</w:t>
            </w:r>
          </w:p>
        </w:tc>
        <w:tc>
          <w:tcPr>
            <w:tcW w:w="1418" w:type="dxa"/>
          </w:tcPr>
          <w:p w14:paraId="195D01C9" w14:textId="201A3C7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6B3C6B0" w14:textId="49DA324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5CA861B" w14:textId="1354336F" w:rsidR="00A934D4" w:rsidRPr="00013583" w:rsidRDefault="0066057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 xml:space="preserve">Magill, Auldana, </w:t>
            </w:r>
            <w:r w:rsidR="007701BE" w:rsidRPr="00BC450D">
              <w:t>Rosslyn Park</w:t>
            </w:r>
            <w:r w:rsidRPr="00013583">
              <w:rPr>
                <w:rFonts w:cstheme="minorHAnsi"/>
                <w:color w:val="000000"/>
              </w:rPr>
              <w:t>, Skye, Teringie</w:t>
            </w:r>
          </w:p>
        </w:tc>
      </w:tr>
      <w:tr w:rsidR="00A934D4" w:rsidRPr="00A934D4" w14:paraId="616FB4E0" w14:textId="5587A14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DFD81F6" w14:textId="6957685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5076</w:t>
            </w:r>
          </w:p>
        </w:tc>
        <w:tc>
          <w:tcPr>
            <w:tcW w:w="1418" w:type="dxa"/>
          </w:tcPr>
          <w:p w14:paraId="4FCB29AC" w14:textId="400A942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0769BD0" w14:textId="214456E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F434170" w14:textId="4EB29BD0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Athelstone</w:t>
            </w:r>
          </w:p>
        </w:tc>
      </w:tr>
      <w:tr w:rsidR="00A934D4" w:rsidRPr="00A934D4" w14:paraId="235263D1" w14:textId="6232504F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57ACE8B" w14:textId="594B935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5091</w:t>
            </w:r>
          </w:p>
        </w:tc>
        <w:tc>
          <w:tcPr>
            <w:tcW w:w="1418" w:type="dxa"/>
          </w:tcPr>
          <w:p w14:paraId="44E86865" w14:textId="22F9B67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9B78324" w14:textId="302EB04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F3FD2BF" w14:textId="4FC32774" w:rsidR="00A934D4" w:rsidRPr="00013583" w:rsidRDefault="00C84C4E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BC450D">
              <w:t>Banksia Park</w:t>
            </w:r>
          </w:p>
        </w:tc>
      </w:tr>
      <w:tr w:rsidR="00A934D4" w:rsidRPr="00A934D4" w14:paraId="741C6DD9" w14:textId="0E84C06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ACC210B" w14:textId="436095D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5110</w:t>
            </w:r>
          </w:p>
        </w:tc>
        <w:tc>
          <w:tcPr>
            <w:tcW w:w="1418" w:type="dxa"/>
          </w:tcPr>
          <w:p w14:paraId="7FCA8035" w14:textId="16A56C2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1CA5C46" w14:textId="3B42BB6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5D51EA9" w14:textId="74666389" w:rsidR="00A934D4" w:rsidRPr="00013583" w:rsidRDefault="00C84C4E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BC450D">
              <w:t>St Kilda</w:t>
            </w:r>
            <w:r w:rsidR="00660576" w:rsidRPr="00013583">
              <w:rPr>
                <w:rFonts w:cstheme="minorHAnsi"/>
                <w:color w:val="000000"/>
              </w:rPr>
              <w:t xml:space="preserve">, </w:t>
            </w:r>
            <w:r w:rsidRPr="00BC450D">
              <w:t>Direk</w:t>
            </w:r>
            <w:r w:rsidR="00660576" w:rsidRPr="00013583">
              <w:rPr>
                <w:rFonts w:cstheme="minorHAnsi"/>
                <w:color w:val="000000"/>
              </w:rPr>
              <w:t>, Bolivar, Burton, Globe Derby Park</w:t>
            </w:r>
          </w:p>
        </w:tc>
      </w:tr>
      <w:tr w:rsidR="00A934D4" w:rsidRPr="00A934D4" w14:paraId="3303D4EA" w14:textId="2C05EF9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1AF0949" w14:textId="6B6086F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5114</w:t>
            </w:r>
          </w:p>
        </w:tc>
        <w:tc>
          <w:tcPr>
            <w:tcW w:w="1418" w:type="dxa"/>
          </w:tcPr>
          <w:p w14:paraId="1C41A481" w14:textId="1D509C7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76036087" w14:textId="7A9B0EA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AC47406" w14:textId="5DE3AD1D" w:rsidR="00A934D4" w:rsidRPr="00013583" w:rsidRDefault="0066057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Craigmore, Andrews Farm, Smithfield, Smithfield Plains</w:t>
            </w:r>
          </w:p>
        </w:tc>
      </w:tr>
      <w:tr w:rsidR="00A934D4" w:rsidRPr="00A934D4" w14:paraId="2674FC65" w14:textId="5DA40F0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50BF2F9" w14:textId="7127486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5115</w:t>
            </w:r>
          </w:p>
        </w:tc>
        <w:tc>
          <w:tcPr>
            <w:tcW w:w="1418" w:type="dxa"/>
          </w:tcPr>
          <w:p w14:paraId="12015BF8" w14:textId="5931E1B4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D88D6A7" w14:textId="159FA38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9E15B54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EB3A56D" w14:textId="557992E9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1038289" w14:textId="0B10EBE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5116</w:t>
            </w:r>
          </w:p>
        </w:tc>
        <w:tc>
          <w:tcPr>
            <w:tcW w:w="1418" w:type="dxa"/>
          </w:tcPr>
          <w:p w14:paraId="1EBB1B5D" w14:textId="0B157D0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199B19E" w14:textId="103FE1B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405D5FA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E2DD5C7" w14:textId="5EEEAFC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CDE108D" w14:textId="233628E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5117</w:t>
            </w:r>
          </w:p>
        </w:tc>
        <w:tc>
          <w:tcPr>
            <w:tcW w:w="1418" w:type="dxa"/>
          </w:tcPr>
          <w:p w14:paraId="759F4ABB" w14:textId="7B02EC1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BA8AE16" w14:textId="212B6D5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5DA954E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0F8F2CD" w14:textId="2D9E784D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F6F03FE" w14:textId="6FCCCE2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5118</w:t>
            </w:r>
          </w:p>
        </w:tc>
        <w:tc>
          <w:tcPr>
            <w:tcW w:w="1418" w:type="dxa"/>
          </w:tcPr>
          <w:p w14:paraId="462F93A2" w14:textId="2A3F96E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CF3B287" w14:textId="0C14BE3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379E6D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E42D486" w14:textId="66995072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9877FE8" w14:textId="1F0EC2D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5120</w:t>
            </w:r>
          </w:p>
        </w:tc>
        <w:tc>
          <w:tcPr>
            <w:tcW w:w="1418" w:type="dxa"/>
          </w:tcPr>
          <w:p w14:paraId="0CC8BBA8" w14:textId="0BD3C33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72F8D4E" w14:textId="164CB43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2B001CE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335F2A3" w14:textId="5541EDE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4E01297" w14:textId="1456270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5121</w:t>
            </w:r>
          </w:p>
        </w:tc>
        <w:tc>
          <w:tcPr>
            <w:tcW w:w="1418" w:type="dxa"/>
          </w:tcPr>
          <w:p w14:paraId="36379DE0" w14:textId="0EB077E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CC24A12" w14:textId="24A08AE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D500431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739F6FB" w14:textId="61BDA6C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7AA3181" w14:textId="4824C8E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5126</w:t>
            </w:r>
          </w:p>
        </w:tc>
        <w:tc>
          <w:tcPr>
            <w:tcW w:w="1418" w:type="dxa"/>
          </w:tcPr>
          <w:p w14:paraId="07AFABB4" w14:textId="795AD29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7736C60" w14:textId="521188B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3B3744F" w14:textId="4DE6B5B7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Fairview Park, Surrey Downs</w:t>
            </w:r>
          </w:p>
        </w:tc>
      </w:tr>
      <w:tr w:rsidR="00A934D4" w:rsidRPr="00A934D4" w14:paraId="3D270217" w14:textId="5681E30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5C4E237" w14:textId="463B518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5127</w:t>
            </w:r>
          </w:p>
        </w:tc>
        <w:tc>
          <w:tcPr>
            <w:tcW w:w="1418" w:type="dxa"/>
          </w:tcPr>
          <w:p w14:paraId="5C04BE56" w14:textId="3D06D93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7E10F428" w14:textId="6B739A9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4FEE4AD8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9DB3868" w14:textId="03BA242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C880958" w14:textId="6CB48B0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5159</w:t>
            </w:r>
          </w:p>
        </w:tc>
        <w:tc>
          <w:tcPr>
            <w:tcW w:w="1418" w:type="dxa"/>
          </w:tcPr>
          <w:p w14:paraId="46F93F1C" w14:textId="62F6DED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512C838" w14:textId="2C97D6D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708A96F" w14:textId="1D961B28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Aberfoyle Park, Flagstaff Hill, Happy Valley</w:t>
            </w:r>
          </w:p>
        </w:tc>
      </w:tr>
      <w:tr w:rsidR="00A934D4" w:rsidRPr="00A934D4" w14:paraId="27679318" w14:textId="4258B794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A0FB38A" w14:textId="6547631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5162</w:t>
            </w:r>
          </w:p>
        </w:tc>
        <w:tc>
          <w:tcPr>
            <w:tcW w:w="1418" w:type="dxa"/>
          </w:tcPr>
          <w:p w14:paraId="2EFF14D9" w14:textId="0ACF92D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57B72F30" w14:textId="299A38F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608781B4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499635C" w14:textId="4987C788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B82D104" w14:textId="7EB13C73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5163</w:t>
            </w:r>
          </w:p>
        </w:tc>
        <w:tc>
          <w:tcPr>
            <w:tcW w:w="1418" w:type="dxa"/>
          </w:tcPr>
          <w:p w14:paraId="743EFAFD" w14:textId="2F2FAE2D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1C14FEB3" w14:textId="6C7BD32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8FE90E2" w14:textId="5A8B0DF9" w:rsidR="00A934D4" w:rsidRPr="00013583" w:rsidRDefault="00660576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Hackham, Hackham West, Huntfield Heights</w:t>
            </w:r>
          </w:p>
        </w:tc>
      </w:tr>
      <w:tr w:rsidR="00A934D4" w:rsidRPr="00A934D4" w14:paraId="16947C5B" w14:textId="59091E3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B85C99E" w14:textId="7068F27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5168</w:t>
            </w:r>
          </w:p>
        </w:tc>
        <w:tc>
          <w:tcPr>
            <w:tcW w:w="1418" w:type="dxa"/>
          </w:tcPr>
          <w:p w14:paraId="6BAD98D9" w14:textId="7DCDB45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8BD2B80" w14:textId="6C3AC40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DD833D0" w14:textId="3E4BE5B4" w:rsidR="00A934D4" w:rsidRPr="00013583" w:rsidRDefault="00660576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Noarlunga Centre, Noarlunga Downs</w:t>
            </w:r>
          </w:p>
        </w:tc>
      </w:tr>
      <w:tr w:rsidR="00A934D4" w:rsidRPr="00A934D4" w14:paraId="3C3300F3" w14:textId="7A488F9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9736D3F" w14:textId="052AFEF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5170</w:t>
            </w:r>
          </w:p>
        </w:tc>
        <w:tc>
          <w:tcPr>
            <w:tcW w:w="1418" w:type="dxa"/>
          </w:tcPr>
          <w:p w14:paraId="3FBF8292" w14:textId="3100E70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5AE9762" w14:textId="35F255D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CBAB787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4F4FD46" w14:textId="321F9E1F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BB835CF" w14:textId="5D84696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5173</w:t>
            </w:r>
          </w:p>
        </w:tc>
        <w:tc>
          <w:tcPr>
            <w:tcW w:w="1418" w:type="dxa"/>
          </w:tcPr>
          <w:p w14:paraId="6C5B68C2" w14:textId="09CED67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AF92DEB" w14:textId="5463624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201CA35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/>
              </w:rPr>
            </w:pPr>
          </w:p>
        </w:tc>
      </w:tr>
      <w:tr w:rsidR="00A934D4" w:rsidRPr="00A934D4" w14:paraId="1CC82976" w14:textId="19B6F68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5A52D50" w14:textId="3BCC712E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5501</w:t>
            </w:r>
          </w:p>
        </w:tc>
        <w:tc>
          <w:tcPr>
            <w:tcW w:w="1418" w:type="dxa"/>
          </w:tcPr>
          <w:p w14:paraId="2F1E6B7C" w14:textId="3D0E4F8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06EF6DD" w14:textId="5C01492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1B1D218B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/>
              </w:rPr>
            </w:pPr>
          </w:p>
        </w:tc>
      </w:tr>
      <w:tr w:rsidR="00A934D4" w:rsidRPr="00A934D4" w14:paraId="6F1121A5" w14:textId="479CA35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5EB4DB6" w14:textId="2D1EC69B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6031</w:t>
            </w:r>
          </w:p>
        </w:tc>
        <w:tc>
          <w:tcPr>
            <w:tcW w:w="1418" w:type="dxa"/>
          </w:tcPr>
          <w:p w14:paraId="5AFA64B3" w14:textId="52F5FD7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BC13CE9" w14:textId="6F4AB72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F3241C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96101B5" w14:textId="26114F1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F44B1AC" w14:textId="10B5FA6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6055</w:t>
            </w:r>
          </w:p>
        </w:tc>
        <w:tc>
          <w:tcPr>
            <w:tcW w:w="1418" w:type="dxa"/>
          </w:tcPr>
          <w:p w14:paraId="30E0841A" w14:textId="303896D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27FD9C3" w14:textId="3DD1E06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1143E97" w14:textId="2DCEC7EC" w:rsidR="00A934D4" w:rsidRPr="00013583" w:rsidRDefault="007839D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Guildford, South Guildford, Hazelmere, Bushmead</w:t>
            </w:r>
          </w:p>
        </w:tc>
      </w:tr>
      <w:tr w:rsidR="00A934D4" w:rsidRPr="00A934D4" w14:paraId="1CE58C2D" w14:textId="00B1C56E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98B37B8" w14:textId="30552AC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6056</w:t>
            </w:r>
          </w:p>
        </w:tc>
        <w:tc>
          <w:tcPr>
            <w:tcW w:w="1418" w:type="dxa"/>
          </w:tcPr>
          <w:p w14:paraId="0EA807BE" w14:textId="5F3DB6F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FD2CB19" w14:textId="64C64E5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EEFC4A2" w14:textId="3A6765C9" w:rsidR="00A934D4" w:rsidRPr="00013583" w:rsidRDefault="007839D5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Woodbridge, Midland, Midvale, Bellevue, Viveash, Koongamia, Boya, Swan View, Stratton, Helena Valley, Greenmount</w:t>
            </w:r>
          </w:p>
        </w:tc>
      </w:tr>
      <w:tr w:rsidR="00A934D4" w:rsidRPr="00A934D4" w14:paraId="72039907" w14:textId="0F575E9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D3F5744" w14:textId="4E57AFF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6067</w:t>
            </w:r>
          </w:p>
        </w:tc>
        <w:tc>
          <w:tcPr>
            <w:tcW w:w="1418" w:type="dxa"/>
          </w:tcPr>
          <w:p w14:paraId="12563B24" w14:textId="11279FA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657DF2A" w14:textId="2419394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5D5A3E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5AF1258" w14:textId="0FFC7F0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F128CC5" w14:textId="1506B17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6068</w:t>
            </w:r>
          </w:p>
        </w:tc>
        <w:tc>
          <w:tcPr>
            <w:tcW w:w="1418" w:type="dxa"/>
          </w:tcPr>
          <w:p w14:paraId="1A75022A" w14:textId="15E0B2A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CD33677" w14:textId="5DDD4AA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4A0E66F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7234D72" w14:textId="0BB51C7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85F9D53" w14:textId="3CD2B2B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6069</w:t>
            </w:r>
          </w:p>
        </w:tc>
        <w:tc>
          <w:tcPr>
            <w:tcW w:w="1418" w:type="dxa"/>
          </w:tcPr>
          <w:p w14:paraId="07A4E358" w14:textId="5BB256D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1D1D81" w14:textId="0401C67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E111F6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5FDA065" w14:textId="31ED772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05EF584" w14:textId="7A1EEED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6072</w:t>
            </w:r>
          </w:p>
        </w:tc>
        <w:tc>
          <w:tcPr>
            <w:tcW w:w="1418" w:type="dxa"/>
          </w:tcPr>
          <w:p w14:paraId="097DDFA2" w14:textId="3CF9061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F4929AA" w14:textId="24D02A10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E01AFE4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ED100C3" w14:textId="21C5C70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DFF1B8F" w14:textId="0FBCCE0D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6073</w:t>
            </w:r>
          </w:p>
        </w:tc>
        <w:tc>
          <w:tcPr>
            <w:tcW w:w="1418" w:type="dxa"/>
          </w:tcPr>
          <w:p w14:paraId="1434DD0A" w14:textId="4B1075F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1CE4B337" w14:textId="0CBC174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B70FB22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3AAF79F" w14:textId="785F2BE7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316FB14" w14:textId="5939819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6076</w:t>
            </w:r>
          </w:p>
        </w:tc>
        <w:tc>
          <w:tcPr>
            <w:tcW w:w="1418" w:type="dxa"/>
          </w:tcPr>
          <w:p w14:paraId="43BCBFD3" w14:textId="3B17D78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F3002CD" w14:textId="7FE8413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62433FA" w14:textId="5EF7632F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Gooseberry Hill, Kalamunda, Lesmurdie</w:t>
            </w:r>
          </w:p>
        </w:tc>
      </w:tr>
      <w:tr w:rsidR="00A934D4" w:rsidRPr="00A934D4" w14:paraId="0ABBD921" w14:textId="65EAEFC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0EA61EF" w14:textId="0E2D78E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6077</w:t>
            </w:r>
          </w:p>
        </w:tc>
        <w:tc>
          <w:tcPr>
            <w:tcW w:w="1418" w:type="dxa"/>
          </w:tcPr>
          <w:p w14:paraId="3D09FC99" w14:textId="432C5A5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028A5006" w14:textId="0F2C9AE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0FDD681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5DFB491" w14:textId="251AB63B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3858F84" w14:textId="0183800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6081</w:t>
            </w:r>
          </w:p>
        </w:tc>
        <w:tc>
          <w:tcPr>
            <w:tcW w:w="1418" w:type="dxa"/>
          </w:tcPr>
          <w:p w14:paraId="481AD69D" w14:textId="48A80F5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94F6453" w14:textId="35C88C3C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CCDC51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24EA0E7" w14:textId="4D0E9F31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21ECA95" w14:textId="2CD40F3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6084</w:t>
            </w:r>
          </w:p>
        </w:tc>
        <w:tc>
          <w:tcPr>
            <w:tcW w:w="1418" w:type="dxa"/>
          </w:tcPr>
          <w:p w14:paraId="3ED08B62" w14:textId="617FFC2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C4F1737" w14:textId="313A818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4FDF3DA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1FF29E1" w14:textId="5D80DAA5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D7F918B" w14:textId="5E57CBE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6109</w:t>
            </w:r>
          </w:p>
        </w:tc>
        <w:tc>
          <w:tcPr>
            <w:tcW w:w="1418" w:type="dxa"/>
          </w:tcPr>
          <w:p w14:paraId="45C9C487" w14:textId="68854C8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617B032" w14:textId="65CF5B5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350CDB9" w14:textId="47A886C1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Maddington</w:t>
            </w:r>
          </w:p>
        </w:tc>
      </w:tr>
      <w:tr w:rsidR="00A934D4" w:rsidRPr="00A934D4" w14:paraId="6362C1B5" w14:textId="3DF10D9F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4F69944" w14:textId="693640F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6110</w:t>
            </w:r>
          </w:p>
        </w:tc>
        <w:tc>
          <w:tcPr>
            <w:tcW w:w="1418" w:type="dxa"/>
          </w:tcPr>
          <w:p w14:paraId="3361E4F6" w14:textId="4D9991F3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E728A74" w14:textId="7B363FE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3A45750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5B2F0E27" w14:textId="32B68E00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EAE2E32" w14:textId="6167E07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6111</w:t>
            </w:r>
          </w:p>
        </w:tc>
        <w:tc>
          <w:tcPr>
            <w:tcW w:w="1418" w:type="dxa"/>
          </w:tcPr>
          <w:p w14:paraId="497534A6" w14:textId="30718DE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FDFC7DD" w14:textId="4703682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20726C18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F691C70" w14:textId="60A9A33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73ECDC7" w14:textId="691ACB55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6112</w:t>
            </w:r>
          </w:p>
        </w:tc>
        <w:tc>
          <w:tcPr>
            <w:tcW w:w="1418" w:type="dxa"/>
          </w:tcPr>
          <w:p w14:paraId="7DB646A6" w14:textId="54C13E52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0B616DC" w14:textId="6497B94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6E86926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642D366" w14:textId="7D16B8A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E74EA06" w14:textId="43F76C1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6121</w:t>
            </w:r>
          </w:p>
        </w:tc>
        <w:tc>
          <w:tcPr>
            <w:tcW w:w="1418" w:type="dxa"/>
          </w:tcPr>
          <w:p w14:paraId="2A28B26F" w14:textId="7652123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7C62983E" w14:textId="6D7771CA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BB70DC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40A6A4E" w14:textId="689851CC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CB4ED90" w14:textId="05FBBEDA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6122</w:t>
            </w:r>
          </w:p>
        </w:tc>
        <w:tc>
          <w:tcPr>
            <w:tcW w:w="1418" w:type="dxa"/>
          </w:tcPr>
          <w:p w14:paraId="18AD7EF0" w14:textId="52EB747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4CCE791" w14:textId="53DC952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3686FC77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9143597" w14:textId="739036A5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E9D06A2" w14:textId="25D55FA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6123</w:t>
            </w:r>
          </w:p>
        </w:tc>
        <w:tc>
          <w:tcPr>
            <w:tcW w:w="1418" w:type="dxa"/>
          </w:tcPr>
          <w:p w14:paraId="1BBA9CC7" w14:textId="611D394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D12A9EB" w14:textId="400D63C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E8D5AD6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1C9717A" w14:textId="0FE2D089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758B94C" w14:textId="05C354D3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6167</w:t>
            </w:r>
          </w:p>
        </w:tc>
        <w:tc>
          <w:tcPr>
            <w:tcW w:w="1418" w:type="dxa"/>
          </w:tcPr>
          <w:p w14:paraId="31FB6E9E" w14:textId="15CF70BA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594C7A2B" w14:textId="65F7A8C6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0B66D6F0" w14:textId="33904006" w:rsidR="00A934D4" w:rsidRPr="00013583" w:rsidRDefault="007839D5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B011A2">
              <w:rPr>
                <w:rFonts w:cstheme="minorHAnsi"/>
                <w:color w:val="000000"/>
              </w:rPr>
              <w:t>Bertram, Calista, Kwinana Beach, Kwinana Town Centre, Medina, Orelia, Parmelia, Postans, The Spectacles, Mandogalup</w:t>
            </w:r>
          </w:p>
        </w:tc>
      </w:tr>
      <w:tr w:rsidR="00A934D4" w:rsidRPr="00A934D4" w14:paraId="7FB7EF96" w14:textId="03506D63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8131922" w14:textId="3199DD3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6168</w:t>
            </w:r>
          </w:p>
        </w:tc>
        <w:tc>
          <w:tcPr>
            <w:tcW w:w="1418" w:type="dxa"/>
          </w:tcPr>
          <w:p w14:paraId="56C7D707" w14:textId="4B9103EE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911C204" w14:textId="094CCD8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3F812B48" w14:textId="7FCCDA3F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133416">
              <w:rPr>
                <w:rFonts w:cstheme="minorHAnsi"/>
                <w:color w:val="000000"/>
              </w:rPr>
              <w:t>Cooloongup, East Rockingham, Hillman, Rockingham</w:t>
            </w:r>
          </w:p>
        </w:tc>
      </w:tr>
      <w:tr w:rsidR="00A934D4" w:rsidRPr="00A934D4" w14:paraId="1FFE8C3D" w14:textId="59664B7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E6F5436" w14:textId="76C9955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6170</w:t>
            </w:r>
          </w:p>
        </w:tc>
        <w:tc>
          <w:tcPr>
            <w:tcW w:w="1418" w:type="dxa"/>
          </w:tcPr>
          <w:p w14:paraId="502C0D1A" w14:textId="44FF796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BC0DA1E" w14:textId="407CA01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4469EAB3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03EE580" w14:textId="2E5DA008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356B3DD" w14:textId="2E74556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6171</w:t>
            </w:r>
          </w:p>
        </w:tc>
        <w:tc>
          <w:tcPr>
            <w:tcW w:w="1418" w:type="dxa"/>
          </w:tcPr>
          <w:p w14:paraId="3FCF178D" w14:textId="06C7501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271E71B" w14:textId="46BBE314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8D125ED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0740664" w14:textId="6AA8D8D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7F72C86" w14:textId="3FFCF58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6176</w:t>
            </w:r>
          </w:p>
        </w:tc>
        <w:tc>
          <w:tcPr>
            <w:tcW w:w="1418" w:type="dxa"/>
          </w:tcPr>
          <w:p w14:paraId="62CFD82E" w14:textId="5AA559B1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69D9AE50" w14:textId="5F0110B9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A930DC9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58B9F7E" w14:textId="2684D0E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E2611F4" w14:textId="666352B1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6230</w:t>
            </w:r>
          </w:p>
        </w:tc>
        <w:tc>
          <w:tcPr>
            <w:tcW w:w="1418" w:type="dxa"/>
          </w:tcPr>
          <w:p w14:paraId="7605794D" w14:textId="4B0B6373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4F8E51AB" w14:textId="21DFEE7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04E210D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32778DD3" w14:textId="6056DD57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872AD85" w14:textId="0B6841A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6450</w:t>
            </w:r>
          </w:p>
        </w:tc>
        <w:tc>
          <w:tcPr>
            <w:tcW w:w="1418" w:type="dxa"/>
          </w:tcPr>
          <w:p w14:paraId="20907489" w14:textId="60D35E5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6F2FDF16" w14:textId="1A8E42AF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7F7648D7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299DE57E" w14:textId="77D55211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F88AE92" w14:textId="39AC102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6713</w:t>
            </w:r>
          </w:p>
        </w:tc>
        <w:tc>
          <w:tcPr>
            <w:tcW w:w="1418" w:type="dxa"/>
          </w:tcPr>
          <w:p w14:paraId="08CFE1A8" w14:textId="2A108D66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60679164" w14:textId="004185B8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4DBA6104" w14:textId="50324CC8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133416">
              <w:rPr>
                <w:rFonts w:cstheme="minorHAnsi"/>
                <w:color w:val="000000"/>
              </w:rPr>
              <w:t>Dampier</w:t>
            </w:r>
          </w:p>
        </w:tc>
      </w:tr>
      <w:tr w:rsidR="00A934D4" w:rsidRPr="00A934D4" w14:paraId="40BCEB27" w14:textId="0228C6A0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979CD12" w14:textId="18F418C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6714</w:t>
            </w:r>
          </w:p>
        </w:tc>
        <w:tc>
          <w:tcPr>
            <w:tcW w:w="1418" w:type="dxa"/>
          </w:tcPr>
          <w:p w14:paraId="12044374" w14:textId="489C838B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408A58EB" w14:textId="168218CC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1589860" w14:textId="509B165D" w:rsidR="00A934D4" w:rsidRPr="00013583" w:rsidRDefault="007839D5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CE1587">
              <w:rPr>
                <w:rFonts w:cstheme="minorHAnsi"/>
                <w:color w:val="000000"/>
              </w:rPr>
              <w:t>Baynton, Bulgarra, Burrup, Gap Ridge, Karratha, Karratha Industrial Estate, Millars Well, Mulataga, Nickol, Pegs Creek, Stove Hill, East Intercourse Island</w:t>
            </w:r>
          </w:p>
        </w:tc>
      </w:tr>
      <w:tr w:rsidR="00A934D4" w:rsidRPr="00A934D4" w14:paraId="5B509D4D" w14:textId="6EDA9A2E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2A96192D" w14:textId="67688DF8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6721</w:t>
            </w:r>
          </w:p>
        </w:tc>
        <w:tc>
          <w:tcPr>
            <w:tcW w:w="1418" w:type="dxa"/>
          </w:tcPr>
          <w:p w14:paraId="44E30D79" w14:textId="5588A8B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093AAF89" w14:textId="2B6CC3D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5359B87E" w14:textId="363C1BF8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Port Hedland, Redbank, Wedgefield</w:t>
            </w:r>
          </w:p>
        </w:tc>
      </w:tr>
      <w:tr w:rsidR="00A934D4" w:rsidRPr="00A934D4" w14:paraId="6C8946BD" w14:textId="34079543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EAF7787" w14:textId="311B5BF4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6722</w:t>
            </w:r>
          </w:p>
        </w:tc>
        <w:tc>
          <w:tcPr>
            <w:tcW w:w="1418" w:type="dxa"/>
          </w:tcPr>
          <w:p w14:paraId="719084A5" w14:textId="503DB2F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7E4C8088" w14:textId="57EBEEA5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21F5FCDD" w14:textId="652E1381" w:rsidR="00A934D4" w:rsidRPr="00013583" w:rsidRDefault="007839D5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South Hedland</w:t>
            </w:r>
          </w:p>
        </w:tc>
      </w:tr>
      <w:tr w:rsidR="00A934D4" w:rsidRPr="00A934D4" w14:paraId="63ADA8A8" w14:textId="74F275B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696BB28D" w14:textId="01A378F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7021</w:t>
            </w:r>
          </w:p>
        </w:tc>
        <w:tc>
          <w:tcPr>
            <w:tcW w:w="1418" w:type="dxa"/>
          </w:tcPr>
          <w:p w14:paraId="180BF1CD" w14:textId="1D480131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56DBB534" w14:textId="45C370D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149BAA21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02BD12F" w14:textId="32DA7F2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182C2248" w14:textId="7764164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7030</w:t>
            </w:r>
          </w:p>
        </w:tc>
        <w:tc>
          <w:tcPr>
            <w:tcW w:w="1418" w:type="dxa"/>
          </w:tcPr>
          <w:p w14:paraId="54B0EAA4" w14:textId="222666B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C94B385" w14:textId="5FB7AE5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34C690A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46A9E279" w14:textId="256659C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C04FEA5" w14:textId="55B6D837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7050</w:t>
            </w:r>
          </w:p>
        </w:tc>
        <w:tc>
          <w:tcPr>
            <w:tcW w:w="1418" w:type="dxa"/>
          </w:tcPr>
          <w:p w14:paraId="46310B92" w14:textId="6295A92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5B758F2B" w14:textId="48024E92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628E3900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13192E3A" w14:textId="052D9776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E621053" w14:textId="62918D1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7052</w:t>
            </w:r>
          </w:p>
        </w:tc>
        <w:tc>
          <w:tcPr>
            <w:tcW w:w="1418" w:type="dxa"/>
          </w:tcPr>
          <w:p w14:paraId="4C275DEA" w14:textId="1D4AC7C8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0CE1A405" w14:textId="475DFF8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411830E8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058309A8" w14:textId="5819001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480F141A" w14:textId="04DFC19F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7053</w:t>
            </w:r>
          </w:p>
        </w:tc>
        <w:tc>
          <w:tcPr>
            <w:tcW w:w="1418" w:type="dxa"/>
          </w:tcPr>
          <w:p w14:paraId="7D53FE2A" w14:textId="1A4A9CC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1418" w:type="dxa"/>
          </w:tcPr>
          <w:p w14:paraId="6564A121" w14:textId="6086630D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5244" w:type="dxa"/>
          </w:tcPr>
          <w:p w14:paraId="5226051E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0F72EE5" w14:textId="179F2CAA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F162E34" w14:textId="17139EB2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7248</w:t>
            </w:r>
          </w:p>
        </w:tc>
        <w:tc>
          <w:tcPr>
            <w:tcW w:w="1418" w:type="dxa"/>
          </w:tcPr>
          <w:p w14:paraId="685D15C0" w14:textId="5618654E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01790510" w14:textId="1AC3EEB6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5081244A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FA3DEA8" w14:textId="0559FD02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05CEF544" w14:textId="66BBD366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7249</w:t>
            </w:r>
          </w:p>
        </w:tc>
        <w:tc>
          <w:tcPr>
            <w:tcW w:w="1418" w:type="dxa"/>
          </w:tcPr>
          <w:p w14:paraId="0CFE6CDC" w14:textId="17A2F9E9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27109607" w14:textId="4258571F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684BEC33" w14:textId="77777777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671A7794" w14:textId="43B13C64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CA1D2A1" w14:textId="4EA9EDDC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7250</w:t>
            </w:r>
          </w:p>
        </w:tc>
        <w:tc>
          <w:tcPr>
            <w:tcW w:w="1418" w:type="dxa"/>
          </w:tcPr>
          <w:p w14:paraId="3455F11A" w14:textId="600F50DA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3FC6812C" w14:textId="3D564DA0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Rural</w:t>
            </w:r>
          </w:p>
        </w:tc>
        <w:tc>
          <w:tcPr>
            <w:tcW w:w="5244" w:type="dxa"/>
          </w:tcPr>
          <w:p w14:paraId="01669655" w14:textId="77777777" w:rsidR="00A934D4" w:rsidRPr="00013583" w:rsidRDefault="00A934D4" w:rsidP="00A934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</w:tc>
      </w:tr>
      <w:tr w:rsidR="00A934D4" w:rsidRPr="00A934D4" w14:paraId="70B803E9" w14:textId="57A1F1BA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7D6A43CD" w14:textId="6816E9C9" w:rsidR="00A934D4" w:rsidRPr="00013583" w:rsidRDefault="00A934D4" w:rsidP="00A934D4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7253</w:t>
            </w:r>
          </w:p>
        </w:tc>
        <w:tc>
          <w:tcPr>
            <w:tcW w:w="1418" w:type="dxa"/>
          </w:tcPr>
          <w:p w14:paraId="2B679286" w14:textId="3F6CDD65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40D0994B" w14:textId="1D959A7B" w:rsidR="00A934D4" w:rsidRPr="00013583" w:rsidRDefault="00A934D4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7AC344E9" w14:textId="6D6ED529" w:rsidR="00A934D4" w:rsidRPr="00013583" w:rsidRDefault="007839D5" w:rsidP="00A934D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Bell Bay</w:t>
            </w:r>
          </w:p>
        </w:tc>
      </w:tr>
      <w:tr w:rsidR="00A934D4" w:rsidRPr="00A934D4" w14:paraId="2BD563B1" w14:textId="303789DE" w:rsidTr="007200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5E7AE5F9" w14:textId="4E57E55C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t>7310</w:t>
            </w:r>
            <w:r w:rsidR="004564F5">
              <w:rPr>
                <w:rFonts w:eastAsia="Times New Roman" w:cstheme="minorHAnsi"/>
                <w:color w:val="000000"/>
                <w:lang w:eastAsia="en-AU"/>
              </w:rPr>
              <w:t>*</w:t>
            </w:r>
          </w:p>
        </w:tc>
        <w:tc>
          <w:tcPr>
            <w:tcW w:w="1418" w:type="dxa"/>
          </w:tcPr>
          <w:p w14:paraId="2A8721E2" w14:textId="1D2B94CC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1418" w:type="dxa"/>
          </w:tcPr>
          <w:p w14:paraId="282BB3D8" w14:textId="2F9F2862" w:rsidR="00A934D4" w:rsidRPr="00013583" w:rsidRDefault="00A934D4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0718134" w14:textId="3D9E6136" w:rsidR="004564F5" w:rsidRDefault="007839D5" w:rsidP="004564F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CE1587">
              <w:rPr>
                <w:rFonts w:cstheme="minorHAnsi"/>
                <w:color w:val="000000"/>
              </w:rPr>
              <w:t>Devonport, Miandetta, Stony Rise, Quoiba, Ambleside, Spreyton, Tugrah</w:t>
            </w:r>
          </w:p>
          <w:p w14:paraId="5DB0E0CA" w14:textId="600B8D9F" w:rsidR="00A934D4" w:rsidRPr="00013583" w:rsidRDefault="004564F5" w:rsidP="003C36C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* </w:t>
            </w:r>
            <w:r w:rsidR="005E2201" w:rsidRPr="005E2201">
              <w:rPr>
                <w:rFonts w:cstheme="minorHAnsi"/>
                <w:color w:val="000000"/>
              </w:rPr>
              <w:t xml:space="preserve">These suburbs are proposed to be classified as metropolitan, subject to the Port of Devonport being determined as a First Point of Entry (FPOE) for freight </w:t>
            </w:r>
            <w:r w:rsidR="005E2201" w:rsidRPr="005E2201">
              <w:rPr>
                <w:rFonts w:cstheme="minorHAnsi"/>
                <w:color w:val="000000"/>
              </w:rPr>
              <w:lastRenderedPageBreak/>
              <w:t xml:space="preserve">containers. </w:t>
            </w:r>
            <w:r w:rsidR="005E2201">
              <w:rPr>
                <w:rFonts w:cstheme="minorHAnsi"/>
                <w:color w:val="000000"/>
              </w:rPr>
              <w:t xml:space="preserve">Where the </w:t>
            </w:r>
            <w:r w:rsidR="005E2201" w:rsidRPr="005E2201">
              <w:rPr>
                <w:rFonts w:cstheme="minorHAnsi"/>
                <w:color w:val="000000"/>
              </w:rPr>
              <w:t xml:space="preserve">determination is not </w:t>
            </w:r>
            <w:r w:rsidR="00C00643">
              <w:rPr>
                <w:rFonts w:cstheme="minorHAnsi"/>
                <w:color w:val="000000"/>
              </w:rPr>
              <w:t>achieved,</w:t>
            </w:r>
            <w:r w:rsidR="005E2201" w:rsidRPr="005E2201">
              <w:rPr>
                <w:rFonts w:cstheme="minorHAnsi"/>
                <w:color w:val="000000"/>
              </w:rPr>
              <w:t xml:space="preserve"> the postcode will revert to a rural classification.</w:t>
            </w:r>
          </w:p>
        </w:tc>
      </w:tr>
      <w:tr w:rsidR="00A934D4" w:rsidRPr="00A934D4" w14:paraId="1D42AB4D" w14:textId="65AC88BC" w:rsidTr="00720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</w:tcPr>
          <w:p w14:paraId="345E35CC" w14:textId="44783499" w:rsidR="00A934D4" w:rsidRPr="00013583" w:rsidRDefault="00A934D4" w:rsidP="003C36CD">
            <w:pPr>
              <w:spacing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013583">
              <w:rPr>
                <w:rFonts w:eastAsia="Times New Roman" w:cstheme="minorHAnsi"/>
                <w:color w:val="000000"/>
                <w:lang w:eastAsia="en-AU"/>
              </w:rPr>
              <w:lastRenderedPageBreak/>
              <w:t>7320</w:t>
            </w:r>
            <w:r w:rsidR="004564F5">
              <w:rPr>
                <w:rFonts w:eastAsia="Times New Roman" w:cstheme="minorHAnsi"/>
                <w:color w:val="000000"/>
                <w:lang w:eastAsia="en-AU"/>
              </w:rPr>
              <w:t>*</w:t>
            </w:r>
          </w:p>
        </w:tc>
        <w:tc>
          <w:tcPr>
            <w:tcW w:w="1418" w:type="dxa"/>
          </w:tcPr>
          <w:p w14:paraId="6A8B1800" w14:textId="7524A551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Metro</w:t>
            </w:r>
          </w:p>
        </w:tc>
        <w:tc>
          <w:tcPr>
            <w:tcW w:w="1418" w:type="dxa"/>
          </w:tcPr>
          <w:p w14:paraId="4261025C" w14:textId="1EA45219" w:rsidR="00A934D4" w:rsidRPr="00013583" w:rsidRDefault="00A934D4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013583">
              <w:rPr>
                <w:rFonts w:cstheme="minorHAnsi"/>
                <w:color w:val="000000"/>
              </w:rPr>
              <w:t>Split</w:t>
            </w:r>
          </w:p>
        </w:tc>
        <w:tc>
          <w:tcPr>
            <w:tcW w:w="5244" w:type="dxa"/>
          </w:tcPr>
          <w:p w14:paraId="144DB0D7" w14:textId="77777777" w:rsidR="00A934D4" w:rsidRDefault="007839D5" w:rsidP="003C36C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013583">
              <w:rPr>
                <w:rFonts w:cstheme="minorHAnsi"/>
                <w:color w:val="000000"/>
              </w:rPr>
              <w:t>Acton, Brooklyn, Burnie, Cooee, Emu Heights, Havenview, Hillcrest, Montello, Park Grove, Parklands, Shorewell Park, South Burnie, Upper Burnie, Wivenhoe, Round Hill</w:t>
            </w:r>
          </w:p>
          <w:p w14:paraId="27068EF5" w14:textId="3BC85D54" w:rsidR="005E2201" w:rsidRPr="00013583" w:rsidRDefault="005E2201" w:rsidP="005E220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* </w:t>
            </w:r>
            <w:r w:rsidRPr="00C00643">
              <w:rPr>
                <w:rFonts w:cstheme="minorHAnsi"/>
                <w:color w:val="000000"/>
              </w:rPr>
              <w:t xml:space="preserve">These suburbs are proposed to be classified as metropolitan, subject to the Port of </w:t>
            </w:r>
            <w:r>
              <w:rPr>
                <w:rFonts w:cstheme="minorHAnsi"/>
                <w:color w:val="000000"/>
              </w:rPr>
              <w:t>Burnie</w:t>
            </w:r>
            <w:r w:rsidRPr="00C00643">
              <w:rPr>
                <w:rFonts w:cstheme="minorHAnsi"/>
                <w:color w:val="000000"/>
              </w:rPr>
              <w:t xml:space="preserve"> being determined as a First Point of Entry (FPOE) for freight containers. </w:t>
            </w:r>
            <w:r>
              <w:rPr>
                <w:rFonts w:cstheme="minorHAnsi"/>
                <w:color w:val="000000"/>
              </w:rPr>
              <w:t>Where t</w:t>
            </w:r>
            <w:r w:rsidRPr="00C00643">
              <w:rPr>
                <w:rFonts w:cstheme="minorHAnsi"/>
                <w:color w:val="000000"/>
              </w:rPr>
              <w:t xml:space="preserve">he determination is not </w:t>
            </w:r>
            <w:r w:rsidR="00C00643">
              <w:rPr>
                <w:rFonts w:cstheme="minorHAnsi"/>
                <w:color w:val="000000"/>
              </w:rPr>
              <w:t>achieved,</w:t>
            </w:r>
            <w:r>
              <w:rPr>
                <w:rFonts w:cstheme="minorHAnsi"/>
                <w:color w:val="000000"/>
              </w:rPr>
              <w:t xml:space="preserve"> the </w:t>
            </w:r>
            <w:r w:rsidRPr="00C00643">
              <w:rPr>
                <w:rFonts w:cstheme="minorHAnsi"/>
                <w:color w:val="000000"/>
              </w:rPr>
              <w:t>postcode will revert to a rural classification.</w:t>
            </w:r>
          </w:p>
        </w:tc>
      </w:tr>
    </w:tbl>
    <w:p w14:paraId="05099396" w14:textId="4DD29FAD" w:rsidR="0072004C" w:rsidRPr="0072004C" w:rsidRDefault="0072004C" w:rsidP="00DE11C2">
      <w:pPr>
        <w:spacing w:line="20" w:lineRule="exact"/>
        <w:rPr>
          <w:b/>
          <w:bCs/>
        </w:rPr>
      </w:pPr>
    </w:p>
    <w:sectPr w:rsidR="0072004C" w:rsidRPr="0072004C" w:rsidSect="00160D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247" w:bottom="1134" w:left="1247" w:header="96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E0540" w14:textId="77777777" w:rsidR="00872D48" w:rsidRDefault="00872D48">
      <w:r>
        <w:separator/>
      </w:r>
    </w:p>
    <w:p w14:paraId="5EAC2B76" w14:textId="77777777" w:rsidR="00872D48" w:rsidRDefault="00872D48"/>
    <w:p w14:paraId="0E0C2516" w14:textId="77777777" w:rsidR="00872D48" w:rsidRDefault="00872D48"/>
  </w:endnote>
  <w:endnote w:type="continuationSeparator" w:id="0">
    <w:p w14:paraId="6C1AE0D0" w14:textId="77777777" w:rsidR="00872D48" w:rsidRDefault="00872D48">
      <w:r>
        <w:continuationSeparator/>
      </w:r>
    </w:p>
    <w:p w14:paraId="5E2F730A" w14:textId="77777777" w:rsidR="00872D48" w:rsidRDefault="00872D48"/>
    <w:p w14:paraId="5D5D318E" w14:textId="77777777" w:rsidR="00872D48" w:rsidRDefault="00872D48"/>
  </w:endnote>
  <w:endnote w:type="continuationNotice" w:id="1">
    <w:p w14:paraId="32E9AFF3" w14:textId="77777777" w:rsidR="00872D48" w:rsidRDefault="00872D48">
      <w:pPr>
        <w:pStyle w:val="Footer"/>
      </w:pPr>
    </w:p>
    <w:p w14:paraId="4A0FD432" w14:textId="77777777" w:rsidR="00872D48" w:rsidRDefault="00872D48"/>
    <w:p w14:paraId="5C4C509D" w14:textId="77777777" w:rsidR="00872D48" w:rsidRDefault="00872D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ACA2" w14:textId="77777777" w:rsidR="00F637B6" w:rsidRDefault="005A33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715C7C2D" wp14:editId="2062E1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89326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B8C08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5C7C2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3.45pt;height:31.8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30B8C08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A688F" w14:textId="77777777" w:rsidR="000542B4" w:rsidRDefault="005A3361" w:rsidP="00BC33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8055C23" wp14:editId="2531AF09">
              <wp:simplePos x="794657" y="1004751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6670218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67D0DA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8055C2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1.8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167D0DA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3E83" w:rsidRPr="007B1F92">
      <w:t>Department of Agriculture, Fisheries and Forestry</w:t>
    </w:r>
    <w:r w:rsidR="00BC3323">
      <w:tab/>
    </w:r>
    <w:sdt>
      <w:sdtPr>
        <w:id w:val="-15648761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542B4">
          <w:fldChar w:fldCharType="begin"/>
        </w:r>
        <w:r w:rsidR="000542B4">
          <w:instrText xml:space="preserve"> PAGE   \* MERGEFORMAT </w:instrText>
        </w:r>
        <w:r w:rsidR="000542B4">
          <w:fldChar w:fldCharType="separate"/>
        </w:r>
        <w:r w:rsidR="00A62F99">
          <w:rPr>
            <w:noProof/>
          </w:rPr>
          <w:t>2</w:t>
        </w:r>
        <w:r w:rsidR="000542B4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C92F" w14:textId="77777777" w:rsidR="00577F29" w:rsidRDefault="005A3361" w:rsidP="00296F5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35ECAF17" wp14:editId="5AA6E323">
              <wp:simplePos x="794657" y="1004751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1688509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3304EF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5ECAF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1.8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23304EF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6F50">
      <w:t>D</w:t>
    </w:r>
    <w:sdt>
      <w:sdtPr>
        <w:id w:val="-858040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6F50" w:rsidRPr="007B1F92">
          <w:t>epartment of Agriculture, Fisheries and Forestry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7AE8" w14:textId="77777777" w:rsidR="00872D48" w:rsidRDefault="00872D48">
      <w:r>
        <w:separator/>
      </w:r>
    </w:p>
    <w:p w14:paraId="7FA1FAD5" w14:textId="77777777" w:rsidR="00872D48" w:rsidRDefault="00872D48"/>
    <w:p w14:paraId="0420B472" w14:textId="77777777" w:rsidR="00872D48" w:rsidRDefault="00872D48"/>
  </w:footnote>
  <w:footnote w:type="continuationSeparator" w:id="0">
    <w:p w14:paraId="0D1FD113" w14:textId="77777777" w:rsidR="00872D48" w:rsidRDefault="00872D48">
      <w:r>
        <w:continuationSeparator/>
      </w:r>
    </w:p>
    <w:p w14:paraId="18A488AB" w14:textId="77777777" w:rsidR="00872D48" w:rsidRDefault="00872D48"/>
    <w:p w14:paraId="7B1BB586" w14:textId="77777777" w:rsidR="00872D48" w:rsidRDefault="00872D48"/>
  </w:footnote>
  <w:footnote w:type="continuationNotice" w:id="1">
    <w:p w14:paraId="07FA4BF0" w14:textId="77777777" w:rsidR="00872D48" w:rsidRDefault="00872D48">
      <w:pPr>
        <w:pStyle w:val="Footer"/>
      </w:pPr>
    </w:p>
    <w:p w14:paraId="283FED1D" w14:textId="77777777" w:rsidR="00872D48" w:rsidRDefault="00872D48"/>
    <w:p w14:paraId="37782A7B" w14:textId="77777777" w:rsidR="00872D48" w:rsidRDefault="00872D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AC33" w14:textId="77777777" w:rsidR="00F637B6" w:rsidRDefault="005A336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755C88D0" wp14:editId="3881A1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520778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FA23ED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55C88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1.8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8FA23ED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2641" w14:textId="7F097110" w:rsidR="003713A8" w:rsidRDefault="003713A8" w:rsidP="003713A8">
    <w:pPr>
      <w:pStyle w:val="Header"/>
    </w:pPr>
    <w:r w:rsidRPr="003713A8">
      <w:t>Proposed Postcode Reclassifications</w:t>
    </w:r>
    <w:r w:rsidR="005A3361"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4D9CA44B" wp14:editId="361FDC60">
              <wp:simplePos x="794657" y="6096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040376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07383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D9CA4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1.8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1007383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DCA" w14:textId="77777777" w:rsidR="000E455C" w:rsidRDefault="005A3361" w:rsidP="00A8157A">
    <w:pPr>
      <w:pStyle w:val="Footer"/>
      <w:spacing w:after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F6F9DDD" wp14:editId="02FE0CFA">
              <wp:simplePos x="794657" y="6096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2173291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BD5A19" w14:textId="77777777" w:rsidR="005A3361" w:rsidRPr="005A3361" w:rsidRDefault="005A3361" w:rsidP="005A33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A336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F6F9D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1FBD5A19" w14:textId="77777777" w:rsidR="005A3361" w:rsidRPr="005A3361" w:rsidRDefault="005A3361" w:rsidP="005A33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A336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4601">
      <w:rPr>
        <w:noProof/>
      </w:rPr>
      <w:drawing>
        <wp:anchor distT="0" distB="0" distL="114300" distR="114300" simplePos="0" relativeHeight="251659264" behindDoc="1" locked="0" layoutInCell="1" allowOverlap="1" wp14:anchorId="68677479" wp14:editId="30BCEAF2">
          <wp:simplePos x="0" y="0"/>
          <wp:positionH relativeFrom="page">
            <wp:posOffset>-10571</wp:posOffset>
          </wp:positionH>
          <wp:positionV relativeFrom="paragraph">
            <wp:posOffset>-347949</wp:posOffset>
          </wp:positionV>
          <wp:extent cx="7563598" cy="1296181"/>
          <wp:effectExtent l="0" t="0" r="0" b="0"/>
          <wp:wrapNone/>
          <wp:docPr id="857823034" name="Picture 857823034" descr="Australian Government 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ustralian Government Department of Agriculture, Fisheries and Forestr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598" cy="1296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56DAA"/>
    <w:multiLevelType w:val="hybridMultilevel"/>
    <w:tmpl w:val="EEFE1A5E"/>
    <w:lvl w:ilvl="0" w:tplc="035E7EC2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6B606F"/>
    <w:multiLevelType w:val="hybridMultilevel"/>
    <w:tmpl w:val="95A2EBFC"/>
    <w:lvl w:ilvl="0" w:tplc="A8485B20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987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2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0E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C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C6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CB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A4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E07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8DE2E4A"/>
    <w:multiLevelType w:val="hybridMultilevel"/>
    <w:tmpl w:val="134CAC7C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9637F"/>
    <w:multiLevelType w:val="hybridMultilevel"/>
    <w:tmpl w:val="B772240E"/>
    <w:lvl w:ilvl="0" w:tplc="78C451B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B1551"/>
    <w:multiLevelType w:val="hybridMultilevel"/>
    <w:tmpl w:val="6AE2FB20"/>
    <w:lvl w:ilvl="0" w:tplc="40685DB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0342E"/>
    <w:multiLevelType w:val="multilevel"/>
    <w:tmpl w:val="3D4291B2"/>
    <w:lvl w:ilvl="0">
      <w:start w:val="1"/>
      <w:numFmt w:val="decimal"/>
      <w:lvlText w:val="%1)"/>
      <w:lvlJc w:val="left"/>
      <w:pPr>
        <w:ind w:left="745" w:hanging="360"/>
      </w:p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8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B8F3B04"/>
    <w:multiLevelType w:val="multilevel"/>
    <w:tmpl w:val="47AAA7EE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6A730FE1"/>
    <w:multiLevelType w:val="hybridMultilevel"/>
    <w:tmpl w:val="7E96ACDE"/>
    <w:lvl w:ilvl="0" w:tplc="E3BC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E4563"/>
    <w:multiLevelType w:val="multilevel"/>
    <w:tmpl w:val="F452ADBA"/>
    <w:styleLink w:val="Tablenumberedlists"/>
    <w:lvl w:ilvl="0">
      <w:start w:val="1"/>
      <w:numFmt w:val="decimal"/>
      <w:pStyle w:val="TableListNumber"/>
      <w:lvlText w:val="%1)"/>
      <w:lvlJc w:val="left"/>
      <w:pPr>
        <w:ind w:left="284" w:hanging="284"/>
      </w:pPr>
      <w:rPr>
        <w:rFonts w:ascii="Calibri" w:hAnsi="Calibri" w:hint="default"/>
        <w:sz w:val="18"/>
      </w:rPr>
    </w:lvl>
    <w:lvl w:ilvl="1">
      <w:start w:val="1"/>
      <w:numFmt w:val="lowerLetter"/>
      <w:pStyle w:val="TableListNumber2"/>
      <w:lvlText w:val="%2)"/>
      <w:lvlJc w:val="left"/>
      <w:pPr>
        <w:ind w:left="567" w:hanging="283"/>
      </w:pPr>
      <w:rPr>
        <w:rFonts w:ascii="Calibri" w:hAnsi="Calibri" w:hint="default"/>
        <w:sz w:val="18"/>
      </w:rPr>
    </w:lvl>
    <w:lvl w:ilvl="2">
      <w:start w:val="1"/>
      <w:numFmt w:val="lowerRoman"/>
      <w:pStyle w:val="TableListNumber3"/>
      <w:lvlText w:val="%3)"/>
      <w:lvlJc w:val="left"/>
      <w:pPr>
        <w:ind w:left="851" w:hanging="284"/>
      </w:pPr>
      <w:rPr>
        <w:rFonts w:ascii="Calibri" w:hAnsi="Calibri"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C094A59"/>
    <w:multiLevelType w:val="multilevel"/>
    <w:tmpl w:val="8510235A"/>
    <w:lvl w:ilvl="0">
      <w:start w:val="1"/>
      <w:numFmt w:val="decimal"/>
      <w:pStyle w:val="BoxTex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00088148">
    <w:abstractNumId w:val="3"/>
  </w:num>
  <w:num w:numId="2" w16cid:durableId="1209954464">
    <w:abstractNumId w:val="2"/>
  </w:num>
  <w:num w:numId="3" w16cid:durableId="211696695">
    <w:abstractNumId w:val="8"/>
  </w:num>
  <w:num w:numId="4" w16cid:durableId="1550148830">
    <w:abstractNumId w:val="9"/>
  </w:num>
  <w:num w:numId="5" w16cid:durableId="1460108156">
    <w:abstractNumId w:val="0"/>
  </w:num>
  <w:num w:numId="6" w16cid:durableId="1934704985">
    <w:abstractNumId w:val="5"/>
  </w:num>
  <w:num w:numId="7" w16cid:durableId="1013073201">
    <w:abstractNumId w:val="7"/>
  </w:num>
  <w:num w:numId="8" w16cid:durableId="524289160">
    <w:abstractNumId w:val="1"/>
  </w:num>
  <w:num w:numId="9" w16cid:durableId="94401862">
    <w:abstractNumId w:val="11"/>
  </w:num>
  <w:num w:numId="10" w16cid:durableId="1262253482">
    <w:abstractNumId w:val="11"/>
  </w:num>
  <w:num w:numId="11" w16cid:durableId="1504468562">
    <w:abstractNumId w:val="11"/>
  </w:num>
  <w:num w:numId="12" w16cid:durableId="1296328144">
    <w:abstractNumId w:val="11"/>
  </w:num>
  <w:num w:numId="13" w16cid:durableId="1361395064">
    <w:abstractNumId w:val="10"/>
  </w:num>
  <w:num w:numId="14" w16cid:durableId="1080635027">
    <w:abstractNumId w:val="12"/>
  </w:num>
  <w:num w:numId="15" w16cid:durableId="7741777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268399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7357746">
    <w:abstractNumId w:val="4"/>
  </w:num>
  <w:num w:numId="18" w16cid:durableId="138406160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4D4"/>
    <w:rsid w:val="0000059E"/>
    <w:rsid w:val="0000066F"/>
    <w:rsid w:val="00001B53"/>
    <w:rsid w:val="00013583"/>
    <w:rsid w:val="00017ACB"/>
    <w:rsid w:val="00021590"/>
    <w:rsid w:val="00025D1B"/>
    <w:rsid w:val="000266C4"/>
    <w:rsid w:val="0003648C"/>
    <w:rsid w:val="000517F3"/>
    <w:rsid w:val="0005308A"/>
    <w:rsid w:val="000542B4"/>
    <w:rsid w:val="000618F3"/>
    <w:rsid w:val="00063958"/>
    <w:rsid w:val="00066D0B"/>
    <w:rsid w:val="000717D2"/>
    <w:rsid w:val="00071927"/>
    <w:rsid w:val="000721C3"/>
    <w:rsid w:val="00074A56"/>
    <w:rsid w:val="00080827"/>
    <w:rsid w:val="000815F1"/>
    <w:rsid w:val="000826A3"/>
    <w:rsid w:val="0008277A"/>
    <w:rsid w:val="00084605"/>
    <w:rsid w:val="000904C1"/>
    <w:rsid w:val="00090B66"/>
    <w:rsid w:val="000913B5"/>
    <w:rsid w:val="000A5BA0"/>
    <w:rsid w:val="000B3924"/>
    <w:rsid w:val="000B3C44"/>
    <w:rsid w:val="000C0412"/>
    <w:rsid w:val="000C4558"/>
    <w:rsid w:val="000E455C"/>
    <w:rsid w:val="000E4D74"/>
    <w:rsid w:val="000E7803"/>
    <w:rsid w:val="000F0491"/>
    <w:rsid w:val="00113B5C"/>
    <w:rsid w:val="001233A8"/>
    <w:rsid w:val="00127B9F"/>
    <w:rsid w:val="0013173D"/>
    <w:rsid w:val="00133416"/>
    <w:rsid w:val="00143A7B"/>
    <w:rsid w:val="00144601"/>
    <w:rsid w:val="00152CD9"/>
    <w:rsid w:val="00160DC0"/>
    <w:rsid w:val="00190D7E"/>
    <w:rsid w:val="00191DE8"/>
    <w:rsid w:val="001929D2"/>
    <w:rsid w:val="001A6968"/>
    <w:rsid w:val="001C3B2C"/>
    <w:rsid w:val="001C45E1"/>
    <w:rsid w:val="001D0EF3"/>
    <w:rsid w:val="0020140C"/>
    <w:rsid w:val="00201BFB"/>
    <w:rsid w:val="00203DE1"/>
    <w:rsid w:val="00220618"/>
    <w:rsid w:val="00237A69"/>
    <w:rsid w:val="0025506D"/>
    <w:rsid w:val="002667CB"/>
    <w:rsid w:val="00275B58"/>
    <w:rsid w:val="00284B53"/>
    <w:rsid w:val="00296F50"/>
    <w:rsid w:val="002A4A78"/>
    <w:rsid w:val="002B1FAF"/>
    <w:rsid w:val="002E0D11"/>
    <w:rsid w:val="002E3FD4"/>
    <w:rsid w:val="002E5F6F"/>
    <w:rsid w:val="002E7CB9"/>
    <w:rsid w:val="002F4595"/>
    <w:rsid w:val="003001A0"/>
    <w:rsid w:val="00300AFD"/>
    <w:rsid w:val="003032C0"/>
    <w:rsid w:val="00313401"/>
    <w:rsid w:val="00336B60"/>
    <w:rsid w:val="00347AA5"/>
    <w:rsid w:val="0035108D"/>
    <w:rsid w:val="003569F9"/>
    <w:rsid w:val="00363C00"/>
    <w:rsid w:val="00366721"/>
    <w:rsid w:val="00370990"/>
    <w:rsid w:val="003713A8"/>
    <w:rsid w:val="0037698A"/>
    <w:rsid w:val="00392124"/>
    <w:rsid w:val="003937B8"/>
    <w:rsid w:val="003A5A9E"/>
    <w:rsid w:val="003C36CD"/>
    <w:rsid w:val="003F73D7"/>
    <w:rsid w:val="00411260"/>
    <w:rsid w:val="0041573A"/>
    <w:rsid w:val="004365E8"/>
    <w:rsid w:val="00441CB1"/>
    <w:rsid w:val="00442630"/>
    <w:rsid w:val="0044304D"/>
    <w:rsid w:val="00446CB3"/>
    <w:rsid w:val="004564F5"/>
    <w:rsid w:val="00474BB1"/>
    <w:rsid w:val="004750A3"/>
    <w:rsid w:val="00477888"/>
    <w:rsid w:val="00495068"/>
    <w:rsid w:val="0049751F"/>
    <w:rsid w:val="004A2578"/>
    <w:rsid w:val="004A46C2"/>
    <w:rsid w:val="004A7380"/>
    <w:rsid w:val="004B07EC"/>
    <w:rsid w:val="004C2DA2"/>
    <w:rsid w:val="004C5834"/>
    <w:rsid w:val="004D0888"/>
    <w:rsid w:val="004E478D"/>
    <w:rsid w:val="004E6316"/>
    <w:rsid w:val="005019C1"/>
    <w:rsid w:val="005070C8"/>
    <w:rsid w:val="00514CEE"/>
    <w:rsid w:val="00515287"/>
    <w:rsid w:val="005157CF"/>
    <w:rsid w:val="00531B5A"/>
    <w:rsid w:val="0054262A"/>
    <w:rsid w:val="00553E9D"/>
    <w:rsid w:val="0055447F"/>
    <w:rsid w:val="00556817"/>
    <w:rsid w:val="00567DFC"/>
    <w:rsid w:val="00577F29"/>
    <w:rsid w:val="00592A61"/>
    <w:rsid w:val="005A0339"/>
    <w:rsid w:val="005A3361"/>
    <w:rsid w:val="005A48A6"/>
    <w:rsid w:val="005B613F"/>
    <w:rsid w:val="005B656B"/>
    <w:rsid w:val="005C2BFD"/>
    <w:rsid w:val="005E2201"/>
    <w:rsid w:val="005F11AC"/>
    <w:rsid w:val="00607A21"/>
    <w:rsid w:val="00607A36"/>
    <w:rsid w:val="006156DF"/>
    <w:rsid w:val="0062477A"/>
    <w:rsid w:val="00625D8D"/>
    <w:rsid w:val="006360F9"/>
    <w:rsid w:val="00642F36"/>
    <w:rsid w:val="00644787"/>
    <w:rsid w:val="00646917"/>
    <w:rsid w:val="00650985"/>
    <w:rsid w:val="00656587"/>
    <w:rsid w:val="00660576"/>
    <w:rsid w:val="00696682"/>
    <w:rsid w:val="006B0030"/>
    <w:rsid w:val="006B49DE"/>
    <w:rsid w:val="006D413F"/>
    <w:rsid w:val="006E353E"/>
    <w:rsid w:val="006F6FE8"/>
    <w:rsid w:val="00700A80"/>
    <w:rsid w:val="0070464B"/>
    <w:rsid w:val="00711FB4"/>
    <w:rsid w:val="0072004C"/>
    <w:rsid w:val="00721291"/>
    <w:rsid w:val="007258B1"/>
    <w:rsid w:val="00725C8B"/>
    <w:rsid w:val="00754CA3"/>
    <w:rsid w:val="00764ACA"/>
    <w:rsid w:val="0076549B"/>
    <w:rsid w:val="007701BE"/>
    <w:rsid w:val="007839D5"/>
    <w:rsid w:val="00793E18"/>
    <w:rsid w:val="007B4C63"/>
    <w:rsid w:val="007C0010"/>
    <w:rsid w:val="007E69AF"/>
    <w:rsid w:val="007F4986"/>
    <w:rsid w:val="0080517C"/>
    <w:rsid w:val="00807AEF"/>
    <w:rsid w:val="00832638"/>
    <w:rsid w:val="00863E83"/>
    <w:rsid w:val="00864D72"/>
    <w:rsid w:val="00865130"/>
    <w:rsid w:val="00872D48"/>
    <w:rsid w:val="00884DC6"/>
    <w:rsid w:val="008925BF"/>
    <w:rsid w:val="00892F53"/>
    <w:rsid w:val="00895341"/>
    <w:rsid w:val="008D2681"/>
    <w:rsid w:val="008E3B54"/>
    <w:rsid w:val="008F1712"/>
    <w:rsid w:val="008F382A"/>
    <w:rsid w:val="008F6FFE"/>
    <w:rsid w:val="00902E92"/>
    <w:rsid w:val="0090743D"/>
    <w:rsid w:val="00911F4A"/>
    <w:rsid w:val="00913D62"/>
    <w:rsid w:val="00916FC3"/>
    <w:rsid w:val="00923272"/>
    <w:rsid w:val="00930931"/>
    <w:rsid w:val="00930D38"/>
    <w:rsid w:val="00933D25"/>
    <w:rsid w:val="009351C8"/>
    <w:rsid w:val="00943779"/>
    <w:rsid w:val="00974CD6"/>
    <w:rsid w:val="009844EA"/>
    <w:rsid w:val="0099431F"/>
    <w:rsid w:val="009979C7"/>
    <w:rsid w:val="009A2BCD"/>
    <w:rsid w:val="009A57CB"/>
    <w:rsid w:val="009C206F"/>
    <w:rsid w:val="009C37F9"/>
    <w:rsid w:val="009C3FA3"/>
    <w:rsid w:val="009C5CE4"/>
    <w:rsid w:val="009D31ED"/>
    <w:rsid w:val="009D7044"/>
    <w:rsid w:val="009F4C7C"/>
    <w:rsid w:val="00A0018B"/>
    <w:rsid w:val="00A04AFD"/>
    <w:rsid w:val="00A130F7"/>
    <w:rsid w:val="00A138B6"/>
    <w:rsid w:val="00A32860"/>
    <w:rsid w:val="00A473C3"/>
    <w:rsid w:val="00A62CD6"/>
    <w:rsid w:val="00A62F99"/>
    <w:rsid w:val="00A65D84"/>
    <w:rsid w:val="00A77E8E"/>
    <w:rsid w:val="00A8157A"/>
    <w:rsid w:val="00A92CD3"/>
    <w:rsid w:val="00A934D4"/>
    <w:rsid w:val="00AA1D89"/>
    <w:rsid w:val="00AB665C"/>
    <w:rsid w:val="00AE1E6E"/>
    <w:rsid w:val="00AE40DE"/>
    <w:rsid w:val="00AE4763"/>
    <w:rsid w:val="00AF0EAA"/>
    <w:rsid w:val="00B011A2"/>
    <w:rsid w:val="00B0121B"/>
    <w:rsid w:val="00B0455B"/>
    <w:rsid w:val="00B11E02"/>
    <w:rsid w:val="00B21CFE"/>
    <w:rsid w:val="00B260CF"/>
    <w:rsid w:val="00B2714E"/>
    <w:rsid w:val="00B311A2"/>
    <w:rsid w:val="00B3476F"/>
    <w:rsid w:val="00B404AB"/>
    <w:rsid w:val="00B43568"/>
    <w:rsid w:val="00B82095"/>
    <w:rsid w:val="00B90975"/>
    <w:rsid w:val="00B93571"/>
    <w:rsid w:val="00B94CBD"/>
    <w:rsid w:val="00B955DD"/>
    <w:rsid w:val="00B979CD"/>
    <w:rsid w:val="00BA2806"/>
    <w:rsid w:val="00BC321A"/>
    <w:rsid w:val="00BC3323"/>
    <w:rsid w:val="00BD4F8E"/>
    <w:rsid w:val="00BD62C7"/>
    <w:rsid w:val="00BD6B7B"/>
    <w:rsid w:val="00BE345B"/>
    <w:rsid w:val="00BF6B40"/>
    <w:rsid w:val="00C00643"/>
    <w:rsid w:val="00C23E65"/>
    <w:rsid w:val="00C262AE"/>
    <w:rsid w:val="00C427DE"/>
    <w:rsid w:val="00C52FE2"/>
    <w:rsid w:val="00C6128D"/>
    <w:rsid w:val="00C73278"/>
    <w:rsid w:val="00C765C8"/>
    <w:rsid w:val="00C80A02"/>
    <w:rsid w:val="00C81C04"/>
    <w:rsid w:val="00C82029"/>
    <w:rsid w:val="00C84C4E"/>
    <w:rsid w:val="00C9283A"/>
    <w:rsid w:val="00C95039"/>
    <w:rsid w:val="00CA4615"/>
    <w:rsid w:val="00CA7C6F"/>
    <w:rsid w:val="00CB4E93"/>
    <w:rsid w:val="00CD3A6F"/>
    <w:rsid w:val="00CD6263"/>
    <w:rsid w:val="00CE1587"/>
    <w:rsid w:val="00CE7F36"/>
    <w:rsid w:val="00CF7D08"/>
    <w:rsid w:val="00D04A3C"/>
    <w:rsid w:val="00D06C32"/>
    <w:rsid w:val="00D22097"/>
    <w:rsid w:val="00D33EB9"/>
    <w:rsid w:val="00D36C41"/>
    <w:rsid w:val="00D4039B"/>
    <w:rsid w:val="00D46897"/>
    <w:rsid w:val="00D55A85"/>
    <w:rsid w:val="00D750D0"/>
    <w:rsid w:val="00D87480"/>
    <w:rsid w:val="00DB0F8E"/>
    <w:rsid w:val="00DB71FD"/>
    <w:rsid w:val="00DC453F"/>
    <w:rsid w:val="00DC57F0"/>
    <w:rsid w:val="00DE11C2"/>
    <w:rsid w:val="00DE546F"/>
    <w:rsid w:val="00DF241E"/>
    <w:rsid w:val="00DF6463"/>
    <w:rsid w:val="00DF754D"/>
    <w:rsid w:val="00E0702E"/>
    <w:rsid w:val="00E223F4"/>
    <w:rsid w:val="00E25251"/>
    <w:rsid w:val="00E25A07"/>
    <w:rsid w:val="00E333DF"/>
    <w:rsid w:val="00E44E91"/>
    <w:rsid w:val="00E60E5E"/>
    <w:rsid w:val="00E83C41"/>
    <w:rsid w:val="00E87842"/>
    <w:rsid w:val="00E9781D"/>
    <w:rsid w:val="00EA5D76"/>
    <w:rsid w:val="00EC2925"/>
    <w:rsid w:val="00EC5579"/>
    <w:rsid w:val="00EC5C40"/>
    <w:rsid w:val="00EC6B5F"/>
    <w:rsid w:val="00ED774B"/>
    <w:rsid w:val="00EE0118"/>
    <w:rsid w:val="00EE08F0"/>
    <w:rsid w:val="00EE49CE"/>
    <w:rsid w:val="00EE5985"/>
    <w:rsid w:val="00EE7C8D"/>
    <w:rsid w:val="00EF24B1"/>
    <w:rsid w:val="00EF3918"/>
    <w:rsid w:val="00F01D00"/>
    <w:rsid w:val="00F15D99"/>
    <w:rsid w:val="00F23AF2"/>
    <w:rsid w:val="00F30857"/>
    <w:rsid w:val="00F330C3"/>
    <w:rsid w:val="00F3602D"/>
    <w:rsid w:val="00F4467F"/>
    <w:rsid w:val="00F637B6"/>
    <w:rsid w:val="00F67822"/>
    <w:rsid w:val="00F75F33"/>
    <w:rsid w:val="00F84236"/>
    <w:rsid w:val="00FB689D"/>
    <w:rsid w:val="00FC2CE4"/>
    <w:rsid w:val="00FC379E"/>
    <w:rsid w:val="00FD337C"/>
    <w:rsid w:val="00FD3BAE"/>
    <w:rsid w:val="00FD5236"/>
    <w:rsid w:val="00FD7D5B"/>
    <w:rsid w:val="00FE0F23"/>
    <w:rsid w:val="00FE3DC1"/>
    <w:rsid w:val="00FF2DD7"/>
    <w:rsid w:val="00F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B2A9D"/>
  <w15:docId w15:val="{4F0F0A7F-1D73-4B6F-9DF2-423A0C47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uiPriority="31" w:qFormat="1"/>
    <w:lsdException w:name="Intense Reference" w:locked="1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F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rsid w:val="004E6316"/>
    <w:pPr>
      <w:widowControl w:val="0"/>
      <w:spacing w:before="360" w:after="240"/>
      <w:contextualSpacing/>
      <w:outlineLvl w:val="0"/>
    </w:pPr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rsid w:val="00930D38"/>
    <w:pPr>
      <w:keepNext/>
      <w:spacing w:before="120" w:line="240" w:lineRule="auto"/>
      <w:ind w:left="720" w:hanging="720"/>
      <w:outlineLvl w:val="1"/>
    </w:pPr>
    <w:rPr>
      <w:rFonts w:ascii="Calibri" w:eastAsiaTheme="minorEastAsia" w:hAnsi="Calibri"/>
      <w:b/>
      <w:bCs/>
      <w:sz w:val="32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rsid w:val="00930D38"/>
    <w:pPr>
      <w:keepNext/>
      <w:keepLines/>
      <w:ind w:left="964" w:hanging="964"/>
      <w:outlineLvl w:val="2"/>
    </w:pPr>
    <w:rPr>
      <w:rFonts w:ascii="Calibri" w:eastAsia="Times New Roman" w:hAnsi="Calibri"/>
      <w:b/>
      <w:bCs/>
      <w:sz w:val="28"/>
      <w:szCs w:val="24"/>
      <w:lang w:eastAsia="en-US"/>
    </w:rPr>
  </w:style>
  <w:style w:type="paragraph" w:styleId="Heading4">
    <w:name w:val="heading 4"/>
    <w:next w:val="Normal"/>
    <w:link w:val="Heading4Char"/>
    <w:uiPriority w:val="5"/>
    <w:qFormat/>
    <w:rsid w:val="00930D38"/>
    <w:pPr>
      <w:keepNext/>
      <w:ind w:left="964" w:hanging="964"/>
      <w:outlineLvl w:val="3"/>
    </w:pPr>
    <w:rPr>
      <w:rFonts w:ascii="Calibri" w:eastAsia="Times New Roman" w:hAnsi="Calibri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rsid w:val="00930D38"/>
    <w:pPr>
      <w:keepNext/>
      <w:keepLines/>
      <w:spacing w:after="0" w:line="240" w:lineRule="auto"/>
      <w:outlineLvl w:val="4"/>
    </w:pPr>
    <w:rPr>
      <w:rFonts w:ascii="Calibri" w:hAnsi="Calibri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700A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0A80"/>
    <w:rPr>
      <w:rFonts w:asciiTheme="majorHAnsi" w:eastAsiaTheme="minorHAnsi" w:hAnsiTheme="majorHAnsi" w:cstheme="minorBidi"/>
      <w:lang w:eastAsia="en-US"/>
    </w:rPr>
  </w:style>
  <w:style w:type="paragraph" w:styleId="Header">
    <w:name w:val="header"/>
    <w:basedOn w:val="Normal"/>
    <w:link w:val="HeaderChar"/>
    <w:uiPriority w:val="99"/>
    <w:rsid w:val="00BC3323"/>
    <w:pPr>
      <w:tabs>
        <w:tab w:val="center" w:pos="4820"/>
      </w:tabs>
      <w:spacing w:before="120" w:after="200"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BC3323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BC3323"/>
    <w:pPr>
      <w:tabs>
        <w:tab w:val="center" w:pos="4536"/>
      </w:tabs>
      <w:spacing w:after="480"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C3323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0A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A80"/>
    <w:rPr>
      <w:rFonts w:asciiTheme="majorHAnsi" w:eastAsiaTheme="minorHAnsi" w:hAnsiTheme="maj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A80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A80"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00A80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sid w:val="00700A80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4E6316"/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930D38"/>
    <w:rPr>
      <w:rFonts w:ascii="Calibri" w:eastAsiaTheme="minorEastAsia" w:hAnsi="Calibri" w:cstheme="minorBidi"/>
      <w:b/>
      <w:bCs/>
      <w:sz w:val="32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sid w:val="00930D38"/>
    <w:rPr>
      <w:rFonts w:ascii="Calibri" w:eastAsia="Times New Roman" w:hAnsi="Calibri"/>
      <w:b/>
      <w:bCs/>
      <w:sz w:val="28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sid w:val="00930D38"/>
    <w:rPr>
      <w:rFonts w:ascii="Calibri" w:eastAsia="Times New Roman" w:hAnsi="Calibri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930D38"/>
    <w:rPr>
      <w:rFonts w:ascii="Calibri" w:eastAsiaTheme="minorHAnsi" w:hAnsi="Calibri" w:cstheme="minorBidi"/>
      <w:b/>
      <w:i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rsid w:val="00700A80"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sid w:val="00700A80"/>
    <w:rPr>
      <w:rFonts w:asciiTheme="majorHAnsi" w:eastAsiaTheme="minorHAnsi" w:hAnsiTheme="maj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/>
    </w:pPr>
    <w:rPr>
      <w:sz w:val="20"/>
    </w:rPr>
  </w:style>
  <w:style w:type="paragraph" w:styleId="Caption">
    <w:name w:val="caption"/>
    <w:basedOn w:val="Normal"/>
    <w:next w:val="Normal"/>
    <w:uiPriority w:val="12"/>
    <w:qFormat/>
    <w:rsid w:val="00700A80"/>
    <w:pPr>
      <w:keepNext/>
      <w:spacing w:line="240" w:lineRule="auto"/>
    </w:pPr>
    <w:rPr>
      <w:rFonts w:ascii="Calibri" w:hAnsi="Calibri"/>
      <w:b/>
      <w:bCs/>
      <w:szCs w:val="18"/>
    </w:rPr>
  </w:style>
  <w:style w:type="paragraph" w:customStyle="1" w:styleId="FigureTableNoteSource">
    <w:name w:val="Figure/Table Note/Source"/>
    <w:basedOn w:val="Normal"/>
    <w:next w:val="Normal"/>
    <w:uiPriority w:val="16"/>
    <w:qFormat/>
    <w:rsid w:val="00700A80"/>
    <w:pPr>
      <w:spacing w:before="120" w:line="264" w:lineRule="auto"/>
      <w:contextualSpacing/>
    </w:pPr>
    <w:rPr>
      <w:rFonts w:ascii="Calibri" w:hAnsi="Calibr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rsid w:val="00700A80"/>
    <w:pPr>
      <w:spacing w:before="120" w:after="360"/>
    </w:pPr>
    <w:rPr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23"/>
    <w:rsid w:val="00700A80"/>
    <w:rPr>
      <w:rFonts w:ascii="Calibri" w:eastAsiaTheme="minorHAnsi" w:hAnsi="Calibri" w:cstheme="minorBidi"/>
      <w:b/>
      <w:bCs/>
      <w:color w:val="000000" w:themeColor="text1"/>
      <w:spacing w:val="5"/>
      <w:kern w:val="28"/>
      <w:sz w:val="32"/>
      <w:szCs w:val="22"/>
      <w:lang w:eastAsia="en-US"/>
    </w:rPr>
  </w:style>
  <w:style w:type="paragraph" w:styleId="TOCHeading">
    <w:name w:val="TOC Heading"/>
    <w:next w:val="Normal"/>
    <w:uiPriority w:val="39"/>
    <w:qFormat/>
    <w:rsid w:val="00514CEE"/>
    <w:pPr>
      <w:spacing w:before="480" w:line="276" w:lineRule="auto"/>
    </w:pPr>
    <w:rPr>
      <w:rFonts w:ascii="Calibri" w:eastAsiaTheme="minorEastAsia" w:hAnsi="Calibri" w:cstheme="minorBidi"/>
      <w:bCs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rsid w:val="00700A80"/>
    <w:pPr>
      <w:tabs>
        <w:tab w:val="left" w:pos="426"/>
        <w:tab w:val="right" w:leader="dot" w:pos="9072"/>
      </w:tabs>
      <w:spacing w:before="120" w:line="240" w:lineRule="auto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rsid w:val="00700A80"/>
    <w:pPr>
      <w:tabs>
        <w:tab w:val="right" w:leader="dot" w:pos="9060"/>
      </w:tabs>
      <w:spacing w:before="120" w:line="240" w:lineRule="auto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rsid w:val="00700A80"/>
    <w:pPr>
      <w:tabs>
        <w:tab w:val="right" w:leader="dot" w:pos="9072"/>
      </w:tabs>
      <w:spacing w:before="120"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sid w:val="00700A80"/>
    <w:rPr>
      <w:color w:val="165788"/>
      <w:u w:val="single"/>
    </w:rPr>
  </w:style>
  <w:style w:type="paragraph" w:styleId="ListBullet">
    <w:name w:val="List Bullet"/>
    <w:basedOn w:val="Normal"/>
    <w:uiPriority w:val="99"/>
    <w:qFormat/>
    <w:rsid w:val="00F637B6"/>
    <w:pPr>
      <w:numPr>
        <w:numId w:val="3"/>
      </w:numPr>
      <w:spacing w:before="120"/>
      <w:ind w:left="454" w:hanging="454"/>
    </w:pPr>
  </w:style>
  <w:style w:type="paragraph" w:styleId="ListBullet2">
    <w:name w:val="List Bullet 2"/>
    <w:basedOn w:val="Normal"/>
    <w:uiPriority w:val="8"/>
    <w:qFormat/>
    <w:rsid w:val="00F637B6"/>
    <w:pPr>
      <w:numPr>
        <w:ilvl w:val="1"/>
        <w:numId w:val="3"/>
      </w:numPr>
      <w:spacing w:before="120"/>
      <w:ind w:left="908" w:hanging="454"/>
      <w:contextualSpacing/>
    </w:pPr>
  </w:style>
  <w:style w:type="paragraph" w:styleId="ListNumber">
    <w:name w:val="List Number"/>
    <w:basedOn w:val="Normal"/>
    <w:uiPriority w:val="9"/>
    <w:qFormat/>
    <w:rsid w:val="00F637B6"/>
    <w:pPr>
      <w:numPr>
        <w:numId w:val="4"/>
      </w:numPr>
      <w:tabs>
        <w:tab w:val="left" w:pos="142"/>
      </w:tabs>
      <w:spacing w:before="120"/>
      <w:ind w:left="454" w:hanging="454"/>
    </w:pPr>
  </w:style>
  <w:style w:type="paragraph" w:styleId="ListNumber2">
    <w:name w:val="List Number 2"/>
    <w:uiPriority w:val="10"/>
    <w:qFormat/>
    <w:rsid w:val="00CB4E93"/>
    <w:pPr>
      <w:numPr>
        <w:ilvl w:val="1"/>
        <w:numId w:val="4"/>
      </w:numPr>
      <w:spacing w:before="120" w:after="120" w:line="264" w:lineRule="auto"/>
      <w:ind w:left="908" w:hanging="454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700A8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sid w:val="00700A80"/>
    <w:rPr>
      <w:color w:val="E36C0A"/>
      <w:lang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ableGrid1">
    <w:name w:val="Table Grid 1"/>
    <w:basedOn w:val="TableNormal"/>
    <w:uiPriority w:val="99"/>
    <w:semiHidden/>
    <w:unhideWhenUsed/>
    <w:rsid w:val="00700A80"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Normal"/>
    <w:uiPriority w:val="14"/>
    <w:qFormat/>
    <w:rsid w:val="00700A80"/>
    <w:pPr>
      <w:keepNext/>
      <w:spacing w:before="60" w:after="60" w:line="240" w:lineRule="auto"/>
    </w:pPr>
    <w:rPr>
      <w:b/>
      <w:sz w:val="19"/>
    </w:rPr>
  </w:style>
  <w:style w:type="character" w:styleId="PlaceholderText">
    <w:name w:val="Placeholder Text"/>
    <w:basedOn w:val="DefaultParagraphFont"/>
    <w:uiPriority w:val="99"/>
    <w:semiHidden/>
    <w:rsid w:val="00700A80"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700A80"/>
    <w:pPr>
      <w:spacing w:after="60"/>
    </w:pPr>
    <w:rPr>
      <w:b/>
      <w:sz w:val="28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rsid w:val="00700A80"/>
    <w:pPr>
      <w:spacing w:after="720"/>
    </w:pPr>
  </w:style>
  <w:style w:type="character" w:styleId="Strong">
    <w:name w:val="Strong"/>
    <w:basedOn w:val="DefaultParagraphFont"/>
    <w:uiPriority w:val="22"/>
    <w:qFormat/>
    <w:rsid w:val="00700A80"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rsid w:val="00700A80"/>
    <w:pPr>
      <w:spacing w:before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sid w:val="00700A80"/>
    <w:rPr>
      <w:rFonts w:asciiTheme="majorHAnsi" w:eastAsia="Calibri" w:hAnsiTheme="majorHAns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sid w:val="00700A80"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rsid w:val="00700A80"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rsid w:val="00700A80"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rsid w:val="00700A80"/>
    <w:pPr>
      <w:numPr>
        <w:numId w:val="1"/>
      </w:numPr>
      <w:ind w:left="357" w:hanging="357"/>
    </w:pPr>
  </w:style>
  <w:style w:type="paragraph" w:customStyle="1" w:styleId="TableBullet">
    <w:name w:val="Table Bullet"/>
    <w:basedOn w:val="Date"/>
    <w:uiPriority w:val="15"/>
    <w:qFormat/>
    <w:rsid w:val="00F67822"/>
    <w:pPr>
      <w:numPr>
        <w:numId w:val="8"/>
      </w:numPr>
      <w:spacing w:before="60" w:after="60" w:line="240" w:lineRule="auto"/>
      <w:ind w:left="284" w:hanging="284"/>
    </w:pPr>
    <w:rPr>
      <w:sz w:val="19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0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00A80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sid w:val="00700A80"/>
    <w:pPr>
      <w:spacing w:line="240" w:lineRule="auto"/>
    </w:pPr>
    <w:rPr>
      <w:b/>
    </w:rPr>
  </w:style>
  <w:style w:type="paragraph" w:customStyle="1" w:styleId="Picture">
    <w:name w:val="Picture"/>
    <w:basedOn w:val="Normal"/>
    <w:uiPriority w:val="17"/>
    <w:qFormat/>
    <w:rsid w:val="00700A80"/>
    <w:pPr>
      <w:spacing w:before="120" w:line="240" w:lineRule="auto"/>
    </w:pPr>
    <w:rPr>
      <w:noProof/>
      <w:lang w:eastAsia="en-AU"/>
    </w:rPr>
  </w:style>
  <w:style w:type="paragraph" w:customStyle="1" w:styleId="Securityclassification">
    <w:name w:val="Security classification"/>
    <w:basedOn w:val="Header"/>
    <w:next w:val="Header"/>
    <w:uiPriority w:val="26"/>
    <w:semiHidden/>
    <w:qFormat/>
    <w:rsid w:val="00700A80"/>
    <w:pPr>
      <w:spacing w:after="0"/>
    </w:pPr>
    <w:rPr>
      <w:b/>
      <w:color w:val="FF0000"/>
      <w:sz w:val="36"/>
      <w:szCs w:val="36"/>
    </w:rPr>
  </w:style>
  <w:style w:type="paragraph" w:customStyle="1" w:styleId="DisseminationLimitingMarker">
    <w:name w:val="Dissemination Limiting Marker"/>
    <w:basedOn w:val="Header"/>
    <w:next w:val="Header"/>
    <w:uiPriority w:val="27"/>
    <w:semiHidden/>
    <w:rsid w:val="00700A80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rsid w:val="00700A80"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0A80"/>
    <w:rPr>
      <w:rFonts w:asciiTheme="majorHAnsi" w:eastAsiaTheme="minorHAnsi" w:hAnsiTheme="maj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00A80"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numbering" w:customStyle="1" w:styleId="List1">
    <w:name w:val="List1"/>
    <w:basedOn w:val="NoList"/>
    <w:uiPriority w:val="99"/>
    <w:rsid w:val="00700A80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700A80"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00A80"/>
    <w:rPr>
      <w:rFonts w:asciiTheme="majorHAnsi" w:eastAsiaTheme="majorEastAsia" w:hAnsiTheme="majorHAnsi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sid w:val="00700A80"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rsid w:val="00700A80"/>
    <w:pPr>
      <w:numPr>
        <w:numId w:val="4"/>
      </w:numPr>
    </w:pPr>
  </w:style>
  <w:style w:type="numbering" w:customStyle="1" w:styleId="Headinglist">
    <w:name w:val="Heading list"/>
    <w:uiPriority w:val="99"/>
    <w:rsid w:val="00700A80"/>
    <w:pPr>
      <w:numPr>
        <w:numId w:val="2"/>
      </w:numPr>
    </w:pPr>
  </w:style>
  <w:style w:type="paragraph" w:customStyle="1" w:styleId="Normalsmall">
    <w:name w:val="Normal small"/>
    <w:qFormat/>
    <w:rsid w:val="00700A80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rsid w:val="00700A80"/>
    <w:pPr>
      <w:numPr>
        <w:ilvl w:val="2"/>
        <w:numId w:val="3"/>
      </w:numPr>
      <w:ind w:left="964" w:hanging="964"/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paragraph" w:customStyle="1" w:styleId="TableListNumber">
    <w:name w:val="Table List Number"/>
    <w:uiPriority w:val="99"/>
    <w:qFormat/>
    <w:rsid w:val="00143A7B"/>
    <w:pPr>
      <w:numPr>
        <w:numId w:val="12"/>
      </w:numPr>
      <w:spacing w:before="60" w:after="60"/>
      <w:contextualSpacing/>
    </w:pPr>
    <w:rPr>
      <w:rFonts w:asciiTheme="minorHAnsi" w:eastAsia="Calibri" w:hAnsiTheme="minorHAnsi"/>
      <w:color w:val="000000" w:themeColor="text1"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sid w:val="00700A80"/>
    <w:rPr>
      <w:i/>
      <w:iCs/>
      <w:color w:val="4F81BD" w:themeColor="accent1"/>
    </w:rPr>
  </w:style>
  <w:style w:type="paragraph" w:customStyle="1" w:styleId="TableBullet2">
    <w:name w:val="Table Bullet 2"/>
    <w:basedOn w:val="TableBullet"/>
    <w:qFormat/>
    <w:rsid w:val="00F67822"/>
    <w:pPr>
      <w:numPr>
        <w:numId w:val="5"/>
      </w:numPr>
      <w:tabs>
        <w:tab w:val="num" w:pos="284"/>
      </w:tabs>
      <w:ind w:left="568" w:hanging="284"/>
    </w:pPr>
  </w:style>
  <w:style w:type="numbering" w:customStyle="1" w:styleId="TableBulletlist">
    <w:name w:val="Table Bullet list"/>
    <w:uiPriority w:val="99"/>
    <w:rsid w:val="00700A80"/>
    <w:pPr>
      <w:numPr>
        <w:numId w:val="6"/>
      </w:numPr>
    </w:pPr>
  </w:style>
  <w:style w:type="paragraph" w:styleId="Revision">
    <w:name w:val="Revision"/>
    <w:hidden/>
    <w:uiPriority w:val="99"/>
    <w:semiHidden/>
    <w:rPr>
      <w:rFonts w:eastAsiaTheme="minorHAnsi" w:cstheme="minorBidi"/>
      <w:sz w:val="22"/>
      <w:szCs w:val="22"/>
      <w:lang w:eastAsia="en-US"/>
    </w:rPr>
  </w:style>
  <w:style w:type="paragraph" w:customStyle="1" w:styleId="TableText">
    <w:name w:val="Table Text"/>
    <w:qFormat/>
    <w:rsid w:val="00201BFB"/>
    <w:pPr>
      <w:spacing w:before="60" w:after="60"/>
    </w:pPr>
    <w:rPr>
      <w:rFonts w:asciiTheme="minorHAnsi" w:eastAsia="Times New Roman" w:hAnsiTheme="minorHAnsi" w:cs="Arial"/>
      <w:color w:val="000000"/>
      <w:sz w:val="19"/>
      <w:szCs w:val="22"/>
      <w:lang w:val="en-GB"/>
    </w:rPr>
  </w:style>
  <w:style w:type="paragraph" w:styleId="Date">
    <w:name w:val="Date"/>
    <w:aliases w:val="Reference"/>
    <w:basedOn w:val="Normal"/>
    <w:next w:val="Normal"/>
    <w:link w:val="DateChar"/>
    <w:uiPriority w:val="99"/>
    <w:unhideWhenUsed/>
    <w:rsid w:val="00700A80"/>
    <w:pPr>
      <w:spacing w:before="1560" w:after="160" w:line="360" w:lineRule="auto"/>
    </w:pPr>
  </w:style>
  <w:style w:type="character" w:customStyle="1" w:styleId="DateChar">
    <w:name w:val="Date Char"/>
    <w:aliases w:val="Reference Char"/>
    <w:basedOn w:val="DefaultParagraphFont"/>
    <w:link w:val="Date"/>
    <w:uiPriority w:val="99"/>
    <w:rsid w:val="00700A80"/>
    <w:rPr>
      <w:rFonts w:asciiTheme="majorHAnsi" w:eastAsiaTheme="minorHAnsi" w:hAnsiTheme="majorHAnsi" w:cstheme="minorBidi"/>
      <w:sz w:val="22"/>
      <w:szCs w:val="22"/>
      <w:lang w:eastAsia="en-US"/>
    </w:rPr>
  </w:style>
  <w:style w:type="paragraph" w:customStyle="1" w:styleId="Series">
    <w:name w:val="Series"/>
    <w:qFormat/>
    <w:rsid w:val="00514CEE"/>
    <w:pPr>
      <w:spacing w:before="120" w:after="120"/>
    </w:pPr>
    <w:rPr>
      <w:rFonts w:asciiTheme="minorHAnsi" w:eastAsiaTheme="minorHAnsi" w:hAnsiTheme="minorHAnsi" w:cstheme="minorBidi"/>
      <w:b/>
      <w:i/>
      <w:sz w:val="3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0A80"/>
    <w:rPr>
      <w:color w:val="605E5C"/>
      <w:shd w:val="clear" w:color="auto" w:fill="E1DFDD"/>
    </w:rPr>
  </w:style>
  <w:style w:type="paragraph" w:styleId="ListNumber3">
    <w:name w:val="List Number 3"/>
    <w:uiPriority w:val="11"/>
    <w:qFormat/>
    <w:rsid w:val="00F637B6"/>
    <w:pPr>
      <w:numPr>
        <w:ilvl w:val="2"/>
        <w:numId w:val="4"/>
      </w:numPr>
      <w:spacing w:before="120" w:after="120" w:line="264" w:lineRule="auto"/>
      <w:ind w:left="1361" w:hanging="454"/>
    </w:pPr>
    <w:rPr>
      <w:rFonts w:asciiTheme="minorHAnsi" w:eastAsia="Times New Roman" w:hAnsiTheme="minorHAnsi"/>
      <w:sz w:val="22"/>
      <w:szCs w:val="24"/>
      <w:lang w:eastAsia="en-US"/>
    </w:rPr>
  </w:style>
  <w:style w:type="paragraph" w:customStyle="1" w:styleId="TableListNumber2">
    <w:name w:val="Table List Number 2"/>
    <w:basedOn w:val="TableText"/>
    <w:qFormat/>
    <w:rsid w:val="00143A7B"/>
    <w:pPr>
      <w:numPr>
        <w:ilvl w:val="1"/>
        <w:numId w:val="12"/>
      </w:numPr>
    </w:pPr>
    <w:rPr>
      <w:rFonts w:eastAsiaTheme="minorHAnsi" w:cstheme="minorBidi"/>
      <w:color w:val="auto"/>
      <w:sz w:val="18"/>
      <w:lang w:val="en-AU" w:eastAsia="en-US"/>
    </w:rPr>
  </w:style>
  <w:style w:type="paragraph" w:customStyle="1" w:styleId="TableListNumber3">
    <w:name w:val="Table List Number 3"/>
    <w:basedOn w:val="TableText"/>
    <w:qFormat/>
    <w:rsid w:val="00143A7B"/>
    <w:pPr>
      <w:numPr>
        <w:ilvl w:val="2"/>
        <w:numId w:val="12"/>
      </w:numPr>
    </w:pPr>
    <w:rPr>
      <w:rFonts w:eastAsiaTheme="minorHAnsi" w:cstheme="minorBidi"/>
      <w:color w:val="auto"/>
      <w:sz w:val="18"/>
      <w:lang w:val="en-AU" w:eastAsia="en-US"/>
    </w:rPr>
  </w:style>
  <w:style w:type="numbering" w:customStyle="1" w:styleId="Tablenumberedlists">
    <w:name w:val="Table numbered lists"/>
    <w:uiPriority w:val="99"/>
    <w:rsid w:val="00143A7B"/>
    <w:pPr>
      <w:numPr>
        <w:numId w:val="9"/>
      </w:numPr>
    </w:pPr>
  </w:style>
  <w:style w:type="paragraph" w:customStyle="1" w:styleId="BoxTextNumber">
    <w:name w:val="Box Text Number"/>
    <w:basedOn w:val="BoxText"/>
    <w:qFormat/>
    <w:rsid w:val="00930D38"/>
    <w:pPr>
      <w:numPr>
        <w:numId w:val="14"/>
      </w:numPr>
    </w:pPr>
  </w:style>
  <w:style w:type="table" w:styleId="GridTable1Light">
    <w:name w:val="Grid Table 1 Light"/>
    <w:basedOn w:val="TableNormal"/>
    <w:uiPriority w:val="46"/>
    <w:rsid w:val="00A934D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D33E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2">
    <w:name w:val="List Table 2"/>
    <w:basedOn w:val="TableNormal"/>
    <w:uiPriority w:val="47"/>
    <w:rsid w:val="00D33EB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D33EB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99"/>
    <w:qFormat/>
    <w:rsid w:val="00720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8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agriculture.sharepoint.com/OfficeTemplates/Print%20and%20web%20content/Fact_sheet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18F7CBD4-C417-4D8B-A616-4D54DA491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B48E02-C406-418D-A555-2A3BB91642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AB5C70-78CB-44CD-8835-7665F8F31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1CAD33-3B39-4665-A5E6-666D035120E9}">
  <ds:schemaRefs>
    <ds:schemaRef ds:uri="http://schemas.microsoft.com/office/2006/metadata/properties"/>
    <ds:schemaRef ds:uri="http://schemas.microsoft.com/office/infopath/2007/PartnerControls"/>
    <ds:schemaRef ds:uri="2b53c995-2120-4bc0-8922-c25044d37f65"/>
    <ds:schemaRef ds:uri="81c01dc6-2c49-4730-b140-874c95cac377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Fact_sheet_template</Template>
  <TotalTime>19</TotalTime>
  <Pages>7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Postcode Reclassifications quick reference guide</vt:lpstr>
    </vt:vector>
  </TitlesOfParts>
  <Company/>
  <LinksUpToDate>false</LinksUpToDate>
  <CharactersWithSpaces>9839</CharactersWithSpaces>
  <SharedDoc>false</SharedDoc>
  <HLinks>
    <vt:vector size="42" baseType="variant">
      <vt:variant>
        <vt:i4>3735676</vt:i4>
      </vt:variant>
      <vt:variant>
        <vt:i4>123</vt:i4>
      </vt:variant>
      <vt:variant>
        <vt:i4>0</vt:i4>
      </vt:variant>
      <vt:variant>
        <vt:i4>5</vt:i4>
      </vt:variant>
      <vt:variant>
        <vt:lpwstr>http://www.fao.org/docrep/016/i3027e/i3027e.pdf</vt:lpwstr>
      </vt:variant>
      <vt:variant>
        <vt:lpwstr/>
      </vt:variant>
      <vt:variant>
        <vt:i4>7012470</vt:i4>
      </vt:variant>
      <vt:variant>
        <vt:i4>120</vt:i4>
      </vt:variant>
      <vt:variant>
        <vt:i4>0</vt:i4>
      </vt:variant>
      <vt:variant>
        <vt:i4>5</vt:i4>
      </vt:variant>
      <vt:variant>
        <vt:lpwstr>http://www.daff.gov.au/abares/publications</vt:lpwstr>
      </vt:variant>
      <vt:variant>
        <vt:lpwstr/>
      </vt:variant>
      <vt:variant>
        <vt:i4>3342462</vt:i4>
      </vt:variant>
      <vt:variant>
        <vt:i4>12</vt:i4>
      </vt:variant>
      <vt:variant>
        <vt:i4>0</vt:i4>
      </vt:variant>
      <vt:variant>
        <vt:i4>5</vt:i4>
      </vt:variant>
      <vt:variant>
        <vt:lpwstr>http://daff.gov.au/</vt:lpwstr>
      </vt:variant>
      <vt:variant>
        <vt:lpwstr/>
      </vt:variant>
      <vt:variant>
        <vt:i4>3014704</vt:i4>
      </vt:variant>
      <vt:variant>
        <vt:i4>9</vt:i4>
      </vt:variant>
      <vt:variant>
        <vt:i4>0</vt:i4>
      </vt:variant>
      <vt:variant>
        <vt:i4>5</vt:i4>
      </vt:variant>
      <vt:variant>
        <vt:lpwstr>http://daff.gov.au/publications</vt:lpwstr>
      </vt:variant>
      <vt:variant>
        <vt:lpwstr/>
      </vt:variant>
      <vt:variant>
        <vt:i4>524394</vt:i4>
      </vt:variant>
      <vt:variant>
        <vt:i4>6</vt:i4>
      </vt:variant>
      <vt:variant>
        <vt:i4>0</vt:i4>
      </vt:variant>
      <vt:variant>
        <vt:i4>5</vt:i4>
      </vt:variant>
      <vt:variant>
        <vt:lpwstr>mailto:copyright@daff.gov.au</vt:lpwstr>
      </vt:variant>
      <vt:variant>
        <vt:lpwstr/>
      </vt:variant>
      <vt:variant>
        <vt:i4>2687028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http://creativecommons.org/licenses/by/3.0/au/legalcode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http://creativecommons.org/licenses/by/3.0/au/deed.en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Postcode Reclassifications quick reference guide</dc:title>
  <dc:creator>Department of Agriculture, Fisheries and Forestry</dc:creator>
  <cp:revision>7</cp:revision>
  <cp:lastPrinted>2022-10-26T05:30:00Z</cp:lastPrinted>
  <dcterms:created xsi:type="dcterms:W3CDTF">2026-10-14T05:37:00Z</dcterms:created>
  <dcterms:modified xsi:type="dcterms:W3CDTF">2026-10-23T05:09:00Z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0x0101008991DB94C8E2E14F9D69CDF9B52A3286</vt:lpwstr>
  </property>
  <property fmtid="{D5CDD505-2E9C-101B-9397-08002B2CF9AE}" pid="3" name="ClassificationContentMarkingHeaderShapeIds">
    <vt:lpwstr>9b46975,6c957035,32c9ad47,47c42842</vt:lpwstr>
  </property>
  <property fmtid="{D5CDD505-2E9C-101B-9397-08002B2CF9AE}" pid="4" name="ClassificationContentMarkingHeaderFontProps">
    <vt:lpwstr>#ff0000,12,Calibri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189b4681,6c4b776b,67e2e49,2db2f26a</vt:lpwstr>
  </property>
  <property fmtid="{D5CDD505-2E9C-101B-9397-08002B2CF9AE}" pid="7" name="ClassificationContentMarkingFooterFontProps">
    <vt:lpwstr>#ff0000,12,Calibri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933d8be6-3c40-4052-87a2-9c2adcba8759_Enabled">
    <vt:lpwstr>true</vt:lpwstr>
  </property>
  <property fmtid="{D5CDD505-2E9C-101B-9397-08002B2CF9AE}" pid="10" name="MSIP_Label_933d8be6-3c40-4052-87a2-9c2adcba8759_SetDate">
    <vt:lpwstr>2024-07-17T04:39:42Z</vt:lpwstr>
  </property>
  <property fmtid="{D5CDD505-2E9C-101B-9397-08002B2CF9AE}" pid="11" name="MSIP_Label_933d8be6-3c40-4052-87a2-9c2adcba8759_Method">
    <vt:lpwstr>Privileged</vt:lpwstr>
  </property>
  <property fmtid="{D5CDD505-2E9C-101B-9397-08002B2CF9AE}" pid="12" name="MSIP_Label_933d8be6-3c40-4052-87a2-9c2adcba8759_Name">
    <vt:lpwstr>OFFICIAL</vt:lpwstr>
  </property>
  <property fmtid="{D5CDD505-2E9C-101B-9397-08002B2CF9AE}" pid="13" name="MSIP_Label_933d8be6-3c40-4052-87a2-9c2adcba8759_SiteId">
    <vt:lpwstr>2be67eb7-400c-4b3f-a5a1-1258c0da0696</vt:lpwstr>
  </property>
  <property fmtid="{D5CDD505-2E9C-101B-9397-08002B2CF9AE}" pid="14" name="MSIP_Label_933d8be6-3c40-4052-87a2-9c2adcba8759_ActionId">
    <vt:lpwstr>a1b1a4c9-d03e-4b43-9ffa-80a7d73d831c</vt:lpwstr>
  </property>
  <property fmtid="{D5CDD505-2E9C-101B-9397-08002B2CF9AE}" pid="15" name="MSIP_Label_933d8be6-3c40-4052-87a2-9c2adcba8759_ContentBits">
    <vt:lpwstr>3</vt:lpwstr>
  </property>
  <property fmtid="{D5CDD505-2E9C-101B-9397-08002B2CF9AE}" pid="16" name="MediaServiceImageTags">
    <vt:lpwstr/>
  </property>
</Properties>
</file>