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ECC61" w14:textId="77777777" w:rsidR="00057BCF" w:rsidRDefault="00911D89" w:rsidP="00057BCF">
      <w:pPr>
        <w:pStyle w:val="Heading1"/>
        <w:spacing w:after="960"/>
      </w:pPr>
      <w:r>
        <w:t>Measures to prevent the importation of illegal, unreported and unregulated seafood: discussion paper</w:t>
      </w:r>
    </w:p>
    <w:p w14:paraId="24D3957C" w14:textId="77777777" w:rsidR="00057BCF" w:rsidRPr="00850465" w:rsidRDefault="00911D89" w:rsidP="00057BCF">
      <w:r>
        <w:rPr>
          <w:noProof/>
        </w:rPr>
        <mc:AlternateContent>
          <mc:Choice Requires="wps">
            <w:drawing>
              <wp:inline distT="0" distB="0" distL="0" distR="0" wp14:anchorId="765A2420" wp14:editId="7B28C812">
                <wp:extent cx="5231959" cy="5241566"/>
                <wp:effectExtent l="0" t="0" r="6985" b="0"/>
                <wp:docPr id="10" name="Rectangle: Diagonal Corners Rounded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31959" cy="5241566"/>
                        </a:xfrm>
                        <a:prstGeom prst="round2DiagRect">
                          <a:avLst>
                            <a:gd name="adj1" fmla="val 0"/>
                            <a:gd name="adj2" fmla="val 29401"/>
                          </a:avLst>
                        </a:prstGeom>
                        <a:blipFill>
                          <a:blip r:embed="rId11" cstate="print">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w:pict>
              <v:shape w14:anchorId="691B6CF8" id="Rectangle: Diagonal Corners Rounded 10" o:spid="_x0000_s1026" alt="&quot;&quot;" style="width:411.95pt;height:412.7pt;visibility:visible;mso-wrap-style:square;mso-left-percent:-10001;mso-top-percent:-10001;mso-position-horizontal:absolute;mso-position-horizontal-relative:char;mso-position-vertical:absolute;mso-position-vertical-relative:line;mso-left-percent:-10001;mso-top-percent:-10001;v-text-anchor:middle" coordsize="5231959,5241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" path="m,l3693711,v849551,,1538248,688697,1538248,1538248l5231959,5241566r,l1538248,5241566c688697,5241566,,4552869,,3703318l,,,xe" stroked="f" strokeweight="2pt">
                <v:fill r:id="rId16" o:title="" recolor="t" rotate="t" type="frame"/>
                <v:path arrowok="t" o:connecttype="custom" o:connectlocs="0,0;3693711,0;5231959,1538248;5231959,5241566;5231959,5241566;1538248,5241566;0,3703318;0,0;0,0" o:connectangles="0,0,0,0,0,0,0,0,0"/>
                <w10:anchorlock/>
              </v:shape>
            </w:pict>
          </mc:Fallback>
        </mc:AlternateContent>
      </w:r>
    </w:p>
    <w:p w14:paraId="641A6D44" w14:textId="77777777" w:rsidR="00057BCF" w:rsidRDefault="00911D89" w:rsidP="00057BCF">
      <w:pPr>
        <w:pStyle w:val="Normalsmall"/>
      </w:pPr>
      <w:r>
        <w:br w:type="page"/>
      </w:r>
      <w:r>
        <w:lastRenderedPageBreak/>
        <w:t>© Commonwealth of Australia 2023</w:t>
      </w:r>
    </w:p>
    <w:p w14:paraId="64DEC4E2" w14:textId="77777777" w:rsidR="00057BCF" w:rsidRDefault="00911D89" w:rsidP="00057BCF">
      <w:pPr>
        <w:pStyle w:val="Normalsmall"/>
        <w:rPr>
          <w:rStyle w:val="Strong"/>
        </w:rPr>
      </w:pPr>
      <w:r>
        <w:rPr>
          <w:rStyle w:val="Strong"/>
        </w:rPr>
        <w:t>Ownership of intellectual property rights</w:t>
      </w:r>
    </w:p>
    <w:p w14:paraId="5134039E" w14:textId="77777777" w:rsidR="00057BCF" w:rsidRDefault="00911D89" w:rsidP="00057BCF">
      <w:pPr>
        <w:pStyle w:val="Normalsmall"/>
      </w:pPr>
      <w:r>
        <w:t>Unless otherwise noted, copyright (and any other intellectual property rights) in this publication is owned by the Commonwealth of Australia (referred to as the Commonwealth).</w:t>
      </w:r>
    </w:p>
    <w:p w14:paraId="537BA55B" w14:textId="77777777" w:rsidR="00057BCF" w:rsidRDefault="00911D89" w:rsidP="00057BCF">
      <w:pPr>
        <w:pStyle w:val="Normalsmall"/>
        <w:rPr>
          <w:rStyle w:val="Strong"/>
        </w:rPr>
      </w:pPr>
      <w:r>
        <w:rPr>
          <w:rStyle w:val="Strong"/>
        </w:rPr>
        <w:t>Creative Commons licence</w:t>
      </w:r>
    </w:p>
    <w:p w14:paraId="49836F8C" w14:textId="2C6F974D" w:rsidR="00057BCF" w:rsidRDefault="00911D89" w:rsidP="00057BCF">
      <w:pPr>
        <w:pStyle w:val="Normalsmall"/>
      </w:pPr>
      <w:r>
        <w:t xml:space="preserve">All material in this publication is licensed under a </w:t>
      </w:r>
      <w:r w:rsidRPr="00E07104">
        <w:t>Creative Commons Attribution 4.0 International Licence</w:t>
      </w:r>
      <w:r>
        <w:t xml:space="preserve"> except content supplied by third parties, logos and the Commonwealth Coat of Arms.</w:t>
      </w:r>
    </w:p>
    <w:p w14:paraId="525B1F61" w14:textId="77777777" w:rsidR="00057BCF" w:rsidRDefault="00911D89" w:rsidP="00057BCF">
      <w:pPr>
        <w:pStyle w:val="Normalsmall"/>
      </w:pPr>
      <w:r>
        <w:rPr>
          <w:noProof/>
          <w:lang w:eastAsia="en-AU"/>
        </w:rPr>
        <w:drawing>
          <wp:inline distT="0" distB="0" distL="0" distR="0" wp14:anchorId="669062D5" wp14:editId="0757624C">
            <wp:extent cx="724535" cy="255270"/>
            <wp:effectExtent l="1905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0CCFBE0F" w14:textId="77777777" w:rsidR="00057BCF" w:rsidRDefault="00911D89" w:rsidP="00057BCF">
      <w:pPr>
        <w:pStyle w:val="Normalsmall"/>
        <w:rPr>
          <w:rStyle w:val="Strong"/>
        </w:rPr>
      </w:pPr>
      <w:r>
        <w:rPr>
          <w:rStyle w:val="Strong"/>
        </w:rPr>
        <w:t>Cataloguing data</w:t>
      </w:r>
    </w:p>
    <w:p w14:paraId="18BAF58E" w14:textId="77777777" w:rsidR="00057BCF" w:rsidRDefault="00911D89" w:rsidP="00057BCF">
      <w:pPr>
        <w:pStyle w:val="Normalsmall"/>
      </w:pPr>
      <w:r>
        <w:t xml:space="preserve">This publication (and any material sourced from it) should be attributed as: </w:t>
      </w:r>
      <w:r w:rsidRPr="000F79E8">
        <w:t>DAFF 2023</w:t>
      </w:r>
      <w:r w:rsidRPr="000F79E8">
        <w:rPr>
          <w:b/>
        </w:rPr>
        <w:t xml:space="preserve">, </w:t>
      </w:r>
      <w:r w:rsidRPr="000F79E8">
        <w:rPr>
          <w:i/>
        </w:rPr>
        <w:t>Measures to prevent the importation of illegal, unreported and unregulated seafood: discussion paper</w:t>
      </w:r>
      <w:r w:rsidRPr="000F79E8">
        <w:rPr>
          <w:b/>
          <w:i/>
        </w:rPr>
        <w:t xml:space="preserve">, </w:t>
      </w:r>
      <w:r w:rsidRPr="008376D9">
        <w:t>Department of Agriculture, Fisheries and Forestry</w:t>
      </w:r>
      <w:r w:rsidRPr="00D76402">
        <w:t>,</w:t>
      </w:r>
      <w:r>
        <w:t xml:space="preserve"> Canberra, April</w:t>
      </w:r>
      <w:r w:rsidR="0053036F">
        <w:t xml:space="preserve"> 2023</w:t>
      </w:r>
      <w:r>
        <w:t>.</w:t>
      </w:r>
    </w:p>
    <w:p w14:paraId="576B1397" w14:textId="1BEDFD11" w:rsidR="00057BCF" w:rsidRDefault="00911D89" w:rsidP="00057BCF">
      <w:pPr>
        <w:pStyle w:val="Normalsmall"/>
      </w:pPr>
      <w:r>
        <w:t>This publication is available at</w:t>
      </w:r>
      <w:r w:rsidRPr="00145E5B">
        <w:t xml:space="preserve"> </w:t>
      </w:r>
      <w:hyperlink r:id="rId18" w:history="1">
        <w:r w:rsidR="005D1E55" w:rsidRPr="00145E5B">
          <w:rPr>
            <w:rStyle w:val="Hyperlink"/>
          </w:rPr>
          <w:t>https://haveyoursay.agriculture.gov.au/iuu-seafood-imports</w:t>
        </w:r>
      </w:hyperlink>
    </w:p>
    <w:p w14:paraId="41DB5AE0" w14:textId="77777777" w:rsidR="00057BCF" w:rsidRPr="003E7338" w:rsidRDefault="00911D89" w:rsidP="00057BCF">
      <w:pPr>
        <w:pStyle w:val="Normalsmall"/>
        <w:spacing w:after="0"/>
      </w:pPr>
      <w:r w:rsidRPr="003E7338">
        <w:t>Department of Agriculture, Fisheries and Forestry</w:t>
      </w:r>
    </w:p>
    <w:p w14:paraId="173A271B" w14:textId="77777777" w:rsidR="00057BCF" w:rsidRPr="003E7338" w:rsidRDefault="00911D89" w:rsidP="00057BCF">
      <w:pPr>
        <w:pStyle w:val="Normalsmall"/>
        <w:spacing w:after="0"/>
      </w:pPr>
      <w:r w:rsidRPr="003E7338">
        <w:t>GPO Box 858 Canberra ACT 2601</w:t>
      </w:r>
    </w:p>
    <w:p w14:paraId="2CFB0795" w14:textId="77777777" w:rsidR="00057BCF" w:rsidRPr="003E7338" w:rsidRDefault="00911D89" w:rsidP="00057BCF">
      <w:pPr>
        <w:pStyle w:val="Normalsmall"/>
        <w:spacing w:after="0"/>
      </w:pPr>
      <w:r w:rsidRPr="003E7338">
        <w:t>Telephone 1800 900 090</w:t>
      </w:r>
    </w:p>
    <w:p w14:paraId="355EB1A0" w14:textId="1A4F0215" w:rsidR="00057BCF" w:rsidRDefault="00911D89" w:rsidP="00057BCF">
      <w:pPr>
        <w:pStyle w:val="Normalsmall"/>
      </w:pPr>
      <w:r w:rsidRPr="003E7338">
        <w:t xml:space="preserve">Web </w:t>
      </w:r>
      <w:hyperlink r:id="rId19" w:history="1">
        <w:r w:rsidR="00131399" w:rsidRPr="00364A4A">
          <w:rPr>
            <w:rStyle w:val="Hyperlink"/>
          </w:rPr>
          <w:t>agriculture.gov.au</w:t>
        </w:r>
      </w:hyperlink>
    </w:p>
    <w:p w14:paraId="0CD12071" w14:textId="77777777" w:rsidR="00057BCF" w:rsidRDefault="00911D89" w:rsidP="00057BCF">
      <w:pPr>
        <w:pStyle w:val="Normalsmall"/>
        <w:rPr>
          <w:rStyle w:val="Strong"/>
        </w:rPr>
      </w:pPr>
      <w:r>
        <w:rPr>
          <w:rStyle w:val="Strong"/>
        </w:rPr>
        <w:t>Disclaimer</w:t>
      </w:r>
    </w:p>
    <w:p w14:paraId="4DD6564F" w14:textId="77777777" w:rsidR="00057BCF" w:rsidRDefault="00911D89" w:rsidP="00057BCF">
      <w:pPr>
        <w:pStyle w:val="Normalsmall"/>
      </w:pPr>
      <w:r>
        <w:t xml:space="preserve">The Australian Government acting through the </w:t>
      </w:r>
      <w:r w:rsidRPr="008376D9">
        <w:t>Department of Agriculture, Fisheries and Forestry</w:t>
      </w:r>
      <w:r>
        <w:t xml:space="preserve"> has exercised due care and skill in preparing and compiling the information and data in this publication. Notwithstanding, the </w:t>
      </w:r>
      <w:r w:rsidRPr="008376D9">
        <w:t>Department of Agriculture, Fisheries and Forestry</w:t>
      </w:r>
      <w: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32B9E493" w14:textId="77777777" w:rsidR="00057BCF" w:rsidRDefault="00911D89" w:rsidP="00057BCF">
      <w:pPr>
        <w:pStyle w:val="Normalsmall"/>
      </w:pPr>
      <w:r>
        <w:rPr>
          <w:rStyle w:val="Strong"/>
        </w:rPr>
        <w:t>Acknowledgement of Country</w:t>
      </w:r>
    </w:p>
    <w:p w14:paraId="2082A702" w14:textId="77777777" w:rsidR="00057BCF" w:rsidRDefault="00911D89" w:rsidP="00057BCF">
      <w:pPr>
        <w:pStyle w:val="Normalsmall"/>
      </w:pPr>
      <w:r>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4F4DB5C4" w14:textId="77777777" w:rsidR="00057BCF" w:rsidRPr="00D17E65" w:rsidRDefault="00911D89" w:rsidP="00057BCF">
      <w:pPr>
        <w:pStyle w:val="Normalsmall"/>
        <w:rPr>
          <w:rStyle w:val="Strong"/>
        </w:rPr>
      </w:pPr>
      <w:r w:rsidRPr="00D17E65">
        <w:rPr>
          <w:rStyle w:val="Strong"/>
        </w:rPr>
        <w:t>Credits</w:t>
      </w:r>
    </w:p>
    <w:p w14:paraId="73430953" w14:textId="77777777" w:rsidR="00057BCF" w:rsidRDefault="00911D89" w:rsidP="00057BCF">
      <w:pPr>
        <w:pStyle w:val="Normalsmall"/>
      </w:pPr>
      <w:r>
        <w:t xml:space="preserve">Cover photograph: </w:t>
      </w:r>
      <w:r>
        <w:rPr>
          <w:rFonts w:cstheme="minorHAnsi"/>
        </w:rPr>
        <w:t>©</w:t>
      </w:r>
      <w:r>
        <w:t xml:space="preserve"> Max Gillespie</w:t>
      </w:r>
    </w:p>
    <w:p w14:paraId="6DC9AF48" w14:textId="77777777" w:rsidR="00057BCF" w:rsidRDefault="00911D89" w:rsidP="00057BCF">
      <w:pPr>
        <w:spacing w:after="0" w:line="240" w:lineRule="auto"/>
      </w:pPr>
      <w:r>
        <w:br w:type="page"/>
      </w:r>
    </w:p>
    <w:sdt>
      <w:sdtPr>
        <w:rPr>
          <w:rFonts w:ascii="Cambria" w:eastAsiaTheme="minorHAnsi" w:hAnsi="Cambria"/>
          <w:bCs w:val="0"/>
          <w:sz w:val="22"/>
          <w:szCs w:val="22"/>
          <w:lang w:eastAsia="en-US"/>
        </w:rPr>
        <w:id w:val="-760297017"/>
        <w:docPartObj>
          <w:docPartGallery w:val="Table of Contents"/>
          <w:docPartUnique/>
        </w:docPartObj>
      </w:sdtPr>
      <w:sdtEndPr>
        <w:rPr>
          <w:rFonts w:asciiTheme="minorHAnsi" w:hAnsiTheme="minorHAnsi"/>
          <w:b/>
          <w:noProof/>
        </w:rPr>
      </w:sdtEndPr>
      <w:sdtContent>
        <w:p w14:paraId="6D56605A" w14:textId="77777777" w:rsidR="00057BCF" w:rsidRDefault="00911D89" w:rsidP="00057BCF">
          <w:pPr>
            <w:pStyle w:val="TOCHeading"/>
          </w:pPr>
          <w:r>
            <w:t>Contents</w:t>
          </w:r>
        </w:p>
        <w:p w14:paraId="175FB3F8" w14:textId="7E0163B7" w:rsidR="000B4A56" w:rsidRDefault="00911D89">
          <w:pPr>
            <w:pStyle w:val="TOC1"/>
            <w:rPr>
              <w:rFonts w:eastAsiaTheme="minorEastAsia"/>
              <w:b w:val="0"/>
              <w:lang w:eastAsia="en-AU"/>
            </w:rPr>
          </w:pPr>
          <w:r>
            <w:rPr>
              <w:b w:val="0"/>
            </w:rPr>
            <w:fldChar w:fldCharType="begin"/>
          </w:r>
          <w:r>
            <w:rPr>
              <w:b w:val="0"/>
            </w:rPr>
            <w:instrText xml:space="preserve"> TOC \h \z \u \t "Heading 2,1,Heading 3,2,Style1,2,TOA Heading,1" </w:instrText>
          </w:r>
          <w:r>
            <w:rPr>
              <w:b w:val="0"/>
            </w:rPr>
            <w:fldChar w:fldCharType="separate"/>
          </w:r>
          <w:hyperlink w:anchor="_Toc132794290" w:history="1">
            <w:r w:rsidR="000B4A56" w:rsidRPr="003E6AD7">
              <w:rPr>
                <w:rStyle w:val="Hyperlink"/>
              </w:rPr>
              <w:t>Introduction</w:t>
            </w:r>
            <w:r w:rsidR="000B4A56">
              <w:rPr>
                <w:webHidden/>
              </w:rPr>
              <w:tab/>
            </w:r>
            <w:r w:rsidR="000B4A56">
              <w:rPr>
                <w:webHidden/>
              </w:rPr>
              <w:fldChar w:fldCharType="begin"/>
            </w:r>
            <w:r w:rsidR="000B4A56">
              <w:rPr>
                <w:webHidden/>
              </w:rPr>
              <w:instrText xml:space="preserve"> PAGEREF _Toc132794290 \h </w:instrText>
            </w:r>
            <w:r w:rsidR="000B4A56">
              <w:rPr>
                <w:webHidden/>
              </w:rPr>
            </w:r>
            <w:r w:rsidR="000B4A56">
              <w:rPr>
                <w:webHidden/>
              </w:rPr>
              <w:fldChar w:fldCharType="separate"/>
            </w:r>
            <w:r w:rsidR="006B1189">
              <w:rPr>
                <w:webHidden/>
              </w:rPr>
              <w:t>1</w:t>
            </w:r>
            <w:r w:rsidR="000B4A56">
              <w:rPr>
                <w:webHidden/>
              </w:rPr>
              <w:fldChar w:fldCharType="end"/>
            </w:r>
          </w:hyperlink>
        </w:p>
        <w:p w14:paraId="4D87FB46" w14:textId="63BBA75B" w:rsidR="000B4A56" w:rsidRDefault="006B1189">
          <w:pPr>
            <w:pStyle w:val="TOC1"/>
            <w:rPr>
              <w:rFonts w:eastAsiaTheme="minorEastAsia"/>
              <w:b w:val="0"/>
              <w:lang w:eastAsia="en-AU"/>
            </w:rPr>
          </w:pPr>
          <w:hyperlink w:anchor="_Toc132794291" w:history="1">
            <w:r w:rsidR="000B4A56" w:rsidRPr="003E6AD7">
              <w:rPr>
                <w:rStyle w:val="Hyperlink"/>
                <w:rFonts w:cstheme="minorHAnsi"/>
              </w:rPr>
              <w:t>Assessing the problem</w:t>
            </w:r>
            <w:r w:rsidR="000B4A56">
              <w:rPr>
                <w:webHidden/>
              </w:rPr>
              <w:tab/>
            </w:r>
            <w:r w:rsidR="000B4A56">
              <w:rPr>
                <w:webHidden/>
              </w:rPr>
              <w:fldChar w:fldCharType="begin"/>
            </w:r>
            <w:r w:rsidR="000B4A56">
              <w:rPr>
                <w:webHidden/>
              </w:rPr>
              <w:instrText xml:space="preserve"> PAGEREF _Toc132794291 \h </w:instrText>
            </w:r>
            <w:r w:rsidR="000B4A56">
              <w:rPr>
                <w:webHidden/>
              </w:rPr>
            </w:r>
            <w:r w:rsidR="000B4A56">
              <w:rPr>
                <w:webHidden/>
              </w:rPr>
              <w:fldChar w:fldCharType="separate"/>
            </w:r>
            <w:r>
              <w:rPr>
                <w:webHidden/>
              </w:rPr>
              <w:t>2</w:t>
            </w:r>
            <w:r w:rsidR="000B4A56">
              <w:rPr>
                <w:webHidden/>
              </w:rPr>
              <w:fldChar w:fldCharType="end"/>
            </w:r>
          </w:hyperlink>
        </w:p>
        <w:p w14:paraId="74BF7F86" w14:textId="1BD45380" w:rsidR="000B4A56" w:rsidRDefault="006B1189">
          <w:pPr>
            <w:pStyle w:val="TOC2"/>
            <w:rPr>
              <w:rFonts w:eastAsiaTheme="minorEastAsia"/>
              <w:lang w:eastAsia="en-AU"/>
            </w:rPr>
          </w:pPr>
          <w:hyperlink w:anchor="_Toc132794292" w:history="1">
            <w:r w:rsidR="000B4A56" w:rsidRPr="003E6AD7">
              <w:rPr>
                <w:rStyle w:val="Hyperlink"/>
                <w:lang w:eastAsia="ja-JP"/>
              </w:rPr>
              <w:t>Defining IUU fishing</w:t>
            </w:r>
            <w:r w:rsidR="000B4A56">
              <w:rPr>
                <w:webHidden/>
              </w:rPr>
              <w:tab/>
            </w:r>
            <w:r w:rsidR="000B4A56">
              <w:rPr>
                <w:webHidden/>
              </w:rPr>
              <w:fldChar w:fldCharType="begin"/>
            </w:r>
            <w:r w:rsidR="000B4A56">
              <w:rPr>
                <w:webHidden/>
              </w:rPr>
              <w:instrText xml:space="preserve"> PAGEREF _Toc132794292 \h </w:instrText>
            </w:r>
            <w:r w:rsidR="000B4A56">
              <w:rPr>
                <w:webHidden/>
              </w:rPr>
            </w:r>
            <w:r w:rsidR="000B4A56">
              <w:rPr>
                <w:webHidden/>
              </w:rPr>
              <w:fldChar w:fldCharType="separate"/>
            </w:r>
            <w:r>
              <w:rPr>
                <w:webHidden/>
              </w:rPr>
              <w:t>2</w:t>
            </w:r>
            <w:r w:rsidR="000B4A56">
              <w:rPr>
                <w:webHidden/>
              </w:rPr>
              <w:fldChar w:fldCharType="end"/>
            </w:r>
          </w:hyperlink>
        </w:p>
        <w:p w14:paraId="718C2260" w14:textId="3BB2C71F" w:rsidR="000B4A56" w:rsidRDefault="006B1189">
          <w:pPr>
            <w:pStyle w:val="TOC2"/>
            <w:rPr>
              <w:rFonts w:eastAsiaTheme="minorEastAsia"/>
              <w:lang w:eastAsia="en-AU"/>
            </w:rPr>
          </w:pPr>
          <w:hyperlink w:anchor="_Toc132794293" w:history="1">
            <w:r w:rsidR="000B4A56" w:rsidRPr="003E6AD7">
              <w:rPr>
                <w:rStyle w:val="Hyperlink"/>
                <w:lang w:eastAsia="ja-JP"/>
              </w:rPr>
              <w:t>Cost of IUU fishing and Australia’s share of the problem</w:t>
            </w:r>
            <w:r w:rsidR="000B4A56">
              <w:rPr>
                <w:webHidden/>
              </w:rPr>
              <w:tab/>
            </w:r>
            <w:r w:rsidR="000B4A56">
              <w:rPr>
                <w:webHidden/>
              </w:rPr>
              <w:fldChar w:fldCharType="begin"/>
            </w:r>
            <w:r w:rsidR="000B4A56">
              <w:rPr>
                <w:webHidden/>
              </w:rPr>
              <w:instrText xml:space="preserve"> PAGEREF _Toc132794293 \h </w:instrText>
            </w:r>
            <w:r w:rsidR="000B4A56">
              <w:rPr>
                <w:webHidden/>
              </w:rPr>
            </w:r>
            <w:r w:rsidR="000B4A56">
              <w:rPr>
                <w:webHidden/>
              </w:rPr>
              <w:fldChar w:fldCharType="separate"/>
            </w:r>
            <w:r>
              <w:rPr>
                <w:webHidden/>
              </w:rPr>
              <w:t>2</w:t>
            </w:r>
            <w:r w:rsidR="000B4A56">
              <w:rPr>
                <w:webHidden/>
              </w:rPr>
              <w:fldChar w:fldCharType="end"/>
            </w:r>
          </w:hyperlink>
        </w:p>
        <w:p w14:paraId="280FAFE4" w14:textId="62EF6C3A" w:rsidR="000B4A56" w:rsidRDefault="006B1189">
          <w:pPr>
            <w:pStyle w:val="TOC2"/>
            <w:rPr>
              <w:rFonts w:eastAsiaTheme="minorEastAsia"/>
              <w:lang w:eastAsia="en-AU"/>
            </w:rPr>
          </w:pPr>
          <w:hyperlink w:anchor="_Toc132794294" w:history="1">
            <w:r w:rsidR="000B4A56" w:rsidRPr="003E6AD7">
              <w:rPr>
                <w:rStyle w:val="Hyperlink"/>
              </w:rPr>
              <w:t>Snapshot of Australia’s seafood imports</w:t>
            </w:r>
            <w:r w:rsidR="000B4A56">
              <w:rPr>
                <w:webHidden/>
              </w:rPr>
              <w:tab/>
            </w:r>
            <w:r w:rsidR="000B4A56">
              <w:rPr>
                <w:webHidden/>
              </w:rPr>
              <w:fldChar w:fldCharType="begin"/>
            </w:r>
            <w:r w:rsidR="000B4A56">
              <w:rPr>
                <w:webHidden/>
              </w:rPr>
              <w:instrText xml:space="preserve"> PAGEREF _Toc132794294 \h </w:instrText>
            </w:r>
            <w:r w:rsidR="000B4A56">
              <w:rPr>
                <w:webHidden/>
              </w:rPr>
            </w:r>
            <w:r w:rsidR="000B4A56">
              <w:rPr>
                <w:webHidden/>
              </w:rPr>
              <w:fldChar w:fldCharType="separate"/>
            </w:r>
            <w:r>
              <w:rPr>
                <w:webHidden/>
              </w:rPr>
              <w:t>3</w:t>
            </w:r>
            <w:r w:rsidR="000B4A56">
              <w:rPr>
                <w:webHidden/>
              </w:rPr>
              <w:fldChar w:fldCharType="end"/>
            </w:r>
          </w:hyperlink>
        </w:p>
        <w:p w14:paraId="7CDB90C5" w14:textId="20DF9C75" w:rsidR="000B4A56" w:rsidRDefault="006B1189">
          <w:pPr>
            <w:pStyle w:val="TOC2"/>
            <w:rPr>
              <w:rFonts w:eastAsiaTheme="minorEastAsia"/>
              <w:lang w:eastAsia="en-AU"/>
            </w:rPr>
          </w:pPr>
          <w:hyperlink w:anchor="_Toc132794295" w:history="1">
            <w:r w:rsidR="000B4A56" w:rsidRPr="003E6AD7">
              <w:rPr>
                <w:rStyle w:val="Hyperlink"/>
              </w:rPr>
              <w:t>Information request 1</w:t>
            </w:r>
            <w:r w:rsidR="000B4A56">
              <w:rPr>
                <w:webHidden/>
              </w:rPr>
              <w:tab/>
            </w:r>
            <w:r w:rsidR="000B4A56">
              <w:rPr>
                <w:webHidden/>
              </w:rPr>
              <w:fldChar w:fldCharType="begin"/>
            </w:r>
            <w:r w:rsidR="000B4A56">
              <w:rPr>
                <w:webHidden/>
              </w:rPr>
              <w:instrText xml:space="preserve"> PAGEREF _Toc132794295 \h </w:instrText>
            </w:r>
            <w:r w:rsidR="000B4A56">
              <w:rPr>
                <w:webHidden/>
              </w:rPr>
            </w:r>
            <w:r w:rsidR="000B4A56">
              <w:rPr>
                <w:webHidden/>
              </w:rPr>
              <w:fldChar w:fldCharType="separate"/>
            </w:r>
            <w:r>
              <w:rPr>
                <w:webHidden/>
              </w:rPr>
              <w:t>5</w:t>
            </w:r>
            <w:r w:rsidR="000B4A56">
              <w:rPr>
                <w:webHidden/>
              </w:rPr>
              <w:fldChar w:fldCharType="end"/>
            </w:r>
          </w:hyperlink>
        </w:p>
        <w:p w14:paraId="0E4DD8B2" w14:textId="0681B310" w:rsidR="000B4A56" w:rsidRDefault="006B1189">
          <w:pPr>
            <w:pStyle w:val="TOC1"/>
            <w:rPr>
              <w:rFonts w:eastAsiaTheme="minorEastAsia"/>
              <w:b w:val="0"/>
              <w:lang w:eastAsia="en-AU"/>
            </w:rPr>
          </w:pPr>
          <w:hyperlink w:anchor="_Toc132794296" w:history="1">
            <w:r w:rsidR="000B4A56" w:rsidRPr="003E6AD7">
              <w:rPr>
                <w:rStyle w:val="Hyperlink"/>
              </w:rPr>
              <w:t>Actions to address IUU fishing</w:t>
            </w:r>
            <w:r w:rsidR="000B4A56">
              <w:rPr>
                <w:webHidden/>
              </w:rPr>
              <w:tab/>
            </w:r>
            <w:r w:rsidR="000B4A56">
              <w:rPr>
                <w:webHidden/>
              </w:rPr>
              <w:fldChar w:fldCharType="begin"/>
            </w:r>
            <w:r w:rsidR="000B4A56">
              <w:rPr>
                <w:webHidden/>
              </w:rPr>
              <w:instrText xml:space="preserve"> PAGEREF _Toc132794296 \h </w:instrText>
            </w:r>
            <w:r w:rsidR="000B4A56">
              <w:rPr>
                <w:webHidden/>
              </w:rPr>
            </w:r>
            <w:r w:rsidR="000B4A56">
              <w:rPr>
                <w:webHidden/>
              </w:rPr>
              <w:fldChar w:fldCharType="separate"/>
            </w:r>
            <w:r>
              <w:rPr>
                <w:webHidden/>
              </w:rPr>
              <w:t>6</w:t>
            </w:r>
            <w:r w:rsidR="000B4A56">
              <w:rPr>
                <w:webHidden/>
              </w:rPr>
              <w:fldChar w:fldCharType="end"/>
            </w:r>
          </w:hyperlink>
        </w:p>
        <w:p w14:paraId="5B7ED358" w14:textId="0375BEEE" w:rsidR="000B4A56" w:rsidRDefault="006B1189">
          <w:pPr>
            <w:pStyle w:val="TOC2"/>
            <w:rPr>
              <w:rFonts w:eastAsiaTheme="minorEastAsia"/>
              <w:lang w:eastAsia="en-AU"/>
            </w:rPr>
          </w:pPr>
          <w:hyperlink w:anchor="_Toc132794297" w:history="1">
            <w:r w:rsidR="000B4A56" w:rsidRPr="003E6AD7">
              <w:rPr>
                <w:rStyle w:val="Hyperlink"/>
              </w:rPr>
              <w:t>Australia’s response</w:t>
            </w:r>
            <w:r w:rsidR="000B4A56">
              <w:rPr>
                <w:webHidden/>
              </w:rPr>
              <w:tab/>
            </w:r>
            <w:r w:rsidR="000B4A56">
              <w:rPr>
                <w:webHidden/>
              </w:rPr>
              <w:fldChar w:fldCharType="begin"/>
            </w:r>
            <w:r w:rsidR="000B4A56">
              <w:rPr>
                <w:webHidden/>
              </w:rPr>
              <w:instrText xml:space="preserve"> PAGEREF _Toc132794297 \h </w:instrText>
            </w:r>
            <w:r w:rsidR="000B4A56">
              <w:rPr>
                <w:webHidden/>
              </w:rPr>
            </w:r>
            <w:r w:rsidR="000B4A56">
              <w:rPr>
                <w:webHidden/>
              </w:rPr>
              <w:fldChar w:fldCharType="separate"/>
            </w:r>
            <w:r>
              <w:rPr>
                <w:webHidden/>
              </w:rPr>
              <w:t>6</w:t>
            </w:r>
            <w:r w:rsidR="000B4A56">
              <w:rPr>
                <w:webHidden/>
              </w:rPr>
              <w:fldChar w:fldCharType="end"/>
            </w:r>
          </w:hyperlink>
        </w:p>
        <w:p w14:paraId="2B7EB707" w14:textId="233D74F8" w:rsidR="000B4A56" w:rsidRDefault="006B1189">
          <w:pPr>
            <w:pStyle w:val="TOC2"/>
            <w:rPr>
              <w:rFonts w:eastAsiaTheme="minorEastAsia"/>
              <w:lang w:eastAsia="en-AU"/>
            </w:rPr>
          </w:pPr>
          <w:hyperlink w:anchor="_Toc132794298" w:history="1">
            <w:r w:rsidR="000B4A56" w:rsidRPr="003E6AD7">
              <w:rPr>
                <w:rStyle w:val="Hyperlink"/>
                <w:rFonts w:cstheme="minorHAnsi"/>
              </w:rPr>
              <w:t>Bilateral cooperation</w:t>
            </w:r>
            <w:r w:rsidR="000B4A56">
              <w:rPr>
                <w:webHidden/>
              </w:rPr>
              <w:tab/>
            </w:r>
            <w:r w:rsidR="000B4A56">
              <w:rPr>
                <w:webHidden/>
              </w:rPr>
              <w:fldChar w:fldCharType="begin"/>
            </w:r>
            <w:r w:rsidR="000B4A56">
              <w:rPr>
                <w:webHidden/>
              </w:rPr>
              <w:instrText xml:space="preserve"> PAGEREF _Toc132794298 \h </w:instrText>
            </w:r>
            <w:r w:rsidR="000B4A56">
              <w:rPr>
                <w:webHidden/>
              </w:rPr>
            </w:r>
            <w:r w:rsidR="000B4A56">
              <w:rPr>
                <w:webHidden/>
              </w:rPr>
              <w:fldChar w:fldCharType="separate"/>
            </w:r>
            <w:r>
              <w:rPr>
                <w:webHidden/>
              </w:rPr>
              <w:t>7</w:t>
            </w:r>
            <w:r w:rsidR="000B4A56">
              <w:rPr>
                <w:webHidden/>
              </w:rPr>
              <w:fldChar w:fldCharType="end"/>
            </w:r>
          </w:hyperlink>
        </w:p>
        <w:p w14:paraId="37405C23" w14:textId="32F85A04" w:rsidR="000B4A56" w:rsidRDefault="006B1189">
          <w:pPr>
            <w:pStyle w:val="TOC2"/>
            <w:rPr>
              <w:rFonts w:eastAsiaTheme="minorEastAsia"/>
              <w:lang w:eastAsia="en-AU"/>
            </w:rPr>
          </w:pPr>
          <w:hyperlink w:anchor="_Toc132794299" w:history="1">
            <w:r w:rsidR="000B4A56" w:rsidRPr="003E6AD7">
              <w:rPr>
                <w:rStyle w:val="Hyperlink"/>
              </w:rPr>
              <w:t>Regional response</w:t>
            </w:r>
            <w:r w:rsidR="000B4A56">
              <w:rPr>
                <w:webHidden/>
              </w:rPr>
              <w:tab/>
            </w:r>
            <w:r w:rsidR="000B4A56">
              <w:rPr>
                <w:webHidden/>
              </w:rPr>
              <w:fldChar w:fldCharType="begin"/>
            </w:r>
            <w:r w:rsidR="000B4A56">
              <w:rPr>
                <w:webHidden/>
              </w:rPr>
              <w:instrText xml:space="preserve"> PAGEREF _Toc132794299 \h </w:instrText>
            </w:r>
            <w:r w:rsidR="000B4A56">
              <w:rPr>
                <w:webHidden/>
              </w:rPr>
            </w:r>
            <w:r w:rsidR="000B4A56">
              <w:rPr>
                <w:webHidden/>
              </w:rPr>
              <w:fldChar w:fldCharType="separate"/>
            </w:r>
            <w:r>
              <w:rPr>
                <w:webHidden/>
              </w:rPr>
              <w:t>7</w:t>
            </w:r>
            <w:r w:rsidR="000B4A56">
              <w:rPr>
                <w:webHidden/>
              </w:rPr>
              <w:fldChar w:fldCharType="end"/>
            </w:r>
          </w:hyperlink>
        </w:p>
        <w:p w14:paraId="3B1B8754" w14:textId="6386B13C" w:rsidR="000B4A56" w:rsidRDefault="006B1189">
          <w:pPr>
            <w:pStyle w:val="TOC2"/>
            <w:rPr>
              <w:rFonts w:eastAsiaTheme="minorEastAsia"/>
              <w:lang w:eastAsia="en-AU"/>
            </w:rPr>
          </w:pPr>
          <w:hyperlink w:anchor="_Toc132794300" w:history="1">
            <w:r w:rsidR="000B4A56" w:rsidRPr="003E6AD7">
              <w:rPr>
                <w:rStyle w:val="Hyperlink"/>
              </w:rPr>
              <w:t>Global response</w:t>
            </w:r>
            <w:r w:rsidR="000B4A56">
              <w:rPr>
                <w:webHidden/>
              </w:rPr>
              <w:tab/>
            </w:r>
            <w:r w:rsidR="000B4A56">
              <w:rPr>
                <w:webHidden/>
              </w:rPr>
              <w:fldChar w:fldCharType="begin"/>
            </w:r>
            <w:r w:rsidR="000B4A56">
              <w:rPr>
                <w:webHidden/>
              </w:rPr>
              <w:instrText xml:space="preserve"> PAGEREF _Toc132794300 \h </w:instrText>
            </w:r>
            <w:r w:rsidR="000B4A56">
              <w:rPr>
                <w:webHidden/>
              </w:rPr>
            </w:r>
            <w:r w:rsidR="000B4A56">
              <w:rPr>
                <w:webHidden/>
              </w:rPr>
              <w:fldChar w:fldCharType="separate"/>
            </w:r>
            <w:r>
              <w:rPr>
                <w:webHidden/>
              </w:rPr>
              <w:t>8</w:t>
            </w:r>
            <w:r w:rsidR="000B4A56">
              <w:rPr>
                <w:webHidden/>
              </w:rPr>
              <w:fldChar w:fldCharType="end"/>
            </w:r>
          </w:hyperlink>
        </w:p>
        <w:p w14:paraId="2A236879" w14:textId="1B6AEDAE" w:rsidR="000B4A56" w:rsidRDefault="006B1189">
          <w:pPr>
            <w:pStyle w:val="TOC2"/>
            <w:rPr>
              <w:rFonts w:eastAsiaTheme="minorEastAsia"/>
              <w:lang w:eastAsia="en-AU"/>
            </w:rPr>
          </w:pPr>
          <w:hyperlink w:anchor="_Toc132794301" w:history="1">
            <w:r w:rsidR="000B4A56" w:rsidRPr="003E6AD7">
              <w:rPr>
                <w:rStyle w:val="Hyperlink"/>
              </w:rPr>
              <w:t>Industry response</w:t>
            </w:r>
            <w:r w:rsidR="000B4A56">
              <w:rPr>
                <w:webHidden/>
              </w:rPr>
              <w:tab/>
            </w:r>
            <w:r w:rsidR="000B4A56">
              <w:rPr>
                <w:webHidden/>
              </w:rPr>
              <w:fldChar w:fldCharType="begin"/>
            </w:r>
            <w:r w:rsidR="000B4A56">
              <w:rPr>
                <w:webHidden/>
              </w:rPr>
              <w:instrText xml:space="preserve"> PAGEREF _Toc132794301 \h </w:instrText>
            </w:r>
            <w:r w:rsidR="000B4A56">
              <w:rPr>
                <w:webHidden/>
              </w:rPr>
            </w:r>
            <w:r w:rsidR="000B4A56">
              <w:rPr>
                <w:webHidden/>
              </w:rPr>
              <w:fldChar w:fldCharType="separate"/>
            </w:r>
            <w:r>
              <w:rPr>
                <w:webHidden/>
              </w:rPr>
              <w:t>9</w:t>
            </w:r>
            <w:r w:rsidR="000B4A56">
              <w:rPr>
                <w:webHidden/>
              </w:rPr>
              <w:fldChar w:fldCharType="end"/>
            </w:r>
          </w:hyperlink>
        </w:p>
        <w:p w14:paraId="2B6BC452" w14:textId="1E84176C" w:rsidR="000B4A56" w:rsidRDefault="006B1189">
          <w:pPr>
            <w:pStyle w:val="TOC2"/>
            <w:rPr>
              <w:rFonts w:eastAsiaTheme="minorEastAsia"/>
              <w:lang w:eastAsia="en-AU"/>
            </w:rPr>
          </w:pPr>
          <w:hyperlink w:anchor="_Toc132794302" w:history="1">
            <w:r w:rsidR="000B4A56" w:rsidRPr="003E6AD7">
              <w:rPr>
                <w:rStyle w:val="Hyperlink"/>
              </w:rPr>
              <w:t>Call for further action</w:t>
            </w:r>
            <w:r w:rsidR="000B4A56">
              <w:rPr>
                <w:webHidden/>
              </w:rPr>
              <w:tab/>
            </w:r>
            <w:r w:rsidR="000B4A56">
              <w:rPr>
                <w:webHidden/>
              </w:rPr>
              <w:fldChar w:fldCharType="begin"/>
            </w:r>
            <w:r w:rsidR="000B4A56">
              <w:rPr>
                <w:webHidden/>
              </w:rPr>
              <w:instrText xml:space="preserve"> PAGEREF _Toc132794302 \h </w:instrText>
            </w:r>
            <w:r w:rsidR="000B4A56">
              <w:rPr>
                <w:webHidden/>
              </w:rPr>
            </w:r>
            <w:r w:rsidR="000B4A56">
              <w:rPr>
                <w:webHidden/>
              </w:rPr>
              <w:fldChar w:fldCharType="separate"/>
            </w:r>
            <w:r>
              <w:rPr>
                <w:webHidden/>
              </w:rPr>
              <w:t>9</w:t>
            </w:r>
            <w:r w:rsidR="000B4A56">
              <w:rPr>
                <w:webHidden/>
              </w:rPr>
              <w:fldChar w:fldCharType="end"/>
            </w:r>
          </w:hyperlink>
        </w:p>
        <w:p w14:paraId="605759E0" w14:textId="220FB548" w:rsidR="000B4A56" w:rsidRDefault="006B1189">
          <w:pPr>
            <w:pStyle w:val="TOC2"/>
            <w:rPr>
              <w:rFonts w:eastAsiaTheme="minorEastAsia"/>
              <w:lang w:eastAsia="en-AU"/>
            </w:rPr>
          </w:pPr>
          <w:hyperlink w:anchor="_Toc132794303" w:history="1">
            <w:r w:rsidR="000B4A56" w:rsidRPr="003E6AD7">
              <w:rPr>
                <w:rStyle w:val="Hyperlink"/>
              </w:rPr>
              <w:t>Market-based approaches</w:t>
            </w:r>
            <w:r w:rsidR="000B4A56">
              <w:rPr>
                <w:webHidden/>
              </w:rPr>
              <w:tab/>
            </w:r>
            <w:r w:rsidR="000B4A56">
              <w:rPr>
                <w:webHidden/>
              </w:rPr>
              <w:fldChar w:fldCharType="begin"/>
            </w:r>
            <w:r w:rsidR="000B4A56">
              <w:rPr>
                <w:webHidden/>
              </w:rPr>
              <w:instrText xml:space="preserve"> PAGEREF _Toc132794303 \h </w:instrText>
            </w:r>
            <w:r w:rsidR="000B4A56">
              <w:rPr>
                <w:webHidden/>
              </w:rPr>
            </w:r>
            <w:r w:rsidR="000B4A56">
              <w:rPr>
                <w:webHidden/>
              </w:rPr>
              <w:fldChar w:fldCharType="separate"/>
            </w:r>
            <w:r>
              <w:rPr>
                <w:webHidden/>
              </w:rPr>
              <w:t>9</w:t>
            </w:r>
            <w:r w:rsidR="000B4A56">
              <w:rPr>
                <w:webHidden/>
              </w:rPr>
              <w:fldChar w:fldCharType="end"/>
            </w:r>
          </w:hyperlink>
        </w:p>
        <w:p w14:paraId="121FC949" w14:textId="73CA6130" w:rsidR="000B4A56" w:rsidRDefault="006B1189">
          <w:pPr>
            <w:pStyle w:val="TOC2"/>
            <w:rPr>
              <w:rFonts w:eastAsiaTheme="minorEastAsia"/>
              <w:lang w:eastAsia="en-AU"/>
            </w:rPr>
          </w:pPr>
          <w:hyperlink w:anchor="_Toc132794304" w:history="1">
            <w:r w:rsidR="000B4A56" w:rsidRPr="003E6AD7">
              <w:rPr>
                <w:rStyle w:val="Hyperlink"/>
              </w:rPr>
              <w:t>Information request 2</w:t>
            </w:r>
            <w:r w:rsidR="000B4A56">
              <w:rPr>
                <w:webHidden/>
              </w:rPr>
              <w:tab/>
            </w:r>
            <w:r w:rsidR="000B4A56">
              <w:rPr>
                <w:webHidden/>
              </w:rPr>
              <w:fldChar w:fldCharType="begin"/>
            </w:r>
            <w:r w:rsidR="000B4A56">
              <w:rPr>
                <w:webHidden/>
              </w:rPr>
              <w:instrText xml:space="preserve"> PAGEREF _Toc132794304 \h </w:instrText>
            </w:r>
            <w:r w:rsidR="000B4A56">
              <w:rPr>
                <w:webHidden/>
              </w:rPr>
            </w:r>
            <w:r w:rsidR="000B4A56">
              <w:rPr>
                <w:webHidden/>
              </w:rPr>
              <w:fldChar w:fldCharType="separate"/>
            </w:r>
            <w:r>
              <w:rPr>
                <w:webHidden/>
              </w:rPr>
              <w:t>13</w:t>
            </w:r>
            <w:r w:rsidR="000B4A56">
              <w:rPr>
                <w:webHidden/>
              </w:rPr>
              <w:fldChar w:fldCharType="end"/>
            </w:r>
          </w:hyperlink>
        </w:p>
        <w:p w14:paraId="6879A000" w14:textId="7DC103AB" w:rsidR="000B4A56" w:rsidRDefault="006B1189">
          <w:pPr>
            <w:pStyle w:val="TOC1"/>
            <w:rPr>
              <w:rFonts w:eastAsiaTheme="minorEastAsia"/>
              <w:b w:val="0"/>
              <w:lang w:eastAsia="en-AU"/>
            </w:rPr>
          </w:pPr>
          <w:hyperlink w:anchor="_Toc132794305" w:history="1">
            <w:r w:rsidR="000B4A56" w:rsidRPr="003E6AD7">
              <w:rPr>
                <w:rStyle w:val="Hyperlink"/>
              </w:rPr>
              <w:t>Policy options to address IUU imports</w:t>
            </w:r>
            <w:r w:rsidR="000B4A56">
              <w:rPr>
                <w:webHidden/>
              </w:rPr>
              <w:tab/>
            </w:r>
            <w:r w:rsidR="000B4A56">
              <w:rPr>
                <w:webHidden/>
              </w:rPr>
              <w:fldChar w:fldCharType="begin"/>
            </w:r>
            <w:r w:rsidR="000B4A56">
              <w:rPr>
                <w:webHidden/>
              </w:rPr>
              <w:instrText xml:space="preserve"> PAGEREF _Toc132794305 \h </w:instrText>
            </w:r>
            <w:r w:rsidR="000B4A56">
              <w:rPr>
                <w:webHidden/>
              </w:rPr>
            </w:r>
            <w:r w:rsidR="000B4A56">
              <w:rPr>
                <w:webHidden/>
              </w:rPr>
              <w:fldChar w:fldCharType="separate"/>
            </w:r>
            <w:r>
              <w:rPr>
                <w:webHidden/>
              </w:rPr>
              <w:t>14</w:t>
            </w:r>
            <w:r w:rsidR="000B4A56">
              <w:rPr>
                <w:webHidden/>
              </w:rPr>
              <w:fldChar w:fldCharType="end"/>
            </w:r>
          </w:hyperlink>
        </w:p>
        <w:p w14:paraId="1CFC1FD5" w14:textId="0C05631F" w:rsidR="000B4A56" w:rsidRDefault="006B1189">
          <w:pPr>
            <w:pStyle w:val="TOC2"/>
            <w:rPr>
              <w:rFonts w:eastAsiaTheme="minorEastAsia"/>
              <w:lang w:eastAsia="en-AU"/>
            </w:rPr>
          </w:pPr>
          <w:hyperlink w:anchor="_Toc132794306" w:history="1">
            <w:r w:rsidR="000B4A56" w:rsidRPr="003E6AD7">
              <w:rPr>
                <w:rStyle w:val="Hyperlink"/>
              </w:rPr>
              <w:t>Objectives</w:t>
            </w:r>
            <w:r w:rsidR="000B4A56">
              <w:rPr>
                <w:webHidden/>
              </w:rPr>
              <w:tab/>
            </w:r>
            <w:r w:rsidR="000B4A56">
              <w:rPr>
                <w:webHidden/>
              </w:rPr>
              <w:fldChar w:fldCharType="begin"/>
            </w:r>
            <w:r w:rsidR="000B4A56">
              <w:rPr>
                <w:webHidden/>
              </w:rPr>
              <w:instrText xml:space="preserve"> PAGEREF _Toc132794306 \h </w:instrText>
            </w:r>
            <w:r w:rsidR="000B4A56">
              <w:rPr>
                <w:webHidden/>
              </w:rPr>
            </w:r>
            <w:r w:rsidR="000B4A56">
              <w:rPr>
                <w:webHidden/>
              </w:rPr>
              <w:fldChar w:fldCharType="separate"/>
            </w:r>
            <w:r>
              <w:rPr>
                <w:webHidden/>
              </w:rPr>
              <w:t>14</w:t>
            </w:r>
            <w:r w:rsidR="000B4A56">
              <w:rPr>
                <w:webHidden/>
              </w:rPr>
              <w:fldChar w:fldCharType="end"/>
            </w:r>
          </w:hyperlink>
        </w:p>
        <w:p w14:paraId="0F5DDD36" w14:textId="3F40D1E3" w:rsidR="000B4A56" w:rsidRDefault="006B1189">
          <w:pPr>
            <w:pStyle w:val="TOC2"/>
            <w:rPr>
              <w:rFonts w:eastAsiaTheme="minorEastAsia"/>
              <w:lang w:eastAsia="en-AU"/>
            </w:rPr>
          </w:pPr>
          <w:hyperlink w:anchor="_Toc132794307" w:history="1">
            <w:r w:rsidR="000B4A56" w:rsidRPr="003E6AD7">
              <w:rPr>
                <w:rStyle w:val="Hyperlink"/>
              </w:rPr>
              <w:t>Policy options for further consideration</w:t>
            </w:r>
            <w:r w:rsidR="000B4A56">
              <w:rPr>
                <w:webHidden/>
              </w:rPr>
              <w:tab/>
            </w:r>
            <w:r w:rsidR="000B4A56">
              <w:rPr>
                <w:webHidden/>
              </w:rPr>
              <w:fldChar w:fldCharType="begin"/>
            </w:r>
            <w:r w:rsidR="000B4A56">
              <w:rPr>
                <w:webHidden/>
              </w:rPr>
              <w:instrText xml:space="preserve"> PAGEREF _Toc132794307 \h </w:instrText>
            </w:r>
            <w:r w:rsidR="000B4A56">
              <w:rPr>
                <w:webHidden/>
              </w:rPr>
            </w:r>
            <w:r w:rsidR="000B4A56">
              <w:rPr>
                <w:webHidden/>
              </w:rPr>
              <w:fldChar w:fldCharType="separate"/>
            </w:r>
            <w:r>
              <w:rPr>
                <w:webHidden/>
              </w:rPr>
              <w:t>14</w:t>
            </w:r>
            <w:r w:rsidR="000B4A56">
              <w:rPr>
                <w:webHidden/>
              </w:rPr>
              <w:fldChar w:fldCharType="end"/>
            </w:r>
          </w:hyperlink>
        </w:p>
        <w:p w14:paraId="1EFC2840" w14:textId="06A35179" w:rsidR="000B4A56" w:rsidRDefault="006B1189">
          <w:pPr>
            <w:pStyle w:val="TOC2"/>
            <w:rPr>
              <w:rFonts w:eastAsiaTheme="minorEastAsia"/>
              <w:lang w:eastAsia="en-AU"/>
            </w:rPr>
          </w:pPr>
          <w:hyperlink w:anchor="_Toc132794308" w:history="1">
            <w:r w:rsidR="000B4A56" w:rsidRPr="003E6AD7">
              <w:rPr>
                <w:rStyle w:val="Hyperlink"/>
              </w:rPr>
              <w:t>Evaluating welfare impacts</w:t>
            </w:r>
            <w:r w:rsidR="000B4A56">
              <w:rPr>
                <w:webHidden/>
              </w:rPr>
              <w:tab/>
            </w:r>
            <w:r w:rsidR="000B4A56">
              <w:rPr>
                <w:webHidden/>
              </w:rPr>
              <w:fldChar w:fldCharType="begin"/>
            </w:r>
            <w:r w:rsidR="000B4A56">
              <w:rPr>
                <w:webHidden/>
              </w:rPr>
              <w:instrText xml:space="preserve"> PAGEREF _Toc132794308 \h </w:instrText>
            </w:r>
            <w:r w:rsidR="000B4A56">
              <w:rPr>
                <w:webHidden/>
              </w:rPr>
            </w:r>
            <w:r w:rsidR="000B4A56">
              <w:rPr>
                <w:webHidden/>
              </w:rPr>
              <w:fldChar w:fldCharType="separate"/>
            </w:r>
            <w:r>
              <w:rPr>
                <w:webHidden/>
              </w:rPr>
              <w:t>15</w:t>
            </w:r>
            <w:r w:rsidR="000B4A56">
              <w:rPr>
                <w:webHidden/>
              </w:rPr>
              <w:fldChar w:fldCharType="end"/>
            </w:r>
          </w:hyperlink>
        </w:p>
        <w:p w14:paraId="4AA0EB9A" w14:textId="57DBC7E1" w:rsidR="000B4A56" w:rsidRDefault="006B1189">
          <w:pPr>
            <w:pStyle w:val="TOC2"/>
            <w:rPr>
              <w:rFonts w:eastAsiaTheme="minorEastAsia"/>
              <w:lang w:eastAsia="en-AU"/>
            </w:rPr>
          </w:pPr>
          <w:hyperlink w:anchor="_Toc132794309" w:history="1">
            <w:r w:rsidR="000B4A56" w:rsidRPr="003E6AD7">
              <w:rPr>
                <w:rStyle w:val="Hyperlink"/>
              </w:rPr>
              <w:t>Information request 3</w:t>
            </w:r>
            <w:r w:rsidR="000B4A56">
              <w:rPr>
                <w:webHidden/>
              </w:rPr>
              <w:tab/>
            </w:r>
            <w:r w:rsidR="000B4A56">
              <w:rPr>
                <w:webHidden/>
              </w:rPr>
              <w:fldChar w:fldCharType="begin"/>
            </w:r>
            <w:r w:rsidR="000B4A56">
              <w:rPr>
                <w:webHidden/>
              </w:rPr>
              <w:instrText xml:space="preserve"> PAGEREF _Toc132794309 \h </w:instrText>
            </w:r>
            <w:r w:rsidR="000B4A56">
              <w:rPr>
                <w:webHidden/>
              </w:rPr>
            </w:r>
            <w:r w:rsidR="000B4A56">
              <w:rPr>
                <w:webHidden/>
              </w:rPr>
              <w:fldChar w:fldCharType="separate"/>
            </w:r>
            <w:r>
              <w:rPr>
                <w:webHidden/>
              </w:rPr>
              <w:t>15</w:t>
            </w:r>
            <w:r w:rsidR="000B4A56">
              <w:rPr>
                <w:webHidden/>
              </w:rPr>
              <w:fldChar w:fldCharType="end"/>
            </w:r>
          </w:hyperlink>
        </w:p>
        <w:p w14:paraId="1A7B504F" w14:textId="7255E66F" w:rsidR="000B4A56" w:rsidRDefault="006B1189">
          <w:pPr>
            <w:pStyle w:val="TOC1"/>
            <w:rPr>
              <w:rFonts w:eastAsiaTheme="minorEastAsia"/>
              <w:b w:val="0"/>
              <w:lang w:eastAsia="en-AU"/>
            </w:rPr>
          </w:pPr>
          <w:hyperlink w:anchor="_Toc132794310" w:history="1">
            <w:r w:rsidR="000B4A56" w:rsidRPr="003E6AD7">
              <w:rPr>
                <w:rStyle w:val="Hyperlink"/>
              </w:rPr>
              <w:t>Make a submission</w:t>
            </w:r>
            <w:r w:rsidR="000B4A56">
              <w:rPr>
                <w:webHidden/>
              </w:rPr>
              <w:tab/>
            </w:r>
            <w:r w:rsidR="000B4A56">
              <w:rPr>
                <w:webHidden/>
              </w:rPr>
              <w:fldChar w:fldCharType="begin"/>
            </w:r>
            <w:r w:rsidR="000B4A56">
              <w:rPr>
                <w:webHidden/>
              </w:rPr>
              <w:instrText xml:space="preserve"> PAGEREF _Toc132794310 \h </w:instrText>
            </w:r>
            <w:r w:rsidR="000B4A56">
              <w:rPr>
                <w:webHidden/>
              </w:rPr>
            </w:r>
            <w:r w:rsidR="000B4A56">
              <w:rPr>
                <w:webHidden/>
              </w:rPr>
              <w:fldChar w:fldCharType="separate"/>
            </w:r>
            <w:r>
              <w:rPr>
                <w:webHidden/>
              </w:rPr>
              <w:t>16</w:t>
            </w:r>
            <w:r w:rsidR="000B4A56">
              <w:rPr>
                <w:webHidden/>
              </w:rPr>
              <w:fldChar w:fldCharType="end"/>
            </w:r>
          </w:hyperlink>
        </w:p>
        <w:p w14:paraId="07C4A69E" w14:textId="62DBD8F9" w:rsidR="000B4A56" w:rsidRDefault="006B1189">
          <w:pPr>
            <w:pStyle w:val="TOC2"/>
            <w:rPr>
              <w:rFonts w:eastAsiaTheme="minorEastAsia"/>
              <w:lang w:eastAsia="en-AU"/>
            </w:rPr>
          </w:pPr>
          <w:hyperlink w:anchor="_Toc132794311" w:history="1">
            <w:r w:rsidR="000B4A56" w:rsidRPr="003E6AD7">
              <w:rPr>
                <w:rStyle w:val="Hyperlink"/>
                <w:lang w:eastAsia="ja-JP"/>
              </w:rPr>
              <w:t>Have your say</w:t>
            </w:r>
            <w:r w:rsidR="000B4A56">
              <w:rPr>
                <w:webHidden/>
              </w:rPr>
              <w:tab/>
            </w:r>
            <w:r w:rsidR="000B4A56">
              <w:rPr>
                <w:webHidden/>
              </w:rPr>
              <w:fldChar w:fldCharType="begin"/>
            </w:r>
            <w:r w:rsidR="000B4A56">
              <w:rPr>
                <w:webHidden/>
              </w:rPr>
              <w:instrText xml:space="preserve"> PAGEREF _Toc132794311 \h </w:instrText>
            </w:r>
            <w:r w:rsidR="000B4A56">
              <w:rPr>
                <w:webHidden/>
              </w:rPr>
            </w:r>
            <w:r w:rsidR="000B4A56">
              <w:rPr>
                <w:webHidden/>
              </w:rPr>
              <w:fldChar w:fldCharType="separate"/>
            </w:r>
            <w:r>
              <w:rPr>
                <w:webHidden/>
              </w:rPr>
              <w:t>16</w:t>
            </w:r>
            <w:r w:rsidR="000B4A56">
              <w:rPr>
                <w:webHidden/>
              </w:rPr>
              <w:fldChar w:fldCharType="end"/>
            </w:r>
          </w:hyperlink>
        </w:p>
        <w:p w14:paraId="1E38AC8E" w14:textId="2D88D68D" w:rsidR="000B4A56" w:rsidRDefault="006B1189">
          <w:pPr>
            <w:pStyle w:val="TOC2"/>
            <w:rPr>
              <w:rFonts w:eastAsiaTheme="minorEastAsia"/>
              <w:lang w:eastAsia="en-AU"/>
            </w:rPr>
          </w:pPr>
          <w:hyperlink w:anchor="_Toc132794312" w:history="1">
            <w:r w:rsidR="000B4A56" w:rsidRPr="003E6AD7">
              <w:rPr>
                <w:rStyle w:val="Hyperlink"/>
                <w:lang w:eastAsia="ja-JP"/>
              </w:rPr>
              <w:t>Next steps</w:t>
            </w:r>
            <w:r w:rsidR="000B4A56">
              <w:rPr>
                <w:webHidden/>
              </w:rPr>
              <w:tab/>
            </w:r>
            <w:r w:rsidR="000B4A56">
              <w:rPr>
                <w:webHidden/>
              </w:rPr>
              <w:fldChar w:fldCharType="begin"/>
            </w:r>
            <w:r w:rsidR="000B4A56">
              <w:rPr>
                <w:webHidden/>
              </w:rPr>
              <w:instrText xml:space="preserve"> PAGEREF _Toc132794312 \h </w:instrText>
            </w:r>
            <w:r w:rsidR="000B4A56">
              <w:rPr>
                <w:webHidden/>
              </w:rPr>
            </w:r>
            <w:r w:rsidR="000B4A56">
              <w:rPr>
                <w:webHidden/>
              </w:rPr>
              <w:fldChar w:fldCharType="separate"/>
            </w:r>
            <w:r>
              <w:rPr>
                <w:webHidden/>
              </w:rPr>
              <w:t>16</w:t>
            </w:r>
            <w:r w:rsidR="000B4A56">
              <w:rPr>
                <w:webHidden/>
              </w:rPr>
              <w:fldChar w:fldCharType="end"/>
            </w:r>
          </w:hyperlink>
        </w:p>
        <w:p w14:paraId="7F407D0D" w14:textId="6ACB3E84" w:rsidR="000B4A56" w:rsidRDefault="006B1189">
          <w:pPr>
            <w:pStyle w:val="TOC2"/>
            <w:rPr>
              <w:rFonts w:eastAsiaTheme="minorEastAsia"/>
              <w:lang w:eastAsia="en-AU"/>
            </w:rPr>
          </w:pPr>
          <w:hyperlink w:anchor="_Toc132794313" w:history="1">
            <w:r w:rsidR="000B4A56" w:rsidRPr="003E6AD7">
              <w:rPr>
                <w:rStyle w:val="Hyperlink"/>
                <w:lang w:eastAsia="ja-JP"/>
              </w:rPr>
              <w:t>Contacts</w:t>
            </w:r>
            <w:r w:rsidR="000B4A56">
              <w:rPr>
                <w:webHidden/>
              </w:rPr>
              <w:tab/>
            </w:r>
            <w:r w:rsidR="000B4A56">
              <w:rPr>
                <w:webHidden/>
              </w:rPr>
              <w:fldChar w:fldCharType="begin"/>
            </w:r>
            <w:r w:rsidR="000B4A56">
              <w:rPr>
                <w:webHidden/>
              </w:rPr>
              <w:instrText xml:space="preserve"> PAGEREF _Toc132794313 \h </w:instrText>
            </w:r>
            <w:r w:rsidR="000B4A56">
              <w:rPr>
                <w:webHidden/>
              </w:rPr>
            </w:r>
            <w:r w:rsidR="000B4A56">
              <w:rPr>
                <w:webHidden/>
              </w:rPr>
              <w:fldChar w:fldCharType="separate"/>
            </w:r>
            <w:r>
              <w:rPr>
                <w:webHidden/>
              </w:rPr>
              <w:t>16</w:t>
            </w:r>
            <w:r w:rsidR="000B4A56">
              <w:rPr>
                <w:webHidden/>
              </w:rPr>
              <w:fldChar w:fldCharType="end"/>
            </w:r>
          </w:hyperlink>
        </w:p>
        <w:p w14:paraId="680A6823" w14:textId="5D46C6D8" w:rsidR="000B4A56" w:rsidRDefault="006B1189">
          <w:pPr>
            <w:pStyle w:val="TOC1"/>
            <w:rPr>
              <w:rFonts w:eastAsiaTheme="minorEastAsia"/>
              <w:b w:val="0"/>
              <w:lang w:eastAsia="en-AU"/>
            </w:rPr>
          </w:pPr>
          <w:hyperlink w:anchor="_Toc132794314" w:history="1">
            <w:r w:rsidR="000B4A56" w:rsidRPr="003E6AD7">
              <w:rPr>
                <w:rStyle w:val="Hyperlink"/>
              </w:rPr>
              <w:t>Appendix A: Additional material</w:t>
            </w:r>
            <w:r w:rsidR="000B4A56">
              <w:rPr>
                <w:webHidden/>
              </w:rPr>
              <w:tab/>
            </w:r>
            <w:r w:rsidR="000B4A56">
              <w:rPr>
                <w:webHidden/>
              </w:rPr>
              <w:fldChar w:fldCharType="begin"/>
            </w:r>
            <w:r w:rsidR="000B4A56">
              <w:rPr>
                <w:webHidden/>
              </w:rPr>
              <w:instrText xml:space="preserve"> PAGEREF _Toc132794314 \h </w:instrText>
            </w:r>
            <w:r w:rsidR="000B4A56">
              <w:rPr>
                <w:webHidden/>
              </w:rPr>
            </w:r>
            <w:r w:rsidR="000B4A56">
              <w:rPr>
                <w:webHidden/>
              </w:rPr>
              <w:fldChar w:fldCharType="separate"/>
            </w:r>
            <w:r>
              <w:rPr>
                <w:webHidden/>
              </w:rPr>
              <w:t>17</w:t>
            </w:r>
            <w:r w:rsidR="000B4A56">
              <w:rPr>
                <w:webHidden/>
              </w:rPr>
              <w:fldChar w:fldCharType="end"/>
            </w:r>
          </w:hyperlink>
        </w:p>
        <w:p w14:paraId="7249EFD6" w14:textId="1ECA90C0" w:rsidR="000B4A56" w:rsidRDefault="006B1189">
          <w:pPr>
            <w:pStyle w:val="TOC1"/>
            <w:rPr>
              <w:rFonts w:eastAsiaTheme="minorEastAsia"/>
              <w:b w:val="0"/>
              <w:lang w:eastAsia="en-AU"/>
            </w:rPr>
          </w:pPr>
          <w:hyperlink w:anchor="_Toc132794315" w:history="1">
            <w:r w:rsidR="000B4A56" w:rsidRPr="003E6AD7">
              <w:rPr>
                <w:rStyle w:val="Hyperlink"/>
              </w:rPr>
              <w:t>References</w:t>
            </w:r>
            <w:r w:rsidR="000B4A56">
              <w:rPr>
                <w:webHidden/>
              </w:rPr>
              <w:tab/>
            </w:r>
            <w:r w:rsidR="000B4A56">
              <w:rPr>
                <w:webHidden/>
              </w:rPr>
              <w:fldChar w:fldCharType="begin"/>
            </w:r>
            <w:r w:rsidR="000B4A56">
              <w:rPr>
                <w:webHidden/>
              </w:rPr>
              <w:instrText xml:space="preserve"> PAGEREF _Toc132794315 \h </w:instrText>
            </w:r>
            <w:r w:rsidR="000B4A56">
              <w:rPr>
                <w:webHidden/>
              </w:rPr>
            </w:r>
            <w:r w:rsidR="000B4A56">
              <w:rPr>
                <w:webHidden/>
              </w:rPr>
              <w:fldChar w:fldCharType="separate"/>
            </w:r>
            <w:r>
              <w:rPr>
                <w:webHidden/>
              </w:rPr>
              <w:t>20</w:t>
            </w:r>
            <w:r w:rsidR="000B4A56">
              <w:rPr>
                <w:webHidden/>
              </w:rPr>
              <w:fldChar w:fldCharType="end"/>
            </w:r>
          </w:hyperlink>
        </w:p>
        <w:p w14:paraId="3AF11C1F" w14:textId="1982DEE1" w:rsidR="00057BCF" w:rsidRPr="006E50F3" w:rsidRDefault="00911D89" w:rsidP="00057BCF">
          <w:pPr>
            <w:rPr>
              <w:rStyle w:val="Strong"/>
              <w:b w:val="0"/>
            </w:rPr>
          </w:pPr>
          <w:r>
            <w:rPr>
              <w:b/>
              <w:noProof/>
            </w:rPr>
            <w:fldChar w:fldCharType="end"/>
          </w:r>
        </w:p>
      </w:sdtContent>
    </w:sdt>
    <w:p w14:paraId="44B3AEFE" w14:textId="77777777" w:rsidR="000B4A56" w:rsidRDefault="00911D89" w:rsidP="007A6759">
      <w:pPr>
        <w:pStyle w:val="TOCHeading2"/>
        <w:rPr>
          <w:noProof/>
        </w:rPr>
      </w:pPr>
      <w:r>
        <w:rPr>
          <w:rStyle w:val="Strong"/>
        </w:rPr>
        <w:t>Tables</w:t>
      </w:r>
      <w:r>
        <w:fldChar w:fldCharType="begin"/>
      </w:r>
      <w:r>
        <w:instrText xml:space="preserve"> TOC \h \z \c "Table A" </w:instrText>
      </w:r>
      <w:r>
        <w:fldChar w:fldCharType="separate"/>
      </w:r>
    </w:p>
    <w:p w14:paraId="3C4D15A0" w14:textId="0625B4D6" w:rsidR="000B4A56" w:rsidRDefault="006B1189">
      <w:pPr>
        <w:pStyle w:val="TableofFigures"/>
        <w:tabs>
          <w:tab w:val="right" w:leader="dot" w:pos="9060"/>
        </w:tabs>
        <w:rPr>
          <w:rFonts w:eastAsiaTheme="minorEastAsia"/>
          <w:noProof/>
          <w:lang w:eastAsia="en-AU"/>
        </w:rPr>
      </w:pPr>
      <w:hyperlink w:anchor="_Toc132794316" w:history="1">
        <w:r w:rsidR="000B4A56" w:rsidRPr="00E97933">
          <w:rPr>
            <w:rStyle w:val="Hyperlink"/>
            <w:noProof/>
          </w:rPr>
          <w:t>Table A1 Comparison of multilateral and unilateral catch documentation schemes</w:t>
        </w:r>
        <w:r w:rsidR="000B4A56">
          <w:rPr>
            <w:noProof/>
            <w:webHidden/>
          </w:rPr>
          <w:tab/>
        </w:r>
        <w:r w:rsidR="000B4A56">
          <w:rPr>
            <w:noProof/>
            <w:webHidden/>
          </w:rPr>
          <w:fldChar w:fldCharType="begin"/>
        </w:r>
        <w:r w:rsidR="000B4A56">
          <w:rPr>
            <w:noProof/>
            <w:webHidden/>
          </w:rPr>
          <w:instrText xml:space="preserve"> PAGEREF _Toc132794316 \h </w:instrText>
        </w:r>
        <w:r w:rsidR="000B4A56">
          <w:rPr>
            <w:noProof/>
            <w:webHidden/>
          </w:rPr>
        </w:r>
        <w:r w:rsidR="000B4A56">
          <w:rPr>
            <w:noProof/>
            <w:webHidden/>
          </w:rPr>
          <w:fldChar w:fldCharType="separate"/>
        </w:r>
        <w:r>
          <w:rPr>
            <w:noProof/>
            <w:webHidden/>
          </w:rPr>
          <w:t>18</w:t>
        </w:r>
        <w:r w:rsidR="000B4A56">
          <w:rPr>
            <w:noProof/>
            <w:webHidden/>
          </w:rPr>
          <w:fldChar w:fldCharType="end"/>
        </w:r>
      </w:hyperlink>
    </w:p>
    <w:p w14:paraId="4BDFA301" w14:textId="0CCF61FD" w:rsidR="007A6759" w:rsidRDefault="00911D89" w:rsidP="00145E5B">
      <w:pPr>
        <w:pStyle w:val="TableofFigures"/>
        <w:tabs>
          <w:tab w:val="right" w:leader="dot" w:pos="9060"/>
        </w:tabs>
        <w:rPr>
          <w:noProof/>
        </w:rPr>
      </w:pPr>
      <w:r>
        <w:fldChar w:fldCharType="end"/>
      </w:r>
    </w:p>
    <w:p w14:paraId="5D7D4AD5" w14:textId="77777777" w:rsidR="007A6759" w:rsidRDefault="00911D89" w:rsidP="007A6759">
      <w:pPr>
        <w:pStyle w:val="TOCHeading2"/>
        <w:rPr>
          <w:rStyle w:val="Strong"/>
        </w:rPr>
      </w:pPr>
      <w:r>
        <w:rPr>
          <w:rStyle w:val="Strong"/>
        </w:rPr>
        <w:t>Figures</w:t>
      </w:r>
    </w:p>
    <w:p w14:paraId="64F6DE68" w14:textId="76AA7D0C" w:rsidR="000B4A56" w:rsidRDefault="00911D89">
      <w:pPr>
        <w:pStyle w:val="TableofFigures"/>
        <w:tabs>
          <w:tab w:val="right" w:leader="dot" w:pos="9060"/>
        </w:tabs>
        <w:rPr>
          <w:rFonts w:eastAsiaTheme="minorEastAsia"/>
          <w:noProof/>
          <w:lang w:eastAsia="en-AU"/>
        </w:rPr>
      </w:pPr>
      <w:r>
        <w:fldChar w:fldCharType="begin"/>
      </w:r>
      <w:r>
        <w:instrText xml:space="preserve"> TOC \h \z \c "Figure" </w:instrText>
      </w:r>
      <w:r>
        <w:fldChar w:fldCharType="separate"/>
      </w:r>
      <w:hyperlink w:anchor="_Toc132794317" w:history="1">
        <w:r w:rsidR="000B4A56" w:rsidRPr="00382A07">
          <w:rPr>
            <w:rStyle w:val="Hyperlink"/>
            <w:noProof/>
          </w:rPr>
          <w:t>Figure 1 Seafood imports, by country, Australia, July 2021 to June 2022</w:t>
        </w:r>
        <w:r w:rsidR="000B4A56">
          <w:rPr>
            <w:noProof/>
            <w:webHidden/>
          </w:rPr>
          <w:tab/>
        </w:r>
        <w:r w:rsidR="000B4A56">
          <w:rPr>
            <w:noProof/>
            <w:webHidden/>
          </w:rPr>
          <w:fldChar w:fldCharType="begin"/>
        </w:r>
        <w:r w:rsidR="000B4A56">
          <w:rPr>
            <w:noProof/>
            <w:webHidden/>
          </w:rPr>
          <w:instrText xml:space="preserve"> PAGEREF _Toc132794317 \h </w:instrText>
        </w:r>
        <w:r w:rsidR="000B4A56">
          <w:rPr>
            <w:noProof/>
            <w:webHidden/>
          </w:rPr>
        </w:r>
        <w:r w:rsidR="000B4A56">
          <w:rPr>
            <w:noProof/>
            <w:webHidden/>
          </w:rPr>
          <w:fldChar w:fldCharType="separate"/>
        </w:r>
        <w:r w:rsidR="006B1189">
          <w:rPr>
            <w:noProof/>
            <w:webHidden/>
          </w:rPr>
          <w:t>4</w:t>
        </w:r>
        <w:r w:rsidR="000B4A56">
          <w:rPr>
            <w:noProof/>
            <w:webHidden/>
          </w:rPr>
          <w:fldChar w:fldCharType="end"/>
        </w:r>
      </w:hyperlink>
    </w:p>
    <w:p w14:paraId="6DBF25F4" w14:textId="4172B97D" w:rsidR="000B4A56" w:rsidRDefault="006B1189">
      <w:pPr>
        <w:pStyle w:val="TableofFigures"/>
        <w:tabs>
          <w:tab w:val="right" w:leader="dot" w:pos="9060"/>
        </w:tabs>
        <w:rPr>
          <w:rFonts w:eastAsiaTheme="minorEastAsia"/>
          <w:noProof/>
          <w:lang w:eastAsia="en-AU"/>
        </w:rPr>
      </w:pPr>
      <w:hyperlink w:anchor="_Toc132794318" w:history="1">
        <w:r w:rsidR="000B4A56" w:rsidRPr="00382A07">
          <w:rPr>
            <w:rStyle w:val="Hyperlink"/>
            <w:noProof/>
          </w:rPr>
          <w:t>Figure 2 Seafood imports, by product type, Australia, July 2021 to June 2022</w:t>
        </w:r>
        <w:r w:rsidR="000B4A56">
          <w:rPr>
            <w:noProof/>
            <w:webHidden/>
          </w:rPr>
          <w:tab/>
        </w:r>
        <w:r w:rsidR="000B4A56">
          <w:rPr>
            <w:noProof/>
            <w:webHidden/>
          </w:rPr>
          <w:fldChar w:fldCharType="begin"/>
        </w:r>
        <w:r w:rsidR="000B4A56">
          <w:rPr>
            <w:noProof/>
            <w:webHidden/>
          </w:rPr>
          <w:instrText xml:space="preserve"> PAGEREF _Toc132794318 \h </w:instrText>
        </w:r>
        <w:r w:rsidR="000B4A56">
          <w:rPr>
            <w:noProof/>
            <w:webHidden/>
          </w:rPr>
        </w:r>
        <w:r w:rsidR="000B4A56">
          <w:rPr>
            <w:noProof/>
            <w:webHidden/>
          </w:rPr>
          <w:fldChar w:fldCharType="separate"/>
        </w:r>
        <w:r>
          <w:rPr>
            <w:noProof/>
            <w:webHidden/>
          </w:rPr>
          <w:t>4</w:t>
        </w:r>
        <w:r w:rsidR="000B4A56">
          <w:rPr>
            <w:noProof/>
            <w:webHidden/>
          </w:rPr>
          <w:fldChar w:fldCharType="end"/>
        </w:r>
      </w:hyperlink>
    </w:p>
    <w:p w14:paraId="7DE0B6D3" w14:textId="591FEA3D" w:rsidR="007A6759" w:rsidRDefault="00911D89" w:rsidP="007A6759">
      <w:r>
        <w:fldChar w:fldCharType="end"/>
      </w:r>
    </w:p>
    <w:p w14:paraId="4C858B28" w14:textId="77777777" w:rsidR="007A6759" w:rsidRDefault="00911D89" w:rsidP="007A6759">
      <w:pPr>
        <w:pStyle w:val="TOCHeading2"/>
        <w:rPr>
          <w:rStyle w:val="Strong"/>
        </w:rPr>
      </w:pPr>
      <w:r>
        <w:rPr>
          <w:rStyle w:val="Strong"/>
        </w:rPr>
        <w:t>Boxes</w:t>
      </w:r>
    </w:p>
    <w:p w14:paraId="0E008D73" w14:textId="06680257" w:rsidR="000B4A56" w:rsidRDefault="00911D89">
      <w:pPr>
        <w:pStyle w:val="TableofFigures"/>
        <w:tabs>
          <w:tab w:val="right" w:leader="dot" w:pos="9060"/>
        </w:tabs>
        <w:rPr>
          <w:rFonts w:eastAsiaTheme="minorEastAsia"/>
          <w:noProof/>
          <w:lang w:eastAsia="en-AU"/>
        </w:rPr>
      </w:pPr>
      <w:r>
        <w:rPr>
          <w:rFonts w:ascii="Cambria" w:hAnsi="Cambria"/>
        </w:rPr>
        <w:fldChar w:fldCharType="begin"/>
      </w:r>
      <w:r>
        <w:rPr>
          <w:rFonts w:ascii="Cambria" w:hAnsi="Cambria"/>
        </w:rPr>
        <w:instrText xml:space="preserve"> TOC \h \z \c "Box" </w:instrText>
      </w:r>
      <w:r>
        <w:rPr>
          <w:rFonts w:ascii="Cambria" w:hAnsi="Cambria"/>
        </w:rPr>
        <w:fldChar w:fldCharType="separate"/>
      </w:r>
      <w:hyperlink w:anchor="_Toc132794319" w:history="1">
        <w:r w:rsidR="000B4A56" w:rsidRPr="005D1C14">
          <w:rPr>
            <w:rStyle w:val="Hyperlink"/>
            <w:noProof/>
          </w:rPr>
          <w:t>Box 1 Environmental, economic and social costs of IUU fishing</w:t>
        </w:r>
        <w:r w:rsidR="000B4A56">
          <w:rPr>
            <w:noProof/>
            <w:webHidden/>
          </w:rPr>
          <w:tab/>
        </w:r>
        <w:r w:rsidR="000B4A56">
          <w:rPr>
            <w:noProof/>
            <w:webHidden/>
          </w:rPr>
          <w:fldChar w:fldCharType="begin"/>
        </w:r>
        <w:r w:rsidR="000B4A56">
          <w:rPr>
            <w:noProof/>
            <w:webHidden/>
          </w:rPr>
          <w:instrText xml:space="preserve"> PAGEREF _Toc132794319 \h </w:instrText>
        </w:r>
        <w:r w:rsidR="000B4A56">
          <w:rPr>
            <w:noProof/>
            <w:webHidden/>
          </w:rPr>
        </w:r>
        <w:r w:rsidR="000B4A56">
          <w:rPr>
            <w:noProof/>
            <w:webHidden/>
          </w:rPr>
          <w:fldChar w:fldCharType="separate"/>
        </w:r>
        <w:r w:rsidR="006B1189">
          <w:rPr>
            <w:noProof/>
            <w:webHidden/>
          </w:rPr>
          <w:t>3</w:t>
        </w:r>
        <w:r w:rsidR="000B4A56">
          <w:rPr>
            <w:noProof/>
            <w:webHidden/>
          </w:rPr>
          <w:fldChar w:fldCharType="end"/>
        </w:r>
      </w:hyperlink>
    </w:p>
    <w:p w14:paraId="463F2063" w14:textId="488BBA33" w:rsidR="000B4A56" w:rsidRDefault="006B1189">
      <w:pPr>
        <w:pStyle w:val="TableofFigures"/>
        <w:tabs>
          <w:tab w:val="right" w:leader="dot" w:pos="9060"/>
        </w:tabs>
        <w:rPr>
          <w:rFonts w:eastAsiaTheme="minorEastAsia"/>
          <w:noProof/>
          <w:lang w:eastAsia="en-AU"/>
        </w:rPr>
      </w:pPr>
      <w:hyperlink w:anchor="_Toc132794320" w:history="1">
        <w:r w:rsidR="000B4A56" w:rsidRPr="005D1C14">
          <w:rPr>
            <w:rStyle w:val="Hyperlink"/>
            <w:noProof/>
          </w:rPr>
          <w:t xml:space="preserve">Box 2 </w:t>
        </w:r>
        <w:r w:rsidR="000B4A56" w:rsidRPr="005D1C14">
          <w:rPr>
            <w:rStyle w:val="Hyperlink"/>
            <w:rFonts w:cstheme="minorHAnsi"/>
            <w:noProof/>
          </w:rPr>
          <w:t>Approaches to combating IUU fishing</w:t>
        </w:r>
        <w:r w:rsidR="000B4A56">
          <w:rPr>
            <w:noProof/>
            <w:webHidden/>
          </w:rPr>
          <w:tab/>
        </w:r>
        <w:r w:rsidR="000B4A56">
          <w:rPr>
            <w:noProof/>
            <w:webHidden/>
          </w:rPr>
          <w:fldChar w:fldCharType="begin"/>
        </w:r>
        <w:r w:rsidR="000B4A56">
          <w:rPr>
            <w:noProof/>
            <w:webHidden/>
          </w:rPr>
          <w:instrText xml:space="preserve"> PAGEREF _Toc132794320 \h </w:instrText>
        </w:r>
        <w:r w:rsidR="000B4A56">
          <w:rPr>
            <w:noProof/>
            <w:webHidden/>
          </w:rPr>
        </w:r>
        <w:r w:rsidR="000B4A56">
          <w:rPr>
            <w:noProof/>
            <w:webHidden/>
          </w:rPr>
          <w:fldChar w:fldCharType="separate"/>
        </w:r>
        <w:r>
          <w:rPr>
            <w:noProof/>
            <w:webHidden/>
          </w:rPr>
          <w:t>6</w:t>
        </w:r>
        <w:r w:rsidR="000B4A56">
          <w:rPr>
            <w:noProof/>
            <w:webHidden/>
          </w:rPr>
          <w:fldChar w:fldCharType="end"/>
        </w:r>
      </w:hyperlink>
    </w:p>
    <w:p w14:paraId="7ECA44DC" w14:textId="1DC37554" w:rsidR="000B4A56" w:rsidRDefault="006B1189">
      <w:pPr>
        <w:pStyle w:val="TableofFigures"/>
        <w:tabs>
          <w:tab w:val="right" w:leader="dot" w:pos="9060"/>
        </w:tabs>
        <w:rPr>
          <w:rFonts w:eastAsiaTheme="minorEastAsia"/>
          <w:noProof/>
          <w:lang w:eastAsia="en-AU"/>
        </w:rPr>
      </w:pPr>
      <w:hyperlink w:anchor="_Toc132794321" w:history="1">
        <w:r w:rsidR="000B4A56" w:rsidRPr="005D1C14">
          <w:rPr>
            <w:rStyle w:val="Hyperlink"/>
            <w:noProof/>
          </w:rPr>
          <w:t>Box 3 Australia’s role in regional forums to combat IUU fishing</w:t>
        </w:r>
        <w:r w:rsidR="000B4A56">
          <w:rPr>
            <w:noProof/>
            <w:webHidden/>
          </w:rPr>
          <w:tab/>
        </w:r>
        <w:r w:rsidR="000B4A56">
          <w:rPr>
            <w:noProof/>
            <w:webHidden/>
          </w:rPr>
          <w:fldChar w:fldCharType="begin"/>
        </w:r>
        <w:r w:rsidR="000B4A56">
          <w:rPr>
            <w:noProof/>
            <w:webHidden/>
          </w:rPr>
          <w:instrText xml:space="preserve"> PAGEREF _Toc132794321 \h </w:instrText>
        </w:r>
        <w:r w:rsidR="000B4A56">
          <w:rPr>
            <w:noProof/>
            <w:webHidden/>
          </w:rPr>
        </w:r>
        <w:r w:rsidR="000B4A56">
          <w:rPr>
            <w:noProof/>
            <w:webHidden/>
          </w:rPr>
          <w:fldChar w:fldCharType="separate"/>
        </w:r>
        <w:r>
          <w:rPr>
            <w:noProof/>
            <w:webHidden/>
          </w:rPr>
          <w:t>7</w:t>
        </w:r>
        <w:r w:rsidR="000B4A56">
          <w:rPr>
            <w:noProof/>
            <w:webHidden/>
          </w:rPr>
          <w:fldChar w:fldCharType="end"/>
        </w:r>
      </w:hyperlink>
    </w:p>
    <w:p w14:paraId="30C0B664" w14:textId="170041F0" w:rsidR="000B4A56" w:rsidRDefault="006B1189">
      <w:pPr>
        <w:pStyle w:val="TableofFigures"/>
        <w:tabs>
          <w:tab w:val="right" w:leader="dot" w:pos="9060"/>
        </w:tabs>
        <w:rPr>
          <w:rFonts w:eastAsiaTheme="minorEastAsia"/>
          <w:noProof/>
          <w:lang w:eastAsia="en-AU"/>
        </w:rPr>
      </w:pPr>
      <w:hyperlink w:anchor="_Toc132794322" w:history="1">
        <w:r w:rsidR="000B4A56" w:rsidRPr="005D1C14">
          <w:rPr>
            <w:rStyle w:val="Hyperlink"/>
            <w:noProof/>
          </w:rPr>
          <w:t>Box 4 Global instruments, agreements, and guidelines</w:t>
        </w:r>
        <w:r w:rsidR="000B4A56">
          <w:rPr>
            <w:noProof/>
            <w:webHidden/>
          </w:rPr>
          <w:tab/>
        </w:r>
        <w:r w:rsidR="000B4A56">
          <w:rPr>
            <w:noProof/>
            <w:webHidden/>
          </w:rPr>
          <w:fldChar w:fldCharType="begin"/>
        </w:r>
        <w:r w:rsidR="000B4A56">
          <w:rPr>
            <w:noProof/>
            <w:webHidden/>
          </w:rPr>
          <w:instrText xml:space="preserve"> PAGEREF _Toc132794322 \h </w:instrText>
        </w:r>
        <w:r w:rsidR="000B4A56">
          <w:rPr>
            <w:noProof/>
            <w:webHidden/>
          </w:rPr>
        </w:r>
        <w:r w:rsidR="000B4A56">
          <w:rPr>
            <w:noProof/>
            <w:webHidden/>
          </w:rPr>
          <w:fldChar w:fldCharType="separate"/>
        </w:r>
        <w:r>
          <w:rPr>
            <w:noProof/>
            <w:webHidden/>
          </w:rPr>
          <w:t>8</w:t>
        </w:r>
        <w:r w:rsidR="000B4A56">
          <w:rPr>
            <w:noProof/>
            <w:webHidden/>
          </w:rPr>
          <w:fldChar w:fldCharType="end"/>
        </w:r>
      </w:hyperlink>
    </w:p>
    <w:p w14:paraId="6C21E794" w14:textId="2BD71C23" w:rsidR="000B4A56" w:rsidRDefault="006B1189">
      <w:pPr>
        <w:pStyle w:val="TableofFigures"/>
        <w:tabs>
          <w:tab w:val="right" w:leader="dot" w:pos="9060"/>
        </w:tabs>
        <w:rPr>
          <w:rFonts w:eastAsiaTheme="minorEastAsia"/>
          <w:noProof/>
          <w:lang w:eastAsia="en-AU"/>
        </w:rPr>
      </w:pPr>
      <w:hyperlink w:anchor="_Toc132794323" w:history="1">
        <w:r w:rsidR="000B4A56" w:rsidRPr="005D1C14">
          <w:rPr>
            <w:rStyle w:val="Hyperlink"/>
            <w:noProof/>
          </w:rPr>
          <w:t>Box 5 Unilateral import control schemes in the European Union, United States and Japan</w:t>
        </w:r>
        <w:r w:rsidR="000B4A56">
          <w:rPr>
            <w:noProof/>
            <w:webHidden/>
          </w:rPr>
          <w:tab/>
        </w:r>
        <w:r w:rsidR="000B4A56">
          <w:rPr>
            <w:noProof/>
            <w:webHidden/>
          </w:rPr>
          <w:fldChar w:fldCharType="begin"/>
        </w:r>
        <w:r w:rsidR="000B4A56">
          <w:rPr>
            <w:noProof/>
            <w:webHidden/>
          </w:rPr>
          <w:instrText xml:space="preserve"> PAGEREF _Toc132794323 \h </w:instrText>
        </w:r>
        <w:r w:rsidR="000B4A56">
          <w:rPr>
            <w:noProof/>
            <w:webHidden/>
          </w:rPr>
        </w:r>
        <w:r w:rsidR="000B4A56">
          <w:rPr>
            <w:noProof/>
            <w:webHidden/>
          </w:rPr>
          <w:fldChar w:fldCharType="separate"/>
        </w:r>
        <w:r>
          <w:rPr>
            <w:noProof/>
            <w:webHidden/>
          </w:rPr>
          <w:t>10</w:t>
        </w:r>
        <w:r w:rsidR="000B4A56">
          <w:rPr>
            <w:noProof/>
            <w:webHidden/>
          </w:rPr>
          <w:fldChar w:fldCharType="end"/>
        </w:r>
      </w:hyperlink>
    </w:p>
    <w:p w14:paraId="6BBDFD04" w14:textId="1F4D01C0" w:rsidR="000B4A56" w:rsidRDefault="006B1189">
      <w:pPr>
        <w:pStyle w:val="TableofFigures"/>
        <w:tabs>
          <w:tab w:val="right" w:leader="dot" w:pos="9060"/>
        </w:tabs>
        <w:rPr>
          <w:rFonts w:eastAsiaTheme="minorEastAsia"/>
          <w:noProof/>
          <w:lang w:eastAsia="en-AU"/>
        </w:rPr>
      </w:pPr>
      <w:hyperlink w:anchor="_Toc132794324" w:history="1">
        <w:r w:rsidR="000B4A56" w:rsidRPr="005D1C14">
          <w:rPr>
            <w:rStyle w:val="Hyperlink"/>
            <w:noProof/>
          </w:rPr>
          <w:t>Box 6 Evaluations of unilateral and multilateral CDS</w:t>
        </w:r>
        <w:r w:rsidR="000B4A56">
          <w:rPr>
            <w:noProof/>
            <w:webHidden/>
          </w:rPr>
          <w:tab/>
        </w:r>
        <w:r w:rsidR="000B4A56">
          <w:rPr>
            <w:noProof/>
            <w:webHidden/>
          </w:rPr>
          <w:fldChar w:fldCharType="begin"/>
        </w:r>
        <w:r w:rsidR="000B4A56">
          <w:rPr>
            <w:noProof/>
            <w:webHidden/>
          </w:rPr>
          <w:instrText xml:space="preserve"> PAGEREF _Toc132794324 \h </w:instrText>
        </w:r>
        <w:r w:rsidR="000B4A56">
          <w:rPr>
            <w:noProof/>
            <w:webHidden/>
          </w:rPr>
        </w:r>
        <w:r w:rsidR="000B4A56">
          <w:rPr>
            <w:noProof/>
            <w:webHidden/>
          </w:rPr>
          <w:fldChar w:fldCharType="separate"/>
        </w:r>
        <w:r>
          <w:rPr>
            <w:noProof/>
            <w:webHidden/>
          </w:rPr>
          <w:t>11</w:t>
        </w:r>
        <w:r w:rsidR="000B4A56">
          <w:rPr>
            <w:noProof/>
            <w:webHidden/>
          </w:rPr>
          <w:fldChar w:fldCharType="end"/>
        </w:r>
      </w:hyperlink>
    </w:p>
    <w:p w14:paraId="76E359E8" w14:textId="5BFFB77D" w:rsidR="007A6759" w:rsidRDefault="006B1189">
      <w:pPr>
        <w:pStyle w:val="TableofFigures"/>
        <w:tabs>
          <w:tab w:val="right" w:leader="dot" w:pos="9060"/>
        </w:tabs>
        <w:rPr>
          <w:rFonts w:ascii="Cambria" w:hAnsi="Cambria"/>
        </w:rPr>
      </w:pPr>
      <w:hyperlink w:anchor="_Toc132794325" w:history="1">
        <w:r w:rsidR="000B4A56" w:rsidRPr="005D1C14">
          <w:rPr>
            <w:rStyle w:val="Hyperlink"/>
            <w:noProof/>
          </w:rPr>
          <w:t>Box 7 Trade restrictive measures implemented by the EU and US</w:t>
        </w:r>
        <w:r w:rsidR="000B4A56">
          <w:rPr>
            <w:noProof/>
            <w:webHidden/>
          </w:rPr>
          <w:tab/>
        </w:r>
        <w:r w:rsidR="000B4A56">
          <w:rPr>
            <w:noProof/>
            <w:webHidden/>
          </w:rPr>
          <w:fldChar w:fldCharType="begin"/>
        </w:r>
        <w:r w:rsidR="000B4A56">
          <w:rPr>
            <w:noProof/>
            <w:webHidden/>
          </w:rPr>
          <w:instrText xml:space="preserve"> PAGEREF _Toc132794325 \h </w:instrText>
        </w:r>
        <w:r w:rsidR="000B4A56">
          <w:rPr>
            <w:noProof/>
            <w:webHidden/>
          </w:rPr>
        </w:r>
        <w:r w:rsidR="000B4A56">
          <w:rPr>
            <w:noProof/>
            <w:webHidden/>
          </w:rPr>
          <w:fldChar w:fldCharType="separate"/>
        </w:r>
        <w:r>
          <w:rPr>
            <w:noProof/>
            <w:webHidden/>
          </w:rPr>
          <w:t>12</w:t>
        </w:r>
        <w:r w:rsidR="000B4A56">
          <w:rPr>
            <w:noProof/>
            <w:webHidden/>
          </w:rPr>
          <w:fldChar w:fldCharType="end"/>
        </w:r>
      </w:hyperlink>
      <w:r w:rsidR="00911D89">
        <w:rPr>
          <w:rFonts w:ascii="Cambria" w:hAnsi="Cambria"/>
        </w:rPr>
        <w:fldChar w:fldCharType="end"/>
      </w:r>
    </w:p>
    <w:p w14:paraId="35048A4A" w14:textId="18109723" w:rsidR="000B4A56" w:rsidRDefault="00911D89">
      <w:pPr>
        <w:pStyle w:val="TableofFigures"/>
        <w:tabs>
          <w:tab w:val="right" w:leader="dot" w:pos="9060"/>
        </w:tabs>
        <w:rPr>
          <w:rFonts w:eastAsiaTheme="minorEastAsia"/>
          <w:noProof/>
          <w:lang w:eastAsia="en-AU"/>
        </w:rPr>
      </w:pPr>
      <w:r>
        <w:rPr>
          <w:rFonts w:ascii="Cambria" w:hAnsi="Cambria"/>
        </w:rPr>
        <w:fldChar w:fldCharType="begin"/>
      </w:r>
      <w:r>
        <w:rPr>
          <w:rFonts w:ascii="Cambria" w:hAnsi="Cambria"/>
        </w:rPr>
        <w:instrText xml:space="preserve"> TOC \h \z \c "Box A" </w:instrText>
      </w:r>
      <w:r>
        <w:rPr>
          <w:rFonts w:ascii="Cambria" w:hAnsi="Cambria"/>
        </w:rPr>
        <w:fldChar w:fldCharType="separate"/>
      </w:r>
      <w:hyperlink w:anchor="_Toc132794326" w:history="1">
        <w:r w:rsidR="000B4A56" w:rsidRPr="00F96F43">
          <w:rPr>
            <w:rStyle w:val="Hyperlink"/>
            <w:noProof/>
          </w:rPr>
          <w:t>Box A1 Seafood traceability and key data elements</w:t>
        </w:r>
        <w:r w:rsidR="000B4A56">
          <w:rPr>
            <w:noProof/>
            <w:webHidden/>
          </w:rPr>
          <w:tab/>
        </w:r>
        <w:r w:rsidR="000B4A56">
          <w:rPr>
            <w:noProof/>
            <w:webHidden/>
          </w:rPr>
          <w:fldChar w:fldCharType="begin"/>
        </w:r>
        <w:r w:rsidR="000B4A56">
          <w:rPr>
            <w:noProof/>
            <w:webHidden/>
          </w:rPr>
          <w:instrText xml:space="preserve"> PAGEREF _Toc132794326 \h </w:instrText>
        </w:r>
        <w:r w:rsidR="000B4A56">
          <w:rPr>
            <w:noProof/>
            <w:webHidden/>
          </w:rPr>
        </w:r>
        <w:r w:rsidR="000B4A56">
          <w:rPr>
            <w:noProof/>
            <w:webHidden/>
          </w:rPr>
          <w:fldChar w:fldCharType="separate"/>
        </w:r>
        <w:r w:rsidR="006B1189">
          <w:rPr>
            <w:noProof/>
            <w:webHidden/>
          </w:rPr>
          <w:t>17</w:t>
        </w:r>
        <w:r w:rsidR="000B4A56">
          <w:rPr>
            <w:noProof/>
            <w:webHidden/>
          </w:rPr>
          <w:fldChar w:fldCharType="end"/>
        </w:r>
      </w:hyperlink>
    </w:p>
    <w:p w14:paraId="0A39FF3E" w14:textId="3FCBE88C" w:rsidR="000B4A56" w:rsidRDefault="006B1189">
      <w:pPr>
        <w:pStyle w:val="TableofFigures"/>
        <w:tabs>
          <w:tab w:val="right" w:leader="dot" w:pos="9060"/>
        </w:tabs>
        <w:rPr>
          <w:rFonts w:eastAsiaTheme="minorEastAsia"/>
          <w:noProof/>
          <w:lang w:eastAsia="en-AU"/>
        </w:rPr>
      </w:pPr>
      <w:hyperlink w:anchor="_Toc132794327" w:history="1">
        <w:r w:rsidR="000B4A56" w:rsidRPr="00F96F43">
          <w:rPr>
            <w:rStyle w:val="Hyperlink"/>
            <w:noProof/>
          </w:rPr>
          <w:t>Box A2 Illegal logging import controls</w:t>
        </w:r>
        <w:r w:rsidR="000B4A56">
          <w:rPr>
            <w:noProof/>
            <w:webHidden/>
          </w:rPr>
          <w:tab/>
        </w:r>
        <w:r w:rsidR="000B4A56">
          <w:rPr>
            <w:noProof/>
            <w:webHidden/>
          </w:rPr>
          <w:fldChar w:fldCharType="begin"/>
        </w:r>
        <w:r w:rsidR="000B4A56">
          <w:rPr>
            <w:noProof/>
            <w:webHidden/>
          </w:rPr>
          <w:instrText xml:space="preserve"> PAGEREF _Toc132794327 \h </w:instrText>
        </w:r>
        <w:r w:rsidR="000B4A56">
          <w:rPr>
            <w:noProof/>
            <w:webHidden/>
          </w:rPr>
        </w:r>
        <w:r w:rsidR="000B4A56">
          <w:rPr>
            <w:noProof/>
            <w:webHidden/>
          </w:rPr>
          <w:fldChar w:fldCharType="separate"/>
        </w:r>
        <w:r>
          <w:rPr>
            <w:noProof/>
            <w:webHidden/>
          </w:rPr>
          <w:t>19</w:t>
        </w:r>
        <w:r w:rsidR="000B4A56">
          <w:rPr>
            <w:noProof/>
            <w:webHidden/>
          </w:rPr>
          <w:fldChar w:fldCharType="end"/>
        </w:r>
      </w:hyperlink>
    </w:p>
    <w:p w14:paraId="3CCD3029" w14:textId="6E01B680" w:rsidR="00FE5D5E" w:rsidRPr="00FE5D5E" w:rsidRDefault="00911D89" w:rsidP="007A6759">
      <w:pPr>
        <w:sectPr w:rsidR="00FE5D5E" w:rsidRPr="00FE5D5E">
          <w:headerReference w:type="default" r:id="rId20"/>
          <w:footerReference w:type="default" r:id="rId21"/>
          <w:headerReference w:type="first" r:id="rId22"/>
          <w:pgSz w:w="11906" w:h="16838"/>
          <w:pgMar w:top="1418" w:right="1418" w:bottom="1418" w:left="1418" w:header="567" w:footer="284" w:gutter="0"/>
          <w:pgNumType w:fmt="lowerRoman" w:start="1"/>
          <w:cols w:space="708"/>
          <w:titlePg/>
          <w:docGrid w:linePitch="360"/>
        </w:sectPr>
      </w:pPr>
      <w:r>
        <w:rPr>
          <w:rFonts w:ascii="Cambria" w:hAnsi="Cambria"/>
        </w:rPr>
        <w:fldChar w:fldCharType="end"/>
      </w:r>
    </w:p>
    <w:p w14:paraId="26BD606D" w14:textId="77777777" w:rsidR="00057BCF" w:rsidRDefault="00911D89" w:rsidP="00057BCF">
      <w:pPr>
        <w:pStyle w:val="Heading2"/>
        <w:numPr>
          <w:ilvl w:val="0"/>
          <w:numId w:val="0"/>
        </w:numPr>
        <w:ind w:left="720" w:hanging="720"/>
      </w:pPr>
      <w:bookmarkStart w:id="0" w:name="_Toc132794290"/>
      <w:r>
        <w:t>Introduction</w:t>
      </w:r>
      <w:bookmarkEnd w:id="0"/>
    </w:p>
    <w:p w14:paraId="4A28ECAB" w14:textId="2237F06C" w:rsidR="00057BCF" w:rsidRPr="004A1C2E" w:rsidRDefault="00911D89" w:rsidP="00057BCF">
      <w:r>
        <w:rPr>
          <w:lang w:eastAsia="ja-JP"/>
        </w:rPr>
        <w:t xml:space="preserve">The Australian Government </w:t>
      </w:r>
      <w:bookmarkStart w:id="1" w:name="_Hlk126843922"/>
      <w:r w:rsidR="00305022">
        <w:rPr>
          <w:lang w:eastAsia="ja-JP"/>
        </w:rPr>
        <w:t xml:space="preserve">is </w:t>
      </w:r>
      <w:r w:rsidR="00370663">
        <w:rPr>
          <w:lang w:eastAsia="ja-JP"/>
        </w:rPr>
        <w:t>considering</w:t>
      </w:r>
      <w:r w:rsidR="00305022">
        <w:rPr>
          <w:lang w:eastAsia="ja-JP"/>
        </w:rPr>
        <w:t xml:space="preserve"> </w:t>
      </w:r>
      <w:r>
        <w:rPr>
          <w:lang w:eastAsia="ja-JP"/>
        </w:rPr>
        <w:t xml:space="preserve">a framework that addresses the importation of seafood from fisheries that involve illegal, </w:t>
      </w:r>
      <w:r w:rsidR="00DF45B6">
        <w:rPr>
          <w:lang w:eastAsia="ja-JP"/>
        </w:rPr>
        <w:t>unreported</w:t>
      </w:r>
      <w:r>
        <w:rPr>
          <w:lang w:eastAsia="ja-JP"/>
        </w:rPr>
        <w:t xml:space="preserve">, and </w:t>
      </w:r>
      <w:r w:rsidR="00DF45B6">
        <w:rPr>
          <w:lang w:eastAsia="ja-JP"/>
        </w:rPr>
        <w:t>unregulated</w:t>
      </w:r>
      <w:r>
        <w:rPr>
          <w:lang w:eastAsia="ja-JP"/>
        </w:rPr>
        <w:t xml:space="preserve"> (IUU) fishing </w:t>
      </w:r>
      <w:bookmarkEnd w:id="1"/>
      <w:r w:rsidRPr="004A1C2E">
        <w:t>practi</w:t>
      </w:r>
      <w:r w:rsidR="004251DF" w:rsidRPr="004A1C2E">
        <w:t>c</w:t>
      </w:r>
      <w:r w:rsidRPr="004A1C2E">
        <w:t>es</w:t>
      </w:r>
      <w:r w:rsidR="000136A4" w:rsidRPr="004A1C2E">
        <w:t>.</w:t>
      </w:r>
    </w:p>
    <w:p w14:paraId="1F0C495E" w14:textId="50C13A16" w:rsidR="00057BCF" w:rsidRDefault="00911D89" w:rsidP="00057BCF">
      <w:pPr>
        <w:rPr>
          <w:lang w:eastAsia="ja-JP"/>
        </w:rPr>
      </w:pPr>
      <w:r>
        <w:rPr>
          <w:lang w:eastAsia="ja-JP"/>
        </w:rPr>
        <w:t>IUU fishing is a key contributor to global overfishing</w:t>
      </w:r>
      <w:r w:rsidR="004251DF">
        <w:rPr>
          <w:lang w:eastAsia="ja-JP"/>
        </w:rPr>
        <w:t>. I</w:t>
      </w:r>
      <w:r>
        <w:rPr>
          <w:lang w:eastAsia="ja-JP"/>
        </w:rPr>
        <w:t>t threatens marine ecosystems, puts food security and regional stability at risk, and is linked to human rights violations and organi</w:t>
      </w:r>
      <w:r w:rsidR="00570DE4">
        <w:rPr>
          <w:lang w:eastAsia="ja-JP"/>
        </w:rPr>
        <w:t>s</w:t>
      </w:r>
      <w:r>
        <w:rPr>
          <w:lang w:eastAsia="ja-JP"/>
        </w:rPr>
        <w:t>ed crime (FAO 2018; WWF 2023</w:t>
      </w:r>
      <w:r w:rsidR="004E5130">
        <w:rPr>
          <w:lang w:eastAsia="ja-JP"/>
        </w:rPr>
        <w:t>a</w:t>
      </w:r>
      <w:r>
        <w:rPr>
          <w:lang w:eastAsia="ja-JP"/>
        </w:rPr>
        <w:t>)</w:t>
      </w:r>
      <w:r w:rsidR="00D37257">
        <w:rPr>
          <w:lang w:eastAsia="ja-JP"/>
        </w:rPr>
        <w:t>.</w:t>
      </w:r>
    </w:p>
    <w:p w14:paraId="35676E8B" w14:textId="076ECA10" w:rsidR="001D3AC9" w:rsidRPr="001D3AC9" w:rsidRDefault="00911D89" w:rsidP="00B508B1">
      <w:pPr>
        <w:rPr>
          <w:lang w:eastAsia="ja-JP"/>
        </w:rPr>
      </w:pPr>
      <w:r>
        <w:rPr>
          <w:lang w:eastAsia="ja-JP"/>
        </w:rPr>
        <w:t>Australia employs a multifaceted approach to combat IUU fishing</w:t>
      </w:r>
      <w:r w:rsidR="00B508B1">
        <w:rPr>
          <w:lang w:eastAsia="ja-JP"/>
        </w:rPr>
        <w:t xml:space="preserve">. We take strong domestic action and </w:t>
      </w:r>
      <w:r w:rsidR="004251DF">
        <w:rPr>
          <w:lang w:eastAsia="ja-JP"/>
        </w:rPr>
        <w:t xml:space="preserve">apply </w:t>
      </w:r>
      <w:r w:rsidR="00B508B1">
        <w:rPr>
          <w:lang w:eastAsia="ja-JP"/>
        </w:rPr>
        <w:t xml:space="preserve">effective </w:t>
      </w:r>
      <w:r w:rsidR="004251DF">
        <w:rPr>
          <w:lang w:eastAsia="ja-JP"/>
        </w:rPr>
        <w:t xml:space="preserve">legal and regulatory systems </w:t>
      </w:r>
      <w:r w:rsidR="00B508B1">
        <w:rPr>
          <w:lang w:eastAsia="ja-JP"/>
        </w:rPr>
        <w:t>that</w:t>
      </w:r>
      <w:r w:rsidR="004251DF">
        <w:rPr>
          <w:lang w:eastAsia="ja-JP"/>
        </w:rPr>
        <w:t xml:space="preserve"> deter illegal fishing within Australian waters and prevent the landing of illegal catch at Australian ports. </w:t>
      </w:r>
      <w:r w:rsidR="00B508B1">
        <w:rPr>
          <w:lang w:eastAsia="ja-JP"/>
        </w:rPr>
        <w:t>I</w:t>
      </w:r>
      <w:r w:rsidR="00B4088E">
        <w:rPr>
          <w:lang w:eastAsia="ja-JP"/>
        </w:rPr>
        <w:t>nternational</w:t>
      </w:r>
      <w:r w:rsidR="004251DF">
        <w:rPr>
          <w:lang w:eastAsia="ja-JP"/>
        </w:rPr>
        <w:t xml:space="preserve"> cooperation </w:t>
      </w:r>
      <w:r>
        <w:rPr>
          <w:lang w:eastAsia="ja-JP"/>
        </w:rPr>
        <w:t>remains</w:t>
      </w:r>
      <w:r w:rsidR="004251DF">
        <w:rPr>
          <w:lang w:eastAsia="ja-JP"/>
        </w:rPr>
        <w:t xml:space="preserve"> essential to successfully combating IUU fishing</w:t>
      </w:r>
      <w:r w:rsidR="00892641">
        <w:rPr>
          <w:lang w:eastAsia="ja-JP"/>
        </w:rPr>
        <w:t xml:space="preserve"> and </w:t>
      </w:r>
      <w:r w:rsidR="00B508B1">
        <w:rPr>
          <w:lang w:eastAsia="ja-JP"/>
        </w:rPr>
        <w:t>Australia</w:t>
      </w:r>
      <w:r w:rsidR="004251DF">
        <w:rPr>
          <w:lang w:eastAsia="ja-JP"/>
        </w:rPr>
        <w:t xml:space="preserve"> </w:t>
      </w:r>
      <w:r w:rsidR="00B508B1" w:rsidRPr="001D3AC9">
        <w:rPr>
          <w:lang w:eastAsia="ja-JP"/>
        </w:rPr>
        <w:t>take</w:t>
      </w:r>
      <w:r w:rsidR="00B508B1">
        <w:rPr>
          <w:lang w:eastAsia="ja-JP"/>
        </w:rPr>
        <w:t>s</w:t>
      </w:r>
      <w:r w:rsidR="00B508B1" w:rsidRPr="001D3AC9">
        <w:rPr>
          <w:lang w:eastAsia="ja-JP"/>
        </w:rPr>
        <w:t xml:space="preserve"> an active role in </w:t>
      </w:r>
      <w:r w:rsidR="00B508B1">
        <w:rPr>
          <w:lang w:eastAsia="ja-JP"/>
        </w:rPr>
        <w:t xml:space="preserve">bilateral, </w:t>
      </w:r>
      <w:r w:rsidR="00B508B1" w:rsidRPr="001D3AC9">
        <w:rPr>
          <w:lang w:eastAsia="ja-JP"/>
        </w:rPr>
        <w:t xml:space="preserve">regional and </w:t>
      </w:r>
      <w:r w:rsidR="00B508B1">
        <w:rPr>
          <w:lang w:eastAsia="ja-JP"/>
        </w:rPr>
        <w:t xml:space="preserve">multilateral </w:t>
      </w:r>
      <w:r w:rsidR="00B508B1" w:rsidRPr="001D3AC9">
        <w:rPr>
          <w:lang w:eastAsia="ja-JP"/>
        </w:rPr>
        <w:t xml:space="preserve">forums </w:t>
      </w:r>
      <w:r w:rsidR="00B508B1">
        <w:rPr>
          <w:lang w:eastAsia="ja-JP"/>
        </w:rPr>
        <w:t>that aim to combat IUU fishing. Additionally, w</w:t>
      </w:r>
      <w:r w:rsidR="00A24B0F">
        <w:rPr>
          <w:lang w:eastAsia="ja-JP"/>
        </w:rPr>
        <w:t>e work to</w:t>
      </w:r>
      <w:r w:rsidR="004251DF">
        <w:rPr>
          <w:lang w:eastAsia="ja-JP"/>
        </w:rPr>
        <w:t xml:space="preserve"> </w:t>
      </w:r>
      <w:r w:rsidR="00892641">
        <w:rPr>
          <w:lang w:eastAsia="ja-JP"/>
        </w:rPr>
        <w:t>s</w:t>
      </w:r>
      <w:r>
        <w:rPr>
          <w:lang w:eastAsia="ja-JP"/>
        </w:rPr>
        <w:t>trengthen</w:t>
      </w:r>
      <w:r w:rsidR="00507908">
        <w:rPr>
          <w:lang w:eastAsia="ja-JP"/>
        </w:rPr>
        <w:t xml:space="preserve"> </w:t>
      </w:r>
      <w:r w:rsidR="00B508B1">
        <w:rPr>
          <w:lang w:eastAsia="ja-JP"/>
        </w:rPr>
        <w:t xml:space="preserve">the </w:t>
      </w:r>
      <w:r w:rsidR="00507908">
        <w:rPr>
          <w:lang w:eastAsia="ja-JP"/>
        </w:rPr>
        <w:t>capacity of</w:t>
      </w:r>
      <w:r>
        <w:rPr>
          <w:lang w:eastAsia="ja-JP"/>
        </w:rPr>
        <w:t xml:space="preserve"> </w:t>
      </w:r>
      <w:r w:rsidR="00892641">
        <w:rPr>
          <w:lang w:eastAsia="ja-JP"/>
        </w:rPr>
        <w:t xml:space="preserve">regional </w:t>
      </w:r>
      <w:r w:rsidR="00BB2CE1">
        <w:rPr>
          <w:lang w:eastAsia="ja-JP"/>
        </w:rPr>
        <w:t xml:space="preserve">countries </w:t>
      </w:r>
      <w:r w:rsidR="004251DF">
        <w:rPr>
          <w:lang w:eastAsia="ja-JP"/>
        </w:rPr>
        <w:t xml:space="preserve">to </w:t>
      </w:r>
      <w:r w:rsidRPr="001D3AC9">
        <w:rPr>
          <w:lang w:eastAsia="ja-JP"/>
        </w:rPr>
        <w:t>combat IUU fishing</w:t>
      </w:r>
      <w:r w:rsidR="001E0FCD">
        <w:rPr>
          <w:lang w:eastAsia="ja-JP"/>
        </w:rPr>
        <w:t xml:space="preserve"> within their waters and on the high seas</w:t>
      </w:r>
      <w:r w:rsidRPr="001D3AC9">
        <w:rPr>
          <w:lang w:eastAsia="ja-JP"/>
        </w:rPr>
        <w:t>.</w:t>
      </w:r>
    </w:p>
    <w:p w14:paraId="5C08AAB4" w14:textId="0DF1920C" w:rsidR="00057BCF" w:rsidRDefault="00911D89" w:rsidP="00057BCF">
      <w:pPr>
        <w:rPr>
          <w:lang w:eastAsia="ja-JP"/>
        </w:rPr>
      </w:pPr>
      <w:r>
        <w:rPr>
          <w:lang w:eastAsia="ja-JP"/>
        </w:rPr>
        <w:t xml:space="preserve">Australia adheres to </w:t>
      </w:r>
      <w:r w:rsidR="005D52B5">
        <w:rPr>
          <w:lang w:eastAsia="ja-JP"/>
        </w:rPr>
        <w:t>seafood traceability systems</w:t>
      </w:r>
      <w:r w:rsidR="00D62003">
        <w:rPr>
          <w:lang w:eastAsia="ja-JP"/>
        </w:rPr>
        <w:t xml:space="preserve"> </w:t>
      </w:r>
      <w:r w:rsidR="00892641">
        <w:rPr>
          <w:lang w:eastAsia="ja-JP"/>
        </w:rPr>
        <w:t xml:space="preserve">that </w:t>
      </w:r>
      <w:r>
        <w:rPr>
          <w:lang w:eastAsia="ja-JP"/>
        </w:rPr>
        <w:t>apply</w:t>
      </w:r>
      <w:r w:rsidR="00892641">
        <w:rPr>
          <w:lang w:eastAsia="ja-JP"/>
        </w:rPr>
        <w:t xml:space="preserve"> </w:t>
      </w:r>
      <w:r>
        <w:rPr>
          <w:lang w:eastAsia="ja-JP"/>
        </w:rPr>
        <w:t xml:space="preserve">to a number of </w:t>
      </w:r>
      <w:r w:rsidR="00465313">
        <w:rPr>
          <w:lang w:eastAsia="ja-JP"/>
        </w:rPr>
        <w:t>species</w:t>
      </w:r>
      <w:r w:rsidR="00E570E3">
        <w:rPr>
          <w:lang w:eastAsia="ja-JP"/>
        </w:rPr>
        <w:t>. H</w:t>
      </w:r>
      <w:r w:rsidR="00892641">
        <w:rPr>
          <w:lang w:eastAsia="ja-JP"/>
        </w:rPr>
        <w:t>owever</w:t>
      </w:r>
      <w:r w:rsidR="00E570E3">
        <w:rPr>
          <w:lang w:eastAsia="ja-JP"/>
        </w:rPr>
        <w:t>,</w:t>
      </w:r>
      <w:r w:rsidR="00892641">
        <w:rPr>
          <w:lang w:eastAsia="ja-JP"/>
        </w:rPr>
        <w:t xml:space="preserve"> </w:t>
      </w:r>
      <w:r>
        <w:rPr>
          <w:lang w:eastAsia="ja-JP"/>
        </w:rPr>
        <w:t xml:space="preserve">we do not have a comprehensive import control scheme </w:t>
      </w:r>
      <w:r w:rsidR="00BB2CE1">
        <w:rPr>
          <w:lang w:eastAsia="ja-JP"/>
        </w:rPr>
        <w:t>aimed at</w:t>
      </w:r>
      <w:r w:rsidR="00892641">
        <w:rPr>
          <w:lang w:eastAsia="ja-JP"/>
        </w:rPr>
        <w:t xml:space="preserve"> </w:t>
      </w:r>
      <w:r>
        <w:rPr>
          <w:lang w:eastAsia="ja-JP"/>
        </w:rPr>
        <w:t>prevent</w:t>
      </w:r>
      <w:r w:rsidR="00BB2CE1">
        <w:rPr>
          <w:lang w:eastAsia="ja-JP"/>
        </w:rPr>
        <w:t>ing</w:t>
      </w:r>
      <w:r>
        <w:rPr>
          <w:lang w:eastAsia="ja-JP"/>
        </w:rPr>
        <w:t xml:space="preserve"> IUU fishing product </w:t>
      </w:r>
      <w:r w:rsidR="00BB2CE1">
        <w:rPr>
          <w:lang w:eastAsia="ja-JP"/>
        </w:rPr>
        <w:t xml:space="preserve">from </w:t>
      </w:r>
      <w:r>
        <w:rPr>
          <w:lang w:eastAsia="ja-JP"/>
        </w:rPr>
        <w:t xml:space="preserve">entering </w:t>
      </w:r>
      <w:r w:rsidR="00892641">
        <w:rPr>
          <w:lang w:eastAsia="ja-JP"/>
        </w:rPr>
        <w:t>our supply chain</w:t>
      </w:r>
      <w:r>
        <w:rPr>
          <w:lang w:eastAsia="ja-JP"/>
        </w:rPr>
        <w:t>.</w:t>
      </w:r>
    </w:p>
    <w:p w14:paraId="53899DEC" w14:textId="72B5690F" w:rsidR="00057BCF" w:rsidRDefault="00911D89" w:rsidP="00057BCF">
      <w:pPr>
        <w:rPr>
          <w:lang w:eastAsia="ja-JP"/>
        </w:rPr>
      </w:pPr>
      <w:r>
        <w:rPr>
          <w:lang w:eastAsia="ja-JP"/>
        </w:rPr>
        <w:t xml:space="preserve">A key </w:t>
      </w:r>
      <w:r w:rsidR="001B11E3">
        <w:rPr>
          <w:lang w:eastAsia="ja-JP"/>
        </w:rPr>
        <w:t xml:space="preserve">consideration </w:t>
      </w:r>
      <w:r w:rsidR="00623902">
        <w:rPr>
          <w:lang w:eastAsia="ja-JP"/>
        </w:rPr>
        <w:t xml:space="preserve">in </w:t>
      </w:r>
      <w:r w:rsidR="000133CF">
        <w:rPr>
          <w:lang w:eastAsia="ja-JP"/>
        </w:rPr>
        <w:t xml:space="preserve">implementing </w:t>
      </w:r>
      <w:r>
        <w:rPr>
          <w:lang w:eastAsia="ja-JP"/>
        </w:rPr>
        <w:t>seafood import control schemes is how to balance the benefits and costs to consumers, industry,</w:t>
      </w:r>
      <w:r w:rsidR="0004124B">
        <w:rPr>
          <w:lang w:eastAsia="ja-JP"/>
        </w:rPr>
        <w:t xml:space="preserve"> governments,</w:t>
      </w:r>
      <w:r>
        <w:rPr>
          <w:lang w:eastAsia="ja-JP"/>
        </w:rPr>
        <w:t xml:space="preserve"> and the broader community. </w:t>
      </w:r>
      <w:r w:rsidR="00FF4C5E">
        <w:rPr>
          <w:lang w:eastAsia="ja-JP"/>
        </w:rPr>
        <w:t>Benefits may include</w:t>
      </w:r>
      <w:r>
        <w:rPr>
          <w:lang w:eastAsia="ja-JP"/>
        </w:rPr>
        <w:t xml:space="preserve"> protect</w:t>
      </w:r>
      <w:r w:rsidR="00FF4C5E">
        <w:rPr>
          <w:lang w:eastAsia="ja-JP"/>
        </w:rPr>
        <w:t>ion</w:t>
      </w:r>
      <w:r>
        <w:rPr>
          <w:lang w:eastAsia="ja-JP"/>
        </w:rPr>
        <w:t xml:space="preserve"> </w:t>
      </w:r>
      <w:r w:rsidR="00FF4C5E">
        <w:rPr>
          <w:lang w:eastAsia="ja-JP"/>
        </w:rPr>
        <w:t xml:space="preserve">of </w:t>
      </w:r>
      <w:r>
        <w:rPr>
          <w:lang w:eastAsia="ja-JP"/>
        </w:rPr>
        <w:t>marine ecosystems, prevent</w:t>
      </w:r>
      <w:r w:rsidR="00FF4C5E">
        <w:rPr>
          <w:lang w:eastAsia="ja-JP"/>
        </w:rPr>
        <w:t>ing</w:t>
      </w:r>
      <w:r>
        <w:rPr>
          <w:lang w:eastAsia="ja-JP"/>
        </w:rPr>
        <w:t xml:space="preserve"> human rights violations, and </w:t>
      </w:r>
      <w:r w:rsidR="00FF4C5E">
        <w:rPr>
          <w:lang w:eastAsia="ja-JP"/>
        </w:rPr>
        <w:t xml:space="preserve">ensuring </w:t>
      </w:r>
      <w:r>
        <w:rPr>
          <w:lang w:eastAsia="ja-JP"/>
        </w:rPr>
        <w:t>a level playing field between domestic and international fishers (</w:t>
      </w:r>
      <w:r w:rsidR="00AF6F22">
        <w:rPr>
          <w:lang w:eastAsia="ja-JP"/>
        </w:rPr>
        <w:t>Fair Catch Alliance 2023;</w:t>
      </w:r>
      <w:r w:rsidR="00AF6F22" w:rsidRPr="00AF6F22">
        <w:rPr>
          <w:lang w:eastAsia="ja-JP"/>
        </w:rPr>
        <w:t xml:space="preserve"> </w:t>
      </w:r>
      <w:r w:rsidR="008F5F3A" w:rsidRPr="008F5F3A">
        <w:rPr>
          <w:lang w:eastAsia="ja-JP"/>
        </w:rPr>
        <w:t>Garcia et al.</w:t>
      </w:r>
      <w:r w:rsidR="0073057C">
        <w:rPr>
          <w:lang w:eastAsia="ja-JP"/>
        </w:rPr>
        <w:t> </w:t>
      </w:r>
      <w:r w:rsidR="008F5F3A" w:rsidRPr="008F5F3A">
        <w:rPr>
          <w:lang w:eastAsia="ja-JP"/>
        </w:rPr>
        <w:t xml:space="preserve">2021; </w:t>
      </w:r>
      <w:r w:rsidR="00AF6F22">
        <w:rPr>
          <w:lang w:eastAsia="ja-JP"/>
        </w:rPr>
        <w:t>Ma 2020;</w:t>
      </w:r>
      <w:r w:rsidR="00AF6F22" w:rsidRPr="00AF6F22">
        <w:rPr>
          <w:lang w:eastAsia="ja-JP"/>
        </w:rPr>
        <w:t xml:space="preserve"> </w:t>
      </w:r>
      <w:r w:rsidR="008517DA">
        <w:rPr>
          <w:lang w:eastAsia="ja-JP"/>
        </w:rPr>
        <w:t>Minderoo Foundation</w:t>
      </w:r>
      <w:r w:rsidR="00AF6F22">
        <w:rPr>
          <w:lang w:eastAsia="ja-JP"/>
        </w:rPr>
        <w:t> </w:t>
      </w:r>
      <w:r w:rsidR="007D41FF">
        <w:rPr>
          <w:lang w:eastAsia="ja-JP"/>
        </w:rPr>
        <w:t>2021</w:t>
      </w:r>
      <w:r w:rsidR="003A4214">
        <w:rPr>
          <w:lang w:eastAsia="ja-JP"/>
        </w:rPr>
        <w:t>; USITC</w:t>
      </w:r>
      <w:r w:rsidR="00AF6F22">
        <w:rPr>
          <w:lang w:eastAsia="ja-JP"/>
        </w:rPr>
        <w:t> </w:t>
      </w:r>
      <w:r w:rsidR="003A4214">
        <w:rPr>
          <w:lang w:eastAsia="ja-JP"/>
        </w:rPr>
        <w:t>2021</w:t>
      </w:r>
      <w:r>
        <w:rPr>
          <w:lang w:eastAsia="ja-JP"/>
        </w:rPr>
        <w:t xml:space="preserve">). </w:t>
      </w:r>
      <w:r w:rsidR="002837DD">
        <w:rPr>
          <w:lang w:eastAsia="ja-JP"/>
        </w:rPr>
        <w:t>However,</w:t>
      </w:r>
      <w:r w:rsidR="00E45038">
        <w:rPr>
          <w:lang w:eastAsia="ja-JP"/>
        </w:rPr>
        <w:t xml:space="preserve"> import control </w:t>
      </w:r>
      <w:r w:rsidR="00D97603">
        <w:rPr>
          <w:lang w:eastAsia="ja-JP"/>
        </w:rPr>
        <w:t>schemes</w:t>
      </w:r>
      <w:r w:rsidR="00925BDD">
        <w:rPr>
          <w:lang w:eastAsia="ja-JP"/>
        </w:rPr>
        <w:t>,</w:t>
      </w:r>
      <w:r w:rsidR="00E45038" w:rsidRPr="00E45038">
        <w:rPr>
          <w:lang w:eastAsia="ja-JP"/>
        </w:rPr>
        <w:t xml:space="preserve"> </w:t>
      </w:r>
      <w:r w:rsidR="00313279">
        <w:rPr>
          <w:lang w:eastAsia="ja-JP"/>
        </w:rPr>
        <w:t>especially</w:t>
      </w:r>
      <w:r w:rsidR="00E45038">
        <w:rPr>
          <w:lang w:eastAsia="ja-JP"/>
        </w:rPr>
        <w:t xml:space="preserve"> those implemented unilaterally</w:t>
      </w:r>
      <w:r>
        <w:rPr>
          <w:lang w:eastAsia="ja-JP"/>
        </w:rPr>
        <w:t xml:space="preserve">, </w:t>
      </w:r>
      <w:r w:rsidR="00FF4C5E">
        <w:rPr>
          <w:lang w:eastAsia="ja-JP"/>
        </w:rPr>
        <w:t xml:space="preserve">may </w:t>
      </w:r>
      <w:r w:rsidR="001B11E3">
        <w:rPr>
          <w:lang w:eastAsia="ja-JP"/>
        </w:rPr>
        <w:t>im</w:t>
      </w:r>
      <w:r>
        <w:rPr>
          <w:lang w:eastAsia="ja-JP"/>
        </w:rPr>
        <w:t xml:space="preserve">pose a high compliance cost on industry, have a limited impact on </w:t>
      </w:r>
      <w:r w:rsidR="009751FA">
        <w:rPr>
          <w:lang w:eastAsia="ja-JP"/>
        </w:rPr>
        <w:t xml:space="preserve">preventing </w:t>
      </w:r>
      <w:r>
        <w:rPr>
          <w:lang w:eastAsia="ja-JP"/>
        </w:rPr>
        <w:t>IUU fishing, disproportionately impact small-scale fishers</w:t>
      </w:r>
      <w:r w:rsidR="00161231">
        <w:rPr>
          <w:lang w:eastAsia="ja-JP"/>
        </w:rPr>
        <w:t xml:space="preserve">, </w:t>
      </w:r>
      <w:r>
        <w:rPr>
          <w:lang w:eastAsia="ja-JP"/>
        </w:rPr>
        <w:t xml:space="preserve">pose trade risks and increase seafood prices </w:t>
      </w:r>
      <w:r w:rsidRPr="0046404D">
        <w:rPr>
          <w:lang w:eastAsia="ja-JP"/>
        </w:rPr>
        <w:t>(Hosch 2016</w:t>
      </w:r>
      <w:r w:rsidR="00415484">
        <w:rPr>
          <w:lang w:eastAsia="ja-JP"/>
        </w:rPr>
        <w:t>;</w:t>
      </w:r>
      <w:r w:rsidR="005D2F15" w:rsidRPr="0046404D">
        <w:rPr>
          <w:lang w:eastAsia="ja-JP"/>
        </w:rPr>
        <w:t xml:space="preserve"> </w:t>
      </w:r>
      <w:r w:rsidR="001B5486" w:rsidRPr="0046404D">
        <w:rPr>
          <w:lang w:eastAsia="ja-JP"/>
        </w:rPr>
        <w:t>Hosch &amp; Blaha</w:t>
      </w:r>
      <w:r w:rsidR="0073057C">
        <w:rPr>
          <w:lang w:eastAsia="ja-JP"/>
        </w:rPr>
        <w:t> </w:t>
      </w:r>
      <w:r w:rsidR="005D2F15" w:rsidRPr="0046404D">
        <w:rPr>
          <w:lang w:eastAsia="ja-JP"/>
        </w:rPr>
        <w:t>2017</w:t>
      </w:r>
      <w:r w:rsidRPr="0046404D">
        <w:rPr>
          <w:lang w:eastAsia="ja-JP"/>
        </w:rPr>
        <w:t>;</w:t>
      </w:r>
      <w:r w:rsidR="00AF6F22" w:rsidRPr="0046404D">
        <w:rPr>
          <w:lang w:eastAsia="ja-JP"/>
        </w:rPr>
        <w:t xml:space="preserve"> </w:t>
      </w:r>
      <w:r w:rsidRPr="0046404D">
        <w:rPr>
          <w:lang w:eastAsia="ja-JP"/>
        </w:rPr>
        <w:t>Song et al</w:t>
      </w:r>
      <w:r w:rsidR="00C23CBA" w:rsidRPr="0046404D">
        <w:rPr>
          <w:lang w:eastAsia="ja-JP"/>
        </w:rPr>
        <w:t>.</w:t>
      </w:r>
      <w:r w:rsidRPr="0046404D">
        <w:rPr>
          <w:lang w:eastAsia="ja-JP"/>
        </w:rPr>
        <w:t> 2020;</w:t>
      </w:r>
      <w:r w:rsidR="00171F10" w:rsidRPr="0046404D">
        <w:rPr>
          <w:lang w:eastAsia="ja-JP"/>
        </w:rPr>
        <w:t xml:space="preserve"> USITC</w:t>
      </w:r>
      <w:r w:rsidR="00AF6F22" w:rsidRPr="0046404D">
        <w:rPr>
          <w:lang w:eastAsia="ja-JP"/>
        </w:rPr>
        <w:t> </w:t>
      </w:r>
      <w:r w:rsidR="00171F10" w:rsidRPr="0046404D">
        <w:rPr>
          <w:lang w:eastAsia="ja-JP"/>
        </w:rPr>
        <w:t>2021</w:t>
      </w:r>
      <w:r w:rsidRPr="0046404D">
        <w:rPr>
          <w:lang w:eastAsia="ja-JP"/>
        </w:rPr>
        <w:t>).</w:t>
      </w:r>
    </w:p>
    <w:p w14:paraId="617C3B1A" w14:textId="77777777" w:rsidR="00B64A09" w:rsidRDefault="00911D89" w:rsidP="00B64A09">
      <w:r>
        <w:rPr>
          <w:lang w:eastAsia="ja-JP"/>
        </w:rPr>
        <w:t>This discussion paper i</w:t>
      </w:r>
      <w:r>
        <w:t>s the first step in i</w:t>
      </w:r>
      <w:bookmarkStart w:id="2" w:name="_Hlk132193386"/>
      <w:r>
        <w:t xml:space="preserve">nvestigating </w:t>
      </w:r>
      <w:bookmarkStart w:id="3" w:name="_Hlk132208956"/>
      <w:r>
        <w:t>whether Australia should take further action to strengthen its use of market-based measures to prevent the importation of IUU fishing derived seafood.</w:t>
      </w:r>
      <w:bookmarkEnd w:id="2"/>
    </w:p>
    <w:bookmarkEnd w:id="3"/>
    <w:p w14:paraId="75F44283" w14:textId="2803A3BA" w:rsidR="00057BCF" w:rsidRPr="007B4770" w:rsidRDefault="00911D89" w:rsidP="00057BCF">
      <w:r w:rsidRPr="007B4770">
        <w:t>In response to this discussion paper, we are inviting public submissions to assist us in our assessment of the problem and the costs and benefits of potential policy responses.</w:t>
      </w:r>
    </w:p>
    <w:p w14:paraId="36A89546" w14:textId="75D7FD2A" w:rsidR="00057BCF" w:rsidRPr="007B4770" w:rsidRDefault="00911D89" w:rsidP="00057BCF">
      <w:r>
        <w:t>We expect to release a</w:t>
      </w:r>
      <w:r w:rsidRPr="007B4770">
        <w:t xml:space="preserve"> </w:t>
      </w:r>
      <w:r w:rsidR="00C33586" w:rsidRPr="007B4770">
        <w:t xml:space="preserve">draft report in </w:t>
      </w:r>
      <w:r w:rsidR="003E1FEF">
        <w:t>late</w:t>
      </w:r>
      <w:r w:rsidR="00C33586" w:rsidRPr="007B4770">
        <w:t xml:space="preserve"> </w:t>
      </w:r>
      <w:r w:rsidR="00465313" w:rsidRPr="007B4770">
        <w:t>2023,</w:t>
      </w:r>
      <w:r w:rsidR="00C33586" w:rsidRPr="007B4770">
        <w:t xml:space="preserve"> and</w:t>
      </w:r>
      <w:r w:rsidR="00C27A0A">
        <w:t xml:space="preserve"> </w:t>
      </w:r>
      <w:r w:rsidR="00C33586" w:rsidRPr="007B4770">
        <w:t>will seek further feedback from stakeholders on draft findings and recommendation</w:t>
      </w:r>
      <w:r w:rsidR="00161231">
        <w:t>s</w:t>
      </w:r>
      <w:r w:rsidR="00C33586" w:rsidRPr="007B4770">
        <w:t>.</w:t>
      </w:r>
    </w:p>
    <w:p w14:paraId="3DD27587" w14:textId="72EC36DB" w:rsidR="002D2AE9" w:rsidRDefault="00911D89" w:rsidP="00057BCF">
      <w:r w:rsidRPr="007B4770">
        <w:t>The final report is expected to be released early in 2024.</w:t>
      </w:r>
    </w:p>
    <w:p w14:paraId="6B015323" w14:textId="5E3989A4" w:rsidR="006F5772" w:rsidRDefault="00911D89" w:rsidP="00057BCF">
      <w:r>
        <w:t xml:space="preserve">If the report </w:t>
      </w:r>
      <w:r w:rsidR="000F54F0">
        <w:t>identifies a need for</w:t>
      </w:r>
      <w:r w:rsidR="00543629">
        <w:t xml:space="preserve"> </w:t>
      </w:r>
      <w:r>
        <w:t xml:space="preserve">government intervention, a </w:t>
      </w:r>
      <w:r w:rsidR="00EF12D7">
        <w:t>r</w:t>
      </w:r>
      <w:r w:rsidRPr="00305022">
        <w:t xml:space="preserve">egulatory </w:t>
      </w:r>
      <w:r w:rsidR="00EF12D7">
        <w:t>i</w:t>
      </w:r>
      <w:r w:rsidRPr="00305022">
        <w:t xml:space="preserve">mpact </w:t>
      </w:r>
      <w:r w:rsidR="00EF12D7">
        <w:t>s</w:t>
      </w:r>
      <w:r w:rsidRPr="00305022">
        <w:t xml:space="preserve">tatement </w:t>
      </w:r>
      <w:r>
        <w:t>will be required</w:t>
      </w:r>
      <w:r w:rsidR="000F54F0">
        <w:t xml:space="preserve"> to assess </w:t>
      </w:r>
      <w:r w:rsidR="00B54894">
        <w:t>the</w:t>
      </w:r>
      <w:r w:rsidR="00B77E4B">
        <w:t xml:space="preserve"> most feasible options </w:t>
      </w:r>
      <w:r w:rsidR="00543629">
        <w:t>to</w:t>
      </w:r>
      <w:r>
        <w:t xml:space="preserve"> ensure </w:t>
      </w:r>
      <w:r w:rsidR="00543629">
        <w:t>any</w:t>
      </w:r>
      <w:r w:rsidRPr="00305022">
        <w:t xml:space="preserve"> </w:t>
      </w:r>
      <w:r w:rsidR="00B54894">
        <w:t xml:space="preserve">proposed </w:t>
      </w:r>
      <w:r>
        <w:t>additional regulation</w:t>
      </w:r>
      <w:r w:rsidR="00B77E4B">
        <w:t xml:space="preserve"> </w:t>
      </w:r>
      <w:r>
        <w:t>provides</w:t>
      </w:r>
      <w:r w:rsidRPr="00305022">
        <w:t xml:space="preserve"> </w:t>
      </w:r>
      <w:r w:rsidR="00543629">
        <w:t>a n</w:t>
      </w:r>
      <w:r w:rsidRPr="00305022">
        <w:t xml:space="preserve">et </w:t>
      </w:r>
      <w:r>
        <w:t>benefit</w:t>
      </w:r>
      <w:r w:rsidRPr="00305022">
        <w:t xml:space="preserve"> </w:t>
      </w:r>
      <w:r>
        <w:t>to</w:t>
      </w:r>
      <w:r w:rsidRPr="00305022">
        <w:t xml:space="preserve"> the Australian community.</w:t>
      </w:r>
    </w:p>
    <w:p w14:paraId="74C2C1C5" w14:textId="77777777" w:rsidR="00057BCF" w:rsidRPr="00EA0AF1" w:rsidRDefault="00911D89" w:rsidP="00057BCF">
      <w:pPr>
        <w:pStyle w:val="Heading2"/>
        <w:numPr>
          <w:ilvl w:val="0"/>
          <w:numId w:val="0"/>
        </w:numPr>
        <w:ind w:left="720" w:hanging="720"/>
        <w:jc w:val="both"/>
        <w:rPr>
          <w:rFonts w:asciiTheme="minorHAnsi" w:hAnsiTheme="minorHAnsi" w:cstheme="minorHAnsi"/>
        </w:rPr>
      </w:pPr>
      <w:bookmarkStart w:id="4" w:name="_Toc132794291"/>
      <w:r w:rsidRPr="00EA0AF1">
        <w:rPr>
          <w:rFonts w:asciiTheme="minorHAnsi" w:hAnsiTheme="minorHAnsi" w:cstheme="minorHAnsi"/>
        </w:rPr>
        <w:t>Assessing the problem</w:t>
      </w:r>
      <w:bookmarkEnd w:id="4"/>
    </w:p>
    <w:p w14:paraId="6E909D12" w14:textId="77777777" w:rsidR="00057BCF" w:rsidRDefault="00911D89" w:rsidP="00057BCF">
      <w:pPr>
        <w:pStyle w:val="Heading3"/>
        <w:numPr>
          <w:ilvl w:val="0"/>
          <w:numId w:val="0"/>
        </w:numPr>
        <w:ind w:left="964" w:hanging="964"/>
        <w:rPr>
          <w:rFonts w:eastAsiaTheme="minorHAnsi"/>
          <w:lang w:eastAsia="ja-JP"/>
        </w:rPr>
      </w:pPr>
      <w:bookmarkStart w:id="5" w:name="_Toc132794292"/>
      <w:r>
        <w:rPr>
          <w:rFonts w:eastAsiaTheme="minorHAnsi"/>
          <w:lang w:eastAsia="ja-JP"/>
        </w:rPr>
        <w:t>Defining IUU fishing</w:t>
      </w:r>
      <w:bookmarkEnd w:id="5"/>
    </w:p>
    <w:p w14:paraId="3CE6BB24" w14:textId="0501AF91" w:rsidR="00057BCF" w:rsidRDefault="00911D89" w:rsidP="00057BCF">
      <w:pPr>
        <w:rPr>
          <w:lang w:eastAsia="ja-JP"/>
        </w:rPr>
      </w:pPr>
      <w:r w:rsidRPr="00EA0AF1">
        <w:rPr>
          <w:lang w:eastAsia="ja-JP"/>
        </w:rPr>
        <w:t xml:space="preserve">IUU fishing </w:t>
      </w:r>
      <w:r w:rsidR="008040E1" w:rsidRPr="008040E1">
        <w:rPr>
          <w:lang w:eastAsia="ja-JP"/>
        </w:rPr>
        <w:t>is a broad term that captures a wide variety of fishing activity</w:t>
      </w:r>
      <w:r w:rsidRPr="00EA0AF1">
        <w:rPr>
          <w:lang w:eastAsia="ja-JP"/>
        </w:rPr>
        <w:t>.</w:t>
      </w:r>
      <w:r>
        <w:rPr>
          <w:lang w:eastAsia="ja-JP"/>
        </w:rPr>
        <w:t xml:space="preserve"> </w:t>
      </w:r>
      <w:r w:rsidRPr="00EA0AF1">
        <w:rPr>
          <w:lang w:eastAsia="ja-JP"/>
        </w:rPr>
        <w:t>It can occur within</w:t>
      </w:r>
      <w:r>
        <w:rPr>
          <w:lang w:eastAsia="ja-JP"/>
        </w:rPr>
        <w:t xml:space="preserve"> </w:t>
      </w:r>
      <w:r w:rsidRPr="00EA0AF1">
        <w:rPr>
          <w:lang w:eastAsia="ja-JP"/>
        </w:rPr>
        <w:t xml:space="preserve">zones of national jurisdiction, within areas of control of regional fisheries bodies, or </w:t>
      </w:r>
      <w:r w:rsidR="0073057C">
        <w:rPr>
          <w:lang w:eastAsia="ja-JP"/>
        </w:rPr>
        <w:t>i</w:t>
      </w:r>
      <w:r w:rsidRPr="00EA0AF1">
        <w:rPr>
          <w:lang w:eastAsia="ja-JP"/>
        </w:rPr>
        <w:t xml:space="preserve">n </w:t>
      </w:r>
      <w:r w:rsidR="00C27A0A">
        <w:rPr>
          <w:lang w:eastAsia="ja-JP"/>
        </w:rPr>
        <w:t xml:space="preserve">unregulated </w:t>
      </w:r>
      <w:r w:rsidR="00FF4C5E">
        <w:rPr>
          <w:lang w:eastAsia="ja-JP"/>
        </w:rPr>
        <w:t xml:space="preserve">areas of the </w:t>
      </w:r>
      <w:r w:rsidRPr="00EA0AF1">
        <w:rPr>
          <w:lang w:eastAsia="ja-JP"/>
        </w:rPr>
        <w:t xml:space="preserve">high seas. For the purposes of this </w:t>
      </w:r>
      <w:r>
        <w:rPr>
          <w:lang w:eastAsia="ja-JP"/>
        </w:rPr>
        <w:t>paper</w:t>
      </w:r>
      <w:r w:rsidRPr="00EA0AF1">
        <w:rPr>
          <w:lang w:eastAsia="ja-JP"/>
        </w:rPr>
        <w:t xml:space="preserve">, we have adopted the definition of IUU fishing set out in </w:t>
      </w:r>
      <w:r w:rsidR="00145E5B" w:rsidRPr="00145E5B">
        <w:rPr>
          <w:lang w:eastAsia="ja-JP"/>
        </w:rPr>
        <w:t xml:space="preserve">United Nations </w:t>
      </w:r>
      <w:r w:rsidR="0073057C" w:rsidRPr="0073057C">
        <w:rPr>
          <w:lang w:eastAsia="ja-JP"/>
        </w:rPr>
        <w:t>Food and Agriculture Organi</w:t>
      </w:r>
      <w:r w:rsidR="00145E5B">
        <w:rPr>
          <w:lang w:eastAsia="ja-JP"/>
        </w:rPr>
        <w:t>s</w:t>
      </w:r>
      <w:r w:rsidR="0073057C" w:rsidRPr="0073057C">
        <w:rPr>
          <w:lang w:eastAsia="ja-JP"/>
        </w:rPr>
        <w:t>ation</w:t>
      </w:r>
      <w:r w:rsidR="00145E5B">
        <w:rPr>
          <w:lang w:eastAsia="ja-JP"/>
        </w:rPr>
        <w:t>’s</w:t>
      </w:r>
      <w:r w:rsidR="0073057C" w:rsidRPr="0073057C">
        <w:rPr>
          <w:lang w:eastAsia="ja-JP"/>
        </w:rPr>
        <w:t xml:space="preserve"> </w:t>
      </w:r>
      <w:r w:rsidR="0073057C">
        <w:rPr>
          <w:lang w:eastAsia="ja-JP"/>
        </w:rPr>
        <w:t>(</w:t>
      </w:r>
      <w:r w:rsidRPr="00EA0AF1">
        <w:rPr>
          <w:lang w:eastAsia="ja-JP"/>
        </w:rPr>
        <w:t>FAO</w:t>
      </w:r>
      <w:r w:rsidR="0073057C">
        <w:rPr>
          <w:lang w:eastAsia="ja-JP"/>
        </w:rPr>
        <w:t>)</w:t>
      </w:r>
      <w:r w:rsidRPr="00EA0AF1">
        <w:rPr>
          <w:lang w:eastAsia="ja-JP"/>
        </w:rPr>
        <w:t xml:space="preserve"> </w:t>
      </w:r>
      <w:r w:rsidR="0073057C">
        <w:rPr>
          <w:lang w:eastAsia="ja-JP"/>
        </w:rPr>
        <w:t>I</w:t>
      </w:r>
      <w:r w:rsidR="0073057C" w:rsidRPr="00EA0AF1">
        <w:rPr>
          <w:lang w:eastAsia="ja-JP"/>
        </w:rPr>
        <w:t xml:space="preserve">nternational Plan </w:t>
      </w:r>
      <w:r w:rsidR="0073057C">
        <w:rPr>
          <w:lang w:eastAsia="ja-JP"/>
        </w:rPr>
        <w:t>o</w:t>
      </w:r>
      <w:r w:rsidR="0073057C" w:rsidRPr="00EA0AF1">
        <w:rPr>
          <w:lang w:eastAsia="ja-JP"/>
        </w:rPr>
        <w:t xml:space="preserve">f Action </w:t>
      </w:r>
      <w:r w:rsidR="000B4A56">
        <w:rPr>
          <w:lang w:eastAsia="ja-JP"/>
        </w:rPr>
        <w:t>t</w:t>
      </w:r>
      <w:r w:rsidR="0073057C" w:rsidRPr="00EA0AF1">
        <w:rPr>
          <w:lang w:eastAsia="ja-JP"/>
        </w:rPr>
        <w:t xml:space="preserve">o Prevent, Deter </w:t>
      </w:r>
      <w:r w:rsidR="0073057C">
        <w:rPr>
          <w:lang w:eastAsia="ja-JP"/>
        </w:rPr>
        <w:t>a</w:t>
      </w:r>
      <w:r w:rsidR="0073057C" w:rsidRPr="00EA0AF1">
        <w:rPr>
          <w:lang w:eastAsia="ja-JP"/>
        </w:rPr>
        <w:t xml:space="preserve">nd Eliminate Illegal, Unreported </w:t>
      </w:r>
      <w:r w:rsidR="0073057C">
        <w:rPr>
          <w:lang w:eastAsia="ja-JP"/>
        </w:rPr>
        <w:t>a</w:t>
      </w:r>
      <w:r w:rsidR="0073057C" w:rsidRPr="00EA0AF1">
        <w:rPr>
          <w:lang w:eastAsia="ja-JP"/>
        </w:rPr>
        <w:t>nd Unregulated Fishing</w:t>
      </w:r>
      <w:r w:rsidR="0073057C">
        <w:rPr>
          <w:lang w:eastAsia="ja-JP"/>
        </w:rPr>
        <w:t xml:space="preserve"> (</w:t>
      </w:r>
      <w:r w:rsidR="0073057C" w:rsidRPr="00EA0AF1">
        <w:rPr>
          <w:rFonts w:cstheme="minorHAnsi"/>
        </w:rPr>
        <w:t>IPOA-IUU</w:t>
      </w:r>
      <w:r w:rsidR="0073057C">
        <w:rPr>
          <w:rFonts w:cstheme="minorHAnsi"/>
        </w:rPr>
        <w:t>)</w:t>
      </w:r>
      <w:r w:rsidR="0073057C" w:rsidRPr="00EA0AF1">
        <w:rPr>
          <w:lang w:eastAsia="ja-JP"/>
        </w:rPr>
        <w:t xml:space="preserve"> </w:t>
      </w:r>
      <w:r w:rsidRPr="00EA0AF1">
        <w:rPr>
          <w:lang w:eastAsia="ja-JP"/>
        </w:rPr>
        <w:t>(</w:t>
      </w:r>
      <w:r w:rsidR="00161231">
        <w:rPr>
          <w:lang w:eastAsia="ja-JP"/>
        </w:rPr>
        <w:t>FAO</w:t>
      </w:r>
      <w:r>
        <w:rPr>
          <w:lang w:eastAsia="ja-JP"/>
        </w:rPr>
        <w:t> 2001</w:t>
      </w:r>
      <w:r w:rsidRPr="00EA0AF1">
        <w:rPr>
          <w:lang w:eastAsia="ja-JP"/>
        </w:rPr>
        <w:t>)</w:t>
      </w:r>
      <w:r>
        <w:rPr>
          <w:lang w:eastAsia="ja-JP"/>
        </w:rPr>
        <w:t>.</w:t>
      </w:r>
    </w:p>
    <w:p w14:paraId="7AA63ACD" w14:textId="2F917BC9" w:rsidR="00057BCF" w:rsidRPr="001258B7" w:rsidRDefault="00911D89" w:rsidP="00057BCF">
      <w:pPr>
        <w:pStyle w:val="ListBullet"/>
      </w:pPr>
      <w:r w:rsidRPr="001258B7">
        <w:rPr>
          <w:b/>
          <w:bCs/>
        </w:rPr>
        <w:t>Illegal</w:t>
      </w:r>
      <w:r w:rsidRPr="001258B7">
        <w:t xml:space="preserve"> </w:t>
      </w:r>
      <w:r w:rsidR="005C1BC7">
        <w:t xml:space="preserve">– </w:t>
      </w:r>
      <w:r w:rsidRPr="001258B7">
        <w:t xml:space="preserve">refers to fishing or fishing-related activities undertaken by either national or foreign-flagged vessels in waters within a </w:t>
      </w:r>
      <w:r>
        <w:t>s</w:t>
      </w:r>
      <w:r w:rsidRPr="001258B7">
        <w:t xml:space="preserve">tate’s </w:t>
      </w:r>
      <w:r w:rsidR="0073057C">
        <w:t>e</w:t>
      </w:r>
      <w:r w:rsidR="0073057C" w:rsidRPr="001258B7">
        <w:t xml:space="preserve">xclusive </w:t>
      </w:r>
      <w:r w:rsidR="00415484">
        <w:t>e</w:t>
      </w:r>
      <w:r w:rsidRPr="001258B7">
        <w:t xml:space="preserve">conomic </w:t>
      </w:r>
      <w:r w:rsidR="00415484">
        <w:t>z</w:t>
      </w:r>
      <w:r w:rsidRPr="001258B7">
        <w:t>one</w:t>
      </w:r>
      <w:r w:rsidR="00502829">
        <w:t xml:space="preserve"> (EEZ)</w:t>
      </w:r>
      <w:r w:rsidRPr="001258B7">
        <w:t xml:space="preserve"> or </w:t>
      </w:r>
      <w:r w:rsidR="00502829">
        <w:t>r</w:t>
      </w:r>
      <w:r w:rsidRPr="001258B7">
        <w:t xml:space="preserve">egional </w:t>
      </w:r>
      <w:r w:rsidR="00502829">
        <w:t>f</w:t>
      </w:r>
      <w:r w:rsidRPr="001258B7">
        <w:t xml:space="preserve">isheries </w:t>
      </w:r>
      <w:r w:rsidR="00502829">
        <w:t>m</w:t>
      </w:r>
      <w:r w:rsidRPr="001258B7">
        <w:t xml:space="preserve">anagement </w:t>
      </w:r>
      <w:r w:rsidR="00502829">
        <w:t>o</w:t>
      </w:r>
      <w:r w:rsidRPr="001258B7">
        <w:t xml:space="preserve">rganisation’s (RFMO) jurisdiction, without permission from that </w:t>
      </w:r>
      <w:r>
        <w:t>s</w:t>
      </w:r>
      <w:r w:rsidRPr="001258B7">
        <w:t>tate or RFMO, or</w:t>
      </w:r>
      <w:r w:rsidR="00E01F4B">
        <w:t> </w:t>
      </w:r>
      <w:r w:rsidRPr="001258B7">
        <w:t xml:space="preserve">in contravention of the </w:t>
      </w:r>
      <w:r>
        <w:t>s</w:t>
      </w:r>
      <w:r w:rsidRPr="001258B7">
        <w:t>tate’s or RFMO’s regulations.</w:t>
      </w:r>
    </w:p>
    <w:p w14:paraId="562ACBCC" w14:textId="55BE5043" w:rsidR="00057BCF" w:rsidRPr="001258B7" w:rsidRDefault="00911D89" w:rsidP="00057BCF">
      <w:pPr>
        <w:pStyle w:val="ListBullet"/>
      </w:pPr>
      <w:r w:rsidRPr="001258B7">
        <w:rPr>
          <w:b/>
          <w:bCs/>
        </w:rPr>
        <w:t>Unreported</w:t>
      </w:r>
      <w:r w:rsidRPr="001258B7">
        <w:t xml:space="preserve"> </w:t>
      </w:r>
      <w:r w:rsidR="005C1BC7">
        <w:t xml:space="preserve">– </w:t>
      </w:r>
      <w:r w:rsidRPr="001258B7">
        <w:t xml:space="preserve">refers to fishing or fishing-related activities that have not been reported, or have been reported incorrectly, to the relevant </w:t>
      </w:r>
      <w:r>
        <w:t>s</w:t>
      </w:r>
      <w:r w:rsidRPr="001258B7">
        <w:t xml:space="preserve">tate </w:t>
      </w:r>
      <w:r w:rsidR="001E0FCD">
        <w:t>and/</w:t>
      </w:r>
      <w:r w:rsidRPr="001258B7">
        <w:t>or RFMO.</w:t>
      </w:r>
    </w:p>
    <w:p w14:paraId="42D93EBB" w14:textId="6B62908D" w:rsidR="00057BCF" w:rsidRPr="001258B7" w:rsidRDefault="00911D89" w:rsidP="00057BCF">
      <w:pPr>
        <w:pStyle w:val="ListBullet"/>
      </w:pPr>
      <w:r w:rsidRPr="001258B7">
        <w:rPr>
          <w:b/>
          <w:bCs/>
        </w:rPr>
        <w:t>Unregulated</w:t>
      </w:r>
      <w:r w:rsidRPr="001258B7">
        <w:t xml:space="preserve"> </w:t>
      </w:r>
      <w:r w:rsidR="005C1BC7">
        <w:t xml:space="preserve">– </w:t>
      </w:r>
      <w:r w:rsidRPr="001258B7">
        <w:t xml:space="preserve">refers to fishing or fishing-related activities conducted within a </w:t>
      </w:r>
      <w:r>
        <w:t>s</w:t>
      </w:r>
      <w:r w:rsidRPr="001258B7">
        <w:t xml:space="preserve">tate’s EEZ or RFMO’s jurisdiction by a vessel without nationality, by a vessel flying the flag of a </w:t>
      </w:r>
      <w:r>
        <w:t>s</w:t>
      </w:r>
      <w:r w:rsidRPr="001258B7">
        <w:t xml:space="preserve">tate not party to the relevant RFMO body, or relating to a fish stock where there are no conservation or management regulations in place and which contravenes the general management measures of the </w:t>
      </w:r>
      <w:r>
        <w:t>s</w:t>
      </w:r>
      <w:r w:rsidRPr="001258B7">
        <w:t>tate, RFMO or international law</w:t>
      </w:r>
      <w:r>
        <w:t>.</w:t>
      </w:r>
    </w:p>
    <w:p w14:paraId="23485BCF" w14:textId="77777777" w:rsidR="00057BCF" w:rsidRDefault="00911D89" w:rsidP="00057BCF">
      <w:pPr>
        <w:rPr>
          <w:lang w:eastAsia="ja-JP"/>
        </w:rPr>
      </w:pPr>
      <w:r w:rsidRPr="00EA0AF1">
        <w:rPr>
          <w:rFonts w:cstheme="minorHAnsi"/>
        </w:rPr>
        <w:t>For full definition</w:t>
      </w:r>
      <w:r w:rsidR="00161231">
        <w:rPr>
          <w:rFonts w:cstheme="minorHAnsi"/>
        </w:rPr>
        <w:t>s</w:t>
      </w:r>
      <w:r w:rsidRPr="00EA0AF1">
        <w:rPr>
          <w:rFonts w:cstheme="minorHAnsi"/>
        </w:rPr>
        <w:t>, see the IPOA-IUU and FAO Port State Measures Agreement</w:t>
      </w:r>
      <w:r>
        <w:rPr>
          <w:rFonts w:cstheme="minorHAnsi"/>
        </w:rPr>
        <w:t xml:space="preserve"> </w:t>
      </w:r>
      <w:r>
        <w:rPr>
          <w:lang w:eastAsia="ja-JP"/>
        </w:rPr>
        <w:t>(FAO 2001; FAO 2016).</w:t>
      </w:r>
    </w:p>
    <w:p w14:paraId="29F6DFCE" w14:textId="77777777" w:rsidR="00057BCF" w:rsidRDefault="00911D89" w:rsidP="00057BCF">
      <w:pPr>
        <w:pStyle w:val="Heading3"/>
        <w:numPr>
          <w:ilvl w:val="0"/>
          <w:numId w:val="0"/>
        </w:numPr>
        <w:ind w:left="964" w:hanging="964"/>
        <w:rPr>
          <w:rFonts w:eastAsiaTheme="minorHAnsi"/>
          <w:lang w:eastAsia="ja-JP"/>
        </w:rPr>
      </w:pPr>
      <w:bookmarkStart w:id="6" w:name="_Toc132794293"/>
      <w:r>
        <w:rPr>
          <w:rFonts w:eastAsiaTheme="minorHAnsi"/>
          <w:lang w:eastAsia="ja-JP"/>
        </w:rPr>
        <w:t>Cost of IUU fishing and Australia’s share of the problem</w:t>
      </w:r>
      <w:bookmarkEnd w:id="6"/>
    </w:p>
    <w:p w14:paraId="7EF49FE0" w14:textId="2C832E8A" w:rsidR="00057BCF" w:rsidRDefault="00911D89" w:rsidP="00057BCF">
      <w:pPr>
        <w:rPr>
          <w:lang w:eastAsia="ja-JP"/>
        </w:rPr>
      </w:pPr>
      <w:r>
        <w:rPr>
          <w:lang w:eastAsia="ja-JP"/>
        </w:rPr>
        <w:t xml:space="preserve">IUU fishing is a key contributor to global overfishing and involves a complex and interrelated set of environmental, economic, and </w:t>
      </w:r>
      <w:r w:rsidRPr="007A6759">
        <w:rPr>
          <w:lang w:eastAsia="ja-JP"/>
        </w:rPr>
        <w:t>social impacts (</w:t>
      </w:r>
      <w:r w:rsidRPr="007A6759">
        <w:rPr>
          <w:lang w:eastAsia="ja-JP"/>
        </w:rPr>
        <w:fldChar w:fldCharType="begin"/>
      </w:r>
      <w:r w:rsidRPr="007A6759">
        <w:rPr>
          <w:lang w:eastAsia="ja-JP"/>
        </w:rPr>
        <w:instrText xml:space="preserve"> REF _Ref129876403 \h </w:instrText>
      </w:r>
      <w:r w:rsidR="005C1BC7" w:rsidRPr="004A1C2E">
        <w:rPr>
          <w:lang w:eastAsia="ja-JP"/>
        </w:rPr>
        <w:instrText xml:space="preserve"> \* MERGEFORMAT </w:instrText>
      </w:r>
      <w:r w:rsidRPr="007A6759">
        <w:rPr>
          <w:lang w:eastAsia="ja-JP"/>
        </w:rPr>
      </w:r>
      <w:r w:rsidRPr="007A6759">
        <w:rPr>
          <w:lang w:eastAsia="ja-JP"/>
        </w:rPr>
        <w:fldChar w:fldCharType="separate"/>
      </w:r>
      <w:r w:rsidR="006B1189">
        <w:t xml:space="preserve">Box </w:t>
      </w:r>
      <w:r w:rsidR="006B1189">
        <w:rPr>
          <w:noProof/>
        </w:rPr>
        <w:t>1</w:t>
      </w:r>
      <w:r w:rsidRPr="007A6759">
        <w:rPr>
          <w:lang w:eastAsia="ja-JP"/>
        </w:rPr>
        <w:fldChar w:fldCharType="end"/>
      </w:r>
      <w:r w:rsidRPr="007A6759">
        <w:rPr>
          <w:lang w:eastAsia="ja-JP"/>
        </w:rPr>
        <w:t>)</w:t>
      </w:r>
      <w:r w:rsidR="005C1BC7" w:rsidRPr="007A6759">
        <w:rPr>
          <w:lang w:eastAsia="ja-JP"/>
        </w:rPr>
        <w:t>.</w:t>
      </w:r>
    </w:p>
    <w:p w14:paraId="09A63D81" w14:textId="148D8773" w:rsidR="00057BCF" w:rsidRDefault="00911D89" w:rsidP="00057BCF">
      <w:pPr>
        <w:rPr>
          <w:lang w:eastAsia="ja-JP"/>
        </w:rPr>
      </w:pPr>
      <w:r>
        <w:rPr>
          <w:lang w:eastAsia="ja-JP"/>
        </w:rPr>
        <w:t>Data limitations and variation in IUU fishing activity across regions complicates efforts to quantify the global costs of IUU fishing. Nonetheless, previous research has estimated the total value of IUU</w:t>
      </w:r>
      <w:r w:rsidR="00E01F4B">
        <w:rPr>
          <w:lang w:eastAsia="ja-JP"/>
        </w:rPr>
        <w:t> </w:t>
      </w:r>
      <w:r>
        <w:rPr>
          <w:lang w:eastAsia="ja-JP"/>
        </w:rPr>
        <w:t>fishing losses worldwide is between US$10 to US$23.5</w:t>
      </w:r>
      <w:r w:rsidR="003E073A">
        <w:rPr>
          <w:lang w:eastAsia="ja-JP"/>
        </w:rPr>
        <w:t> </w:t>
      </w:r>
      <w:r>
        <w:rPr>
          <w:lang w:eastAsia="ja-JP"/>
        </w:rPr>
        <w:t>billion annually, representing between 11</w:t>
      </w:r>
      <w:r w:rsidR="00E01F4B">
        <w:rPr>
          <w:lang w:eastAsia="ja-JP"/>
        </w:rPr>
        <w:t> </w:t>
      </w:r>
      <w:r>
        <w:rPr>
          <w:lang w:eastAsia="ja-JP"/>
        </w:rPr>
        <w:t>and 26</w:t>
      </w:r>
      <w:r w:rsidR="003F3938">
        <w:rPr>
          <w:lang w:eastAsia="ja-JP"/>
        </w:rPr>
        <w:t> </w:t>
      </w:r>
      <w:r>
        <w:rPr>
          <w:lang w:eastAsia="ja-JP"/>
        </w:rPr>
        <w:t xml:space="preserve">million tonnes or approximately 20% of all global fish catch </w:t>
      </w:r>
      <w:r w:rsidRPr="0046404D">
        <w:rPr>
          <w:lang w:eastAsia="ja-JP"/>
        </w:rPr>
        <w:t>(Agnew et al</w:t>
      </w:r>
      <w:r w:rsidR="00161231" w:rsidRPr="0046404D">
        <w:rPr>
          <w:lang w:eastAsia="ja-JP"/>
        </w:rPr>
        <w:t>.</w:t>
      </w:r>
      <w:r w:rsidRPr="0046404D">
        <w:rPr>
          <w:lang w:eastAsia="ja-JP"/>
        </w:rPr>
        <w:t> 2009).</w:t>
      </w:r>
      <w:r>
        <w:rPr>
          <w:lang w:eastAsia="ja-JP"/>
        </w:rPr>
        <w:t xml:space="preserve"> More recent studies found that the loss in annual economic impact due to the diversion of fish from the legitimate trade system is between US$2</w:t>
      </w:r>
      <w:r w:rsidR="00536689">
        <w:rPr>
          <w:lang w:eastAsia="ja-JP"/>
        </w:rPr>
        <w:t>5.5</w:t>
      </w:r>
      <w:r>
        <w:rPr>
          <w:lang w:eastAsia="ja-JP"/>
        </w:rPr>
        <w:t xml:space="preserve"> to US$</w:t>
      </w:r>
      <w:r w:rsidR="00536689">
        <w:rPr>
          <w:lang w:eastAsia="ja-JP"/>
        </w:rPr>
        <w:t>49.5</w:t>
      </w:r>
      <w:r w:rsidR="003E073A">
        <w:rPr>
          <w:lang w:eastAsia="ja-JP"/>
        </w:rPr>
        <w:t> </w:t>
      </w:r>
      <w:r>
        <w:rPr>
          <w:lang w:eastAsia="ja-JP"/>
        </w:rPr>
        <w:t>billion, while losses to countries’ tax revenues are between US$2</w:t>
      </w:r>
      <w:r w:rsidR="00E73962">
        <w:rPr>
          <w:lang w:eastAsia="ja-JP"/>
        </w:rPr>
        <w:t>.2</w:t>
      </w:r>
      <w:r>
        <w:rPr>
          <w:lang w:eastAsia="ja-JP"/>
        </w:rPr>
        <w:t xml:space="preserve"> and US$4</w:t>
      </w:r>
      <w:r w:rsidR="00E73962">
        <w:rPr>
          <w:lang w:eastAsia="ja-JP"/>
        </w:rPr>
        <w:t>.3</w:t>
      </w:r>
      <w:r w:rsidR="003E073A">
        <w:rPr>
          <w:lang w:eastAsia="ja-JP"/>
        </w:rPr>
        <w:t> </w:t>
      </w:r>
      <w:r>
        <w:rPr>
          <w:lang w:eastAsia="ja-JP"/>
        </w:rPr>
        <w:t xml:space="preserve">billion </w:t>
      </w:r>
      <w:r w:rsidRPr="0046404D">
        <w:rPr>
          <w:lang w:eastAsia="ja-JP"/>
        </w:rPr>
        <w:t>(Sumaila</w:t>
      </w:r>
      <w:r w:rsidR="00893DFE" w:rsidRPr="0046404D">
        <w:rPr>
          <w:lang w:eastAsia="ja-JP"/>
        </w:rPr>
        <w:t xml:space="preserve"> et al.</w:t>
      </w:r>
      <w:r w:rsidRPr="0046404D">
        <w:rPr>
          <w:lang w:eastAsia="ja-JP"/>
        </w:rPr>
        <w:t> 2020).</w:t>
      </w:r>
    </w:p>
    <w:p w14:paraId="49922B58" w14:textId="77777777" w:rsidR="00C27633" w:rsidRDefault="00911D89" w:rsidP="00C27633">
      <w:r w:rsidRPr="007B4770">
        <w:t>Although the high global costs of IUU fishing are widely acknowledged, the extent to which Australia</w:t>
      </w:r>
      <w:r w:rsidR="00FF4C5E">
        <w:t>’s market</w:t>
      </w:r>
      <w:r w:rsidRPr="007B4770">
        <w:t xml:space="preserve"> is affected by or contributing to IUU fishing is not well understood. </w:t>
      </w:r>
      <w:r w:rsidR="00973219" w:rsidRPr="00926355">
        <w:t xml:space="preserve">Australia </w:t>
      </w:r>
      <w:r w:rsidR="00936C3F">
        <w:t>has</w:t>
      </w:r>
      <w:r w:rsidR="00973219" w:rsidRPr="00926355">
        <w:t xml:space="preserve"> robust legal and regulatory systems </w:t>
      </w:r>
      <w:r w:rsidR="00936C3F">
        <w:t>that</w:t>
      </w:r>
      <w:r w:rsidR="00973219" w:rsidRPr="00926355">
        <w:t xml:space="preserve"> hold its fishers </w:t>
      </w:r>
      <w:r w:rsidR="00973219">
        <w:t>to account</w:t>
      </w:r>
      <w:r w:rsidR="00973219" w:rsidRPr="00926355">
        <w:t xml:space="preserve">, deter illegal fishing within </w:t>
      </w:r>
      <w:r w:rsidR="00F454E4">
        <w:t>Australian</w:t>
      </w:r>
      <w:r w:rsidR="00973219" w:rsidRPr="00926355">
        <w:t xml:space="preserve"> waters</w:t>
      </w:r>
      <w:r w:rsidR="008B73B2">
        <w:t xml:space="preserve"> and </w:t>
      </w:r>
      <w:r w:rsidR="008B73B2" w:rsidRPr="00926355">
        <w:t xml:space="preserve">prevent IUU </w:t>
      </w:r>
      <w:r w:rsidR="00936C3F">
        <w:t xml:space="preserve">fishing </w:t>
      </w:r>
      <w:r w:rsidR="008B73B2" w:rsidRPr="00926355">
        <w:t>operators from landing catch at Australian ports</w:t>
      </w:r>
      <w:r w:rsidR="00936C3F">
        <w:t xml:space="preserve">. However, there </w:t>
      </w:r>
      <w:r w:rsidR="00973219" w:rsidRPr="00926355">
        <w:t>are concerns that Australia may be importing</w:t>
      </w:r>
      <w:r w:rsidR="006F06E8">
        <w:t xml:space="preserve"> </w:t>
      </w:r>
      <w:r w:rsidR="00936C3F">
        <w:t xml:space="preserve">seafood derived from </w:t>
      </w:r>
      <w:r w:rsidR="006F06E8">
        <w:t xml:space="preserve">IUU fishing </w:t>
      </w:r>
      <w:r w:rsidR="00936C3F">
        <w:t>practices</w:t>
      </w:r>
      <w:r w:rsidR="00973219" w:rsidRPr="00926355">
        <w:t>,</w:t>
      </w:r>
      <w:r w:rsidR="00973219">
        <w:t xml:space="preserve"> </w:t>
      </w:r>
      <w:r w:rsidR="00973219" w:rsidRPr="00926355">
        <w:t>which could inadvertently contribute to the problem.</w:t>
      </w:r>
    </w:p>
    <w:p w14:paraId="0795B2A1" w14:textId="419EA46E" w:rsidR="00057BCF" w:rsidRDefault="00911D89" w:rsidP="00057BCF">
      <w:pPr>
        <w:pStyle w:val="Caption"/>
        <w:rPr>
          <w:rFonts w:asciiTheme="minorHAnsi" w:hAnsiTheme="minorHAnsi" w:cstheme="minorHAnsi"/>
          <w:highlight w:val="yellow"/>
        </w:rPr>
      </w:pPr>
      <w:bookmarkStart w:id="7" w:name="_Ref129340418"/>
      <w:bookmarkStart w:id="8" w:name="_Ref129876403"/>
      <w:bookmarkStart w:id="9" w:name="_Toc129341775"/>
      <w:bookmarkStart w:id="10" w:name="_Ref129876384"/>
      <w:bookmarkStart w:id="11" w:name="_Toc131590046"/>
      <w:bookmarkStart w:id="12" w:name="_Toc132794319"/>
      <w:r>
        <w:t xml:space="preserve">Box </w:t>
      </w:r>
      <w:r w:rsidR="004A141A">
        <w:fldChar w:fldCharType="begin"/>
      </w:r>
      <w:r>
        <w:instrText xml:space="preserve"> SEQ Box \* ARABIC </w:instrText>
      </w:r>
      <w:r w:rsidR="004A141A">
        <w:fldChar w:fldCharType="separate"/>
      </w:r>
      <w:r w:rsidR="006B1189">
        <w:rPr>
          <w:noProof/>
        </w:rPr>
        <w:t>1</w:t>
      </w:r>
      <w:r w:rsidR="004A141A">
        <w:rPr>
          <w:noProof/>
        </w:rPr>
        <w:fldChar w:fldCharType="end"/>
      </w:r>
      <w:bookmarkEnd w:id="7"/>
      <w:bookmarkEnd w:id="8"/>
      <w:r>
        <w:t xml:space="preserve"> </w:t>
      </w:r>
      <w:r w:rsidRPr="00ED2628">
        <w:t>Environment</w:t>
      </w:r>
      <w:r w:rsidR="00161231">
        <w:t>al</w:t>
      </w:r>
      <w:r w:rsidRPr="00ED2628">
        <w:t>, economic and social costs of IUU fishing</w:t>
      </w:r>
      <w:bookmarkEnd w:id="9"/>
      <w:bookmarkEnd w:id="10"/>
      <w:bookmarkEnd w:id="11"/>
      <w:bookmarkEnd w:id="12"/>
    </w:p>
    <w:p w14:paraId="14F26DEF" w14:textId="77777777" w:rsidR="00057BCF" w:rsidRDefault="00911D89" w:rsidP="00057BCF">
      <w:pPr>
        <w:pStyle w:val="BoxText"/>
      </w:pPr>
      <w:r>
        <w:t>IUU fishing is linked to a complex and interrelated set of environmental, economic, and social impacts.</w:t>
      </w:r>
    </w:p>
    <w:p w14:paraId="33701A14" w14:textId="77777777" w:rsidR="00057BCF" w:rsidRDefault="00911D89" w:rsidP="00057BCF">
      <w:pPr>
        <w:pStyle w:val="BoxHeading"/>
      </w:pPr>
      <w:r>
        <w:t>Environmental costs of IUU fishing</w:t>
      </w:r>
    </w:p>
    <w:p w14:paraId="6EA54A34" w14:textId="43630E5E" w:rsidR="009503EB" w:rsidRPr="00FD13F6" w:rsidRDefault="00911D89" w:rsidP="00E02512">
      <w:pPr>
        <w:pStyle w:val="BoxTextBullet"/>
      </w:pPr>
      <w:r>
        <w:t>Undermines sustainable management of fish stocks</w:t>
      </w:r>
      <w:r w:rsidR="005C1BC7">
        <w:t xml:space="preserve"> –</w:t>
      </w:r>
      <w:r>
        <w:t xml:space="preserve"> IUU fishing</w:t>
      </w:r>
      <w:r w:rsidRPr="00FD13F6">
        <w:t xml:space="preserve"> hampers the accuracy of fisheries data and assessments, </w:t>
      </w:r>
      <w:r w:rsidRPr="000F7457">
        <w:t>thus impeding the achievement of sustainable management of fish stocks.</w:t>
      </w:r>
    </w:p>
    <w:p w14:paraId="561C9E08" w14:textId="419716BD" w:rsidR="00057BCF" w:rsidRDefault="00911D89" w:rsidP="00E02512">
      <w:pPr>
        <w:pStyle w:val="BoxTextBullet"/>
      </w:pPr>
      <w:r w:rsidRPr="00FD13F6">
        <w:t xml:space="preserve">Depletion of fish stocks </w:t>
      </w:r>
      <w:r w:rsidR="005C1BC7">
        <w:rPr>
          <w:rFonts w:cstheme="minorHAnsi"/>
        </w:rPr>
        <w:t>–</w:t>
      </w:r>
      <w:r w:rsidRPr="00FD13F6">
        <w:t xml:space="preserve"> IUU fishing can result in a higher fish mortality rate, depleting fish stocks, and reduced rates of stock growth and long-term economic yields.</w:t>
      </w:r>
    </w:p>
    <w:p w14:paraId="22E77D89" w14:textId="7D593A97" w:rsidR="00057BCF" w:rsidRPr="00FD13F6" w:rsidRDefault="00911D89" w:rsidP="00E02512">
      <w:pPr>
        <w:pStyle w:val="BoxTextBullet"/>
      </w:pPr>
      <w:r w:rsidRPr="00FD13F6">
        <w:t xml:space="preserve">Ecological impacts </w:t>
      </w:r>
      <w:r w:rsidR="005C1BC7">
        <w:rPr>
          <w:rFonts w:cstheme="minorHAnsi"/>
        </w:rPr>
        <w:t>–</w:t>
      </w:r>
      <w:r w:rsidRPr="00FD13F6">
        <w:t xml:space="preserve"> by over-harvesting a specific stock, IUU fishing can have ripple effects on the prey, predators, and competitors of that stock and their ecosystem. The methods and equipment used in IUU</w:t>
      </w:r>
      <w:r w:rsidR="007616A0">
        <w:t> </w:t>
      </w:r>
      <w:r w:rsidRPr="00FD13F6">
        <w:t>fishing can also result in habitat destruction and excessive bycatch.</w:t>
      </w:r>
    </w:p>
    <w:p w14:paraId="25C7C870" w14:textId="01856B2D" w:rsidR="00057BCF" w:rsidRDefault="00911D89" w:rsidP="00E02512">
      <w:pPr>
        <w:pStyle w:val="BoxTextBullet"/>
      </w:pPr>
      <w:r w:rsidRPr="00FD13F6">
        <w:t xml:space="preserve">Extinctions </w:t>
      </w:r>
      <w:r w:rsidR="005C1BC7">
        <w:t>–</w:t>
      </w:r>
      <w:r w:rsidRPr="00FD13F6">
        <w:t xml:space="preserve"> overfishing</w:t>
      </w:r>
      <w:r w:rsidR="008417BE">
        <w:t>, including by IUU fishing,</w:t>
      </w:r>
      <w:r w:rsidRPr="00FD13F6">
        <w:t xml:space="preserve"> can lead to the extinction of certain species.</w:t>
      </w:r>
    </w:p>
    <w:p w14:paraId="7C613817" w14:textId="77777777" w:rsidR="00057BCF" w:rsidRPr="009172D6" w:rsidRDefault="00911D89" w:rsidP="00057BCF">
      <w:pPr>
        <w:pStyle w:val="BoxHeading"/>
      </w:pPr>
      <w:r w:rsidRPr="009172D6">
        <w:t>Economic costs of IUU fishing</w:t>
      </w:r>
    </w:p>
    <w:p w14:paraId="38B1CE88" w14:textId="04812A38" w:rsidR="00057BCF" w:rsidRPr="00724233" w:rsidRDefault="00911D89" w:rsidP="00E02512">
      <w:pPr>
        <w:pStyle w:val="BoxTextBullet"/>
      </w:pPr>
      <w:r w:rsidRPr="00724233">
        <w:t xml:space="preserve">Reduced profits </w:t>
      </w:r>
      <w:r w:rsidR="005C1BC7">
        <w:rPr>
          <w:rFonts w:cstheme="minorHAnsi"/>
        </w:rPr>
        <w:t>–</w:t>
      </w:r>
      <w:r w:rsidRPr="00724233">
        <w:t xml:space="preserve"> IUU fishing has economic impacts for fishers and consumers. </w:t>
      </w:r>
      <w:r w:rsidR="00B54894">
        <w:t xml:space="preserve">In the </w:t>
      </w:r>
      <w:r w:rsidRPr="00724233">
        <w:t>short-term</w:t>
      </w:r>
      <w:r w:rsidR="00B54894">
        <w:t>,</w:t>
      </w:r>
      <w:r w:rsidRPr="00724233">
        <w:t xml:space="preserve"> </w:t>
      </w:r>
      <w:r w:rsidR="00B54894">
        <w:t>it can result in more</w:t>
      </w:r>
      <w:r w:rsidR="00712CF8">
        <w:t xml:space="preserve"> abundant and affordable supply</w:t>
      </w:r>
      <w:r w:rsidR="00B54894">
        <w:t xml:space="preserve"> of fish</w:t>
      </w:r>
      <w:r w:rsidR="00712CF8">
        <w:t xml:space="preserve"> for</w:t>
      </w:r>
      <w:r w:rsidR="001F4DC1">
        <w:t xml:space="preserve"> </w:t>
      </w:r>
      <w:r w:rsidR="00465313" w:rsidRPr="00724233">
        <w:t>consumers</w:t>
      </w:r>
      <w:r w:rsidR="00E570E3">
        <w:t>. H</w:t>
      </w:r>
      <w:r w:rsidRPr="00724233">
        <w:t>owever, the medium-long-term impacts</w:t>
      </w:r>
      <w:r w:rsidR="00481D9B">
        <w:t xml:space="preserve"> </w:t>
      </w:r>
      <w:r w:rsidRPr="00724233">
        <w:t>include fewer and lower quality fish, higher costs of fishing, and higher prices for consumers.</w:t>
      </w:r>
    </w:p>
    <w:p w14:paraId="184CFAC5" w14:textId="6EF93D7E" w:rsidR="00057BCF" w:rsidRPr="00724233" w:rsidRDefault="00911D89" w:rsidP="00E02512">
      <w:pPr>
        <w:pStyle w:val="BoxTextBullet"/>
      </w:pPr>
      <w:r w:rsidRPr="00724233">
        <w:t xml:space="preserve">Market distortion </w:t>
      </w:r>
      <w:r w:rsidR="005C1BC7">
        <w:rPr>
          <w:rFonts w:cstheme="minorHAnsi"/>
        </w:rPr>
        <w:t>–</w:t>
      </w:r>
      <w:r w:rsidRPr="00724233">
        <w:t xml:space="preserve"> legitimate fishers are put at a disadvantage by competing with the unfair practices of IUU </w:t>
      </w:r>
      <w:r w:rsidR="008417BE">
        <w:t>fishers</w:t>
      </w:r>
      <w:r w:rsidRPr="00724233">
        <w:t>, resulting in loss of market share for legal operators and trade distortions caused by the different cost structures of IUU fishing operators.</w:t>
      </w:r>
    </w:p>
    <w:p w14:paraId="5C3D165B" w14:textId="2BF0CE17" w:rsidR="00057BCF" w:rsidRDefault="00911D89" w:rsidP="00E02512">
      <w:pPr>
        <w:pStyle w:val="BoxTextBullet"/>
      </w:pPr>
      <w:r>
        <w:t xml:space="preserve">Tourism impacts </w:t>
      </w:r>
      <w:r w:rsidR="005C1BC7">
        <w:rPr>
          <w:rFonts w:cstheme="minorHAnsi"/>
        </w:rPr>
        <w:t>–</w:t>
      </w:r>
      <w:r>
        <w:t xml:space="preserve"> IUU fishing can contribute to imbalances in ecological systems, with negative impacts on coastal area tourism.</w:t>
      </w:r>
    </w:p>
    <w:p w14:paraId="2E8F8324" w14:textId="247FC605" w:rsidR="00057BCF" w:rsidRDefault="00911D89" w:rsidP="00E02512">
      <w:pPr>
        <w:pStyle w:val="BoxTextBullet"/>
      </w:pPr>
      <w:r>
        <w:t xml:space="preserve">Reduced access to fisheries markets </w:t>
      </w:r>
      <w:r w:rsidR="005C1BC7">
        <w:rPr>
          <w:rFonts w:cstheme="minorHAnsi"/>
        </w:rPr>
        <w:t>–</w:t>
      </w:r>
      <w:r>
        <w:t xml:space="preserve"> IUU fishing can undermine the ability of fishery managers to ensure sustainable management of stocks, making the product less attractive to corporate buyers.</w:t>
      </w:r>
    </w:p>
    <w:p w14:paraId="52A6CD00" w14:textId="77777777" w:rsidR="00057BCF" w:rsidRDefault="00911D89" w:rsidP="00057BCF">
      <w:pPr>
        <w:pStyle w:val="BoxHeading"/>
      </w:pPr>
      <w:r>
        <w:t>Social costs of IUU fishing</w:t>
      </w:r>
    </w:p>
    <w:p w14:paraId="6413596E" w14:textId="559C6C9F" w:rsidR="00057BCF" w:rsidRPr="00AB772F" w:rsidRDefault="00911D89" w:rsidP="00E02512">
      <w:pPr>
        <w:pStyle w:val="BoxTextBullet"/>
      </w:pPr>
      <w:r w:rsidRPr="00AB772F">
        <w:t xml:space="preserve">Reduced employment </w:t>
      </w:r>
      <w:r w:rsidR="005C1BC7">
        <w:rPr>
          <w:rFonts w:cstheme="minorHAnsi"/>
        </w:rPr>
        <w:t>–</w:t>
      </w:r>
      <w:r w:rsidRPr="00AB772F">
        <w:t xml:space="preserve"> IUU fishing can have negative impacts on employment in the medium and long term, particularly in communities that are heavily dependent on fishing.</w:t>
      </w:r>
    </w:p>
    <w:p w14:paraId="555AC865" w14:textId="4FE4691C" w:rsidR="00057BCF" w:rsidRPr="00AB772F" w:rsidRDefault="00911D89" w:rsidP="00E02512">
      <w:pPr>
        <w:pStyle w:val="BoxTextBullet"/>
      </w:pPr>
      <w:r w:rsidRPr="00AB772F">
        <w:t xml:space="preserve">Community impacts </w:t>
      </w:r>
      <w:r w:rsidR="005C1BC7">
        <w:rPr>
          <w:rFonts w:cstheme="minorHAnsi"/>
        </w:rPr>
        <w:t>–</w:t>
      </w:r>
      <w:r w:rsidR="005C1BC7" w:rsidRPr="00AB772F">
        <w:t xml:space="preserve"> </w:t>
      </w:r>
      <w:r w:rsidRPr="00AB772F">
        <w:t xml:space="preserve">fishing communities </w:t>
      </w:r>
      <w:r w:rsidR="009503EB">
        <w:t xml:space="preserve">can </w:t>
      </w:r>
      <w:r w:rsidRPr="00AB772F">
        <w:t>suffer from IUU</w:t>
      </w:r>
      <w:r w:rsidR="00B16A28">
        <w:t xml:space="preserve"> fishing</w:t>
      </w:r>
      <w:r w:rsidRPr="00AB772F">
        <w:t xml:space="preserve"> through unfair competition. This can lead to </w:t>
      </w:r>
      <w:r w:rsidR="009503EB">
        <w:t xml:space="preserve">more community </w:t>
      </w:r>
      <w:r w:rsidRPr="00AB772F">
        <w:t>fishers engaging in IUU fishing to compete</w:t>
      </w:r>
      <w:r w:rsidR="009503EB">
        <w:t xml:space="preserve"> for resources. A</w:t>
      </w:r>
      <w:r w:rsidR="00852DE7">
        <w:t>s a result</w:t>
      </w:r>
      <w:r w:rsidR="009503EB">
        <w:t>,</w:t>
      </w:r>
      <w:r w:rsidR="00852DE7" w:rsidRPr="00AB772F">
        <w:t xml:space="preserve"> </w:t>
      </w:r>
      <w:r w:rsidR="009503EB">
        <w:t xml:space="preserve">these fishers suffer from an increased risk </w:t>
      </w:r>
      <w:r w:rsidRPr="00AB772F">
        <w:t>of detection and punishment</w:t>
      </w:r>
      <w:r w:rsidR="009503EB">
        <w:t>, further risking their economic security.</w:t>
      </w:r>
    </w:p>
    <w:p w14:paraId="16C6B910" w14:textId="098A46E6" w:rsidR="00057BCF" w:rsidRPr="00AB772F" w:rsidRDefault="00911D89" w:rsidP="00E02512">
      <w:pPr>
        <w:pStyle w:val="BoxTextBullet"/>
      </w:pPr>
      <w:r w:rsidRPr="00AB772F">
        <w:t xml:space="preserve">Labour rights abuses </w:t>
      </w:r>
      <w:r w:rsidR="005C1BC7">
        <w:rPr>
          <w:rFonts w:cstheme="minorHAnsi"/>
        </w:rPr>
        <w:t>–</w:t>
      </w:r>
      <w:r w:rsidRPr="00AB772F">
        <w:t xml:space="preserve"> fishing vessels engaged in IUU fishing have been linked to labour abuses including exploitation, forced labour, human trafficking, and modern slavery.</w:t>
      </w:r>
    </w:p>
    <w:p w14:paraId="60B663A4" w14:textId="79E65D96" w:rsidR="00057BCF" w:rsidRDefault="00911D89" w:rsidP="00E02512">
      <w:pPr>
        <w:pStyle w:val="BoxTextBullet"/>
      </w:pPr>
      <w:r w:rsidRPr="00AB772F">
        <w:t xml:space="preserve">Food security </w:t>
      </w:r>
      <w:r w:rsidR="005C1BC7">
        <w:rPr>
          <w:rFonts w:cstheme="minorHAnsi"/>
        </w:rPr>
        <w:t>–</w:t>
      </w:r>
      <w:r w:rsidR="005C1BC7" w:rsidRPr="00AB772F">
        <w:t xml:space="preserve"> </w:t>
      </w:r>
      <w:r w:rsidRPr="00AB772F">
        <w:t xml:space="preserve">IUU fishing can threaten the long-term availability </w:t>
      </w:r>
      <w:r w:rsidR="00B27D6C">
        <w:t>of</w:t>
      </w:r>
      <w:r w:rsidR="00D835C7">
        <w:t xml:space="preserve"> </w:t>
      </w:r>
      <w:r w:rsidRPr="00AB772F">
        <w:t xml:space="preserve">affordable and nutritious seafood. This can have significant food security implications, especially for small-scale fishers and </w:t>
      </w:r>
      <w:r w:rsidR="00161231">
        <w:t xml:space="preserve">individuals in </w:t>
      </w:r>
      <w:r w:rsidRPr="00AB772F">
        <w:t>developing countries who rely on fisheries for protein and livelihoods.</w:t>
      </w:r>
    </w:p>
    <w:p w14:paraId="501979B2" w14:textId="500E7800" w:rsidR="00057BCF" w:rsidRPr="00B01084" w:rsidRDefault="00911D89" w:rsidP="00057BCF">
      <w:pPr>
        <w:pStyle w:val="BoxSource"/>
      </w:pPr>
      <w:r>
        <w:t>Source:</w:t>
      </w:r>
      <w:r w:rsidR="00C01C47">
        <w:t xml:space="preserve"> </w:t>
      </w:r>
      <w:r w:rsidR="00C919C0">
        <w:rPr>
          <w:lang w:eastAsia="ja-JP"/>
        </w:rPr>
        <w:t>Agnew</w:t>
      </w:r>
      <w:r w:rsidR="00F058C7" w:rsidRPr="00D02FA5">
        <w:rPr>
          <w:lang w:eastAsia="ja-JP"/>
        </w:rPr>
        <w:t xml:space="preserve"> et al.</w:t>
      </w:r>
      <w:r w:rsidR="00AF6F22">
        <w:rPr>
          <w:lang w:eastAsia="ja-JP"/>
        </w:rPr>
        <w:t> </w:t>
      </w:r>
      <w:r w:rsidR="00F058C7" w:rsidRPr="00D02FA5">
        <w:rPr>
          <w:lang w:eastAsia="ja-JP"/>
        </w:rPr>
        <w:t>2</w:t>
      </w:r>
      <w:r w:rsidR="005C17FB">
        <w:rPr>
          <w:lang w:eastAsia="ja-JP"/>
        </w:rPr>
        <w:t>009</w:t>
      </w:r>
      <w:r w:rsidR="00C01C47">
        <w:rPr>
          <w:lang w:eastAsia="ja-JP"/>
        </w:rPr>
        <w:t>;</w:t>
      </w:r>
      <w:r w:rsidR="00660E44" w:rsidRPr="00660E44">
        <w:t xml:space="preserve"> </w:t>
      </w:r>
      <w:r w:rsidR="00C01C47">
        <w:t>Cabral et al. </w:t>
      </w:r>
      <w:r>
        <w:t>2018</w:t>
      </w:r>
      <w:r w:rsidRPr="00AB772F">
        <w:t>;</w:t>
      </w:r>
      <w:r>
        <w:t xml:space="preserve"> </w:t>
      </w:r>
      <w:r w:rsidR="00C157B8">
        <w:t>Tinch et al.</w:t>
      </w:r>
      <w:r w:rsidR="00C01C47">
        <w:t> 2008;</w:t>
      </w:r>
      <w:r w:rsidR="00C01C47" w:rsidRPr="00C01C47">
        <w:t xml:space="preserve"> </w:t>
      </w:r>
      <w:r w:rsidR="00C01C47">
        <w:t>Widjaja</w:t>
      </w:r>
      <w:r w:rsidR="005A7B5D">
        <w:t xml:space="preserve"> et al.</w:t>
      </w:r>
      <w:r w:rsidR="00C01C47">
        <w:t> 2020</w:t>
      </w:r>
    </w:p>
    <w:p w14:paraId="7C5E89D0" w14:textId="5D8D7E6B" w:rsidR="00057BCF" w:rsidRPr="008B6132" w:rsidRDefault="00911D89" w:rsidP="00057BCF">
      <w:pPr>
        <w:pStyle w:val="Heading3"/>
        <w:numPr>
          <w:ilvl w:val="0"/>
          <w:numId w:val="0"/>
        </w:numPr>
        <w:ind w:left="964" w:hanging="964"/>
      </w:pPr>
      <w:bookmarkStart w:id="13" w:name="_Toc132794294"/>
      <w:r>
        <w:t>S</w:t>
      </w:r>
      <w:r w:rsidRPr="008B6132">
        <w:t>napshot of Australia’s seafood imports</w:t>
      </w:r>
      <w:bookmarkEnd w:id="13"/>
    </w:p>
    <w:p w14:paraId="51D9DCD5" w14:textId="47E97E96" w:rsidR="00057BCF" w:rsidRDefault="00911D89" w:rsidP="00057BCF">
      <w:pPr>
        <w:rPr>
          <w:lang w:eastAsia="ja-JP"/>
        </w:rPr>
      </w:pPr>
      <w:r>
        <w:rPr>
          <w:lang w:eastAsia="ja-JP"/>
        </w:rPr>
        <w:t xml:space="preserve">Australia imports a significant amount of seafood to meet the gap between domestic consumption and </w:t>
      </w:r>
      <w:r w:rsidR="009713D3">
        <w:rPr>
          <w:lang w:eastAsia="ja-JP"/>
        </w:rPr>
        <w:t>supply</w:t>
      </w:r>
      <w:r w:rsidR="0091022C">
        <w:rPr>
          <w:lang w:eastAsia="ja-JP"/>
        </w:rPr>
        <w:t>, as well as to cater to</w:t>
      </w:r>
      <w:r>
        <w:rPr>
          <w:lang w:eastAsia="ja-JP"/>
        </w:rPr>
        <w:t xml:space="preserve"> consumer preferences for a diverse range of seafood products (</w:t>
      </w:r>
      <w:r w:rsidR="00DA5E86">
        <w:rPr>
          <w:lang w:eastAsia="ja-JP"/>
        </w:rPr>
        <w:t>DAFF</w:t>
      </w:r>
      <w:r w:rsidR="00C01C47">
        <w:rPr>
          <w:lang w:eastAsia="ja-JP"/>
        </w:rPr>
        <w:t> </w:t>
      </w:r>
      <w:r w:rsidR="00D3781A">
        <w:rPr>
          <w:lang w:eastAsia="ja-JP"/>
        </w:rPr>
        <w:t>201</w:t>
      </w:r>
      <w:r w:rsidR="00CE5932">
        <w:rPr>
          <w:lang w:eastAsia="ja-JP"/>
        </w:rPr>
        <w:t>5, FRDC</w:t>
      </w:r>
      <w:r w:rsidR="00743919">
        <w:rPr>
          <w:lang w:eastAsia="ja-JP"/>
        </w:rPr>
        <w:t> </w:t>
      </w:r>
      <w:r w:rsidR="00CE5932">
        <w:rPr>
          <w:lang w:eastAsia="ja-JP"/>
        </w:rPr>
        <w:t>202</w:t>
      </w:r>
      <w:r w:rsidR="00D07D0F">
        <w:rPr>
          <w:lang w:eastAsia="ja-JP"/>
        </w:rPr>
        <w:t>1</w:t>
      </w:r>
      <w:r w:rsidR="00D3781A">
        <w:rPr>
          <w:lang w:eastAsia="ja-JP"/>
        </w:rPr>
        <w:t>).</w:t>
      </w:r>
      <w:r>
        <w:rPr>
          <w:lang w:eastAsia="ja-JP"/>
        </w:rPr>
        <w:t xml:space="preserve"> Approximately 65% of the edible seafood consumed </w:t>
      </w:r>
      <w:r w:rsidRPr="00A379DA">
        <w:rPr>
          <w:lang w:eastAsia="ja-JP"/>
        </w:rPr>
        <w:t>in Australia</w:t>
      </w:r>
      <w:r>
        <w:rPr>
          <w:lang w:eastAsia="ja-JP"/>
        </w:rPr>
        <w:t xml:space="preserve"> (by weight) is imported </w:t>
      </w:r>
      <w:r w:rsidRPr="0046404D">
        <w:rPr>
          <w:lang w:eastAsia="ja-JP"/>
        </w:rPr>
        <w:t>(ABARES 2022).</w:t>
      </w:r>
      <w:r>
        <w:rPr>
          <w:lang w:eastAsia="ja-JP"/>
        </w:rPr>
        <w:t xml:space="preserve"> These imports mainly consist of lower-value products such as canned or frozen finfish, but also include higher-value products like prawns and salmonids </w:t>
      </w:r>
      <w:r w:rsidRPr="0046404D">
        <w:rPr>
          <w:lang w:eastAsia="ja-JP"/>
        </w:rPr>
        <w:t>(</w:t>
      </w:r>
      <w:r w:rsidR="004A1C2E" w:rsidRPr="0046404D">
        <w:rPr>
          <w:lang w:eastAsia="ja-JP"/>
        </w:rPr>
        <w:t xml:space="preserve">ABARES 2022; </w:t>
      </w:r>
      <w:r w:rsidR="006C3813" w:rsidRPr="0046404D">
        <w:rPr>
          <w:lang w:eastAsia="ja-JP"/>
        </w:rPr>
        <w:t>DAFF</w:t>
      </w:r>
      <w:r w:rsidR="00502829">
        <w:rPr>
          <w:lang w:eastAsia="ja-JP"/>
        </w:rPr>
        <w:t> </w:t>
      </w:r>
      <w:r w:rsidR="006C3813" w:rsidRPr="0046404D">
        <w:rPr>
          <w:lang w:eastAsia="ja-JP"/>
        </w:rPr>
        <w:t>2015</w:t>
      </w:r>
      <w:r w:rsidRPr="0046404D">
        <w:rPr>
          <w:lang w:eastAsia="ja-JP"/>
        </w:rPr>
        <w:t>).</w:t>
      </w:r>
    </w:p>
    <w:p w14:paraId="2DF9C35A" w14:textId="6E30CA2D" w:rsidR="00057BCF" w:rsidRPr="003E16A9" w:rsidRDefault="00911D89" w:rsidP="003E16A9">
      <w:pPr>
        <w:pStyle w:val="FigureTableNoteSource"/>
        <w:rPr>
          <w:rFonts w:asciiTheme="minorHAnsi" w:hAnsiTheme="minorHAnsi" w:cstheme="minorHAnsi"/>
          <w:sz w:val="22"/>
        </w:rPr>
      </w:pPr>
      <w:r w:rsidRPr="003E16A9">
        <w:rPr>
          <w:rFonts w:asciiTheme="minorHAnsi" w:hAnsiTheme="minorHAnsi" w:cstheme="minorHAnsi"/>
          <w:sz w:val="22"/>
        </w:rPr>
        <w:t>In 2021</w:t>
      </w:r>
      <w:r w:rsidR="004A1C2E" w:rsidRPr="003E16A9">
        <w:rPr>
          <w:rFonts w:asciiTheme="minorHAnsi" w:hAnsiTheme="minorHAnsi" w:cstheme="minorHAnsi"/>
          <w:sz w:val="22"/>
        </w:rPr>
        <w:t>–</w:t>
      </w:r>
      <w:r w:rsidRPr="003E16A9">
        <w:rPr>
          <w:rFonts w:asciiTheme="minorHAnsi" w:hAnsiTheme="minorHAnsi" w:cstheme="minorHAnsi"/>
          <w:sz w:val="22"/>
        </w:rPr>
        <w:t>2022,</w:t>
      </w:r>
      <w:r w:rsidRPr="003E16A9">
        <w:rPr>
          <w:rFonts w:asciiTheme="minorHAnsi" w:hAnsiTheme="minorHAnsi" w:cstheme="minorHAnsi"/>
          <w:sz w:val="22"/>
          <w:lang w:eastAsia="ja-JP"/>
        </w:rPr>
        <w:t xml:space="preserve"> Australia imported seafood valued at </w:t>
      </w:r>
      <w:r w:rsidR="00DE50C3" w:rsidRPr="003E16A9">
        <w:rPr>
          <w:rFonts w:asciiTheme="minorHAnsi" w:hAnsiTheme="minorHAnsi" w:cstheme="minorHAnsi"/>
          <w:sz w:val="22"/>
          <w:lang w:eastAsia="ja-JP"/>
        </w:rPr>
        <w:t>AU</w:t>
      </w:r>
      <w:r w:rsidRPr="003E16A9">
        <w:rPr>
          <w:rFonts w:asciiTheme="minorHAnsi" w:hAnsiTheme="minorHAnsi" w:cstheme="minorHAnsi"/>
          <w:sz w:val="22"/>
          <w:lang w:eastAsia="ja-JP"/>
        </w:rPr>
        <w:t>$2.23</w:t>
      </w:r>
      <w:r w:rsidR="003E073A">
        <w:rPr>
          <w:rFonts w:asciiTheme="minorHAnsi" w:hAnsiTheme="minorHAnsi" w:cstheme="minorHAnsi"/>
          <w:sz w:val="22"/>
          <w:lang w:eastAsia="ja-JP"/>
        </w:rPr>
        <w:t> </w:t>
      </w:r>
      <w:r w:rsidRPr="003E16A9">
        <w:rPr>
          <w:rFonts w:asciiTheme="minorHAnsi" w:hAnsiTheme="minorHAnsi" w:cstheme="minorHAnsi"/>
          <w:sz w:val="22"/>
          <w:lang w:eastAsia="ja-JP"/>
        </w:rPr>
        <w:t xml:space="preserve">billion from 100 different countries. The top </w:t>
      </w:r>
      <w:r w:rsidR="007A6759" w:rsidRPr="003E16A9">
        <w:rPr>
          <w:rFonts w:asciiTheme="minorHAnsi" w:hAnsiTheme="minorHAnsi" w:cstheme="minorHAnsi"/>
          <w:sz w:val="22"/>
          <w:lang w:eastAsia="ja-JP"/>
        </w:rPr>
        <w:t>10</w:t>
      </w:r>
      <w:r w:rsidRPr="003E16A9">
        <w:rPr>
          <w:rFonts w:asciiTheme="minorHAnsi" w:hAnsiTheme="minorHAnsi" w:cstheme="minorHAnsi"/>
          <w:sz w:val="22"/>
          <w:lang w:eastAsia="ja-JP"/>
        </w:rPr>
        <w:t xml:space="preserve"> countries accounted for 82% of total seafood imports to Australia (</w:t>
      </w:r>
      <w:r w:rsidRPr="003E16A9">
        <w:rPr>
          <w:rFonts w:asciiTheme="minorHAnsi" w:hAnsiTheme="minorHAnsi" w:cstheme="minorHAnsi"/>
          <w:sz w:val="22"/>
          <w:lang w:eastAsia="ja-JP"/>
        </w:rPr>
        <w:fldChar w:fldCharType="begin"/>
      </w:r>
      <w:r w:rsidRPr="003E16A9">
        <w:rPr>
          <w:rFonts w:asciiTheme="minorHAnsi" w:hAnsiTheme="minorHAnsi" w:cstheme="minorHAnsi"/>
          <w:sz w:val="22"/>
          <w:lang w:eastAsia="ja-JP"/>
        </w:rPr>
        <w:instrText xml:space="preserve"> REF _Ref129691843 \h </w:instrText>
      </w:r>
      <w:r w:rsidR="003E16A9" w:rsidRPr="003E16A9">
        <w:rPr>
          <w:rFonts w:asciiTheme="minorHAnsi" w:hAnsiTheme="minorHAnsi" w:cstheme="minorHAnsi"/>
          <w:sz w:val="22"/>
          <w:lang w:eastAsia="ja-JP"/>
        </w:rPr>
        <w:instrText xml:space="preserve"> \* MERGEFORMAT </w:instrText>
      </w:r>
      <w:r w:rsidRPr="003E16A9">
        <w:rPr>
          <w:rFonts w:asciiTheme="minorHAnsi" w:hAnsiTheme="minorHAnsi" w:cstheme="minorHAnsi"/>
          <w:sz w:val="22"/>
          <w:lang w:eastAsia="ja-JP"/>
        </w:rPr>
      </w:r>
      <w:r w:rsidRPr="003E16A9">
        <w:rPr>
          <w:rFonts w:asciiTheme="minorHAnsi" w:hAnsiTheme="minorHAnsi" w:cstheme="minorHAnsi"/>
          <w:sz w:val="22"/>
          <w:lang w:eastAsia="ja-JP"/>
        </w:rPr>
        <w:fldChar w:fldCharType="separate"/>
      </w:r>
      <w:r w:rsidR="006B1189" w:rsidRPr="006B1189">
        <w:rPr>
          <w:rFonts w:asciiTheme="minorHAnsi" w:hAnsiTheme="minorHAnsi" w:cstheme="minorHAnsi"/>
          <w:sz w:val="22"/>
        </w:rPr>
        <w:t xml:space="preserve">Figure </w:t>
      </w:r>
      <w:r w:rsidR="006B1189" w:rsidRPr="006B1189">
        <w:rPr>
          <w:rFonts w:asciiTheme="minorHAnsi" w:hAnsiTheme="minorHAnsi" w:cstheme="minorHAnsi"/>
          <w:noProof/>
          <w:sz w:val="22"/>
        </w:rPr>
        <w:t>1</w:t>
      </w:r>
      <w:r w:rsidRPr="003E16A9">
        <w:rPr>
          <w:rFonts w:asciiTheme="minorHAnsi" w:hAnsiTheme="minorHAnsi" w:cstheme="minorHAnsi"/>
          <w:sz w:val="22"/>
          <w:lang w:eastAsia="ja-JP"/>
        </w:rPr>
        <w:fldChar w:fldCharType="end"/>
      </w:r>
      <w:r w:rsidRPr="003E16A9">
        <w:rPr>
          <w:rFonts w:asciiTheme="minorHAnsi" w:hAnsiTheme="minorHAnsi" w:cstheme="minorHAnsi"/>
          <w:sz w:val="22"/>
          <w:lang w:eastAsia="ja-JP"/>
        </w:rPr>
        <w:t xml:space="preserve">). Similarly, </w:t>
      </w:r>
      <w:r w:rsidR="007A6759" w:rsidRPr="003E16A9">
        <w:rPr>
          <w:rFonts w:asciiTheme="minorHAnsi" w:hAnsiTheme="minorHAnsi" w:cstheme="minorHAnsi"/>
          <w:sz w:val="22"/>
          <w:lang w:eastAsia="ja-JP"/>
        </w:rPr>
        <w:t>10 </w:t>
      </w:r>
      <w:r w:rsidRPr="003E16A9">
        <w:rPr>
          <w:rFonts w:asciiTheme="minorHAnsi" w:hAnsiTheme="minorHAnsi" w:cstheme="minorHAnsi"/>
          <w:sz w:val="22"/>
          <w:lang w:eastAsia="ja-JP"/>
        </w:rPr>
        <w:t xml:space="preserve">main product types made up 83% of all edible and non-edible seafood imports </w:t>
      </w:r>
      <w:bookmarkStart w:id="14" w:name="_Hlk128989046"/>
      <w:r w:rsidR="003E16A9" w:rsidRPr="003E16A9">
        <w:rPr>
          <w:rFonts w:asciiTheme="minorHAnsi" w:hAnsiTheme="minorHAnsi" w:cstheme="minorHAnsi"/>
          <w:sz w:val="22"/>
          <w:lang w:eastAsia="ja-JP"/>
        </w:rPr>
        <w:t>(</w:t>
      </w:r>
      <w:r w:rsidR="003E16A9" w:rsidRPr="003E16A9">
        <w:rPr>
          <w:rFonts w:asciiTheme="minorHAnsi" w:hAnsiTheme="minorHAnsi" w:cstheme="minorHAnsi"/>
          <w:sz w:val="22"/>
          <w:lang w:eastAsia="ja-JP"/>
        </w:rPr>
        <w:fldChar w:fldCharType="begin"/>
      </w:r>
      <w:r w:rsidR="003E16A9" w:rsidRPr="003E16A9">
        <w:rPr>
          <w:rFonts w:asciiTheme="minorHAnsi" w:hAnsiTheme="minorHAnsi" w:cstheme="minorHAnsi"/>
          <w:sz w:val="22"/>
          <w:lang w:eastAsia="ja-JP"/>
        </w:rPr>
        <w:instrText xml:space="preserve"> REF _Ref132636340 \h </w:instrText>
      </w:r>
      <w:r w:rsidR="003E16A9">
        <w:rPr>
          <w:rFonts w:asciiTheme="minorHAnsi" w:hAnsiTheme="minorHAnsi" w:cstheme="minorHAnsi"/>
          <w:sz w:val="22"/>
          <w:lang w:eastAsia="ja-JP"/>
        </w:rPr>
        <w:instrText xml:space="preserve"> \* MERGEFORMAT </w:instrText>
      </w:r>
      <w:r w:rsidR="003E16A9" w:rsidRPr="003E16A9">
        <w:rPr>
          <w:rFonts w:asciiTheme="minorHAnsi" w:hAnsiTheme="minorHAnsi" w:cstheme="minorHAnsi"/>
          <w:sz w:val="22"/>
          <w:lang w:eastAsia="ja-JP"/>
        </w:rPr>
      </w:r>
      <w:r w:rsidR="003E16A9" w:rsidRPr="003E16A9">
        <w:rPr>
          <w:rFonts w:asciiTheme="minorHAnsi" w:hAnsiTheme="minorHAnsi" w:cstheme="minorHAnsi"/>
          <w:sz w:val="22"/>
          <w:lang w:eastAsia="ja-JP"/>
        </w:rPr>
        <w:fldChar w:fldCharType="separate"/>
      </w:r>
      <w:r w:rsidR="006B1189" w:rsidRPr="006B1189">
        <w:rPr>
          <w:sz w:val="22"/>
        </w:rPr>
        <w:t xml:space="preserve">Figure </w:t>
      </w:r>
      <w:r w:rsidR="006B1189" w:rsidRPr="006B1189">
        <w:rPr>
          <w:noProof/>
          <w:sz w:val="22"/>
        </w:rPr>
        <w:t>2</w:t>
      </w:r>
      <w:r w:rsidR="003E16A9" w:rsidRPr="003E16A9">
        <w:rPr>
          <w:rFonts w:asciiTheme="minorHAnsi" w:hAnsiTheme="minorHAnsi" w:cstheme="minorHAnsi"/>
          <w:sz w:val="22"/>
          <w:lang w:eastAsia="ja-JP"/>
        </w:rPr>
        <w:fldChar w:fldCharType="end"/>
      </w:r>
      <w:r w:rsidR="003E16A9" w:rsidRPr="003E16A9">
        <w:rPr>
          <w:rFonts w:asciiTheme="minorHAnsi" w:hAnsiTheme="minorHAnsi" w:cstheme="minorHAnsi"/>
          <w:sz w:val="22"/>
          <w:lang w:eastAsia="ja-JP"/>
        </w:rPr>
        <w:t>)</w:t>
      </w:r>
      <w:r w:rsidR="000E2AAF">
        <w:rPr>
          <w:rFonts w:asciiTheme="minorHAnsi" w:hAnsiTheme="minorHAnsi" w:cstheme="minorHAnsi"/>
          <w:sz w:val="22"/>
          <w:lang w:eastAsia="ja-JP"/>
        </w:rPr>
        <w:t>.</w:t>
      </w:r>
    </w:p>
    <w:p w14:paraId="61C823B8" w14:textId="51366C6C" w:rsidR="00057BCF" w:rsidRPr="00B33E94" w:rsidRDefault="00911D89" w:rsidP="00057BCF">
      <w:pPr>
        <w:pStyle w:val="Caption"/>
        <w:rPr>
          <w:b w:val="0"/>
          <w:bCs w:val="0"/>
          <w:szCs w:val="24"/>
        </w:rPr>
      </w:pPr>
      <w:bookmarkStart w:id="15" w:name="_Ref129691843"/>
      <w:bookmarkStart w:id="16" w:name="_Ref129691839"/>
      <w:bookmarkStart w:id="17" w:name="_Toc131665394"/>
      <w:bookmarkStart w:id="18" w:name="_Toc132794317"/>
      <w:r>
        <w:t xml:space="preserve">Figure </w:t>
      </w:r>
      <w:r w:rsidR="00F26A41">
        <w:fldChar w:fldCharType="begin"/>
      </w:r>
      <w:r>
        <w:instrText xml:space="preserve"> SEQ Figure \* ARABIC </w:instrText>
      </w:r>
      <w:r w:rsidR="00F26A41">
        <w:fldChar w:fldCharType="separate"/>
      </w:r>
      <w:r w:rsidR="006B1189">
        <w:rPr>
          <w:noProof/>
        </w:rPr>
        <w:t>1</w:t>
      </w:r>
      <w:r w:rsidR="00F26A41">
        <w:fldChar w:fldCharType="end"/>
      </w:r>
      <w:bookmarkEnd w:id="15"/>
      <w:r>
        <w:t xml:space="preserve"> </w:t>
      </w:r>
      <w:r w:rsidRPr="0042290B">
        <w:t>Seafood import</w:t>
      </w:r>
      <w:r w:rsidR="00B31F2C">
        <w:t>s</w:t>
      </w:r>
      <w:r w:rsidRPr="0042290B">
        <w:t>, by country, Australia, July 2021 to June 2022</w:t>
      </w:r>
      <w:bookmarkEnd w:id="16"/>
      <w:bookmarkEnd w:id="17"/>
      <w:bookmarkEnd w:id="18"/>
    </w:p>
    <w:bookmarkEnd w:id="14"/>
    <w:p w14:paraId="560F2362" w14:textId="40F36645" w:rsidR="00057BCF" w:rsidRDefault="00911D89" w:rsidP="00057BCF">
      <w:pPr>
        <w:rPr>
          <w:b/>
          <w:bCs/>
          <w:lang w:eastAsia="ja-JP"/>
        </w:rPr>
      </w:pPr>
      <w:r>
        <w:rPr>
          <w:b/>
          <w:bCs/>
          <w:noProof/>
          <w:lang w:eastAsia="ja-JP"/>
        </w:rPr>
        <w:drawing>
          <wp:inline distT="0" distB="0" distL="0" distR="0" wp14:anchorId="5FA39E1D" wp14:editId="533F96F7">
            <wp:extent cx="5407660" cy="2316480"/>
            <wp:effectExtent l="0" t="0" r="2540" b="7620"/>
            <wp:docPr id="14" name="Picture 14" descr="Bar chart shows the value of Australia's seafood imports by country from July 2021 to June 2022. The chart reveals Vietnam as the top exporter to Australia, with Thailand, China, New Zealand, Indonesia, Norway, Peru, Denmark, Malaysia, and the United States following in descending order of import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ar chart shows the value of Australia's seafood imports by country from July 2021 to June 2022. The chart reveals Vietnam as the top exporter to Australia, with Thailand, China, New Zealand, Indonesia, Norway, Peru, Denmark, Malaysia, and the United States following in descending order of import value."/>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407660" cy="2316480"/>
                    </a:xfrm>
                    <a:prstGeom prst="rect">
                      <a:avLst/>
                    </a:prstGeom>
                    <a:noFill/>
                  </pic:spPr>
                </pic:pic>
              </a:graphicData>
            </a:graphic>
          </wp:inline>
        </w:drawing>
      </w:r>
    </w:p>
    <w:p w14:paraId="1DCD42C4" w14:textId="377BEF69" w:rsidR="00FD325D" w:rsidRPr="0066379D" w:rsidRDefault="00911D89" w:rsidP="00FD325D">
      <w:pPr>
        <w:pStyle w:val="FigureTableNoteSource"/>
      </w:pPr>
      <w:bookmarkStart w:id="19" w:name="_Ref129691934"/>
      <w:r>
        <w:t xml:space="preserve">Source: </w:t>
      </w:r>
      <w:r w:rsidR="004A1C2E">
        <w:t>ABS 2022</w:t>
      </w:r>
    </w:p>
    <w:p w14:paraId="66871CB6" w14:textId="003C4220" w:rsidR="00057BCF" w:rsidRDefault="00911D89" w:rsidP="00057BCF">
      <w:pPr>
        <w:pStyle w:val="Caption"/>
        <w:rPr>
          <w:b w:val="0"/>
          <w:bCs w:val="0"/>
          <w:lang w:eastAsia="ja-JP"/>
        </w:rPr>
      </w:pPr>
      <w:bookmarkStart w:id="20" w:name="_Ref132636340"/>
      <w:bookmarkStart w:id="21" w:name="_Toc131665395"/>
      <w:bookmarkStart w:id="22" w:name="_Toc132794318"/>
      <w:r>
        <w:t xml:space="preserve">Figure </w:t>
      </w:r>
      <w:r w:rsidR="00F26A41">
        <w:fldChar w:fldCharType="begin"/>
      </w:r>
      <w:r>
        <w:instrText xml:space="preserve"> SEQ Figure \* ARABIC </w:instrText>
      </w:r>
      <w:r w:rsidR="00F26A41">
        <w:fldChar w:fldCharType="separate"/>
      </w:r>
      <w:r w:rsidR="006B1189">
        <w:rPr>
          <w:noProof/>
        </w:rPr>
        <w:t>2</w:t>
      </w:r>
      <w:r w:rsidR="00F26A41">
        <w:fldChar w:fldCharType="end"/>
      </w:r>
      <w:bookmarkEnd w:id="19"/>
      <w:bookmarkEnd w:id="20"/>
      <w:r>
        <w:t xml:space="preserve"> </w:t>
      </w:r>
      <w:r w:rsidRPr="00A22DAF">
        <w:t>Seafood import</w:t>
      </w:r>
      <w:r w:rsidR="00B31F2C">
        <w:t>s</w:t>
      </w:r>
      <w:r w:rsidRPr="00A22DAF">
        <w:t>, by product type, Australia, July 2021 to June 2022</w:t>
      </w:r>
      <w:bookmarkEnd w:id="21"/>
      <w:bookmarkEnd w:id="22"/>
    </w:p>
    <w:p w14:paraId="68656534" w14:textId="133E9B7E" w:rsidR="00057BCF" w:rsidRPr="000A3DCC" w:rsidRDefault="00BA3A60" w:rsidP="00092B1D">
      <w:pPr>
        <w:rPr>
          <w:b/>
          <w:bCs/>
          <w:lang w:eastAsia="ja-JP"/>
        </w:rPr>
      </w:pPr>
      <w:r>
        <w:rPr>
          <w:b/>
          <w:bCs/>
          <w:noProof/>
          <w:lang w:eastAsia="ja-JP"/>
        </w:rPr>
        <w:drawing>
          <wp:inline distT="0" distB="0" distL="0" distR="0" wp14:anchorId="57579C26" wp14:editId="365703B2">
            <wp:extent cx="5414010" cy="2316480"/>
            <wp:effectExtent l="0" t="0" r="0" b="7620"/>
            <wp:docPr id="1" name="Picture 1" descr="Bar chart shows the value of seafood products imported by Australia from July 2021 to June 2022. The chart shows fish (generic) as the highest value import, followed by prawns, tuna, salmon, cuttlefish, fats and oils, squid, molluscs, pearls, and sardines in descending order of import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ar chart shows the value of seafood products imported by Australia from July 2021 to June 2022. The chart shows fish (generic) as the highest value import, followed by prawns, tuna, salmon, cuttlefish, fats and oils, squid, molluscs, pearls, and sardines in descending order of import valu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4010" cy="2316480"/>
                    </a:xfrm>
                    <a:prstGeom prst="rect">
                      <a:avLst/>
                    </a:prstGeom>
                    <a:noFill/>
                  </pic:spPr>
                </pic:pic>
              </a:graphicData>
            </a:graphic>
          </wp:inline>
        </w:drawing>
      </w:r>
    </w:p>
    <w:p w14:paraId="14E87C19" w14:textId="2E4565B3" w:rsidR="00D23A22" w:rsidRDefault="00911D89" w:rsidP="00350610">
      <w:pPr>
        <w:pStyle w:val="FigureTableNoteSource"/>
      </w:pPr>
      <w:r>
        <w:t>Note:</w:t>
      </w:r>
      <w:r w:rsidR="00396833">
        <w:t xml:space="preserve"> Fish </w:t>
      </w:r>
      <w:r w:rsidR="00926E4C">
        <w:t>(</w:t>
      </w:r>
      <w:r w:rsidR="001B47E9">
        <w:t>g</w:t>
      </w:r>
      <w:r w:rsidR="00396833">
        <w:t>eneric</w:t>
      </w:r>
      <w:r w:rsidR="00926E4C">
        <w:t>)</w:t>
      </w:r>
      <w:r w:rsidR="00396833">
        <w:t xml:space="preserve"> captures several product</w:t>
      </w:r>
      <w:r w:rsidR="002A02C9">
        <w:t xml:space="preserve"> types</w:t>
      </w:r>
      <w:r w:rsidR="00396833">
        <w:t xml:space="preserve">, </w:t>
      </w:r>
      <w:r w:rsidR="009948BF">
        <w:t>and</w:t>
      </w:r>
      <w:r w:rsidR="00396833">
        <w:t xml:space="preserve"> fish species are not easily identifiable</w:t>
      </w:r>
      <w:r w:rsidR="00350610">
        <w:t>.</w:t>
      </w:r>
    </w:p>
    <w:p w14:paraId="35ED7664" w14:textId="204A9A91" w:rsidR="0066379D" w:rsidRPr="0066379D" w:rsidRDefault="00911D89" w:rsidP="0066379D">
      <w:pPr>
        <w:pStyle w:val="FigureTableNoteSource"/>
      </w:pPr>
      <w:r>
        <w:t>Source:</w:t>
      </w:r>
      <w:r w:rsidR="00D53A23" w:rsidRPr="00D53A23">
        <w:t xml:space="preserve"> </w:t>
      </w:r>
      <w:r w:rsidR="003675A9">
        <w:t>ABS 2022</w:t>
      </w:r>
    </w:p>
    <w:p w14:paraId="71E3B3B7" w14:textId="7B469C17" w:rsidR="00057BCF" w:rsidRDefault="00911D89" w:rsidP="00057BCF">
      <w:pPr>
        <w:rPr>
          <w:iCs/>
          <w:sz w:val="18"/>
          <w:szCs w:val="18"/>
        </w:rPr>
      </w:pPr>
      <w:r>
        <w:t xml:space="preserve">Given the prevalence of global IUU fishing and </w:t>
      </w:r>
      <w:r w:rsidRPr="006529C7">
        <w:t>the broad variety of seafood that Australia imports</w:t>
      </w:r>
      <w:r>
        <w:t xml:space="preserve">, it is reasonable to assume that some products </w:t>
      </w:r>
      <w:r w:rsidR="00C5680A">
        <w:t xml:space="preserve">derived from IUU fishing could be </w:t>
      </w:r>
      <w:r>
        <w:t>making their way into the country. However,</w:t>
      </w:r>
      <w:r w:rsidR="00D01552" w:rsidRPr="00CF0D34">
        <w:t xml:space="preserve"> </w:t>
      </w:r>
      <w:r w:rsidR="00D01552">
        <w:t>data l</w:t>
      </w:r>
      <w:r w:rsidR="00D01552" w:rsidRPr="00CF0D34">
        <w:t>imitations</w:t>
      </w:r>
      <w:r>
        <w:t xml:space="preserve"> make it </w:t>
      </w:r>
      <w:r w:rsidR="00030C67">
        <w:t>difficult</w:t>
      </w:r>
      <w:r>
        <w:t xml:space="preserve"> </w:t>
      </w:r>
      <w:r w:rsidR="00030C67">
        <w:t xml:space="preserve">to </w:t>
      </w:r>
      <w:r>
        <w:t>determine</w:t>
      </w:r>
      <w:r w:rsidR="00D01552">
        <w:t xml:space="preserve"> </w:t>
      </w:r>
      <w:r w:rsidR="00030C67">
        <w:t>the precise</w:t>
      </w:r>
      <w:r w:rsidR="00D01552">
        <w:t xml:space="preserve"> extent</w:t>
      </w:r>
      <w:r w:rsidR="00030C67">
        <w:t xml:space="preserve"> of</w:t>
      </w:r>
      <w:r w:rsidR="00D01552">
        <w:t xml:space="preserve"> </w:t>
      </w:r>
      <w:r>
        <w:t>this problem</w:t>
      </w:r>
      <w:r w:rsidR="00D01552">
        <w:t xml:space="preserve">. </w:t>
      </w:r>
      <w:r w:rsidR="006032B4">
        <w:t xml:space="preserve">While </w:t>
      </w:r>
      <w:r w:rsidR="00553F3F">
        <w:t>a sizeable portion</w:t>
      </w:r>
      <w:r w:rsidR="00D01552">
        <w:t xml:space="preserve"> of this trade </w:t>
      </w:r>
      <w:r w:rsidR="000E250A">
        <w:t>is likely to be</w:t>
      </w:r>
      <w:r w:rsidR="00D01552">
        <w:t xml:space="preserve"> low risk, particularly product</w:t>
      </w:r>
      <w:r w:rsidR="00B43E63">
        <w:t>s</w:t>
      </w:r>
      <w:r w:rsidR="00D01552">
        <w:t xml:space="preserve"> sourced from aquaculture</w:t>
      </w:r>
      <w:r w:rsidR="00FF4C5E">
        <w:t xml:space="preserve"> and</w:t>
      </w:r>
      <w:r w:rsidR="00FF4C5E" w:rsidRPr="00CC55AE">
        <w:t xml:space="preserve"> </w:t>
      </w:r>
      <w:r w:rsidR="00CC55AE">
        <w:t>eco-certified fisheries</w:t>
      </w:r>
      <w:r w:rsidR="00D01552">
        <w:t>, there remains a significant residual where IUU</w:t>
      </w:r>
      <w:r w:rsidR="00B16A28">
        <w:t xml:space="preserve"> fishing</w:t>
      </w:r>
      <w:r w:rsidR="00D01552">
        <w:t xml:space="preserve"> risks are </w:t>
      </w:r>
      <w:r w:rsidR="000E250A">
        <w:t>no</w:t>
      </w:r>
      <w:r w:rsidR="00A63BF9">
        <w:t>t</w:t>
      </w:r>
      <w:r w:rsidR="000E250A">
        <w:t xml:space="preserve"> well known</w:t>
      </w:r>
      <w:r w:rsidR="00D01552">
        <w:t xml:space="preserve">. Of concern, </w:t>
      </w:r>
      <w:r w:rsidR="00964D25">
        <w:t>7</w:t>
      </w:r>
      <w:r w:rsidR="00D01552">
        <w:t xml:space="preserve"> of the top </w:t>
      </w:r>
      <w:r w:rsidR="00964D25">
        <w:t>10</w:t>
      </w:r>
      <w:r w:rsidR="00D01552">
        <w:t xml:space="preserve"> largest countries by seafood import value to Australia performed worse than the global average in terms of vulnerability, prevalence, and response to IUU fishing </w:t>
      </w:r>
      <w:r w:rsidR="00D01552" w:rsidRPr="0046404D">
        <w:t>(</w:t>
      </w:r>
      <w:r w:rsidR="00BC2D9B" w:rsidRPr="0046404D">
        <w:t xml:space="preserve">Macfadyen </w:t>
      </w:r>
      <w:r w:rsidR="00030C67" w:rsidRPr="0046404D">
        <w:t>&amp;</w:t>
      </w:r>
      <w:r w:rsidR="00BC2D9B" w:rsidRPr="0046404D">
        <w:t xml:space="preserve"> Hosch</w:t>
      </w:r>
      <w:r w:rsidR="00DE50C3">
        <w:t> </w:t>
      </w:r>
      <w:r w:rsidR="00BC2D9B" w:rsidRPr="0046404D">
        <w:t>2021</w:t>
      </w:r>
      <w:r w:rsidR="00D01552" w:rsidRPr="0046404D">
        <w:t>).</w:t>
      </w:r>
    </w:p>
    <w:p w14:paraId="47726812" w14:textId="77777777" w:rsidR="00057BCF" w:rsidRDefault="00911D89" w:rsidP="00057BCF">
      <w:r>
        <w:t xml:space="preserve">Assessing the portion of Australia’s seafood imports </w:t>
      </w:r>
      <w:r w:rsidR="00B16A28">
        <w:t xml:space="preserve">that may be </w:t>
      </w:r>
      <w:r>
        <w:t xml:space="preserve">linked to IUU fishing will be further considered in our draft report. We welcome stakeholder views on the extent of the problem, the relative risks of IUU fishing across species and wild catch source fisheries, and methodological approaches to estimating the value and volume of IUU </w:t>
      </w:r>
      <w:r w:rsidR="00B16A28">
        <w:t xml:space="preserve">fishing </w:t>
      </w:r>
      <w:r>
        <w:t>derived seafood entering Australia.</w:t>
      </w:r>
    </w:p>
    <w:p w14:paraId="0B0F464C" w14:textId="77777777" w:rsidR="00057BCF" w:rsidRDefault="00911D89" w:rsidP="00057BCF">
      <w:pPr>
        <w:pStyle w:val="Heading3"/>
        <w:numPr>
          <w:ilvl w:val="0"/>
          <w:numId w:val="0"/>
        </w:numPr>
        <w:ind w:left="964" w:hanging="964"/>
      </w:pPr>
      <w:bookmarkStart w:id="23" w:name="_Toc132794295"/>
      <w:r>
        <w:t>Information request 1</w:t>
      </w:r>
      <w:bookmarkEnd w:id="23"/>
    </w:p>
    <w:p w14:paraId="64087739" w14:textId="77777777" w:rsidR="00057BCF" w:rsidRPr="003675A9" w:rsidRDefault="00911D89" w:rsidP="00057BCF">
      <w:r>
        <w:t xml:space="preserve">We are </w:t>
      </w:r>
      <w:r w:rsidRPr="00EA0AF1">
        <w:t xml:space="preserve">seeking feedback and evidence </w:t>
      </w:r>
      <w:r>
        <w:t>of</w:t>
      </w:r>
      <w:r w:rsidRPr="00EA0AF1">
        <w:t xml:space="preserve"> Australia</w:t>
      </w:r>
      <w:r>
        <w:t>’</w:t>
      </w:r>
      <w:r w:rsidRPr="00EA0AF1">
        <w:t xml:space="preserve">s exposure and contribution to global IUU </w:t>
      </w:r>
      <w:r w:rsidRPr="005C1BC7">
        <w:t>fishing.</w:t>
      </w:r>
    </w:p>
    <w:p w14:paraId="33D2A697" w14:textId="524A3D63" w:rsidR="00057BCF" w:rsidRPr="00057BCF" w:rsidRDefault="00911D89" w:rsidP="00057BCF">
      <w:pPr>
        <w:pStyle w:val="ListBullet"/>
      </w:pPr>
      <w:r>
        <w:t>To w</w:t>
      </w:r>
      <w:r w:rsidR="00362DE5">
        <w:t xml:space="preserve">hat extent </w:t>
      </w:r>
      <w:r w:rsidR="00EC6CE4">
        <w:t>do</w:t>
      </w:r>
      <w:r w:rsidR="00F820A0">
        <w:t xml:space="preserve"> Australia’s seafood imports</w:t>
      </w:r>
      <w:r w:rsidR="00362DE5">
        <w:t xml:space="preserve"> contribut</w:t>
      </w:r>
      <w:r w:rsidR="00EC6CE4">
        <w:t>e</w:t>
      </w:r>
      <w:r w:rsidR="00362DE5">
        <w:t xml:space="preserve"> to global IUU fishing</w:t>
      </w:r>
      <w:r w:rsidR="0062051C" w:rsidRPr="00057BCF">
        <w:t xml:space="preserve"> and how are we affected by this activity?</w:t>
      </w:r>
    </w:p>
    <w:p w14:paraId="334DC360" w14:textId="1F4B46B0" w:rsidR="00057BCF" w:rsidRPr="00057BCF" w:rsidRDefault="00911D89" w:rsidP="00057BCF">
      <w:pPr>
        <w:pStyle w:val="ListBullet"/>
      </w:pPr>
      <w:r w:rsidRPr="00057BCF">
        <w:t>What practices are already implemented by governments</w:t>
      </w:r>
      <w:r w:rsidR="00F00752">
        <w:t xml:space="preserve">, </w:t>
      </w:r>
      <w:r w:rsidR="008434A1">
        <w:t>non-</w:t>
      </w:r>
      <w:r w:rsidR="007B6BEB">
        <w:t>profit</w:t>
      </w:r>
      <w:r w:rsidR="00F00752">
        <w:t xml:space="preserve"> </w:t>
      </w:r>
      <w:r w:rsidR="008A624A">
        <w:t>organisations</w:t>
      </w:r>
      <w:r w:rsidR="00F00752">
        <w:t xml:space="preserve"> and </w:t>
      </w:r>
      <w:r w:rsidRPr="00057BCF">
        <w:t>industry (including importers,</w:t>
      </w:r>
      <w:r w:rsidR="00F23FAC">
        <w:t xml:space="preserve"> </w:t>
      </w:r>
      <w:r w:rsidR="008A624A" w:rsidRPr="00057BCF">
        <w:t>wholesalers</w:t>
      </w:r>
      <w:r w:rsidRPr="00057BCF">
        <w:t xml:space="preserve"> and retailers) to </w:t>
      </w:r>
      <w:r w:rsidR="00CE1ED1">
        <w:t>reduce the risks of</w:t>
      </w:r>
      <w:r w:rsidRPr="00057BCF">
        <w:t xml:space="preserve"> IUU</w:t>
      </w:r>
      <w:r w:rsidR="00B16A28">
        <w:t xml:space="preserve"> fishing</w:t>
      </w:r>
      <w:r w:rsidRPr="00057BCF">
        <w:t xml:space="preserve"> products from </w:t>
      </w:r>
      <w:r w:rsidR="00F820A0">
        <w:t>entering</w:t>
      </w:r>
      <w:r w:rsidR="00F820A0" w:rsidRPr="00057BCF">
        <w:t xml:space="preserve"> </w:t>
      </w:r>
      <w:r w:rsidRPr="00057BCF">
        <w:t>Australia?</w:t>
      </w:r>
    </w:p>
    <w:p w14:paraId="494D0F85" w14:textId="6F5EA256" w:rsidR="00F00F66" w:rsidRDefault="00A25DCF" w:rsidP="00057BCF">
      <w:pPr>
        <w:pStyle w:val="ListBullet"/>
      </w:pPr>
      <w:r>
        <w:t>Are you aware of any evidence that Australian imports of</w:t>
      </w:r>
      <w:r w:rsidR="00911D89" w:rsidRPr="00057BCF">
        <w:t xml:space="preserve"> certain species or seafood product from specific countries, regions or fisheries pose a higher risk of being derived from IUU fishing practi</w:t>
      </w:r>
      <w:r w:rsidR="00B16A28">
        <w:t>c</w:t>
      </w:r>
      <w:r w:rsidR="00911D89" w:rsidRPr="00057BCF">
        <w:t>es?</w:t>
      </w:r>
    </w:p>
    <w:p w14:paraId="7408F8AD" w14:textId="04EA081C" w:rsidR="00057BCF" w:rsidRPr="00057BCF" w:rsidRDefault="00911D89" w:rsidP="00057BCF">
      <w:pPr>
        <w:pStyle w:val="ListBullet"/>
      </w:pPr>
      <w:r w:rsidRPr="00057BCF">
        <w:t xml:space="preserve">What data and methodological approaches should we consider </w:t>
      </w:r>
      <w:r>
        <w:t>when assessing</w:t>
      </w:r>
      <w:r w:rsidRPr="00057BCF">
        <w:t xml:space="preserve"> the </w:t>
      </w:r>
      <w:r w:rsidR="00B454FE">
        <w:t xml:space="preserve">key sources, and the </w:t>
      </w:r>
      <w:r w:rsidRPr="00057BCF">
        <w:t>value and volume of</w:t>
      </w:r>
      <w:r w:rsidR="005B46B5">
        <w:t xml:space="preserve"> any</w:t>
      </w:r>
      <w:r w:rsidRPr="00057BCF">
        <w:t xml:space="preserve"> IUU </w:t>
      </w:r>
      <w:r w:rsidR="00B16A28">
        <w:t xml:space="preserve">fishing </w:t>
      </w:r>
      <w:r w:rsidRPr="00057BCF">
        <w:t>product entering Australia?</w:t>
      </w:r>
    </w:p>
    <w:p w14:paraId="17390AD2" w14:textId="77777777" w:rsidR="00057BCF" w:rsidRDefault="00911D89" w:rsidP="005414D1">
      <w:pPr>
        <w:pStyle w:val="Heading2"/>
        <w:numPr>
          <w:ilvl w:val="0"/>
          <w:numId w:val="0"/>
        </w:numPr>
      </w:pPr>
      <w:bookmarkStart w:id="24" w:name="_Toc132794296"/>
      <w:r>
        <w:t>Actions to address IUU fishing</w:t>
      </w:r>
      <w:bookmarkEnd w:id="24"/>
    </w:p>
    <w:p w14:paraId="5DB957A6" w14:textId="3F904B8D" w:rsidR="00741C7A" w:rsidRDefault="00911D89" w:rsidP="00057BCF">
      <w:r>
        <w:t>IUU fishing is</w:t>
      </w:r>
      <w:r w:rsidR="00F06321">
        <w:t xml:space="preserve"> a</w:t>
      </w:r>
      <w:r>
        <w:t xml:space="preserve"> </w:t>
      </w:r>
      <w:r w:rsidR="0015183A">
        <w:t xml:space="preserve">complex, </w:t>
      </w:r>
      <w:r>
        <w:t xml:space="preserve">multidimensional issue </w:t>
      </w:r>
      <w:r w:rsidR="00534A08">
        <w:t xml:space="preserve">that </w:t>
      </w:r>
      <w:r>
        <w:t xml:space="preserve">spans </w:t>
      </w:r>
      <w:r w:rsidR="0015183A">
        <w:t xml:space="preserve">international </w:t>
      </w:r>
      <w:r>
        <w:t>borders</w:t>
      </w:r>
      <w:r w:rsidR="0015183A">
        <w:t>. S</w:t>
      </w:r>
      <w:r w:rsidR="005057FB">
        <w:t xml:space="preserve">uccessfully combating the problem </w:t>
      </w:r>
      <w:r>
        <w:t>requires collective and sustained action</w:t>
      </w:r>
      <w:r w:rsidR="00534A08">
        <w:t xml:space="preserve"> by countries at bilateral, regional and multilateral levels</w:t>
      </w:r>
      <w:r>
        <w:t>.</w:t>
      </w:r>
    </w:p>
    <w:p w14:paraId="5B34F6A9" w14:textId="0671FB10" w:rsidR="00534A08" w:rsidRDefault="00911D89" w:rsidP="00057BCF">
      <w:r>
        <w:t xml:space="preserve">Efforts to combat IUU fishing can be classified into </w:t>
      </w:r>
      <w:r w:rsidR="00942999">
        <w:t>2</w:t>
      </w:r>
      <w:r>
        <w:t xml:space="preserve"> </w:t>
      </w:r>
      <w:r w:rsidR="002338DB">
        <w:t>categories:</w:t>
      </w:r>
    </w:p>
    <w:p w14:paraId="19E79C79" w14:textId="77777777" w:rsidR="002338DB" w:rsidRDefault="00911D89" w:rsidP="002338DB">
      <w:pPr>
        <w:pStyle w:val="ListNumber"/>
      </w:pPr>
      <w:r>
        <w:t>the United Nations Convention on the Law of the Sea</w:t>
      </w:r>
      <w:r w:rsidR="009D0626">
        <w:t xml:space="preserve"> (UNCLOS) </w:t>
      </w:r>
      <w:r>
        <w:t xml:space="preserve">approach regulates the utilisation and conservation of marine fishery resources through the actions of flag </w:t>
      </w:r>
      <w:r w:rsidR="00B31F2C">
        <w:t>s</w:t>
      </w:r>
      <w:r>
        <w:t xml:space="preserve">tates, coastal </w:t>
      </w:r>
      <w:r w:rsidR="00B31F2C">
        <w:t>s</w:t>
      </w:r>
      <w:r>
        <w:t>tates, and port</w:t>
      </w:r>
      <w:r w:rsidR="00B31F2C">
        <w:t xml:space="preserve"> s</w:t>
      </w:r>
      <w:r>
        <w:t>tates</w:t>
      </w:r>
      <w:r w:rsidR="00907EA8">
        <w:t>.</w:t>
      </w:r>
    </w:p>
    <w:p w14:paraId="656A87BA" w14:textId="3E68D7F8" w:rsidR="00534A08" w:rsidRDefault="00911D89" w:rsidP="002338DB">
      <w:pPr>
        <w:pStyle w:val="ListNumber"/>
      </w:pPr>
      <w:r>
        <w:t xml:space="preserve">the market-based approach involves actions taken by market </w:t>
      </w:r>
      <w:r w:rsidR="002338DB">
        <w:t xml:space="preserve">states </w:t>
      </w:r>
      <w:r>
        <w:t>that trade in fishery products</w:t>
      </w:r>
      <w:r w:rsidR="00D11C58">
        <w:t xml:space="preserve"> (</w:t>
      </w:r>
      <w:r w:rsidR="00D11C58">
        <w:fldChar w:fldCharType="begin"/>
      </w:r>
      <w:r w:rsidR="00D11C58">
        <w:instrText xml:space="preserve"> REF _Ref129341031 \h </w:instrText>
      </w:r>
      <w:r w:rsidR="002338DB">
        <w:instrText xml:space="preserve"> \* MERGEFORMAT </w:instrText>
      </w:r>
      <w:r w:rsidR="00D11C58">
        <w:fldChar w:fldCharType="separate"/>
      </w:r>
      <w:r w:rsidR="006B1189">
        <w:t xml:space="preserve">Box </w:t>
      </w:r>
      <w:r w:rsidR="006B1189">
        <w:rPr>
          <w:noProof/>
        </w:rPr>
        <w:t>2</w:t>
      </w:r>
      <w:r w:rsidR="00D11C58">
        <w:fldChar w:fldCharType="end"/>
      </w:r>
      <w:r w:rsidR="00D11C58">
        <w:t>)</w:t>
      </w:r>
      <w:r w:rsidR="00907EA8">
        <w:t>.</w:t>
      </w:r>
    </w:p>
    <w:p w14:paraId="42E5C622" w14:textId="39F5B4F6" w:rsidR="00057BCF" w:rsidRDefault="00911D89" w:rsidP="00057BCF">
      <w:pPr>
        <w:pStyle w:val="Caption"/>
        <w:rPr>
          <w:rFonts w:asciiTheme="minorHAnsi" w:hAnsiTheme="minorHAnsi" w:cstheme="minorHAnsi"/>
        </w:rPr>
      </w:pPr>
      <w:bookmarkStart w:id="25" w:name="_Ref129341031"/>
      <w:bookmarkStart w:id="26" w:name="_Toc129341776"/>
      <w:bookmarkStart w:id="27" w:name="_Toc131590047"/>
      <w:bookmarkStart w:id="28" w:name="_Toc132794320"/>
      <w:r>
        <w:t xml:space="preserve">Box </w:t>
      </w:r>
      <w:r w:rsidR="004A141A">
        <w:fldChar w:fldCharType="begin"/>
      </w:r>
      <w:r>
        <w:instrText xml:space="preserve"> SEQ Box \* ARABIC </w:instrText>
      </w:r>
      <w:r w:rsidR="004A141A">
        <w:fldChar w:fldCharType="separate"/>
      </w:r>
      <w:r w:rsidR="006B1189">
        <w:rPr>
          <w:noProof/>
        </w:rPr>
        <w:t>2</w:t>
      </w:r>
      <w:r w:rsidR="004A141A">
        <w:rPr>
          <w:noProof/>
        </w:rPr>
        <w:fldChar w:fldCharType="end"/>
      </w:r>
      <w:bookmarkEnd w:id="25"/>
      <w:bookmarkEnd w:id="26"/>
      <w:r>
        <w:t xml:space="preserve"> </w:t>
      </w:r>
      <w:r w:rsidRPr="006C38B4">
        <w:rPr>
          <w:rFonts w:asciiTheme="minorHAnsi" w:hAnsiTheme="minorHAnsi" w:cstheme="minorHAnsi"/>
        </w:rPr>
        <w:t>Approaches</w:t>
      </w:r>
      <w:r w:rsidRPr="00BC423A">
        <w:rPr>
          <w:rFonts w:asciiTheme="minorHAnsi" w:hAnsiTheme="minorHAnsi" w:cstheme="minorHAnsi"/>
        </w:rPr>
        <w:t xml:space="preserve"> to combating IUU fishing</w:t>
      </w:r>
      <w:bookmarkEnd w:id="27"/>
      <w:bookmarkEnd w:id="28"/>
    </w:p>
    <w:p w14:paraId="03EEDED9" w14:textId="77777777" w:rsidR="00057BCF" w:rsidRDefault="00911D89" w:rsidP="00057BCF">
      <w:pPr>
        <w:pStyle w:val="BoxHeading"/>
      </w:pPr>
      <w:r>
        <w:t>Flag states</w:t>
      </w:r>
    </w:p>
    <w:p w14:paraId="7DE7CBCC" w14:textId="77777777" w:rsidR="00057BCF" w:rsidRDefault="00911D89" w:rsidP="00057BCF">
      <w:pPr>
        <w:pStyle w:val="BoxText"/>
      </w:pPr>
      <w:r>
        <w:t>International law requires all states to exert jurisdiction and control over vessels flying their flag. The failure of flag states to fulfill this responsibility is a major contributor to the problem of IUU fishing. The responsibilities of flag states include implementing a system of registration for ships flying their flag, maintaining a national record of their vessels, and implementing an authorisation system for vessels to fish. They must also ensure that vessels operating under their flag are properly controlled.</w:t>
      </w:r>
    </w:p>
    <w:p w14:paraId="40824E51" w14:textId="77777777" w:rsidR="00057BCF" w:rsidRDefault="00911D89" w:rsidP="00057BCF">
      <w:pPr>
        <w:pStyle w:val="BoxHeading"/>
      </w:pPr>
      <w:r>
        <w:t>Coastal states</w:t>
      </w:r>
    </w:p>
    <w:p w14:paraId="620340FB" w14:textId="65655807" w:rsidR="00057BCF" w:rsidRDefault="00911D89" w:rsidP="00057BCF">
      <w:pPr>
        <w:pStyle w:val="BoxText"/>
      </w:pPr>
      <w:r>
        <w:t>When a fishing vessel enters the waters of a coastal state, the primary responsibility for controlling its activities shifts from the flag state to the coastal state. To govern fisheries in their waters, coastal states establish monitoring, control, and surveillance systems. These systems involve various measures such as tracking vessels</w:t>
      </w:r>
      <w:r w:rsidR="009666EA">
        <w:t>’</w:t>
      </w:r>
      <w:r>
        <w:t xml:space="preserve"> movements and monitoring their activities, aerial or at-sea surveillance, and deploying observers on fishing vessels. Additionally, </w:t>
      </w:r>
      <w:r w:rsidR="00B31F2C">
        <w:t>coastal</w:t>
      </w:r>
      <w:r>
        <w:t xml:space="preserve"> states may undertake physical inspection</w:t>
      </w:r>
      <w:r w:rsidR="00493217">
        <w:t>s</w:t>
      </w:r>
      <w:r>
        <w:t xml:space="preserve"> of catch gear and documentation.</w:t>
      </w:r>
    </w:p>
    <w:p w14:paraId="31E0C8EF" w14:textId="77777777" w:rsidR="00057BCF" w:rsidRDefault="00911D89" w:rsidP="00057BCF">
      <w:pPr>
        <w:pStyle w:val="BoxHeading"/>
      </w:pPr>
      <w:r>
        <w:t>Port states</w:t>
      </w:r>
    </w:p>
    <w:p w14:paraId="178933F2" w14:textId="5B1B0C0C" w:rsidR="00057BCF" w:rsidRDefault="00911D89" w:rsidP="00057BCF">
      <w:pPr>
        <w:pStyle w:val="BoxText"/>
      </w:pPr>
      <w:r>
        <w:t>Port states can prevent the entry of IUU-caught fish into the market by enforcing port state measures. These measures are a set of requirements that foreign vessels must comply with to access ports within the port state. They include prior notification of port entry, use of designated ports, restrictions on landing or transhipment of fish, supply and service restrictions, documentation requirements, and port inspections.</w:t>
      </w:r>
    </w:p>
    <w:p w14:paraId="059A8A75" w14:textId="77777777" w:rsidR="00057BCF" w:rsidRDefault="00911D89" w:rsidP="00057BCF">
      <w:pPr>
        <w:pStyle w:val="BoxHeading"/>
      </w:pPr>
      <w:r>
        <w:t>Market states</w:t>
      </w:r>
    </w:p>
    <w:p w14:paraId="14BE5F2E" w14:textId="36F73DA6" w:rsidR="00057BCF" w:rsidRDefault="00911D89" w:rsidP="00057BCF">
      <w:pPr>
        <w:pStyle w:val="BoxText"/>
      </w:pPr>
      <w:r>
        <w:t xml:space="preserve">IUU fishing products often enter international trade, allowing market states to combat the issue through trade-related measures. Two such measures are </w:t>
      </w:r>
      <w:r w:rsidR="008F5F3A">
        <w:t xml:space="preserve">catch documentation </w:t>
      </w:r>
      <w:r>
        <w:t>schemes</w:t>
      </w:r>
      <w:r w:rsidR="00493217">
        <w:t xml:space="preserve"> (CDS)</w:t>
      </w:r>
      <w:r>
        <w:t xml:space="preserve"> and trade sanctions, which can be applied by a single country or multilaterally by regional fisher</w:t>
      </w:r>
      <w:r w:rsidR="00B31F2C">
        <w:t>ies bodies</w:t>
      </w:r>
      <w:r>
        <w:t>.</w:t>
      </w:r>
    </w:p>
    <w:p w14:paraId="665635C9" w14:textId="6695131D" w:rsidR="00057BCF" w:rsidRDefault="00911D89" w:rsidP="00057BCF">
      <w:pPr>
        <w:pStyle w:val="BoxSource"/>
      </w:pPr>
      <w:r>
        <w:t>Source:</w:t>
      </w:r>
      <w:r w:rsidR="003E16A9">
        <w:t xml:space="preserve"> EPRS 2022a; </w:t>
      </w:r>
      <w:r>
        <w:t>FAO 2001</w:t>
      </w:r>
    </w:p>
    <w:p w14:paraId="65F72CBF" w14:textId="77777777" w:rsidR="004B439E" w:rsidRDefault="00911D89" w:rsidP="004B439E">
      <w:pPr>
        <w:pStyle w:val="Heading3"/>
        <w:numPr>
          <w:ilvl w:val="0"/>
          <w:numId w:val="0"/>
        </w:numPr>
        <w:ind w:left="964" w:hanging="964"/>
      </w:pPr>
      <w:bookmarkStart w:id="29" w:name="_Toc132794297"/>
      <w:r>
        <w:t>Australia’s response</w:t>
      </w:r>
      <w:bookmarkEnd w:id="29"/>
    </w:p>
    <w:p w14:paraId="567C7B85" w14:textId="557E0A53" w:rsidR="004B439E" w:rsidRDefault="00911D89" w:rsidP="004B439E">
      <w:r w:rsidRPr="007B4770">
        <w:t>Australia employs a multifaceted approach to combat IUU fishing, including direct domestic</w:t>
      </w:r>
      <w:r w:rsidR="003E16A9">
        <w:t xml:space="preserve"> action</w:t>
      </w:r>
      <w:r w:rsidRPr="007B4770">
        <w:t xml:space="preserve"> and bilateral, regional, and global cooperation. We have strong legal and regulatory systems to deter illegal fishing within Australian waters and prevent IUU </w:t>
      </w:r>
      <w:r>
        <w:t xml:space="preserve">fishing </w:t>
      </w:r>
      <w:r w:rsidRPr="007B4770">
        <w:t>operators from landing catch at Australian ports. We also take an active and collaborative role in regional and international forums and work to strengthen capacity of neighbouring countries in combating IUU fishing. For further information, see Australia</w:t>
      </w:r>
      <w:r w:rsidR="00CD729A">
        <w:t>’</w:t>
      </w:r>
      <w:r w:rsidRPr="007B4770">
        <w:t>s Second National Plan of Action to Prevent, Deter and Eliminate Illegal, Unreported and Unregulated Fishing (NPOA-IUU).</w:t>
      </w:r>
    </w:p>
    <w:p w14:paraId="009B78E2" w14:textId="77777777" w:rsidR="009466FF" w:rsidRDefault="00911D89" w:rsidP="00936C3F">
      <w:pPr>
        <w:pStyle w:val="Heading3"/>
        <w:numPr>
          <w:ilvl w:val="0"/>
          <w:numId w:val="0"/>
        </w:numPr>
        <w:ind w:left="964" w:hanging="964"/>
        <w:rPr>
          <w:rFonts w:asciiTheme="minorHAnsi" w:hAnsiTheme="minorHAnsi" w:cstheme="minorHAnsi"/>
        </w:rPr>
      </w:pPr>
      <w:bookmarkStart w:id="30" w:name="_Toc132794298"/>
      <w:r>
        <w:rPr>
          <w:rFonts w:asciiTheme="minorHAnsi" w:hAnsiTheme="minorHAnsi" w:cstheme="minorHAnsi"/>
        </w:rPr>
        <w:t xml:space="preserve">Bilateral </w:t>
      </w:r>
      <w:r w:rsidR="00A85912">
        <w:rPr>
          <w:rFonts w:asciiTheme="minorHAnsi" w:hAnsiTheme="minorHAnsi" w:cstheme="minorHAnsi"/>
        </w:rPr>
        <w:t>cooperation</w:t>
      </w:r>
      <w:bookmarkEnd w:id="30"/>
    </w:p>
    <w:p w14:paraId="6779283A" w14:textId="163C12F0" w:rsidR="002E5667" w:rsidRPr="00936C3F" w:rsidRDefault="00911D89" w:rsidP="00936C3F">
      <w:r>
        <w:t xml:space="preserve">Australia cooperates bilaterally with a range of countries on fisheries-related issues, including combating IUU fishing. </w:t>
      </w:r>
      <w:r w:rsidR="00FF4C5E">
        <w:t xml:space="preserve">For example, we have a </w:t>
      </w:r>
      <w:r w:rsidR="00493217">
        <w:t xml:space="preserve">memorandum of understanding </w:t>
      </w:r>
      <w:r w:rsidR="00FF4C5E">
        <w:t xml:space="preserve">with Vietnam committing us to cooperate to combat IUU fishing. </w:t>
      </w:r>
      <w:r>
        <w:t xml:space="preserve">We have several annual </w:t>
      </w:r>
      <w:r w:rsidR="00FF4C5E">
        <w:t>agriculture</w:t>
      </w:r>
      <w:r>
        <w:t xml:space="preserve"> and fisheries-specific bilateral meetings, </w:t>
      </w:r>
      <w:r w:rsidR="00465313">
        <w:t>at which IUU fishing is discussed.</w:t>
      </w:r>
      <w:r>
        <w:t xml:space="preserve"> We also have established bilateral forums that facilitate cooperation on combating IUU fishing, for example the Indonesia</w:t>
      </w:r>
      <w:r w:rsidR="00285B53">
        <w:t>–</w:t>
      </w:r>
      <w:r>
        <w:t>Australia Fisheries Surveillance Forum.</w:t>
      </w:r>
    </w:p>
    <w:p w14:paraId="2E0926C5" w14:textId="31E9F5F3" w:rsidR="004B439E" w:rsidRPr="003A394A" w:rsidRDefault="00911D89" w:rsidP="003A394A">
      <w:pPr>
        <w:pStyle w:val="Heading3"/>
        <w:numPr>
          <w:ilvl w:val="0"/>
          <w:numId w:val="0"/>
        </w:numPr>
        <w:ind w:left="964" w:hanging="964"/>
      </w:pPr>
      <w:bookmarkStart w:id="31" w:name="_Toc132794299"/>
      <w:r w:rsidRPr="003A394A">
        <w:t>Regional response</w:t>
      </w:r>
      <w:bookmarkEnd w:id="31"/>
    </w:p>
    <w:p w14:paraId="30210F83" w14:textId="707CEBFF" w:rsidR="004B439E" w:rsidRDefault="00911D89" w:rsidP="004B439E">
      <w:r w:rsidRPr="00B972C7">
        <w:t xml:space="preserve">Regional fisheries bodies, including </w:t>
      </w:r>
      <w:r>
        <w:t>RFMOs</w:t>
      </w:r>
      <w:r w:rsidRPr="00B972C7">
        <w:t xml:space="preserve"> and regional fisheries management arrangements (RFMAs), are </w:t>
      </w:r>
      <w:r>
        <w:t>key actors</w:t>
      </w:r>
      <w:r w:rsidRPr="00B972C7">
        <w:t xml:space="preserve"> in promoting sustainable fisheries and combating </w:t>
      </w:r>
      <w:r>
        <w:t>IUU</w:t>
      </w:r>
      <w:r w:rsidRPr="00B972C7">
        <w:t xml:space="preserve"> fishing. They offer a platform for states or organi</w:t>
      </w:r>
      <w:r>
        <w:t>s</w:t>
      </w:r>
      <w:r w:rsidRPr="00B972C7">
        <w:t>ations to collaborate on the conservation, management, and development of fisheries</w:t>
      </w:r>
      <w:r>
        <w:t xml:space="preserve"> in specific regions</w:t>
      </w:r>
      <w:r w:rsidR="009217C5">
        <w:t xml:space="preserve"> (FAO 2023</w:t>
      </w:r>
      <w:r w:rsidR="004E5130">
        <w:t>b</w:t>
      </w:r>
      <w:r w:rsidR="009217C5">
        <w:t>)</w:t>
      </w:r>
      <w:r w:rsidRPr="00B972C7">
        <w:t xml:space="preserve">. </w:t>
      </w:r>
      <w:r w:rsidR="005B46B5">
        <w:t>They</w:t>
      </w:r>
      <w:r w:rsidRPr="00B972C7">
        <w:t xml:space="preserve"> </w:t>
      </w:r>
      <w:r>
        <w:t xml:space="preserve">typically </w:t>
      </w:r>
      <w:r w:rsidRPr="00B972C7">
        <w:t>have the authority to establish binding catch and fishing effort limits, as well as control obligations, technical measures, trade sanctions, and other enforcement measures to combat IUU fishing</w:t>
      </w:r>
      <w:r w:rsidR="009217C5">
        <w:t xml:space="preserve"> (</w:t>
      </w:r>
      <w:r w:rsidR="00E0538B">
        <w:t>DG MARE</w:t>
      </w:r>
      <w:r w:rsidR="009217C5" w:rsidRPr="009217C5">
        <w:t xml:space="preserve"> 2023</w:t>
      </w:r>
      <w:r w:rsidR="00B035B3">
        <w:t>b</w:t>
      </w:r>
      <w:r w:rsidR="009217C5">
        <w:t>)</w:t>
      </w:r>
      <w:r w:rsidRPr="00B972C7">
        <w:t xml:space="preserve">. Additionally, </w:t>
      </w:r>
      <w:r w:rsidR="005B46B5">
        <w:t xml:space="preserve">regional fisheries bodies </w:t>
      </w:r>
      <w:r w:rsidRPr="00B972C7">
        <w:t xml:space="preserve">have increasingly adopted and enforced conservation and management measures that directly or indirectly contribute to combating IUU fishing, such as port state measures, </w:t>
      </w:r>
      <w:r w:rsidR="005A4958">
        <w:t>CDS</w:t>
      </w:r>
      <w:r w:rsidRPr="00B972C7">
        <w:t xml:space="preserve">, IUU </w:t>
      </w:r>
      <w:r>
        <w:t xml:space="preserve">fishing </w:t>
      </w:r>
      <w:r w:rsidRPr="00B972C7">
        <w:t>vessel lists</w:t>
      </w:r>
      <w:r>
        <w:t xml:space="preserve"> and </w:t>
      </w:r>
      <w:r w:rsidRPr="00B972C7">
        <w:t>compliance monitoring (</w:t>
      </w:r>
      <w:r w:rsidR="009217C5" w:rsidRPr="009217C5">
        <w:t>EU IUU Coalition</w:t>
      </w:r>
      <w:r w:rsidR="00932661">
        <w:t> </w:t>
      </w:r>
      <w:r w:rsidR="009217C5" w:rsidRPr="009217C5">
        <w:t>2019</w:t>
      </w:r>
      <w:r w:rsidR="00502DB5">
        <w:t>;</w:t>
      </w:r>
      <w:r w:rsidR="00502DB5" w:rsidRPr="00502DB5">
        <w:t xml:space="preserve"> </w:t>
      </w:r>
      <w:r w:rsidR="00502DB5" w:rsidRPr="00B972C7">
        <w:t>FAO</w:t>
      </w:r>
      <w:r w:rsidR="00502DB5">
        <w:t> </w:t>
      </w:r>
      <w:r w:rsidR="00502DB5" w:rsidRPr="00B972C7">
        <w:t>202</w:t>
      </w:r>
      <w:r w:rsidR="00502DB5">
        <w:t>3b</w:t>
      </w:r>
      <w:r w:rsidRPr="00B972C7">
        <w:t>).</w:t>
      </w:r>
      <w:r>
        <w:t xml:space="preserve"> </w:t>
      </w:r>
      <w:r w:rsidRPr="006E2001">
        <w:t>Australia</w:t>
      </w:r>
      <w:r w:rsidR="00285B53">
        <w:t>’</w:t>
      </w:r>
      <w:r w:rsidRPr="006E2001">
        <w:t xml:space="preserve">s participation in regional fisheries forums is </w:t>
      </w:r>
      <w:r>
        <w:t>outlined</w:t>
      </w:r>
      <w:r w:rsidRPr="006E2001">
        <w:t xml:space="preserve"> in</w:t>
      </w:r>
      <w:r w:rsidR="00567511">
        <w:t xml:space="preserve"> </w:t>
      </w:r>
      <w:r w:rsidR="00567511">
        <w:fldChar w:fldCharType="begin"/>
      </w:r>
      <w:r w:rsidR="00567511">
        <w:instrText xml:space="preserve"> REF _Ref129687373 \h </w:instrText>
      </w:r>
      <w:r w:rsidR="00567511">
        <w:fldChar w:fldCharType="separate"/>
      </w:r>
      <w:r w:rsidR="006B1189">
        <w:t xml:space="preserve">Box </w:t>
      </w:r>
      <w:r w:rsidR="006B1189">
        <w:rPr>
          <w:noProof/>
        </w:rPr>
        <w:t>3</w:t>
      </w:r>
      <w:r w:rsidR="00567511">
        <w:fldChar w:fldCharType="end"/>
      </w:r>
      <w:r w:rsidR="00C15B94">
        <w:t>.</w:t>
      </w:r>
    </w:p>
    <w:p w14:paraId="7F5CD40D" w14:textId="4D2D817D" w:rsidR="004B439E" w:rsidRDefault="00911D89" w:rsidP="004B439E">
      <w:pPr>
        <w:pStyle w:val="Caption"/>
      </w:pPr>
      <w:bookmarkStart w:id="32" w:name="_Ref129687373"/>
      <w:bookmarkStart w:id="33" w:name="_Toc131590048"/>
      <w:bookmarkStart w:id="34" w:name="_Toc132794321"/>
      <w:r>
        <w:t xml:space="preserve">Box </w:t>
      </w:r>
      <w:r w:rsidR="004A141A">
        <w:fldChar w:fldCharType="begin"/>
      </w:r>
      <w:r>
        <w:instrText xml:space="preserve"> SEQ Box \* ARABIC </w:instrText>
      </w:r>
      <w:r w:rsidR="004A141A">
        <w:fldChar w:fldCharType="separate"/>
      </w:r>
      <w:r w:rsidR="006B1189">
        <w:rPr>
          <w:noProof/>
        </w:rPr>
        <w:t>3</w:t>
      </w:r>
      <w:r w:rsidR="004A141A">
        <w:rPr>
          <w:noProof/>
        </w:rPr>
        <w:fldChar w:fldCharType="end"/>
      </w:r>
      <w:bookmarkEnd w:id="32"/>
      <w:r>
        <w:t xml:space="preserve"> </w:t>
      </w:r>
      <w:r w:rsidRPr="001D67BA">
        <w:t>Australia’s role in regional forums to combat IUU fishing</w:t>
      </w:r>
      <w:bookmarkEnd w:id="33"/>
      <w:bookmarkEnd w:id="34"/>
    </w:p>
    <w:p w14:paraId="11054C1F" w14:textId="0F275D44" w:rsidR="004B439E" w:rsidRDefault="00911D89" w:rsidP="004B439E">
      <w:pPr>
        <w:pStyle w:val="BoxText"/>
      </w:pPr>
      <w:r>
        <w:t>A</w:t>
      </w:r>
      <w:r w:rsidRPr="005711CF">
        <w:t xml:space="preserve">ustralia </w:t>
      </w:r>
      <w:r w:rsidR="00B97A8F">
        <w:t>participates in a range of fora</w:t>
      </w:r>
      <w:r w:rsidRPr="005711CF">
        <w:t xml:space="preserve"> that establish regional, and subregional management </w:t>
      </w:r>
      <w:r w:rsidR="00B97A8F">
        <w:t>arrangements</w:t>
      </w:r>
      <w:r w:rsidR="00B87087">
        <w:t xml:space="preserve"> </w:t>
      </w:r>
      <w:r w:rsidRPr="005711CF">
        <w:t>for migratory, straddling, pelagic and demersal fish stocks</w:t>
      </w:r>
      <w:r w:rsidR="00B87087">
        <w:t>.</w:t>
      </w:r>
      <w:r w:rsidR="005A4958">
        <w:t xml:space="preserve"> </w:t>
      </w:r>
      <w:r w:rsidRPr="003A0130">
        <w:t>These include the Convention on the Conservation of Southern Bluefin Tuna, the Agreement for the Establishment of the Indian Ocean Tuna Commission, the Convention for the Conservation of Antarctic Marine Living Resources</w:t>
      </w:r>
      <w:r w:rsidR="006E41C7">
        <w:t>,</w:t>
      </w:r>
      <w:r w:rsidR="00323FF2">
        <w:t xml:space="preserve"> </w:t>
      </w:r>
      <w:r w:rsidRPr="003A0130">
        <w:t>the Convention on the Conservation and Management of Highly Migratory Fish Stocks in the Western and Central Pacific</w:t>
      </w:r>
      <w:r w:rsidR="00B87087">
        <w:t xml:space="preserve">, </w:t>
      </w:r>
      <w:r w:rsidRPr="003A0130">
        <w:t>the South Pacific Regional Fisheries Management Organi</w:t>
      </w:r>
      <w:r w:rsidR="00145E5B">
        <w:t>s</w:t>
      </w:r>
      <w:r w:rsidRPr="003A0130">
        <w:t>ation and Southern Indian Ocean Fisheries Agreement</w:t>
      </w:r>
      <w:r w:rsidR="00A05C1C">
        <w:t>.</w:t>
      </w:r>
      <w:r w:rsidR="005A4958">
        <w:t xml:space="preserve"> </w:t>
      </w:r>
      <w:r w:rsidRPr="006D7139">
        <w:t xml:space="preserve">Many of these organisations are focusing on the problem of </w:t>
      </w:r>
      <w:r w:rsidR="00FB18AE">
        <w:t>IUU</w:t>
      </w:r>
      <w:r w:rsidRPr="006D7139">
        <w:t xml:space="preserve"> fishing as a major threat to the effective management and conservation of regional fish stocks and are consequently seeking to identify vessels engaged in IUU fishing within respective areas of competence </w:t>
      </w:r>
      <w:r w:rsidR="00777EEC" w:rsidRPr="006D7139">
        <w:t>to</w:t>
      </w:r>
      <w:r w:rsidRPr="006D7139">
        <w:t xml:space="preserve"> effectively combat and eliminate these operations.</w:t>
      </w:r>
    </w:p>
    <w:p w14:paraId="1345EA67" w14:textId="2E4F2BDA" w:rsidR="004B439E" w:rsidRPr="005711CF" w:rsidRDefault="00911D89" w:rsidP="004B439E">
      <w:pPr>
        <w:pStyle w:val="BoxText"/>
      </w:pPr>
      <w:r w:rsidRPr="005711CF">
        <w:t>In 2007, Australia and Indonesia were instrumental in establishing The Regional Plan of Action to Promote Responsible Fishing Practices Including Combating Illegal, Unreported and Unregulated Fishing (RPOA-IUU).</w:t>
      </w:r>
      <w:r>
        <w:t xml:space="preserve"> </w:t>
      </w:r>
      <w:r w:rsidRPr="005711CF">
        <w:t>The RPOA-IUU consists of 11 members (</w:t>
      </w:r>
      <w:r w:rsidR="00964D25">
        <w:t>8</w:t>
      </w:r>
      <w:r w:rsidRPr="005711CF">
        <w:t xml:space="preserve"> ASEAN member states, Timor-Leste, P</w:t>
      </w:r>
      <w:r w:rsidR="00932661">
        <w:t xml:space="preserve">apua New </w:t>
      </w:r>
      <w:r w:rsidRPr="005711CF">
        <w:t>G</w:t>
      </w:r>
      <w:r w:rsidR="00932661">
        <w:t>uinea</w:t>
      </w:r>
      <w:r w:rsidRPr="005711CF">
        <w:t xml:space="preserve"> and Australia). Its objective is to enhance and strengthen the overall level of fisheries management in the region and promote adoption of responsible fishing practices. </w:t>
      </w:r>
      <w:r w:rsidR="00932661">
        <w:t>The</w:t>
      </w:r>
      <w:r w:rsidRPr="005711CF">
        <w:t xml:space="preserve"> Coordination Committee meets annually to renew the strategic directions and priorities for fulfilling </w:t>
      </w:r>
      <w:r>
        <w:t xml:space="preserve">RPOA-IUU </w:t>
      </w:r>
      <w:r w:rsidRPr="005711CF">
        <w:t xml:space="preserve">objectives. The RPOA-IUU </w:t>
      </w:r>
      <w:r>
        <w:t>has been</w:t>
      </w:r>
      <w:r w:rsidRPr="005711CF">
        <w:t xml:space="preserve"> recognised as a best-practice model for regional cooperation in combating IUU fishing.</w:t>
      </w:r>
    </w:p>
    <w:p w14:paraId="757F295B" w14:textId="7E6ED8E0" w:rsidR="004B439E" w:rsidRPr="007B4770" w:rsidRDefault="00911D89" w:rsidP="005A4958">
      <w:pPr>
        <w:pStyle w:val="BoxText"/>
      </w:pPr>
      <w:r w:rsidRPr="005711CF">
        <w:t xml:space="preserve">Australia </w:t>
      </w:r>
      <w:r>
        <w:t>advocates for</w:t>
      </w:r>
      <w:r w:rsidRPr="005711CF">
        <w:t xml:space="preserve"> the strengthening of existing fisheries management and conservation arrangements, the development and adoption of new measures to combat IUU fishing and urges countries to fully implement key international instruments aimed at combating IUU fishing</w:t>
      </w:r>
      <w:r w:rsidR="00741C7A">
        <w:t xml:space="preserve"> (</w:t>
      </w:r>
      <w:r w:rsidRPr="005711CF">
        <w:t>DAFF</w:t>
      </w:r>
      <w:r>
        <w:t> </w:t>
      </w:r>
      <w:r w:rsidRPr="005711CF">
        <w:t>2023</w:t>
      </w:r>
      <w:r w:rsidR="00B035B3">
        <w:t>b</w:t>
      </w:r>
      <w:r w:rsidR="00741C7A">
        <w:t>).</w:t>
      </w:r>
    </w:p>
    <w:p w14:paraId="2A626F63" w14:textId="77777777" w:rsidR="00057BCF" w:rsidRPr="00BC423A" w:rsidRDefault="00911D89" w:rsidP="00057BCF">
      <w:pPr>
        <w:pStyle w:val="Heading3"/>
        <w:numPr>
          <w:ilvl w:val="0"/>
          <w:numId w:val="0"/>
        </w:numPr>
      </w:pPr>
      <w:bookmarkStart w:id="35" w:name="_Toc132794300"/>
      <w:r>
        <w:t>Global response</w:t>
      </w:r>
      <w:bookmarkEnd w:id="35"/>
    </w:p>
    <w:p w14:paraId="1D57EF06" w14:textId="540DE0D5" w:rsidR="00057BCF" w:rsidRDefault="00911D89" w:rsidP="00057BCF">
      <w:pPr>
        <w:rPr>
          <w:rFonts w:cstheme="minorHAnsi"/>
        </w:rPr>
      </w:pPr>
      <w:r>
        <w:rPr>
          <w:rFonts w:cstheme="minorHAnsi"/>
        </w:rPr>
        <w:t xml:space="preserve">At the global level, significant effort has been made in recent decades to develop an international framework that promotes responsible fisheries management and </w:t>
      </w:r>
      <w:r w:rsidR="002C6419">
        <w:rPr>
          <w:rFonts w:cstheme="minorHAnsi"/>
        </w:rPr>
        <w:t>combats</w:t>
      </w:r>
      <w:r>
        <w:rPr>
          <w:rFonts w:cstheme="minorHAnsi"/>
        </w:rPr>
        <w:t xml:space="preserve"> IUU fishing (</w:t>
      </w:r>
      <w:r w:rsidR="00567511">
        <w:rPr>
          <w:rFonts w:cstheme="minorHAnsi"/>
        </w:rPr>
        <w:fldChar w:fldCharType="begin"/>
      </w:r>
      <w:r w:rsidR="00567511">
        <w:rPr>
          <w:rFonts w:cstheme="minorHAnsi"/>
        </w:rPr>
        <w:instrText xml:space="preserve"> REF _Ref129687156 \h </w:instrText>
      </w:r>
      <w:r w:rsidR="00567511">
        <w:rPr>
          <w:rFonts w:cstheme="minorHAnsi"/>
        </w:rPr>
      </w:r>
      <w:r w:rsidR="00567511">
        <w:rPr>
          <w:rFonts w:cstheme="minorHAnsi"/>
        </w:rPr>
        <w:fldChar w:fldCharType="separate"/>
      </w:r>
      <w:r w:rsidR="006B1189">
        <w:t xml:space="preserve">Box </w:t>
      </w:r>
      <w:r w:rsidR="006B1189">
        <w:rPr>
          <w:noProof/>
        </w:rPr>
        <w:t>4</w:t>
      </w:r>
      <w:r w:rsidR="00567511">
        <w:rPr>
          <w:rFonts w:cstheme="minorHAnsi"/>
        </w:rPr>
        <w:fldChar w:fldCharType="end"/>
      </w:r>
      <w:r>
        <w:rPr>
          <w:rFonts w:cstheme="minorHAnsi"/>
        </w:rPr>
        <w:t xml:space="preserve">). Australia is a party to </w:t>
      </w:r>
      <w:r w:rsidR="002B09C9">
        <w:rPr>
          <w:rFonts w:cstheme="minorHAnsi"/>
        </w:rPr>
        <w:t>virtually</w:t>
      </w:r>
      <w:r>
        <w:rPr>
          <w:rFonts w:cstheme="minorHAnsi"/>
        </w:rPr>
        <w:t xml:space="preserve"> all binding global instruments, agreements, and guidelines to prevent IUU fishing.</w:t>
      </w:r>
      <w:r w:rsidR="00F927AD">
        <w:rPr>
          <w:rFonts w:cstheme="minorHAnsi"/>
        </w:rPr>
        <w:t xml:space="preserve"> Australia engages with a range of multilateral forums that aim to combat IUU fishing, these include the </w:t>
      </w:r>
      <w:r w:rsidR="003E4E8D" w:rsidRPr="003E4E8D">
        <w:rPr>
          <w:rFonts w:cstheme="minorHAnsi"/>
        </w:rPr>
        <w:t>United Nations (UN), FAO, Organisation for Economic Co-operation and Development (OECD), Asia-Pacific Economic Cooperation and the World Trade Organi</w:t>
      </w:r>
      <w:r w:rsidR="00145E5B">
        <w:rPr>
          <w:rFonts w:cstheme="minorHAnsi"/>
        </w:rPr>
        <w:t>s</w:t>
      </w:r>
      <w:r w:rsidR="003E4E8D" w:rsidRPr="003E4E8D">
        <w:rPr>
          <w:rFonts w:cstheme="minorHAnsi"/>
        </w:rPr>
        <w:t>ation (WTO).</w:t>
      </w:r>
    </w:p>
    <w:p w14:paraId="51798CA6" w14:textId="35B93CC8" w:rsidR="00057BCF" w:rsidRDefault="00911D89" w:rsidP="00057BCF">
      <w:pPr>
        <w:pStyle w:val="Caption"/>
      </w:pPr>
      <w:bookmarkStart w:id="36" w:name="_Ref129687156"/>
      <w:bookmarkStart w:id="37" w:name="_Toc131590049"/>
      <w:bookmarkStart w:id="38" w:name="_Toc132794322"/>
      <w:r>
        <w:t xml:space="preserve">Box </w:t>
      </w:r>
      <w:r w:rsidR="004A141A">
        <w:fldChar w:fldCharType="begin"/>
      </w:r>
      <w:r>
        <w:instrText xml:space="preserve"> SEQ Box \* ARABIC </w:instrText>
      </w:r>
      <w:r w:rsidR="004A141A">
        <w:fldChar w:fldCharType="separate"/>
      </w:r>
      <w:r w:rsidR="006B1189">
        <w:rPr>
          <w:noProof/>
        </w:rPr>
        <w:t>4</w:t>
      </w:r>
      <w:r w:rsidR="004A141A">
        <w:rPr>
          <w:noProof/>
        </w:rPr>
        <w:fldChar w:fldCharType="end"/>
      </w:r>
      <w:bookmarkEnd w:id="36"/>
      <w:r>
        <w:t xml:space="preserve"> </w:t>
      </w:r>
      <w:r w:rsidRPr="00D45EC7">
        <w:t>Global instruments, agreements, and guidelines</w:t>
      </w:r>
      <w:bookmarkEnd w:id="37"/>
      <w:bookmarkEnd w:id="38"/>
    </w:p>
    <w:p w14:paraId="3F15A37B" w14:textId="77777777" w:rsidR="00057BCF" w:rsidRDefault="00911D89" w:rsidP="00057BCF">
      <w:pPr>
        <w:pStyle w:val="BoxText"/>
      </w:pPr>
      <w:r w:rsidRPr="00485A3A">
        <w:t xml:space="preserve">Several global instruments, agreements and guidelines have </w:t>
      </w:r>
      <w:r w:rsidR="00B31F2C">
        <w:t xml:space="preserve">been </w:t>
      </w:r>
      <w:r w:rsidRPr="00485A3A">
        <w:t>developed to combat IUU fishing</w:t>
      </w:r>
      <w:r>
        <w:t>.</w:t>
      </w:r>
    </w:p>
    <w:p w14:paraId="3C2D8418" w14:textId="0F6860F4" w:rsidR="00057BCF" w:rsidRPr="007C2BE7" w:rsidRDefault="00911D89" w:rsidP="00E02512">
      <w:pPr>
        <w:pStyle w:val="BoxTextBullet"/>
      </w:pPr>
      <w:r w:rsidRPr="007C2BE7">
        <w:rPr>
          <w:b/>
          <w:bCs/>
        </w:rPr>
        <w:t>United Nations Convention on the Law of the Sea (UNCLOS) (1982)</w:t>
      </w:r>
      <w:r w:rsidRPr="003675A9">
        <w:t xml:space="preserve"> </w:t>
      </w:r>
      <w:r w:rsidR="0054080B" w:rsidRPr="003675A9">
        <w:t>–</w:t>
      </w:r>
      <w:r w:rsidR="0054080B">
        <w:t xml:space="preserve"> </w:t>
      </w:r>
      <w:r w:rsidRPr="00B31F2C">
        <w:t>defines</w:t>
      </w:r>
      <w:r w:rsidRPr="007C2BE7">
        <w:t xml:space="preserve"> the rights and duties of states with respect to their use of ocean space and resources. It designates areas of national jurisdiction, in which it gives coastal states responsibility over natural resources. For the flag states whose vessels fish beyond these areas, it introduces the obligation to effectively exercise jurisdiction and control over them and to cooperate with other states.</w:t>
      </w:r>
    </w:p>
    <w:p w14:paraId="39316177" w14:textId="6F72FC19" w:rsidR="00057BCF" w:rsidRPr="007C2BE7" w:rsidRDefault="00911D89" w:rsidP="00E02512">
      <w:pPr>
        <w:pStyle w:val="BoxTextBullet"/>
      </w:pPr>
      <w:r w:rsidRPr="007C2BE7">
        <w:rPr>
          <w:b/>
          <w:bCs/>
        </w:rPr>
        <w:t>United Nations Food and Agriculture Organi</w:t>
      </w:r>
      <w:r w:rsidR="00570DE4">
        <w:rPr>
          <w:b/>
          <w:bCs/>
        </w:rPr>
        <w:t>s</w:t>
      </w:r>
      <w:r w:rsidRPr="007C2BE7">
        <w:rPr>
          <w:b/>
          <w:bCs/>
        </w:rPr>
        <w:t>ation (FAO) Compliance Agreement (1993</w:t>
      </w:r>
      <w:r w:rsidRPr="007C2BE7">
        <w:t xml:space="preserve">) </w:t>
      </w:r>
      <w:r w:rsidR="0054080B">
        <w:t xml:space="preserve">– </w:t>
      </w:r>
      <w:r w:rsidRPr="007C2BE7">
        <w:t>promotes compliance with conservation and management measures on the high seas. It strengthens the responsibility of the flag states, which must maintain a system of authorisation for their high seas vessels and ensure that they do not undermine conservation and management measures. It also aims to prevent fishing vessels reflagging under flags of non-compliance.</w:t>
      </w:r>
    </w:p>
    <w:p w14:paraId="3674D66B" w14:textId="0B8DDCCB" w:rsidR="00057BCF" w:rsidRPr="007C2BE7" w:rsidRDefault="00911D89" w:rsidP="00E02512">
      <w:pPr>
        <w:pStyle w:val="BoxTextBullet"/>
      </w:pPr>
      <w:r w:rsidRPr="007C2BE7">
        <w:rPr>
          <w:b/>
          <w:bCs/>
        </w:rPr>
        <w:t>United Nations Fish Stocks Agreement (1995)</w:t>
      </w:r>
      <w:r w:rsidR="0054080B">
        <w:t xml:space="preserve"> –</w:t>
      </w:r>
      <w:r w:rsidRPr="007C2BE7">
        <w:t xml:space="preserve"> an implementing agreement under UNCLOS, addresses the management of highly migratory stocks travelling across coastal state waters and high seas, and of stocks straddling the </w:t>
      </w:r>
      <w:r w:rsidR="00942999">
        <w:t>2</w:t>
      </w:r>
      <w:r w:rsidRPr="007C2BE7">
        <w:t xml:space="preserve"> areas. It defines the duties of flag states, including those related to registration and record of vessels, control, compliance and enforcement, as well as cooperation in the framework of RFMOs, along with port state measures.</w:t>
      </w:r>
    </w:p>
    <w:p w14:paraId="3B528596" w14:textId="3EAAA910" w:rsidR="00057BCF" w:rsidRPr="007C2BE7" w:rsidRDefault="00911D89" w:rsidP="00E02512">
      <w:pPr>
        <w:pStyle w:val="BoxTextBullet"/>
      </w:pPr>
      <w:r w:rsidRPr="007C2BE7">
        <w:rPr>
          <w:b/>
          <w:bCs/>
        </w:rPr>
        <w:t>FAO Code of Conduct for Responsible Fisheries (1995)</w:t>
      </w:r>
      <w:r w:rsidRPr="007C2BE7">
        <w:t xml:space="preserve"> </w:t>
      </w:r>
      <w:r w:rsidR="0054080B">
        <w:t xml:space="preserve">– </w:t>
      </w:r>
      <w:r w:rsidRPr="007C2BE7">
        <w:t>contains a series of voluntary guidelines providing principles and standards applicable to the management of all fisheries. It includes provisions on the duties of all states</w:t>
      </w:r>
      <w:r w:rsidR="003E16A9">
        <w:t xml:space="preserve"> and</w:t>
      </w:r>
      <w:r w:rsidRPr="007C2BE7">
        <w:t xml:space="preserve"> promotes responsible trade of fishery products.</w:t>
      </w:r>
    </w:p>
    <w:p w14:paraId="67DBA69A" w14:textId="1D9679C5" w:rsidR="00057BCF" w:rsidRPr="007C2BE7" w:rsidRDefault="00911D89" w:rsidP="00E02512">
      <w:pPr>
        <w:pStyle w:val="BoxTextBullet"/>
      </w:pPr>
      <w:r w:rsidRPr="003E4E8D">
        <w:rPr>
          <w:b/>
          <w:bCs/>
        </w:rPr>
        <w:t>FAO</w:t>
      </w:r>
      <w:r w:rsidR="005C1BC7" w:rsidRPr="003E4E8D">
        <w:rPr>
          <w:b/>
          <w:bCs/>
        </w:rPr>
        <w:t>’</w:t>
      </w:r>
      <w:r w:rsidRPr="003E4E8D">
        <w:rPr>
          <w:b/>
          <w:bCs/>
        </w:rPr>
        <w:t xml:space="preserve">s International </w:t>
      </w:r>
      <w:r w:rsidR="00932661" w:rsidRPr="003E4E8D">
        <w:rPr>
          <w:b/>
          <w:bCs/>
        </w:rPr>
        <w:t xml:space="preserve">Plan of Action To Prevent, Deter </w:t>
      </w:r>
      <w:r w:rsidR="00932661">
        <w:rPr>
          <w:b/>
          <w:bCs/>
        </w:rPr>
        <w:t>a</w:t>
      </w:r>
      <w:r w:rsidR="00932661" w:rsidRPr="003E4E8D">
        <w:rPr>
          <w:b/>
          <w:bCs/>
        </w:rPr>
        <w:t xml:space="preserve">nd Eliminate Illegal, Unreported </w:t>
      </w:r>
      <w:r w:rsidR="00932661">
        <w:rPr>
          <w:b/>
          <w:bCs/>
        </w:rPr>
        <w:t>a</w:t>
      </w:r>
      <w:r w:rsidR="00932661" w:rsidRPr="003E4E8D">
        <w:rPr>
          <w:b/>
          <w:bCs/>
        </w:rPr>
        <w:t xml:space="preserve">nd Unregulated Fishing </w:t>
      </w:r>
      <w:r w:rsidRPr="003E4E8D">
        <w:rPr>
          <w:b/>
          <w:bCs/>
        </w:rPr>
        <w:t>(IPOA-IUU) (2001)</w:t>
      </w:r>
      <w:r w:rsidR="0054080B">
        <w:t xml:space="preserve"> –</w:t>
      </w:r>
      <w:r w:rsidRPr="007C2BE7">
        <w:t xml:space="preserve"> was the first global instrument tailored to combat IUU fishing. The plan assigns responsibilities to different states, including flag states, coastal states, port states and market states, with specific measures to be taken. The plan also encourages states to cooperate regionally, to harmonise policies and activities and to support RFMO measures.</w:t>
      </w:r>
    </w:p>
    <w:p w14:paraId="70935D59" w14:textId="5E90D7AB" w:rsidR="00057BCF" w:rsidRPr="007C2BE7" w:rsidRDefault="00911D89" w:rsidP="00E02512">
      <w:pPr>
        <w:pStyle w:val="BoxTextBullet"/>
      </w:pPr>
      <w:r w:rsidRPr="007C2BE7">
        <w:rPr>
          <w:b/>
          <w:bCs/>
        </w:rPr>
        <w:t xml:space="preserve">FAO </w:t>
      </w:r>
      <w:r w:rsidR="00932661" w:rsidRPr="007C2BE7">
        <w:rPr>
          <w:b/>
          <w:bCs/>
        </w:rPr>
        <w:t xml:space="preserve">Port State Measures Agreement </w:t>
      </w:r>
      <w:r w:rsidRPr="007C2BE7">
        <w:rPr>
          <w:b/>
          <w:bCs/>
        </w:rPr>
        <w:t>(2016)</w:t>
      </w:r>
      <w:r w:rsidRPr="007C2BE7">
        <w:t xml:space="preserve"> </w:t>
      </w:r>
      <w:r w:rsidR="0054080B">
        <w:t xml:space="preserve">– </w:t>
      </w:r>
      <w:r w:rsidRPr="007C2BE7">
        <w:t>is an international legally binding agreement that aims to prevent IUU fishing vessels from using ports and landing their catches, and thus to block products derived from IUU fishing from reaching national and international markets. The agreement also determines the role of flag states in the implementation of port state measures.</w:t>
      </w:r>
    </w:p>
    <w:p w14:paraId="607125C0" w14:textId="52E6C330" w:rsidR="00057BCF" w:rsidRPr="007C2BE7" w:rsidRDefault="00911D89" w:rsidP="00E02512">
      <w:pPr>
        <w:pStyle w:val="BoxTextBullet"/>
      </w:pPr>
      <w:r w:rsidRPr="007C2BE7">
        <w:rPr>
          <w:b/>
          <w:bCs/>
        </w:rPr>
        <w:t xml:space="preserve">WTO </w:t>
      </w:r>
      <w:r w:rsidR="00932661" w:rsidRPr="007C2BE7">
        <w:rPr>
          <w:b/>
          <w:bCs/>
        </w:rPr>
        <w:t xml:space="preserve">Fishing Subsidies Agreement </w:t>
      </w:r>
      <w:r w:rsidRPr="007C2BE7">
        <w:rPr>
          <w:b/>
          <w:bCs/>
        </w:rPr>
        <w:t>(2022)</w:t>
      </w:r>
      <w:r w:rsidRPr="007C2BE7">
        <w:t xml:space="preserve"> </w:t>
      </w:r>
      <w:r w:rsidR="0054080B">
        <w:t xml:space="preserve">– </w:t>
      </w:r>
      <w:r w:rsidRPr="007C2BE7">
        <w:t>prohibits countries from subsidising vessels engaged in IUU</w:t>
      </w:r>
      <w:r w:rsidR="00567511">
        <w:t> </w:t>
      </w:r>
      <w:r w:rsidRPr="007C2BE7">
        <w:t>fishing, fishing overfished stocks</w:t>
      </w:r>
      <w:r w:rsidR="00B31F2C">
        <w:t xml:space="preserve">, or </w:t>
      </w:r>
      <w:r w:rsidR="00C9697A">
        <w:t xml:space="preserve">fishing </w:t>
      </w:r>
      <w:r w:rsidR="00FF2A52">
        <w:t>on the unregulated high seas</w:t>
      </w:r>
      <w:r w:rsidRPr="007C2BE7">
        <w:t>.</w:t>
      </w:r>
    </w:p>
    <w:p w14:paraId="6FC231DB" w14:textId="77777777" w:rsidR="00057BCF" w:rsidRPr="007C2BE7" w:rsidRDefault="00911D89" w:rsidP="00057BCF">
      <w:pPr>
        <w:pStyle w:val="BoxText"/>
      </w:pPr>
      <w:r w:rsidRPr="007C2BE7">
        <w:t xml:space="preserve">Other supplements to this global framework, include the </w:t>
      </w:r>
      <w:r w:rsidRPr="00C85641">
        <w:t>FAO voluntary guidelines for flag state performance (2014), guidelines for catch documentation schemes (2017) and the Global Record of Fishing Vessels, Refrigerated Transport Vessels and Supply Vessels.</w:t>
      </w:r>
    </w:p>
    <w:p w14:paraId="07FF891C" w14:textId="5F58A62F" w:rsidR="00573DCE" w:rsidRDefault="00911D89" w:rsidP="003F566E">
      <w:pPr>
        <w:pStyle w:val="BoxSource"/>
      </w:pPr>
      <w:r w:rsidRPr="007B4770">
        <w:t>Source</w:t>
      </w:r>
      <w:r w:rsidR="00360C0B">
        <w:t>:</w:t>
      </w:r>
      <w:r w:rsidR="00D01552" w:rsidRPr="007B4770">
        <w:t xml:space="preserve"> </w:t>
      </w:r>
      <w:r w:rsidR="00182788">
        <w:t>EPRS</w:t>
      </w:r>
      <w:r w:rsidR="005D1E55">
        <w:t> </w:t>
      </w:r>
      <w:r w:rsidR="00182788">
        <w:t xml:space="preserve">2022a; </w:t>
      </w:r>
      <w:r w:rsidR="00D01552" w:rsidRPr="007B4770">
        <w:t>FAO</w:t>
      </w:r>
      <w:r w:rsidR="005D1E55">
        <w:t> </w:t>
      </w:r>
      <w:r w:rsidR="005D13F3">
        <w:t>2023</w:t>
      </w:r>
      <w:r w:rsidR="004E5130">
        <w:t>a</w:t>
      </w:r>
      <w:r w:rsidR="005D13F3">
        <w:t xml:space="preserve">; </w:t>
      </w:r>
      <w:r w:rsidR="00D01552" w:rsidRPr="007B4770">
        <w:t>WTO </w:t>
      </w:r>
      <w:r w:rsidR="00D01552" w:rsidRPr="003675A9">
        <w:t>2022</w:t>
      </w:r>
      <w:r w:rsidR="00E0538B">
        <w:t>.</w:t>
      </w:r>
    </w:p>
    <w:p w14:paraId="07BB7513" w14:textId="77777777" w:rsidR="004D2561" w:rsidRDefault="00911D89" w:rsidP="003C5379">
      <w:pPr>
        <w:pStyle w:val="Heading3"/>
        <w:numPr>
          <w:ilvl w:val="0"/>
          <w:numId w:val="0"/>
        </w:numPr>
        <w:ind w:left="964" w:hanging="964"/>
      </w:pPr>
      <w:bookmarkStart w:id="39" w:name="_Toc132794301"/>
      <w:r>
        <w:t>Industry response</w:t>
      </w:r>
      <w:bookmarkEnd w:id="39"/>
    </w:p>
    <w:p w14:paraId="0766BCAF" w14:textId="7F66B066" w:rsidR="004D2561" w:rsidRPr="004D2561" w:rsidRDefault="00DB500A" w:rsidP="003C5379">
      <w:r>
        <w:t>It</w:t>
      </w:r>
      <w:r w:rsidR="00911D89">
        <w:t xml:space="preserve"> is important to acknowledge existing </w:t>
      </w:r>
      <w:r>
        <w:t>self-regulatory practices</w:t>
      </w:r>
      <w:r w:rsidR="00911D89">
        <w:t xml:space="preserve"> implemented by industry (including importers, wholesalers and retailers) and other third parties. For example, </w:t>
      </w:r>
      <w:r>
        <w:t xml:space="preserve">independent </w:t>
      </w:r>
      <w:r w:rsidR="00911D89">
        <w:t xml:space="preserve">eco-certification and chain of custody programs, such as those implemented by the Marine Stewardship Council, set sustainability standards </w:t>
      </w:r>
      <w:r w:rsidR="00911D89" w:rsidRPr="004D2561">
        <w:t>and maintain a chain of custody for certified products</w:t>
      </w:r>
      <w:r w:rsidR="00911D89">
        <w:t xml:space="preserve">. </w:t>
      </w:r>
      <w:r w:rsidR="00A61A06">
        <w:t>Such</w:t>
      </w:r>
      <w:r w:rsidR="00911D89">
        <w:t xml:space="preserve"> programs </w:t>
      </w:r>
      <w:r w:rsidR="00A25DCF">
        <w:t xml:space="preserve">foster consumer trust in certified seafood and </w:t>
      </w:r>
      <w:r w:rsidR="00911D89">
        <w:t xml:space="preserve">encourage </w:t>
      </w:r>
      <w:r>
        <w:t>consumer</w:t>
      </w:r>
      <w:r w:rsidR="007D5B6D">
        <w:t>s</w:t>
      </w:r>
      <w:r>
        <w:t xml:space="preserve"> </w:t>
      </w:r>
      <w:r w:rsidR="00A61A06">
        <w:t xml:space="preserve">to </w:t>
      </w:r>
      <w:r>
        <w:t xml:space="preserve">demand that </w:t>
      </w:r>
      <w:r w:rsidR="00A61A06">
        <w:t xml:space="preserve">the </w:t>
      </w:r>
      <w:r>
        <w:t xml:space="preserve">seafood </w:t>
      </w:r>
      <w:r w:rsidR="00A61A06">
        <w:t>they purchase</w:t>
      </w:r>
      <w:r>
        <w:t xml:space="preserve"> can be </w:t>
      </w:r>
      <w:r w:rsidR="00A25DCF">
        <w:t>trace</w:t>
      </w:r>
      <w:r>
        <w:t>d</w:t>
      </w:r>
      <w:r w:rsidR="00A25DCF">
        <w:t xml:space="preserve"> </w:t>
      </w:r>
      <w:r>
        <w:t>to</w:t>
      </w:r>
      <w:r w:rsidR="00A25DCF">
        <w:t xml:space="preserve"> legitimate operations</w:t>
      </w:r>
      <w:r w:rsidR="00B06248">
        <w:t xml:space="preserve"> (Longo et al.</w:t>
      </w:r>
      <w:r w:rsidR="00932661">
        <w:t> </w:t>
      </w:r>
      <w:r w:rsidR="00B06248">
        <w:t>2021)</w:t>
      </w:r>
      <w:r w:rsidR="00911D89">
        <w:t xml:space="preserve">. Additionally, major retailers, such as Coles and Woolworths, </w:t>
      </w:r>
      <w:r>
        <w:t>have competitive market incentives to mitigate the risk of selling products associated with IUU fishing practices</w:t>
      </w:r>
      <w:r w:rsidR="00A61A06">
        <w:t>,</w:t>
      </w:r>
      <w:r>
        <w:t xml:space="preserve"> and </w:t>
      </w:r>
      <w:r w:rsidR="00A61A06">
        <w:t xml:space="preserve">have a history of </w:t>
      </w:r>
      <w:r w:rsidR="00911D89">
        <w:t>collaborat</w:t>
      </w:r>
      <w:r w:rsidR="00A61A06">
        <w:t>ion</w:t>
      </w:r>
      <w:r w:rsidR="00911D89">
        <w:t xml:space="preserve"> with </w:t>
      </w:r>
      <w:r w:rsidR="00932661">
        <w:t>n</w:t>
      </w:r>
      <w:r w:rsidR="00932661" w:rsidRPr="00932661">
        <w:t>on-government organisations</w:t>
      </w:r>
      <w:r w:rsidR="007F3DA6">
        <w:t xml:space="preserve"> (NGOs)</w:t>
      </w:r>
      <w:r w:rsidR="00911D89">
        <w:t xml:space="preserve"> and fisheries management authorities to </w:t>
      </w:r>
      <w:r w:rsidR="003A62F4">
        <w:t>conduct</w:t>
      </w:r>
      <w:r w:rsidR="00A61A06">
        <w:t xml:space="preserve"> their own</w:t>
      </w:r>
      <w:r w:rsidR="00911D89">
        <w:t xml:space="preserve"> risk assessments</w:t>
      </w:r>
      <w:r>
        <w:t xml:space="preserve"> </w:t>
      </w:r>
      <w:r w:rsidR="00911D89">
        <w:t>(Coles</w:t>
      </w:r>
      <w:r w:rsidR="00932661">
        <w:t> </w:t>
      </w:r>
      <w:r w:rsidR="00911D89">
        <w:t>2023; WWF</w:t>
      </w:r>
      <w:r w:rsidR="00932661">
        <w:t> </w:t>
      </w:r>
      <w:r w:rsidR="00911D89">
        <w:t>2023</w:t>
      </w:r>
      <w:r w:rsidR="004E5130">
        <w:t>b</w:t>
      </w:r>
      <w:r w:rsidR="00911D89">
        <w:t>).</w:t>
      </w:r>
    </w:p>
    <w:p w14:paraId="713BB609" w14:textId="2C31A3D4" w:rsidR="00573DCE" w:rsidRDefault="00911D89" w:rsidP="003F566E">
      <w:pPr>
        <w:pStyle w:val="Heading3"/>
        <w:numPr>
          <w:ilvl w:val="0"/>
          <w:numId w:val="0"/>
        </w:numPr>
        <w:ind w:left="964" w:hanging="964"/>
      </w:pPr>
      <w:bookmarkStart w:id="40" w:name="_Toc132794302"/>
      <w:r>
        <w:t>Call for further action</w:t>
      </w:r>
      <w:bookmarkEnd w:id="40"/>
    </w:p>
    <w:p w14:paraId="1AC36052" w14:textId="2B744B11" w:rsidR="00057BCF" w:rsidRDefault="00911D89" w:rsidP="00057BCF">
      <w:r>
        <w:t>Australia adheres to several</w:t>
      </w:r>
      <w:r w:rsidR="00097C1C">
        <w:t xml:space="preserve"> multilateral</w:t>
      </w:r>
      <w:r>
        <w:t xml:space="preserve"> </w:t>
      </w:r>
      <w:r w:rsidR="00097C1C">
        <w:t>traceability</w:t>
      </w:r>
      <w:r>
        <w:t xml:space="preserve"> schemes</w:t>
      </w:r>
      <w:r w:rsidR="00FA6554">
        <w:t xml:space="preserve"> or agreements</w:t>
      </w:r>
      <w:r w:rsidR="009D3BF2">
        <w:t xml:space="preserve"> applying to </w:t>
      </w:r>
      <w:r w:rsidR="00A12D86">
        <w:t xml:space="preserve">trade in </w:t>
      </w:r>
      <w:r w:rsidR="009D3BF2">
        <w:t>aquatic species</w:t>
      </w:r>
      <w:r w:rsidR="0054080B">
        <w:t xml:space="preserve"> – </w:t>
      </w:r>
      <w:r w:rsidR="00F3686D">
        <w:t>i</w:t>
      </w:r>
      <w:r w:rsidR="00097C1C">
        <w:t xml:space="preserve">ncluding RFMO </w:t>
      </w:r>
      <w:r w:rsidR="00932661">
        <w:t>CDS</w:t>
      </w:r>
      <w:r w:rsidR="00097C1C">
        <w:t xml:space="preserve"> and</w:t>
      </w:r>
      <w:r w:rsidR="00134024">
        <w:t xml:space="preserve"> </w:t>
      </w:r>
      <w:r w:rsidR="00F3686D">
        <w:t xml:space="preserve">trade </w:t>
      </w:r>
      <w:r w:rsidR="00300CA3">
        <w:t>in</w:t>
      </w:r>
      <w:r w:rsidR="00F3686D">
        <w:t xml:space="preserve"> </w:t>
      </w:r>
      <w:r w:rsidR="00134024" w:rsidRPr="00134024">
        <w:t xml:space="preserve">species listed under </w:t>
      </w:r>
      <w:r w:rsidR="00134024" w:rsidRPr="003675A9">
        <w:t xml:space="preserve">the </w:t>
      </w:r>
      <w:r w:rsidR="00134024" w:rsidRPr="00CB7FB5">
        <w:rPr>
          <w:i/>
          <w:iCs/>
        </w:rPr>
        <w:t>Convention on International Trade in Endangered Species of Wild Fauna and Flora</w:t>
      </w:r>
      <w:r w:rsidR="00573DCE">
        <w:t xml:space="preserve">. However, </w:t>
      </w:r>
      <w:r>
        <w:t xml:space="preserve">we do not have a unilateral import control scheme aimed at preventing IUU </w:t>
      </w:r>
      <w:r w:rsidR="00573DCE">
        <w:t xml:space="preserve">fishing </w:t>
      </w:r>
      <w:r>
        <w:t xml:space="preserve">product from entering the country. </w:t>
      </w:r>
      <w:r w:rsidR="00573DCE">
        <w:t>T</w:t>
      </w:r>
      <w:r>
        <w:t>he European Union</w:t>
      </w:r>
      <w:r w:rsidR="008F5F3A">
        <w:t xml:space="preserve"> (EU)</w:t>
      </w:r>
      <w:r>
        <w:t>, United States</w:t>
      </w:r>
      <w:r w:rsidR="008F5F3A">
        <w:t xml:space="preserve"> (US)</w:t>
      </w:r>
      <w:r>
        <w:t xml:space="preserve"> and Japan are major seafood importers with unilateral import control schemes to prevent IUU </w:t>
      </w:r>
      <w:r w:rsidR="00573DCE">
        <w:t xml:space="preserve">fishing </w:t>
      </w:r>
      <w:r>
        <w:t>product from being imported (</w:t>
      </w:r>
      <w:r w:rsidR="008F5F3A" w:rsidRPr="008F5F3A">
        <w:t xml:space="preserve">EU IUU </w:t>
      </w:r>
      <w:r w:rsidR="00BA1E36">
        <w:t>C</w:t>
      </w:r>
      <w:r w:rsidR="008F5F3A" w:rsidRPr="008F5F3A">
        <w:t>oalition</w:t>
      </w:r>
      <w:r w:rsidR="00932661">
        <w:t> </w:t>
      </w:r>
      <w:r w:rsidR="008F5F3A" w:rsidRPr="008F5F3A">
        <w:t>2020</w:t>
      </w:r>
      <w:r w:rsidR="00502829">
        <w:t>;</w:t>
      </w:r>
      <w:r w:rsidR="008F5F3A" w:rsidRPr="008F5F3A">
        <w:t xml:space="preserve"> SEAFDEC</w:t>
      </w:r>
      <w:r w:rsidR="00932661">
        <w:t> </w:t>
      </w:r>
      <w:r w:rsidR="008F5F3A" w:rsidRPr="008F5F3A">
        <w:t>2022</w:t>
      </w:r>
      <w:r>
        <w:t>).</w:t>
      </w:r>
    </w:p>
    <w:p w14:paraId="5452F6BD" w14:textId="1559D248" w:rsidR="00573DCE" w:rsidRDefault="00911D89" w:rsidP="00057BCF">
      <w:r>
        <w:t>Australia’s limited use of market-based measures</w:t>
      </w:r>
      <w:r w:rsidR="003236F1">
        <w:t xml:space="preserve"> (relative to </w:t>
      </w:r>
      <w:r w:rsidR="007269BA">
        <w:t>other</w:t>
      </w:r>
      <w:r w:rsidR="003236F1">
        <w:t xml:space="preserve"> OECD countries)</w:t>
      </w:r>
      <w:r>
        <w:t xml:space="preserve"> and reliance on legislation focused on food safety and biosecurity to regulate the entry of seafood into the country, has created concern among some stakeholders in the Australian community that Australia is susceptible to importing IUU fishing-derived product (Minderoo 2021; </w:t>
      </w:r>
      <w:r w:rsidRPr="0046404D">
        <w:t>OECD 2021).</w:t>
      </w:r>
    </w:p>
    <w:p w14:paraId="0DD09F68" w14:textId="70F97286" w:rsidR="00052C27" w:rsidRPr="003675A9" w:rsidRDefault="00A61A06" w:rsidP="00052C27">
      <w:r>
        <w:t>In response,</w:t>
      </w:r>
      <w:r w:rsidR="00911D89" w:rsidRPr="002747F0">
        <w:t xml:space="preserve"> </w:t>
      </w:r>
      <w:r w:rsidR="00911D89">
        <w:t>and considering the</w:t>
      </w:r>
      <w:r w:rsidR="00911D89" w:rsidRPr="002747F0">
        <w:t xml:space="preserve"> </w:t>
      </w:r>
      <w:r w:rsidR="00911D89">
        <w:t xml:space="preserve">existing efforts of </w:t>
      </w:r>
      <w:r w:rsidR="00911D89" w:rsidRPr="002747F0">
        <w:t>industry</w:t>
      </w:r>
      <w:r w:rsidR="00911D89">
        <w:t xml:space="preserve"> and third-part</w:t>
      </w:r>
      <w:r w:rsidR="003A62F4">
        <w:t>y stakeholders</w:t>
      </w:r>
      <w:r w:rsidR="00911D89">
        <w:t>, the government is considering</w:t>
      </w:r>
      <w:r w:rsidR="00911D89" w:rsidRPr="002747F0">
        <w:t xml:space="preserve"> whether Australia should strengthen its use of market-based measures to prevent the importation of IUU fishing derived seafood.</w:t>
      </w:r>
    </w:p>
    <w:p w14:paraId="17801E18" w14:textId="77777777" w:rsidR="00057BCF" w:rsidRPr="003A7029" w:rsidRDefault="00911D89" w:rsidP="00057BCF">
      <w:pPr>
        <w:pStyle w:val="Heading3"/>
        <w:numPr>
          <w:ilvl w:val="0"/>
          <w:numId w:val="0"/>
        </w:numPr>
        <w:ind w:left="964" w:hanging="964"/>
      </w:pPr>
      <w:bookmarkStart w:id="41" w:name="_Toc132794303"/>
      <w:r w:rsidRPr="00246216">
        <w:t>Market</w:t>
      </w:r>
      <w:r w:rsidR="00746B46">
        <w:t>-</w:t>
      </w:r>
      <w:r w:rsidRPr="00246216">
        <w:t>based approaches</w:t>
      </w:r>
      <w:bookmarkEnd w:id="41"/>
    </w:p>
    <w:p w14:paraId="290F32DF" w14:textId="4C8C696D" w:rsidR="00057BCF" w:rsidRPr="005D627E" w:rsidRDefault="00911D89" w:rsidP="00057BCF">
      <w:r w:rsidRPr="00814A13">
        <w:t xml:space="preserve">To </w:t>
      </w:r>
      <w:r>
        <w:t>prevent</w:t>
      </w:r>
      <w:r w:rsidRPr="00814A13">
        <w:t xml:space="preserve"> IUU fishing products entering the market, </w:t>
      </w:r>
      <w:r>
        <w:t xml:space="preserve">various market-based approaches </w:t>
      </w:r>
      <w:r w:rsidRPr="00814A13">
        <w:t xml:space="preserve">have been </w:t>
      </w:r>
      <w:r w:rsidR="00087C49">
        <w:t>implemented</w:t>
      </w:r>
      <w:r w:rsidRPr="00814A13">
        <w:t xml:space="preserve"> </w:t>
      </w:r>
      <w:r w:rsidR="0026256F">
        <w:t xml:space="preserve">globally </w:t>
      </w:r>
      <w:r w:rsidRPr="00814A13">
        <w:t>over the last decade to address inefficiencies in the chain of custody</w:t>
      </w:r>
      <w:r>
        <w:t xml:space="preserve"> and to improve seafood traceability</w:t>
      </w:r>
      <w:r w:rsidRPr="00814A13">
        <w:t xml:space="preserve">. </w:t>
      </w:r>
      <w:r w:rsidRPr="005D627E">
        <w:t xml:space="preserve">Key market-based approaches to combat IUU fishing fall into </w:t>
      </w:r>
      <w:r w:rsidR="00DF626D">
        <w:t>2 </w:t>
      </w:r>
      <w:r w:rsidRPr="005D627E">
        <w:t xml:space="preserve">categories: </w:t>
      </w:r>
      <w:r>
        <w:t>c</w:t>
      </w:r>
      <w:r w:rsidRPr="005D627E">
        <w:t xml:space="preserve">atch documentation schemes </w:t>
      </w:r>
      <w:r w:rsidR="003E16A9">
        <w:t xml:space="preserve">(CDS) </w:t>
      </w:r>
      <w:r w:rsidRPr="005D627E">
        <w:t>and trade restrictive measures (TREMs).</w:t>
      </w:r>
    </w:p>
    <w:p w14:paraId="471F58AC" w14:textId="77777777" w:rsidR="00057BCF" w:rsidRPr="00850031" w:rsidRDefault="00911D89" w:rsidP="00057BCF">
      <w:pPr>
        <w:pStyle w:val="Heading4"/>
        <w:numPr>
          <w:ilvl w:val="0"/>
          <w:numId w:val="0"/>
        </w:numPr>
        <w:ind w:left="964" w:hanging="964"/>
      </w:pPr>
      <w:r w:rsidRPr="00850031">
        <w:t>Catch documentation schemes</w:t>
      </w:r>
    </w:p>
    <w:p w14:paraId="18999926" w14:textId="0B8D2EC3" w:rsidR="00057BCF" w:rsidRPr="004D766F" w:rsidRDefault="00911D89" w:rsidP="00057BCF">
      <w:r>
        <w:t>CDS are</w:t>
      </w:r>
      <w:r w:rsidR="0062051C">
        <w:t xml:space="preserve"> systems</w:t>
      </w:r>
      <w:r w:rsidR="005643E0">
        <w:t xml:space="preserve"> </w:t>
      </w:r>
      <w:r w:rsidR="0062051C">
        <w:t xml:space="preserve">that aim to ensure traceability of seafood products </w:t>
      </w:r>
      <w:r w:rsidR="0062051C" w:rsidRPr="00DC0117">
        <w:rPr>
          <w:color w:val="000000" w:themeColor="text1"/>
        </w:rPr>
        <w:t>throughout the supply chain</w:t>
      </w:r>
      <w:r w:rsidR="00146431">
        <w:rPr>
          <w:color w:val="000000" w:themeColor="text1"/>
        </w:rPr>
        <w:t xml:space="preserve"> from the point of harvest</w:t>
      </w:r>
      <w:r w:rsidR="0062051C">
        <w:rPr>
          <w:color w:val="000000" w:themeColor="text1"/>
        </w:rPr>
        <w:t xml:space="preserve"> (FAO 2022</w:t>
      </w:r>
      <w:r w:rsidR="004E5130">
        <w:rPr>
          <w:color w:val="000000" w:themeColor="text1"/>
        </w:rPr>
        <w:t>b</w:t>
      </w:r>
      <w:r w:rsidR="0062051C">
        <w:rPr>
          <w:color w:val="000000" w:themeColor="text1"/>
        </w:rPr>
        <w:t>)</w:t>
      </w:r>
      <w:r w:rsidR="0062051C">
        <w:t xml:space="preserve">. A CDS can take various forms, including catch and trade certificates, traceability programs and other measures that disclose information about how fish are </w:t>
      </w:r>
      <w:r w:rsidR="006D45CD">
        <w:t xml:space="preserve">caught and </w:t>
      </w:r>
      <w:r w:rsidR="0062051C">
        <w:t>moved through the supply chain</w:t>
      </w:r>
      <w:r w:rsidR="008F5F3A">
        <w:t xml:space="preserve"> (Ma</w:t>
      </w:r>
      <w:r w:rsidR="006A7021">
        <w:t> </w:t>
      </w:r>
      <w:r w:rsidR="008F5F3A">
        <w:t>2020)</w:t>
      </w:r>
      <w:r w:rsidR="0062051C">
        <w:t xml:space="preserve">. It </w:t>
      </w:r>
      <w:r w:rsidR="0062051C" w:rsidRPr="00C00E02">
        <w:t xml:space="preserve">is </w:t>
      </w:r>
      <w:r w:rsidR="00453008">
        <w:t xml:space="preserve">essentially </w:t>
      </w:r>
      <w:r w:rsidR="00AA4FA2">
        <w:t>a</w:t>
      </w:r>
      <w:r w:rsidR="0062051C">
        <w:t xml:space="preserve"> reporting mechanism that</w:t>
      </w:r>
      <w:r w:rsidR="0062051C" w:rsidRPr="00C00E02">
        <w:t xml:space="preserve"> seeks to positively identify legal products and deny </w:t>
      </w:r>
      <w:r w:rsidR="00AA4FA2">
        <w:t xml:space="preserve">market access to </w:t>
      </w:r>
      <w:r w:rsidR="0062051C" w:rsidRPr="00C00E02">
        <w:t>illegal products</w:t>
      </w:r>
      <w:r w:rsidR="0062051C">
        <w:t>.</w:t>
      </w:r>
      <w:r w:rsidR="0062051C" w:rsidRPr="00687167">
        <w:t xml:space="preserve"> </w:t>
      </w:r>
      <w:r w:rsidR="0062051C">
        <w:t xml:space="preserve">Key data elements that a CDS </w:t>
      </w:r>
      <w:r w:rsidR="0099415E">
        <w:t>may</w:t>
      </w:r>
      <w:r w:rsidR="0062051C">
        <w:t xml:space="preserve"> encompass are identified in</w:t>
      </w:r>
      <w:r w:rsidR="00DF626D">
        <w:t xml:space="preserve"> </w:t>
      </w:r>
      <w:r w:rsidR="00DF626D">
        <w:fldChar w:fldCharType="begin"/>
      </w:r>
      <w:r w:rsidR="00DF626D">
        <w:instrText xml:space="preserve"> REF _Ref131666976 \h </w:instrText>
      </w:r>
      <w:r w:rsidR="00DF626D">
        <w:fldChar w:fldCharType="separate"/>
      </w:r>
      <w:r w:rsidR="006B1189">
        <w:t>Box A</w:t>
      </w:r>
      <w:r w:rsidR="006B1189">
        <w:rPr>
          <w:noProof/>
        </w:rPr>
        <w:t>1</w:t>
      </w:r>
      <w:r w:rsidR="00DF626D">
        <w:fldChar w:fldCharType="end"/>
      </w:r>
      <w:r w:rsidR="00A057BF" w:rsidRPr="00DF626D">
        <w:t>.</w:t>
      </w:r>
    </w:p>
    <w:p w14:paraId="404C9BED" w14:textId="010143F0" w:rsidR="008D1A6B" w:rsidRPr="00650778" w:rsidRDefault="00911D89" w:rsidP="008D1A6B">
      <w:r>
        <w:t>CDS</w:t>
      </w:r>
      <w:r w:rsidR="0062051C">
        <w:t xml:space="preserve"> </w:t>
      </w:r>
      <w:r w:rsidR="0062051C" w:rsidRPr="00814A13">
        <w:t xml:space="preserve">can be unilateral (adopted by individual </w:t>
      </w:r>
      <w:r w:rsidR="008F5F3A">
        <w:t>market states</w:t>
      </w:r>
      <w:r w:rsidR="0062051C" w:rsidRPr="00814A13">
        <w:t>) or multilateral (</w:t>
      </w:r>
      <w:r w:rsidR="0062051C">
        <w:t xml:space="preserve">such as those </w:t>
      </w:r>
      <w:r w:rsidR="0062051C" w:rsidRPr="00814A13">
        <w:t xml:space="preserve">implemented </w:t>
      </w:r>
      <w:r w:rsidR="0062051C">
        <w:t>by RFMOs</w:t>
      </w:r>
      <w:r w:rsidR="0062051C" w:rsidRPr="00814A13">
        <w:t>)</w:t>
      </w:r>
      <w:r w:rsidR="00F07E84">
        <w:t xml:space="preserve">. </w:t>
      </w:r>
      <w:r w:rsidR="00A44699">
        <w:t>T</w:t>
      </w:r>
      <w:r w:rsidR="008F5F3A" w:rsidRPr="008F5F3A">
        <w:t xml:space="preserve">he EU, US and Japan have each implemented their own unilateral </w:t>
      </w:r>
      <w:r w:rsidR="008F5F3A" w:rsidRPr="008D1A6B">
        <w:t>CDS</w:t>
      </w:r>
      <w:r w:rsidR="00FD6DFC" w:rsidRPr="008D1A6B">
        <w:t xml:space="preserve"> (</w:t>
      </w:r>
      <w:r w:rsidR="00FD6DFC" w:rsidRPr="008D1A6B">
        <w:fldChar w:fldCharType="begin"/>
      </w:r>
      <w:r w:rsidR="00FD6DFC" w:rsidRPr="008D1A6B">
        <w:instrText xml:space="preserve"> REF _Ref129954738 \h </w:instrText>
      </w:r>
      <w:r w:rsidR="008D1A6B" w:rsidRPr="008D1A6B">
        <w:instrText xml:space="preserve"> \* MERGEFORMAT </w:instrText>
      </w:r>
      <w:r w:rsidR="00FD6DFC" w:rsidRPr="008D1A6B">
        <w:fldChar w:fldCharType="separate"/>
      </w:r>
      <w:r w:rsidR="006B1189" w:rsidRPr="008D1A6B">
        <w:t xml:space="preserve">Box </w:t>
      </w:r>
      <w:r w:rsidR="006B1189">
        <w:t>5</w:t>
      </w:r>
      <w:r w:rsidR="00FD6DFC" w:rsidRPr="008D1A6B">
        <w:fldChar w:fldCharType="end"/>
      </w:r>
      <w:r w:rsidR="00F07E84" w:rsidRPr="008D1A6B">
        <w:t xml:space="preserve">). These are </w:t>
      </w:r>
      <w:r w:rsidR="00942999" w:rsidRPr="008D1A6B">
        <w:t>3</w:t>
      </w:r>
      <w:r w:rsidR="00F07E84" w:rsidRPr="008D1A6B">
        <w:t xml:space="preserve"> of the world’s largest seafood importers and possess significant market power. Three </w:t>
      </w:r>
      <w:r w:rsidR="005B46B5" w:rsidRPr="008D1A6B">
        <w:t xml:space="preserve">regional fisheries bodies </w:t>
      </w:r>
      <w:r w:rsidR="00F07E84" w:rsidRPr="008D1A6B">
        <w:t xml:space="preserve">operate multilateral CDS </w:t>
      </w:r>
      <w:r w:rsidR="0082524D" w:rsidRPr="008D1A6B">
        <w:t>–</w:t>
      </w:r>
      <w:r w:rsidR="00F07E84" w:rsidRPr="008D1A6B">
        <w:t xml:space="preserve"> the Commission for the Conservation of Antarctic Marine Living Resources (CCAMLR), the Commission for the Conservation of Southern Bluefin Tuna (CCSBT), and the International Commission for the Conservation of Atlantic Tunas (ICCAT). Several other </w:t>
      </w:r>
      <w:r w:rsidR="005B46B5" w:rsidRPr="008D1A6B">
        <w:t xml:space="preserve">regional fisheries bodies </w:t>
      </w:r>
      <w:r w:rsidR="00F07E84" w:rsidRPr="008D1A6B">
        <w:t>are in various stages of planning and/or developing CDS</w:t>
      </w:r>
      <w:r w:rsidR="008F5F3A" w:rsidRPr="008D1A6B">
        <w:t xml:space="preserve"> (Ma 2020)</w:t>
      </w:r>
      <w:r w:rsidR="00F07E84" w:rsidRPr="008D1A6B">
        <w:t>.</w:t>
      </w:r>
    </w:p>
    <w:p w14:paraId="64DE7F73" w14:textId="54B9719D" w:rsidR="00B81888" w:rsidRPr="008D1A6B" w:rsidRDefault="00911D89" w:rsidP="008D1A6B">
      <w:pPr>
        <w:pStyle w:val="Caption"/>
      </w:pPr>
      <w:bookmarkStart w:id="42" w:name="_Ref129954738"/>
      <w:bookmarkStart w:id="43" w:name="_Toc131590050"/>
      <w:bookmarkStart w:id="44" w:name="_Toc132794323"/>
      <w:r w:rsidRPr="008D1A6B">
        <w:t xml:space="preserve">Box </w:t>
      </w:r>
      <w:r w:rsidR="004A141A" w:rsidRPr="008D1A6B">
        <w:fldChar w:fldCharType="begin"/>
      </w:r>
      <w:r w:rsidRPr="008D1A6B">
        <w:instrText xml:space="preserve"> SEQ Box \* ARABIC </w:instrText>
      </w:r>
      <w:r w:rsidR="004A141A" w:rsidRPr="008D1A6B">
        <w:fldChar w:fldCharType="separate"/>
      </w:r>
      <w:r w:rsidR="006B1189">
        <w:rPr>
          <w:noProof/>
        </w:rPr>
        <w:t>5</w:t>
      </w:r>
      <w:r w:rsidR="004A141A" w:rsidRPr="008D1A6B">
        <w:fldChar w:fldCharType="end"/>
      </w:r>
      <w:bookmarkEnd w:id="42"/>
      <w:r w:rsidRPr="008D1A6B">
        <w:t xml:space="preserve"> Unilateral import control schemes in the E</w:t>
      </w:r>
      <w:r w:rsidR="0054080B" w:rsidRPr="008D1A6B">
        <w:t xml:space="preserve">uropean </w:t>
      </w:r>
      <w:r w:rsidRPr="008D1A6B">
        <w:t>U</w:t>
      </w:r>
      <w:r w:rsidR="0054080B" w:rsidRPr="008D1A6B">
        <w:t>nion</w:t>
      </w:r>
      <w:r w:rsidRPr="008D1A6B">
        <w:t>, U</w:t>
      </w:r>
      <w:r w:rsidR="0054080B" w:rsidRPr="008D1A6B">
        <w:t xml:space="preserve">nited </w:t>
      </w:r>
      <w:r w:rsidRPr="008D1A6B">
        <w:t>S</w:t>
      </w:r>
      <w:r w:rsidR="0054080B" w:rsidRPr="008D1A6B">
        <w:t>tates</w:t>
      </w:r>
      <w:r w:rsidRPr="008D1A6B">
        <w:t xml:space="preserve"> and Japan</w:t>
      </w:r>
      <w:bookmarkEnd w:id="43"/>
      <w:bookmarkEnd w:id="44"/>
    </w:p>
    <w:p w14:paraId="46CC5085" w14:textId="517D9807" w:rsidR="00F311DC" w:rsidRDefault="00911D89" w:rsidP="00F311DC">
      <w:pPr>
        <w:pStyle w:val="BoxHeading"/>
      </w:pPr>
      <w:r>
        <w:t>European Union</w:t>
      </w:r>
    </w:p>
    <w:p w14:paraId="2739CDD1" w14:textId="5436CE08" w:rsidR="00F311DC" w:rsidRPr="007E3941" w:rsidRDefault="00911D89" w:rsidP="00012592">
      <w:pPr>
        <w:pStyle w:val="BoxText"/>
      </w:pPr>
      <w:r w:rsidRPr="007E3941">
        <w:t xml:space="preserve">The </w:t>
      </w:r>
      <w:r w:rsidR="0054080B">
        <w:t>European Union (</w:t>
      </w:r>
      <w:r w:rsidRPr="007E3941">
        <w:t>EU</w:t>
      </w:r>
      <w:r w:rsidR="0054080B">
        <w:t xml:space="preserve">) </w:t>
      </w:r>
      <w:r w:rsidRPr="007E3941">
        <w:t xml:space="preserve">is the </w:t>
      </w:r>
      <w:r w:rsidR="00922717">
        <w:t xml:space="preserve">world’s </w:t>
      </w:r>
      <w:r w:rsidRPr="007E3941">
        <w:t>largest</w:t>
      </w:r>
      <w:r w:rsidR="00922717">
        <w:t xml:space="preserve"> seafood</w:t>
      </w:r>
      <w:r w:rsidRPr="007E3941">
        <w:t xml:space="preserve"> importer, importing US$56.5</w:t>
      </w:r>
      <w:r w:rsidR="002F3037">
        <w:t> </w:t>
      </w:r>
      <w:r w:rsidRPr="007E3941">
        <w:t xml:space="preserve">billion </w:t>
      </w:r>
      <w:r w:rsidR="00922717">
        <w:t xml:space="preserve">of seafood </w:t>
      </w:r>
      <w:r w:rsidRPr="007E3941">
        <w:t>in 2020</w:t>
      </w:r>
      <w:r w:rsidR="008C17B6">
        <w:t>.</w:t>
      </w:r>
      <w:r w:rsidRPr="007E3941">
        <w:t xml:space="preserve"> The EU introduced a Catch Certification Scheme (CCS)</w:t>
      </w:r>
      <w:r w:rsidR="008A17F4">
        <w:t xml:space="preserve"> in 2012</w:t>
      </w:r>
      <w:r w:rsidR="000A6D50">
        <w:t xml:space="preserve"> </w:t>
      </w:r>
      <w:r w:rsidR="008C17B6">
        <w:t xml:space="preserve">to prevent IUU </w:t>
      </w:r>
      <w:r w:rsidR="00EF10F0">
        <w:t xml:space="preserve">fishing </w:t>
      </w:r>
      <w:r w:rsidR="008C17B6">
        <w:t xml:space="preserve">product from entering </w:t>
      </w:r>
      <w:r w:rsidR="00922717">
        <w:t>its</w:t>
      </w:r>
      <w:r w:rsidR="008C17B6">
        <w:t xml:space="preserve"> market</w:t>
      </w:r>
      <w:r w:rsidR="00553F3F">
        <w:t xml:space="preserve">. </w:t>
      </w:r>
      <w:r w:rsidR="00EF10F0">
        <w:t>A</w:t>
      </w:r>
      <w:r w:rsidRPr="007E3941">
        <w:t xml:space="preserve">ll marine wild caught fish </w:t>
      </w:r>
      <w:r w:rsidR="00EF10F0">
        <w:t xml:space="preserve">exported to the EU </w:t>
      </w:r>
      <w:r w:rsidRPr="007E3941">
        <w:t>must be accompanied by catch certification.</w:t>
      </w:r>
      <w:r w:rsidR="0099415E">
        <w:t xml:space="preserve"> </w:t>
      </w:r>
      <w:r w:rsidR="00EF10F0">
        <w:t>F</w:t>
      </w:r>
      <w:r w:rsidR="00012592" w:rsidRPr="00012592">
        <w:t>ishing vessel</w:t>
      </w:r>
      <w:r w:rsidR="008A17F4">
        <w:t xml:space="preserve"> </w:t>
      </w:r>
      <w:r w:rsidR="00012592" w:rsidRPr="00012592">
        <w:t xml:space="preserve">operators </w:t>
      </w:r>
      <w:r w:rsidR="00012592">
        <w:t xml:space="preserve">from exporting countries </w:t>
      </w:r>
      <w:r w:rsidR="00012592" w:rsidRPr="00012592">
        <w:t>must provide importer</w:t>
      </w:r>
      <w:r w:rsidR="00AA45E4">
        <w:t>s</w:t>
      </w:r>
      <w:r w:rsidR="00012592" w:rsidRPr="00012592">
        <w:t xml:space="preserve"> with documentation that </w:t>
      </w:r>
      <w:r w:rsidR="00EF10F0">
        <w:t xml:space="preserve">demonstrates </w:t>
      </w:r>
      <w:r w:rsidR="00012592" w:rsidRPr="00012592">
        <w:t xml:space="preserve">products were caught in compliance with national fishing laws. </w:t>
      </w:r>
      <w:r w:rsidR="00817A9A">
        <w:t xml:space="preserve">These certificates are required to be </w:t>
      </w:r>
      <w:r w:rsidR="00012592" w:rsidRPr="00012592">
        <w:t>validated by authorities in the country to which the vessel is registered</w:t>
      </w:r>
      <w:r w:rsidR="00817A9A">
        <w:t xml:space="preserve"> or flagged</w:t>
      </w:r>
      <w:r w:rsidR="00012592" w:rsidRPr="00012592">
        <w:t>.</w:t>
      </w:r>
      <w:r w:rsidR="00817A9A">
        <w:t xml:space="preserve"> </w:t>
      </w:r>
      <w:r w:rsidR="00817A9A" w:rsidRPr="00475867">
        <w:t>The certificates also document</w:t>
      </w:r>
      <w:r w:rsidR="00012592" w:rsidRPr="00475867">
        <w:t xml:space="preserve"> </w:t>
      </w:r>
      <w:r w:rsidR="00817A9A" w:rsidRPr="00475867">
        <w:t>other steps in the supply chain, including processing of product.</w:t>
      </w:r>
      <w:r w:rsidR="00790B4E">
        <w:t xml:space="preserve"> </w:t>
      </w:r>
      <w:r w:rsidR="005E3023">
        <w:t xml:space="preserve">EU </w:t>
      </w:r>
      <w:r w:rsidR="00817A9A">
        <w:t>import</w:t>
      </w:r>
      <w:r w:rsidR="004456AB">
        <w:t>ers</w:t>
      </w:r>
      <w:r w:rsidRPr="007E3941">
        <w:t xml:space="preserve"> </w:t>
      </w:r>
      <w:r w:rsidR="00524919">
        <w:t>must ensure that</w:t>
      </w:r>
      <w:r w:rsidRPr="007E3941">
        <w:t xml:space="preserve"> fish and seafood products </w:t>
      </w:r>
      <w:r w:rsidR="005E3023">
        <w:t xml:space="preserve">are </w:t>
      </w:r>
      <w:r w:rsidRPr="007E3941">
        <w:t>accompanied by catch certificates</w:t>
      </w:r>
      <w:r w:rsidR="00E80F5F">
        <w:t xml:space="preserve"> and </w:t>
      </w:r>
      <w:r w:rsidR="00524919">
        <w:t>have been</w:t>
      </w:r>
      <w:r w:rsidR="001F5C38">
        <w:t xml:space="preserve"> </w:t>
      </w:r>
      <w:r w:rsidR="00F207A5">
        <w:t>legally caught</w:t>
      </w:r>
      <w:r w:rsidRPr="007E3941">
        <w:t xml:space="preserve"> according to a risk-based approach. The current system is paper based</w:t>
      </w:r>
      <w:r w:rsidR="00E570E3">
        <w:t>. H</w:t>
      </w:r>
      <w:r w:rsidRPr="007E3941">
        <w:t>owever, plans are underway to move to electronic record keeping.</w:t>
      </w:r>
    </w:p>
    <w:p w14:paraId="6F999A0C" w14:textId="3A634081" w:rsidR="00F311DC" w:rsidRPr="007E3941" w:rsidRDefault="00911D89" w:rsidP="00F311DC">
      <w:pPr>
        <w:pStyle w:val="BoxHeading"/>
      </w:pPr>
      <w:r w:rsidRPr="007E3941">
        <w:t>United States</w:t>
      </w:r>
    </w:p>
    <w:p w14:paraId="72B7B75E" w14:textId="3E937C2B" w:rsidR="00F311DC" w:rsidRPr="007E3941" w:rsidRDefault="00911D89" w:rsidP="00F311DC">
      <w:pPr>
        <w:pStyle w:val="BoxText"/>
      </w:pPr>
      <w:r w:rsidRPr="007E3941">
        <w:t>The</w:t>
      </w:r>
      <w:r w:rsidR="0054080B">
        <w:t xml:space="preserve"> </w:t>
      </w:r>
      <w:r w:rsidR="0054080B" w:rsidRPr="007E3941">
        <w:t>United States</w:t>
      </w:r>
      <w:r w:rsidRPr="007E3941">
        <w:t xml:space="preserve"> </w:t>
      </w:r>
      <w:r w:rsidR="0054080B">
        <w:t>(</w:t>
      </w:r>
      <w:r w:rsidRPr="007E3941">
        <w:t>US</w:t>
      </w:r>
      <w:r w:rsidR="0054080B">
        <w:t>)</w:t>
      </w:r>
      <w:r w:rsidRPr="007E3941">
        <w:t xml:space="preserve"> is the second largest seafood importer in the world, importing US$22.4</w:t>
      </w:r>
      <w:r w:rsidR="002F3037">
        <w:t> </w:t>
      </w:r>
      <w:r w:rsidRPr="007E3941">
        <w:t xml:space="preserve">billion </w:t>
      </w:r>
      <w:r w:rsidR="00922717">
        <w:t xml:space="preserve">of seafood </w:t>
      </w:r>
      <w:r w:rsidRPr="007E3941">
        <w:t xml:space="preserve">in 2020. </w:t>
      </w:r>
      <w:r w:rsidR="005626A9">
        <w:t>The US introduced the</w:t>
      </w:r>
      <w:r w:rsidRPr="007E3941">
        <w:t xml:space="preserve"> Seafood Import Monitoring Program (SIMP) in 2018</w:t>
      </w:r>
      <w:r w:rsidR="00505B61">
        <w:t xml:space="preserve">. </w:t>
      </w:r>
      <w:r w:rsidR="00505B61" w:rsidRPr="00505B61">
        <w:t xml:space="preserve">The SIMP is a traceability program that requires US importers to provide and report chain of </w:t>
      </w:r>
      <w:r w:rsidR="00505B61" w:rsidRPr="00A0126C">
        <w:t xml:space="preserve">custody data on </w:t>
      </w:r>
      <w:r w:rsidR="00964D25">
        <w:t>13</w:t>
      </w:r>
      <w:r w:rsidR="00505B61" w:rsidRPr="00A0126C">
        <w:t xml:space="preserve"> imported fish and fish products which are identified as vulnerable to IUU fishing</w:t>
      </w:r>
      <w:r w:rsidR="00A73A5D" w:rsidRPr="00A0126C">
        <w:t xml:space="preserve"> or seafood fraud.</w:t>
      </w:r>
      <w:r w:rsidR="00A73A5D">
        <w:t xml:space="preserve"> </w:t>
      </w:r>
      <w:r w:rsidR="007A31A9">
        <w:t xml:space="preserve">However, </w:t>
      </w:r>
      <w:r w:rsidR="0026256F">
        <w:t>the number of species is</w:t>
      </w:r>
      <w:r w:rsidR="00494BDC">
        <w:t xml:space="preserve"> currently being considered</w:t>
      </w:r>
      <w:r w:rsidR="002A3CDB">
        <w:t xml:space="preserve"> for expansion (</w:t>
      </w:r>
      <w:r w:rsidR="0087570E">
        <w:t>NOAA</w:t>
      </w:r>
      <w:r w:rsidR="006A7021">
        <w:t> </w:t>
      </w:r>
      <w:r w:rsidR="007C7299">
        <w:t>2022)</w:t>
      </w:r>
      <w:r w:rsidR="005E3023">
        <w:t>.</w:t>
      </w:r>
      <w:r w:rsidR="00A73A5D">
        <w:t xml:space="preserve"> </w:t>
      </w:r>
      <w:r w:rsidR="000F49A7">
        <w:t xml:space="preserve">Unlike the EU </w:t>
      </w:r>
      <w:r w:rsidR="00283832">
        <w:t>CCS, the US</w:t>
      </w:r>
      <w:r w:rsidR="0054080B">
        <w:t> </w:t>
      </w:r>
      <w:r w:rsidR="00283832">
        <w:t>model places the onus</w:t>
      </w:r>
      <w:r w:rsidR="00A73A5D">
        <w:t xml:space="preserve"> on importers to collect and record traceability data</w:t>
      </w:r>
      <w:r w:rsidR="00526D68">
        <w:t>.</w:t>
      </w:r>
      <w:r w:rsidR="003F0A83">
        <w:t xml:space="preserve"> </w:t>
      </w:r>
      <w:r w:rsidR="00922717">
        <w:t>This</w:t>
      </w:r>
      <w:r w:rsidR="00A12B14">
        <w:t xml:space="preserve"> data </w:t>
      </w:r>
      <w:r w:rsidRPr="007E3941">
        <w:t xml:space="preserve">is </w:t>
      </w:r>
      <w:r w:rsidR="005E3023">
        <w:t xml:space="preserve">submitted through </w:t>
      </w:r>
      <w:r w:rsidRPr="007E3941">
        <w:t>a data portal managed by the US</w:t>
      </w:r>
      <w:r w:rsidR="005E3023">
        <w:t>’ National Oceanic and Atmospheric Agency (NOAA)</w:t>
      </w:r>
      <w:r w:rsidR="003F0A83">
        <w:t>. A</w:t>
      </w:r>
      <w:r w:rsidRPr="007E3941">
        <w:t xml:space="preserve">udits are </w:t>
      </w:r>
      <w:r w:rsidR="00553F3F" w:rsidRPr="007E3941">
        <w:t>conducted</w:t>
      </w:r>
      <w:r w:rsidRPr="007E3941">
        <w:t xml:space="preserve"> on importers to verify harvest and landing information.</w:t>
      </w:r>
    </w:p>
    <w:p w14:paraId="0D02787A" w14:textId="77777777" w:rsidR="00F311DC" w:rsidRPr="007E3941" w:rsidRDefault="00911D89" w:rsidP="00F311DC">
      <w:pPr>
        <w:pStyle w:val="BoxHeading"/>
      </w:pPr>
      <w:r w:rsidRPr="007E3941">
        <w:t>Japan</w:t>
      </w:r>
    </w:p>
    <w:p w14:paraId="32D4A661" w14:textId="60876FD9" w:rsidR="00F311DC" w:rsidRDefault="00911D89" w:rsidP="00F311DC">
      <w:pPr>
        <w:pStyle w:val="BoxText"/>
      </w:pPr>
      <w:r w:rsidRPr="007E3941">
        <w:t>Japan is the world’s fourth largest importer of fishery products by value, importing US$13.8</w:t>
      </w:r>
      <w:r w:rsidR="00956F67">
        <w:t> </w:t>
      </w:r>
      <w:r w:rsidRPr="007E3941">
        <w:t xml:space="preserve">billion </w:t>
      </w:r>
      <w:r w:rsidR="003F5AB3">
        <w:t xml:space="preserve">of seafood </w:t>
      </w:r>
      <w:r w:rsidRPr="007E3941">
        <w:t xml:space="preserve">in 2020. In December 2022, Japan introduced a CDS applying to </w:t>
      </w:r>
      <w:r w:rsidR="00E570E3">
        <w:t>4</w:t>
      </w:r>
      <w:r w:rsidRPr="007E3941">
        <w:t xml:space="preserve"> species (</w:t>
      </w:r>
      <w:r w:rsidR="00E570E3">
        <w:t>s</w:t>
      </w:r>
      <w:r w:rsidRPr="007E3941">
        <w:t xml:space="preserve">quid and cuttlefish, </w:t>
      </w:r>
      <w:r w:rsidR="00502829">
        <w:t>p</w:t>
      </w:r>
      <w:r w:rsidRPr="007E3941">
        <w:t xml:space="preserve">acific </w:t>
      </w:r>
      <w:r w:rsidR="00E570E3">
        <w:t>s</w:t>
      </w:r>
      <w:r w:rsidRPr="007E3941">
        <w:t xml:space="preserve">aury, </w:t>
      </w:r>
      <w:r w:rsidR="00E570E3">
        <w:t>m</w:t>
      </w:r>
      <w:r w:rsidRPr="007E3941">
        <w:t xml:space="preserve">ackerel and </w:t>
      </w:r>
      <w:r w:rsidR="00E570E3">
        <w:t>s</w:t>
      </w:r>
      <w:r w:rsidRPr="007E3941">
        <w:t>ardine). The CDS</w:t>
      </w:r>
      <w:r w:rsidR="00F64E48">
        <w:t xml:space="preserve"> </w:t>
      </w:r>
      <w:r w:rsidR="00146431">
        <w:t xml:space="preserve">is </w:t>
      </w:r>
      <w:r w:rsidRPr="007E3941">
        <w:t xml:space="preserve">based on the EU </w:t>
      </w:r>
      <w:r w:rsidR="00620033">
        <w:t>CCS</w:t>
      </w:r>
      <w:r w:rsidRPr="007E3941">
        <w:t xml:space="preserve"> </w:t>
      </w:r>
      <w:r w:rsidR="00AB1B56">
        <w:t xml:space="preserve">and </w:t>
      </w:r>
      <w:r w:rsidRPr="007E3941">
        <w:t xml:space="preserve">requires </w:t>
      </w:r>
      <w:r w:rsidR="00AB1B56">
        <w:t xml:space="preserve">imports of </w:t>
      </w:r>
      <w:r w:rsidR="00146431">
        <w:t xml:space="preserve">these </w:t>
      </w:r>
      <w:r w:rsidR="00AB1B56">
        <w:t xml:space="preserve">species </w:t>
      </w:r>
      <w:r w:rsidR="003F5AB3">
        <w:t>are</w:t>
      </w:r>
      <w:r w:rsidR="00AB1B56">
        <w:t xml:space="preserve"> accompanied by</w:t>
      </w:r>
      <w:r w:rsidRPr="007E3941">
        <w:t xml:space="preserve"> </w:t>
      </w:r>
      <w:r w:rsidR="00146431">
        <w:t xml:space="preserve">a </w:t>
      </w:r>
      <w:r w:rsidRPr="007E3941">
        <w:t>catch certificate issued by the competent authority of</w:t>
      </w:r>
      <w:r w:rsidR="00113AB4">
        <w:t xml:space="preserve"> the</w:t>
      </w:r>
      <w:r w:rsidRPr="007E3941">
        <w:t xml:space="preserve"> flag </w:t>
      </w:r>
      <w:r w:rsidR="00E570E3">
        <w:t>s</w:t>
      </w:r>
      <w:r w:rsidRPr="007E3941">
        <w:t>tate</w:t>
      </w:r>
      <w:r w:rsidR="00CD60ED">
        <w:t>.</w:t>
      </w:r>
    </w:p>
    <w:p w14:paraId="22FFAAB6" w14:textId="24A947C0" w:rsidR="00CC11C0" w:rsidRPr="0040354B" w:rsidRDefault="00911D89" w:rsidP="00F311DC">
      <w:pPr>
        <w:pStyle w:val="BoxText"/>
      </w:pPr>
      <w:r w:rsidRPr="006901A4">
        <w:t>Source:</w:t>
      </w:r>
      <w:r w:rsidR="003F566E">
        <w:t xml:space="preserve"> </w:t>
      </w:r>
      <w:r w:rsidR="00524919">
        <w:t xml:space="preserve">DG MARE 2023a; </w:t>
      </w:r>
      <w:r w:rsidR="007E1ABC">
        <w:t>European Commission</w:t>
      </w:r>
      <w:r w:rsidR="005D1E55">
        <w:t> </w:t>
      </w:r>
      <w:r w:rsidR="007E1ABC">
        <w:t>2009</w:t>
      </w:r>
      <w:r w:rsidR="00972E03">
        <w:t>;</w:t>
      </w:r>
      <w:r w:rsidR="006901A4">
        <w:t xml:space="preserve"> </w:t>
      </w:r>
      <w:r w:rsidR="007E1ABC">
        <w:t>JFA</w:t>
      </w:r>
      <w:r w:rsidR="006901A4">
        <w:t> </w:t>
      </w:r>
      <w:r w:rsidR="006901A4" w:rsidRPr="006901A4">
        <w:t>2020</w:t>
      </w:r>
      <w:r w:rsidR="00C01C47">
        <w:t>;</w:t>
      </w:r>
      <w:r w:rsidR="00C01C47" w:rsidRPr="00C01C47">
        <w:t xml:space="preserve"> </w:t>
      </w:r>
      <w:r w:rsidR="00C01C47" w:rsidRPr="000E6998">
        <w:t>NOAA</w:t>
      </w:r>
      <w:r w:rsidR="00C01C47">
        <w:t> 202</w:t>
      </w:r>
      <w:r w:rsidR="002F481E">
        <w:t>2, 2023;</w:t>
      </w:r>
      <w:r w:rsidR="00DA51F8">
        <w:t xml:space="preserve"> Statista</w:t>
      </w:r>
      <w:r w:rsidR="005D1E55">
        <w:t> </w:t>
      </w:r>
      <w:r w:rsidR="00DA51F8">
        <w:t>202</w:t>
      </w:r>
      <w:r w:rsidR="00FE2564">
        <w:t>1</w:t>
      </w:r>
      <w:r w:rsidR="007E1ABC">
        <w:t>.</w:t>
      </w:r>
    </w:p>
    <w:p w14:paraId="4544C8EE" w14:textId="77777777" w:rsidR="009D5931" w:rsidRDefault="00911D89" w:rsidP="00775363">
      <w:pPr>
        <w:pStyle w:val="Heading5"/>
        <w:spacing w:before="100" w:beforeAutospacing="1"/>
      </w:pPr>
      <w:bookmarkStart w:id="45" w:name="_Ref129688995"/>
      <w:r>
        <w:t>Comparative analysis of multilateral and unilateral CDS</w:t>
      </w:r>
    </w:p>
    <w:p w14:paraId="7ADD30DE" w14:textId="59A7C34B" w:rsidR="00A74045" w:rsidRDefault="00911D89" w:rsidP="00A74045">
      <w:pPr>
        <w:spacing w:before="120" w:after="0"/>
      </w:pPr>
      <w:r>
        <w:t>There are fundamental</w:t>
      </w:r>
      <w:r w:rsidRPr="00186A1A">
        <w:t xml:space="preserve"> differences between unilateral and multilateral </w:t>
      </w:r>
      <w:r>
        <w:t>CDS systems</w:t>
      </w:r>
      <w:r w:rsidR="000B18F2">
        <w:t xml:space="preserve"> (</w:t>
      </w:r>
      <w:r w:rsidR="008B0783">
        <w:fldChar w:fldCharType="begin"/>
      </w:r>
      <w:r w:rsidR="008B0783">
        <w:instrText xml:space="preserve"> REF _Ref132103880 \h </w:instrText>
      </w:r>
      <w:r w:rsidR="008B0783">
        <w:fldChar w:fldCharType="separate"/>
      </w:r>
      <w:r w:rsidR="006B1189">
        <w:t>Table A</w:t>
      </w:r>
      <w:r w:rsidR="006B1189">
        <w:rPr>
          <w:noProof/>
        </w:rPr>
        <w:t>1</w:t>
      </w:r>
      <w:r w:rsidR="008B0783">
        <w:fldChar w:fldCharType="end"/>
      </w:r>
      <w:r w:rsidR="008B0783">
        <w:t>)</w:t>
      </w:r>
      <w:r>
        <w:t xml:space="preserve">. </w:t>
      </w:r>
      <w:r w:rsidR="006C5983">
        <w:t xml:space="preserve">As summarised by </w:t>
      </w:r>
      <w:r w:rsidR="006C5983" w:rsidRPr="009260C7">
        <w:t>Hosch (2016),</w:t>
      </w:r>
      <w:r w:rsidR="006C5983">
        <w:t xml:space="preserve"> </w:t>
      </w:r>
      <w:r w:rsidR="00B74AF9">
        <w:t>m</w:t>
      </w:r>
      <w:r w:rsidRPr="002A6542">
        <w:t>ultilateral schemes offer comprehensive protection to specific fish stocks</w:t>
      </w:r>
      <w:r w:rsidR="00775363">
        <w:t>;</w:t>
      </w:r>
      <w:r w:rsidRPr="002A6542">
        <w:t xml:space="preserve"> are based on RFMO rules which have standing </w:t>
      </w:r>
      <w:r>
        <w:t>in</w:t>
      </w:r>
      <w:r w:rsidRPr="002A6542">
        <w:t xml:space="preserve"> international law</w:t>
      </w:r>
      <w:r w:rsidR="00775363">
        <w:t>;</w:t>
      </w:r>
      <w:r w:rsidRPr="002A6542">
        <w:t xml:space="preserve"> apply to all fishers, traders, and processors dealing with products from a specific fishery</w:t>
      </w:r>
      <w:r w:rsidR="00775363">
        <w:t>;</w:t>
      </w:r>
      <w:r w:rsidRPr="002A6542">
        <w:t xml:space="preserve"> and are</w:t>
      </w:r>
      <w:r w:rsidR="00D30B22">
        <w:t xml:space="preserve"> typically</w:t>
      </w:r>
      <w:r w:rsidRPr="002A6542">
        <w:t xml:space="preserve"> backed by strong enforcement mechanisms that cover domestic and international trade.</w:t>
      </w:r>
      <w:r>
        <w:t xml:space="preserve"> I</w:t>
      </w:r>
      <w:r w:rsidRPr="002A6542">
        <w:t>n contrast, unilateral schemes seek to regulate what may enter an end market, not how or what comes out</w:t>
      </w:r>
      <w:r w:rsidR="00775363">
        <w:t xml:space="preserve"> of</w:t>
      </w:r>
      <w:r w:rsidRPr="002A6542">
        <w:t xml:space="preserve"> a</w:t>
      </w:r>
      <w:r w:rsidR="00A043BD">
        <w:t xml:space="preserve"> </w:t>
      </w:r>
      <w:r w:rsidRPr="002A6542">
        <w:t>fishery.</w:t>
      </w:r>
      <w:r>
        <w:t xml:space="preserve"> </w:t>
      </w:r>
      <w:r w:rsidRPr="002A6542">
        <w:t>They are</w:t>
      </w:r>
      <w:r w:rsidR="00C00466">
        <w:t xml:space="preserve"> </w:t>
      </w:r>
      <w:r w:rsidRPr="002A6542">
        <w:t xml:space="preserve">established under national law and compliance is established by looking backwards into the supply chain </w:t>
      </w:r>
      <w:r>
        <w:t>and</w:t>
      </w:r>
      <w:r w:rsidRPr="002A6542">
        <w:t xml:space="preserve"> trying to determine </w:t>
      </w:r>
      <w:r w:rsidR="00775363">
        <w:t>if</w:t>
      </w:r>
      <w:r w:rsidRPr="002A6542">
        <w:t xml:space="preserve"> products </w:t>
      </w:r>
      <w:r w:rsidR="00775363">
        <w:t>were</w:t>
      </w:r>
      <w:r w:rsidRPr="002A6542">
        <w:t xml:space="preserve"> harvested in accordance with national, regional or international rules</w:t>
      </w:r>
      <w:r>
        <w:t xml:space="preserve">, </w:t>
      </w:r>
      <w:r w:rsidRPr="002A6542">
        <w:t xml:space="preserve">at the point in time when products arrive at the </w:t>
      </w:r>
      <w:r w:rsidR="00775363" w:rsidRPr="00775363">
        <w:t>border</w:t>
      </w:r>
      <w:r w:rsidR="009B01C8">
        <w:t>.</w:t>
      </w:r>
    </w:p>
    <w:p w14:paraId="12A8AFC2" w14:textId="72B08669" w:rsidR="00D376C1" w:rsidRPr="0046404D" w:rsidRDefault="00911D89" w:rsidP="00D376C1">
      <w:pPr>
        <w:spacing w:before="120" w:after="0"/>
      </w:pPr>
      <w:r w:rsidRPr="00653EC8">
        <w:t xml:space="preserve">Considering these distinctions, and due to the increased effectiveness of </w:t>
      </w:r>
      <w:r>
        <w:t xml:space="preserve">CDS </w:t>
      </w:r>
      <w:r w:rsidRPr="00653EC8">
        <w:t xml:space="preserve">when states collaborate, </w:t>
      </w:r>
      <w:r>
        <w:t xml:space="preserve">the </w:t>
      </w:r>
      <w:r w:rsidRPr="004A6346">
        <w:t>FAO advises multilateral</w:t>
      </w:r>
      <w:r>
        <w:t xml:space="preserve"> </w:t>
      </w:r>
      <w:r w:rsidRPr="004A6346">
        <w:t xml:space="preserve">schemes </w:t>
      </w:r>
      <w:r w:rsidRPr="0046404D">
        <w:t>are preferred (FAO</w:t>
      </w:r>
      <w:r w:rsidR="00C01C47" w:rsidRPr="0046404D">
        <w:t> </w:t>
      </w:r>
      <w:r w:rsidRPr="0046404D">
        <w:t xml:space="preserve">2017). The IPOA-IUU goes further, stating </w:t>
      </w:r>
      <w:r w:rsidR="00502829">
        <w:t>‘</w:t>
      </w:r>
      <w:r w:rsidR="003675A9" w:rsidRPr="0046404D">
        <w:t>u</w:t>
      </w:r>
      <w:r w:rsidRPr="0046404D">
        <w:t>nilateral trade-related measures should be avoided’ (FAO 2001).</w:t>
      </w:r>
    </w:p>
    <w:p w14:paraId="6C6B69BC" w14:textId="67E9ABD7" w:rsidR="00D376C1" w:rsidRPr="0046404D" w:rsidRDefault="00911D89" w:rsidP="00D376C1">
      <w:pPr>
        <w:spacing w:before="120" w:after="0"/>
      </w:pPr>
      <w:r w:rsidRPr="0046404D">
        <w:t xml:space="preserve">Evaluations of </w:t>
      </w:r>
      <w:r w:rsidR="00434F96" w:rsidRPr="0046404D">
        <w:t xml:space="preserve">the </w:t>
      </w:r>
      <w:r w:rsidRPr="0046404D">
        <w:t>EU and US CDS (</w:t>
      </w:r>
      <w:r w:rsidR="00AB4367" w:rsidRPr="0046404D">
        <w:fldChar w:fldCharType="begin"/>
      </w:r>
      <w:r w:rsidR="00AB4367" w:rsidRPr="0046404D">
        <w:instrText xml:space="preserve"> REF _Ref131519583 \h </w:instrText>
      </w:r>
      <w:r w:rsidR="0046404D">
        <w:instrText xml:space="preserve"> \* MERGEFORMAT </w:instrText>
      </w:r>
      <w:r w:rsidR="00AB4367" w:rsidRPr="0046404D">
        <w:fldChar w:fldCharType="separate"/>
      </w:r>
      <w:r w:rsidR="006B1189">
        <w:t xml:space="preserve">Box </w:t>
      </w:r>
      <w:r w:rsidR="006B1189">
        <w:rPr>
          <w:noProof/>
        </w:rPr>
        <w:t>6</w:t>
      </w:r>
      <w:r w:rsidR="00AB4367" w:rsidRPr="0046404D">
        <w:fldChar w:fldCharType="end"/>
      </w:r>
      <w:r w:rsidRPr="0046404D">
        <w:t>) have brought to light concerns regarding the efficacy of unilateral CDS. Moreover, the regulatory burden accompanying unilateral CDS introduces further aspects to consider. Such schemes can impose significant compliance costs on industry and prove expensive to administer and enforce (</w:t>
      </w:r>
      <w:r w:rsidR="00502829">
        <w:t>Fish</w:t>
      </w:r>
      <w:r w:rsidR="00BD3C6E">
        <w:t>W</w:t>
      </w:r>
      <w:r w:rsidR="00502829">
        <w:t>ise</w:t>
      </w:r>
      <w:r w:rsidR="006A7021">
        <w:t> </w:t>
      </w:r>
      <w:r w:rsidR="00502829">
        <w:t xml:space="preserve">2022; </w:t>
      </w:r>
      <w:r w:rsidRPr="0046404D">
        <w:t>Hosch</w:t>
      </w:r>
      <w:r w:rsidR="00C01C47" w:rsidRPr="0046404D">
        <w:t> </w:t>
      </w:r>
      <w:r w:rsidRPr="0046404D">
        <w:t>2016</w:t>
      </w:r>
      <w:r w:rsidR="00C01C47" w:rsidRPr="0046404D">
        <w:t>;</w:t>
      </w:r>
      <w:r w:rsidR="001C1F93" w:rsidRPr="0046404D">
        <w:t xml:space="preserve"> Hosch </w:t>
      </w:r>
      <w:r w:rsidR="00502829">
        <w:t>&amp;</w:t>
      </w:r>
      <w:r w:rsidR="001C1F93" w:rsidRPr="0046404D">
        <w:t xml:space="preserve"> B</w:t>
      </w:r>
      <w:r w:rsidR="007D5B6D" w:rsidRPr="0046404D">
        <w:t>l</w:t>
      </w:r>
      <w:r w:rsidR="001C1F93" w:rsidRPr="0046404D">
        <w:t>a</w:t>
      </w:r>
      <w:r w:rsidR="007D5B6D" w:rsidRPr="0046404D">
        <w:t>h</w:t>
      </w:r>
      <w:r w:rsidR="001C1F93" w:rsidRPr="0046404D">
        <w:t>a</w:t>
      </w:r>
      <w:r w:rsidR="006A7021">
        <w:t> </w:t>
      </w:r>
      <w:r w:rsidR="001C1F93" w:rsidRPr="0046404D">
        <w:t>2017</w:t>
      </w:r>
      <w:r w:rsidRPr="0046404D">
        <w:t xml:space="preserve">). Additionally, they may disproportionately impact small-scale fishers and small island developing states, exacerbating existing challenges faced by these groups (Song et al. 2020). The </w:t>
      </w:r>
      <w:r w:rsidR="00E12410" w:rsidRPr="0046404D">
        <w:t xml:space="preserve">EU </w:t>
      </w:r>
      <w:r w:rsidRPr="0046404D">
        <w:t>IUU</w:t>
      </w:r>
      <w:r w:rsidR="00DF626D" w:rsidRPr="0046404D">
        <w:t> </w:t>
      </w:r>
      <w:r w:rsidR="00BA1E36" w:rsidRPr="0046404D">
        <w:t>C</w:t>
      </w:r>
      <w:r w:rsidRPr="0046404D">
        <w:t>oalition (2020) noted:</w:t>
      </w:r>
    </w:p>
    <w:p w14:paraId="6FC43D57" w14:textId="1E001446" w:rsidR="00D376C1" w:rsidRPr="0046404D" w:rsidRDefault="00911D89" w:rsidP="00D376C1">
      <w:pPr>
        <w:pStyle w:val="Quote"/>
        <w:spacing w:before="240"/>
        <w:ind w:left="454" w:right="397"/>
        <w:rPr>
          <w:sz w:val="20"/>
          <w:szCs w:val="20"/>
        </w:rPr>
      </w:pPr>
      <w:r w:rsidRPr="0046404D">
        <w:rPr>
          <w:sz w:val="20"/>
          <w:szCs w:val="20"/>
        </w:rPr>
        <w:t>There is a real risk of a proliferation of non-harmonised unilateral trade instruments to combat IUU</w:t>
      </w:r>
      <w:r w:rsidR="00DF626D" w:rsidRPr="0046404D">
        <w:rPr>
          <w:sz w:val="20"/>
          <w:szCs w:val="20"/>
        </w:rPr>
        <w:t> </w:t>
      </w:r>
      <w:r w:rsidRPr="0046404D">
        <w:rPr>
          <w:sz w:val="20"/>
          <w:szCs w:val="20"/>
        </w:rPr>
        <w:t>fishing</w:t>
      </w:r>
      <w:r w:rsidR="0054080B" w:rsidRPr="0046404D">
        <w:rPr>
          <w:sz w:val="20"/>
          <w:szCs w:val="20"/>
        </w:rPr>
        <w:t xml:space="preserve"> </w:t>
      </w:r>
      <w:r w:rsidRPr="0046404D">
        <w:rPr>
          <w:sz w:val="20"/>
          <w:szCs w:val="20"/>
        </w:rPr>
        <w:t>… For fishers and supply chain actors that currently or may in the future seek to sell or process catch for multiple markets, the costs of complying with different systems could be considerable.</w:t>
      </w:r>
    </w:p>
    <w:p w14:paraId="729CD57C" w14:textId="762B9F7A" w:rsidR="00AB4367" w:rsidRDefault="00911D89" w:rsidP="00AB4367">
      <w:r w:rsidRPr="0046404D">
        <w:t>However, while multilateral approaches are generally considered more effective than unilateral approaches, there are trade-offs to consider. Multilateral schemes can be complex and time-consuming to negotiate, develop, and implement, which may lead to delayed action. Additionally, they generally have limited coverage of species and geographic areas compared to unilateral schemes (FAO</w:t>
      </w:r>
      <w:r w:rsidR="006A7021">
        <w:t> </w:t>
      </w:r>
      <w:r w:rsidRPr="0046404D">
        <w:t>202</w:t>
      </w:r>
      <w:r w:rsidR="00E12410" w:rsidRPr="0046404D">
        <w:t>2</w:t>
      </w:r>
      <w:r w:rsidR="004E5130" w:rsidRPr="0046404D">
        <w:t>a</w:t>
      </w:r>
      <w:r w:rsidR="003078A1">
        <w:t xml:space="preserve">; </w:t>
      </w:r>
      <w:r w:rsidR="003078A1" w:rsidRPr="0046404D">
        <w:t>Hosch</w:t>
      </w:r>
      <w:r w:rsidR="006A7021">
        <w:t> </w:t>
      </w:r>
      <w:r w:rsidR="003078A1" w:rsidRPr="0046404D">
        <w:t>2018</w:t>
      </w:r>
      <w:r w:rsidRPr="0046404D">
        <w:t>). Further, risks that new unilateral schemes will compound compliance costs can be minimised when harmonised with existing schemes (</w:t>
      </w:r>
      <w:r w:rsidR="00E12410" w:rsidRPr="0046404D">
        <w:t xml:space="preserve">EU </w:t>
      </w:r>
      <w:r w:rsidRPr="0046404D">
        <w:t xml:space="preserve">IUU </w:t>
      </w:r>
      <w:r w:rsidR="00BA1E36" w:rsidRPr="0046404D">
        <w:t>C</w:t>
      </w:r>
      <w:r w:rsidRPr="0046404D">
        <w:t>oalition 2020).</w:t>
      </w:r>
    </w:p>
    <w:p w14:paraId="5A662CF7" w14:textId="695E23D6" w:rsidR="00AB4367" w:rsidRDefault="00911D89" w:rsidP="00AB4367">
      <w:pPr>
        <w:pStyle w:val="Caption"/>
      </w:pPr>
      <w:bookmarkStart w:id="46" w:name="_Ref131519583"/>
      <w:bookmarkStart w:id="47" w:name="_Toc131590051"/>
      <w:bookmarkStart w:id="48" w:name="_Toc132794324"/>
      <w:r>
        <w:t xml:space="preserve">Box </w:t>
      </w:r>
      <w:r w:rsidR="004A141A">
        <w:fldChar w:fldCharType="begin"/>
      </w:r>
      <w:r>
        <w:instrText xml:space="preserve"> SEQ Box \* ARABIC </w:instrText>
      </w:r>
      <w:r w:rsidR="004A141A">
        <w:fldChar w:fldCharType="separate"/>
      </w:r>
      <w:r w:rsidR="006B1189">
        <w:rPr>
          <w:noProof/>
        </w:rPr>
        <w:t>6</w:t>
      </w:r>
      <w:r w:rsidR="004A141A">
        <w:rPr>
          <w:noProof/>
        </w:rPr>
        <w:fldChar w:fldCharType="end"/>
      </w:r>
      <w:bookmarkEnd w:id="46"/>
      <w:r>
        <w:rPr>
          <w:noProof/>
        </w:rPr>
        <w:t xml:space="preserve"> </w:t>
      </w:r>
      <w:r w:rsidRPr="00716BED">
        <w:rPr>
          <w:noProof/>
        </w:rPr>
        <w:t>Evaluations of unilateral and multilateral CDS</w:t>
      </w:r>
      <w:bookmarkEnd w:id="47"/>
      <w:bookmarkEnd w:id="48"/>
    </w:p>
    <w:p w14:paraId="768E4034" w14:textId="0AABBAE2" w:rsidR="00D376C1" w:rsidRDefault="00911D89" w:rsidP="00D376C1">
      <w:pPr>
        <w:pStyle w:val="BoxText"/>
      </w:pPr>
      <w:r w:rsidRPr="001A19FA">
        <w:t xml:space="preserve">Evaluations of the EU and US </w:t>
      </w:r>
      <w:r>
        <w:t xml:space="preserve">CDS </w:t>
      </w:r>
      <w:r w:rsidR="00A05342">
        <w:t xml:space="preserve">have </w:t>
      </w:r>
      <w:r w:rsidR="006F5AE5">
        <w:t>revealed</w:t>
      </w:r>
      <w:r w:rsidRPr="001A19FA">
        <w:t xml:space="preserve"> concerns </w:t>
      </w:r>
      <w:r>
        <w:t>regarding the effectiveness of unilateral approaches</w:t>
      </w:r>
      <w:r w:rsidRPr="001A19FA">
        <w:t>.</w:t>
      </w:r>
    </w:p>
    <w:p w14:paraId="4A421462" w14:textId="59C71CDA" w:rsidR="00D376C1" w:rsidRDefault="00911D89" w:rsidP="00D376C1">
      <w:pPr>
        <w:pStyle w:val="BoxText"/>
      </w:pPr>
      <w:r w:rsidRPr="006E0B67">
        <w:t xml:space="preserve">A 2021 review conducted by </w:t>
      </w:r>
      <w:r w:rsidR="006A7021">
        <w:t>NOAA</w:t>
      </w:r>
      <w:r w:rsidRPr="006E0B67">
        <w:t xml:space="preserve"> found </w:t>
      </w:r>
      <w:r w:rsidRPr="003675A9">
        <w:t>that ‘</w:t>
      </w:r>
      <w:r w:rsidR="003675A9" w:rsidRPr="003675A9">
        <w:t>a</w:t>
      </w:r>
      <w:r w:rsidRPr="003675A9">
        <w:t>s</w:t>
      </w:r>
      <w:r w:rsidRPr="006E0B67">
        <w:t xml:space="preserve"> currently implemented, SIMP does not prevent or stop IUU fish and fish products from entering US</w:t>
      </w:r>
      <w:r w:rsidR="0082524D">
        <w:t> </w:t>
      </w:r>
      <w:r w:rsidRPr="006E0B67">
        <w:t>commerce.</w:t>
      </w:r>
      <w:r w:rsidR="006A7021">
        <w:t>’</w:t>
      </w:r>
      <w:r w:rsidR="00DF626D">
        <w:t xml:space="preserve"> </w:t>
      </w:r>
      <w:r w:rsidRPr="006E0B67">
        <w:t>The review highlighted that a key challenge for SIMP in identifying IUU products lies in the sheer volume of imports and the necessity for detailed knowledge of the fisheries laws in the exporting countries</w:t>
      </w:r>
      <w:r w:rsidR="00950C25">
        <w:t>.</w:t>
      </w:r>
    </w:p>
    <w:p w14:paraId="6414D96D" w14:textId="792D2DC4" w:rsidR="00D376C1" w:rsidRDefault="00911D89" w:rsidP="00D376C1">
      <w:pPr>
        <w:pStyle w:val="BoxText"/>
      </w:pPr>
      <w:r>
        <w:t>R</w:t>
      </w:r>
      <w:r w:rsidRPr="006E0B67">
        <w:t xml:space="preserve">esearch commissioned by the EU Commission found that, in the </w:t>
      </w:r>
      <w:r w:rsidR="00942999">
        <w:t>4</w:t>
      </w:r>
      <w:r w:rsidRPr="006E0B67">
        <w:t xml:space="preserve"> years following the implementation of the EU CCS, no significant impact on seafood trade was detected, suggesting similar levels of IUU fishing products continued to enter the EU market</w:t>
      </w:r>
      <w:r w:rsidR="00C975B5">
        <w:t>.</w:t>
      </w:r>
      <w:r w:rsidRPr="006E0B67">
        <w:t xml:space="preserve"> </w:t>
      </w:r>
      <w:r>
        <w:t>M</w:t>
      </w:r>
      <w:r w:rsidRPr="006E0B67">
        <w:t>ore recent evaluations recognised improvements in traceability due to the EU CCS</w:t>
      </w:r>
      <w:r w:rsidR="00DF626D">
        <w:t>. H</w:t>
      </w:r>
      <w:r>
        <w:t>owever,</w:t>
      </w:r>
      <w:r w:rsidRPr="006E0B67">
        <w:t xml:space="preserve"> its effectiveness </w:t>
      </w:r>
      <w:r w:rsidR="002B17C3">
        <w:t xml:space="preserve">was </w:t>
      </w:r>
      <w:r w:rsidR="008C3E10">
        <w:t>called into question</w:t>
      </w:r>
      <w:r w:rsidRPr="006E0B67">
        <w:t xml:space="preserve">, given that only 48 import consignments out of 580,000 received by EU member states were denied entry during the </w:t>
      </w:r>
      <w:r w:rsidRPr="003675A9">
        <w:t>2018</w:t>
      </w:r>
      <w:r w:rsidR="0082524D" w:rsidRPr="003675A9">
        <w:t>–</w:t>
      </w:r>
      <w:r w:rsidRPr="003675A9">
        <w:t>19</w:t>
      </w:r>
      <w:r w:rsidRPr="006E0B67">
        <w:t xml:space="preserve"> reporting period</w:t>
      </w:r>
      <w:r w:rsidR="00574D86">
        <w:t>.</w:t>
      </w:r>
      <w:r w:rsidR="00137075">
        <w:t xml:space="preserve"> </w:t>
      </w:r>
      <w:r w:rsidR="00214301">
        <w:t xml:space="preserve">Key </w:t>
      </w:r>
      <w:r w:rsidR="00221D04">
        <w:t>criticisms</w:t>
      </w:r>
      <w:r w:rsidR="00214301">
        <w:t xml:space="preserve"> of the EU scheme include its</w:t>
      </w:r>
      <w:r w:rsidR="00221D04">
        <w:t xml:space="preserve"> reliance on </w:t>
      </w:r>
      <w:r w:rsidR="00AB5173">
        <w:t>paper-based</w:t>
      </w:r>
      <w:r w:rsidR="00221D04">
        <w:t xml:space="preserve"> documentation and inconsistent enforcement across EU</w:t>
      </w:r>
      <w:r w:rsidR="00942999">
        <w:t> </w:t>
      </w:r>
      <w:r w:rsidR="00221D04">
        <w:t>member states.</w:t>
      </w:r>
    </w:p>
    <w:p w14:paraId="0EE62509" w14:textId="4E84E97C" w:rsidR="00D376C1" w:rsidRPr="006E0B67" w:rsidRDefault="00911D89" w:rsidP="00D376C1">
      <w:pPr>
        <w:pStyle w:val="BoxText"/>
      </w:pPr>
      <w:r w:rsidRPr="006E0B67">
        <w:t xml:space="preserve">In contrast, evaluations of multilateral schemes found they were effective. For example, </w:t>
      </w:r>
      <w:r w:rsidR="00E12410" w:rsidRPr="00E12410">
        <w:t>the CCSBT and ICCAT CDS have been recognised as important factors in combating IUU fishing and supporting the recovery of bluefin tuna populations in their respective fisheries</w:t>
      </w:r>
      <w:r w:rsidR="00950C25">
        <w:t>.</w:t>
      </w:r>
    </w:p>
    <w:bookmarkEnd w:id="45"/>
    <w:p w14:paraId="36E28CB1" w14:textId="793386FD" w:rsidR="00950C25" w:rsidRPr="006E0B67" w:rsidRDefault="00911D89" w:rsidP="002F0E70">
      <w:pPr>
        <w:pStyle w:val="BoxSource"/>
      </w:pPr>
      <w:r>
        <w:t xml:space="preserve">Source: </w:t>
      </w:r>
      <w:r w:rsidR="00712FB0" w:rsidRPr="005431B3">
        <w:t>EU Court of Auditors</w:t>
      </w:r>
      <w:r w:rsidR="005D1E55">
        <w:t> </w:t>
      </w:r>
      <w:r w:rsidR="00712FB0" w:rsidRPr="005431B3">
        <w:t>2022</w:t>
      </w:r>
      <w:r w:rsidR="00712FB0">
        <w:t>;</w:t>
      </w:r>
      <w:r w:rsidR="009260C7">
        <w:t xml:space="preserve"> EPRS</w:t>
      </w:r>
      <w:r w:rsidR="005D1E55">
        <w:t> </w:t>
      </w:r>
      <w:r w:rsidR="009260C7">
        <w:t>2022</w:t>
      </w:r>
      <w:r w:rsidR="0022354C">
        <w:t>a</w:t>
      </w:r>
      <w:r w:rsidR="009260C7">
        <w:t>;</w:t>
      </w:r>
      <w:r w:rsidR="00712FB0">
        <w:t xml:space="preserve"> </w:t>
      </w:r>
      <w:r w:rsidR="005431B3" w:rsidRPr="005431B3">
        <w:t>Hosch</w:t>
      </w:r>
      <w:r w:rsidR="005D1E55">
        <w:t> </w:t>
      </w:r>
      <w:r w:rsidR="005431B3" w:rsidRPr="005431B3">
        <w:t>2016,</w:t>
      </w:r>
      <w:r w:rsidR="005D1E55">
        <w:t> </w:t>
      </w:r>
      <w:r w:rsidR="005431B3" w:rsidRPr="005431B3">
        <w:t>2018</w:t>
      </w:r>
      <w:r w:rsidR="00712FB0">
        <w:t xml:space="preserve">; </w:t>
      </w:r>
      <w:r w:rsidR="00712FB0" w:rsidRPr="005431B3">
        <w:t>NOAA</w:t>
      </w:r>
      <w:r w:rsidR="005D1E55">
        <w:t> </w:t>
      </w:r>
      <w:r w:rsidR="00712FB0" w:rsidRPr="005431B3">
        <w:t>2021</w:t>
      </w:r>
      <w:r w:rsidR="00712FB0">
        <w:t>.</w:t>
      </w:r>
    </w:p>
    <w:p w14:paraId="2E27761B" w14:textId="77777777" w:rsidR="00057BCF" w:rsidRPr="009E05FD" w:rsidRDefault="00911D89" w:rsidP="00AF6125">
      <w:pPr>
        <w:pStyle w:val="Heading4"/>
        <w:numPr>
          <w:ilvl w:val="0"/>
          <w:numId w:val="0"/>
        </w:numPr>
        <w:ind w:left="964" w:hanging="964"/>
      </w:pPr>
      <w:r w:rsidRPr="009E05FD">
        <w:t>Trade restrictive</w:t>
      </w:r>
      <w:r>
        <w:t xml:space="preserve"> enforcement</w:t>
      </w:r>
      <w:r w:rsidRPr="009E05FD">
        <w:t xml:space="preserve"> measures</w:t>
      </w:r>
    </w:p>
    <w:p w14:paraId="3AEAA740" w14:textId="56F40C2C" w:rsidR="00057BCF" w:rsidRDefault="00911D89" w:rsidP="00057BCF">
      <w:r w:rsidRPr="00611C5E">
        <w:t>Trade restrictive</w:t>
      </w:r>
      <w:r>
        <w:t xml:space="preserve"> enforcement</w:t>
      </w:r>
      <w:r w:rsidRPr="00611C5E">
        <w:t xml:space="preserve"> measures (TREMs), </w:t>
      </w:r>
      <w:r w:rsidR="00F77B3F">
        <w:t>including</w:t>
      </w:r>
      <w:r w:rsidRPr="00611C5E">
        <w:t xml:space="preserve"> ‘trade sanctions’</w:t>
      </w:r>
      <w:r>
        <w:t xml:space="preserve"> or ‘trade embargoes’</w:t>
      </w:r>
      <w:r w:rsidRPr="00611C5E">
        <w:t xml:space="preserve">, are </w:t>
      </w:r>
      <w:r>
        <w:t>another</w:t>
      </w:r>
      <w:r w:rsidRPr="00611C5E">
        <w:t xml:space="preserve"> type of market-based measure aimed at preventing </w:t>
      </w:r>
      <w:r w:rsidR="00D617C2">
        <w:t>trade</w:t>
      </w:r>
      <w:r w:rsidRPr="00611C5E">
        <w:t xml:space="preserve"> </w:t>
      </w:r>
      <w:r w:rsidR="00D617C2">
        <w:t>in</w:t>
      </w:r>
      <w:r w:rsidRPr="00611C5E">
        <w:t xml:space="preserve"> IUU </w:t>
      </w:r>
      <w:r w:rsidR="00D00C97">
        <w:t xml:space="preserve">fishing </w:t>
      </w:r>
      <w:r w:rsidRPr="00611C5E">
        <w:t xml:space="preserve">derived seafood. Unlike </w:t>
      </w:r>
      <w:r>
        <w:t xml:space="preserve">CDS </w:t>
      </w:r>
      <w:r w:rsidRPr="00611C5E">
        <w:t xml:space="preserve">which seek to prohibit market access on a shipment-by-shipment basis, TREMs are </w:t>
      </w:r>
      <w:r w:rsidR="00F77B3F">
        <w:t>intended to incentivise behaviour change at a country or operator level by imposing sanctions, import restrictions or other penalties on countries or operators that take insufficient measures to combat IUU fishing. T</w:t>
      </w:r>
      <w:r w:rsidRPr="00611C5E">
        <w:t>hey are</w:t>
      </w:r>
      <w:r>
        <w:t xml:space="preserve"> typically</w:t>
      </w:r>
      <w:r w:rsidRPr="00611C5E">
        <w:t xml:space="preserve"> punitive in nature</w:t>
      </w:r>
      <w:r>
        <w:t xml:space="preserve"> (</w:t>
      </w:r>
      <w:r w:rsidR="00421EB8">
        <w:t>Hosch 2016).</w:t>
      </w:r>
    </w:p>
    <w:p w14:paraId="571F19FD" w14:textId="095DB591" w:rsidR="00057BCF" w:rsidRDefault="00911D89" w:rsidP="0034451F">
      <w:r w:rsidRPr="005445FE">
        <w:t>TREMs</w:t>
      </w:r>
      <w:r>
        <w:t xml:space="preserve"> </w:t>
      </w:r>
      <w:r w:rsidRPr="005445FE">
        <w:t>can</w:t>
      </w:r>
      <w:r>
        <w:t xml:space="preserve"> also</w:t>
      </w:r>
      <w:r w:rsidRPr="005445FE">
        <w:t xml:space="preserve"> be implemented unilaterally or multilaterally. For instance, several RFMOs</w:t>
      </w:r>
      <w:r>
        <w:t xml:space="preserve"> including </w:t>
      </w:r>
      <w:r w:rsidRPr="0085111C">
        <w:t xml:space="preserve">ICCAT </w:t>
      </w:r>
      <w:r w:rsidRPr="005445FE">
        <w:t xml:space="preserve">have adopted resolutions that allow their members to impose TREMs on states </w:t>
      </w:r>
      <w:r w:rsidRPr="009C36C4">
        <w:t>that fail to comply with international fisheries law</w:t>
      </w:r>
      <w:r w:rsidR="00AD6668">
        <w:t xml:space="preserve"> and CDS requirements</w:t>
      </w:r>
      <w:r w:rsidRPr="009C36C4">
        <w:t>. In</w:t>
      </w:r>
      <w:r>
        <w:t xml:space="preserve"> contrast</w:t>
      </w:r>
      <w:r w:rsidRPr="005445FE">
        <w:t>,</w:t>
      </w:r>
      <w:r w:rsidR="00852D83">
        <w:t xml:space="preserve"> the EU and US have regulatory frameworks in place to apply</w:t>
      </w:r>
      <w:r w:rsidRPr="005445FE">
        <w:t xml:space="preserve"> unilateral TREMs</w:t>
      </w:r>
      <w:r w:rsidR="00852D83">
        <w:t>. These measures can be in response to</w:t>
      </w:r>
      <w:r w:rsidRPr="005445FE">
        <w:t xml:space="preserve"> non-compliance with a CDS, </w:t>
      </w:r>
      <w:r w:rsidR="00852D83">
        <w:t xml:space="preserve">or </w:t>
      </w:r>
      <w:r w:rsidRPr="005445FE">
        <w:t xml:space="preserve">they can </w:t>
      </w:r>
      <w:r w:rsidR="00852D83">
        <w:t>be applied in response to</w:t>
      </w:r>
      <w:r w:rsidRPr="005445FE">
        <w:t xml:space="preserve"> other deficiencies not related to the operation of a CDS (</w:t>
      </w:r>
      <w:r w:rsidR="004A141A">
        <w:fldChar w:fldCharType="begin"/>
      </w:r>
      <w:r w:rsidR="004A141A">
        <w:instrText xml:space="preserve"> REF _Ref131587846 \h </w:instrText>
      </w:r>
      <w:r w:rsidR="004A141A">
        <w:fldChar w:fldCharType="separate"/>
      </w:r>
      <w:r w:rsidR="006B1189">
        <w:t xml:space="preserve">Box </w:t>
      </w:r>
      <w:r w:rsidR="006B1189">
        <w:rPr>
          <w:noProof/>
        </w:rPr>
        <w:t>7</w:t>
      </w:r>
      <w:r w:rsidR="004A141A">
        <w:fldChar w:fldCharType="end"/>
      </w:r>
      <w:r w:rsidRPr="005445FE">
        <w:t>).</w:t>
      </w:r>
    </w:p>
    <w:p w14:paraId="54070C31" w14:textId="6C787ECB" w:rsidR="004A141A" w:rsidRDefault="00911D89" w:rsidP="004A141A">
      <w:pPr>
        <w:pStyle w:val="Caption"/>
      </w:pPr>
      <w:bookmarkStart w:id="49" w:name="_Ref131587846"/>
      <w:bookmarkStart w:id="50" w:name="_Toc131590052"/>
      <w:bookmarkStart w:id="51" w:name="_Toc132794325"/>
      <w:r>
        <w:t xml:space="preserve">Box </w:t>
      </w:r>
      <w:r w:rsidR="006B1189">
        <w:fldChar w:fldCharType="begin"/>
      </w:r>
      <w:r w:rsidR="006B1189">
        <w:instrText xml:space="preserve"> SEQ Box \* ARABIC </w:instrText>
      </w:r>
      <w:r w:rsidR="006B1189">
        <w:fldChar w:fldCharType="separate"/>
      </w:r>
      <w:r w:rsidR="006B1189">
        <w:rPr>
          <w:noProof/>
        </w:rPr>
        <w:t>7</w:t>
      </w:r>
      <w:r w:rsidR="006B1189">
        <w:rPr>
          <w:noProof/>
        </w:rPr>
        <w:fldChar w:fldCharType="end"/>
      </w:r>
      <w:bookmarkEnd w:id="49"/>
      <w:r>
        <w:t xml:space="preserve"> </w:t>
      </w:r>
      <w:r w:rsidRPr="00F80669">
        <w:t>Trade restrictive measures implemented by the EU and US</w:t>
      </w:r>
      <w:bookmarkEnd w:id="50"/>
      <w:bookmarkEnd w:id="51"/>
    </w:p>
    <w:p w14:paraId="0D7400FF" w14:textId="77777777" w:rsidR="00057BCF" w:rsidRDefault="00911D89" w:rsidP="00460D3A">
      <w:pPr>
        <w:pStyle w:val="BoxHeading"/>
        <w:spacing w:before="100" w:after="100"/>
      </w:pPr>
      <w:r>
        <w:t>European Union</w:t>
      </w:r>
    </w:p>
    <w:p w14:paraId="522FB76D" w14:textId="77777777" w:rsidR="00221DA3" w:rsidRDefault="00911D89" w:rsidP="00460D3A">
      <w:pPr>
        <w:pStyle w:val="BoxText"/>
        <w:spacing w:before="100" w:after="100"/>
      </w:pPr>
      <w:r w:rsidRPr="00EC3C60">
        <w:t xml:space="preserve">The European Union (EU) has established regulations that allow for trade bans on seafood products from </w:t>
      </w:r>
      <w:r w:rsidRPr="00C33FFE">
        <w:t xml:space="preserve">countries that </w:t>
      </w:r>
      <w:r w:rsidR="00852D83">
        <w:t>they EU determine are</w:t>
      </w:r>
      <w:r w:rsidRPr="00C33FFE">
        <w:t xml:space="preserve"> non-cooperative in combating </w:t>
      </w:r>
      <w:r w:rsidR="00FB0DD6">
        <w:t>IUU</w:t>
      </w:r>
      <w:r w:rsidRPr="00C33FFE">
        <w:t xml:space="preserve"> fishing. The regulation, known as the EU carding scheme, rates countries based on their level of cooperation in addressing IUU fishing and assigns a green, yellow, or red card. Green cards are issued to countries in compliance with international rules, yellow cards to those not fully cooperating, and red cards to those failing to take sufficient measures. A yellow card prompts recommendations for improvement, while failure to comply may result in a red card and a trade ban being imposed. </w:t>
      </w:r>
      <w:r w:rsidR="00910443" w:rsidRPr="00C33FFE">
        <w:t>Up</w:t>
      </w:r>
      <w:r w:rsidR="004B2320">
        <w:t xml:space="preserve"> </w:t>
      </w:r>
      <w:r w:rsidR="00910443" w:rsidRPr="00C33FFE">
        <w:t>to May 2022, a</w:t>
      </w:r>
      <w:r w:rsidRPr="00C33FFE">
        <w:t xml:space="preserve"> total of 27 countries </w:t>
      </w:r>
      <w:r w:rsidR="004B2320">
        <w:t>had</w:t>
      </w:r>
      <w:r w:rsidR="004B2320" w:rsidRPr="00C33FFE">
        <w:t xml:space="preserve"> </w:t>
      </w:r>
      <w:r w:rsidR="00852D83">
        <w:t xml:space="preserve">at some time </w:t>
      </w:r>
      <w:r w:rsidRPr="00C33FFE">
        <w:t xml:space="preserve">been </w:t>
      </w:r>
      <w:r w:rsidR="004B2320">
        <w:t>issued</w:t>
      </w:r>
      <w:r w:rsidR="004B2320" w:rsidRPr="00C33FFE">
        <w:t xml:space="preserve"> </w:t>
      </w:r>
      <w:r w:rsidRPr="00C33FFE">
        <w:t xml:space="preserve">a yellow card and </w:t>
      </w:r>
      <w:r w:rsidR="00964D25">
        <w:t>6</w:t>
      </w:r>
      <w:r w:rsidRPr="00C33FFE">
        <w:t xml:space="preserve"> countries a red card under the </w:t>
      </w:r>
      <w:r w:rsidR="00D40C28" w:rsidRPr="00C33FFE">
        <w:t>EU I</w:t>
      </w:r>
      <w:r w:rsidRPr="00C33FFE">
        <w:t>UU Regulation</w:t>
      </w:r>
      <w:r w:rsidR="00910443" w:rsidRPr="00C33FFE">
        <w:t>.</w:t>
      </w:r>
    </w:p>
    <w:p w14:paraId="41CFF025" w14:textId="7A1351A2" w:rsidR="00057BCF" w:rsidRDefault="00911D89" w:rsidP="00460D3A">
      <w:pPr>
        <w:pStyle w:val="BoxText"/>
        <w:spacing w:before="100" w:after="100"/>
      </w:pPr>
      <w:r w:rsidRPr="00C33FFE">
        <w:t xml:space="preserve">There is evidence </w:t>
      </w:r>
      <w:r w:rsidR="004B2320">
        <w:t>this</w:t>
      </w:r>
      <w:r w:rsidRPr="00C33FFE">
        <w:t xml:space="preserve"> carding scheme has </w:t>
      </w:r>
      <w:r w:rsidR="004B2320">
        <w:t xml:space="preserve">incentivised some </w:t>
      </w:r>
      <w:r w:rsidRPr="00C33FFE">
        <w:t>countries to improve their fisheries management systems and take stronger measures to prevent IUU fishing</w:t>
      </w:r>
      <w:r w:rsidR="00E570E3">
        <w:t>. H</w:t>
      </w:r>
      <w:r w:rsidRPr="00C33FFE">
        <w:t>owever</w:t>
      </w:r>
      <w:r w:rsidR="00E570E3">
        <w:t>,</w:t>
      </w:r>
      <w:r w:rsidRPr="00C33FFE">
        <w:t xml:space="preserve"> the extent to which that translated into actual reductions in IUU fishing is unclear</w:t>
      </w:r>
      <w:r w:rsidR="002C5657" w:rsidRPr="00C33FFE">
        <w:t>.</w:t>
      </w:r>
      <w:r w:rsidRPr="00C33FFE">
        <w:t xml:space="preserve"> A report by the EU parliament found the ‘EU carding system has proven useful, but it often impacts countries with only minimal EU fish trade and loopholes exist’</w:t>
      </w:r>
      <w:r w:rsidR="002C5657" w:rsidRPr="00C33FFE">
        <w:t>.</w:t>
      </w:r>
      <w:r w:rsidRPr="00C33FFE">
        <w:t xml:space="preserve"> Other criticisms of the EU scheme include lack of transparency regarding the criteria used to determine compliance, inadequate support for capacity building, and a disproportionate </w:t>
      </w:r>
      <w:r w:rsidR="00E30D1F" w:rsidRPr="00C33FFE">
        <w:t xml:space="preserve">burden imposed </w:t>
      </w:r>
      <w:r w:rsidRPr="00C33FFE">
        <w:t>on developing states</w:t>
      </w:r>
      <w:r w:rsidR="00A41C44">
        <w:t>.</w:t>
      </w:r>
    </w:p>
    <w:p w14:paraId="613C88EA" w14:textId="77777777" w:rsidR="00057BCF" w:rsidRDefault="00911D89" w:rsidP="00460D3A">
      <w:pPr>
        <w:pStyle w:val="BoxHeading"/>
        <w:spacing w:before="100" w:after="100"/>
      </w:pPr>
      <w:r>
        <w:t>United States</w:t>
      </w:r>
    </w:p>
    <w:p w14:paraId="6D918ED6" w14:textId="77777777" w:rsidR="00CF42CB" w:rsidRDefault="00911D89" w:rsidP="00460D3A">
      <w:pPr>
        <w:pStyle w:val="BoxText"/>
        <w:spacing w:before="100" w:after="100"/>
      </w:pPr>
      <w:r w:rsidRPr="009C3B25">
        <w:t xml:space="preserve">The US has identified countries involved in IUU fishing since 2009 in biennial reports submitted to Congress by the Secretary of Commerce. In preparing identification decisions, the US considers </w:t>
      </w:r>
      <w:r w:rsidR="00942999">
        <w:t>3</w:t>
      </w:r>
      <w:r w:rsidRPr="009C3B25">
        <w:t xml:space="preserve"> years of data for IUU</w:t>
      </w:r>
      <w:r w:rsidR="00942999">
        <w:t> </w:t>
      </w:r>
      <w:r w:rsidRPr="009C3B25">
        <w:t xml:space="preserve">fishing, bycatch, and shark catch on the high seas. </w:t>
      </w:r>
      <w:r w:rsidR="00130701">
        <w:t>This is followed by</w:t>
      </w:r>
      <w:r w:rsidRPr="009C3B25">
        <w:t xml:space="preserve"> </w:t>
      </w:r>
      <w:r w:rsidR="004B2320">
        <w:t xml:space="preserve">a </w:t>
      </w:r>
      <w:r w:rsidR="00942999">
        <w:t>2</w:t>
      </w:r>
      <w:r w:rsidRPr="009C3B25">
        <w:t xml:space="preserve">-year consultation process </w:t>
      </w:r>
      <w:r w:rsidR="003D5F23">
        <w:t xml:space="preserve">and flagged </w:t>
      </w:r>
      <w:r w:rsidR="002418B6">
        <w:t xml:space="preserve">countries </w:t>
      </w:r>
      <w:r w:rsidR="003D5F23">
        <w:t>are</w:t>
      </w:r>
      <w:r w:rsidRPr="009C3B25">
        <w:t xml:space="preserve"> required to take corrective action to address </w:t>
      </w:r>
      <w:r w:rsidR="003D5F23">
        <w:t>identified shortcomings</w:t>
      </w:r>
      <w:r w:rsidRPr="009C3B25">
        <w:t>.</w:t>
      </w:r>
      <w:r w:rsidR="005D05CD">
        <w:t xml:space="preserve"> </w:t>
      </w:r>
      <w:r w:rsidR="00CB138B">
        <w:t>A</w:t>
      </w:r>
      <w:r w:rsidRPr="009C3B25">
        <w:t xml:space="preserve"> certification decision </w:t>
      </w:r>
      <w:r w:rsidR="00CB138B">
        <w:t>is then made based</w:t>
      </w:r>
      <w:r w:rsidRPr="009C3B25">
        <w:t xml:space="preserve"> on information provided </w:t>
      </w:r>
      <w:r w:rsidR="00CB138B">
        <w:t>during</w:t>
      </w:r>
      <w:r w:rsidRPr="009C3B25">
        <w:t xml:space="preserve"> consultations. </w:t>
      </w:r>
      <w:r w:rsidR="006B357E">
        <w:t>If a</w:t>
      </w:r>
      <w:r w:rsidRPr="009C3B25">
        <w:t xml:space="preserve"> negative certification is issued</w:t>
      </w:r>
      <w:r w:rsidR="004B2320">
        <w:t>,</w:t>
      </w:r>
      <w:r w:rsidRPr="009C3B25">
        <w:t xml:space="preserve"> </w:t>
      </w:r>
      <w:r w:rsidR="006B357E">
        <w:t>it</w:t>
      </w:r>
      <w:r w:rsidRPr="009C3B25">
        <w:t xml:space="preserve"> could result in US port restrictions for fishing vessels of that nation </w:t>
      </w:r>
      <w:r w:rsidR="00245856">
        <w:t>or</w:t>
      </w:r>
      <w:r w:rsidRPr="009C3B25">
        <w:t xml:space="preserve"> import restrictions on certain </w:t>
      </w:r>
      <w:r w:rsidR="00245856">
        <w:t>seafood</w:t>
      </w:r>
      <w:r w:rsidRPr="009C3B25">
        <w:t xml:space="preserve"> products.</w:t>
      </w:r>
      <w:r w:rsidR="00245856">
        <w:t xml:space="preserve"> </w:t>
      </w:r>
      <w:r w:rsidRPr="009C3B25">
        <w:t xml:space="preserve">In the 2021 Biennial Report to Congress, NOAA identified </w:t>
      </w:r>
      <w:r w:rsidR="00964D25">
        <w:t>7</w:t>
      </w:r>
      <w:r w:rsidRPr="009C3B25">
        <w:t xml:space="preserve"> nations with vessels engaged in IUU</w:t>
      </w:r>
      <w:r w:rsidR="00942999">
        <w:t> </w:t>
      </w:r>
      <w:r w:rsidRPr="009C3B25">
        <w:t xml:space="preserve">fishing activities and announced a negative determination for Mexico </w:t>
      </w:r>
      <w:r w:rsidR="004B2320">
        <w:t>because it</w:t>
      </w:r>
      <w:r w:rsidR="004B2320" w:rsidRPr="009C3B25">
        <w:t xml:space="preserve"> </w:t>
      </w:r>
      <w:r w:rsidRPr="009C3B25">
        <w:t>had not taken sufficient action to address concern</w:t>
      </w:r>
      <w:r w:rsidR="004B2320">
        <w:t>s raised</w:t>
      </w:r>
      <w:r w:rsidRPr="009C3B25">
        <w:t xml:space="preserve"> in the 2019 </w:t>
      </w:r>
      <w:r w:rsidR="00B0760D">
        <w:t>B</w:t>
      </w:r>
      <w:r w:rsidRPr="009C3B25">
        <w:t xml:space="preserve">iennial </w:t>
      </w:r>
      <w:r w:rsidR="000E2AAF">
        <w:t>R</w:t>
      </w:r>
      <w:r w:rsidRPr="009C3B25">
        <w:t>eport.</w:t>
      </w:r>
    </w:p>
    <w:p w14:paraId="1DF1AA73" w14:textId="677AD02F" w:rsidR="00057BCF" w:rsidRDefault="00911D89" w:rsidP="00460D3A">
      <w:pPr>
        <w:pStyle w:val="BoxText"/>
        <w:spacing w:before="100" w:after="100"/>
      </w:pPr>
      <w:r w:rsidRPr="009C3B25">
        <w:t>US TREMs are also designed to target operators directly, rather than</w:t>
      </w:r>
      <w:r w:rsidR="00852D83">
        <w:t xml:space="preserve"> </w:t>
      </w:r>
      <w:r w:rsidRPr="009C3B25">
        <w:t xml:space="preserve">imposing country wide sanctions. </w:t>
      </w:r>
      <w:r w:rsidR="004B2320">
        <w:t>I</w:t>
      </w:r>
      <w:r w:rsidRPr="009C3B25">
        <w:t>n 2022, The US Department of the Treasury’s Office of Foreign Assets Control sanctioned several individuals and companies allegedly involved in human rights abuses and IUU fishing while operating in distant waters.</w:t>
      </w:r>
    </w:p>
    <w:p w14:paraId="5B24B48C" w14:textId="729C6D01" w:rsidR="00AE6ABD" w:rsidRDefault="00911D89" w:rsidP="00AE6ABD">
      <w:pPr>
        <w:pStyle w:val="BoxSource"/>
      </w:pPr>
      <w:r>
        <w:t>Source:</w:t>
      </w:r>
      <w:r w:rsidR="00415484">
        <w:t xml:space="preserve"> Coit &amp; Spinard</w:t>
      </w:r>
      <w:r w:rsidR="00C05BB1">
        <w:t> </w:t>
      </w:r>
      <w:r w:rsidR="00415484">
        <w:t>2021;</w:t>
      </w:r>
      <w:r w:rsidR="00B0760D">
        <w:t xml:space="preserve"> EPRS 2022b;</w:t>
      </w:r>
      <w:r w:rsidR="00415484">
        <w:t xml:space="preserve"> </w:t>
      </w:r>
      <w:r w:rsidRPr="002F0E70">
        <w:t>European Court of Auditors</w:t>
      </w:r>
      <w:r w:rsidR="00C05BB1">
        <w:t> </w:t>
      </w:r>
      <w:r w:rsidRPr="002F0E70">
        <w:t>2022</w:t>
      </w:r>
      <w:r w:rsidR="002F0E70" w:rsidRPr="002F0E70">
        <w:t>;</w:t>
      </w:r>
      <w:r w:rsidR="00616E22">
        <w:t xml:space="preserve"> </w:t>
      </w:r>
      <w:r w:rsidR="00444225" w:rsidRPr="002F0E70">
        <w:t>Hosch</w:t>
      </w:r>
      <w:r w:rsidR="00C05BB1">
        <w:t> </w:t>
      </w:r>
      <w:r w:rsidR="00444225" w:rsidRPr="002F0E70">
        <w:t>2016;</w:t>
      </w:r>
      <w:r w:rsidRPr="002F0E70">
        <w:t xml:space="preserve"> </w:t>
      </w:r>
      <w:r w:rsidR="009816A6">
        <w:t>USITC</w:t>
      </w:r>
      <w:r w:rsidR="005D1E55">
        <w:t> </w:t>
      </w:r>
      <w:r w:rsidR="009816A6">
        <w:t>2021</w:t>
      </w:r>
      <w:r w:rsidR="00A41C44">
        <w:t>; US Treasury</w:t>
      </w:r>
      <w:r w:rsidR="00C05BB1">
        <w:t> </w:t>
      </w:r>
      <w:r w:rsidR="00A41C44">
        <w:t>2022.</w:t>
      </w:r>
    </w:p>
    <w:p w14:paraId="2A2F5699" w14:textId="25EEBF25" w:rsidR="004B4AB6" w:rsidRDefault="00911D89" w:rsidP="004B4AB6">
      <w:r w:rsidRPr="00C50113">
        <w:t xml:space="preserve">When considering whether Australia should impose unilateral trade sanctions </w:t>
      </w:r>
      <w:r>
        <w:t>against</w:t>
      </w:r>
      <w:r w:rsidRPr="00C50113">
        <w:t xml:space="preserve"> non-cooperating </w:t>
      </w:r>
      <w:r>
        <w:t>countries or operators</w:t>
      </w:r>
      <w:r w:rsidRPr="00C50113">
        <w:t>, it</w:t>
      </w:r>
      <w:r>
        <w:t xml:space="preserve"> will be important to consider</w:t>
      </w:r>
      <w:r w:rsidRPr="00C50113">
        <w:t xml:space="preserve"> </w:t>
      </w:r>
      <w:r w:rsidR="00CF42CB">
        <w:t xml:space="preserve">a range of issues, including consistency with Australian international trade law obligations as well as </w:t>
      </w:r>
      <w:r w:rsidRPr="00C50113">
        <w:t>Australia</w:t>
      </w:r>
      <w:r w:rsidR="004B2448">
        <w:t>’</w:t>
      </w:r>
      <w:r w:rsidRPr="00C50113">
        <w:t xml:space="preserve">s </w:t>
      </w:r>
      <w:r>
        <w:t>market characteristics</w:t>
      </w:r>
      <w:r w:rsidR="00CF42CB">
        <w:t xml:space="preserve">. </w:t>
      </w:r>
      <w:r>
        <w:t xml:space="preserve"> </w:t>
      </w:r>
      <w:r w:rsidR="00CF42CB">
        <w:t>The relatively small scale of our seafood imports and our limited</w:t>
      </w:r>
      <w:r>
        <w:t xml:space="preserve"> market power compared to the EU</w:t>
      </w:r>
      <w:r w:rsidR="00B0760D">
        <w:t xml:space="preserve"> and</w:t>
      </w:r>
      <w:r>
        <w:t xml:space="preserve"> US</w:t>
      </w:r>
      <w:r w:rsidR="00CF42CB">
        <w:t>, for example may limit</w:t>
      </w:r>
      <w:r w:rsidR="007E7055">
        <w:t xml:space="preserve"> </w:t>
      </w:r>
      <w:r w:rsidR="007E7055" w:rsidRPr="00400053">
        <w:t xml:space="preserve">the incentives for countries to take corrective </w:t>
      </w:r>
      <w:r w:rsidR="00BF2CB3" w:rsidRPr="00400053">
        <w:t>action</w:t>
      </w:r>
      <w:r w:rsidR="00CF42CB">
        <w:t xml:space="preserve"> in response to any measure we might impose. Unilateral trade measures may lead non-cooperating countries to </w:t>
      </w:r>
      <w:r w:rsidR="007E7055" w:rsidRPr="00400053">
        <w:t>shift their trade to other markets</w:t>
      </w:r>
      <w:r w:rsidR="007E7055">
        <w:t xml:space="preserve"> or</w:t>
      </w:r>
      <w:r w:rsidR="00CF42CB">
        <w:t>, there may be detrimental impacts on broader</w:t>
      </w:r>
      <w:r w:rsidR="007E7055">
        <w:t xml:space="preserve"> </w:t>
      </w:r>
      <w:r w:rsidR="00CF42CB">
        <w:t>two</w:t>
      </w:r>
      <w:r w:rsidR="007E7055" w:rsidRPr="00C50113">
        <w:t>-way trade relationships</w:t>
      </w:r>
      <w:r w:rsidR="007E7055">
        <w:t>.</w:t>
      </w:r>
    </w:p>
    <w:p w14:paraId="7519E918" w14:textId="77777777" w:rsidR="00057BCF" w:rsidRPr="005921C7" w:rsidRDefault="00911D89" w:rsidP="00057BCF">
      <w:pPr>
        <w:pStyle w:val="Heading3"/>
        <w:numPr>
          <w:ilvl w:val="0"/>
          <w:numId w:val="0"/>
        </w:numPr>
        <w:ind w:left="964" w:hanging="964"/>
      </w:pPr>
      <w:bookmarkStart w:id="52" w:name="_Toc132794304"/>
      <w:r w:rsidRPr="005921C7">
        <w:t xml:space="preserve">Information </w:t>
      </w:r>
      <w:r>
        <w:t>r</w:t>
      </w:r>
      <w:r w:rsidRPr="005921C7">
        <w:t>equest 2</w:t>
      </w:r>
      <w:bookmarkEnd w:id="52"/>
    </w:p>
    <w:p w14:paraId="7E1042CA" w14:textId="77777777" w:rsidR="00057BCF" w:rsidRDefault="00911D89" w:rsidP="00057BCF">
      <w:r>
        <w:t>We are seeking feedback on the</w:t>
      </w:r>
      <w:r w:rsidRPr="005921C7">
        <w:t xml:space="preserve"> </w:t>
      </w:r>
      <w:r>
        <w:t>efficacy and cost-effectiveness of market-based measures to combat IUU fishing.</w:t>
      </w:r>
    </w:p>
    <w:p w14:paraId="50DF3000" w14:textId="17B8B827" w:rsidR="00C63F34" w:rsidRDefault="00911D89" w:rsidP="00235D0C">
      <w:pPr>
        <w:pStyle w:val="ListBullet"/>
      </w:pPr>
      <w:r>
        <w:t xml:space="preserve">Have </w:t>
      </w:r>
      <w:r w:rsidR="00057BCF">
        <w:t>market-based measures to combat IUU fishing</w:t>
      </w:r>
      <w:r>
        <w:t xml:space="preserve"> </w:t>
      </w:r>
      <w:r w:rsidR="00057BCF">
        <w:t>applied</w:t>
      </w:r>
      <w:r w:rsidR="00057BCF" w:rsidRPr="005921C7">
        <w:t xml:space="preserve"> in the </w:t>
      </w:r>
      <w:r w:rsidR="00057BCF">
        <w:t xml:space="preserve">European Union, United States or </w:t>
      </w:r>
      <w:r w:rsidR="009B39E5">
        <w:t xml:space="preserve">Japan, or </w:t>
      </w:r>
      <w:r w:rsidR="00057BCF">
        <w:t xml:space="preserve">by multilateral fishery </w:t>
      </w:r>
      <w:r w:rsidR="00235D0C">
        <w:t>bodies</w:t>
      </w:r>
      <w:r w:rsidR="001D3AC9">
        <w:t>,</w:t>
      </w:r>
      <w:r w:rsidR="00057BCF">
        <w:t xml:space="preserve"> been</w:t>
      </w:r>
      <w:r w:rsidR="00057BCF" w:rsidRPr="005921C7">
        <w:t xml:space="preserve"> </w:t>
      </w:r>
      <w:r w:rsidR="00057BCF">
        <w:t>effective</w:t>
      </w:r>
      <w:r w:rsidR="00057BCF" w:rsidRPr="005921C7">
        <w:t xml:space="preserve"> in curbing IUU fishing?</w:t>
      </w:r>
    </w:p>
    <w:p w14:paraId="1D414A24" w14:textId="2F912C62" w:rsidR="00057BCF" w:rsidRDefault="00911D89" w:rsidP="00235D0C">
      <w:pPr>
        <w:pStyle w:val="ListBullet"/>
      </w:pPr>
      <w:r>
        <w:t xml:space="preserve">To what extent do evaluations </w:t>
      </w:r>
      <w:r w:rsidR="00C63F34">
        <w:t xml:space="preserve">of </w:t>
      </w:r>
      <w:r w:rsidR="00CB24B3">
        <w:t>existing</w:t>
      </w:r>
      <w:r w:rsidR="00C63F34">
        <w:t xml:space="preserve"> import controls </w:t>
      </w:r>
      <w:r w:rsidR="00511747">
        <w:t>schemes</w:t>
      </w:r>
      <w:r w:rsidR="00C63F34">
        <w:t xml:space="preserve"> </w:t>
      </w:r>
      <w:r>
        <w:t>translate</w:t>
      </w:r>
      <w:r w:rsidRPr="005921C7">
        <w:t xml:space="preserve"> to an Australian context?</w:t>
      </w:r>
      <w:r w:rsidR="00077917">
        <w:t xml:space="preserve"> Do Australia’s market </w:t>
      </w:r>
      <w:r w:rsidR="009F1D00">
        <w:t>characteris</w:t>
      </w:r>
      <w:r w:rsidR="006920E1">
        <w:t>tic</w:t>
      </w:r>
      <w:r w:rsidR="009F1D00">
        <w:t>s</w:t>
      </w:r>
      <w:r w:rsidR="001001DE">
        <w:t xml:space="preserve"> </w:t>
      </w:r>
      <w:r w:rsidR="00E26BF7">
        <w:t>pose additional challenge</w:t>
      </w:r>
      <w:r w:rsidR="001001DE">
        <w:t>s</w:t>
      </w:r>
      <w:r w:rsidR="002C540F">
        <w:t>/risks</w:t>
      </w:r>
      <w:r w:rsidR="00E26BF7">
        <w:t>?</w:t>
      </w:r>
    </w:p>
    <w:p w14:paraId="6CC60E42" w14:textId="3CFBAB2F" w:rsidR="002B6E6C" w:rsidRDefault="00911D89" w:rsidP="002B6E6C">
      <w:pPr>
        <w:pStyle w:val="ListBullet"/>
      </w:pPr>
      <w:r w:rsidRPr="003E32BB">
        <w:t xml:space="preserve">What is the relationship between non-market and market-based policy options to combat IUU fishing? </w:t>
      </w:r>
      <w:r w:rsidR="00A30889">
        <w:t>In an Australian context, s</w:t>
      </w:r>
      <w:r w:rsidRPr="003E32BB">
        <w:t xml:space="preserve">hould </w:t>
      </w:r>
      <w:r>
        <w:t>market</w:t>
      </w:r>
      <w:r w:rsidRPr="003E32BB">
        <w:t xml:space="preserve">-based measures </w:t>
      </w:r>
      <w:r>
        <w:t xml:space="preserve">be prioritised over </w:t>
      </w:r>
      <w:r w:rsidR="000B47E7">
        <w:t>other</w:t>
      </w:r>
      <w:r>
        <w:t xml:space="preserve"> approaches, such as</w:t>
      </w:r>
      <w:r w:rsidRPr="003E32BB">
        <w:t xml:space="preserve"> </w:t>
      </w:r>
      <w:r>
        <w:t>providing support to developing states</w:t>
      </w:r>
      <w:r w:rsidRPr="003E32BB">
        <w:t xml:space="preserve"> </w:t>
      </w:r>
      <w:r>
        <w:t xml:space="preserve">to implement </w:t>
      </w:r>
      <w:r w:rsidRPr="003E32BB">
        <w:t xml:space="preserve">international agreements </w:t>
      </w:r>
      <w:r>
        <w:t>or t</w:t>
      </w:r>
      <w:r w:rsidRPr="003E32BB">
        <w:t xml:space="preserve">o enhance their monitoring, control and surveillance </w:t>
      </w:r>
      <w:r>
        <w:t>capabilities?</w:t>
      </w:r>
    </w:p>
    <w:p w14:paraId="051DE940" w14:textId="77777777" w:rsidR="006C707F" w:rsidRDefault="00911D89" w:rsidP="002B6E6C">
      <w:pPr>
        <w:pStyle w:val="ListBullet"/>
      </w:pPr>
      <w:r>
        <w:t xml:space="preserve">Is there </w:t>
      </w:r>
      <w:r w:rsidR="00553F3F">
        <w:t>a compelling case</w:t>
      </w:r>
      <w:r>
        <w:t xml:space="preserve"> for Australia to implement </w:t>
      </w:r>
      <w:r w:rsidR="009B39E5">
        <w:t xml:space="preserve">unilateral </w:t>
      </w:r>
      <w:r w:rsidR="00DF6304">
        <w:t>market measures</w:t>
      </w:r>
      <w:r>
        <w:t xml:space="preserve"> or are multilateral approaches preferred?</w:t>
      </w:r>
      <w:r w:rsidR="00EC3408">
        <w:t xml:space="preserve"> </w:t>
      </w:r>
      <w:r w:rsidR="00686FFE">
        <w:t>What are the trade-offs between these approaches?</w:t>
      </w:r>
    </w:p>
    <w:p w14:paraId="6789E5AF" w14:textId="77777777" w:rsidR="00057BCF" w:rsidRDefault="00911D89" w:rsidP="00057BCF">
      <w:pPr>
        <w:pStyle w:val="Heading2"/>
        <w:numPr>
          <w:ilvl w:val="0"/>
          <w:numId w:val="0"/>
        </w:numPr>
        <w:ind w:left="720" w:hanging="720"/>
      </w:pPr>
      <w:bookmarkStart w:id="53" w:name="_Toc132794305"/>
      <w:r w:rsidRPr="00584E44">
        <w:t xml:space="preserve">Policy options to address IUU </w:t>
      </w:r>
      <w:r>
        <w:t>imports</w:t>
      </w:r>
      <w:bookmarkEnd w:id="53"/>
    </w:p>
    <w:p w14:paraId="303D5593" w14:textId="22CC8E96" w:rsidR="00057BCF" w:rsidRPr="0003276F" w:rsidRDefault="00911D89" w:rsidP="00057BCF">
      <w:pPr>
        <w:pStyle w:val="Heading3"/>
        <w:numPr>
          <w:ilvl w:val="0"/>
          <w:numId w:val="0"/>
        </w:numPr>
        <w:ind w:left="964" w:hanging="964"/>
      </w:pPr>
      <w:bookmarkStart w:id="54" w:name="_Toc132794306"/>
      <w:r w:rsidRPr="0003276F">
        <w:t>Objectives</w:t>
      </w:r>
      <w:bookmarkEnd w:id="54"/>
    </w:p>
    <w:p w14:paraId="3C08AA91" w14:textId="3D882FE7" w:rsidR="00A97E03" w:rsidRPr="0082524D" w:rsidRDefault="00911D89" w:rsidP="0082524D">
      <w:r w:rsidRPr="0082524D">
        <w:t>According to</w:t>
      </w:r>
      <w:r w:rsidR="00B0760D">
        <w:t xml:space="preserve"> the</w:t>
      </w:r>
      <w:r w:rsidRPr="0082524D">
        <w:t xml:space="preserve"> FAO, there are various objectives and principles that seafood import controls should strive to achieve</w:t>
      </w:r>
      <w:r w:rsidR="004E6F05" w:rsidRPr="0082524D">
        <w:t xml:space="preserve"> (FAO</w:t>
      </w:r>
      <w:r w:rsidR="007F3DA6">
        <w:t> </w:t>
      </w:r>
      <w:r w:rsidR="004E6F05" w:rsidRPr="0082524D">
        <w:t>2022</w:t>
      </w:r>
      <w:r w:rsidR="004E5130">
        <w:t>b</w:t>
      </w:r>
      <w:r w:rsidR="004E6F05" w:rsidRPr="0082524D">
        <w:t>)</w:t>
      </w:r>
      <w:r w:rsidRPr="0082524D">
        <w:t>. These objectives and principles</w:t>
      </w:r>
      <w:r w:rsidR="00BE6015" w:rsidRPr="0082524D">
        <w:t xml:space="preserve">, adapted from the </w:t>
      </w:r>
      <w:r w:rsidR="00BE6015" w:rsidRPr="0082524D">
        <w:rPr>
          <w:rStyle w:val="Emphasis"/>
        </w:rPr>
        <w:t>Codex Alimentarius</w:t>
      </w:r>
      <w:r w:rsidR="00EB7FAC" w:rsidRPr="0082524D">
        <w:rPr>
          <w:rStyle w:val="Emphasis"/>
        </w:rPr>
        <w:t>:</w:t>
      </w:r>
      <w:r w:rsidR="00BE6015" w:rsidRPr="0082524D">
        <w:rPr>
          <w:rStyle w:val="Emphasis"/>
        </w:rPr>
        <w:t xml:space="preserve"> Food Import and Export Inspection Certification Systems</w:t>
      </w:r>
      <w:r w:rsidR="00BE6015" w:rsidRPr="0082524D">
        <w:t>, serve</w:t>
      </w:r>
      <w:r w:rsidRPr="0082524D">
        <w:t xml:space="preserve"> as a framework for creating effective and efficient seafood import controls, and </w:t>
      </w:r>
      <w:r w:rsidR="00BE6015" w:rsidRPr="0082524D">
        <w:t>are intended to</w:t>
      </w:r>
      <w:r w:rsidRPr="0082524D">
        <w:t xml:space="preserve"> inform government decision-making regarding potential policy responses.</w:t>
      </w:r>
    </w:p>
    <w:p w14:paraId="33843F10" w14:textId="29F5C6D7" w:rsidR="00995DB5" w:rsidRPr="00995DB5" w:rsidRDefault="00911D89" w:rsidP="00995DB5">
      <w:pPr>
        <w:pStyle w:val="ListBullet"/>
      </w:pPr>
      <w:r w:rsidRPr="00995DB5">
        <w:t>Fit for purpose</w:t>
      </w:r>
      <w:r>
        <w:t xml:space="preserve"> </w:t>
      </w:r>
      <w:r w:rsidR="00BE0567">
        <w:t>–</w:t>
      </w:r>
      <w:r>
        <w:t xml:space="preserve"> e</w:t>
      </w:r>
      <w:r w:rsidRPr="00995DB5">
        <w:t>ffective in providing an acceptable level of protection.</w:t>
      </w:r>
    </w:p>
    <w:p w14:paraId="7374201A" w14:textId="1E649A01" w:rsidR="00995DB5" w:rsidRPr="00995DB5" w:rsidRDefault="00911D89" w:rsidP="00995DB5">
      <w:pPr>
        <w:pStyle w:val="ListBullet"/>
      </w:pPr>
      <w:r w:rsidRPr="00995DB5">
        <w:t>Risk-based</w:t>
      </w:r>
      <w:r>
        <w:t xml:space="preserve"> </w:t>
      </w:r>
      <w:r w:rsidR="00BE0567">
        <w:t>–</w:t>
      </w:r>
      <w:r>
        <w:t xml:space="preserve"> b</w:t>
      </w:r>
      <w:r w:rsidRPr="00995DB5">
        <w:t>ased on scientific risk assessments, with the application proportionate to the level of risk.</w:t>
      </w:r>
    </w:p>
    <w:p w14:paraId="490076BD" w14:textId="7786BC5A" w:rsidR="00995DB5" w:rsidRPr="00995DB5" w:rsidRDefault="00911D89" w:rsidP="00995DB5">
      <w:pPr>
        <w:pStyle w:val="ListBullet"/>
      </w:pPr>
      <w:r w:rsidRPr="00995DB5">
        <w:t>Non-discriminatory</w:t>
      </w:r>
      <w:r>
        <w:t xml:space="preserve"> </w:t>
      </w:r>
      <w:r w:rsidR="00BE0567">
        <w:t>–</w:t>
      </w:r>
      <w:r>
        <w:t xml:space="preserve"> a</w:t>
      </w:r>
      <w:r w:rsidRPr="00995DB5">
        <w:t>voiding arbitrary or unjustifiable distinctions.</w:t>
      </w:r>
    </w:p>
    <w:p w14:paraId="31D7FCB7" w14:textId="60ADA37F" w:rsidR="00995DB5" w:rsidRPr="00995DB5" w:rsidRDefault="00911D89" w:rsidP="00995DB5">
      <w:pPr>
        <w:pStyle w:val="ListBullet"/>
      </w:pPr>
      <w:r w:rsidRPr="00995DB5">
        <w:t>Efficient</w:t>
      </w:r>
      <w:r>
        <w:t xml:space="preserve"> </w:t>
      </w:r>
      <w:r w:rsidR="00BE0567">
        <w:t>–</w:t>
      </w:r>
      <w:r>
        <w:t xml:space="preserve"> m</w:t>
      </w:r>
      <w:r w:rsidRPr="00995DB5">
        <w:t>indful of costs and not unnecessarily restricting trade.</w:t>
      </w:r>
    </w:p>
    <w:p w14:paraId="4606B9F8" w14:textId="52F8288D" w:rsidR="00995DB5" w:rsidRPr="00995DB5" w:rsidRDefault="00911D89" w:rsidP="00995DB5">
      <w:pPr>
        <w:pStyle w:val="ListBullet"/>
      </w:pPr>
      <w:r w:rsidRPr="00995DB5">
        <w:t>Harmonised</w:t>
      </w:r>
      <w:r>
        <w:t xml:space="preserve"> </w:t>
      </w:r>
      <w:r w:rsidR="00BE0567">
        <w:t>–</w:t>
      </w:r>
      <w:r>
        <w:t xml:space="preserve"> p</w:t>
      </w:r>
      <w:r w:rsidRPr="00995DB5">
        <w:t>romoting cooperation and adhering to internationally agreed standards.</w:t>
      </w:r>
    </w:p>
    <w:p w14:paraId="0B192F7F" w14:textId="4DE70D40" w:rsidR="00995DB5" w:rsidRPr="00995DB5" w:rsidRDefault="00911D89" w:rsidP="00995DB5">
      <w:pPr>
        <w:pStyle w:val="ListBullet"/>
      </w:pPr>
      <w:r w:rsidRPr="00995DB5">
        <w:t>Equivalence</w:t>
      </w:r>
      <w:r>
        <w:t xml:space="preserve"> </w:t>
      </w:r>
      <w:r w:rsidR="00BE0567">
        <w:t>–</w:t>
      </w:r>
      <w:r>
        <w:t xml:space="preserve"> r</w:t>
      </w:r>
      <w:r w:rsidRPr="00995DB5">
        <w:t>ecognising functional equivalencies between different systems.</w:t>
      </w:r>
    </w:p>
    <w:p w14:paraId="603FCACA" w14:textId="14B1B71B" w:rsidR="00995DB5" w:rsidRPr="00995DB5" w:rsidRDefault="00911D89" w:rsidP="00995DB5">
      <w:pPr>
        <w:pStyle w:val="ListBullet"/>
      </w:pPr>
      <w:r w:rsidRPr="00995DB5">
        <w:t>Special requirements</w:t>
      </w:r>
      <w:r>
        <w:t xml:space="preserve"> </w:t>
      </w:r>
      <w:r w:rsidR="00BE0567">
        <w:t>–</w:t>
      </w:r>
      <w:r>
        <w:t xml:space="preserve"> a</w:t>
      </w:r>
      <w:r w:rsidRPr="00995DB5">
        <w:t>cknowledging the special requirements of developing states.</w:t>
      </w:r>
    </w:p>
    <w:p w14:paraId="0A53954E" w14:textId="2CB1BFF8" w:rsidR="00057BCF" w:rsidRPr="00264E36" w:rsidRDefault="00911D89" w:rsidP="00995DB5">
      <w:pPr>
        <w:pStyle w:val="ListBullet"/>
      </w:pPr>
      <w:r w:rsidRPr="00995DB5">
        <w:t>Control and inspection procedures</w:t>
      </w:r>
      <w:r>
        <w:t xml:space="preserve"> </w:t>
      </w:r>
      <w:r w:rsidR="00BE0567">
        <w:t>–</w:t>
      </w:r>
      <w:r>
        <w:t xml:space="preserve"> l</w:t>
      </w:r>
      <w:r w:rsidRPr="00995DB5">
        <w:t>imited to those necessary for establishing compliance with requirements.</w:t>
      </w:r>
    </w:p>
    <w:p w14:paraId="439396B8" w14:textId="77777777" w:rsidR="00057BCF" w:rsidRPr="00046922" w:rsidRDefault="00911D89" w:rsidP="00057BCF">
      <w:pPr>
        <w:pStyle w:val="Heading3"/>
        <w:numPr>
          <w:ilvl w:val="0"/>
          <w:numId w:val="0"/>
        </w:numPr>
        <w:ind w:left="964" w:hanging="964"/>
      </w:pPr>
      <w:bookmarkStart w:id="55" w:name="_Toc132794307"/>
      <w:r>
        <w:t>Policy options for further consideration</w:t>
      </w:r>
      <w:bookmarkEnd w:id="55"/>
    </w:p>
    <w:p w14:paraId="1009F254" w14:textId="77777777" w:rsidR="00057BCF" w:rsidRDefault="00911D89" w:rsidP="00057BCF">
      <w:r w:rsidRPr="00F27723">
        <w:t xml:space="preserve">There are a range of possible market-based policy options that could be implemented to strengthen Australia’s import controls and help prevent the product of IUU fishing from entering the country. </w:t>
      </w:r>
      <w:r>
        <w:t>These options, and others, will be further considered based on stakeholder consultation and further assessment of the problem.</w:t>
      </w:r>
    </w:p>
    <w:p w14:paraId="68A2400D" w14:textId="77777777" w:rsidR="00057BCF" w:rsidRDefault="00911D89" w:rsidP="00057BCF">
      <w:r>
        <w:t>Options for further consideration may include, but are not limited to:</w:t>
      </w:r>
    </w:p>
    <w:p w14:paraId="33803420" w14:textId="71611E61" w:rsidR="00153296" w:rsidRDefault="00911D89" w:rsidP="00057BCF">
      <w:pPr>
        <w:pStyle w:val="ListNumber"/>
        <w:numPr>
          <w:ilvl w:val="0"/>
          <w:numId w:val="15"/>
        </w:numPr>
        <w:ind w:left="567"/>
      </w:pPr>
      <w:r w:rsidRPr="009E05FD">
        <w:t>Continue with the status quo</w:t>
      </w:r>
      <w:r w:rsidR="007F3DA6">
        <w:t>.</w:t>
      </w:r>
    </w:p>
    <w:p w14:paraId="585C7DB3" w14:textId="51A5AD15" w:rsidR="00057BCF" w:rsidRDefault="00911D89" w:rsidP="00153296">
      <w:pPr>
        <w:pStyle w:val="ListNumber2"/>
        <w:numPr>
          <w:ilvl w:val="1"/>
          <w:numId w:val="15"/>
        </w:numPr>
      </w:pPr>
      <w:r w:rsidRPr="009E05FD">
        <w:t xml:space="preserve">adherence to multilateral </w:t>
      </w:r>
      <w:r w:rsidR="00856E9D">
        <w:t>traceability</w:t>
      </w:r>
      <w:r w:rsidRPr="009E05FD">
        <w:t xml:space="preserve"> </w:t>
      </w:r>
      <w:r>
        <w:t>schemes</w:t>
      </w:r>
      <w:r w:rsidR="00856E9D">
        <w:t xml:space="preserve"> and trade agreements</w:t>
      </w:r>
      <w:r w:rsidR="005431B3">
        <w:t>,</w:t>
      </w:r>
      <w:r>
        <w:t xml:space="preserve"> </w:t>
      </w:r>
      <w:r w:rsidRPr="009E05FD">
        <w:t>and industry</w:t>
      </w:r>
      <w:r w:rsidR="001D155E">
        <w:t xml:space="preserve"> or third party</w:t>
      </w:r>
      <w:r w:rsidRPr="009E05FD">
        <w:t xml:space="preserve"> led </w:t>
      </w:r>
      <w:r w:rsidR="001527A6">
        <w:t>traceability/</w:t>
      </w:r>
      <w:r w:rsidR="002D4317">
        <w:t>risk assessment frameworks</w:t>
      </w:r>
      <w:r w:rsidR="00DF1055">
        <w:t>.</w:t>
      </w:r>
    </w:p>
    <w:p w14:paraId="6F4F2034" w14:textId="77777777" w:rsidR="008B7081" w:rsidRPr="00140E48" w:rsidRDefault="00911D89" w:rsidP="00BF2A07">
      <w:pPr>
        <w:pStyle w:val="ListNumber2"/>
        <w:numPr>
          <w:ilvl w:val="1"/>
          <w:numId w:val="15"/>
        </w:numPr>
      </w:pPr>
      <w:r>
        <w:t xml:space="preserve">continue </w:t>
      </w:r>
      <w:r w:rsidR="00553F3F">
        <w:t>collaborating</w:t>
      </w:r>
      <w:r>
        <w:t xml:space="preserve"> closely with regional partners on combating IUU fishing through non-market related approaches.</w:t>
      </w:r>
    </w:p>
    <w:p w14:paraId="49936579" w14:textId="77777777" w:rsidR="008B7081" w:rsidRDefault="00911D89" w:rsidP="008B7081">
      <w:pPr>
        <w:pStyle w:val="ListNumber"/>
        <w:ind w:left="567"/>
      </w:pPr>
      <w:r w:rsidRPr="009E05FD">
        <w:t xml:space="preserve">Require importers </w:t>
      </w:r>
      <w:r>
        <w:t xml:space="preserve">to </w:t>
      </w:r>
      <w:r w:rsidRPr="009E05FD">
        <w:t>obtain an international fisheries trade permit and gather and retain seafood traceability data to verify a products legality before entry into Australia</w:t>
      </w:r>
      <w:r>
        <w:t xml:space="preserve"> (US system)</w:t>
      </w:r>
      <w:r w:rsidR="00465313">
        <w:t>.</w:t>
      </w:r>
    </w:p>
    <w:p w14:paraId="36A8B317" w14:textId="355FD39A" w:rsidR="008B7081" w:rsidRPr="00140E48" w:rsidRDefault="00911D89" w:rsidP="008B7081">
      <w:pPr>
        <w:pStyle w:val="ListNumber"/>
        <w:ind w:left="567"/>
      </w:pPr>
      <w:r w:rsidRPr="009E05FD">
        <w:t xml:space="preserve">Implement a scheme </w:t>
      </w:r>
      <w:r w:rsidR="00FB0DD6">
        <w:t>requiring that</w:t>
      </w:r>
      <w:r w:rsidRPr="009E05FD">
        <w:t xml:space="preserve"> seafood imported into Australia </w:t>
      </w:r>
      <w:r w:rsidR="00FB0DD6">
        <w:t>be</w:t>
      </w:r>
      <w:r w:rsidRPr="009E05FD">
        <w:t xml:space="preserve"> accompanied by catch </w:t>
      </w:r>
      <w:r w:rsidR="00FB0DD6">
        <w:t xml:space="preserve">and trade </w:t>
      </w:r>
      <w:r w:rsidRPr="009E05FD">
        <w:t>certificate</w:t>
      </w:r>
      <w:r w:rsidR="00FB0DD6">
        <w:t>s</w:t>
      </w:r>
      <w:r w:rsidRPr="009E05FD">
        <w:t xml:space="preserve"> attest</w:t>
      </w:r>
      <w:r>
        <w:t xml:space="preserve">ing </w:t>
      </w:r>
      <w:r w:rsidR="00FB0DD6">
        <w:t xml:space="preserve">to </w:t>
      </w:r>
      <w:r w:rsidRPr="009E05FD">
        <w:t>the legal origin of the products.</w:t>
      </w:r>
      <w:r>
        <w:t xml:space="preserve"> </w:t>
      </w:r>
      <w:r w:rsidRPr="009E05FD">
        <w:t xml:space="preserve">The flag state of the </w:t>
      </w:r>
      <w:r>
        <w:t xml:space="preserve">catching </w:t>
      </w:r>
      <w:r w:rsidRPr="009E05FD">
        <w:t xml:space="preserve">vessel would be required to validate the </w:t>
      </w:r>
      <w:r w:rsidR="00FB0DD6">
        <w:t xml:space="preserve">catch </w:t>
      </w:r>
      <w:r w:rsidRPr="009E05FD">
        <w:t>certificate</w:t>
      </w:r>
      <w:r>
        <w:t xml:space="preserve"> (EU system).</w:t>
      </w:r>
    </w:p>
    <w:p w14:paraId="00EB54EC" w14:textId="77777777" w:rsidR="00057BCF" w:rsidRPr="00140E48" w:rsidRDefault="00911D89" w:rsidP="00057BCF">
      <w:pPr>
        <w:pStyle w:val="ListNumber"/>
        <w:ind w:left="567"/>
      </w:pPr>
      <w:r w:rsidRPr="009E05FD">
        <w:t xml:space="preserve">Introduce codes of conduct </w:t>
      </w:r>
      <w:r w:rsidR="005B46D9">
        <w:t>that require</w:t>
      </w:r>
      <w:r w:rsidR="00465FF0">
        <w:t xml:space="preserve"> </w:t>
      </w:r>
      <w:r w:rsidRPr="009E05FD">
        <w:t xml:space="preserve">industry </w:t>
      </w:r>
      <w:r w:rsidR="00465FF0">
        <w:t>to</w:t>
      </w:r>
      <w:r w:rsidRPr="009E05FD">
        <w:t xml:space="preserve"> manag</w:t>
      </w:r>
      <w:r w:rsidR="00465FF0">
        <w:t>e</w:t>
      </w:r>
      <w:r w:rsidRPr="009E05FD">
        <w:t xml:space="preserve"> compliance and enforcement</w:t>
      </w:r>
      <w:r w:rsidR="00465FF0">
        <w:t>, and to</w:t>
      </w:r>
      <w:r w:rsidRPr="009E05FD">
        <w:t xml:space="preserve"> verify the </w:t>
      </w:r>
      <w:r w:rsidR="00466E1E">
        <w:t>legality of</w:t>
      </w:r>
      <w:r w:rsidRPr="009E05FD">
        <w:t xml:space="preserve"> seafood products they </w:t>
      </w:r>
      <w:r w:rsidR="00CE7229">
        <w:t>import/</w:t>
      </w:r>
      <w:r w:rsidRPr="009E05FD">
        <w:t>sell.</w:t>
      </w:r>
    </w:p>
    <w:p w14:paraId="5F2593DC" w14:textId="332F4D7E" w:rsidR="00057BCF" w:rsidRDefault="00911D89" w:rsidP="00C33586">
      <w:pPr>
        <w:pStyle w:val="ListNumber"/>
        <w:ind w:left="567"/>
      </w:pPr>
      <w:r>
        <w:t xml:space="preserve">Similar to </w:t>
      </w:r>
      <w:r w:rsidR="005431B3">
        <w:t xml:space="preserve">Australia’s </w:t>
      </w:r>
      <w:r>
        <w:t xml:space="preserve">approach to combating </w:t>
      </w:r>
      <w:r w:rsidR="005431B3">
        <w:t xml:space="preserve">the </w:t>
      </w:r>
      <w:r>
        <w:t>importation of illegal timber (</w:t>
      </w:r>
      <w:r w:rsidR="008B0783">
        <w:fldChar w:fldCharType="begin"/>
      </w:r>
      <w:r w:rsidR="008B0783">
        <w:instrText xml:space="preserve"> REF _Ref131667092 \h </w:instrText>
      </w:r>
      <w:r w:rsidR="008B0783">
        <w:fldChar w:fldCharType="separate"/>
      </w:r>
      <w:r w:rsidR="006B1189">
        <w:t>Box A</w:t>
      </w:r>
      <w:r w:rsidR="006B1189">
        <w:rPr>
          <w:noProof/>
        </w:rPr>
        <w:t>2</w:t>
      </w:r>
      <w:r w:rsidR="008B0783">
        <w:fldChar w:fldCharType="end"/>
      </w:r>
      <w:r w:rsidR="00B0760D">
        <w:t>)</w:t>
      </w:r>
      <w:r>
        <w:t>, m</w:t>
      </w:r>
      <w:r w:rsidRPr="009E05FD">
        <w:t xml:space="preserve">ake it an offence to import IUU </w:t>
      </w:r>
      <w:r w:rsidR="001D155E">
        <w:t>fishing</w:t>
      </w:r>
      <w:r w:rsidR="00766BE9">
        <w:t xml:space="preserve"> product</w:t>
      </w:r>
      <w:r w:rsidR="001D155E">
        <w:t xml:space="preserve"> </w:t>
      </w:r>
      <w:r w:rsidRPr="009E05FD">
        <w:t>and require importers</w:t>
      </w:r>
      <w:r w:rsidR="00AE06CC">
        <w:t xml:space="preserve"> and processors</w:t>
      </w:r>
      <w:r w:rsidRPr="009E05FD">
        <w:t xml:space="preserve"> to collect information, assess </w:t>
      </w:r>
      <w:r w:rsidR="00766BE9">
        <w:t xml:space="preserve">and </w:t>
      </w:r>
      <w:r w:rsidR="00465FF0">
        <w:t xml:space="preserve">mitigate </w:t>
      </w:r>
      <w:r w:rsidRPr="009E05FD">
        <w:t>risk, and keep records</w:t>
      </w:r>
      <w:r w:rsidR="00465FF0">
        <w:t>.</w:t>
      </w:r>
    </w:p>
    <w:p w14:paraId="3FA64C9E" w14:textId="1BE59EFE" w:rsidR="008B7081" w:rsidRDefault="00A61A06" w:rsidP="008B7081">
      <w:pPr>
        <w:pStyle w:val="ListNumber"/>
        <w:ind w:left="567"/>
      </w:pPr>
      <w:r>
        <w:t>E</w:t>
      </w:r>
      <w:r w:rsidR="00AC0B89">
        <w:t>ncourage</w:t>
      </w:r>
      <w:r w:rsidR="00AC0B89" w:rsidRPr="009E05FD">
        <w:t xml:space="preserve"> </w:t>
      </w:r>
      <w:r w:rsidR="00911D89" w:rsidRPr="009E05FD">
        <w:t>the expansion of multilateral CDS</w:t>
      </w:r>
      <w:r w:rsidR="000E2AAF">
        <w:t xml:space="preserve"> systems</w:t>
      </w:r>
      <w:r w:rsidR="00911D89" w:rsidRPr="009E05FD">
        <w:t xml:space="preserve"> and </w:t>
      </w:r>
      <w:r w:rsidR="00911D89">
        <w:t>the</w:t>
      </w:r>
      <w:r w:rsidR="00911D89" w:rsidRPr="009E05FD">
        <w:t xml:space="preserve"> </w:t>
      </w:r>
      <w:r w:rsidR="00911D89">
        <w:t xml:space="preserve">establishment </w:t>
      </w:r>
      <w:r w:rsidR="007F3DA6">
        <w:t xml:space="preserve">of </w:t>
      </w:r>
      <w:r w:rsidR="00911D89">
        <w:t>an</w:t>
      </w:r>
      <w:r w:rsidR="00911D89" w:rsidRPr="009E05FD">
        <w:t xml:space="preserve"> internationally coordinated CDS.</w:t>
      </w:r>
    </w:p>
    <w:p w14:paraId="69D62BB4" w14:textId="3780D287" w:rsidR="00E571B4" w:rsidRDefault="00911D89" w:rsidP="005414D1">
      <w:pPr>
        <w:pStyle w:val="ListNumber"/>
        <w:ind w:left="567"/>
      </w:pPr>
      <w:r w:rsidRPr="009E05FD">
        <w:t>Introduce a procedure for</w:t>
      </w:r>
      <w:r w:rsidR="00FF2503">
        <w:t xml:space="preserve"> identifying</w:t>
      </w:r>
      <w:r w:rsidRPr="009E05FD">
        <w:t xml:space="preserve"> countries or operators that</w:t>
      </w:r>
      <w:r w:rsidR="00766BE9">
        <w:t xml:space="preserve"> trade in IUU fishing product that may </w:t>
      </w:r>
      <w:r w:rsidRPr="009E05FD">
        <w:t xml:space="preserve">lead to </w:t>
      </w:r>
      <w:r w:rsidR="00766BE9">
        <w:t>punitive measures</w:t>
      </w:r>
      <w:r w:rsidRPr="009E05FD">
        <w:t>.</w:t>
      </w:r>
    </w:p>
    <w:p w14:paraId="4B49866F" w14:textId="59217B22" w:rsidR="00D21103" w:rsidRDefault="00911D89" w:rsidP="005C7E35">
      <w:pPr>
        <w:pStyle w:val="Heading3"/>
        <w:numPr>
          <w:ilvl w:val="0"/>
          <w:numId w:val="0"/>
        </w:numPr>
        <w:ind w:left="964" w:hanging="964"/>
      </w:pPr>
      <w:bookmarkStart w:id="56" w:name="_Toc132794308"/>
      <w:r>
        <w:t>Evaluating welfare impacts</w:t>
      </w:r>
      <w:bookmarkEnd w:id="56"/>
    </w:p>
    <w:p w14:paraId="466C1252" w14:textId="7601A175" w:rsidR="00E95E29" w:rsidRDefault="00911D89" w:rsidP="00E95E29">
      <w:pPr>
        <w:pStyle w:val="ListNumber"/>
        <w:numPr>
          <w:ilvl w:val="0"/>
          <w:numId w:val="0"/>
        </w:numPr>
        <w:ind w:left="142"/>
      </w:pPr>
      <w:r w:rsidRPr="00E95E29">
        <w:t>In assessing the case for additional market measures, we will take a community</w:t>
      </w:r>
      <w:r w:rsidR="00A61A06">
        <w:t>-</w:t>
      </w:r>
      <w:r w:rsidRPr="00E95E29">
        <w:t>wide view</w:t>
      </w:r>
      <w:r w:rsidR="006F4561">
        <w:t xml:space="preserve"> and </w:t>
      </w:r>
      <w:r w:rsidR="005F30DE">
        <w:t>attempt</w:t>
      </w:r>
      <w:r w:rsidR="006F4561">
        <w:t xml:space="preserve"> to </w:t>
      </w:r>
      <w:r w:rsidRPr="00E95E29">
        <w:t>balanc</w:t>
      </w:r>
      <w:r w:rsidR="006F4561">
        <w:t>e</w:t>
      </w:r>
      <w:r w:rsidRPr="00E95E29">
        <w:t xml:space="preserve"> the </w:t>
      </w:r>
      <w:r w:rsidR="00A61A06">
        <w:t xml:space="preserve">sometimes </w:t>
      </w:r>
      <w:r>
        <w:t xml:space="preserve">competing </w:t>
      </w:r>
      <w:r w:rsidRPr="00E95E29">
        <w:t xml:space="preserve">interests of </w:t>
      </w:r>
      <w:r w:rsidR="00FF2690">
        <w:t xml:space="preserve">multiple </w:t>
      </w:r>
      <w:r w:rsidR="006F4561">
        <w:t>stakeholders</w:t>
      </w:r>
      <w:r w:rsidR="00AC0B89">
        <w:t xml:space="preserve">. </w:t>
      </w:r>
      <w:r w:rsidR="006F4561">
        <w:t>The</w:t>
      </w:r>
      <w:r w:rsidRPr="00E95E29">
        <w:t xml:space="preserve"> </w:t>
      </w:r>
      <w:r w:rsidR="006F4561">
        <w:t>broad impact</w:t>
      </w:r>
      <w:r w:rsidRPr="00E95E29">
        <w:t xml:space="preserve"> of </w:t>
      </w:r>
      <w:r w:rsidR="006F4561">
        <w:t xml:space="preserve">implementing </w:t>
      </w:r>
      <w:r w:rsidR="005F30DE">
        <w:t xml:space="preserve">any </w:t>
      </w:r>
      <w:r w:rsidR="006F4561">
        <w:t xml:space="preserve">new measures and </w:t>
      </w:r>
      <w:r w:rsidR="00FF2690">
        <w:t xml:space="preserve">their </w:t>
      </w:r>
      <w:r w:rsidR="00D21103">
        <w:t>alignment with</w:t>
      </w:r>
      <w:r w:rsidR="001E0FCD">
        <w:t xml:space="preserve"> </w:t>
      </w:r>
      <w:r w:rsidR="006F4561">
        <w:t>international best practice will be considered</w:t>
      </w:r>
      <w:r w:rsidR="005F30DE">
        <w:t xml:space="preserve"> and we will need to demonstrate </w:t>
      </w:r>
      <w:r w:rsidRPr="00E95E29">
        <w:t xml:space="preserve">that </w:t>
      </w:r>
      <w:r w:rsidR="006F4561">
        <w:t>any new</w:t>
      </w:r>
      <w:r w:rsidRPr="00E95E29">
        <w:t xml:space="preserve"> regulation delivers net benefits to the community.</w:t>
      </w:r>
      <w:r>
        <w:t xml:space="preserve"> Relevant considerations include:</w:t>
      </w:r>
    </w:p>
    <w:p w14:paraId="2F91FE6A" w14:textId="3CD3054B" w:rsidR="00AA3B99" w:rsidRPr="002C73DA" w:rsidRDefault="00911D89" w:rsidP="00AA3B99">
      <w:pPr>
        <w:pStyle w:val="ListBullet"/>
      </w:pPr>
      <w:r w:rsidRPr="002C73DA">
        <w:t xml:space="preserve">The effectiveness </w:t>
      </w:r>
      <w:r w:rsidR="00E95E29">
        <w:t>of policy</w:t>
      </w:r>
      <w:r w:rsidR="00E95E29" w:rsidRPr="002C73DA">
        <w:t xml:space="preserve"> </w:t>
      </w:r>
      <w:r w:rsidR="00E95E29">
        <w:t xml:space="preserve">in </w:t>
      </w:r>
      <w:r w:rsidRPr="002C73DA">
        <w:t xml:space="preserve">reducing </w:t>
      </w:r>
      <w:r>
        <w:t>IUU</w:t>
      </w:r>
      <w:r w:rsidRPr="002C73DA">
        <w:t xml:space="preserve"> fishing</w:t>
      </w:r>
      <w:r w:rsidR="008C0104">
        <w:t xml:space="preserve"> and associated environmental benefits</w:t>
      </w:r>
      <w:r w:rsidR="00BF0920">
        <w:t>.</w:t>
      </w:r>
    </w:p>
    <w:p w14:paraId="0ED9FAB5" w14:textId="77777777" w:rsidR="00AA3B99" w:rsidRDefault="00911D89" w:rsidP="00AA3B99">
      <w:pPr>
        <w:pStyle w:val="ListBullet"/>
      </w:pPr>
      <w:r w:rsidRPr="002C73DA">
        <w:t>The impact on livelihoods, including fishers and those dependent on seafood for their income</w:t>
      </w:r>
      <w:r>
        <w:t xml:space="preserve"> and wellbeing</w:t>
      </w:r>
      <w:r w:rsidRPr="002C73DA">
        <w:t>.</w:t>
      </w:r>
    </w:p>
    <w:p w14:paraId="5B73AF32" w14:textId="4277F307" w:rsidR="001C481D" w:rsidRPr="002C73DA" w:rsidRDefault="00911D89" w:rsidP="001C481D">
      <w:pPr>
        <w:pStyle w:val="ListBullet"/>
      </w:pPr>
      <w:r>
        <w:t>Impacts on Australian commercial fishers from promoting fair competition.</w:t>
      </w:r>
    </w:p>
    <w:p w14:paraId="0014E8E9" w14:textId="2346631F" w:rsidR="00AA3B99" w:rsidRPr="002C73DA" w:rsidRDefault="00911D89" w:rsidP="00AA3B99">
      <w:pPr>
        <w:pStyle w:val="ListBullet"/>
      </w:pPr>
      <w:r>
        <w:t>C</w:t>
      </w:r>
      <w:r w:rsidRPr="002C73DA">
        <w:t>ompliance costs imposed on industry</w:t>
      </w:r>
      <w:r w:rsidR="000A3969">
        <w:t xml:space="preserve"> and trade partners</w:t>
      </w:r>
      <w:r w:rsidR="001D609B">
        <w:t>.</w:t>
      </w:r>
    </w:p>
    <w:p w14:paraId="3D37DAA8" w14:textId="77777777" w:rsidR="00AA3B99" w:rsidRDefault="00911D89" w:rsidP="00AA3B99">
      <w:pPr>
        <w:pStyle w:val="ListBullet"/>
      </w:pPr>
      <w:r>
        <w:t>C</w:t>
      </w:r>
      <w:r w:rsidR="0062051C">
        <w:t xml:space="preserve">osts </w:t>
      </w:r>
      <w:r w:rsidR="008A651D">
        <w:t>required to</w:t>
      </w:r>
      <w:r w:rsidR="0062051C">
        <w:t xml:space="preserve"> administer</w:t>
      </w:r>
      <w:r w:rsidR="0062051C" w:rsidRPr="002C73DA">
        <w:t xml:space="preserve"> and </w:t>
      </w:r>
      <w:r w:rsidR="0062051C">
        <w:t>enforce</w:t>
      </w:r>
      <w:r w:rsidR="0062051C" w:rsidRPr="002C73DA">
        <w:t xml:space="preserve"> policy </w:t>
      </w:r>
      <w:r>
        <w:t xml:space="preserve">and assist </w:t>
      </w:r>
      <w:r w:rsidR="0062051C" w:rsidRPr="002C73DA">
        <w:t xml:space="preserve">countries </w:t>
      </w:r>
      <w:r w:rsidR="00D75ECB">
        <w:t xml:space="preserve">to </w:t>
      </w:r>
      <w:r w:rsidR="0062051C" w:rsidRPr="002C73DA">
        <w:t>meet our</w:t>
      </w:r>
      <w:r>
        <w:t xml:space="preserve"> import</w:t>
      </w:r>
      <w:r w:rsidR="0062051C" w:rsidRPr="002C73DA">
        <w:t xml:space="preserve"> standards.</w:t>
      </w:r>
    </w:p>
    <w:p w14:paraId="22CC38B9" w14:textId="77777777" w:rsidR="006D7FB6" w:rsidRPr="006D7FB6" w:rsidRDefault="00911D89" w:rsidP="006D7FB6">
      <w:pPr>
        <w:pStyle w:val="ListBullet"/>
      </w:pPr>
      <w:r>
        <w:t>P</w:t>
      </w:r>
      <w:r w:rsidR="0062051C" w:rsidRPr="006D7FB6">
        <w:t>otential impacts on seafood trade flows, seafood prices, and consumption</w:t>
      </w:r>
      <w:r>
        <w:t>;</w:t>
      </w:r>
      <w:r w:rsidR="0062051C" w:rsidRPr="006D7FB6">
        <w:t xml:space="preserve"> and whether such impacts disproportionately affect low-income households</w:t>
      </w:r>
      <w:r w:rsidR="00D75ECB">
        <w:t xml:space="preserve"> in Australia.</w:t>
      </w:r>
    </w:p>
    <w:p w14:paraId="0FA8E295" w14:textId="77777777" w:rsidR="006D7FB6" w:rsidRDefault="00911D89" w:rsidP="006D7FB6">
      <w:pPr>
        <w:pStyle w:val="ListBullet"/>
      </w:pPr>
      <w:r>
        <w:t>Associated t</w:t>
      </w:r>
      <w:r w:rsidRPr="006D7FB6">
        <w:t>rade risks, including unintended consequences such as the diversion of legitimate seafood products</w:t>
      </w:r>
      <w:r w:rsidR="00D75ECB">
        <w:t xml:space="preserve"> and impacts on our </w:t>
      </w:r>
      <w:r>
        <w:t>broader trade interests</w:t>
      </w:r>
      <w:r w:rsidRPr="006D7FB6">
        <w:t>.</w:t>
      </w:r>
    </w:p>
    <w:p w14:paraId="5D092BA5" w14:textId="3435DF32" w:rsidR="00057BCF" w:rsidRDefault="00911D89" w:rsidP="00057BCF">
      <w:pPr>
        <w:pStyle w:val="Heading3"/>
        <w:numPr>
          <w:ilvl w:val="0"/>
          <w:numId w:val="0"/>
        </w:numPr>
        <w:ind w:left="964" w:hanging="964"/>
      </w:pPr>
      <w:bookmarkStart w:id="57" w:name="_Toc132794309"/>
      <w:r w:rsidRPr="00DE317E">
        <w:t>Information</w:t>
      </w:r>
      <w:r>
        <w:t xml:space="preserve"> request 3</w:t>
      </w:r>
      <w:bookmarkEnd w:id="57"/>
    </w:p>
    <w:p w14:paraId="43DC37A7" w14:textId="5F599DD2" w:rsidR="00530137" w:rsidRDefault="00911D89" w:rsidP="00530137">
      <w:r w:rsidRPr="00530137">
        <w:t xml:space="preserve">We </w:t>
      </w:r>
      <w:r>
        <w:t>are seeking</w:t>
      </w:r>
      <w:r w:rsidRPr="00530137">
        <w:t xml:space="preserve"> feedback on potential policy options aimed at preventing the importation of </w:t>
      </w:r>
      <w:r w:rsidR="00BE0567" w:rsidRPr="00530137">
        <w:t>IUU</w:t>
      </w:r>
      <w:r w:rsidR="00BE0567">
        <w:t> </w:t>
      </w:r>
      <w:r w:rsidRPr="00530137">
        <w:t xml:space="preserve">seafood into Australia, as well </w:t>
      </w:r>
      <w:r w:rsidR="00EE0DD4">
        <w:t>approaches to</w:t>
      </w:r>
      <w:r w:rsidRPr="00530137">
        <w:t xml:space="preserve"> assess</w:t>
      </w:r>
      <w:r w:rsidR="00634BFA">
        <w:t>ing</w:t>
      </w:r>
      <w:r w:rsidRPr="00530137">
        <w:t xml:space="preserve"> costs and benefits</w:t>
      </w:r>
      <w:r w:rsidR="00634BFA">
        <w:t xml:space="preserve"> </w:t>
      </w:r>
      <w:r w:rsidR="00B96D7D">
        <w:t xml:space="preserve">to </w:t>
      </w:r>
      <w:r w:rsidR="00634BFA">
        <w:t>stakeholder</w:t>
      </w:r>
      <w:r w:rsidR="00B96D7D">
        <w:t>s</w:t>
      </w:r>
      <w:r w:rsidRPr="00530137">
        <w:t>.</w:t>
      </w:r>
    </w:p>
    <w:p w14:paraId="724FCBEB" w14:textId="51CB8C71" w:rsidR="00057BCF" w:rsidRPr="003B1619" w:rsidRDefault="00911D89" w:rsidP="001F1BED">
      <w:pPr>
        <w:pStyle w:val="ListBullet"/>
      </w:pPr>
      <w:r w:rsidRPr="003B1619">
        <w:t xml:space="preserve">What policy reforms are necessary to prevent the importation of </w:t>
      </w:r>
      <w:r w:rsidR="00B96D7D">
        <w:t xml:space="preserve">seafood derived from </w:t>
      </w:r>
      <w:r w:rsidRPr="003B1619">
        <w:t>IUU</w:t>
      </w:r>
      <w:r w:rsidR="004B2448">
        <w:t> </w:t>
      </w:r>
      <w:r w:rsidR="00B96D7D">
        <w:t>fishing practices</w:t>
      </w:r>
      <w:r w:rsidRPr="003B1619">
        <w:t>?</w:t>
      </w:r>
    </w:p>
    <w:p w14:paraId="7A4EF6CC" w14:textId="77777777" w:rsidR="00057BCF" w:rsidRDefault="00911D89" w:rsidP="001F1BED">
      <w:pPr>
        <w:pStyle w:val="ListBullet"/>
      </w:pPr>
      <w:r w:rsidRPr="003B1619">
        <w:t>How can policy minimise compliance costs</w:t>
      </w:r>
      <w:r w:rsidR="00EF2F5A">
        <w:t>, trade risks</w:t>
      </w:r>
      <w:r>
        <w:t xml:space="preserve"> and </w:t>
      </w:r>
      <w:r w:rsidRPr="003B1619">
        <w:t>address transitional and distributional impacts</w:t>
      </w:r>
      <w:r>
        <w:t>?</w:t>
      </w:r>
    </w:p>
    <w:p w14:paraId="4B64AAC8" w14:textId="77777777" w:rsidR="00341D2D" w:rsidRDefault="00911D89" w:rsidP="001D23F0">
      <w:pPr>
        <w:pStyle w:val="ListBullet"/>
      </w:pPr>
      <w:r>
        <w:t xml:space="preserve">Are there any </w:t>
      </w:r>
      <w:r w:rsidR="0062051C" w:rsidRPr="004D27C8">
        <w:t xml:space="preserve">legal implications </w:t>
      </w:r>
      <w:r>
        <w:t xml:space="preserve">to the proposed policy options </w:t>
      </w:r>
      <w:r w:rsidR="00465313">
        <w:t>of which you are aware</w:t>
      </w:r>
      <w:r w:rsidR="00110391" w:rsidRPr="004D27C8">
        <w:t>?</w:t>
      </w:r>
    </w:p>
    <w:p w14:paraId="6FF888BB" w14:textId="12107DDC" w:rsidR="00B96D7D" w:rsidRDefault="00911D89" w:rsidP="00057BCF">
      <w:pPr>
        <w:pStyle w:val="ListBullet"/>
        <w:rPr>
          <w:rStyle w:val="Emphasis"/>
          <w:i w:val="0"/>
        </w:rPr>
      </w:pPr>
      <w:r>
        <w:rPr>
          <w:rStyle w:val="Emphasis"/>
          <w:i w:val="0"/>
        </w:rPr>
        <w:t>What</w:t>
      </w:r>
      <w:r w:rsidRPr="00BB4A17">
        <w:rPr>
          <w:rStyle w:val="Emphasis"/>
          <w:i w:val="0"/>
        </w:rPr>
        <w:t xml:space="preserve"> </w:t>
      </w:r>
      <w:r>
        <w:rPr>
          <w:rStyle w:val="Emphasis"/>
          <w:i w:val="0"/>
        </w:rPr>
        <w:t xml:space="preserve">additional </w:t>
      </w:r>
      <w:r w:rsidRPr="00BB4A17">
        <w:rPr>
          <w:rStyle w:val="Emphasis"/>
          <w:i w:val="0"/>
        </w:rPr>
        <w:t xml:space="preserve">costs and benefits should be </w:t>
      </w:r>
      <w:r w:rsidR="00FD655D">
        <w:rPr>
          <w:rStyle w:val="Emphasis"/>
          <w:i w:val="0"/>
        </w:rPr>
        <w:t>considered</w:t>
      </w:r>
      <w:r w:rsidR="000519AD">
        <w:rPr>
          <w:rStyle w:val="Emphasis"/>
          <w:i w:val="0"/>
        </w:rPr>
        <w:t xml:space="preserve"> when </w:t>
      </w:r>
      <w:r w:rsidR="00412F11">
        <w:rPr>
          <w:rStyle w:val="Emphasis"/>
          <w:i w:val="0"/>
        </w:rPr>
        <w:t>evaluating</w:t>
      </w:r>
      <w:r w:rsidR="000519AD">
        <w:rPr>
          <w:rStyle w:val="Emphasis"/>
          <w:i w:val="0"/>
        </w:rPr>
        <w:t xml:space="preserve"> policy options</w:t>
      </w:r>
      <w:r w:rsidRPr="00BB4A17">
        <w:rPr>
          <w:rStyle w:val="Emphasis"/>
          <w:i w:val="0"/>
        </w:rPr>
        <w:t>?</w:t>
      </w:r>
    </w:p>
    <w:p w14:paraId="2CA2521D" w14:textId="77777777" w:rsidR="00057BCF" w:rsidRDefault="00911D89" w:rsidP="00057BCF">
      <w:pPr>
        <w:pStyle w:val="Heading2"/>
        <w:numPr>
          <w:ilvl w:val="0"/>
          <w:numId w:val="0"/>
        </w:numPr>
      </w:pPr>
      <w:bookmarkStart w:id="58" w:name="_Toc132794310"/>
      <w:r>
        <w:t>Make a submission</w:t>
      </w:r>
      <w:bookmarkEnd w:id="58"/>
    </w:p>
    <w:p w14:paraId="6A34F6D4" w14:textId="79C58828" w:rsidR="00057BCF" w:rsidRDefault="00911D89" w:rsidP="00057BCF">
      <w:pPr>
        <w:rPr>
          <w:lang w:eastAsia="ja-JP"/>
        </w:rPr>
      </w:pPr>
      <w:r>
        <w:rPr>
          <w:lang w:eastAsia="ja-JP"/>
        </w:rPr>
        <w:t xml:space="preserve">We invite contributions from industry, business, research bodies, governments, </w:t>
      </w:r>
      <w:r w:rsidR="007F3DA6">
        <w:rPr>
          <w:lang w:eastAsia="ja-JP"/>
        </w:rPr>
        <w:t xml:space="preserve">NGOs </w:t>
      </w:r>
      <w:r>
        <w:rPr>
          <w:lang w:eastAsia="ja-JP"/>
        </w:rPr>
        <w:t xml:space="preserve">and the community to help us better understand of the extent of IUU </w:t>
      </w:r>
      <w:r w:rsidR="00852E0C">
        <w:rPr>
          <w:lang w:eastAsia="ja-JP"/>
        </w:rPr>
        <w:t xml:space="preserve">fishing </w:t>
      </w:r>
      <w:r>
        <w:rPr>
          <w:lang w:eastAsia="ja-JP"/>
        </w:rPr>
        <w:t>products entering Australia</w:t>
      </w:r>
      <w:r w:rsidR="001A6094">
        <w:rPr>
          <w:lang w:eastAsia="ja-JP"/>
        </w:rPr>
        <w:t>,</w:t>
      </w:r>
      <w:r>
        <w:rPr>
          <w:lang w:eastAsia="ja-JP"/>
        </w:rPr>
        <w:t xml:space="preserve"> and to explore ways to strength</w:t>
      </w:r>
      <w:r w:rsidR="001A6094">
        <w:rPr>
          <w:lang w:eastAsia="ja-JP"/>
        </w:rPr>
        <w:t>en</w:t>
      </w:r>
      <w:r>
        <w:rPr>
          <w:lang w:eastAsia="ja-JP"/>
        </w:rPr>
        <w:t xml:space="preserve"> Australia seafood import controls. </w:t>
      </w:r>
      <w:r>
        <w:t>We want to hear from you about the questions and options raised in this discussion paper as well as your practical ideas.</w:t>
      </w:r>
    </w:p>
    <w:p w14:paraId="0CEE0A1F" w14:textId="77777777" w:rsidR="00057BCF" w:rsidRDefault="00911D89" w:rsidP="00057BCF">
      <w:pPr>
        <w:pStyle w:val="Heading3"/>
        <w:numPr>
          <w:ilvl w:val="0"/>
          <w:numId w:val="0"/>
        </w:numPr>
        <w:ind w:left="964" w:hanging="964"/>
        <w:rPr>
          <w:lang w:eastAsia="ja-JP"/>
        </w:rPr>
      </w:pPr>
      <w:bookmarkStart w:id="59" w:name="_Toc132794311"/>
      <w:r>
        <w:rPr>
          <w:lang w:eastAsia="ja-JP"/>
        </w:rPr>
        <w:t>Have your say</w:t>
      </w:r>
      <w:bookmarkEnd w:id="59"/>
    </w:p>
    <w:p w14:paraId="2306F858" w14:textId="3A417E85" w:rsidR="00057BCF" w:rsidRDefault="00911D89" w:rsidP="00057BCF">
      <w:pPr>
        <w:pStyle w:val="ListBullet"/>
        <w:rPr>
          <w:lang w:eastAsia="ja-JP"/>
        </w:rPr>
      </w:pPr>
      <w:r>
        <w:t>U</w:t>
      </w:r>
      <w:r w:rsidR="00D01552">
        <w:t xml:space="preserve">se this link </w:t>
      </w:r>
      <w:hyperlink r:id="rId25" w:history="1">
        <w:r w:rsidR="00374986" w:rsidRPr="00374986">
          <w:rPr>
            <w:rStyle w:val="Hyperlink"/>
          </w:rPr>
          <w:t>https://haveyoursay.agriculture.gov.au/iuu-seafood-imports</w:t>
        </w:r>
      </w:hyperlink>
      <w:r w:rsidR="009666EA">
        <w:t xml:space="preserve"> </w:t>
      </w:r>
      <w:r w:rsidR="00D01552">
        <w:t>to answer questions</w:t>
      </w:r>
      <w:r w:rsidR="004B2448">
        <w:t xml:space="preserve"> and</w:t>
      </w:r>
      <w:r w:rsidR="00D01552">
        <w:t xml:space="preserve"> upload document</w:t>
      </w:r>
      <w:r w:rsidR="004B2448">
        <w:t>s</w:t>
      </w:r>
      <w:r w:rsidR="00D01552">
        <w:t>.</w:t>
      </w:r>
    </w:p>
    <w:p w14:paraId="5D71FA78" w14:textId="77777777" w:rsidR="00057BCF" w:rsidRDefault="00911D89" w:rsidP="00057BCF">
      <w:pPr>
        <w:pStyle w:val="ListBullet"/>
        <w:rPr>
          <w:lang w:eastAsia="ja-JP"/>
        </w:rPr>
      </w:pPr>
      <w:r>
        <w:t>You will need to register or sign in to participate. Read our privacy notice before you register.</w:t>
      </w:r>
    </w:p>
    <w:p w14:paraId="78A2B7C4" w14:textId="27DD81D3" w:rsidR="00057BCF" w:rsidRDefault="00911D89" w:rsidP="00057BCF">
      <w:pPr>
        <w:pStyle w:val="ListBullet"/>
        <w:rPr>
          <w:lang w:eastAsia="ja-JP"/>
        </w:rPr>
      </w:pPr>
      <w:r>
        <w:t>Y</w:t>
      </w:r>
      <w:r w:rsidR="00D01552">
        <w:t>our submission will be public on the Department of Agriculture, Fisheries and Forestry’s website.</w:t>
      </w:r>
    </w:p>
    <w:p w14:paraId="1570C2CE" w14:textId="77777777" w:rsidR="00057BCF" w:rsidRDefault="00911D89" w:rsidP="00057BCF">
      <w:pPr>
        <w:pStyle w:val="ListBullet"/>
        <w:rPr>
          <w:lang w:eastAsia="ja-JP"/>
        </w:rPr>
      </w:pPr>
      <w:r>
        <w:t>Before you share your feedback, read this discussion paper.</w:t>
      </w:r>
    </w:p>
    <w:p w14:paraId="21EE2231" w14:textId="3826DE9C" w:rsidR="00057BCF" w:rsidRDefault="00911D89" w:rsidP="00057BCF">
      <w:pPr>
        <w:pStyle w:val="ListBullet"/>
        <w:rPr>
          <w:lang w:eastAsia="ja-JP"/>
        </w:rPr>
      </w:pPr>
      <w:r>
        <w:t>We have included 1</w:t>
      </w:r>
      <w:r w:rsidR="00B0760D">
        <w:t>2</w:t>
      </w:r>
      <w:r>
        <w:t xml:space="preserve"> questions for you to consider. You </w:t>
      </w:r>
      <w:r w:rsidR="00852E0C">
        <w:t>may address all o</w:t>
      </w:r>
      <w:r w:rsidR="0076616C">
        <w:t>r</w:t>
      </w:r>
      <w:r w:rsidR="00852E0C">
        <w:t xml:space="preserve"> some of these, or </w:t>
      </w:r>
      <w:r>
        <w:t>provide more general comments.</w:t>
      </w:r>
    </w:p>
    <w:p w14:paraId="47A284F9" w14:textId="411A135F" w:rsidR="00057BCF" w:rsidRDefault="00911D89" w:rsidP="00057BCF">
      <w:pPr>
        <w:pStyle w:val="ListBullet"/>
        <w:rPr>
          <w:lang w:eastAsia="ja-JP"/>
        </w:rPr>
      </w:pPr>
      <w:r>
        <w:t xml:space="preserve">Ensure you provide your feedback by </w:t>
      </w:r>
      <w:r w:rsidR="00447D9F">
        <w:t>5</w:t>
      </w:r>
      <w:r w:rsidR="0076616C">
        <w:t> </w:t>
      </w:r>
      <w:r>
        <w:t xml:space="preserve">pm (AEDT) on </w:t>
      </w:r>
      <w:r w:rsidR="00447D9F">
        <w:t>23</w:t>
      </w:r>
      <w:r w:rsidR="00A37196">
        <w:t> </w:t>
      </w:r>
      <w:r w:rsidR="00447D9F">
        <w:t>June</w:t>
      </w:r>
      <w:r w:rsidR="00A37196">
        <w:t> </w:t>
      </w:r>
      <w:r>
        <w:t>2023.</w:t>
      </w:r>
    </w:p>
    <w:p w14:paraId="7454CC3C" w14:textId="6A3207D3" w:rsidR="00FD181E" w:rsidRPr="001C3A02" w:rsidRDefault="00911D89" w:rsidP="00374986">
      <w:pPr>
        <w:pStyle w:val="ListBullet"/>
      </w:pPr>
      <w:r>
        <w:rPr>
          <w:lang w:eastAsia="ja-JP"/>
        </w:rPr>
        <w:t>Join the national conversation</w:t>
      </w:r>
      <w:r w:rsidR="004B2448">
        <w:rPr>
          <w:lang w:eastAsia="ja-JP"/>
        </w:rPr>
        <w:t xml:space="preserve"> at</w:t>
      </w:r>
      <w:r w:rsidRPr="00C33FFE">
        <w:rPr>
          <w:lang w:eastAsia="ja-JP"/>
        </w:rPr>
        <w:t xml:space="preserve"> </w:t>
      </w:r>
      <w:hyperlink r:id="rId26" w:history="1">
        <w:r w:rsidR="00374986" w:rsidRPr="004B2448">
          <w:rPr>
            <w:rStyle w:val="Hyperlink"/>
            <w:lang w:eastAsia="ja-JP"/>
          </w:rPr>
          <w:t>https://haveyoursay.agriculture.gov.au/iuu-seafood-imports</w:t>
        </w:r>
      </w:hyperlink>
      <w:r w:rsidR="00374986">
        <w:rPr>
          <w:lang w:eastAsia="ja-JP"/>
        </w:rPr>
        <w:t>.</w:t>
      </w:r>
    </w:p>
    <w:p w14:paraId="226D745F" w14:textId="77777777" w:rsidR="00057BCF" w:rsidRDefault="00911D89" w:rsidP="00057BCF">
      <w:pPr>
        <w:pStyle w:val="Heading3"/>
        <w:numPr>
          <w:ilvl w:val="0"/>
          <w:numId w:val="0"/>
        </w:numPr>
        <w:ind w:left="964" w:hanging="964"/>
        <w:rPr>
          <w:lang w:eastAsia="ja-JP"/>
        </w:rPr>
      </w:pPr>
      <w:bookmarkStart w:id="60" w:name="_Toc132794312"/>
      <w:r>
        <w:rPr>
          <w:lang w:eastAsia="ja-JP"/>
        </w:rPr>
        <w:t>Next steps</w:t>
      </w:r>
      <w:bookmarkEnd w:id="60"/>
    </w:p>
    <w:p w14:paraId="5C1633C1" w14:textId="67968059" w:rsidR="00057BCF" w:rsidRDefault="00911D89" w:rsidP="00057BCF">
      <w:r w:rsidRPr="00DC4B74">
        <w:t xml:space="preserve">Your ideas will help us to identify ways to </w:t>
      </w:r>
      <w:r>
        <w:t xml:space="preserve">address the importation of </w:t>
      </w:r>
      <w:r w:rsidR="00417D76">
        <w:t xml:space="preserve">seafood derived from </w:t>
      </w:r>
      <w:r>
        <w:t>IUU</w:t>
      </w:r>
      <w:r w:rsidR="0076616C">
        <w:t> </w:t>
      </w:r>
      <w:r w:rsidR="00417D76">
        <w:t>fishing practices</w:t>
      </w:r>
      <w:r>
        <w:t>.</w:t>
      </w:r>
      <w:r w:rsidRPr="00DC4B74">
        <w:t xml:space="preserve"> </w:t>
      </w:r>
      <w:r>
        <w:t>We</w:t>
      </w:r>
      <w:r w:rsidRPr="00DC4B74">
        <w:t xml:space="preserve"> may </w:t>
      </w:r>
      <w:r w:rsidR="00417D76">
        <w:t>seek</w:t>
      </w:r>
      <w:r w:rsidRPr="00DC4B74">
        <w:t xml:space="preserve"> </w:t>
      </w:r>
      <w:r w:rsidR="0076616C">
        <w:t>more</w:t>
      </w:r>
      <w:r w:rsidRPr="00DC4B74">
        <w:t xml:space="preserve"> information about your submission. Recommendations</w:t>
      </w:r>
      <w:r w:rsidR="0076616C">
        <w:t xml:space="preserve"> </w:t>
      </w:r>
      <w:r w:rsidRPr="00DC4B74">
        <w:t xml:space="preserve">will be presented to the </w:t>
      </w:r>
      <w:r w:rsidR="0076616C">
        <w:t>Australian</w:t>
      </w:r>
      <w:r w:rsidR="0076616C" w:rsidRPr="00DC4B74">
        <w:t xml:space="preserve"> </w:t>
      </w:r>
      <w:r w:rsidRPr="00DC4B74">
        <w:t>Government in 202</w:t>
      </w:r>
      <w:r>
        <w:t>4</w:t>
      </w:r>
      <w:r w:rsidRPr="00DC4B74">
        <w:t>.</w:t>
      </w:r>
    </w:p>
    <w:p w14:paraId="5ACC6BBF" w14:textId="77777777" w:rsidR="00057BCF" w:rsidRDefault="00911D89" w:rsidP="00057BCF">
      <w:pPr>
        <w:pStyle w:val="Heading3"/>
        <w:numPr>
          <w:ilvl w:val="0"/>
          <w:numId w:val="0"/>
        </w:numPr>
        <w:ind w:left="964" w:hanging="964"/>
        <w:rPr>
          <w:lang w:eastAsia="ja-JP"/>
        </w:rPr>
      </w:pPr>
      <w:bookmarkStart w:id="61" w:name="_Toc132794313"/>
      <w:r>
        <w:rPr>
          <w:lang w:eastAsia="ja-JP"/>
        </w:rPr>
        <w:t>Contacts</w:t>
      </w:r>
      <w:bookmarkEnd w:id="61"/>
    </w:p>
    <w:p w14:paraId="6F4E6928" w14:textId="22D68D68" w:rsidR="00057BCF" w:rsidRDefault="00911D89" w:rsidP="00057BCF">
      <w:pPr>
        <w:rPr>
          <w:lang w:eastAsia="ja-JP"/>
        </w:rPr>
      </w:pPr>
      <w:r>
        <w:rPr>
          <w:lang w:eastAsia="ja-JP"/>
        </w:rPr>
        <w:t>For information about measures to prevent the importation of IUU seafood</w:t>
      </w:r>
      <w:r w:rsidR="0076616C">
        <w:rPr>
          <w:lang w:eastAsia="ja-JP"/>
        </w:rPr>
        <w:t>,</w:t>
      </w:r>
      <w:r>
        <w:rPr>
          <w:lang w:eastAsia="ja-JP"/>
        </w:rPr>
        <w:t xml:space="preserve"> </w:t>
      </w:r>
      <w:r w:rsidRPr="00847F0E">
        <w:rPr>
          <w:lang w:eastAsia="ja-JP"/>
        </w:rPr>
        <w:t xml:space="preserve">email </w:t>
      </w:r>
      <w:hyperlink r:id="rId27" w:history="1">
        <w:r w:rsidR="00B0760D">
          <w:rPr>
            <w:rStyle w:val="Hyperlink"/>
            <w:sz w:val="24"/>
            <w:szCs w:val="24"/>
          </w:rPr>
          <w:t>AG-FisheriesGovernanceandTradeSection@agriculture.gov.au</w:t>
        </w:r>
      </w:hyperlink>
      <w:r w:rsidR="00374986">
        <w:t>.</w:t>
      </w:r>
    </w:p>
    <w:p w14:paraId="2E251D84" w14:textId="277FD39D" w:rsidR="00057BCF" w:rsidRDefault="00911D89" w:rsidP="00057BCF">
      <w:pPr>
        <w:pStyle w:val="Heading2"/>
        <w:numPr>
          <w:ilvl w:val="0"/>
          <w:numId w:val="0"/>
        </w:numPr>
        <w:ind w:left="720" w:hanging="720"/>
      </w:pPr>
      <w:bookmarkStart w:id="62" w:name="_Toc430782160"/>
      <w:bookmarkStart w:id="63" w:name="_Toc132794314"/>
      <w:r>
        <w:t xml:space="preserve">Appendix A: </w:t>
      </w:r>
      <w:bookmarkEnd w:id="62"/>
      <w:r w:rsidR="00E02512" w:rsidRPr="00543AC4">
        <w:t>Additional material</w:t>
      </w:r>
      <w:bookmarkEnd w:id="63"/>
    </w:p>
    <w:p w14:paraId="46683BC2" w14:textId="70882AA1" w:rsidR="0091183D" w:rsidRDefault="00911D89" w:rsidP="00E02512">
      <w:pPr>
        <w:pStyle w:val="Caption"/>
      </w:pPr>
      <w:bookmarkStart w:id="64" w:name="_Ref131666976"/>
      <w:bookmarkStart w:id="65" w:name="_Toc131665443"/>
      <w:bookmarkStart w:id="66" w:name="_Toc132794326"/>
      <w:bookmarkStart w:id="67" w:name="_Hlk131064183"/>
      <w:r>
        <w:t>Box A</w:t>
      </w:r>
      <w:r w:rsidR="007616A0">
        <w:fldChar w:fldCharType="begin"/>
      </w:r>
      <w:r>
        <w:instrText xml:space="preserve"> SEQ Box_A \* ARABIC </w:instrText>
      </w:r>
      <w:r w:rsidR="007616A0">
        <w:fldChar w:fldCharType="separate"/>
      </w:r>
      <w:r w:rsidR="006B1189">
        <w:rPr>
          <w:noProof/>
        </w:rPr>
        <w:t>1</w:t>
      </w:r>
      <w:r w:rsidR="007616A0">
        <w:rPr>
          <w:noProof/>
        </w:rPr>
        <w:fldChar w:fldCharType="end"/>
      </w:r>
      <w:bookmarkEnd w:id="64"/>
      <w:r>
        <w:t xml:space="preserve"> </w:t>
      </w:r>
      <w:r w:rsidRPr="00FE0FC9">
        <w:t>Seafood traceability and key data elements</w:t>
      </w:r>
      <w:bookmarkEnd w:id="65"/>
      <w:bookmarkEnd w:id="66"/>
    </w:p>
    <w:p w14:paraId="10CF1290" w14:textId="1833650C" w:rsidR="00C5671C" w:rsidRPr="00C5671C" w:rsidRDefault="00911D89" w:rsidP="00C5671C">
      <w:pPr>
        <w:pStyle w:val="BoxText"/>
      </w:pPr>
      <w:r w:rsidRPr="00C5671C">
        <w:t xml:space="preserve">The seafood supply chain is complex </w:t>
      </w:r>
      <w:r w:rsidR="00CE724F">
        <w:t>and</w:t>
      </w:r>
      <w:r w:rsidR="00CE724F" w:rsidRPr="00C5671C">
        <w:t xml:space="preserve"> </w:t>
      </w:r>
      <w:r w:rsidRPr="00C5671C">
        <w:t>involv</w:t>
      </w:r>
      <w:r w:rsidR="00CE724F">
        <w:t>es</w:t>
      </w:r>
      <w:r w:rsidRPr="00C5671C">
        <w:t xml:space="preserve"> multiple stages, actors, and geographic locations. Effective traceability requires collaboration among actors and collection of various data elements. </w:t>
      </w:r>
      <w:r w:rsidR="00CE724F">
        <w:t>The</w:t>
      </w:r>
      <w:r w:rsidRPr="00C5671C">
        <w:t xml:space="preserve"> challenges involved in mapping seafood supply chains</w:t>
      </w:r>
      <w:r w:rsidR="00CE724F">
        <w:t xml:space="preserve"> is widely recognised and </w:t>
      </w:r>
      <w:r w:rsidRPr="00C5671C">
        <w:t>determining the optimal set of key data elements (KDEs) for effective traceability remains a matter of debate. While 17 KDEs are commonly cited as fundamental for establishing a robust traceability baseline,</w:t>
      </w:r>
      <w:r w:rsidR="00F62260">
        <w:t xml:space="preserve"> </w:t>
      </w:r>
      <w:r w:rsidRPr="00C5671C">
        <w:t>different organi</w:t>
      </w:r>
      <w:r w:rsidR="00376937">
        <w:t>s</w:t>
      </w:r>
      <w:r w:rsidRPr="00C5671C">
        <w:t>ations and jurisdictions may have varying perspectives on which KDEs are considered essential.</w:t>
      </w:r>
    </w:p>
    <w:p w14:paraId="7307CD71" w14:textId="68D2CD34" w:rsidR="00C5671C" w:rsidRPr="00C5671C" w:rsidRDefault="00911D89" w:rsidP="00C5671C">
      <w:pPr>
        <w:pStyle w:val="BoxText"/>
      </w:pPr>
      <w:r>
        <w:t>It</w:t>
      </w:r>
      <w:r w:rsidR="0062051C" w:rsidRPr="00707827">
        <w:t xml:space="preserve"> is </w:t>
      </w:r>
      <w:r w:rsidR="0062051C">
        <w:t>important to</w:t>
      </w:r>
      <w:r w:rsidR="0062051C" w:rsidRPr="00707827">
        <w:t xml:space="preserve"> recognise the challenges that developing countries</w:t>
      </w:r>
      <w:r w:rsidR="00226BF8">
        <w:t xml:space="preserve"> and small-scale fisheries</w:t>
      </w:r>
      <w:r w:rsidR="0062051C">
        <w:t xml:space="preserve"> may</w:t>
      </w:r>
      <w:r w:rsidR="0062051C" w:rsidRPr="00707827">
        <w:t xml:space="preserve"> encounter in meeting the requirements of seafood traceability systems. These include limited financial resources, inadequate infrastructure, lack of technical expertise, and limited access to technology. Moreover, the diversity of fisheries, fishing practices, and monitoring systems make it challenging to standardise traceability systems</w:t>
      </w:r>
      <w:r w:rsidR="0062051C">
        <w:t>.</w:t>
      </w:r>
    </w:p>
    <w:p w14:paraId="0D614B8F" w14:textId="12E6186C" w:rsidR="00AD1FEB" w:rsidRDefault="00911D89" w:rsidP="00057BCF">
      <w:pPr>
        <w:pStyle w:val="BoxText"/>
      </w:pPr>
      <w:r w:rsidRPr="00372C08">
        <w:t xml:space="preserve">As of 2020, </w:t>
      </w:r>
      <w:r w:rsidR="00CE724F">
        <w:t>t</w:t>
      </w:r>
      <w:r w:rsidRPr="00372C08">
        <w:t xml:space="preserve">he </w:t>
      </w:r>
      <w:r w:rsidR="00CE724F">
        <w:t>EU’s</w:t>
      </w:r>
      <w:r w:rsidRPr="00372C08">
        <w:t xml:space="preserve"> </w:t>
      </w:r>
      <w:r w:rsidR="00CE724F">
        <w:t xml:space="preserve">CCS </w:t>
      </w:r>
      <w:r w:rsidRPr="00372C08">
        <w:t>request</w:t>
      </w:r>
      <w:r w:rsidR="005E518E">
        <w:t xml:space="preserve">ed </w:t>
      </w:r>
      <w:r w:rsidRPr="00372C08">
        <w:t xml:space="preserve">13 of the </w:t>
      </w:r>
      <w:r w:rsidR="0053547E">
        <w:t>following</w:t>
      </w:r>
      <w:r w:rsidRPr="00372C08">
        <w:t xml:space="preserve"> 17 KDEs</w:t>
      </w:r>
      <w:r w:rsidR="005E518E">
        <w:t>, while</w:t>
      </w:r>
      <w:r w:rsidRPr="00372C08">
        <w:t xml:space="preserve"> the US </w:t>
      </w:r>
      <w:r>
        <w:t xml:space="preserve">SIMP </w:t>
      </w:r>
      <w:r w:rsidR="00BD369C">
        <w:t>require</w:t>
      </w:r>
      <w:r w:rsidR="005E518E">
        <w:t>d</w:t>
      </w:r>
      <w:r w:rsidRPr="00372C08">
        <w:t xml:space="preserve"> 12</w:t>
      </w:r>
      <w:r w:rsidR="009D7C00">
        <w:t xml:space="preserve">. </w:t>
      </w:r>
      <w:r w:rsidR="00BB0536">
        <w:t xml:space="preserve">Both </w:t>
      </w:r>
      <w:r w:rsidR="00C87B7A">
        <w:t>schemes</w:t>
      </w:r>
      <w:r w:rsidR="00BB0536">
        <w:t xml:space="preserve"> provide</w:t>
      </w:r>
      <w:r w:rsidR="00C87B7A">
        <w:t xml:space="preserve"> some</w:t>
      </w:r>
      <w:r w:rsidR="00BB0536">
        <w:t xml:space="preserve"> </w:t>
      </w:r>
      <w:r w:rsidR="00C87B7A">
        <w:t>exemption</w:t>
      </w:r>
      <w:r w:rsidR="00524919">
        <w:t>s</w:t>
      </w:r>
      <w:r w:rsidR="00C87B7A">
        <w:t xml:space="preserve"> </w:t>
      </w:r>
      <w:r w:rsidR="00BB0536">
        <w:t>for developing countries and small-scale</w:t>
      </w:r>
      <w:r w:rsidR="00BE0567">
        <w:t> </w:t>
      </w:r>
      <w:r w:rsidR="00162CD9">
        <w:t>fishers</w:t>
      </w:r>
      <w:r w:rsidR="00BB0536">
        <w:t>.</w:t>
      </w:r>
    </w:p>
    <w:p w14:paraId="689C68D1" w14:textId="1F1DA2A9" w:rsidR="00057BCF" w:rsidRDefault="00911D89" w:rsidP="00967FBE">
      <w:pPr>
        <w:pStyle w:val="BoxHeading"/>
        <w:spacing w:before="80" w:after="80"/>
      </w:pPr>
      <w:r>
        <w:t xml:space="preserve">Who </w:t>
      </w:r>
      <w:r w:rsidR="00BE0567">
        <w:t>–</w:t>
      </w:r>
      <w:r w:rsidR="00ED4623">
        <w:t xml:space="preserve"> </w:t>
      </w:r>
      <w:r w:rsidR="00FA531E">
        <w:t>v</w:t>
      </w:r>
      <w:r w:rsidRPr="00493246">
        <w:t xml:space="preserve">essel identifications and operators in processing </w:t>
      </w:r>
      <w:r w:rsidR="00BE0567">
        <w:t>s</w:t>
      </w:r>
      <w:r w:rsidRPr="00493246">
        <w:t>tates</w:t>
      </w:r>
    </w:p>
    <w:p w14:paraId="536DF8C9" w14:textId="77777777" w:rsidR="00057BCF" w:rsidRPr="00AA6480" w:rsidRDefault="00911D89" w:rsidP="00967FBE">
      <w:pPr>
        <w:pStyle w:val="BoxTextBullet"/>
        <w:spacing w:before="80" w:after="80"/>
      </w:pPr>
      <w:r w:rsidRPr="00AA6480">
        <w:t>Vessel name</w:t>
      </w:r>
    </w:p>
    <w:p w14:paraId="3CEE0F36" w14:textId="77777777" w:rsidR="00057BCF" w:rsidRPr="00AA6480" w:rsidRDefault="00911D89" w:rsidP="00967FBE">
      <w:pPr>
        <w:pStyle w:val="BoxTextBullet"/>
        <w:spacing w:before="80" w:after="80"/>
      </w:pPr>
      <w:r w:rsidRPr="00E02512">
        <w:t>Unique</w:t>
      </w:r>
      <w:r>
        <w:t xml:space="preserve"> vessel identifier (IMO number)</w:t>
      </w:r>
    </w:p>
    <w:p w14:paraId="13CA5C71" w14:textId="77777777" w:rsidR="00057BCF" w:rsidRDefault="00911D89" w:rsidP="00967FBE">
      <w:pPr>
        <w:pStyle w:val="BoxTextBullet"/>
        <w:spacing w:before="80" w:after="80"/>
      </w:pPr>
      <w:r>
        <w:t>Vessel flag</w:t>
      </w:r>
    </w:p>
    <w:p w14:paraId="55491C03" w14:textId="679500E7" w:rsidR="00057BCF" w:rsidRDefault="00911D89" w:rsidP="00967FBE">
      <w:pPr>
        <w:pStyle w:val="BoxTextBullet"/>
        <w:spacing w:before="80" w:after="80"/>
      </w:pPr>
      <w:r>
        <w:t>International radio call sign</w:t>
      </w:r>
    </w:p>
    <w:p w14:paraId="70C48B6F" w14:textId="77777777" w:rsidR="00057BCF" w:rsidRDefault="00911D89" w:rsidP="00967FBE">
      <w:pPr>
        <w:pStyle w:val="BoxTextBullet"/>
        <w:spacing w:before="80" w:after="80"/>
      </w:pPr>
      <w:r>
        <w:t>Information of exporter/re-exporter</w:t>
      </w:r>
    </w:p>
    <w:p w14:paraId="3F261431" w14:textId="6DAB7644" w:rsidR="00057BCF" w:rsidRDefault="00911D89" w:rsidP="00967FBE">
      <w:pPr>
        <w:pStyle w:val="BoxTextBullet"/>
        <w:spacing w:before="80" w:after="80"/>
      </w:pPr>
      <w:r>
        <w:t>Identity of import company</w:t>
      </w:r>
    </w:p>
    <w:p w14:paraId="32E160D0" w14:textId="5A44AC4D" w:rsidR="00057BCF" w:rsidRPr="00E51F3B" w:rsidRDefault="00911D89" w:rsidP="00967FBE">
      <w:pPr>
        <w:pStyle w:val="BoxHeading"/>
        <w:spacing w:before="80" w:after="80"/>
      </w:pPr>
      <w:r w:rsidRPr="00E51F3B">
        <w:t xml:space="preserve">What </w:t>
      </w:r>
      <w:r w:rsidR="00BE0567">
        <w:t>–</w:t>
      </w:r>
      <w:r w:rsidR="00ED4623">
        <w:t xml:space="preserve"> </w:t>
      </w:r>
      <w:r w:rsidR="00FA531E">
        <w:t>t</w:t>
      </w:r>
      <w:r w:rsidRPr="000E0C93">
        <w:t>ype and quantity of catch</w:t>
      </w:r>
    </w:p>
    <w:p w14:paraId="0B4BCA35" w14:textId="77777777" w:rsidR="00057BCF" w:rsidRDefault="00911D89" w:rsidP="00967FBE">
      <w:pPr>
        <w:pStyle w:val="BoxTextBullet"/>
        <w:spacing w:before="80" w:after="80"/>
      </w:pPr>
      <w:r>
        <w:t>Product type</w:t>
      </w:r>
    </w:p>
    <w:p w14:paraId="75990108" w14:textId="77777777" w:rsidR="00057BCF" w:rsidRDefault="00911D89" w:rsidP="00967FBE">
      <w:pPr>
        <w:pStyle w:val="BoxTextBullet"/>
        <w:spacing w:before="80" w:after="80"/>
      </w:pPr>
      <w:r>
        <w:t>Species name embedded in FAO/ASFIS3-Alpha Code</w:t>
      </w:r>
    </w:p>
    <w:p w14:paraId="09C98F70" w14:textId="77777777" w:rsidR="00057BCF" w:rsidRDefault="00911D89" w:rsidP="00967FBE">
      <w:pPr>
        <w:pStyle w:val="BoxTextBullet"/>
        <w:spacing w:before="80" w:after="80"/>
      </w:pPr>
      <w:r>
        <w:t>Estimated live weight (kg)</w:t>
      </w:r>
    </w:p>
    <w:p w14:paraId="14907529" w14:textId="77777777" w:rsidR="00057BCF" w:rsidRDefault="00911D89" w:rsidP="00967FBE">
      <w:pPr>
        <w:pStyle w:val="BoxTextBullet"/>
        <w:spacing w:before="80" w:after="80"/>
      </w:pPr>
      <w:r>
        <w:t>Processed weight (kg)</w:t>
      </w:r>
    </w:p>
    <w:p w14:paraId="04EB6596" w14:textId="77777777" w:rsidR="00057BCF" w:rsidRDefault="00911D89" w:rsidP="00967FBE">
      <w:pPr>
        <w:pStyle w:val="BoxTextBullet"/>
        <w:spacing w:before="80" w:after="80"/>
      </w:pPr>
      <w:r>
        <w:t>Declaration and authorisation of transhipment at sea</w:t>
      </w:r>
    </w:p>
    <w:p w14:paraId="55A4EE1A" w14:textId="55398E6D" w:rsidR="00057BCF" w:rsidRPr="00493246" w:rsidRDefault="00911D89" w:rsidP="00967FBE">
      <w:pPr>
        <w:pStyle w:val="BoxHeading"/>
        <w:spacing w:before="80" w:after="80"/>
        <w:rPr>
          <w:lang w:eastAsia="ja-JP"/>
        </w:rPr>
      </w:pPr>
      <w:r w:rsidRPr="00493246">
        <w:rPr>
          <w:lang w:eastAsia="ja-JP"/>
        </w:rPr>
        <w:t xml:space="preserve">When </w:t>
      </w:r>
      <w:r w:rsidR="00BE0567">
        <w:rPr>
          <w:lang w:eastAsia="ja-JP"/>
        </w:rPr>
        <w:t>–</w:t>
      </w:r>
      <w:r w:rsidR="00ED4623">
        <w:rPr>
          <w:lang w:eastAsia="ja-JP"/>
        </w:rPr>
        <w:t xml:space="preserve"> </w:t>
      </w:r>
      <w:r w:rsidRPr="00493246">
        <w:rPr>
          <w:lang w:eastAsia="ja-JP"/>
        </w:rPr>
        <w:t>dates of operation</w:t>
      </w:r>
    </w:p>
    <w:p w14:paraId="334F47A5" w14:textId="77777777" w:rsidR="00057BCF" w:rsidRDefault="00911D89" w:rsidP="00967FBE">
      <w:pPr>
        <w:pStyle w:val="BoxTextBullet"/>
        <w:spacing w:before="80" w:after="80"/>
        <w:rPr>
          <w:lang w:eastAsia="ja-JP"/>
        </w:rPr>
      </w:pPr>
      <w:r w:rsidRPr="001C2158">
        <w:rPr>
          <w:lang w:eastAsia="ja-JP"/>
        </w:rPr>
        <w:t>Event date</w:t>
      </w:r>
    </w:p>
    <w:p w14:paraId="037C4383" w14:textId="704D63DE" w:rsidR="00057BCF" w:rsidRDefault="00911D89" w:rsidP="00967FBE">
      <w:pPr>
        <w:pStyle w:val="BoxHeading"/>
        <w:spacing w:before="80" w:after="80"/>
        <w:rPr>
          <w:lang w:eastAsia="ja-JP"/>
        </w:rPr>
      </w:pPr>
      <w:r w:rsidRPr="006F201B">
        <w:rPr>
          <w:lang w:eastAsia="ja-JP"/>
        </w:rPr>
        <w:t>Where</w:t>
      </w:r>
      <w:r>
        <w:rPr>
          <w:lang w:eastAsia="ja-JP"/>
        </w:rPr>
        <w:t xml:space="preserve"> </w:t>
      </w:r>
      <w:r w:rsidR="00BE0567">
        <w:rPr>
          <w:lang w:eastAsia="ja-JP"/>
        </w:rPr>
        <w:t>–</w:t>
      </w:r>
      <w:r w:rsidR="00ED4623">
        <w:rPr>
          <w:lang w:eastAsia="ja-JP"/>
        </w:rPr>
        <w:t xml:space="preserve"> </w:t>
      </w:r>
      <w:r w:rsidR="00FA531E">
        <w:rPr>
          <w:lang w:eastAsia="ja-JP"/>
        </w:rPr>
        <w:t>l</w:t>
      </w:r>
      <w:r>
        <w:rPr>
          <w:lang w:eastAsia="ja-JP"/>
        </w:rPr>
        <w:t>ocation</w:t>
      </w:r>
    </w:p>
    <w:p w14:paraId="51369F67" w14:textId="7FCDA71A" w:rsidR="00057BCF" w:rsidRDefault="00911D89" w:rsidP="00967FBE">
      <w:pPr>
        <w:pStyle w:val="BoxTextBullet"/>
        <w:spacing w:before="80" w:after="80"/>
      </w:pPr>
      <w:r>
        <w:t xml:space="preserve">Catch </w:t>
      </w:r>
      <w:r w:rsidR="002A669E">
        <w:t>a</w:t>
      </w:r>
      <w:r>
        <w:t>rea</w:t>
      </w:r>
    </w:p>
    <w:p w14:paraId="378E0FB4" w14:textId="378B87BE" w:rsidR="00057BCF" w:rsidRDefault="00911D89" w:rsidP="00967FBE">
      <w:pPr>
        <w:pStyle w:val="BoxTextBullet"/>
        <w:spacing w:before="80" w:after="80"/>
      </w:pPr>
      <w:r>
        <w:t xml:space="preserve">Authorisation to </w:t>
      </w:r>
      <w:r w:rsidR="002A669E">
        <w:t>f</w:t>
      </w:r>
      <w:r>
        <w:t>ish</w:t>
      </w:r>
    </w:p>
    <w:p w14:paraId="5FFD4BB3" w14:textId="72FC5FCF" w:rsidR="00057BCF" w:rsidRDefault="00911D89" w:rsidP="00967FBE">
      <w:pPr>
        <w:pStyle w:val="BoxTextBullet"/>
        <w:spacing w:before="80" w:after="80"/>
      </w:pPr>
      <w:r>
        <w:t xml:space="preserve">Port of </w:t>
      </w:r>
      <w:r w:rsidR="002A669E">
        <w:t>l</w:t>
      </w:r>
      <w:r>
        <w:t xml:space="preserve">anding </w:t>
      </w:r>
    </w:p>
    <w:p w14:paraId="134DEDAB" w14:textId="77777777" w:rsidR="00057BCF" w:rsidRDefault="00911D89" w:rsidP="00967FBE">
      <w:pPr>
        <w:pStyle w:val="BoxTextBullet"/>
        <w:spacing w:before="80" w:after="80"/>
      </w:pPr>
      <w:r>
        <w:t>Processing location</w:t>
      </w:r>
    </w:p>
    <w:p w14:paraId="2FA37238" w14:textId="77777777" w:rsidR="00057BCF" w:rsidRDefault="00911D89" w:rsidP="00967FBE">
      <w:pPr>
        <w:pStyle w:val="BoxHeading"/>
        <w:spacing w:before="80" w:after="80"/>
        <w:rPr>
          <w:lang w:eastAsia="ja-JP"/>
        </w:rPr>
      </w:pPr>
      <w:r w:rsidRPr="00E9412B">
        <w:rPr>
          <w:lang w:eastAsia="ja-JP"/>
        </w:rPr>
        <w:t>How</w:t>
      </w:r>
    </w:p>
    <w:p w14:paraId="2C61918E" w14:textId="50EFD8B0" w:rsidR="00057BCF" w:rsidRDefault="00911D89" w:rsidP="00967FBE">
      <w:pPr>
        <w:pStyle w:val="BoxTextBullet"/>
        <w:spacing w:before="80" w:after="80"/>
        <w:rPr>
          <w:lang w:eastAsia="ja-JP"/>
        </w:rPr>
      </w:pPr>
      <w:r w:rsidRPr="0093315B">
        <w:rPr>
          <w:lang w:eastAsia="ja-JP"/>
        </w:rPr>
        <w:t>Fishing gear</w:t>
      </w:r>
      <w:r>
        <w:rPr>
          <w:lang w:eastAsia="ja-JP"/>
        </w:rPr>
        <w:t xml:space="preserve"> </w:t>
      </w:r>
      <w:r w:rsidRPr="0093315B">
        <w:rPr>
          <w:lang w:eastAsia="ja-JP"/>
        </w:rPr>
        <w:t>or catching</w:t>
      </w:r>
      <w:r>
        <w:rPr>
          <w:lang w:eastAsia="ja-JP"/>
        </w:rPr>
        <w:t xml:space="preserve"> </w:t>
      </w:r>
      <w:r w:rsidRPr="0093315B">
        <w:rPr>
          <w:lang w:eastAsia="ja-JP"/>
        </w:rPr>
        <w:t>method</w:t>
      </w:r>
    </w:p>
    <w:p w14:paraId="0C151916" w14:textId="016ABF85" w:rsidR="009D7C00" w:rsidRDefault="009D7C00" w:rsidP="009D7C00">
      <w:pPr>
        <w:pStyle w:val="BoxSource"/>
        <w:rPr>
          <w:lang w:eastAsia="ja-JP"/>
        </w:rPr>
      </w:pPr>
      <w:r>
        <w:rPr>
          <w:lang w:eastAsia="ja-JP"/>
        </w:rPr>
        <w:t xml:space="preserve">Source: </w:t>
      </w:r>
      <w:r>
        <w:t xml:space="preserve">EU IUU </w:t>
      </w:r>
      <w:r w:rsidR="00D42C64">
        <w:t>C</w:t>
      </w:r>
      <w:r>
        <w:t>oalition</w:t>
      </w:r>
      <w:r w:rsidRPr="00372C08">
        <w:t> 2020</w:t>
      </w:r>
      <w:r>
        <w:t>; FAO</w:t>
      </w:r>
      <w:r w:rsidR="0086166C">
        <w:t> </w:t>
      </w:r>
      <w:r w:rsidR="00A92361">
        <w:t>2016b,</w:t>
      </w:r>
      <w:r w:rsidR="0086166C">
        <w:t> </w:t>
      </w:r>
      <w:r>
        <w:t xml:space="preserve">2022b; </w:t>
      </w:r>
      <w:r w:rsidR="005916A8">
        <w:t>Mancion</w:t>
      </w:r>
      <w:r w:rsidR="0086166C">
        <w:t> </w:t>
      </w:r>
      <w:r w:rsidR="005916A8">
        <w:t xml:space="preserve">2021; </w:t>
      </w:r>
      <w:r w:rsidR="00226BF8">
        <w:t>NOAA</w:t>
      </w:r>
      <w:r w:rsidR="0086166C">
        <w:t> </w:t>
      </w:r>
      <w:r w:rsidR="00226BF8">
        <w:t>2021</w:t>
      </w:r>
      <w:r w:rsidR="00995A5E">
        <w:t>b</w:t>
      </w:r>
    </w:p>
    <w:p w14:paraId="16AC61CC" w14:textId="3A3418F4" w:rsidR="00A966D2" w:rsidRPr="008B0783" w:rsidRDefault="00911D89" w:rsidP="007616A0">
      <w:pPr>
        <w:pStyle w:val="Caption"/>
      </w:pPr>
      <w:bookmarkStart w:id="68" w:name="_Ref132103880"/>
      <w:bookmarkStart w:id="69" w:name="_Ref131667439"/>
      <w:bookmarkStart w:id="70" w:name="_Toc131665385"/>
      <w:bookmarkStart w:id="71" w:name="_Toc132794316"/>
      <w:bookmarkStart w:id="72" w:name="_Ref129941559"/>
      <w:bookmarkEnd w:id="67"/>
      <w:r>
        <w:t>Table A</w:t>
      </w:r>
      <w:r w:rsidR="006B1189">
        <w:fldChar w:fldCharType="begin"/>
      </w:r>
      <w:r w:rsidR="006B1189">
        <w:instrText xml:space="preserve"> SEQ Table_A \* ARABIC </w:instrText>
      </w:r>
      <w:r w:rsidR="006B1189">
        <w:fldChar w:fldCharType="separate"/>
      </w:r>
      <w:r w:rsidR="006B1189">
        <w:rPr>
          <w:noProof/>
        </w:rPr>
        <w:t>1</w:t>
      </w:r>
      <w:r w:rsidR="006B1189">
        <w:rPr>
          <w:noProof/>
        </w:rPr>
        <w:fldChar w:fldCharType="end"/>
      </w:r>
      <w:bookmarkEnd w:id="68"/>
      <w:r>
        <w:t xml:space="preserve"> </w:t>
      </w:r>
      <w:r w:rsidRPr="005A3110">
        <w:t>Comparison of multilateral and unilateral catch documentation schemes</w:t>
      </w:r>
      <w:bookmarkEnd w:id="69"/>
      <w:bookmarkEnd w:id="70"/>
      <w:bookmarkEnd w:id="71"/>
    </w:p>
    <w:tbl>
      <w:tblPr>
        <w:tblW w:w="5000" w:type="pct"/>
        <w:tblBorders>
          <w:top w:val="single" w:sz="4"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1275"/>
        <w:gridCol w:w="3971"/>
        <w:gridCol w:w="3824"/>
      </w:tblGrid>
      <w:tr w:rsidR="006C3E92" w14:paraId="7BF5D60F" w14:textId="77777777" w:rsidTr="0053547E">
        <w:trPr>
          <w:cantSplit/>
          <w:tblHeader/>
        </w:trPr>
        <w:tc>
          <w:tcPr>
            <w:tcW w:w="703" w:type="pct"/>
          </w:tcPr>
          <w:p w14:paraId="6E309F48" w14:textId="77777777" w:rsidR="00A966D2" w:rsidRPr="007616A0" w:rsidRDefault="00911D89" w:rsidP="00EE129E">
            <w:pPr>
              <w:pStyle w:val="TableHeading"/>
            </w:pPr>
            <w:bookmarkStart w:id="73" w:name="Title_A1"/>
            <w:bookmarkEnd w:id="73"/>
            <w:r w:rsidRPr="007616A0">
              <w:t>Category</w:t>
            </w:r>
          </w:p>
        </w:tc>
        <w:tc>
          <w:tcPr>
            <w:tcW w:w="2189" w:type="pct"/>
          </w:tcPr>
          <w:p w14:paraId="5A5B74A2" w14:textId="77777777" w:rsidR="00A966D2" w:rsidRPr="007616A0" w:rsidRDefault="00911D89" w:rsidP="00EE129E">
            <w:pPr>
              <w:pStyle w:val="TableHeading"/>
            </w:pPr>
            <w:r w:rsidRPr="007616A0">
              <w:t>Multilateral CDS</w:t>
            </w:r>
          </w:p>
        </w:tc>
        <w:tc>
          <w:tcPr>
            <w:tcW w:w="2108" w:type="pct"/>
            <w:tcMar>
              <w:left w:w="108" w:type="dxa"/>
              <w:right w:w="108" w:type="dxa"/>
            </w:tcMar>
          </w:tcPr>
          <w:p w14:paraId="01963EDA" w14:textId="77777777" w:rsidR="00A966D2" w:rsidRPr="007616A0" w:rsidRDefault="00911D89" w:rsidP="007616A0">
            <w:pPr>
              <w:pStyle w:val="TableHeading"/>
            </w:pPr>
            <w:r w:rsidRPr="007616A0">
              <w:t>Unilateral CDS</w:t>
            </w:r>
          </w:p>
        </w:tc>
      </w:tr>
      <w:tr w:rsidR="006C3E92" w14:paraId="3092251E" w14:textId="77777777" w:rsidTr="00F77B3F">
        <w:trPr>
          <w:tblHeader/>
        </w:trPr>
        <w:tc>
          <w:tcPr>
            <w:tcW w:w="703" w:type="pct"/>
          </w:tcPr>
          <w:p w14:paraId="2121E561" w14:textId="77777777" w:rsidR="00A966D2" w:rsidRPr="007616A0" w:rsidRDefault="00911D89" w:rsidP="00EE129E">
            <w:pPr>
              <w:rPr>
                <w:sz w:val="18"/>
                <w:szCs w:val="18"/>
              </w:rPr>
            </w:pPr>
            <w:r w:rsidRPr="007616A0">
              <w:rPr>
                <w:sz w:val="18"/>
                <w:szCs w:val="18"/>
              </w:rPr>
              <w:t>Design</w:t>
            </w:r>
          </w:p>
        </w:tc>
        <w:tc>
          <w:tcPr>
            <w:tcW w:w="2189" w:type="pct"/>
          </w:tcPr>
          <w:p w14:paraId="2C6976DB" w14:textId="14314B50" w:rsidR="00A966D2" w:rsidRPr="007616A0" w:rsidRDefault="00911D89" w:rsidP="00EE129E">
            <w:pPr>
              <w:pStyle w:val="TableBullet1"/>
            </w:pPr>
            <w:r w:rsidRPr="007616A0">
              <w:t>Based on Regional Fisheries Management Organisation/Arrangement (RFMO/A) rules and enshrined in international law</w:t>
            </w:r>
            <w:r w:rsidR="001C3A02">
              <w:t>.</w:t>
            </w:r>
          </w:p>
          <w:p w14:paraId="6501875F" w14:textId="77777777" w:rsidR="00A966D2" w:rsidRPr="007616A0" w:rsidRDefault="00911D89" w:rsidP="00EE129E">
            <w:pPr>
              <w:pStyle w:val="TableBullet1"/>
            </w:pPr>
            <w:r w:rsidRPr="007616A0">
              <w:t>Designed to prevent IUU fishing and trade.</w:t>
            </w:r>
          </w:p>
        </w:tc>
        <w:tc>
          <w:tcPr>
            <w:tcW w:w="2108" w:type="pct"/>
            <w:tcMar>
              <w:left w:w="108" w:type="dxa"/>
              <w:right w:w="108" w:type="dxa"/>
            </w:tcMar>
          </w:tcPr>
          <w:p w14:paraId="06B34339" w14:textId="77777777" w:rsidR="00A966D2" w:rsidRPr="007616A0" w:rsidRDefault="00911D89" w:rsidP="00EE129E">
            <w:pPr>
              <w:pStyle w:val="TableBullet1"/>
            </w:pPr>
            <w:r w:rsidRPr="007616A0">
              <w:t>Established and enforced under the national law of the market state.</w:t>
            </w:r>
          </w:p>
          <w:p w14:paraId="262690EA" w14:textId="7A478A76" w:rsidR="00A966D2" w:rsidRPr="007616A0" w:rsidRDefault="00911D89" w:rsidP="00EE129E">
            <w:pPr>
              <w:pStyle w:val="TableBullet1"/>
            </w:pPr>
            <w:r w:rsidRPr="007616A0">
              <w:t>Designed to prevent IUU fishing and trade</w:t>
            </w:r>
            <w:r w:rsidR="001C3A02">
              <w:t>.</w:t>
            </w:r>
          </w:p>
        </w:tc>
      </w:tr>
      <w:tr w:rsidR="006C3E92" w14:paraId="4E787A97" w14:textId="77777777" w:rsidTr="00F77B3F">
        <w:tc>
          <w:tcPr>
            <w:tcW w:w="703" w:type="pct"/>
          </w:tcPr>
          <w:p w14:paraId="71A6CE01" w14:textId="77777777" w:rsidR="00A966D2" w:rsidRPr="00827195" w:rsidRDefault="00911D89" w:rsidP="00EE129E">
            <w:pPr>
              <w:rPr>
                <w:sz w:val="18"/>
                <w:szCs w:val="18"/>
              </w:rPr>
            </w:pPr>
            <w:r w:rsidRPr="00827195">
              <w:rPr>
                <w:sz w:val="18"/>
                <w:szCs w:val="18"/>
              </w:rPr>
              <w:t>Scope</w:t>
            </w:r>
          </w:p>
        </w:tc>
        <w:tc>
          <w:tcPr>
            <w:tcW w:w="2189" w:type="pct"/>
          </w:tcPr>
          <w:p w14:paraId="273A01F6" w14:textId="76D4F4E0" w:rsidR="00A966D2" w:rsidRPr="00827195" w:rsidRDefault="00911D89" w:rsidP="00EE129E">
            <w:pPr>
              <w:pStyle w:val="TableBullet1"/>
            </w:pPr>
            <w:r w:rsidRPr="00827195">
              <w:t>Covers entire stock/species under RFMO/A management mandate</w:t>
            </w:r>
            <w:r w:rsidR="001C3A02">
              <w:t>.</w:t>
            </w:r>
          </w:p>
          <w:p w14:paraId="776A0F1C" w14:textId="72F1417B" w:rsidR="00A966D2" w:rsidRPr="00827195" w:rsidRDefault="00911D89" w:rsidP="00EE129E">
            <w:pPr>
              <w:pStyle w:val="TableBullet1"/>
            </w:pPr>
            <w:r w:rsidRPr="00827195">
              <w:t xml:space="preserve">Typically, applies to </w:t>
            </w:r>
            <w:r w:rsidR="00942999">
              <w:t>1</w:t>
            </w:r>
            <w:r w:rsidRPr="00827195">
              <w:t xml:space="preserve"> or </w:t>
            </w:r>
            <w:r w:rsidR="00942999">
              <w:t>2</w:t>
            </w:r>
            <w:r w:rsidRPr="00827195">
              <w:t xml:space="preserve"> high-value species taken from a specific fishery</w:t>
            </w:r>
            <w:r w:rsidR="001C3A02">
              <w:t>.</w:t>
            </w:r>
          </w:p>
        </w:tc>
        <w:tc>
          <w:tcPr>
            <w:tcW w:w="2108" w:type="pct"/>
            <w:tcMar>
              <w:left w:w="108" w:type="dxa"/>
              <w:right w:w="108" w:type="dxa"/>
            </w:tcMar>
          </w:tcPr>
          <w:p w14:paraId="3AD28FB8" w14:textId="77777777" w:rsidR="00A966D2" w:rsidRPr="00827195" w:rsidRDefault="00911D89" w:rsidP="00EE129E">
            <w:pPr>
              <w:pStyle w:val="TableBullet1"/>
            </w:pPr>
            <w:r w:rsidRPr="00827195">
              <w:t>Covers only products entering the end market.</w:t>
            </w:r>
          </w:p>
          <w:p w14:paraId="3AE06B13" w14:textId="77777777" w:rsidR="00A966D2" w:rsidRPr="00827195" w:rsidRDefault="00911D89" w:rsidP="00EE129E">
            <w:pPr>
              <w:pStyle w:val="TableBullet1"/>
            </w:pPr>
            <w:r w:rsidRPr="00827195">
              <w:t>Typically applies to high-risk species in all fisheries, or all wild species in all fisheries</w:t>
            </w:r>
            <w:r>
              <w:t>.</w:t>
            </w:r>
          </w:p>
        </w:tc>
      </w:tr>
      <w:tr w:rsidR="006C3E92" w14:paraId="1A02C7CC" w14:textId="77777777" w:rsidTr="00F77B3F">
        <w:tc>
          <w:tcPr>
            <w:tcW w:w="703" w:type="pct"/>
          </w:tcPr>
          <w:p w14:paraId="7F03BFA7" w14:textId="6369DA7A" w:rsidR="00A966D2" w:rsidRPr="00827195" w:rsidRDefault="00911D89" w:rsidP="00EE129E">
            <w:pPr>
              <w:rPr>
                <w:sz w:val="18"/>
                <w:szCs w:val="18"/>
              </w:rPr>
            </w:pPr>
            <w:r w:rsidRPr="00827195">
              <w:rPr>
                <w:sz w:val="18"/>
                <w:szCs w:val="18"/>
              </w:rPr>
              <w:t xml:space="preserve">Product </w:t>
            </w:r>
            <w:r w:rsidR="0053547E">
              <w:rPr>
                <w:sz w:val="18"/>
                <w:szCs w:val="18"/>
              </w:rPr>
              <w:t>f</w:t>
            </w:r>
            <w:r w:rsidRPr="00827195">
              <w:rPr>
                <w:sz w:val="18"/>
                <w:szCs w:val="18"/>
              </w:rPr>
              <w:t>lows</w:t>
            </w:r>
          </w:p>
        </w:tc>
        <w:tc>
          <w:tcPr>
            <w:tcW w:w="2189" w:type="pct"/>
          </w:tcPr>
          <w:p w14:paraId="4DDC70D7" w14:textId="607CCB41" w:rsidR="00A966D2" w:rsidRPr="00827195" w:rsidRDefault="00911D89" w:rsidP="00EE129E">
            <w:pPr>
              <w:pStyle w:val="TableBullet1"/>
            </w:pPr>
            <w:r w:rsidRPr="00827195">
              <w:t>Covers domestic and international trade regardless of how product is transported or traded from catch to market</w:t>
            </w:r>
            <w:r w:rsidR="001C3A02">
              <w:t>.</w:t>
            </w:r>
          </w:p>
        </w:tc>
        <w:tc>
          <w:tcPr>
            <w:tcW w:w="2108" w:type="pct"/>
            <w:tcMar>
              <w:left w:w="108" w:type="dxa"/>
              <w:right w:w="108" w:type="dxa"/>
            </w:tcMar>
          </w:tcPr>
          <w:p w14:paraId="1CE1B5A9" w14:textId="7F5B649A" w:rsidR="00A966D2" w:rsidRPr="00827195" w:rsidRDefault="00911D89" w:rsidP="00EE129E">
            <w:pPr>
              <w:pStyle w:val="TableBullet1"/>
            </w:pPr>
            <w:r w:rsidRPr="00827195">
              <w:t>Covers international trade with a single market only</w:t>
            </w:r>
            <w:r w:rsidR="001C3A02">
              <w:t>.</w:t>
            </w:r>
          </w:p>
        </w:tc>
      </w:tr>
      <w:tr w:rsidR="006C3E92" w14:paraId="091F8817" w14:textId="77777777" w:rsidTr="00F77B3F">
        <w:tc>
          <w:tcPr>
            <w:tcW w:w="703" w:type="pct"/>
          </w:tcPr>
          <w:p w14:paraId="77B7A7CF" w14:textId="3BA3404A" w:rsidR="00A966D2" w:rsidRPr="00827195" w:rsidRDefault="00911D89" w:rsidP="00EE129E">
            <w:pPr>
              <w:rPr>
                <w:sz w:val="18"/>
                <w:szCs w:val="18"/>
              </w:rPr>
            </w:pPr>
            <w:r w:rsidRPr="00827195">
              <w:rPr>
                <w:sz w:val="18"/>
                <w:szCs w:val="18"/>
              </w:rPr>
              <w:t>Compliance</w:t>
            </w:r>
          </w:p>
        </w:tc>
        <w:tc>
          <w:tcPr>
            <w:tcW w:w="2189" w:type="pct"/>
          </w:tcPr>
          <w:p w14:paraId="5BADB412" w14:textId="4FE02B53" w:rsidR="00A966D2" w:rsidRPr="00827195" w:rsidRDefault="00911D89" w:rsidP="00EE129E">
            <w:pPr>
              <w:pStyle w:val="TableBullet1"/>
            </w:pPr>
            <w:r w:rsidRPr="00827195">
              <w:t>Mandatory for all fishers, traders, and processors handling products originating from a given fishery at all stages of the supply chain</w:t>
            </w:r>
            <w:r w:rsidR="001C3A02">
              <w:t>.</w:t>
            </w:r>
          </w:p>
          <w:p w14:paraId="31E20AC1" w14:textId="324698B0" w:rsidR="00A966D2" w:rsidRPr="00827195" w:rsidRDefault="00911D89" w:rsidP="00EE129E">
            <w:pPr>
              <w:pStyle w:val="TableBullet1"/>
            </w:pPr>
            <w:r w:rsidRPr="00827195">
              <w:t>Comprises both catch and trade documents but variation in which information requires validation and by whom</w:t>
            </w:r>
            <w:r w:rsidR="001C3A02">
              <w:t>.</w:t>
            </w:r>
          </w:p>
          <w:p w14:paraId="47C35D63" w14:textId="4832EA13" w:rsidR="00A966D2" w:rsidRPr="00827195" w:rsidRDefault="00911D89" w:rsidP="00EE129E">
            <w:pPr>
              <w:pStyle w:val="TableBullet1"/>
            </w:pPr>
            <w:r w:rsidRPr="00827195">
              <w:t>An authority is designated to operate the CDS and there is central registry in which copies of all catch and trade certificates are deposited</w:t>
            </w:r>
            <w:r w:rsidR="001C3A02">
              <w:t>.</w:t>
            </w:r>
          </w:p>
          <w:p w14:paraId="2CE27F8D" w14:textId="49C5D38F" w:rsidR="00A966D2" w:rsidRPr="00827195" w:rsidRDefault="00911D89" w:rsidP="00EE129E">
            <w:pPr>
              <w:pStyle w:val="TableBullet1"/>
            </w:pPr>
            <w:r w:rsidRPr="00827195">
              <w:t>Sequential linking of certificates allows for ‘mass balance monitoring’ and the identification of laundered IUU product</w:t>
            </w:r>
            <w:r w:rsidR="001C3A02">
              <w:t>.</w:t>
            </w:r>
          </w:p>
        </w:tc>
        <w:tc>
          <w:tcPr>
            <w:tcW w:w="2108" w:type="pct"/>
            <w:tcMar>
              <w:left w:w="108" w:type="dxa"/>
              <w:right w:w="108" w:type="dxa"/>
            </w:tcMar>
          </w:tcPr>
          <w:p w14:paraId="0843FCDF" w14:textId="77777777" w:rsidR="00A966D2" w:rsidRDefault="00911D89" w:rsidP="00EE129E">
            <w:pPr>
              <w:pStyle w:val="TableBullet1"/>
            </w:pPr>
            <w:r>
              <w:t xml:space="preserve">Compliance only required </w:t>
            </w:r>
            <w:r w:rsidRPr="00A16BB5">
              <w:t xml:space="preserve">if product </w:t>
            </w:r>
            <w:r>
              <w:t xml:space="preserve">is destined for </w:t>
            </w:r>
            <w:r w:rsidRPr="00A16BB5">
              <w:t>market operating the scheme</w:t>
            </w:r>
            <w:r>
              <w:t>. Can be designed to capture movement along the supply chain.</w:t>
            </w:r>
          </w:p>
          <w:p w14:paraId="3348B6C7" w14:textId="77777777" w:rsidR="00A966D2" w:rsidRPr="00827195" w:rsidRDefault="00911D89" w:rsidP="00EE129E">
            <w:pPr>
              <w:pStyle w:val="TableBullet1"/>
            </w:pPr>
            <w:r>
              <w:t xml:space="preserve">Data/collection </w:t>
            </w:r>
            <w:r w:rsidRPr="00827195">
              <w:t>reporting requirements</w:t>
            </w:r>
            <w:r>
              <w:t xml:space="preserve"> can be</w:t>
            </w:r>
            <w:r w:rsidRPr="00827195">
              <w:t xml:space="preserve"> imposed on importers, </w:t>
            </w:r>
            <w:r>
              <w:t xml:space="preserve">or schemes can </w:t>
            </w:r>
            <w:r w:rsidRPr="00827195">
              <w:t>require catch and trade documents that are validated by public authorities.</w:t>
            </w:r>
          </w:p>
          <w:p w14:paraId="0798B9E0" w14:textId="70353E99" w:rsidR="00A966D2" w:rsidRPr="00827195" w:rsidRDefault="00911D89" w:rsidP="00EE129E">
            <w:pPr>
              <w:pStyle w:val="TableBullet1"/>
            </w:pPr>
            <w:r>
              <w:t>R</w:t>
            </w:r>
            <w:r w:rsidRPr="00827195">
              <w:t>elies on enforcement at the border when product enters the destination market</w:t>
            </w:r>
            <w:r>
              <w:t xml:space="preserve"> and </w:t>
            </w:r>
            <w:r w:rsidR="000E2AAF">
              <w:t xml:space="preserve">is </w:t>
            </w:r>
            <w:r>
              <w:t>susceptible to fraud</w:t>
            </w:r>
            <w:r w:rsidR="001C3A02">
              <w:t>.</w:t>
            </w:r>
          </w:p>
        </w:tc>
      </w:tr>
      <w:tr w:rsidR="006C3E92" w14:paraId="1162E41E" w14:textId="77777777" w:rsidTr="00F77B3F">
        <w:tc>
          <w:tcPr>
            <w:tcW w:w="703" w:type="pct"/>
          </w:tcPr>
          <w:p w14:paraId="19B4994C" w14:textId="77777777" w:rsidR="00A966D2" w:rsidRPr="00827195" w:rsidRDefault="00911D89" w:rsidP="00EE129E">
            <w:pPr>
              <w:rPr>
                <w:sz w:val="18"/>
                <w:szCs w:val="18"/>
              </w:rPr>
            </w:pPr>
            <w:r w:rsidRPr="00827195">
              <w:rPr>
                <w:sz w:val="18"/>
                <w:szCs w:val="18"/>
              </w:rPr>
              <w:t>Applicability</w:t>
            </w:r>
          </w:p>
        </w:tc>
        <w:tc>
          <w:tcPr>
            <w:tcW w:w="2189" w:type="pct"/>
          </w:tcPr>
          <w:p w14:paraId="4069C244" w14:textId="677287F0" w:rsidR="00A966D2" w:rsidRPr="00827195" w:rsidRDefault="00911D89" w:rsidP="00EE129E">
            <w:pPr>
              <w:pStyle w:val="TableBullet1"/>
            </w:pPr>
            <w:r w:rsidRPr="00827195">
              <w:t xml:space="preserve">Identifies the extent to which IUU fishing is occurring in the source </w:t>
            </w:r>
            <w:r w:rsidR="00935C20" w:rsidRPr="00827195">
              <w:t>fisheries and</w:t>
            </w:r>
            <w:r w:rsidRPr="00827195">
              <w:t xml:space="preserve"> provides insights into where and how IUU fishing may be occurring.</w:t>
            </w:r>
          </w:p>
          <w:p w14:paraId="344E7362" w14:textId="77777777" w:rsidR="00A966D2" w:rsidRPr="00827195" w:rsidRDefault="00911D89" w:rsidP="00EE129E">
            <w:pPr>
              <w:pStyle w:val="TableBullet1"/>
            </w:pPr>
            <w:r w:rsidRPr="00827195">
              <w:t>Provides a cross-check on reported catches for use in stock assessment and can help to curtail residual IUU fishing.</w:t>
            </w:r>
          </w:p>
          <w:p w14:paraId="40AD57C9" w14:textId="3E0D5654" w:rsidR="00A966D2" w:rsidRPr="00827195" w:rsidRDefault="00911D89" w:rsidP="00EE129E">
            <w:pPr>
              <w:pStyle w:val="TableBullet1"/>
            </w:pPr>
            <w:r w:rsidRPr="00827195">
              <w:t>Development or expansion of multilateral schemes can be difficult to negotiate with member countries</w:t>
            </w:r>
            <w:r w:rsidR="001C3A02">
              <w:t>.</w:t>
            </w:r>
          </w:p>
        </w:tc>
        <w:tc>
          <w:tcPr>
            <w:tcW w:w="2108" w:type="pct"/>
            <w:tcMar>
              <w:left w:w="108" w:type="dxa"/>
              <w:right w:w="108" w:type="dxa"/>
            </w:tcMar>
          </w:tcPr>
          <w:p w14:paraId="550D840C" w14:textId="6FC54B1D" w:rsidR="00A966D2" w:rsidRDefault="00911D89" w:rsidP="00EE129E">
            <w:pPr>
              <w:pStyle w:val="TableBullet1"/>
            </w:pPr>
            <w:r w:rsidRPr="00827195">
              <w:t>Broader coverage and easier to implement than multilateral schemes</w:t>
            </w:r>
            <w:r w:rsidR="001C3A02">
              <w:t>.</w:t>
            </w:r>
          </w:p>
          <w:p w14:paraId="7EDF8574" w14:textId="600F9EF6" w:rsidR="006E5320" w:rsidRPr="00827195" w:rsidRDefault="006E5320" w:rsidP="00EE129E">
            <w:pPr>
              <w:pStyle w:val="TableBullet1"/>
            </w:pPr>
            <w:r>
              <w:t xml:space="preserve">Risk </w:t>
            </w:r>
            <w:r w:rsidRPr="00827195">
              <w:t>that IUU product is diverted to other markets without legal provenance controls.</w:t>
            </w:r>
          </w:p>
          <w:p w14:paraId="5CC1C9AD" w14:textId="62E9D3AF" w:rsidR="00A966D2" w:rsidRPr="00827195" w:rsidRDefault="00911D89" w:rsidP="00F77B3F">
            <w:pPr>
              <w:pStyle w:val="TableBullet1"/>
            </w:pPr>
            <w:r w:rsidRPr="00827195">
              <w:t>Does not identify the extent to which IUU fishing is occurring in source fisheries or provide cross-check</w:t>
            </w:r>
            <w:r w:rsidR="000E2AAF">
              <w:t>s</w:t>
            </w:r>
            <w:r w:rsidRPr="00827195">
              <w:t xml:space="preserve"> on reported catches for use in stock assessments</w:t>
            </w:r>
            <w:r w:rsidR="001C3A02">
              <w:t>.</w:t>
            </w:r>
          </w:p>
        </w:tc>
      </w:tr>
    </w:tbl>
    <w:p w14:paraId="6FEBD492" w14:textId="25319A27" w:rsidR="005E181F" w:rsidRDefault="00911D89" w:rsidP="0053547E">
      <w:pPr>
        <w:pStyle w:val="Caption"/>
        <w:pageBreakBefore/>
      </w:pPr>
      <w:bookmarkStart w:id="74" w:name="_Ref131667092"/>
      <w:bookmarkStart w:id="75" w:name="_Toc131665444"/>
      <w:bookmarkStart w:id="76" w:name="_Toc132794327"/>
      <w:bookmarkEnd w:id="72"/>
      <w:r>
        <w:t>Box A</w:t>
      </w:r>
      <w:fldSimple w:instr=" SEQ Box_A \* ARABIC ">
        <w:r w:rsidR="006B1189">
          <w:rPr>
            <w:noProof/>
          </w:rPr>
          <w:t>2</w:t>
        </w:r>
      </w:fldSimple>
      <w:bookmarkEnd w:id="74"/>
      <w:r w:rsidR="0091183D">
        <w:t xml:space="preserve"> </w:t>
      </w:r>
      <w:bookmarkEnd w:id="75"/>
      <w:r w:rsidR="00570B9F">
        <w:t>Illegal logging import controls</w:t>
      </w:r>
      <w:bookmarkEnd w:id="76"/>
    </w:p>
    <w:p w14:paraId="065ABCBD" w14:textId="77777777" w:rsidR="00E02512" w:rsidRPr="003E7A28" w:rsidRDefault="00911D89" w:rsidP="00E02512">
      <w:pPr>
        <w:pStyle w:val="BoxText"/>
      </w:pPr>
      <w:r w:rsidRPr="003E7A28">
        <w:t xml:space="preserve">Australia has taken significant steps towards combating illegal logging and promoting trade of legally sourced timber and timber products. In 2012, Australia introduced the </w:t>
      </w:r>
      <w:r w:rsidRPr="00570B9F">
        <w:rPr>
          <w:rStyle w:val="Emphasis"/>
        </w:rPr>
        <w:t>Illegal Logging Prohibition Act 2012</w:t>
      </w:r>
      <w:r w:rsidRPr="003E7A28">
        <w:t xml:space="preserve"> which seeks to ‘reduce the harmful environmental, social and economic impacts of illegal logging by restricting the importation and sale of illegally logged timber products in Australia’. The Act makes it a criminal offence to import illegally logged timber products, or to process domestically grown raw logs that have been illegally logged.</w:t>
      </w:r>
    </w:p>
    <w:p w14:paraId="62074F70" w14:textId="1A05DDEE" w:rsidR="00E02512" w:rsidRDefault="00911D89" w:rsidP="00E02512">
      <w:pPr>
        <w:pStyle w:val="BoxText"/>
      </w:pPr>
      <w:r w:rsidRPr="003E7A28">
        <w:t xml:space="preserve">The Act is supported by the </w:t>
      </w:r>
      <w:r w:rsidRPr="00F77B3F">
        <w:t>Illegal Logging Prohibition Regulation</w:t>
      </w:r>
      <w:r w:rsidRPr="00B81A19">
        <w:t xml:space="preserve"> 201</w:t>
      </w:r>
      <w:r w:rsidRPr="003E7A28">
        <w:t xml:space="preserve">2, which requires timber importers and processors to assess their supply chains for the risk of importing or processing illegally harvested timber. This assessment must be completed for each consignment of regulated timber products (as defined by tariff codes) that are imported into Australia, and for raw logs that are domestically grown and processed in Australia. This is referred to in the laws as ‘due diligence’, the specifics of which are set out in the Regulation. The Regulation outlines </w:t>
      </w:r>
      <w:r w:rsidR="00942999">
        <w:t>5</w:t>
      </w:r>
      <w:r w:rsidRPr="003E7A28">
        <w:t xml:space="preserve"> key steps that regulated entities (importers and processors) must undertake as part of their due diligence</w:t>
      </w:r>
      <w:r w:rsidR="00964D25">
        <w:t>:</w:t>
      </w:r>
    </w:p>
    <w:p w14:paraId="4D7F5F0B" w14:textId="5B29A788" w:rsidR="00E02512" w:rsidRPr="003E7A28" w:rsidRDefault="00911D89" w:rsidP="00E02512">
      <w:pPr>
        <w:pStyle w:val="BoxTextBullet"/>
      </w:pPr>
      <w:r w:rsidRPr="003E7A28">
        <w:t>Establish a due diligence system</w:t>
      </w:r>
      <w:r w:rsidR="0053547E">
        <w:t xml:space="preserve"> –</w:t>
      </w:r>
      <w:r w:rsidRPr="003E7A28">
        <w:t xml:space="preserve"> documenting steps ensuring non-dealing in illegal timber.</w:t>
      </w:r>
    </w:p>
    <w:p w14:paraId="2A6DFD4B" w14:textId="77777777" w:rsidR="00E02512" w:rsidRPr="003E7A28" w:rsidRDefault="00911D89" w:rsidP="00E02512">
      <w:pPr>
        <w:pStyle w:val="BoxTextBullet"/>
      </w:pPr>
      <w:r w:rsidRPr="003E7A28">
        <w:t>Gather relevant information and evidence, confirming origin and legality of the timber contained in the product you intend to import.</w:t>
      </w:r>
    </w:p>
    <w:p w14:paraId="589AE6FC" w14:textId="77777777" w:rsidR="00E02512" w:rsidRPr="003E7A28" w:rsidRDefault="00911D89" w:rsidP="00E02512">
      <w:pPr>
        <w:pStyle w:val="BoxTextBullet"/>
      </w:pPr>
      <w:r w:rsidRPr="003E7A28">
        <w:t>Assess the risk that the product has been illegally logged.</w:t>
      </w:r>
    </w:p>
    <w:p w14:paraId="499C28FD" w14:textId="77777777" w:rsidR="00E02512" w:rsidRPr="003E7A28" w:rsidRDefault="00911D89" w:rsidP="00E02512">
      <w:pPr>
        <w:pStyle w:val="BoxTextBullet"/>
      </w:pPr>
      <w:r w:rsidRPr="003E7A28">
        <w:t>Mitigate the risk of importing illegally logged products.</w:t>
      </w:r>
    </w:p>
    <w:p w14:paraId="06DD4AC7" w14:textId="39C1D1F9" w:rsidR="00E02512" w:rsidRPr="003E7A28" w:rsidRDefault="00911D89" w:rsidP="00E02512">
      <w:pPr>
        <w:pStyle w:val="BoxTextBullet"/>
      </w:pPr>
      <w:r w:rsidRPr="003E7A28">
        <w:t>Maintain written records</w:t>
      </w:r>
      <w:r w:rsidR="0053547E">
        <w:t xml:space="preserve"> </w:t>
      </w:r>
      <w:r w:rsidR="005377AA">
        <w:t>–</w:t>
      </w:r>
      <w:r w:rsidRPr="003E7A28">
        <w:t xml:space="preserve"> documenting the steps taken.</w:t>
      </w:r>
    </w:p>
    <w:p w14:paraId="728A781A" w14:textId="41A1CDFA" w:rsidR="00E02512" w:rsidRPr="00BE0567" w:rsidRDefault="00911D89" w:rsidP="00E02512">
      <w:pPr>
        <w:pStyle w:val="BoxText"/>
      </w:pPr>
      <w:r w:rsidRPr="00BE0567">
        <w:t>While the regulated entity (timber importer or processor) is responsible for meeting the due diligence requirements, other entities are impacted by the laws. These are primarily overseas suppliers and customs brokers who play a role in helping clients complete their due diligence and trace timber through the supply chain back to the source. The laws</w:t>
      </w:r>
      <w:r w:rsidR="001103F9">
        <w:t>-</w:t>
      </w:r>
      <w:r w:rsidRPr="00BE0567">
        <w:t>regulated community is diverse, covering a range of timber and non-timber industry sectors and a range of business sizes (with a substantial number of small and micro sized businesses).</w:t>
      </w:r>
    </w:p>
    <w:p w14:paraId="57D325D4" w14:textId="0C3CDCDE" w:rsidR="00E02512" w:rsidRPr="00E02512" w:rsidRDefault="00911D89" w:rsidP="00E02512">
      <w:pPr>
        <w:pStyle w:val="BoxSource"/>
      </w:pPr>
      <w:r w:rsidRPr="00570B9F">
        <w:t>Source: DAFF</w:t>
      </w:r>
      <w:r w:rsidR="0086166C">
        <w:t> </w:t>
      </w:r>
      <w:r w:rsidRPr="00570B9F">
        <w:t>2023</w:t>
      </w:r>
      <w:r w:rsidR="00B035B3">
        <w:t>a</w:t>
      </w:r>
    </w:p>
    <w:p w14:paraId="1A060A8F" w14:textId="0C53C97F" w:rsidR="00057BCF" w:rsidRDefault="00911D89" w:rsidP="00057BCF">
      <w:pPr>
        <w:pStyle w:val="Heading2"/>
        <w:numPr>
          <w:ilvl w:val="0"/>
          <w:numId w:val="0"/>
        </w:numPr>
        <w:ind w:left="720" w:hanging="720"/>
      </w:pPr>
      <w:bookmarkStart w:id="77" w:name="Title_Glossary"/>
      <w:bookmarkStart w:id="78" w:name="_Toc430782162"/>
      <w:bookmarkStart w:id="79" w:name="_Toc132794315"/>
      <w:bookmarkStart w:id="80" w:name="_Hlk132105280"/>
      <w:bookmarkEnd w:id="77"/>
      <w:r>
        <w:t>References</w:t>
      </w:r>
      <w:bookmarkEnd w:id="78"/>
      <w:bookmarkEnd w:id="79"/>
    </w:p>
    <w:p w14:paraId="1401D307" w14:textId="44B4D998" w:rsidR="00250707" w:rsidRDefault="00250707" w:rsidP="00250707">
      <w:pPr>
        <w:rPr>
          <w:sz w:val="20"/>
          <w:szCs w:val="20"/>
        </w:rPr>
      </w:pPr>
      <w:bookmarkStart w:id="81" w:name="_Hlk132362167"/>
      <w:r>
        <w:rPr>
          <w:sz w:val="20"/>
          <w:szCs w:val="20"/>
        </w:rPr>
        <w:t xml:space="preserve">ABARES </w:t>
      </w:r>
      <w:r w:rsidRPr="00331435">
        <w:rPr>
          <w:sz w:val="20"/>
          <w:szCs w:val="20"/>
        </w:rPr>
        <w:t>202</w:t>
      </w:r>
      <w:r>
        <w:rPr>
          <w:sz w:val="20"/>
          <w:szCs w:val="20"/>
        </w:rPr>
        <w:t>2,</w:t>
      </w:r>
      <w:r w:rsidR="005D1E55">
        <w:rPr>
          <w:sz w:val="20"/>
          <w:szCs w:val="20"/>
        </w:rPr>
        <w:t xml:space="preserve"> </w:t>
      </w:r>
      <w:hyperlink r:id="rId28" w:history="1">
        <w:r w:rsidRPr="00830CBB">
          <w:rPr>
            <w:rStyle w:val="Hyperlink"/>
            <w:sz w:val="20"/>
            <w:szCs w:val="20"/>
          </w:rPr>
          <w:t>Australian fisheries and aquaculture statistics 2021</w:t>
        </w:r>
      </w:hyperlink>
      <w:r>
        <w:rPr>
          <w:sz w:val="20"/>
          <w:szCs w:val="20"/>
        </w:rPr>
        <w:t xml:space="preserve">, </w:t>
      </w:r>
      <w:r w:rsidRPr="00331435">
        <w:rPr>
          <w:sz w:val="20"/>
          <w:szCs w:val="20"/>
        </w:rPr>
        <w:t>Australian Bureau of Agricultural and Resource Economics and Sciences</w:t>
      </w:r>
      <w:r>
        <w:rPr>
          <w:sz w:val="20"/>
          <w:szCs w:val="20"/>
        </w:rPr>
        <w:t>,</w:t>
      </w:r>
      <w:r w:rsidRPr="00331435">
        <w:rPr>
          <w:sz w:val="20"/>
          <w:szCs w:val="20"/>
        </w:rPr>
        <w:t xml:space="preserve"> Canberra</w:t>
      </w:r>
      <w:r>
        <w:rPr>
          <w:sz w:val="20"/>
          <w:szCs w:val="20"/>
        </w:rPr>
        <w:t>, accessed 8 February 2023.</w:t>
      </w:r>
    </w:p>
    <w:p w14:paraId="25097435" w14:textId="0AB5C8DD" w:rsidR="00250707" w:rsidRPr="008F5F3A" w:rsidRDefault="00250707" w:rsidP="00250707">
      <w:pPr>
        <w:rPr>
          <w:sz w:val="20"/>
          <w:szCs w:val="20"/>
        </w:rPr>
      </w:pPr>
      <w:r w:rsidRPr="008F5F3A">
        <w:rPr>
          <w:sz w:val="20"/>
          <w:szCs w:val="20"/>
        </w:rPr>
        <w:t>ABS 2022, Information Consultancy Services, 2007, cat. no. 9920.0, Canberra</w:t>
      </w:r>
      <w:r>
        <w:rPr>
          <w:sz w:val="20"/>
          <w:szCs w:val="20"/>
        </w:rPr>
        <w:t>, November</w:t>
      </w:r>
      <w:r w:rsidR="00D42C64" w:rsidRPr="00D42C64">
        <w:rPr>
          <w:sz w:val="20"/>
          <w:szCs w:val="20"/>
        </w:rPr>
        <w:t xml:space="preserve">, accessed 16 </w:t>
      </w:r>
      <w:r w:rsidR="00D42C64">
        <w:rPr>
          <w:sz w:val="20"/>
          <w:szCs w:val="20"/>
        </w:rPr>
        <w:t>December</w:t>
      </w:r>
      <w:r w:rsidR="00D42C64" w:rsidRPr="00D42C64">
        <w:rPr>
          <w:sz w:val="20"/>
          <w:szCs w:val="20"/>
        </w:rPr>
        <w:t xml:space="preserve"> 202</w:t>
      </w:r>
      <w:r w:rsidR="00D42C64">
        <w:rPr>
          <w:sz w:val="20"/>
          <w:szCs w:val="20"/>
        </w:rPr>
        <w:t>2</w:t>
      </w:r>
      <w:r w:rsidR="00D42C64" w:rsidRPr="00D42C64">
        <w:rPr>
          <w:sz w:val="20"/>
          <w:szCs w:val="20"/>
        </w:rPr>
        <w:t>.</w:t>
      </w:r>
    </w:p>
    <w:p w14:paraId="76BBE5B9" w14:textId="1CF4BC51" w:rsidR="00250707" w:rsidRDefault="00250707" w:rsidP="00250707">
      <w:pPr>
        <w:rPr>
          <w:sz w:val="20"/>
          <w:szCs w:val="20"/>
        </w:rPr>
      </w:pPr>
      <w:r w:rsidRPr="00314229">
        <w:rPr>
          <w:sz w:val="20"/>
          <w:szCs w:val="20"/>
        </w:rPr>
        <w:t>Agnew, D</w:t>
      </w:r>
      <w:r>
        <w:rPr>
          <w:sz w:val="20"/>
          <w:szCs w:val="20"/>
        </w:rPr>
        <w:t xml:space="preserve">J, Pearce, J, </w:t>
      </w:r>
      <w:r w:rsidRPr="00785FB1">
        <w:rPr>
          <w:sz w:val="20"/>
          <w:szCs w:val="20"/>
        </w:rPr>
        <w:t>Pramod</w:t>
      </w:r>
      <w:r>
        <w:rPr>
          <w:sz w:val="20"/>
          <w:szCs w:val="20"/>
        </w:rPr>
        <w:t xml:space="preserve">, G, Peatman, T, Watson, R, Beddington, JR &amp; Pitcher, T </w:t>
      </w:r>
      <w:r w:rsidRPr="00314229">
        <w:rPr>
          <w:sz w:val="20"/>
          <w:szCs w:val="20"/>
        </w:rPr>
        <w:t>2009</w:t>
      </w:r>
      <w:r>
        <w:rPr>
          <w:sz w:val="20"/>
          <w:szCs w:val="20"/>
        </w:rPr>
        <w:t>,</w:t>
      </w:r>
      <w:r w:rsidRPr="00314229">
        <w:rPr>
          <w:sz w:val="20"/>
          <w:szCs w:val="20"/>
        </w:rPr>
        <w:t xml:space="preserve"> </w:t>
      </w:r>
      <w:hyperlink r:id="rId29" w:history="1">
        <w:r w:rsidRPr="00785FB1">
          <w:rPr>
            <w:rStyle w:val="Hyperlink"/>
            <w:sz w:val="20"/>
            <w:szCs w:val="20"/>
          </w:rPr>
          <w:t>Estimating the Worldwide Extent of Illegal Fishing</w:t>
        </w:r>
      </w:hyperlink>
      <w:r>
        <w:rPr>
          <w:rStyle w:val="Hyperlink"/>
          <w:sz w:val="20"/>
          <w:szCs w:val="20"/>
        </w:rPr>
        <w:t>,</w:t>
      </w:r>
      <w:r w:rsidRPr="00314229">
        <w:rPr>
          <w:sz w:val="20"/>
          <w:szCs w:val="20"/>
        </w:rPr>
        <w:t xml:space="preserve"> </w:t>
      </w:r>
      <w:r w:rsidRPr="00B6228A">
        <w:rPr>
          <w:i/>
          <w:iCs/>
          <w:sz w:val="20"/>
          <w:szCs w:val="20"/>
        </w:rPr>
        <w:t>PloS one</w:t>
      </w:r>
      <w:r>
        <w:rPr>
          <w:i/>
          <w:iCs/>
          <w:sz w:val="20"/>
          <w:szCs w:val="20"/>
        </w:rPr>
        <w:t xml:space="preserve">, </w:t>
      </w:r>
      <w:r w:rsidRPr="00B6228A">
        <w:rPr>
          <w:sz w:val="20"/>
          <w:szCs w:val="20"/>
        </w:rPr>
        <w:t>vol.</w:t>
      </w:r>
      <w:r>
        <w:rPr>
          <w:sz w:val="20"/>
          <w:szCs w:val="20"/>
        </w:rPr>
        <w:t xml:space="preserve"> </w:t>
      </w:r>
      <w:r w:rsidRPr="00314229">
        <w:rPr>
          <w:sz w:val="20"/>
          <w:szCs w:val="20"/>
        </w:rPr>
        <w:t>4</w:t>
      </w:r>
      <w:r>
        <w:rPr>
          <w:sz w:val="20"/>
          <w:szCs w:val="20"/>
        </w:rPr>
        <w:t xml:space="preserve">, no. 2, </w:t>
      </w:r>
      <w:r w:rsidR="00274ABD">
        <w:rPr>
          <w:sz w:val="20"/>
          <w:szCs w:val="20"/>
        </w:rPr>
        <w:t>a</w:t>
      </w:r>
      <w:r w:rsidRPr="000B3D82">
        <w:rPr>
          <w:sz w:val="20"/>
          <w:szCs w:val="20"/>
        </w:rPr>
        <w:t>ccessed 14 January 2023.</w:t>
      </w:r>
    </w:p>
    <w:p w14:paraId="2168ED8F" w14:textId="519C4D36" w:rsidR="00250707" w:rsidRPr="00314229" w:rsidRDefault="00250707" w:rsidP="00250707">
      <w:pPr>
        <w:rPr>
          <w:sz w:val="20"/>
          <w:szCs w:val="20"/>
          <w:lang w:eastAsia="ja-JP"/>
        </w:rPr>
      </w:pPr>
      <w:r w:rsidRPr="00314229">
        <w:rPr>
          <w:sz w:val="20"/>
          <w:szCs w:val="20"/>
          <w:lang w:eastAsia="ja-JP"/>
        </w:rPr>
        <w:t xml:space="preserve">Cabral, RB, Mayorga, J, Clemence, M, Lynham, J, Koeshendrajana, S, Muawanah, U, </w:t>
      </w:r>
      <w:r w:rsidRPr="00E21D6E">
        <w:rPr>
          <w:sz w:val="20"/>
          <w:szCs w:val="20"/>
          <w:lang w:eastAsia="ja-JP"/>
        </w:rPr>
        <w:t>Nugroho D, Anna Z, Mira, Ghofar</w:t>
      </w:r>
      <w:r>
        <w:rPr>
          <w:sz w:val="20"/>
          <w:szCs w:val="20"/>
          <w:lang w:eastAsia="ja-JP"/>
        </w:rPr>
        <w:t>,</w:t>
      </w:r>
      <w:r w:rsidRPr="00E21D6E">
        <w:rPr>
          <w:sz w:val="20"/>
          <w:szCs w:val="20"/>
          <w:lang w:eastAsia="ja-JP"/>
        </w:rPr>
        <w:t xml:space="preserve"> A, Zulbainarni</w:t>
      </w:r>
      <w:r>
        <w:rPr>
          <w:sz w:val="20"/>
          <w:szCs w:val="20"/>
          <w:lang w:eastAsia="ja-JP"/>
        </w:rPr>
        <w:t>,</w:t>
      </w:r>
      <w:r w:rsidRPr="00E21D6E">
        <w:rPr>
          <w:sz w:val="20"/>
          <w:szCs w:val="20"/>
          <w:lang w:eastAsia="ja-JP"/>
        </w:rPr>
        <w:t xml:space="preserve"> N, Gaines</w:t>
      </w:r>
      <w:r>
        <w:rPr>
          <w:sz w:val="20"/>
          <w:szCs w:val="20"/>
          <w:lang w:eastAsia="ja-JP"/>
        </w:rPr>
        <w:t>,</w:t>
      </w:r>
      <w:r w:rsidRPr="00E21D6E">
        <w:rPr>
          <w:sz w:val="20"/>
          <w:szCs w:val="20"/>
          <w:lang w:eastAsia="ja-JP"/>
        </w:rPr>
        <w:t xml:space="preserve"> SD, Costello C</w:t>
      </w:r>
      <w:r w:rsidRPr="00314229">
        <w:rPr>
          <w:sz w:val="20"/>
          <w:szCs w:val="20"/>
          <w:lang w:eastAsia="ja-JP"/>
        </w:rPr>
        <w:t xml:space="preserve"> 2018</w:t>
      </w:r>
      <w:r>
        <w:rPr>
          <w:sz w:val="20"/>
          <w:szCs w:val="20"/>
          <w:lang w:eastAsia="ja-JP"/>
        </w:rPr>
        <w:t xml:space="preserve">, </w:t>
      </w:r>
      <w:hyperlink r:id="rId30" w:history="1">
        <w:r w:rsidRPr="00E21D6E">
          <w:rPr>
            <w:rStyle w:val="Hyperlink"/>
            <w:sz w:val="20"/>
            <w:szCs w:val="20"/>
            <w:lang w:eastAsia="ja-JP"/>
          </w:rPr>
          <w:t>Rapid and lasting gains from solving illegal fishing</w:t>
        </w:r>
      </w:hyperlink>
      <w:r>
        <w:rPr>
          <w:sz w:val="20"/>
          <w:szCs w:val="20"/>
          <w:lang w:eastAsia="ja-JP"/>
        </w:rPr>
        <w:t>,</w:t>
      </w:r>
      <w:r w:rsidRPr="00314229">
        <w:rPr>
          <w:sz w:val="20"/>
          <w:szCs w:val="20"/>
          <w:lang w:eastAsia="ja-JP"/>
        </w:rPr>
        <w:t xml:space="preserve"> </w:t>
      </w:r>
      <w:r w:rsidRPr="00E21D6E">
        <w:rPr>
          <w:i/>
          <w:iCs/>
          <w:sz w:val="20"/>
          <w:szCs w:val="20"/>
          <w:lang w:eastAsia="ja-JP"/>
        </w:rPr>
        <w:t>Nature Ecology &amp; Evolution</w:t>
      </w:r>
      <w:r w:rsidRPr="00314229">
        <w:rPr>
          <w:sz w:val="20"/>
          <w:szCs w:val="20"/>
          <w:lang w:eastAsia="ja-JP"/>
        </w:rPr>
        <w:t>,</w:t>
      </w:r>
      <w:r>
        <w:rPr>
          <w:sz w:val="20"/>
          <w:szCs w:val="20"/>
          <w:lang w:eastAsia="ja-JP"/>
        </w:rPr>
        <w:t xml:space="preserve"> March, vol. 2, no. 4</w:t>
      </w:r>
      <w:r w:rsidRPr="00314229">
        <w:rPr>
          <w:sz w:val="20"/>
          <w:szCs w:val="20"/>
          <w:lang w:eastAsia="ja-JP"/>
        </w:rPr>
        <w:t xml:space="preserve"> 650–58</w:t>
      </w:r>
      <w:r>
        <w:rPr>
          <w:sz w:val="20"/>
          <w:szCs w:val="20"/>
          <w:lang w:eastAsia="ja-JP"/>
        </w:rPr>
        <w:t>, DOI</w:t>
      </w:r>
      <w:r w:rsidRPr="00314229">
        <w:rPr>
          <w:sz w:val="20"/>
          <w:szCs w:val="20"/>
          <w:lang w:eastAsia="ja-JP"/>
        </w:rPr>
        <w:t>: 10.1038/s41559-018-0499-1</w:t>
      </w:r>
      <w:r>
        <w:rPr>
          <w:sz w:val="20"/>
          <w:szCs w:val="20"/>
          <w:lang w:eastAsia="ja-JP"/>
        </w:rPr>
        <w:t>, accessed 6 February 2023.</w:t>
      </w:r>
    </w:p>
    <w:p w14:paraId="516E4A75" w14:textId="79115C2C" w:rsidR="00250707" w:rsidRDefault="00250707" w:rsidP="00250707">
      <w:pPr>
        <w:pStyle w:val="ListBullet"/>
        <w:numPr>
          <w:ilvl w:val="0"/>
          <w:numId w:val="0"/>
        </w:numPr>
        <w:rPr>
          <w:sz w:val="20"/>
          <w:szCs w:val="20"/>
        </w:rPr>
      </w:pPr>
      <w:r>
        <w:rPr>
          <w:sz w:val="20"/>
          <w:szCs w:val="20"/>
        </w:rPr>
        <w:t>CCAMLR 2017,</w:t>
      </w:r>
      <w:r w:rsidRPr="00314229">
        <w:rPr>
          <w:sz w:val="20"/>
          <w:szCs w:val="20"/>
        </w:rPr>
        <w:t xml:space="preserve"> </w:t>
      </w:r>
      <w:hyperlink r:id="rId31" w:history="1">
        <w:r w:rsidRPr="001C5ECD">
          <w:rPr>
            <w:rStyle w:val="Hyperlink"/>
            <w:sz w:val="20"/>
            <w:szCs w:val="20"/>
          </w:rPr>
          <w:t>Catch documentation schemes</w:t>
        </w:r>
      </w:hyperlink>
      <w:r>
        <w:rPr>
          <w:sz w:val="20"/>
          <w:szCs w:val="20"/>
        </w:rPr>
        <w:t xml:space="preserve">, </w:t>
      </w:r>
      <w:r w:rsidRPr="0003175A">
        <w:rPr>
          <w:sz w:val="20"/>
          <w:szCs w:val="20"/>
        </w:rPr>
        <w:t>Convention for the Conservation of Antarctic Marine Living Resources</w:t>
      </w:r>
      <w:r>
        <w:rPr>
          <w:sz w:val="20"/>
          <w:szCs w:val="20"/>
        </w:rPr>
        <w:t>, Hobart, accessed 20 January 2023.</w:t>
      </w:r>
    </w:p>
    <w:p w14:paraId="0F2B5D99" w14:textId="6257ACAF" w:rsidR="00250707" w:rsidRDefault="00250707" w:rsidP="00250707">
      <w:pPr>
        <w:rPr>
          <w:sz w:val="20"/>
          <w:szCs w:val="20"/>
        </w:rPr>
      </w:pPr>
      <w:r w:rsidRPr="00314229">
        <w:rPr>
          <w:sz w:val="20"/>
          <w:szCs w:val="20"/>
        </w:rPr>
        <w:t>Codex</w:t>
      </w:r>
      <w:r>
        <w:rPr>
          <w:sz w:val="20"/>
          <w:szCs w:val="20"/>
        </w:rPr>
        <w:t xml:space="preserve"> Alimentarius 1995, </w:t>
      </w:r>
      <w:r w:rsidRPr="00314229">
        <w:rPr>
          <w:rStyle w:val="Hyperlink"/>
          <w:sz w:val="20"/>
          <w:szCs w:val="20"/>
        </w:rPr>
        <w:t>Principles for Food Import and Export Inspection and Certification CAC/GL 20-1995</w:t>
      </w:r>
      <w:r w:rsidRPr="00314229">
        <w:rPr>
          <w:sz w:val="20"/>
          <w:szCs w:val="20"/>
        </w:rPr>
        <w:t xml:space="preserve"> Codex Committee on Food Import and Export Inspection and Certification Systems</w:t>
      </w:r>
      <w:r>
        <w:rPr>
          <w:sz w:val="20"/>
          <w:szCs w:val="20"/>
        </w:rPr>
        <w:t>, Rome, accessed 24 February 2023.</w:t>
      </w:r>
    </w:p>
    <w:p w14:paraId="5888A4FE" w14:textId="5D43F7B3" w:rsidR="00415484" w:rsidRDefault="00415484" w:rsidP="00250707">
      <w:pPr>
        <w:rPr>
          <w:sz w:val="20"/>
          <w:szCs w:val="20"/>
        </w:rPr>
      </w:pPr>
      <w:r w:rsidRPr="00415484">
        <w:rPr>
          <w:sz w:val="20"/>
          <w:szCs w:val="20"/>
        </w:rPr>
        <w:t xml:space="preserve">Coit, J, &amp; Spinard, RW 2021, </w:t>
      </w:r>
      <w:bookmarkStart w:id="82" w:name="OLE_LINK1"/>
      <w:r>
        <w:rPr>
          <w:sz w:val="20"/>
          <w:szCs w:val="20"/>
        </w:rPr>
        <w:fldChar w:fldCharType="begin"/>
      </w:r>
      <w:r>
        <w:rPr>
          <w:sz w:val="20"/>
          <w:szCs w:val="20"/>
        </w:rPr>
        <w:instrText xml:space="preserve"> HYPERLINK "https://media.fisheries.noaa.gov/2021-08/2021ReporttoCongressonImprovingInternationalFisheriesManagement.pdf" </w:instrText>
      </w:r>
      <w:r w:rsidR="006B1189">
        <w:rPr>
          <w:sz w:val="20"/>
          <w:szCs w:val="20"/>
        </w:rPr>
      </w:r>
      <w:r>
        <w:rPr>
          <w:sz w:val="20"/>
          <w:szCs w:val="20"/>
        </w:rPr>
        <w:fldChar w:fldCharType="separate"/>
      </w:r>
      <w:r w:rsidRPr="00415484">
        <w:rPr>
          <w:rStyle w:val="Hyperlink"/>
          <w:sz w:val="20"/>
          <w:szCs w:val="20"/>
        </w:rPr>
        <w:t>Report to Congress: Improving International Fisheries Management</w:t>
      </w:r>
      <w:bookmarkEnd w:id="82"/>
      <w:r>
        <w:rPr>
          <w:sz w:val="20"/>
          <w:szCs w:val="20"/>
        </w:rPr>
        <w:fldChar w:fldCharType="end"/>
      </w:r>
      <w:r w:rsidRPr="00415484">
        <w:rPr>
          <w:sz w:val="20"/>
          <w:szCs w:val="20"/>
        </w:rPr>
        <w:t>, National Oceanic and Atmospheric Administration, Washington D.C, accessed 7 March 2023.</w:t>
      </w:r>
    </w:p>
    <w:p w14:paraId="0DB26A10" w14:textId="1049F99F" w:rsidR="00250707" w:rsidRDefault="00250707" w:rsidP="00250707">
      <w:pPr>
        <w:rPr>
          <w:sz w:val="20"/>
          <w:szCs w:val="20"/>
        </w:rPr>
      </w:pPr>
      <w:r>
        <w:rPr>
          <w:sz w:val="20"/>
          <w:szCs w:val="20"/>
        </w:rPr>
        <w:t xml:space="preserve">Coles 2023, </w:t>
      </w:r>
      <w:hyperlink r:id="rId32" w:history="1">
        <w:r w:rsidRPr="009D55D5">
          <w:rPr>
            <w:rStyle w:val="Hyperlink"/>
            <w:sz w:val="20"/>
            <w:szCs w:val="20"/>
          </w:rPr>
          <w:t>Coles seafood</w:t>
        </w:r>
      </w:hyperlink>
      <w:r>
        <w:rPr>
          <w:sz w:val="20"/>
          <w:szCs w:val="20"/>
        </w:rPr>
        <w:t>, Coles, Hawthorn East, accessed 21 March 2023.</w:t>
      </w:r>
    </w:p>
    <w:p w14:paraId="109B9320" w14:textId="115CE130" w:rsidR="00250707" w:rsidRPr="00B6228A" w:rsidRDefault="00250707" w:rsidP="00250707">
      <w:pPr>
        <w:rPr>
          <w:i/>
          <w:iCs/>
          <w:sz w:val="20"/>
          <w:szCs w:val="20"/>
        </w:rPr>
      </w:pPr>
      <w:r>
        <w:rPr>
          <w:sz w:val="20"/>
          <w:szCs w:val="20"/>
        </w:rPr>
        <w:t>DAFF</w:t>
      </w:r>
      <w:r w:rsidRPr="00483183">
        <w:rPr>
          <w:sz w:val="20"/>
          <w:szCs w:val="20"/>
        </w:rPr>
        <w:t xml:space="preserve"> 2015</w:t>
      </w:r>
      <w:r>
        <w:rPr>
          <w:sz w:val="20"/>
          <w:szCs w:val="20"/>
        </w:rPr>
        <w:t>,</w:t>
      </w:r>
      <w:r w:rsidRPr="00483183">
        <w:rPr>
          <w:sz w:val="20"/>
          <w:szCs w:val="20"/>
        </w:rPr>
        <w:t xml:space="preserve"> </w:t>
      </w:r>
      <w:hyperlink r:id="rId33" w:history="1">
        <w:r w:rsidRPr="00DA11C2">
          <w:rPr>
            <w:rStyle w:val="Hyperlink"/>
            <w:sz w:val="20"/>
            <w:szCs w:val="20"/>
          </w:rPr>
          <w:t>Australia's seafood trade: Updated January 2015</w:t>
        </w:r>
      </w:hyperlink>
      <w:r>
        <w:rPr>
          <w:sz w:val="20"/>
          <w:szCs w:val="20"/>
        </w:rPr>
        <w:t xml:space="preserve">, </w:t>
      </w:r>
      <w:r w:rsidRPr="00483183">
        <w:rPr>
          <w:sz w:val="20"/>
          <w:szCs w:val="20"/>
        </w:rPr>
        <w:t>Australian Government Department of Agriculture</w:t>
      </w:r>
      <w:r>
        <w:rPr>
          <w:sz w:val="20"/>
          <w:szCs w:val="20"/>
        </w:rPr>
        <w:t xml:space="preserve">, Canberra, </w:t>
      </w:r>
      <w:r w:rsidRPr="009752E4">
        <w:rPr>
          <w:sz w:val="20"/>
          <w:szCs w:val="20"/>
        </w:rPr>
        <w:t>accessed 16 January 2023.</w:t>
      </w:r>
    </w:p>
    <w:p w14:paraId="3B67E5A7" w14:textId="7AE36D4E" w:rsidR="00250707" w:rsidRPr="0046404D" w:rsidRDefault="004A6425" w:rsidP="00250707">
      <w:pPr>
        <w:rPr>
          <w:sz w:val="20"/>
          <w:szCs w:val="20"/>
        </w:rPr>
      </w:pPr>
      <w:r w:rsidRPr="004A6425">
        <w:rPr>
          <w:sz w:val="20"/>
          <w:szCs w:val="20"/>
        </w:rPr>
        <w:t>——</w:t>
      </w:r>
      <w:r w:rsidR="00250707">
        <w:rPr>
          <w:sz w:val="20"/>
          <w:szCs w:val="20"/>
        </w:rPr>
        <w:t xml:space="preserve"> </w:t>
      </w:r>
      <w:r w:rsidR="00250707" w:rsidRPr="0046404D">
        <w:rPr>
          <w:sz w:val="20"/>
          <w:szCs w:val="20"/>
        </w:rPr>
        <w:t xml:space="preserve">2023a, </w:t>
      </w:r>
      <w:hyperlink r:id="rId34" w:history="1">
        <w:r w:rsidR="00250707" w:rsidRPr="0046404D">
          <w:rPr>
            <w:rStyle w:val="Hyperlink"/>
            <w:sz w:val="20"/>
            <w:szCs w:val="20"/>
          </w:rPr>
          <w:t>Illegal Logging</w:t>
        </w:r>
      </w:hyperlink>
      <w:r w:rsidR="00250707" w:rsidRPr="0046404D">
        <w:rPr>
          <w:sz w:val="20"/>
          <w:szCs w:val="20"/>
        </w:rPr>
        <w:t>, Australian Department of Agriculture Fisheries and Forestry, Canberra, accessed 17 March 2023.</w:t>
      </w:r>
    </w:p>
    <w:p w14:paraId="1BE205E5" w14:textId="51B51243" w:rsidR="00250707" w:rsidRPr="0046404D" w:rsidRDefault="00250707" w:rsidP="00250707">
      <w:pPr>
        <w:rPr>
          <w:sz w:val="20"/>
          <w:szCs w:val="20"/>
        </w:rPr>
      </w:pPr>
      <w:bookmarkStart w:id="83" w:name="_Hlk132282857"/>
      <w:r w:rsidRPr="0046404D">
        <w:rPr>
          <w:sz w:val="20"/>
          <w:szCs w:val="20"/>
        </w:rPr>
        <w:t>——</w:t>
      </w:r>
      <w:bookmarkEnd w:id="83"/>
      <w:r w:rsidRPr="0046404D">
        <w:rPr>
          <w:sz w:val="20"/>
          <w:szCs w:val="20"/>
        </w:rPr>
        <w:t xml:space="preserve"> 2023b, </w:t>
      </w:r>
      <w:hyperlink r:id="rId35" w:history="1">
        <w:r w:rsidRPr="0046404D">
          <w:rPr>
            <w:rStyle w:val="Hyperlink"/>
            <w:sz w:val="20"/>
            <w:szCs w:val="20"/>
          </w:rPr>
          <w:t>Steps Australia has taken to address illegal fishing</w:t>
        </w:r>
      </w:hyperlink>
      <w:r w:rsidRPr="0046404D">
        <w:rPr>
          <w:sz w:val="20"/>
          <w:szCs w:val="20"/>
        </w:rPr>
        <w:t>, Australian Department of Agriculture Fisheries and Forestry, Canberra, accessed 20 January 2023.</w:t>
      </w:r>
    </w:p>
    <w:p w14:paraId="4908EDF2" w14:textId="1EAB811E" w:rsidR="00250707" w:rsidRPr="0046404D" w:rsidRDefault="00250707" w:rsidP="00250707">
      <w:pPr>
        <w:rPr>
          <w:sz w:val="20"/>
          <w:szCs w:val="20"/>
        </w:rPr>
      </w:pPr>
      <w:r w:rsidRPr="0046404D">
        <w:rPr>
          <w:sz w:val="20"/>
          <w:szCs w:val="20"/>
        </w:rPr>
        <w:t>DG MARE 2023</w:t>
      </w:r>
      <w:r w:rsidR="004A6425" w:rsidRPr="0046404D">
        <w:rPr>
          <w:sz w:val="20"/>
          <w:szCs w:val="20"/>
        </w:rPr>
        <w:t>a</w:t>
      </w:r>
      <w:r w:rsidRPr="0046404D">
        <w:rPr>
          <w:sz w:val="20"/>
          <w:szCs w:val="20"/>
        </w:rPr>
        <w:t xml:space="preserve">, </w:t>
      </w:r>
      <w:hyperlink r:id="rId36" w:history="1">
        <w:r w:rsidRPr="0046404D">
          <w:rPr>
            <w:rStyle w:val="Hyperlink"/>
            <w:sz w:val="20"/>
            <w:szCs w:val="20"/>
          </w:rPr>
          <w:t>Illegal fishing</w:t>
        </w:r>
      </w:hyperlink>
      <w:r w:rsidRPr="0046404D">
        <w:rPr>
          <w:sz w:val="20"/>
          <w:szCs w:val="20"/>
        </w:rPr>
        <w:t>, European Commission Directorate-General for Maritime Affairs and Fisheries, Brussels, accessed 23 February 2023.</w:t>
      </w:r>
    </w:p>
    <w:p w14:paraId="769D28E3" w14:textId="714F54AA" w:rsidR="00250707" w:rsidRPr="0046404D" w:rsidRDefault="004A6425" w:rsidP="00250707">
      <w:pPr>
        <w:rPr>
          <w:sz w:val="20"/>
          <w:szCs w:val="20"/>
        </w:rPr>
      </w:pPr>
      <w:r w:rsidRPr="0046404D">
        <w:rPr>
          <w:sz w:val="20"/>
          <w:szCs w:val="20"/>
        </w:rPr>
        <w:t>——</w:t>
      </w:r>
      <w:r w:rsidR="00250707" w:rsidRPr="0046404D">
        <w:rPr>
          <w:sz w:val="20"/>
          <w:szCs w:val="20"/>
        </w:rPr>
        <w:t>2023</w:t>
      </w:r>
      <w:r w:rsidRPr="0046404D">
        <w:rPr>
          <w:sz w:val="20"/>
          <w:szCs w:val="20"/>
        </w:rPr>
        <w:t>b</w:t>
      </w:r>
      <w:r w:rsidR="00250707" w:rsidRPr="0046404D">
        <w:rPr>
          <w:sz w:val="20"/>
          <w:szCs w:val="20"/>
        </w:rPr>
        <w:t xml:space="preserve">, </w:t>
      </w:r>
      <w:hyperlink r:id="rId37" w:history="1">
        <w:r w:rsidR="00250707" w:rsidRPr="0046404D">
          <w:rPr>
            <w:rStyle w:val="Hyperlink"/>
            <w:sz w:val="20"/>
            <w:szCs w:val="20"/>
          </w:rPr>
          <w:t>Regional fisheries management organisations (RFMOs),</w:t>
        </w:r>
      </w:hyperlink>
      <w:r w:rsidR="00250707" w:rsidRPr="0046404D">
        <w:rPr>
          <w:sz w:val="20"/>
          <w:szCs w:val="20"/>
        </w:rPr>
        <w:t xml:space="preserve"> European Commission Directorate-General for Maritime Affairs and Fisheries, Brussels, accessed 23 February 2023.</w:t>
      </w:r>
    </w:p>
    <w:p w14:paraId="063693B7" w14:textId="5E6F4627" w:rsidR="00250707" w:rsidRPr="0046404D" w:rsidRDefault="00250707" w:rsidP="00250707">
      <w:pPr>
        <w:rPr>
          <w:sz w:val="20"/>
          <w:szCs w:val="20"/>
        </w:rPr>
      </w:pPr>
      <w:r w:rsidRPr="0046404D">
        <w:rPr>
          <w:sz w:val="20"/>
          <w:szCs w:val="20"/>
        </w:rPr>
        <w:t xml:space="preserve">EPRS 2022a, </w:t>
      </w:r>
      <w:hyperlink r:id="rId38" w:history="1">
        <w:r w:rsidRPr="0046404D">
          <w:rPr>
            <w:rStyle w:val="Hyperlink"/>
            <w:sz w:val="20"/>
            <w:szCs w:val="20"/>
          </w:rPr>
          <w:t>Illegal, unreported and unregulated (IUU) fishing</w:t>
        </w:r>
      </w:hyperlink>
      <w:r w:rsidRPr="0046404D">
        <w:rPr>
          <w:sz w:val="20"/>
          <w:szCs w:val="20"/>
        </w:rPr>
        <w:t xml:space="preserve">, European Parliamentary Research Service, Brussels, accessed </w:t>
      </w:r>
      <w:r w:rsidR="00B035B3" w:rsidRPr="0046404D">
        <w:rPr>
          <w:sz w:val="20"/>
          <w:szCs w:val="20"/>
        </w:rPr>
        <w:t xml:space="preserve">27 March </w:t>
      </w:r>
      <w:r w:rsidRPr="0046404D">
        <w:rPr>
          <w:sz w:val="20"/>
          <w:szCs w:val="20"/>
        </w:rPr>
        <w:t>2023.</w:t>
      </w:r>
    </w:p>
    <w:p w14:paraId="76CD81B5" w14:textId="3FAE431C" w:rsidR="00250707" w:rsidRPr="0046404D" w:rsidRDefault="00250707" w:rsidP="00250707">
      <w:pPr>
        <w:rPr>
          <w:sz w:val="20"/>
          <w:szCs w:val="20"/>
        </w:rPr>
      </w:pPr>
      <w:r w:rsidRPr="0046404D">
        <w:rPr>
          <w:sz w:val="20"/>
          <w:szCs w:val="20"/>
        </w:rPr>
        <w:t xml:space="preserve">——2022b, </w:t>
      </w:r>
      <w:hyperlink r:id="rId39" w:history="1">
        <w:r w:rsidRPr="0046404D">
          <w:rPr>
            <w:rStyle w:val="Hyperlink"/>
            <w:sz w:val="20"/>
            <w:szCs w:val="20"/>
          </w:rPr>
          <w:t>Illegal, unreported and unregulated (IUU) fishing</w:t>
        </w:r>
      </w:hyperlink>
      <w:r w:rsidR="00B035B3" w:rsidRPr="0046404D">
        <w:rPr>
          <w:rStyle w:val="Hyperlink"/>
          <w:sz w:val="20"/>
          <w:szCs w:val="20"/>
        </w:rPr>
        <w:t xml:space="preserve"> Infographic</w:t>
      </w:r>
      <w:r w:rsidRPr="0046404D">
        <w:rPr>
          <w:sz w:val="20"/>
          <w:szCs w:val="20"/>
        </w:rPr>
        <w:t>, European Parliamentary Research Service, Brussels, accessed 28 March 2023.</w:t>
      </w:r>
    </w:p>
    <w:p w14:paraId="44F5FFBB" w14:textId="1E2D664C" w:rsidR="00250707" w:rsidRPr="0046404D" w:rsidRDefault="00250707" w:rsidP="00250707">
      <w:pPr>
        <w:rPr>
          <w:sz w:val="20"/>
          <w:szCs w:val="20"/>
        </w:rPr>
      </w:pPr>
      <w:r w:rsidRPr="0046404D">
        <w:rPr>
          <w:sz w:val="20"/>
          <w:szCs w:val="20"/>
        </w:rPr>
        <w:t xml:space="preserve">EU IUU Coalition 2019, </w:t>
      </w:r>
      <w:hyperlink r:id="rId40" w:history="1">
        <w:r w:rsidRPr="0046404D">
          <w:rPr>
            <w:rStyle w:val="Hyperlink"/>
            <w:sz w:val="20"/>
            <w:szCs w:val="20"/>
          </w:rPr>
          <w:t>Achieving Transparency and Combating IUU Fishing in RFMOs: Reinforcing the EU's multilateral actions to promote best practices</w:t>
        </w:r>
      </w:hyperlink>
      <w:r w:rsidRPr="0046404D">
        <w:rPr>
          <w:sz w:val="20"/>
          <w:szCs w:val="20"/>
        </w:rPr>
        <w:t>, EU IUU Coalition</w:t>
      </w:r>
      <w:r w:rsidR="0086166C">
        <w:rPr>
          <w:sz w:val="20"/>
          <w:szCs w:val="20"/>
        </w:rPr>
        <w:t>, accessed 8 March 2023.</w:t>
      </w:r>
    </w:p>
    <w:p w14:paraId="2C606FE4" w14:textId="4219EF51" w:rsidR="00250707" w:rsidRPr="0046404D" w:rsidRDefault="00250707" w:rsidP="00250707">
      <w:pPr>
        <w:rPr>
          <w:sz w:val="20"/>
          <w:szCs w:val="20"/>
        </w:rPr>
      </w:pPr>
      <w:r w:rsidRPr="0046404D">
        <w:rPr>
          <w:sz w:val="20"/>
          <w:szCs w:val="20"/>
        </w:rPr>
        <w:t>——2020,</w:t>
      </w:r>
      <w:r w:rsidRPr="0046404D">
        <w:rPr>
          <w:sz w:val="20"/>
          <w:szCs w:val="20"/>
          <w:lang w:eastAsia="ja-JP"/>
        </w:rPr>
        <w:t xml:space="preserve"> </w:t>
      </w:r>
      <w:r w:rsidRPr="0046404D">
        <w:rPr>
          <w:rStyle w:val="Hyperlink"/>
          <w:sz w:val="20"/>
          <w:szCs w:val="20"/>
        </w:rPr>
        <w:t>A comparative study of key data elements in import control schemes aimed at tackling illegal, unreported and unregulated fishing in the top three seafood markets: the European Union, the United States and Japan</w:t>
      </w:r>
      <w:r w:rsidRPr="0046404D">
        <w:rPr>
          <w:sz w:val="20"/>
          <w:szCs w:val="20"/>
        </w:rPr>
        <w:t>, The Environmental Justice Foundation, Oceana, The Nature Conservancy, The Pew Charitable Trusts and World Wildlife Fund, accessed 20 February 2023.</w:t>
      </w:r>
    </w:p>
    <w:p w14:paraId="0AB15832" w14:textId="57138451" w:rsidR="00250707" w:rsidRPr="0046404D" w:rsidRDefault="00250707" w:rsidP="00250707">
      <w:pPr>
        <w:rPr>
          <w:sz w:val="20"/>
          <w:szCs w:val="20"/>
        </w:rPr>
      </w:pPr>
      <w:r w:rsidRPr="0046404D">
        <w:rPr>
          <w:sz w:val="20"/>
          <w:szCs w:val="20"/>
        </w:rPr>
        <w:t xml:space="preserve">European Commission 2009, </w:t>
      </w:r>
      <w:hyperlink r:id="rId41" w:history="1">
        <w:r w:rsidRPr="0046404D">
          <w:rPr>
            <w:rStyle w:val="Hyperlink"/>
            <w:sz w:val="20"/>
            <w:szCs w:val="20"/>
          </w:rPr>
          <w:t>Commission Regulation (EC) No 1010/2009</w:t>
        </w:r>
      </w:hyperlink>
      <w:r w:rsidRPr="0046404D">
        <w:rPr>
          <w:sz w:val="20"/>
          <w:szCs w:val="20"/>
        </w:rPr>
        <w:t>, Official Journal of the European Union</w:t>
      </w:r>
      <w:r w:rsidR="0086166C">
        <w:rPr>
          <w:sz w:val="20"/>
          <w:szCs w:val="20"/>
        </w:rPr>
        <w:t>,</w:t>
      </w:r>
      <w:r w:rsidR="0086166C" w:rsidRPr="0086166C">
        <w:rPr>
          <w:sz w:val="20"/>
          <w:szCs w:val="20"/>
        </w:rPr>
        <w:t xml:space="preserve"> </w:t>
      </w:r>
      <w:r w:rsidR="0086166C">
        <w:rPr>
          <w:sz w:val="20"/>
          <w:szCs w:val="20"/>
        </w:rPr>
        <w:t>accessed 8 March 2023.</w:t>
      </w:r>
    </w:p>
    <w:p w14:paraId="50912BE3" w14:textId="6DC43540" w:rsidR="00250707" w:rsidRPr="0046404D" w:rsidRDefault="00250707" w:rsidP="00250707">
      <w:pPr>
        <w:rPr>
          <w:sz w:val="20"/>
          <w:szCs w:val="20"/>
        </w:rPr>
      </w:pPr>
      <w:r w:rsidRPr="0046404D">
        <w:rPr>
          <w:sz w:val="20"/>
          <w:szCs w:val="20"/>
        </w:rPr>
        <w:t xml:space="preserve">European Court of Auditors 2022, </w:t>
      </w:r>
      <w:hyperlink r:id="rId42" w:history="1">
        <w:r w:rsidRPr="0046404D">
          <w:rPr>
            <w:rStyle w:val="Hyperlink"/>
            <w:sz w:val="20"/>
            <w:szCs w:val="20"/>
          </w:rPr>
          <w:t>Special report: EU action to combat illegal fishing - Control systems in place but weakened by uneven checks and sanctions by Member States</w:t>
        </w:r>
      </w:hyperlink>
      <w:r w:rsidRPr="0046404D">
        <w:rPr>
          <w:sz w:val="20"/>
          <w:szCs w:val="20"/>
        </w:rPr>
        <w:t>, European Court of Auditors, Luxembourg</w:t>
      </w:r>
      <w:r w:rsidR="0086166C" w:rsidRPr="0086166C">
        <w:rPr>
          <w:sz w:val="20"/>
          <w:szCs w:val="20"/>
        </w:rPr>
        <w:t xml:space="preserve"> </w:t>
      </w:r>
      <w:r w:rsidR="0086166C">
        <w:rPr>
          <w:sz w:val="20"/>
          <w:szCs w:val="20"/>
        </w:rPr>
        <w:t>accessed 8 March 2023.</w:t>
      </w:r>
    </w:p>
    <w:p w14:paraId="6C4D865E" w14:textId="5DD55AF6" w:rsidR="00250707" w:rsidRPr="0046404D" w:rsidRDefault="00250707" w:rsidP="00250707">
      <w:pPr>
        <w:rPr>
          <w:sz w:val="20"/>
          <w:szCs w:val="20"/>
        </w:rPr>
      </w:pPr>
      <w:r w:rsidRPr="0046404D">
        <w:rPr>
          <w:sz w:val="20"/>
          <w:szCs w:val="20"/>
        </w:rPr>
        <w:t>Fair Catch Alliance</w:t>
      </w:r>
      <w:r w:rsidR="007074FF" w:rsidRPr="0046404D">
        <w:rPr>
          <w:sz w:val="20"/>
          <w:szCs w:val="20"/>
        </w:rPr>
        <w:t xml:space="preserve"> 2023</w:t>
      </w:r>
      <w:r w:rsidRPr="0046404D">
        <w:rPr>
          <w:sz w:val="20"/>
          <w:szCs w:val="20"/>
        </w:rPr>
        <w:t xml:space="preserve">, </w:t>
      </w:r>
      <w:hyperlink r:id="rId43" w:history="1">
        <w:r w:rsidRPr="0046404D">
          <w:rPr>
            <w:rStyle w:val="Hyperlink"/>
            <w:sz w:val="20"/>
            <w:szCs w:val="20"/>
          </w:rPr>
          <w:t>Same Rules for All Seafood</w:t>
        </w:r>
      </w:hyperlink>
      <w:r w:rsidRPr="0046404D">
        <w:rPr>
          <w:sz w:val="20"/>
          <w:szCs w:val="20"/>
        </w:rPr>
        <w:t>, Minderoo Foundation Flourishing Oceans Initiative, Perth, accessed 23 February 2023.</w:t>
      </w:r>
    </w:p>
    <w:p w14:paraId="7528BB5B" w14:textId="34D375F3" w:rsidR="00250707" w:rsidRPr="0046404D" w:rsidRDefault="00250707" w:rsidP="00250707">
      <w:pPr>
        <w:rPr>
          <w:sz w:val="20"/>
          <w:szCs w:val="20"/>
        </w:rPr>
      </w:pPr>
      <w:r w:rsidRPr="0046404D">
        <w:rPr>
          <w:sz w:val="20"/>
          <w:szCs w:val="20"/>
        </w:rPr>
        <w:t xml:space="preserve">FAO 1993, UN Food and Agriculture Organisation, </w:t>
      </w:r>
      <w:hyperlink r:id="rId44" w:history="1">
        <w:r w:rsidRPr="0046404D">
          <w:rPr>
            <w:rStyle w:val="Hyperlink"/>
            <w:sz w:val="20"/>
            <w:szCs w:val="20"/>
          </w:rPr>
          <w:t>Agreement to Promote Compliance with International Conservation and Management Measures by Fishing Vessels on the High Seas</w:t>
        </w:r>
      </w:hyperlink>
      <w:r w:rsidRPr="0046404D">
        <w:rPr>
          <w:rStyle w:val="Hyperlink"/>
          <w:sz w:val="20"/>
          <w:szCs w:val="20"/>
        </w:rPr>
        <w:t>,</w:t>
      </w:r>
      <w:r w:rsidRPr="0046404D">
        <w:rPr>
          <w:sz w:val="20"/>
          <w:szCs w:val="20"/>
        </w:rPr>
        <w:t xml:space="preserve"> November 1993, accessed 22 February 2023.</w:t>
      </w:r>
    </w:p>
    <w:p w14:paraId="36A891F6" w14:textId="2ECA3DD2" w:rsidR="00250707" w:rsidRPr="0046404D" w:rsidRDefault="00250707" w:rsidP="00250707">
      <w:pPr>
        <w:rPr>
          <w:sz w:val="20"/>
          <w:szCs w:val="20"/>
        </w:rPr>
      </w:pPr>
      <w:r w:rsidRPr="0046404D">
        <w:rPr>
          <w:sz w:val="20"/>
          <w:szCs w:val="20"/>
        </w:rPr>
        <w:t>——</w:t>
      </w:r>
      <w:r w:rsidRPr="0046404D">
        <w:rPr>
          <w:sz w:val="20"/>
          <w:szCs w:val="20"/>
          <w:lang w:eastAsia="ja-JP"/>
        </w:rPr>
        <w:t xml:space="preserve">2001, </w:t>
      </w:r>
      <w:hyperlink r:id="rId45" w:history="1">
        <w:r w:rsidRPr="0046404D">
          <w:rPr>
            <w:rStyle w:val="Hyperlink"/>
            <w:sz w:val="20"/>
            <w:szCs w:val="20"/>
          </w:rPr>
          <w:t>International Plan Of Action To Prevent, Deter And Eliminate Illegal, Unreported And Unregulated Fishing</w:t>
        </w:r>
      </w:hyperlink>
      <w:r w:rsidRPr="0046404D">
        <w:rPr>
          <w:sz w:val="20"/>
          <w:szCs w:val="20"/>
        </w:rPr>
        <w:t>, The Food and Agriculture Organi</w:t>
      </w:r>
      <w:r w:rsidR="00145E5B">
        <w:rPr>
          <w:sz w:val="20"/>
          <w:szCs w:val="20"/>
        </w:rPr>
        <w:t>s</w:t>
      </w:r>
      <w:r w:rsidRPr="0046404D">
        <w:rPr>
          <w:sz w:val="20"/>
          <w:szCs w:val="20"/>
        </w:rPr>
        <w:t xml:space="preserve">ation of the United Nations, Rome, </w:t>
      </w:r>
      <w:r w:rsidR="009A42C7">
        <w:rPr>
          <w:sz w:val="20"/>
          <w:szCs w:val="20"/>
        </w:rPr>
        <w:t>a</w:t>
      </w:r>
      <w:r w:rsidRPr="0046404D">
        <w:rPr>
          <w:sz w:val="20"/>
          <w:szCs w:val="20"/>
        </w:rPr>
        <w:t>ccessed 20 February 2023.</w:t>
      </w:r>
    </w:p>
    <w:p w14:paraId="7BF4669A" w14:textId="1C6F9B12" w:rsidR="00250707" w:rsidRDefault="00250707" w:rsidP="00250707">
      <w:pPr>
        <w:rPr>
          <w:sz w:val="20"/>
          <w:szCs w:val="20"/>
        </w:rPr>
      </w:pPr>
      <w:r w:rsidRPr="0046404D">
        <w:rPr>
          <w:sz w:val="20"/>
          <w:szCs w:val="20"/>
        </w:rPr>
        <w:t>——2016</w:t>
      </w:r>
      <w:r w:rsidRPr="0046404D">
        <w:rPr>
          <w:rStyle w:val="Hyperlink"/>
          <w:sz w:val="20"/>
          <w:szCs w:val="20"/>
        </w:rPr>
        <w:t xml:space="preserve">, </w:t>
      </w:r>
      <w:hyperlink r:id="rId46" w:history="1">
        <w:r w:rsidRPr="0046404D">
          <w:rPr>
            <w:rStyle w:val="Hyperlink"/>
            <w:sz w:val="20"/>
            <w:szCs w:val="20"/>
          </w:rPr>
          <w:t>Agreement on Port State Measures to Prevent, Deter and Eliminate Illegal, Unreported and Unregulated Fishing</w:t>
        </w:r>
      </w:hyperlink>
      <w:r w:rsidRPr="0046404D">
        <w:rPr>
          <w:sz w:val="20"/>
          <w:szCs w:val="20"/>
        </w:rPr>
        <w:t>, The Food and Agriculture Organi</w:t>
      </w:r>
      <w:r w:rsidR="00145E5B">
        <w:rPr>
          <w:sz w:val="20"/>
          <w:szCs w:val="20"/>
        </w:rPr>
        <w:t>s</w:t>
      </w:r>
      <w:r w:rsidRPr="0046404D">
        <w:rPr>
          <w:sz w:val="20"/>
          <w:szCs w:val="20"/>
        </w:rPr>
        <w:t xml:space="preserve">ation of the United Nations, Rome, </w:t>
      </w:r>
      <w:r w:rsidR="009A42C7">
        <w:rPr>
          <w:sz w:val="20"/>
          <w:szCs w:val="20"/>
        </w:rPr>
        <w:t>a</w:t>
      </w:r>
      <w:r w:rsidRPr="0046404D">
        <w:rPr>
          <w:sz w:val="20"/>
          <w:szCs w:val="20"/>
        </w:rPr>
        <w:t>ccessed 20 February 2023.</w:t>
      </w:r>
    </w:p>
    <w:p w14:paraId="57203EF9" w14:textId="16AE0E11" w:rsidR="00A92361" w:rsidRPr="0046404D" w:rsidRDefault="00A92361" w:rsidP="00250707">
      <w:pPr>
        <w:rPr>
          <w:sz w:val="20"/>
          <w:szCs w:val="20"/>
        </w:rPr>
      </w:pPr>
      <w:r w:rsidRPr="0046404D">
        <w:rPr>
          <w:sz w:val="20"/>
          <w:szCs w:val="20"/>
        </w:rPr>
        <w:t>——201</w:t>
      </w:r>
      <w:r w:rsidR="00926020">
        <w:rPr>
          <w:sz w:val="20"/>
          <w:szCs w:val="20"/>
        </w:rPr>
        <w:t xml:space="preserve">6, </w:t>
      </w:r>
      <w:hyperlink r:id="rId47" w:history="1">
        <w:r w:rsidR="00926020" w:rsidRPr="00926020">
          <w:rPr>
            <w:rStyle w:val="Hyperlink"/>
            <w:sz w:val="20"/>
            <w:szCs w:val="20"/>
          </w:rPr>
          <w:t>Seafood traceability systems – gap analysis and inconsistencies in standards and norm</w:t>
        </w:r>
      </w:hyperlink>
      <w:r w:rsidRPr="0046404D">
        <w:rPr>
          <w:rStyle w:val="Hyperlink"/>
          <w:sz w:val="20"/>
          <w:szCs w:val="20"/>
        </w:rPr>
        <w:t xml:space="preserve"> </w:t>
      </w:r>
      <w:r w:rsidRPr="0046404D">
        <w:rPr>
          <w:sz w:val="20"/>
          <w:szCs w:val="20"/>
        </w:rPr>
        <w:t>, The Food and Agriculture Organi</w:t>
      </w:r>
      <w:r w:rsidR="00145E5B">
        <w:rPr>
          <w:sz w:val="20"/>
          <w:szCs w:val="20"/>
        </w:rPr>
        <w:t>s</w:t>
      </w:r>
      <w:r w:rsidRPr="0046404D">
        <w:rPr>
          <w:sz w:val="20"/>
          <w:szCs w:val="20"/>
        </w:rPr>
        <w:t xml:space="preserve">ation of the United Nations, Rome, </w:t>
      </w:r>
      <w:r w:rsidR="009A42C7">
        <w:rPr>
          <w:sz w:val="20"/>
          <w:szCs w:val="20"/>
        </w:rPr>
        <w:t>a</w:t>
      </w:r>
      <w:r w:rsidRPr="0046404D">
        <w:rPr>
          <w:sz w:val="20"/>
          <w:szCs w:val="20"/>
        </w:rPr>
        <w:t xml:space="preserve">ccessed </w:t>
      </w:r>
      <w:r w:rsidR="00926020">
        <w:rPr>
          <w:sz w:val="20"/>
          <w:szCs w:val="20"/>
        </w:rPr>
        <w:t>1</w:t>
      </w:r>
      <w:r w:rsidRPr="0046404D">
        <w:rPr>
          <w:sz w:val="20"/>
          <w:szCs w:val="20"/>
        </w:rPr>
        <w:t>0 February 2023.</w:t>
      </w:r>
    </w:p>
    <w:p w14:paraId="6A1112C9" w14:textId="777B3D23" w:rsidR="00250707" w:rsidRPr="0046404D" w:rsidRDefault="00250707" w:rsidP="00250707">
      <w:r w:rsidRPr="0046404D">
        <w:rPr>
          <w:sz w:val="20"/>
          <w:szCs w:val="20"/>
        </w:rPr>
        <w:t xml:space="preserve">——2022a, </w:t>
      </w:r>
      <w:hyperlink r:id="rId48" w:history="1">
        <w:r w:rsidRPr="0046404D">
          <w:rPr>
            <w:rStyle w:val="Hyperlink"/>
          </w:rPr>
          <w:t>The State of World Fisheries and Aquaculture 2022 Towards Blue Transformation</w:t>
        </w:r>
      </w:hyperlink>
      <w:r w:rsidRPr="0046404D">
        <w:rPr>
          <w:sz w:val="20"/>
          <w:szCs w:val="20"/>
        </w:rPr>
        <w:t>, The Food and Agriculture Organi</w:t>
      </w:r>
      <w:r w:rsidR="00145E5B">
        <w:rPr>
          <w:sz w:val="20"/>
          <w:szCs w:val="20"/>
        </w:rPr>
        <w:t>s</w:t>
      </w:r>
      <w:r w:rsidRPr="0046404D">
        <w:rPr>
          <w:sz w:val="20"/>
          <w:szCs w:val="20"/>
        </w:rPr>
        <w:t xml:space="preserve">ation of the United Nations, Rome, </w:t>
      </w:r>
      <w:r w:rsidR="009A42C7">
        <w:rPr>
          <w:sz w:val="20"/>
          <w:szCs w:val="20"/>
        </w:rPr>
        <w:t>a</w:t>
      </w:r>
      <w:r w:rsidRPr="0046404D">
        <w:rPr>
          <w:sz w:val="20"/>
          <w:szCs w:val="20"/>
        </w:rPr>
        <w:t>ccessed 20 March 2023.</w:t>
      </w:r>
    </w:p>
    <w:p w14:paraId="2C0A9824" w14:textId="71510C5D" w:rsidR="00250707" w:rsidRPr="0046404D" w:rsidRDefault="00250707" w:rsidP="00250707">
      <w:pPr>
        <w:rPr>
          <w:sz w:val="20"/>
          <w:szCs w:val="20"/>
        </w:rPr>
      </w:pPr>
      <w:r w:rsidRPr="0046404D">
        <w:rPr>
          <w:sz w:val="20"/>
          <w:szCs w:val="20"/>
        </w:rPr>
        <w:t>——2022b</w:t>
      </w:r>
      <w:hyperlink r:id="rId49" w:history="1">
        <w:r w:rsidRPr="0046404D">
          <w:rPr>
            <w:rStyle w:val="Hyperlink"/>
            <w:sz w:val="20"/>
            <w:szCs w:val="20"/>
          </w:rPr>
          <w:t>, Understanding and implementing catch documentation schemes – A guide for national authorities</w:t>
        </w:r>
      </w:hyperlink>
      <w:r w:rsidRPr="0046404D">
        <w:rPr>
          <w:sz w:val="20"/>
          <w:szCs w:val="20"/>
        </w:rPr>
        <w:t>, The Food and Agriculture Organi</w:t>
      </w:r>
      <w:r w:rsidR="00145E5B">
        <w:rPr>
          <w:sz w:val="20"/>
          <w:szCs w:val="20"/>
        </w:rPr>
        <w:t>s</w:t>
      </w:r>
      <w:r w:rsidRPr="0046404D">
        <w:rPr>
          <w:sz w:val="20"/>
          <w:szCs w:val="20"/>
        </w:rPr>
        <w:t xml:space="preserve">ation of the United Nations, Rome, </w:t>
      </w:r>
      <w:r w:rsidR="009A42C7">
        <w:rPr>
          <w:sz w:val="20"/>
          <w:szCs w:val="20"/>
        </w:rPr>
        <w:t>a</w:t>
      </w:r>
      <w:r w:rsidRPr="0046404D">
        <w:rPr>
          <w:sz w:val="20"/>
          <w:szCs w:val="20"/>
        </w:rPr>
        <w:t>ccessed 20 March 2023.</w:t>
      </w:r>
    </w:p>
    <w:p w14:paraId="2D7B5EDE" w14:textId="335078FA" w:rsidR="00250707" w:rsidRPr="0046404D" w:rsidRDefault="00250707" w:rsidP="00250707">
      <w:pPr>
        <w:rPr>
          <w:sz w:val="20"/>
          <w:szCs w:val="20"/>
        </w:rPr>
      </w:pPr>
      <w:r w:rsidRPr="0046404D">
        <w:rPr>
          <w:sz w:val="20"/>
          <w:szCs w:val="20"/>
        </w:rPr>
        <w:t xml:space="preserve">——2023a, </w:t>
      </w:r>
      <w:hyperlink r:id="rId50" w:history="1">
        <w:r w:rsidRPr="0046404D">
          <w:rPr>
            <w:rStyle w:val="Hyperlink"/>
            <w:sz w:val="20"/>
            <w:szCs w:val="20"/>
          </w:rPr>
          <w:t>Illegal, Unreported and Unregulated (IUU) fishing</w:t>
        </w:r>
      </w:hyperlink>
      <w:r w:rsidRPr="0046404D">
        <w:rPr>
          <w:sz w:val="20"/>
          <w:szCs w:val="20"/>
        </w:rPr>
        <w:t>, The Food and Agriculture Organi</w:t>
      </w:r>
      <w:r w:rsidR="00145E5B">
        <w:rPr>
          <w:sz w:val="20"/>
          <w:szCs w:val="20"/>
        </w:rPr>
        <w:t>s</w:t>
      </w:r>
      <w:r w:rsidRPr="0046404D">
        <w:rPr>
          <w:sz w:val="20"/>
          <w:szCs w:val="20"/>
        </w:rPr>
        <w:t xml:space="preserve">ation of the United Nations, Rome, </w:t>
      </w:r>
      <w:r w:rsidR="009A42C7">
        <w:rPr>
          <w:sz w:val="20"/>
          <w:szCs w:val="20"/>
        </w:rPr>
        <w:t>a</w:t>
      </w:r>
      <w:r w:rsidRPr="0046404D">
        <w:rPr>
          <w:sz w:val="20"/>
          <w:szCs w:val="20"/>
        </w:rPr>
        <w:t>ccessed 20 February 2023.</w:t>
      </w:r>
    </w:p>
    <w:p w14:paraId="70F3308E" w14:textId="2AA9BFE5" w:rsidR="00250707" w:rsidRDefault="00250707" w:rsidP="00250707">
      <w:pPr>
        <w:rPr>
          <w:sz w:val="20"/>
          <w:szCs w:val="20"/>
        </w:rPr>
      </w:pPr>
      <w:r w:rsidRPr="0046404D">
        <w:rPr>
          <w:sz w:val="20"/>
          <w:szCs w:val="20"/>
        </w:rPr>
        <w:t xml:space="preserve">——2023b, </w:t>
      </w:r>
      <w:hyperlink r:id="rId51" w:history="1">
        <w:r w:rsidRPr="0046404D">
          <w:rPr>
            <w:rStyle w:val="Hyperlink"/>
            <w:sz w:val="20"/>
            <w:szCs w:val="20"/>
          </w:rPr>
          <w:t>Role of Regional Fishery Bodies</w:t>
        </w:r>
      </w:hyperlink>
      <w:r w:rsidRPr="0046404D">
        <w:rPr>
          <w:sz w:val="20"/>
          <w:szCs w:val="20"/>
        </w:rPr>
        <w:t>, The Food and Agriculture Organi</w:t>
      </w:r>
      <w:r w:rsidR="00145E5B">
        <w:rPr>
          <w:sz w:val="20"/>
          <w:szCs w:val="20"/>
        </w:rPr>
        <w:t>s</w:t>
      </w:r>
      <w:r w:rsidRPr="0046404D">
        <w:rPr>
          <w:sz w:val="20"/>
          <w:szCs w:val="20"/>
        </w:rPr>
        <w:t xml:space="preserve">ation of the United Nations, Rome, </w:t>
      </w:r>
      <w:r w:rsidR="009A42C7">
        <w:rPr>
          <w:sz w:val="20"/>
          <w:szCs w:val="20"/>
        </w:rPr>
        <w:t>a</w:t>
      </w:r>
      <w:r w:rsidRPr="0046404D">
        <w:rPr>
          <w:sz w:val="20"/>
          <w:szCs w:val="20"/>
        </w:rPr>
        <w:t>ccessed 20 February 2023.</w:t>
      </w:r>
    </w:p>
    <w:p w14:paraId="2A8BE176" w14:textId="494AAF37" w:rsidR="003078A1" w:rsidRPr="0046404D" w:rsidRDefault="003078A1" w:rsidP="00250707">
      <w:pPr>
        <w:rPr>
          <w:sz w:val="20"/>
          <w:szCs w:val="20"/>
        </w:rPr>
      </w:pPr>
      <w:r w:rsidRPr="003078A1">
        <w:rPr>
          <w:sz w:val="20"/>
          <w:szCs w:val="20"/>
        </w:rPr>
        <w:t xml:space="preserve">FishWise 2022, </w:t>
      </w:r>
      <w:hyperlink r:id="rId52" w:history="1">
        <w:r w:rsidRPr="003078A1">
          <w:rPr>
            <w:rStyle w:val="Hyperlink"/>
            <w:sz w:val="20"/>
            <w:szCs w:val="20"/>
          </w:rPr>
          <w:t>Finding Common Ground Private Sector Feedback for Improved SIMP Implementation</w:t>
        </w:r>
      </w:hyperlink>
      <w:r w:rsidRPr="003078A1">
        <w:rPr>
          <w:sz w:val="20"/>
          <w:szCs w:val="20"/>
        </w:rPr>
        <w:t>,</w:t>
      </w:r>
      <w:r w:rsidR="00274ABD">
        <w:rPr>
          <w:sz w:val="20"/>
          <w:szCs w:val="20"/>
        </w:rPr>
        <w:t xml:space="preserve"> </w:t>
      </w:r>
      <w:r w:rsidRPr="003078A1">
        <w:rPr>
          <w:sz w:val="20"/>
          <w:szCs w:val="20"/>
        </w:rPr>
        <w:t>FishWise, Perth, accessed 9 March 2023.</w:t>
      </w:r>
    </w:p>
    <w:p w14:paraId="3C9AA37C" w14:textId="5169BF3B" w:rsidR="00250707" w:rsidRPr="0046404D" w:rsidRDefault="00250707" w:rsidP="00250707">
      <w:pPr>
        <w:rPr>
          <w:sz w:val="20"/>
          <w:szCs w:val="20"/>
        </w:rPr>
      </w:pPr>
      <w:r w:rsidRPr="0046404D">
        <w:rPr>
          <w:sz w:val="20"/>
          <w:szCs w:val="20"/>
        </w:rPr>
        <w:t xml:space="preserve">FRDC 2021, </w:t>
      </w:r>
      <w:hyperlink r:id="rId53" w:history="1">
        <w:r w:rsidRPr="0046404D">
          <w:rPr>
            <w:rStyle w:val="Hyperlink"/>
            <w:sz w:val="20"/>
            <w:szCs w:val="20"/>
          </w:rPr>
          <w:t>Australian</w:t>
        </w:r>
        <w:r w:rsidRPr="0046404D">
          <w:rPr>
            <w:rStyle w:val="Hyperlink"/>
          </w:rPr>
          <w:t xml:space="preserve"> </w:t>
        </w:r>
        <w:r w:rsidRPr="0046404D">
          <w:rPr>
            <w:rStyle w:val="Hyperlink"/>
            <w:sz w:val="20"/>
            <w:szCs w:val="20"/>
          </w:rPr>
          <w:t>Seafood Trade and Market Access</w:t>
        </w:r>
      </w:hyperlink>
      <w:r w:rsidRPr="0046404D">
        <w:rPr>
          <w:sz w:val="20"/>
          <w:szCs w:val="20"/>
        </w:rPr>
        <w:t>, Fisheries Research and Development Corporation Canberra, accessed 20 February 2023.</w:t>
      </w:r>
    </w:p>
    <w:p w14:paraId="137E951B" w14:textId="293FF37E" w:rsidR="00250707" w:rsidRPr="0046404D" w:rsidRDefault="00250707" w:rsidP="00250707">
      <w:pPr>
        <w:rPr>
          <w:sz w:val="20"/>
          <w:szCs w:val="20"/>
        </w:rPr>
      </w:pPr>
      <w:r w:rsidRPr="0046404D">
        <w:rPr>
          <w:sz w:val="20"/>
          <w:szCs w:val="20"/>
        </w:rPr>
        <w:t xml:space="preserve">Garcia, S, Barclay, K, &amp; Nicholls, R 2020, </w:t>
      </w:r>
      <w:hyperlink r:id="rId54" w:history="1">
        <w:r w:rsidRPr="0046404D">
          <w:rPr>
            <w:rStyle w:val="Hyperlink"/>
            <w:sz w:val="20"/>
            <w:szCs w:val="20"/>
          </w:rPr>
          <w:t>Can anti-illegal, unreported, and unregulated (IUU) fishing trade measures spread internationally? Case study of Australia</w:t>
        </w:r>
      </w:hyperlink>
      <w:r w:rsidRPr="0046404D">
        <w:rPr>
          <w:sz w:val="20"/>
          <w:szCs w:val="20"/>
        </w:rPr>
        <w:t xml:space="preserve">, </w:t>
      </w:r>
      <w:r w:rsidRPr="0046404D">
        <w:rPr>
          <w:i/>
          <w:iCs/>
          <w:sz w:val="20"/>
          <w:szCs w:val="20"/>
        </w:rPr>
        <w:t>Marine Policy</w:t>
      </w:r>
      <w:r w:rsidRPr="0046404D">
        <w:rPr>
          <w:sz w:val="20"/>
          <w:szCs w:val="20"/>
        </w:rPr>
        <w:t>, vol. 202, no. 5, p. 105494, DOI:10.1016/j.marpol.2020.104103, accessed 23 February 2023.</w:t>
      </w:r>
    </w:p>
    <w:p w14:paraId="7A2AE41A" w14:textId="0E13605D" w:rsidR="00250707" w:rsidRPr="004A1CB9" w:rsidRDefault="00250707" w:rsidP="00250707">
      <w:pPr>
        <w:rPr>
          <w:sz w:val="20"/>
          <w:szCs w:val="20"/>
        </w:rPr>
      </w:pPr>
      <w:r w:rsidRPr="004A1CB9">
        <w:rPr>
          <w:sz w:val="20"/>
          <w:szCs w:val="20"/>
        </w:rPr>
        <w:t xml:space="preserve">Hosch, G 2016, </w:t>
      </w:r>
      <w:hyperlink r:id="rId55" w:history="1">
        <w:r w:rsidRPr="004A1CB9">
          <w:rPr>
            <w:rStyle w:val="Hyperlink"/>
            <w:sz w:val="20"/>
            <w:szCs w:val="20"/>
          </w:rPr>
          <w:t>Trade Measures to Combat IUU Fishing: Comparative Analysis of Unilateral and Multilateral</w:t>
        </w:r>
      </w:hyperlink>
      <w:r w:rsidRPr="004A1CB9">
        <w:rPr>
          <w:rStyle w:val="Hyperlink"/>
          <w:sz w:val="20"/>
          <w:szCs w:val="20"/>
        </w:rPr>
        <w:t>,</w:t>
      </w:r>
      <w:r w:rsidRPr="004A1CB9">
        <w:rPr>
          <w:sz w:val="20"/>
          <w:szCs w:val="20"/>
        </w:rPr>
        <w:t xml:space="preserve"> International Centre for Trade and Sustainable Development, Geneva, accessed 9 February 2023.</w:t>
      </w:r>
    </w:p>
    <w:p w14:paraId="5A7DBB98" w14:textId="62855917" w:rsidR="00250707" w:rsidRPr="0046404D" w:rsidRDefault="00250707" w:rsidP="00250707">
      <w:pPr>
        <w:rPr>
          <w:sz w:val="20"/>
          <w:szCs w:val="20"/>
          <w:lang w:eastAsia="ja-JP"/>
        </w:rPr>
      </w:pPr>
      <w:r w:rsidRPr="0046404D">
        <w:rPr>
          <w:sz w:val="20"/>
          <w:szCs w:val="20"/>
        </w:rPr>
        <w:t>——</w:t>
      </w:r>
      <w:r w:rsidRPr="0046404D">
        <w:rPr>
          <w:sz w:val="20"/>
          <w:szCs w:val="20"/>
          <w:lang w:eastAsia="ja-JP"/>
        </w:rPr>
        <w:t xml:space="preserve">, G 2018, </w:t>
      </w:r>
      <w:hyperlink r:id="rId56" w:history="1">
        <w:r w:rsidRPr="0046404D">
          <w:rPr>
            <w:rStyle w:val="Hyperlink"/>
            <w:sz w:val="20"/>
            <w:szCs w:val="20"/>
            <w:lang w:eastAsia="ja-JP"/>
          </w:rPr>
          <w:t>Catch documentation schemes for deep-sea fisheries in the ABNJ</w:t>
        </w:r>
      </w:hyperlink>
      <w:r w:rsidRPr="0046404D">
        <w:rPr>
          <w:sz w:val="20"/>
          <w:szCs w:val="20"/>
          <w:lang w:eastAsia="ja-JP"/>
        </w:rPr>
        <w:t xml:space="preserve"> , Technical Paper No. 629, </w:t>
      </w:r>
      <w:r w:rsidRPr="0046404D">
        <w:rPr>
          <w:sz w:val="20"/>
          <w:szCs w:val="20"/>
        </w:rPr>
        <w:t>The Food and Agriculture Organi</w:t>
      </w:r>
      <w:r w:rsidR="00145E5B">
        <w:rPr>
          <w:sz w:val="20"/>
          <w:szCs w:val="20"/>
        </w:rPr>
        <w:t>s</w:t>
      </w:r>
      <w:r w:rsidRPr="0046404D">
        <w:rPr>
          <w:sz w:val="20"/>
          <w:szCs w:val="20"/>
        </w:rPr>
        <w:t>ation of the United Nations</w:t>
      </w:r>
      <w:r w:rsidRPr="0046404D">
        <w:rPr>
          <w:sz w:val="20"/>
          <w:szCs w:val="20"/>
          <w:lang w:eastAsia="ja-JP"/>
        </w:rPr>
        <w:t>, Rome, accessed 16 March 2023.</w:t>
      </w:r>
    </w:p>
    <w:p w14:paraId="2492A3B1" w14:textId="0FE66A62" w:rsidR="00250707" w:rsidRPr="004A1CB9" w:rsidRDefault="00DD5CE2" w:rsidP="00250707">
      <w:pPr>
        <w:rPr>
          <w:sz w:val="20"/>
          <w:szCs w:val="20"/>
          <w:lang w:eastAsia="ja-JP"/>
        </w:rPr>
      </w:pPr>
      <w:r w:rsidRPr="004A1CB9">
        <w:rPr>
          <w:sz w:val="20"/>
          <w:szCs w:val="20"/>
        </w:rPr>
        <w:t xml:space="preserve">Hosch, G </w:t>
      </w:r>
      <w:r w:rsidR="00250707" w:rsidRPr="004A1CB9">
        <w:rPr>
          <w:sz w:val="20"/>
          <w:szCs w:val="20"/>
          <w:lang w:eastAsia="ja-JP"/>
        </w:rPr>
        <w:t xml:space="preserve">&amp; Blaha, A 2017, </w:t>
      </w:r>
      <w:hyperlink r:id="rId57" w:history="1">
        <w:r w:rsidR="00250707" w:rsidRPr="004A1CB9">
          <w:rPr>
            <w:rStyle w:val="Hyperlink"/>
            <w:sz w:val="20"/>
            <w:szCs w:val="20"/>
            <w:lang w:eastAsia="ja-JP"/>
          </w:rPr>
          <w:t>Seafood traceability for fisheries compliance: country-level support for catch documentation schemes</w:t>
        </w:r>
      </w:hyperlink>
      <w:r w:rsidR="00250707" w:rsidRPr="004A1CB9">
        <w:rPr>
          <w:rStyle w:val="Hyperlink"/>
          <w:sz w:val="20"/>
          <w:szCs w:val="20"/>
          <w:lang w:eastAsia="ja-JP"/>
        </w:rPr>
        <w:t>,</w:t>
      </w:r>
      <w:r w:rsidR="00250707" w:rsidRPr="004A1CB9">
        <w:rPr>
          <w:sz w:val="20"/>
          <w:szCs w:val="20"/>
          <w:lang w:eastAsia="ja-JP"/>
        </w:rPr>
        <w:t xml:space="preserve"> </w:t>
      </w:r>
      <w:r w:rsidR="00250707" w:rsidRPr="004A1CB9">
        <w:rPr>
          <w:sz w:val="20"/>
          <w:szCs w:val="20"/>
        </w:rPr>
        <w:t>The Food and Agriculture Organi</w:t>
      </w:r>
      <w:r w:rsidR="00145E5B" w:rsidRPr="004A1CB9">
        <w:rPr>
          <w:sz w:val="20"/>
          <w:szCs w:val="20"/>
        </w:rPr>
        <w:t>s</w:t>
      </w:r>
      <w:r w:rsidR="00250707" w:rsidRPr="004A1CB9">
        <w:rPr>
          <w:sz w:val="20"/>
          <w:szCs w:val="20"/>
        </w:rPr>
        <w:t>ation of the United Nations</w:t>
      </w:r>
      <w:r w:rsidR="00250707" w:rsidRPr="004A1CB9">
        <w:rPr>
          <w:sz w:val="20"/>
          <w:szCs w:val="20"/>
          <w:lang w:eastAsia="ja-JP"/>
        </w:rPr>
        <w:t>, Rome, accessed 24 January 2023.</w:t>
      </w:r>
    </w:p>
    <w:p w14:paraId="289E7F3D" w14:textId="3292656E" w:rsidR="00250707" w:rsidRPr="0046404D" w:rsidRDefault="00250707" w:rsidP="00250707">
      <w:pPr>
        <w:rPr>
          <w:sz w:val="20"/>
          <w:szCs w:val="20"/>
        </w:rPr>
      </w:pPr>
      <w:r w:rsidRPr="0046404D">
        <w:rPr>
          <w:sz w:val="20"/>
          <w:szCs w:val="20"/>
        </w:rPr>
        <w:t xml:space="preserve">IUU Fishing Index 2022, </w:t>
      </w:r>
      <w:hyperlink r:id="rId58" w:history="1">
        <w:r w:rsidRPr="0046404D">
          <w:rPr>
            <w:rStyle w:val="Hyperlink"/>
            <w:sz w:val="20"/>
            <w:szCs w:val="20"/>
          </w:rPr>
          <w:t>IUU Fishing Index</w:t>
        </w:r>
      </w:hyperlink>
      <w:r w:rsidRPr="0046404D">
        <w:rPr>
          <w:sz w:val="20"/>
          <w:szCs w:val="20"/>
        </w:rPr>
        <w:t>, Poseidon Aquatic Resource Management Limited and the Global Initiative Against Transnational Organi</w:t>
      </w:r>
      <w:r w:rsidR="003E16A9">
        <w:rPr>
          <w:sz w:val="20"/>
          <w:szCs w:val="20"/>
        </w:rPr>
        <w:t>s</w:t>
      </w:r>
      <w:r w:rsidRPr="0046404D">
        <w:rPr>
          <w:sz w:val="20"/>
          <w:szCs w:val="20"/>
        </w:rPr>
        <w:t>ed Crime, Hampshire &amp; Geneva, accessed 7 March 2023.</w:t>
      </w:r>
    </w:p>
    <w:p w14:paraId="63841B01" w14:textId="5E21BA36" w:rsidR="00250707" w:rsidRPr="0046404D" w:rsidRDefault="00250707" w:rsidP="00250707">
      <w:pPr>
        <w:rPr>
          <w:sz w:val="20"/>
          <w:szCs w:val="20"/>
        </w:rPr>
      </w:pPr>
      <w:r w:rsidRPr="0046404D">
        <w:rPr>
          <w:sz w:val="20"/>
          <w:szCs w:val="20"/>
        </w:rPr>
        <w:t xml:space="preserve">JFA 2020, </w:t>
      </w:r>
      <w:r w:rsidRPr="0046404D">
        <w:rPr>
          <w:rStyle w:val="Hyperlink"/>
          <w:sz w:val="20"/>
          <w:szCs w:val="20"/>
        </w:rPr>
        <w:t>Act on Ensuring the Proper Domestic Distribution and Importation of Specified Aquatic Animals and Plants</w:t>
      </w:r>
      <w:r w:rsidRPr="0046404D">
        <w:rPr>
          <w:sz w:val="20"/>
          <w:szCs w:val="20"/>
        </w:rPr>
        <w:t>, Japan Fisheries Agency, Tokyo</w:t>
      </w:r>
      <w:r w:rsidR="009A42C7">
        <w:rPr>
          <w:sz w:val="20"/>
          <w:szCs w:val="20"/>
        </w:rPr>
        <w:t>,</w:t>
      </w:r>
      <w:r w:rsidR="009A42C7" w:rsidRPr="009A42C7">
        <w:rPr>
          <w:sz w:val="20"/>
          <w:szCs w:val="20"/>
        </w:rPr>
        <w:t xml:space="preserve"> </w:t>
      </w:r>
      <w:r w:rsidR="009A42C7" w:rsidRPr="0046404D">
        <w:rPr>
          <w:sz w:val="20"/>
          <w:szCs w:val="20"/>
        </w:rPr>
        <w:t>accessed 17 March 2023.</w:t>
      </w:r>
    </w:p>
    <w:p w14:paraId="5E0CD904" w14:textId="734FDF83" w:rsidR="00250707" w:rsidRPr="0046404D" w:rsidRDefault="00250707" w:rsidP="00250707">
      <w:pPr>
        <w:rPr>
          <w:sz w:val="20"/>
          <w:szCs w:val="20"/>
          <w:lang w:eastAsia="ja-JP"/>
        </w:rPr>
      </w:pPr>
      <w:r w:rsidRPr="0046404D">
        <w:rPr>
          <w:sz w:val="20"/>
          <w:szCs w:val="20"/>
        </w:rPr>
        <w:t xml:space="preserve">Longo, C, Buckley, L, Good, S, Gorham, T, Koerner, L, Lees, S, Liow, SY, Oloruntuyi, O, Schley, D, Rice, J, &amp; Currey, JC 2021, </w:t>
      </w:r>
      <w:hyperlink r:id="rId59" w:history="1">
        <w:r w:rsidRPr="0046404D">
          <w:rPr>
            <w:rStyle w:val="Hyperlink"/>
            <w:sz w:val="20"/>
            <w:szCs w:val="20"/>
          </w:rPr>
          <w:t>A Perspective on the Role of Eco-Certification in Eliminating Illegal, Unreported and Unregulated Fishing</w:t>
        </w:r>
      </w:hyperlink>
      <w:r w:rsidRPr="0046404D">
        <w:rPr>
          <w:sz w:val="20"/>
          <w:szCs w:val="20"/>
        </w:rPr>
        <w:t xml:space="preserve">, </w:t>
      </w:r>
      <w:r w:rsidRPr="0046404D">
        <w:rPr>
          <w:i/>
          <w:iCs/>
          <w:sz w:val="20"/>
          <w:szCs w:val="20"/>
        </w:rPr>
        <w:t xml:space="preserve">Frontiers in Ecology and Evolution, </w:t>
      </w:r>
      <w:r w:rsidRPr="0046404D">
        <w:rPr>
          <w:sz w:val="20"/>
          <w:szCs w:val="20"/>
        </w:rPr>
        <w:t>vol. 9, DOI: 10.3389/fevo.2021.637228, accessed 21 March 2023.</w:t>
      </w:r>
    </w:p>
    <w:p w14:paraId="2DEE5E9F" w14:textId="30E8AA0C" w:rsidR="00250707" w:rsidRPr="0046404D" w:rsidRDefault="00250707" w:rsidP="00250707">
      <w:pPr>
        <w:rPr>
          <w:sz w:val="20"/>
          <w:szCs w:val="20"/>
        </w:rPr>
      </w:pPr>
      <w:r w:rsidRPr="0046404D">
        <w:rPr>
          <w:sz w:val="20"/>
          <w:szCs w:val="20"/>
        </w:rPr>
        <w:t xml:space="preserve">Ma, X 2020, </w:t>
      </w:r>
      <w:hyperlink r:id="rId60" w:history="1">
        <w:r w:rsidRPr="0046404D">
          <w:rPr>
            <w:rStyle w:val="Hyperlink"/>
            <w:sz w:val="20"/>
            <w:szCs w:val="20"/>
          </w:rPr>
          <w:t>An economic and legal analysis of trade measures against illegal, unreported and unregulated fishing</w:t>
        </w:r>
      </w:hyperlink>
      <w:r w:rsidRPr="0046404D">
        <w:rPr>
          <w:sz w:val="20"/>
          <w:szCs w:val="20"/>
        </w:rPr>
        <w:t xml:space="preserve">, </w:t>
      </w:r>
      <w:r w:rsidRPr="0046404D">
        <w:rPr>
          <w:i/>
          <w:iCs/>
          <w:sz w:val="20"/>
          <w:szCs w:val="20"/>
        </w:rPr>
        <w:t>Ocean Development &amp; International Law</w:t>
      </w:r>
      <w:r w:rsidRPr="0046404D">
        <w:rPr>
          <w:sz w:val="20"/>
          <w:szCs w:val="20"/>
        </w:rPr>
        <w:t>, vol.51, no. 2, pp. 133-50, accessed 18 January 2023.</w:t>
      </w:r>
    </w:p>
    <w:p w14:paraId="2CB0D061" w14:textId="5E511EDC" w:rsidR="00250707" w:rsidRDefault="00250707" w:rsidP="00250707">
      <w:pPr>
        <w:rPr>
          <w:sz w:val="20"/>
          <w:szCs w:val="20"/>
        </w:rPr>
      </w:pPr>
      <w:r w:rsidRPr="0046404D">
        <w:rPr>
          <w:sz w:val="20"/>
          <w:szCs w:val="20"/>
        </w:rPr>
        <w:t xml:space="preserve">Macfadyen, G, &amp; Hosch, G 2021, </w:t>
      </w:r>
      <w:r w:rsidRPr="0046404D">
        <w:rPr>
          <w:rStyle w:val="Hyperlink"/>
          <w:sz w:val="20"/>
          <w:szCs w:val="20"/>
        </w:rPr>
        <w:t>The Illegal, Unreported and Unregulated Fishing Index 2021</w:t>
      </w:r>
      <w:r w:rsidRPr="0046404D">
        <w:rPr>
          <w:sz w:val="20"/>
          <w:szCs w:val="20"/>
        </w:rPr>
        <w:t>, Poseidon Aquatic Resource Management Limited and the Global Initiative Against Transnational Organi</w:t>
      </w:r>
      <w:r w:rsidR="003E16A9">
        <w:rPr>
          <w:sz w:val="20"/>
          <w:szCs w:val="20"/>
        </w:rPr>
        <w:t>s</w:t>
      </w:r>
      <w:r w:rsidRPr="0046404D">
        <w:rPr>
          <w:sz w:val="20"/>
          <w:szCs w:val="20"/>
        </w:rPr>
        <w:t>ed Crime, Hampshire &amp; Geneva, accessed 7 March 2023.</w:t>
      </w:r>
    </w:p>
    <w:p w14:paraId="76DCE3A6" w14:textId="1D73E720" w:rsidR="0021057B" w:rsidRPr="0046404D" w:rsidRDefault="0021057B" w:rsidP="00250707">
      <w:pPr>
        <w:rPr>
          <w:sz w:val="20"/>
          <w:szCs w:val="20"/>
        </w:rPr>
      </w:pPr>
      <w:r w:rsidRPr="0021057B">
        <w:rPr>
          <w:sz w:val="20"/>
          <w:szCs w:val="20"/>
        </w:rPr>
        <w:t xml:space="preserve">Mancion, CMC 2020, </w:t>
      </w:r>
      <w:hyperlink r:id="rId61" w:history="1">
        <w:r w:rsidRPr="0021057B">
          <w:rPr>
            <w:rStyle w:val="Hyperlink"/>
            <w:sz w:val="20"/>
            <w:szCs w:val="20"/>
          </w:rPr>
          <w:t>Exploring traceability in small-scale fisheries: from harvest to landing</w:t>
        </w:r>
      </w:hyperlink>
      <w:r w:rsidRPr="0021057B">
        <w:rPr>
          <w:sz w:val="20"/>
          <w:szCs w:val="20"/>
        </w:rPr>
        <w:t>, MMM thesis, Dalhousie University, accessed 4 March 2023.</w:t>
      </w:r>
    </w:p>
    <w:p w14:paraId="1636F22E" w14:textId="161E7E9C" w:rsidR="00250707" w:rsidRPr="0046404D" w:rsidRDefault="00250707" w:rsidP="00250707">
      <w:pPr>
        <w:rPr>
          <w:sz w:val="20"/>
          <w:szCs w:val="20"/>
        </w:rPr>
      </w:pPr>
      <w:r w:rsidRPr="0046404D">
        <w:rPr>
          <w:sz w:val="20"/>
          <w:szCs w:val="20"/>
        </w:rPr>
        <w:t xml:space="preserve">Minderoo Foundation 2021, </w:t>
      </w:r>
      <w:hyperlink r:id="rId62" w:history="1">
        <w:r w:rsidRPr="0046404D">
          <w:rPr>
            <w:rStyle w:val="Hyperlink"/>
            <w:sz w:val="20"/>
            <w:szCs w:val="20"/>
          </w:rPr>
          <w:t>Mending the Net</w:t>
        </w:r>
      </w:hyperlink>
      <w:r w:rsidRPr="0046404D">
        <w:rPr>
          <w:sz w:val="20"/>
          <w:szCs w:val="20"/>
        </w:rPr>
        <w:t>, Minderoo Foundation, Broadway Nedlands, accessed 12 January 2023</w:t>
      </w:r>
      <w:r w:rsidR="0086166C">
        <w:rPr>
          <w:sz w:val="20"/>
          <w:szCs w:val="20"/>
        </w:rPr>
        <w:t>.</w:t>
      </w:r>
    </w:p>
    <w:p w14:paraId="54F5997D" w14:textId="34EBEEAE" w:rsidR="00250707" w:rsidRDefault="00250707" w:rsidP="00250707">
      <w:pPr>
        <w:rPr>
          <w:sz w:val="20"/>
          <w:szCs w:val="20"/>
        </w:rPr>
      </w:pPr>
      <w:r w:rsidRPr="0046404D">
        <w:rPr>
          <w:sz w:val="20"/>
          <w:szCs w:val="20"/>
        </w:rPr>
        <w:t xml:space="preserve">NOAA 2021, </w:t>
      </w:r>
      <w:hyperlink r:id="rId63" w:history="1">
        <w:r w:rsidRPr="0046404D">
          <w:rPr>
            <w:rStyle w:val="Hyperlink"/>
            <w:sz w:val="20"/>
            <w:szCs w:val="20"/>
          </w:rPr>
          <w:t>Report on the Implementation of the U.S. Seafood Import Monitoring Program</w:t>
        </w:r>
      </w:hyperlink>
      <w:r w:rsidRPr="0046404D">
        <w:rPr>
          <w:sz w:val="20"/>
          <w:szCs w:val="20"/>
        </w:rPr>
        <w:t>,</w:t>
      </w:r>
      <w:r w:rsidR="005D1E55">
        <w:rPr>
          <w:sz w:val="20"/>
          <w:szCs w:val="20"/>
        </w:rPr>
        <w:t xml:space="preserve"> </w:t>
      </w:r>
      <w:r w:rsidRPr="0046404D">
        <w:rPr>
          <w:sz w:val="20"/>
          <w:szCs w:val="20"/>
        </w:rPr>
        <w:t>National Oceanic and Atmospheric Administration, Washington D.C, accessed 17 March 2023.</w:t>
      </w:r>
    </w:p>
    <w:p w14:paraId="72191D06" w14:textId="0AE7D755" w:rsidR="00995A5E" w:rsidRPr="0046404D" w:rsidRDefault="00995A5E" w:rsidP="00250707">
      <w:pPr>
        <w:rPr>
          <w:sz w:val="20"/>
          <w:szCs w:val="20"/>
        </w:rPr>
      </w:pPr>
      <w:r w:rsidRPr="0046404D">
        <w:rPr>
          <w:sz w:val="20"/>
          <w:szCs w:val="20"/>
        </w:rPr>
        <w:t>——202</w:t>
      </w:r>
      <w:r>
        <w:rPr>
          <w:sz w:val="20"/>
          <w:szCs w:val="20"/>
        </w:rPr>
        <w:t>1</w:t>
      </w:r>
      <w:r w:rsidRPr="0046404D">
        <w:rPr>
          <w:sz w:val="20"/>
          <w:szCs w:val="20"/>
        </w:rPr>
        <w:t xml:space="preserve">, </w:t>
      </w:r>
      <w:hyperlink r:id="rId64" w:history="1">
        <w:r w:rsidRPr="00995A5E">
          <w:rPr>
            <w:rStyle w:val="Hyperlink"/>
            <w:sz w:val="20"/>
            <w:szCs w:val="20"/>
          </w:rPr>
          <w:t>Tackling Challenges of Global Seafood Traceability Programs</w:t>
        </w:r>
      </w:hyperlink>
      <w:r>
        <w:rPr>
          <w:sz w:val="20"/>
          <w:szCs w:val="20"/>
        </w:rPr>
        <w:t xml:space="preserve">, </w:t>
      </w:r>
      <w:r w:rsidRPr="0046404D">
        <w:rPr>
          <w:sz w:val="20"/>
          <w:szCs w:val="20"/>
        </w:rPr>
        <w:t xml:space="preserve">National Oceanic and Atmospheric Administration, Washington D.C, accessed </w:t>
      </w:r>
      <w:r>
        <w:rPr>
          <w:sz w:val="20"/>
          <w:szCs w:val="20"/>
        </w:rPr>
        <w:t>10</w:t>
      </w:r>
      <w:r w:rsidRPr="0046404D">
        <w:rPr>
          <w:sz w:val="20"/>
          <w:szCs w:val="20"/>
        </w:rPr>
        <w:t xml:space="preserve"> February 2023.</w:t>
      </w:r>
    </w:p>
    <w:p w14:paraId="6D0E34E3" w14:textId="5DD4A70E" w:rsidR="00250707" w:rsidRPr="0046404D" w:rsidRDefault="00250707" w:rsidP="00250707">
      <w:pPr>
        <w:rPr>
          <w:sz w:val="20"/>
          <w:szCs w:val="20"/>
        </w:rPr>
      </w:pPr>
      <w:r w:rsidRPr="0046404D">
        <w:rPr>
          <w:sz w:val="20"/>
          <w:szCs w:val="20"/>
        </w:rPr>
        <w:t xml:space="preserve">——2022, </w:t>
      </w:r>
      <w:hyperlink r:id="rId65" w:history="1">
        <w:r w:rsidRPr="0046404D">
          <w:rPr>
            <w:rStyle w:val="Hyperlink"/>
            <w:sz w:val="20"/>
            <w:szCs w:val="20"/>
          </w:rPr>
          <w:t>NOAA seeks to expand Seafood Import Monitoring Program</w:t>
        </w:r>
      </w:hyperlink>
      <w:r w:rsidRPr="0046404D">
        <w:rPr>
          <w:sz w:val="20"/>
          <w:szCs w:val="20"/>
        </w:rPr>
        <w:t>, National Oceanic and Atmospheric Administration, Washington D.C, accessed 22 February 2023.</w:t>
      </w:r>
    </w:p>
    <w:p w14:paraId="550FD88E" w14:textId="6E72C03F" w:rsidR="00250707" w:rsidRPr="0046404D" w:rsidRDefault="00250707" w:rsidP="00250707">
      <w:pPr>
        <w:rPr>
          <w:rStyle w:val="Hyperlink"/>
          <w:sz w:val="20"/>
          <w:szCs w:val="20"/>
        </w:rPr>
      </w:pPr>
      <w:r w:rsidRPr="0046404D">
        <w:rPr>
          <w:sz w:val="20"/>
          <w:szCs w:val="20"/>
        </w:rPr>
        <w:t xml:space="preserve">NPOA-IUU 2014, </w:t>
      </w:r>
      <w:hyperlink r:id="rId66" w:history="1">
        <w:r w:rsidRPr="0046404D">
          <w:rPr>
            <w:rStyle w:val="Hyperlink"/>
            <w:sz w:val="20"/>
            <w:szCs w:val="20"/>
          </w:rPr>
          <w:t>Australia's Second National Plan of Action to Prevent, Deter and Eliminate Illegal, Unreported and Unregulated Fishing</w:t>
        </w:r>
      </w:hyperlink>
      <w:r w:rsidRPr="0046404D">
        <w:rPr>
          <w:rStyle w:val="Hyperlink"/>
          <w:sz w:val="20"/>
          <w:szCs w:val="20"/>
        </w:rPr>
        <w:t xml:space="preserve">, </w:t>
      </w:r>
      <w:r w:rsidRPr="0046404D">
        <w:rPr>
          <w:rStyle w:val="Hyperlink"/>
          <w:color w:val="auto"/>
          <w:sz w:val="20"/>
          <w:szCs w:val="20"/>
          <w:u w:val="none"/>
        </w:rPr>
        <w:t xml:space="preserve">Department of Agriculture, Fisheries and Forestry, Canberra, </w:t>
      </w:r>
      <w:r w:rsidRPr="00BB3104">
        <w:rPr>
          <w:rStyle w:val="Hyperlink"/>
          <w:color w:val="auto"/>
          <w:sz w:val="20"/>
          <w:szCs w:val="20"/>
          <w:u w:val="none"/>
        </w:rPr>
        <w:t>a</w:t>
      </w:r>
      <w:r w:rsidRPr="0046404D">
        <w:rPr>
          <w:rStyle w:val="Hyperlink"/>
          <w:color w:val="auto"/>
          <w:sz w:val="20"/>
          <w:szCs w:val="20"/>
          <w:u w:val="none"/>
        </w:rPr>
        <w:t>ccessed 13 February 2023.</w:t>
      </w:r>
    </w:p>
    <w:p w14:paraId="5BF3B599" w14:textId="74BF6927" w:rsidR="00250707" w:rsidRPr="0046404D" w:rsidRDefault="00250707" w:rsidP="00250707">
      <w:pPr>
        <w:rPr>
          <w:rStyle w:val="Hyperlink"/>
          <w:sz w:val="20"/>
          <w:szCs w:val="20"/>
        </w:rPr>
      </w:pPr>
      <w:r w:rsidRPr="0046404D">
        <w:rPr>
          <w:rStyle w:val="Hyperlink"/>
          <w:color w:val="auto"/>
          <w:sz w:val="20"/>
          <w:szCs w:val="20"/>
          <w:u w:val="none"/>
        </w:rPr>
        <w:t>OECD 2021</w:t>
      </w:r>
      <w:r w:rsidRPr="0046404D">
        <w:rPr>
          <w:rStyle w:val="Hyperlink"/>
          <w:sz w:val="20"/>
          <w:szCs w:val="20"/>
        </w:rPr>
        <w:t xml:space="preserve">, </w:t>
      </w:r>
      <w:hyperlink r:id="rId67" w:history="1">
        <w:r w:rsidRPr="0046404D">
          <w:rPr>
            <w:rStyle w:val="Hyperlink"/>
            <w:sz w:val="20"/>
            <w:szCs w:val="20"/>
          </w:rPr>
          <w:t>Fisheries and Aquaculture in Australia</w:t>
        </w:r>
      </w:hyperlink>
      <w:r w:rsidRPr="0046404D">
        <w:rPr>
          <w:rStyle w:val="Hyperlink"/>
          <w:sz w:val="20"/>
          <w:szCs w:val="20"/>
        </w:rPr>
        <w:t xml:space="preserve">, </w:t>
      </w:r>
      <w:r w:rsidRPr="0046404D">
        <w:rPr>
          <w:rStyle w:val="Hyperlink"/>
          <w:color w:val="auto"/>
          <w:sz w:val="20"/>
          <w:szCs w:val="20"/>
          <w:u w:val="none"/>
        </w:rPr>
        <w:t>Organisation for Economic Co-operation and Development, Paris, accessed 13 March 2023.</w:t>
      </w:r>
    </w:p>
    <w:p w14:paraId="711C0358" w14:textId="0FAF4D3B" w:rsidR="00250707" w:rsidRPr="0046404D" w:rsidRDefault="00250707" w:rsidP="00250707">
      <w:pPr>
        <w:rPr>
          <w:sz w:val="20"/>
          <w:szCs w:val="20"/>
        </w:rPr>
      </w:pPr>
      <w:r w:rsidRPr="0046404D">
        <w:rPr>
          <w:sz w:val="20"/>
          <w:szCs w:val="20"/>
        </w:rPr>
        <w:t xml:space="preserve">SEAFDEC 2022, </w:t>
      </w:r>
      <w:hyperlink r:id="rId68" w:history="1">
        <w:r w:rsidRPr="0046404D">
          <w:rPr>
            <w:rStyle w:val="Hyperlink"/>
            <w:sz w:val="20"/>
            <w:szCs w:val="20"/>
          </w:rPr>
          <w:t>Japan’s catch documentation scheme under the act on ensuing the proper domestic distribution and importation of specified aquatic animals and plants</w:t>
        </w:r>
      </w:hyperlink>
      <w:r w:rsidRPr="0046404D">
        <w:rPr>
          <w:sz w:val="20"/>
          <w:szCs w:val="20"/>
        </w:rPr>
        <w:t>, Southeast Asian Fisheries Development Center, Bangkok, accessed 9 March 2023.</w:t>
      </w:r>
    </w:p>
    <w:p w14:paraId="5AB92EF8" w14:textId="762E854A" w:rsidR="00250707" w:rsidRPr="0046404D" w:rsidRDefault="00250707" w:rsidP="00250707">
      <w:pPr>
        <w:rPr>
          <w:sz w:val="20"/>
          <w:szCs w:val="20"/>
        </w:rPr>
      </w:pPr>
      <w:r w:rsidRPr="0046404D">
        <w:rPr>
          <w:sz w:val="20"/>
          <w:szCs w:val="20"/>
        </w:rPr>
        <w:t xml:space="preserve">Share America 2020, </w:t>
      </w:r>
      <w:r w:rsidRPr="0046404D">
        <w:rPr>
          <w:rStyle w:val="Hyperlink"/>
          <w:sz w:val="20"/>
          <w:szCs w:val="20"/>
        </w:rPr>
        <w:t>Illegal fishing degrades the environment</w:t>
      </w:r>
      <w:r w:rsidRPr="0046404D">
        <w:rPr>
          <w:sz w:val="20"/>
          <w:szCs w:val="20"/>
        </w:rPr>
        <w:t>, USA Department of State, Washington D.C, accessed 8 March 2023.</w:t>
      </w:r>
    </w:p>
    <w:p w14:paraId="29DDF4B3" w14:textId="525D65F0" w:rsidR="00B81A19" w:rsidRDefault="00250707" w:rsidP="00F77B3F">
      <w:pPr>
        <w:autoSpaceDE w:val="0"/>
        <w:autoSpaceDN w:val="0"/>
        <w:adjustRightInd w:val="0"/>
        <w:spacing w:line="240" w:lineRule="auto"/>
        <w:rPr>
          <w:rFonts w:eastAsia="Cambria" w:cstheme="minorHAnsi"/>
          <w:color w:val="000000"/>
          <w:sz w:val="20"/>
          <w:szCs w:val="20"/>
          <w:lang w:eastAsia="en-AU"/>
        </w:rPr>
      </w:pPr>
      <w:r w:rsidRPr="00B81A19">
        <w:rPr>
          <w:rFonts w:eastAsia="Cambria" w:cstheme="minorHAnsi"/>
          <w:color w:val="000000"/>
          <w:sz w:val="20"/>
          <w:szCs w:val="20"/>
          <w:lang w:eastAsia="en-AU"/>
        </w:rPr>
        <w:t xml:space="preserve">Song, AM, Scholtens, J, Barclay, K, Bush, SR, Fabinyi, M, Adhuri, DS, &amp; Haughton, M 2020, </w:t>
      </w:r>
      <w:hyperlink r:id="rId69" w:history="1">
        <w:r w:rsidRPr="00B81A19">
          <w:rPr>
            <w:rStyle w:val="Hyperlink"/>
            <w:rFonts w:eastAsia="Cambria" w:cstheme="minorHAnsi"/>
            <w:sz w:val="20"/>
            <w:szCs w:val="20"/>
            <w:lang w:eastAsia="en-AU"/>
          </w:rPr>
          <w:t>Collateral damage? Small-scale fisheries in the global fight against IUU fishing</w:t>
        </w:r>
      </w:hyperlink>
      <w:r w:rsidRPr="00B81A19">
        <w:rPr>
          <w:rFonts w:eastAsia="Cambria" w:cstheme="minorHAnsi"/>
          <w:color w:val="000000"/>
          <w:sz w:val="20"/>
          <w:szCs w:val="20"/>
          <w:lang w:eastAsia="en-AU"/>
        </w:rPr>
        <w:t xml:space="preserve">, </w:t>
      </w:r>
      <w:r w:rsidRPr="00B81A19">
        <w:rPr>
          <w:rFonts w:eastAsia="Cambria" w:cstheme="minorHAnsi"/>
          <w:i/>
          <w:iCs/>
          <w:color w:val="000000"/>
          <w:sz w:val="20"/>
          <w:szCs w:val="20"/>
          <w:lang w:eastAsia="en-AU"/>
        </w:rPr>
        <w:t>Fish and Fisheries,</w:t>
      </w:r>
      <w:r w:rsidRPr="00B81A19">
        <w:rPr>
          <w:rFonts w:eastAsia="Cambria" w:cstheme="minorHAnsi"/>
          <w:color w:val="000000"/>
          <w:sz w:val="20"/>
          <w:szCs w:val="20"/>
          <w:lang w:eastAsia="en-AU"/>
        </w:rPr>
        <w:t xml:space="preserve"> vol. 21. No. 4, pp.831-843, accessed 8 February 2023.</w:t>
      </w:r>
    </w:p>
    <w:p w14:paraId="7A273B0B" w14:textId="3755B9F4" w:rsidR="00B81A19" w:rsidRPr="0086166C" w:rsidRDefault="00B81A19" w:rsidP="00B81A19">
      <w:pPr>
        <w:rPr>
          <w:sz w:val="20"/>
          <w:szCs w:val="20"/>
        </w:rPr>
      </w:pPr>
      <w:r w:rsidRPr="0046404D">
        <w:rPr>
          <w:sz w:val="20"/>
          <w:szCs w:val="20"/>
        </w:rPr>
        <w:t xml:space="preserve">Statista 2020, </w:t>
      </w:r>
      <w:hyperlink r:id="rId70" w:history="1">
        <w:r w:rsidRPr="0046404D">
          <w:rPr>
            <w:rStyle w:val="Hyperlink"/>
            <w:sz w:val="20"/>
            <w:szCs w:val="20"/>
          </w:rPr>
          <w:t>Top importers of fish and fishery products worldwide 2020</w:t>
        </w:r>
      </w:hyperlink>
      <w:r w:rsidRPr="0046404D">
        <w:rPr>
          <w:rStyle w:val="Hyperlink"/>
          <w:sz w:val="20"/>
          <w:szCs w:val="20"/>
        </w:rPr>
        <w:t>,</w:t>
      </w:r>
      <w:r w:rsidRPr="0046404D">
        <w:rPr>
          <w:rStyle w:val="Hyperlink"/>
          <w:color w:val="auto"/>
          <w:sz w:val="20"/>
          <w:szCs w:val="20"/>
          <w:u w:val="none"/>
        </w:rPr>
        <w:t xml:space="preserve"> Statista</w:t>
      </w:r>
      <w:r w:rsidRPr="00BB3104">
        <w:rPr>
          <w:rStyle w:val="Hyperlink"/>
          <w:color w:val="auto"/>
          <w:sz w:val="20"/>
          <w:szCs w:val="20"/>
          <w:u w:val="none"/>
        </w:rPr>
        <w:t>, New York, accessed 16 February 2023.</w:t>
      </w:r>
    </w:p>
    <w:p w14:paraId="6B60CDF7" w14:textId="644821DB" w:rsidR="00250707" w:rsidRPr="0046404D" w:rsidRDefault="00250707" w:rsidP="00250707">
      <w:pPr>
        <w:rPr>
          <w:sz w:val="20"/>
          <w:szCs w:val="20"/>
        </w:rPr>
      </w:pPr>
      <w:r w:rsidRPr="0046404D">
        <w:rPr>
          <w:sz w:val="20"/>
          <w:szCs w:val="20"/>
        </w:rPr>
        <w:t xml:space="preserve">Sumaila, U R, Zeller, D, Hood, L, Palomares, MLD, Li, Y, &amp; Pauly, D 2020, </w:t>
      </w:r>
      <w:r w:rsidRPr="0046404D">
        <w:rPr>
          <w:rStyle w:val="Hyperlink"/>
          <w:sz w:val="20"/>
          <w:szCs w:val="20"/>
        </w:rPr>
        <w:t>Illicit Trade In Marine Fish Catch And Its Effects On Ecosystems And People Worldwide</w:t>
      </w:r>
      <w:r w:rsidR="00274ABD">
        <w:rPr>
          <w:sz w:val="20"/>
          <w:szCs w:val="20"/>
        </w:rPr>
        <w:t xml:space="preserve">, </w:t>
      </w:r>
      <w:r w:rsidRPr="0046404D">
        <w:rPr>
          <w:i/>
          <w:iCs/>
          <w:sz w:val="20"/>
          <w:szCs w:val="20"/>
        </w:rPr>
        <w:t>Science Advances</w:t>
      </w:r>
      <w:r w:rsidRPr="0046404D">
        <w:rPr>
          <w:sz w:val="20"/>
          <w:szCs w:val="20"/>
        </w:rPr>
        <w:t>, vol. 6, no. 9, accessed 23 Match 2023.</w:t>
      </w:r>
    </w:p>
    <w:p w14:paraId="7BCA616E" w14:textId="13D78D30" w:rsidR="00250707" w:rsidRDefault="00250707" w:rsidP="00250707">
      <w:pPr>
        <w:rPr>
          <w:sz w:val="20"/>
          <w:szCs w:val="20"/>
        </w:rPr>
      </w:pPr>
      <w:r w:rsidRPr="0046404D">
        <w:rPr>
          <w:sz w:val="20"/>
          <w:szCs w:val="20"/>
        </w:rPr>
        <w:t xml:space="preserve">Tinch, R, Dickie, I &amp; Lanz, B 2008, </w:t>
      </w:r>
      <w:hyperlink r:id="rId71" w:history="1">
        <w:r w:rsidRPr="0046404D">
          <w:rPr>
            <w:rStyle w:val="Hyperlink"/>
            <w:sz w:val="20"/>
            <w:szCs w:val="20"/>
          </w:rPr>
          <w:t>Costs of Illegal, Unreported and Unregulated (IUU) Fishing in EU Fisheries</w:t>
        </w:r>
      </w:hyperlink>
      <w:r w:rsidRPr="0046404D">
        <w:rPr>
          <w:sz w:val="20"/>
          <w:szCs w:val="20"/>
        </w:rPr>
        <w:t>, Economics for the Environment Consultancy Ltd, London, accessed 10 March 2023.</w:t>
      </w:r>
    </w:p>
    <w:p w14:paraId="709EC49C" w14:textId="507E6155" w:rsidR="00415484" w:rsidRPr="0046404D" w:rsidRDefault="0034251E" w:rsidP="00250707">
      <w:pPr>
        <w:rPr>
          <w:sz w:val="20"/>
          <w:szCs w:val="20"/>
        </w:rPr>
      </w:pPr>
      <w:r>
        <w:rPr>
          <w:sz w:val="20"/>
          <w:szCs w:val="20"/>
        </w:rPr>
        <w:t>US</w:t>
      </w:r>
      <w:r w:rsidR="00415484">
        <w:rPr>
          <w:sz w:val="20"/>
          <w:szCs w:val="20"/>
        </w:rPr>
        <w:t xml:space="preserve"> </w:t>
      </w:r>
      <w:r w:rsidR="00415484" w:rsidRPr="00415484">
        <w:rPr>
          <w:sz w:val="20"/>
          <w:szCs w:val="20"/>
        </w:rPr>
        <w:t>Treasury 2022, </w:t>
      </w:r>
      <w:hyperlink r:id="rId72" w:history="1">
        <w:r w:rsidR="00415484" w:rsidRPr="00415484">
          <w:rPr>
            <w:rStyle w:val="Hyperlink"/>
            <w:sz w:val="20"/>
            <w:szCs w:val="20"/>
          </w:rPr>
          <w:t>Treasury Targets Serious Human Rights Abuse Aboard Distant Water Fishing Vessels Based in the People’s Republic of China</w:t>
        </w:r>
      </w:hyperlink>
      <w:r w:rsidR="00415484" w:rsidRPr="00415484">
        <w:rPr>
          <w:sz w:val="20"/>
          <w:szCs w:val="20"/>
        </w:rPr>
        <w:t>, United States Department of the Treasury, Washington D.C, accessed 7 March 2023.</w:t>
      </w:r>
    </w:p>
    <w:p w14:paraId="655549B9" w14:textId="21D3B165" w:rsidR="00250707" w:rsidRPr="0046404D" w:rsidRDefault="0034251E" w:rsidP="00250707">
      <w:pPr>
        <w:rPr>
          <w:sz w:val="20"/>
          <w:szCs w:val="20"/>
        </w:rPr>
      </w:pPr>
      <w:r>
        <w:rPr>
          <w:sz w:val="20"/>
          <w:szCs w:val="20"/>
        </w:rPr>
        <w:t>USITC</w:t>
      </w:r>
      <w:r w:rsidR="00250707" w:rsidRPr="0046404D">
        <w:rPr>
          <w:sz w:val="20"/>
          <w:szCs w:val="20"/>
        </w:rPr>
        <w:t xml:space="preserve"> 2021, </w:t>
      </w:r>
      <w:hyperlink r:id="rId73" w:history="1">
        <w:r w:rsidR="00250707" w:rsidRPr="0046404D">
          <w:rPr>
            <w:rStyle w:val="Hyperlink"/>
            <w:sz w:val="20"/>
            <w:szCs w:val="20"/>
          </w:rPr>
          <w:t>Seafood Obtained via Illegal, Unreported, and Unregulated Fishing: U.S. Imports and Economic Impact on U.S. Commercial Fisheries</w:t>
        </w:r>
      </w:hyperlink>
      <w:r w:rsidR="00250707" w:rsidRPr="0046404D">
        <w:rPr>
          <w:sz w:val="20"/>
          <w:szCs w:val="20"/>
        </w:rPr>
        <w:t>, United States International Trade Commission, accessed 28 March 2023.</w:t>
      </w:r>
    </w:p>
    <w:p w14:paraId="7DB587CD" w14:textId="7F806726" w:rsidR="00250707" w:rsidRPr="00487807" w:rsidRDefault="00250707" w:rsidP="00250707">
      <w:r w:rsidRPr="0046404D">
        <w:rPr>
          <w:sz w:val="20"/>
          <w:szCs w:val="20"/>
        </w:rPr>
        <w:t xml:space="preserve">Widjaja, S, Long, T, Long, Wirajuda, H et al 2020, </w:t>
      </w:r>
      <w:hyperlink r:id="rId74" w:history="1">
        <w:r w:rsidRPr="0046404D">
          <w:rPr>
            <w:rStyle w:val="Hyperlink"/>
            <w:sz w:val="20"/>
            <w:szCs w:val="20"/>
          </w:rPr>
          <w:t>Illegal, Unreported and Unregulated Fishing and Associated Drivers</w:t>
        </w:r>
      </w:hyperlink>
      <w:r w:rsidRPr="0046404D">
        <w:rPr>
          <w:sz w:val="20"/>
          <w:szCs w:val="20"/>
        </w:rPr>
        <w:t>, Ocean Panel, Washington D.C, accessed 28 March 2023.</w:t>
      </w:r>
    </w:p>
    <w:p w14:paraId="3827CA45" w14:textId="78A3E185" w:rsidR="00250707" w:rsidRPr="0046404D" w:rsidRDefault="00250707" w:rsidP="00250707">
      <w:pPr>
        <w:rPr>
          <w:sz w:val="20"/>
          <w:szCs w:val="20"/>
        </w:rPr>
      </w:pPr>
      <w:r w:rsidRPr="0046404D">
        <w:rPr>
          <w:sz w:val="20"/>
          <w:szCs w:val="20"/>
        </w:rPr>
        <w:t xml:space="preserve">WTO 2022, The World Trade Organisation, </w:t>
      </w:r>
      <w:hyperlink r:id="rId75" w:history="1">
        <w:r w:rsidRPr="0046404D">
          <w:rPr>
            <w:rStyle w:val="Hyperlink"/>
            <w:sz w:val="20"/>
            <w:szCs w:val="20"/>
          </w:rPr>
          <w:t>Agreement on Fisheries Subsidies</w:t>
        </w:r>
      </w:hyperlink>
      <w:r w:rsidRPr="0046404D">
        <w:rPr>
          <w:sz w:val="20"/>
          <w:szCs w:val="20"/>
        </w:rPr>
        <w:t>, 2022, accessed 27 March 2023.</w:t>
      </w:r>
    </w:p>
    <w:p w14:paraId="69878A36" w14:textId="6F870FCD" w:rsidR="00250707" w:rsidRPr="0046404D" w:rsidRDefault="00250707" w:rsidP="00250707">
      <w:pPr>
        <w:rPr>
          <w:sz w:val="20"/>
          <w:szCs w:val="20"/>
          <w:lang w:eastAsia="ja-JP"/>
        </w:rPr>
      </w:pPr>
      <w:r w:rsidRPr="0046404D">
        <w:rPr>
          <w:sz w:val="20"/>
          <w:szCs w:val="20"/>
          <w:lang w:eastAsia="ja-JP"/>
        </w:rPr>
        <w:t>WWF 2023a,</w:t>
      </w:r>
      <w:hyperlink r:id="rId76" w:history="1">
        <w:r w:rsidRPr="0046404D">
          <w:rPr>
            <w:rStyle w:val="Hyperlink"/>
          </w:rPr>
          <w:t xml:space="preserve"> </w:t>
        </w:r>
        <w:r w:rsidRPr="0046404D">
          <w:rPr>
            <w:rStyle w:val="Hyperlink"/>
            <w:sz w:val="20"/>
            <w:szCs w:val="20"/>
            <w:lang w:eastAsia="ja-JP"/>
          </w:rPr>
          <w:t>Illegal Fishing</w:t>
        </w:r>
      </w:hyperlink>
      <w:r w:rsidRPr="0046404D">
        <w:rPr>
          <w:sz w:val="20"/>
          <w:szCs w:val="20"/>
          <w:lang w:eastAsia="ja-JP"/>
        </w:rPr>
        <w:t>, World Wildlife Fund, Washington D.C, accessed 21 February 2023.</w:t>
      </w:r>
    </w:p>
    <w:p w14:paraId="47A510C5" w14:textId="6C8DDF03" w:rsidR="00F14937" w:rsidRPr="00314229" w:rsidRDefault="00250707" w:rsidP="008F5F3A">
      <w:pPr>
        <w:rPr>
          <w:sz w:val="20"/>
          <w:szCs w:val="20"/>
          <w:lang w:eastAsia="ja-JP"/>
        </w:rPr>
      </w:pPr>
      <w:r w:rsidRPr="0046404D">
        <w:rPr>
          <w:sz w:val="20"/>
          <w:szCs w:val="20"/>
        </w:rPr>
        <w:t xml:space="preserve">—— </w:t>
      </w:r>
      <w:r w:rsidRPr="0046404D">
        <w:rPr>
          <w:sz w:val="20"/>
          <w:szCs w:val="20"/>
          <w:lang w:eastAsia="ja-JP"/>
        </w:rPr>
        <w:t xml:space="preserve">2023b, </w:t>
      </w:r>
      <w:hyperlink r:id="rId77" w:history="1">
        <w:r w:rsidRPr="0046404D">
          <w:rPr>
            <w:rStyle w:val="Hyperlink"/>
            <w:sz w:val="20"/>
            <w:szCs w:val="20"/>
            <w:lang w:eastAsia="ja-JP"/>
          </w:rPr>
          <w:t>Woolworths</w:t>
        </w:r>
      </w:hyperlink>
      <w:r w:rsidRPr="0046404D">
        <w:rPr>
          <w:sz w:val="20"/>
          <w:szCs w:val="20"/>
          <w:lang w:eastAsia="ja-JP"/>
        </w:rPr>
        <w:t>, World Wildlife Fund Australia, Sydney, accessed 21 March 2023.</w:t>
      </w:r>
      <w:bookmarkEnd w:id="81"/>
      <w:bookmarkEnd w:id="80"/>
    </w:p>
    <w:sectPr w:rsidR="00F14937" w:rsidRPr="00314229" w:rsidSect="0049378A">
      <w:headerReference w:type="default" r:id="rId78"/>
      <w:footerReference w:type="default" r:id="rId79"/>
      <w:headerReference w:type="first" r:id="rId80"/>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D0B6E" w14:textId="77777777" w:rsidR="007A2630" w:rsidRDefault="00911D89">
      <w:pPr>
        <w:spacing w:after="0" w:line="240" w:lineRule="auto"/>
      </w:pPr>
      <w:r>
        <w:separator/>
      </w:r>
    </w:p>
  </w:endnote>
  <w:endnote w:type="continuationSeparator" w:id="0">
    <w:p w14:paraId="4AA072AE" w14:textId="77777777" w:rsidR="007A2630" w:rsidRDefault="00911D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99EEB" w14:textId="77777777" w:rsidR="00057BCF" w:rsidRDefault="00911D89">
    <w:pPr>
      <w:pStyle w:val="Footer"/>
    </w:pPr>
    <w:r w:rsidRPr="008376D9">
      <w:t>Department of Agriculture, Fisheries and Forestry</w:t>
    </w:r>
  </w:p>
  <w:p w14:paraId="39F28778" w14:textId="77777777" w:rsidR="00057BCF" w:rsidRDefault="00911D89">
    <w:pPr>
      <w:pStyle w:val="Footer"/>
    </w:pPr>
    <w:r>
      <w:fldChar w:fldCharType="begin"/>
    </w:r>
    <w:r>
      <w:instrText xml:space="preserve"> PAGE   \* MERGEFORMAT </w:instrText>
    </w:r>
    <w:r>
      <w:fldChar w:fldCharType="separate"/>
    </w:r>
    <w:r>
      <w:rPr>
        <w:noProof/>
      </w:rPr>
      <w:t>iv</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16E0A" w14:textId="77777777" w:rsidR="003E4788" w:rsidRDefault="00911D89">
    <w:pPr>
      <w:pStyle w:val="Footer"/>
    </w:pPr>
    <w:r w:rsidRPr="008376D9">
      <w:t>Department of Agriculture, Fisheries and Forestry</w:t>
    </w:r>
  </w:p>
  <w:p w14:paraId="4EE73326" w14:textId="77777777" w:rsidR="003E4788" w:rsidRDefault="00911D89">
    <w:pPr>
      <w:pStyle w:val="Footer"/>
    </w:pPr>
    <w:r>
      <w:fldChar w:fldCharType="begin"/>
    </w:r>
    <w:r>
      <w:instrText xml:space="preserve"> PAGE   \* MERGEFORMAT </w:instrText>
    </w:r>
    <w:r>
      <w:fldChar w:fldCharType="separate"/>
    </w:r>
    <w:r w:rsidR="00F82089">
      <w:rPr>
        <w:noProof/>
      </w:rPr>
      <w:t>24</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0146E9" w14:textId="77777777" w:rsidR="007A2630" w:rsidRDefault="00911D89">
      <w:pPr>
        <w:spacing w:after="0" w:line="240" w:lineRule="auto"/>
      </w:pPr>
      <w:r>
        <w:separator/>
      </w:r>
    </w:p>
  </w:footnote>
  <w:footnote w:type="continuationSeparator" w:id="0">
    <w:p w14:paraId="79BC2A32" w14:textId="77777777" w:rsidR="007A2630" w:rsidRDefault="00911D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F3B03" w14:textId="77777777" w:rsidR="00057BCF" w:rsidRDefault="00911D89">
    <w:pPr>
      <w:pStyle w:val="Header"/>
    </w:pPr>
    <w:r w:rsidRPr="003B3DFE">
      <w:t>Measures to prevent the importation of illegal, unreported and unregulated seafood: discussion paper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0C68C" w14:textId="77777777" w:rsidR="00057BCF" w:rsidRDefault="00911D89">
    <w:pPr>
      <w:pStyle w:val="Header"/>
      <w:jc w:val="left"/>
    </w:pPr>
    <w:r>
      <w:rPr>
        <w:noProof/>
        <w:lang w:val="en-US"/>
      </w:rPr>
      <w:drawing>
        <wp:inline distT="0" distB="0" distL="0" distR="0" wp14:anchorId="5BB2C501" wp14:editId="743C9C97">
          <wp:extent cx="2438400" cy="708660"/>
          <wp:effectExtent l="0" t="0" r="0" b="0"/>
          <wp:docPr id="4" name="Picture 4" descr="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50252" name="Picture 1" descr="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2438400" cy="70866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4EADB" w14:textId="77777777" w:rsidR="003E4788" w:rsidRDefault="00911D89">
    <w:pPr>
      <w:pStyle w:val="Header"/>
    </w:pPr>
    <w:r w:rsidRPr="003B3DFE">
      <w:t>Measures to prevent the importation of illegal, unreported and unregulated seafood: discussion paper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CED35" w14:textId="77777777" w:rsidR="003E4788" w:rsidRDefault="00911D89">
    <w:pPr>
      <w:pStyle w:val="Header"/>
      <w:jc w:val="left"/>
    </w:pPr>
    <w:r>
      <w:rPr>
        <w:noProof/>
      </w:rPr>
      <w:drawing>
        <wp:inline distT="0" distB="0" distL="0" distR="0" wp14:anchorId="545035E7" wp14:editId="7D19D1F7">
          <wp:extent cx="7567200" cy="10702800"/>
          <wp:effectExtent l="0" t="0" r="0" b="3810"/>
          <wp:docPr id="5" name="Picture 5" descr="Australian Government Department of Agriculture, Fisheries and Forestr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42614" name="Picture 5" descr="Australian Government Department of Agriculture, Fisheries and Forestry">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7200" cy="107028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7F8171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E728AF0"/>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563E1724"/>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3A0386E"/>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97FE7D78"/>
    <w:lvl w:ilvl="0">
      <w:start w:val="1"/>
      <w:numFmt w:val="bullet"/>
      <w:lvlText w:val="o"/>
      <w:lvlJc w:val="left"/>
      <w:pPr>
        <w:ind w:left="926" w:hanging="360"/>
      </w:pPr>
      <w:rPr>
        <w:rFonts w:ascii="Courier New" w:hAnsi="Courier New" w:cs="Courier New" w:hint="default"/>
      </w:rPr>
    </w:lvl>
  </w:abstractNum>
  <w:abstractNum w:abstractNumId="5" w15:restartNumberingAfterBreak="0">
    <w:nsid w:val="FFFFFF88"/>
    <w:multiLevelType w:val="singleLevel"/>
    <w:tmpl w:val="685ADC2E"/>
    <w:lvl w:ilvl="0">
      <w:start w:val="1"/>
      <w:numFmt w:val="decimal"/>
      <w:lvlText w:val="%1."/>
      <w:lvlJc w:val="left"/>
      <w:pPr>
        <w:tabs>
          <w:tab w:val="num" w:pos="360"/>
        </w:tabs>
        <w:ind w:left="360" w:hanging="360"/>
      </w:pPr>
    </w:lvl>
  </w:abstractNum>
  <w:abstractNum w:abstractNumId="6" w15:restartNumberingAfterBreak="0">
    <w:nsid w:val="FFFFFF89"/>
    <w:multiLevelType w:val="singleLevel"/>
    <w:tmpl w:val="C6322164"/>
    <w:lvl w:ilvl="0">
      <w:start w:val="1"/>
      <w:numFmt w:val="bullet"/>
      <w:lvlText w:val=""/>
      <w:lvlJc w:val="left"/>
      <w:pPr>
        <w:tabs>
          <w:tab w:val="num" w:pos="360"/>
        </w:tabs>
        <w:ind w:left="360" w:hanging="360"/>
      </w:pPr>
      <w:rPr>
        <w:rFonts w:ascii="Symbol" w:hAnsi="Symbol" w:hint="default"/>
        <w:color w:val="auto"/>
      </w:rPr>
    </w:lvl>
  </w:abstractNum>
  <w:abstractNum w:abstractNumId="7" w15:restartNumberingAfterBreak="0">
    <w:nsid w:val="00513EE8"/>
    <w:multiLevelType w:val="hybridMultilevel"/>
    <w:tmpl w:val="0B1A4E9E"/>
    <w:lvl w:ilvl="0" w:tplc="D236DF80">
      <w:start w:val="1"/>
      <w:numFmt w:val="decimal"/>
      <w:lvlText w:val="%1."/>
      <w:lvlJc w:val="left"/>
      <w:pPr>
        <w:ind w:left="720" w:hanging="360"/>
      </w:pPr>
    </w:lvl>
    <w:lvl w:ilvl="1" w:tplc="E1D2B1D8" w:tentative="1">
      <w:start w:val="1"/>
      <w:numFmt w:val="lowerLetter"/>
      <w:lvlText w:val="%2."/>
      <w:lvlJc w:val="left"/>
      <w:pPr>
        <w:ind w:left="1440" w:hanging="360"/>
      </w:pPr>
    </w:lvl>
    <w:lvl w:ilvl="2" w:tplc="62AA7E48" w:tentative="1">
      <w:start w:val="1"/>
      <w:numFmt w:val="lowerRoman"/>
      <w:lvlText w:val="%3."/>
      <w:lvlJc w:val="right"/>
      <w:pPr>
        <w:ind w:left="2160" w:hanging="180"/>
      </w:pPr>
    </w:lvl>
    <w:lvl w:ilvl="3" w:tplc="F348AAB6" w:tentative="1">
      <w:start w:val="1"/>
      <w:numFmt w:val="decimal"/>
      <w:lvlText w:val="%4."/>
      <w:lvlJc w:val="left"/>
      <w:pPr>
        <w:ind w:left="2880" w:hanging="360"/>
      </w:pPr>
    </w:lvl>
    <w:lvl w:ilvl="4" w:tplc="75085060" w:tentative="1">
      <w:start w:val="1"/>
      <w:numFmt w:val="lowerLetter"/>
      <w:lvlText w:val="%5."/>
      <w:lvlJc w:val="left"/>
      <w:pPr>
        <w:ind w:left="3600" w:hanging="360"/>
      </w:pPr>
    </w:lvl>
    <w:lvl w:ilvl="5" w:tplc="E0BC2396" w:tentative="1">
      <w:start w:val="1"/>
      <w:numFmt w:val="lowerRoman"/>
      <w:lvlText w:val="%6."/>
      <w:lvlJc w:val="right"/>
      <w:pPr>
        <w:ind w:left="4320" w:hanging="180"/>
      </w:pPr>
    </w:lvl>
    <w:lvl w:ilvl="6" w:tplc="A0F8E51A" w:tentative="1">
      <w:start w:val="1"/>
      <w:numFmt w:val="decimal"/>
      <w:lvlText w:val="%7."/>
      <w:lvlJc w:val="left"/>
      <w:pPr>
        <w:ind w:left="5040" w:hanging="360"/>
      </w:pPr>
    </w:lvl>
    <w:lvl w:ilvl="7" w:tplc="A37C4190" w:tentative="1">
      <w:start w:val="1"/>
      <w:numFmt w:val="lowerLetter"/>
      <w:lvlText w:val="%8."/>
      <w:lvlJc w:val="left"/>
      <w:pPr>
        <w:ind w:left="5760" w:hanging="360"/>
      </w:pPr>
    </w:lvl>
    <w:lvl w:ilvl="8" w:tplc="926CE1BC" w:tentative="1">
      <w:start w:val="1"/>
      <w:numFmt w:val="lowerRoman"/>
      <w:lvlText w:val="%9."/>
      <w:lvlJc w:val="right"/>
      <w:pPr>
        <w:ind w:left="6480" w:hanging="180"/>
      </w:pPr>
    </w:lvl>
  </w:abstractNum>
  <w:abstractNum w:abstractNumId="8" w15:restartNumberingAfterBreak="0">
    <w:nsid w:val="08380C71"/>
    <w:multiLevelType w:val="multilevel"/>
    <w:tmpl w:val="D0481554"/>
    <w:lvl w:ilvl="0">
      <w:start w:val="1"/>
      <w:numFmt w:val="decimal"/>
      <w:lvlText w:val="%1."/>
      <w:lvlJc w:val="left"/>
      <w:pPr>
        <w:ind w:left="850" w:hanging="425"/>
      </w:pPr>
      <w:rPr>
        <w:rFonts w:hint="default"/>
        <w:color w:val="003150"/>
      </w:rPr>
    </w:lvl>
    <w:lvl w:ilvl="1">
      <w:start w:val="1"/>
      <w:numFmt w:val="bullet"/>
      <w:lvlText w:val=""/>
      <w:lvlJc w:val="left"/>
      <w:pPr>
        <w:ind w:left="1276" w:hanging="426"/>
      </w:pPr>
      <w:rPr>
        <w:rFonts w:ascii="Symbol" w:hAnsi="Symbol" w:hint="default"/>
        <w:color w:val="auto"/>
      </w:rPr>
    </w:lvl>
    <w:lvl w:ilvl="2">
      <w:start w:val="1"/>
      <w:numFmt w:val="bullet"/>
      <w:lvlText w:val="­"/>
      <w:lvlJc w:val="left"/>
      <w:pPr>
        <w:ind w:left="1701" w:hanging="425"/>
      </w:pPr>
      <w:rPr>
        <w:rFonts w:ascii="Cambria" w:hAnsi="Cambria" w:hint="default"/>
      </w:rPr>
    </w:lvl>
    <w:lvl w:ilvl="3">
      <w:start w:val="1"/>
      <w:numFmt w:val="bullet"/>
      <w:lvlText w:val=""/>
      <w:lvlJc w:val="left"/>
      <w:pPr>
        <w:ind w:left="3350" w:hanging="360"/>
      </w:pPr>
      <w:rPr>
        <w:rFonts w:ascii="Symbol" w:hAnsi="Symbol" w:hint="default"/>
      </w:rPr>
    </w:lvl>
    <w:lvl w:ilvl="4">
      <w:start w:val="1"/>
      <w:numFmt w:val="bullet"/>
      <w:lvlText w:val="o"/>
      <w:lvlJc w:val="left"/>
      <w:pPr>
        <w:ind w:left="4070" w:hanging="360"/>
      </w:pPr>
      <w:rPr>
        <w:rFonts w:ascii="Courier New" w:hAnsi="Courier New" w:cs="Courier New" w:hint="default"/>
      </w:rPr>
    </w:lvl>
    <w:lvl w:ilvl="5">
      <w:start w:val="1"/>
      <w:numFmt w:val="bullet"/>
      <w:lvlText w:val=""/>
      <w:lvlJc w:val="left"/>
      <w:pPr>
        <w:ind w:left="4790" w:hanging="360"/>
      </w:pPr>
      <w:rPr>
        <w:rFonts w:ascii="Wingdings" w:hAnsi="Wingdings" w:hint="default"/>
      </w:rPr>
    </w:lvl>
    <w:lvl w:ilvl="6">
      <w:start w:val="1"/>
      <w:numFmt w:val="bullet"/>
      <w:lvlText w:val=""/>
      <w:lvlJc w:val="left"/>
      <w:pPr>
        <w:ind w:left="5510" w:hanging="360"/>
      </w:pPr>
      <w:rPr>
        <w:rFonts w:ascii="Symbol" w:hAnsi="Symbol" w:hint="default"/>
      </w:rPr>
    </w:lvl>
    <w:lvl w:ilvl="7">
      <w:start w:val="1"/>
      <w:numFmt w:val="bullet"/>
      <w:lvlText w:val="o"/>
      <w:lvlJc w:val="left"/>
      <w:pPr>
        <w:ind w:left="6230" w:hanging="360"/>
      </w:pPr>
      <w:rPr>
        <w:rFonts w:ascii="Courier New" w:hAnsi="Courier New" w:cs="Courier New" w:hint="default"/>
      </w:rPr>
    </w:lvl>
    <w:lvl w:ilvl="8">
      <w:start w:val="1"/>
      <w:numFmt w:val="bullet"/>
      <w:lvlText w:val=""/>
      <w:lvlJc w:val="left"/>
      <w:pPr>
        <w:ind w:left="6950" w:hanging="360"/>
      </w:pPr>
      <w:rPr>
        <w:rFonts w:ascii="Wingdings" w:hAnsi="Wingdings" w:hint="default"/>
      </w:rPr>
    </w:lvl>
  </w:abstractNum>
  <w:abstractNum w:abstractNumId="9" w15:restartNumberingAfterBreak="0">
    <w:nsid w:val="0C5E2F35"/>
    <w:multiLevelType w:val="multilevel"/>
    <w:tmpl w:val="9340AC4C"/>
    <w:lvl w:ilvl="0">
      <w:start w:val="1"/>
      <w:numFmt w:val="decimal"/>
      <w:lvlText w:val="%1)"/>
      <w:lvlJc w:val="left"/>
      <w:pPr>
        <w:ind w:left="567" w:hanging="567"/>
      </w:pPr>
      <w:rPr>
        <w:rFonts w:hint="default"/>
        <w:color w:val="auto"/>
      </w:rPr>
    </w:lvl>
    <w:lvl w:ilvl="1">
      <w:start w:val="1"/>
      <w:numFmt w:val="lowerLetter"/>
      <w:lvlText w:val="%2)"/>
      <w:lvlJc w:val="left"/>
      <w:pPr>
        <w:ind w:left="851" w:hanging="284"/>
      </w:pPr>
      <w:rPr>
        <w:rFonts w:hint="default"/>
      </w:rPr>
    </w:lvl>
    <w:lvl w:ilvl="2">
      <w:start w:val="1"/>
      <w:numFmt w:val="lowerRoman"/>
      <w:lvlText w:val="%3)"/>
      <w:lvlJc w:val="left"/>
      <w:pPr>
        <w:ind w:left="1134" w:hanging="22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0" w15:restartNumberingAfterBreak="0">
    <w:nsid w:val="0D896ABB"/>
    <w:multiLevelType w:val="hybridMultilevel"/>
    <w:tmpl w:val="C39CC6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2" w15:restartNumberingAfterBreak="0">
    <w:nsid w:val="196B606F"/>
    <w:multiLevelType w:val="hybridMultilevel"/>
    <w:tmpl w:val="0CA0B57E"/>
    <w:lvl w:ilvl="0" w:tplc="3882266C">
      <w:start w:val="1"/>
      <w:numFmt w:val="bullet"/>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13" w15:restartNumberingAfterBreak="0">
    <w:nsid w:val="1CD71580"/>
    <w:multiLevelType w:val="hybridMultilevel"/>
    <w:tmpl w:val="16AAE240"/>
    <w:lvl w:ilvl="0" w:tplc="A9884604">
      <w:start w:val="1"/>
      <w:numFmt w:val="bullet"/>
      <w:lvlText w:val=""/>
      <w:lvlJc w:val="left"/>
      <w:pPr>
        <w:ind w:left="360" w:hanging="360"/>
      </w:pPr>
      <w:rPr>
        <w:rFonts w:ascii="Symbol" w:hAnsi="Symbol" w:hint="default"/>
        <w:color w:val="FF790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1A328D5"/>
    <w:multiLevelType w:val="multilevel"/>
    <w:tmpl w:val="BE78A4F8"/>
    <w:numStyleLink w:val="Numberlist"/>
  </w:abstractNum>
  <w:abstractNum w:abstractNumId="15" w15:restartNumberingAfterBreak="0">
    <w:nsid w:val="21E20078"/>
    <w:multiLevelType w:val="multilevel"/>
    <w:tmpl w:val="32E6FFFA"/>
    <w:styleLink w:val="Headinglist"/>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964" w:hanging="964"/>
      </w:pPr>
      <w:rPr>
        <w:rFonts w:hint="default"/>
      </w:rPr>
    </w:lvl>
    <w:lvl w:ilvl="2">
      <w:start w:val="1"/>
      <w:numFmt w:val="decimal"/>
      <w:pStyle w:val="Heading4"/>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2B103637"/>
    <w:multiLevelType w:val="multilevel"/>
    <w:tmpl w:val="BE78A4F8"/>
    <w:numStyleLink w:val="Numberlist"/>
  </w:abstractNum>
  <w:abstractNum w:abstractNumId="17" w15:restartNumberingAfterBreak="0">
    <w:nsid w:val="2BBB67AC"/>
    <w:multiLevelType w:val="multilevel"/>
    <w:tmpl w:val="F8707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0E90CE4"/>
    <w:multiLevelType w:val="singleLevel"/>
    <w:tmpl w:val="52F61D9A"/>
    <w:lvl w:ilvl="0">
      <w:start w:val="1"/>
      <w:numFmt w:val="bullet"/>
      <w:lvlText w:val=""/>
      <w:lvlJc w:val="left"/>
      <w:pPr>
        <w:tabs>
          <w:tab w:val="num" w:pos="284"/>
        </w:tabs>
        <w:ind w:left="284" w:hanging="284"/>
      </w:pPr>
      <w:rPr>
        <w:rFonts w:ascii="Symbol" w:hAnsi="Symbol" w:hint="default"/>
        <w:sz w:val="18"/>
      </w:rPr>
    </w:lvl>
  </w:abstractNum>
  <w:abstractNum w:abstractNumId="19" w15:restartNumberingAfterBreak="0">
    <w:nsid w:val="38B653FF"/>
    <w:multiLevelType w:val="multilevel"/>
    <w:tmpl w:val="60B22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94A15FE"/>
    <w:multiLevelType w:val="multilevel"/>
    <w:tmpl w:val="32E6FFFA"/>
    <w:numStyleLink w:val="Headinglist"/>
  </w:abstractNum>
  <w:abstractNum w:abstractNumId="21" w15:restartNumberingAfterBreak="0">
    <w:nsid w:val="3F183EF4"/>
    <w:multiLevelType w:val="hybridMultilevel"/>
    <w:tmpl w:val="6F0CABE6"/>
    <w:lvl w:ilvl="0" w:tplc="CC267B8E">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14F4729"/>
    <w:multiLevelType w:val="multilevel"/>
    <w:tmpl w:val="A0241B28"/>
    <w:numStyleLink w:val="List1"/>
  </w:abstractNum>
  <w:abstractNum w:abstractNumId="23" w15:restartNumberingAfterBreak="0">
    <w:nsid w:val="486800B4"/>
    <w:multiLevelType w:val="multilevel"/>
    <w:tmpl w:val="A0241B28"/>
    <w:numStyleLink w:val="List1"/>
  </w:abstractNum>
  <w:abstractNum w:abstractNumId="24"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25" w15:restartNumberingAfterBreak="0">
    <w:nsid w:val="496159DC"/>
    <w:multiLevelType w:val="multilevel"/>
    <w:tmpl w:val="BE78A4F8"/>
    <w:numStyleLink w:val="Numberlist"/>
  </w:abstractNum>
  <w:abstractNum w:abstractNumId="26"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770342E"/>
    <w:multiLevelType w:val="multilevel"/>
    <w:tmpl w:val="ED2C4812"/>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28" w15:restartNumberingAfterBreak="0">
    <w:nsid w:val="5A8B541B"/>
    <w:multiLevelType w:val="multilevel"/>
    <w:tmpl w:val="6614A676"/>
    <w:lvl w:ilvl="0">
      <w:start w:val="1"/>
      <w:numFmt w:val="bullet"/>
      <w:pStyle w:val="TableBullet1"/>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0" w15:restartNumberingAfterBreak="0">
    <w:nsid w:val="5B8F3B04"/>
    <w:multiLevelType w:val="multilevel"/>
    <w:tmpl w:val="BE78A4F8"/>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31" w15:restartNumberingAfterBreak="0">
    <w:nsid w:val="676E3536"/>
    <w:multiLevelType w:val="hybridMultilevel"/>
    <w:tmpl w:val="242AD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83B6DC7"/>
    <w:multiLevelType w:val="multilevel"/>
    <w:tmpl w:val="688C19C6"/>
    <w:lvl w:ilvl="0">
      <w:start w:val="1"/>
      <w:numFmt w:val="bullet"/>
      <w:lvlText w:val="o"/>
      <w:lvlJc w:val="left"/>
      <w:pPr>
        <w:ind w:left="926"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6C8C10A1"/>
    <w:multiLevelType w:val="multilevel"/>
    <w:tmpl w:val="BE78A4F8"/>
    <w:numStyleLink w:val="Numberlist"/>
  </w:abstractNum>
  <w:abstractNum w:abstractNumId="34" w15:restartNumberingAfterBreak="0">
    <w:nsid w:val="733934B7"/>
    <w:multiLevelType w:val="multilevel"/>
    <w:tmpl w:val="A0241B28"/>
    <w:numStyleLink w:val="List1"/>
  </w:abstractNum>
  <w:abstractNum w:abstractNumId="35" w15:restartNumberingAfterBreak="0">
    <w:nsid w:val="7BFD69E2"/>
    <w:multiLevelType w:val="multilevel"/>
    <w:tmpl w:val="8F60E0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D377B60"/>
    <w:multiLevelType w:val="hybridMultilevel"/>
    <w:tmpl w:val="B7A26C5E"/>
    <w:lvl w:ilvl="0" w:tplc="BF689D30">
      <w:start w:val="1"/>
      <w:numFmt w:val="bullet"/>
      <w:lvlText w:val=""/>
      <w:lvlJc w:val="left"/>
      <w:pPr>
        <w:ind w:left="720" w:hanging="360"/>
      </w:pPr>
      <w:rPr>
        <w:rFonts w:ascii="Symbol" w:hAnsi="Symbol" w:hint="default"/>
      </w:rPr>
    </w:lvl>
    <w:lvl w:ilvl="1" w:tplc="C31CB65E" w:tentative="1">
      <w:start w:val="1"/>
      <w:numFmt w:val="bullet"/>
      <w:lvlText w:val="o"/>
      <w:lvlJc w:val="left"/>
      <w:pPr>
        <w:ind w:left="1440" w:hanging="360"/>
      </w:pPr>
      <w:rPr>
        <w:rFonts w:ascii="Courier New" w:hAnsi="Courier New" w:cs="Courier New" w:hint="default"/>
      </w:rPr>
    </w:lvl>
    <w:lvl w:ilvl="2" w:tplc="C1A455DC" w:tentative="1">
      <w:start w:val="1"/>
      <w:numFmt w:val="bullet"/>
      <w:lvlText w:val=""/>
      <w:lvlJc w:val="left"/>
      <w:pPr>
        <w:ind w:left="2160" w:hanging="360"/>
      </w:pPr>
      <w:rPr>
        <w:rFonts w:ascii="Wingdings" w:hAnsi="Wingdings" w:hint="default"/>
      </w:rPr>
    </w:lvl>
    <w:lvl w:ilvl="3" w:tplc="6592FA1E" w:tentative="1">
      <w:start w:val="1"/>
      <w:numFmt w:val="bullet"/>
      <w:lvlText w:val=""/>
      <w:lvlJc w:val="left"/>
      <w:pPr>
        <w:ind w:left="2880" w:hanging="360"/>
      </w:pPr>
      <w:rPr>
        <w:rFonts w:ascii="Symbol" w:hAnsi="Symbol" w:hint="default"/>
      </w:rPr>
    </w:lvl>
    <w:lvl w:ilvl="4" w:tplc="06880C9E" w:tentative="1">
      <w:start w:val="1"/>
      <w:numFmt w:val="bullet"/>
      <w:lvlText w:val="o"/>
      <w:lvlJc w:val="left"/>
      <w:pPr>
        <w:ind w:left="3600" w:hanging="360"/>
      </w:pPr>
      <w:rPr>
        <w:rFonts w:ascii="Courier New" w:hAnsi="Courier New" w:cs="Courier New" w:hint="default"/>
      </w:rPr>
    </w:lvl>
    <w:lvl w:ilvl="5" w:tplc="5B9270B4" w:tentative="1">
      <w:start w:val="1"/>
      <w:numFmt w:val="bullet"/>
      <w:lvlText w:val=""/>
      <w:lvlJc w:val="left"/>
      <w:pPr>
        <w:ind w:left="4320" w:hanging="360"/>
      </w:pPr>
      <w:rPr>
        <w:rFonts w:ascii="Wingdings" w:hAnsi="Wingdings" w:hint="default"/>
      </w:rPr>
    </w:lvl>
    <w:lvl w:ilvl="6" w:tplc="37A64AA4" w:tentative="1">
      <w:start w:val="1"/>
      <w:numFmt w:val="bullet"/>
      <w:lvlText w:val=""/>
      <w:lvlJc w:val="left"/>
      <w:pPr>
        <w:ind w:left="5040" w:hanging="360"/>
      </w:pPr>
      <w:rPr>
        <w:rFonts w:ascii="Symbol" w:hAnsi="Symbol" w:hint="default"/>
      </w:rPr>
    </w:lvl>
    <w:lvl w:ilvl="7" w:tplc="DC1E27C0" w:tentative="1">
      <w:start w:val="1"/>
      <w:numFmt w:val="bullet"/>
      <w:lvlText w:val="o"/>
      <w:lvlJc w:val="left"/>
      <w:pPr>
        <w:ind w:left="5760" w:hanging="360"/>
      </w:pPr>
      <w:rPr>
        <w:rFonts w:ascii="Courier New" w:hAnsi="Courier New" w:cs="Courier New" w:hint="default"/>
      </w:rPr>
    </w:lvl>
    <w:lvl w:ilvl="8" w:tplc="465A4BF4" w:tentative="1">
      <w:start w:val="1"/>
      <w:numFmt w:val="bullet"/>
      <w:lvlText w:val=""/>
      <w:lvlJc w:val="left"/>
      <w:pPr>
        <w:ind w:left="6480" w:hanging="360"/>
      </w:pPr>
      <w:rPr>
        <w:rFonts w:ascii="Wingdings" w:hAnsi="Wingdings" w:hint="default"/>
      </w:rPr>
    </w:lvl>
  </w:abstractNum>
  <w:num w:numId="1" w16cid:durableId="1165708221">
    <w:abstractNumId w:val="24"/>
  </w:num>
  <w:num w:numId="2" w16cid:durableId="1107121498">
    <w:abstractNumId w:val="29"/>
  </w:num>
  <w:num w:numId="3" w16cid:durableId="1261526016">
    <w:abstractNumId w:val="30"/>
  </w:num>
  <w:num w:numId="4" w16cid:durableId="169373338">
    <w:abstractNumId w:val="15"/>
  </w:num>
  <w:num w:numId="5" w16cid:durableId="458452274">
    <w:abstractNumId w:val="26"/>
  </w:num>
  <w:num w:numId="6" w16cid:durableId="2079983683">
    <w:abstractNumId w:val="28"/>
  </w:num>
  <w:num w:numId="7" w16cid:durableId="1793599215">
    <w:abstractNumId w:val="24"/>
  </w:num>
  <w:num w:numId="8" w16cid:durableId="70205244">
    <w:abstractNumId w:val="15"/>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auto"/>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num>
  <w:num w:numId="9" w16cid:durableId="185291587">
    <w:abstractNumId w:val="29"/>
  </w:num>
  <w:num w:numId="10" w16cid:durableId="515732015">
    <w:abstractNumId w:val="30"/>
  </w:num>
  <w:num w:numId="11" w16cid:durableId="1423070693">
    <w:abstractNumId w:val="11"/>
  </w:num>
  <w:num w:numId="12" w16cid:durableId="625166103">
    <w:abstractNumId w:val="27"/>
  </w:num>
  <w:num w:numId="13" w16cid:durableId="567307751">
    <w:abstractNumId w:val="18"/>
  </w:num>
  <w:num w:numId="14" w16cid:durableId="1787505175">
    <w:abstractNumId w:val="8"/>
  </w:num>
  <w:num w:numId="15" w16cid:durableId="21356315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08198043">
    <w:abstractNumId w:val="35"/>
  </w:num>
  <w:num w:numId="17" w16cid:durableId="779757506">
    <w:abstractNumId w:val="19"/>
  </w:num>
  <w:num w:numId="18" w16cid:durableId="1547059807">
    <w:abstractNumId w:val="6"/>
  </w:num>
  <w:num w:numId="19" w16cid:durableId="394863265">
    <w:abstractNumId w:val="17"/>
  </w:num>
  <w:num w:numId="20" w16cid:durableId="1358460278">
    <w:abstractNumId w:val="15"/>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auto"/>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num>
  <w:num w:numId="21" w16cid:durableId="10692164">
    <w:abstractNumId w:val="7"/>
  </w:num>
  <w:num w:numId="22" w16cid:durableId="278608604">
    <w:abstractNumId w:val="15"/>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auto"/>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num>
  <w:num w:numId="23" w16cid:durableId="74012513">
    <w:abstractNumId w:val="15"/>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auto"/>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num>
  <w:num w:numId="24" w16cid:durableId="9725352">
    <w:abstractNumId w:val="15"/>
    <w:lvlOverride w:ilvl="0">
      <w:lvl w:ilvl="0">
        <w:start w:val="1"/>
        <w:numFmt w:val="decimal"/>
        <w:pStyle w:val="Heading2"/>
        <w:lvlText w:val="%1"/>
        <w:lvlJc w:val="left"/>
        <w:pPr>
          <w:ind w:left="720" w:hanging="720"/>
        </w:pPr>
        <w:rPr>
          <w:rFonts w:hint="default"/>
          <w:b w:val="0"/>
          <w:bCs w:val="0"/>
          <w:i w:val="0"/>
          <w:iCs w:val="0"/>
          <w:caps w:val="0"/>
          <w:smallCaps w:val="0"/>
          <w:strike w:val="0"/>
          <w:dstrike w:val="0"/>
          <w:noProof w:val="0"/>
          <w:vanish w:val="0"/>
          <w:color w:val="auto"/>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num>
  <w:num w:numId="25" w16cid:durableId="1796634044">
    <w:abstractNumId w:val="36"/>
  </w:num>
  <w:num w:numId="26" w16cid:durableId="1103693898">
    <w:abstractNumId w:val="6"/>
  </w:num>
  <w:num w:numId="27" w16cid:durableId="2001225374">
    <w:abstractNumId w:val="6"/>
  </w:num>
  <w:num w:numId="28" w16cid:durableId="1546210309">
    <w:abstractNumId w:val="6"/>
  </w:num>
  <w:num w:numId="29" w16cid:durableId="1265193641">
    <w:abstractNumId w:val="6"/>
  </w:num>
  <w:num w:numId="30" w16cid:durableId="935988504">
    <w:abstractNumId w:val="6"/>
  </w:num>
  <w:num w:numId="31" w16cid:durableId="691691114">
    <w:abstractNumId w:val="6"/>
  </w:num>
  <w:num w:numId="32" w16cid:durableId="374627225">
    <w:abstractNumId w:val="6"/>
  </w:num>
  <w:num w:numId="33" w16cid:durableId="672537755">
    <w:abstractNumId w:val="23"/>
  </w:num>
  <w:num w:numId="34" w16cid:durableId="194270954">
    <w:abstractNumId w:val="12"/>
  </w:num>
  <w:num w:numId="35" w16cid:durableId="664628867">
    <w:abstractNumId w:val="9"/>
  </w:num>
  <w:num w:numId="36" w16cid:durableId="1814714692">
    <w:abstractNumId w:val="20"/>
  </w:num>
  <w:num w:numId="37" w16cid:durableId="1642540004">
    <w:abstractNumId w:val="9"/>
    <w:lvlOverride w:ilvl="0">
      <w:startOverride w:val="10"/>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35460364">
    <w:abstractNumId w:val="5"/>
  </w:num>
  <w:num w:numId="39" w16cid:durableId="1990741177">
    <w:abstractNumId w:val="4"/>
  </w:num>
  <w:num w:numId="40" w16cid:durableId="697388412">
    <w:abstractNumId w:val="3"/>
  </w:num>
  <w:num w:numId="41" w16cid:durableId="1456294200">
    <w:abstractNumId w:val="2"/>
  </w:num>
  <w:num w:numId="42" w16cid:durableId="853541566">
    <w:abstractNumId w:val="13"/>
  </w:num>
  <w:num w:numId="43" w16cid:durableId="45929948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918908584">
    <w:abstractNumId w:val="32"/>
  </w:num>
  <w:num w:numId="45" w16cid:durableId="1891381901">
    <w:abstractNumId w:val="1"/>
  </w:num>
  <w:num w:numId="46" w16cid:durableId="272131108">
    <w:abstractNumId w:val="0"/>
  </w:num>
  <w:num w:numId="47" w16cid:durableId="191768769">
    <w:abstractNumId w:val="16"/>
  </w:num>
  <w:num w:numId="48" w16cid:durableId="964777252">
    <w:abstractNumId w:val="25"/>
  </w:num>
  <w:num w:numId="49" w16cid:durableId="370036146">
    <w:abstractNumId w:val="33"/>
  </w:num>
  <w:num w:numId="50" w16cid:durableId="1479804315">
    <w:abstractNumId w:val="14"/>
  </w:num>
  <w:num w:numId="51" w16cid:durableId="1234587675">
    <w:abstractNumId w:val="22"/>
  </w:num>
  <w:num w:numId="52" w16cid:durableId="156895039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616986784">
    <w:abstractNumId w:val="34"/>
  </w:num>
  <w:num w:numId="54" w16cid:durableId="665672760">
    <w:abstractNumId w:val="10"/>
  </w:num>
  <w:num w:numId="55" w16cid:durableId="1630554390">
    <w:abstractNumId w:val="20"/>
    <w:lvlOverride w:ilvl="0">
      <w:lvl w:ilvl="0">
        <w:start w:val="1"/>
        <w:numFmt w:val="decimal"/>
        <w:lvlText w:val="%1"/>
        <w:lvlJc w:val="left"/>
        <w:pPr>
          <w:ind w:left="720" w:hanging="720"/>
        </w:pPr>
      </w:lvl>
    </w:lvlOverride>
  </w:num>
  <w:num w:numId="56" w16cid:durableId="1540363832">
    <w:abstractNumId w:val="20"/>
    <w:lvlOverride w:ilvl="0">
      <w:lvl w:ilvl="0">
        <w:start w:val="1"/>
        <w:numFmt w:val="decimal"/>
        <w:lvlText w:val="%1"/>
        <w:lvlJc w:val="left"/>
        <w:pPr>
          <w:ind w:left="720" w:hanging="720"/>
        </w:pPr>
      </w:lvl>
    </w:lvlOverride>
  </w:num>
  <w:num w:numId="57" w16cid:durableId="642929874">
    <w:abstractNumId w:val="20"/>
    <w:lvlOverride w:ilvl="0">
      <w:lvl w:ilvl="0">
        <w:start w:val="1"/>
        <w:numFmt w:val="decimal"/>
        <w:lvlText w:val="%1"/>
        <w:lvlJc w:val="left"/>
        <w:pPr>
          <w:ind w:left="720" w:hanging="720"/>
        </w:pPr>
      </w:lvl>
    </w:lvlOverride>
  </w:num>
  <w:num w:numId="58" w16cid:durableId="864908900">
    <w:abstractNumId w:val="15"/>
    <w:lvlOverride w:ilvl="0">
      <w:lvl w:ilvl="0">
        <w:start w:val="1"/>
        <w:numFmt w:val="decimal"/>
        <w:pStyle w:val="Heading2"/>
        <w:lvlText w:val="%1"/>
        <w:lvlJc w:val="left"/>
        <w:pPr>
          <w:ind w:left="720" w:hanging="720"/>
        </w:pPr>
        <w:rPr>
          <w:color w:val="auto"/>
        </w:rPr>
      </w:lvl>
    </w:lvlOverride>
  </w:num>
  <w:num w:numId="59" w16cid:durableId="2244093">
    <w:abstractNumId w:val="31"/>
  </w:num>
  <w:num w:numId="60" w16cid:durableId="993333077">
    <w:abstractNumId w:val="21"/>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ttachedTemplate r:id="rId1"/>
  <w:linkStyles/>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7BCF"/>
    <w:rsid w:val="000001FB"/>
    <w:rsid w:val="00001855"/>
    <w:rsid w:val="0000186C"/>
    <w:rsid w:val="000023B1"/>
    <w:rsid w:val="000046E2"/>
    <w:rsid w:val="000046EB"/>
    <w:rsid w:val="00005209"/>
    <w:rsid w:val="00005ED9"/>
    <w:rsid w:val="0000654A"/>
    <w:rsid w:val="0000681B"/>
    <w:rsid w:val="0001144E"/>
    <w:rsid w:val="00012592"/>
    <w:rsid w:val="000133CF"/>
    <w:rsid w:val="000136A4"/>
    <w:rsid w:val="000137E2"/>
    <w:rsid w:val="0001615B"/>
    <w:rsid w:val="00016280"/>
    <w:rsid w:val="00020101"/>
    <w:rsid w:val="00021FE0"/>
    <w:rsid w:val="000235A9"/>
    <w:rsid w:val="00023975"/>
    <w:rsid w:val="00023F16"/>
    <w:rsid w:val="0002655F"/>
    <w:rsid w:val="000275C5"/>
    <w:rsid w:val="00030C67"/>
    <w:rsid w:val="0003175A"/>
    <w:rsid w:val="00031BF1"/>
    <w:rsid w:val="0003276F"/>
    <w:rsid w:val="00033F9F"/>
    <w:rsid w:val="00034216"/>
    <w:rsid w:val="000347D4"/>
    <w:rsid w:val="000359C1"/>
    <w:rsid w:val="00037FB1"/>
    <w:rsid w:val="000409B1"/>
    <w:rsid w:val="00041074"/>
    <w:rsid w:val="0004124B"/>
    <w:rsid w:val="00041AA0"/>
    <w:rsid w:val="000427D2"/>
    <w:rsid w:val="00042B55"/>
    <w:rsid w:val="00043D13"/>
    <w:rsid w:val="00043D2C"/>
    <w:rsid w:val="00044A4D"/>
    <w:rsid w:val="00045A0A"/>
    <w:rsid w:val="00045FD6"/>
    <w:rsid w:val="00045FE4"/>
    <w:rsid w:val="0004611B"/>
    <w:rsid w:val="00046391"/>
    <w:rsid w:val="00046922"/>
    <w:rsid w:val="00050C48"/>
    <w:rsid w:val="00050CC9"/>
    <w:rsid w:val="000519AD"/>
    <w:rsid w:val="00052C27"/>
    <w:rsid w:val="00052E3D"/>
    <w:rsid w:val="00053B3D"/>
    <w:rsid w:val="00054900"/>
    <w:rsid w:val="00057BCF"/>
    <w:rsid w:val="000616B2"/>
    <w:rsid w:val="00061713"/>
    <w:rsid w:val="00061C82"/>
    <w:rsid w:val="00061E0F"/>
    <w:rsid w:val="00062212"/>
    <w:rsid w:val="00062D95"/>
    <w:rsid w:val="00062FD0"/>
    <w:rsid w:val="000636D8"/>
    <w:rsid w:val="00063A98"/>
    <w:rsid w:val="00063CB7"/>
    <w:rsid w:val="00063DFE"/>
    <w:rsid w:val="000640C5"/>
    <w:rsid w:val="000645BF"/>
    <w:rsid w:val="000656DF"/>
    <w:rsid w:val="000679CA"/>
    <w:rsid w:val="00067F0F"/>
    <w:rsid w:val="000701CE"/>
    <w:rsid w:val="00070E5F"/>
    <w:rsid w:val="00070FC4"/>
    <w:rsid w:val="0007109D"/>
    <w:rsid w:val="000729CD"/>
    <w:rsid w:val="00074C23"/>
    <w:rsid w:val="00076D73"/>
    <w:rsid w:val="0007757F"/>
    <w:rsid w:val="00077917"/>
    <w:rsid w:val="0008076A"/>
    <w:rsid w:val="00080A08"/>
    <w:rsid w:val="0008314D"/>
    <w:rsid w:val="00083A4F"/>
    <w:rsid w:val="00083FE9"/>
    <w:rsid w:val="00087663"/>
    <w:rsid w:val="00087B12"/>
    <w:rsid w:val="00087C49"/>
    <w:rsid w:val="00087D59"/>
    <w:rsid w:val="00091CFB"/>
    <w:rsid w:val="00092B1D"/>
    <w:rsid w:val="000932E6"/>
    <w:rsid w:val="000950CD"/>
    <w:rsid w:val="00095E05"/>
    <w:rsid w:val="000965CC"/>
    <w:rsid w:val="000975A5"/>
    <w:rsid w:val="00097C1C"/>
    <w:rsid w:val="00097CB5"/>
    <w:rsid w:val="000A22CA"/>
    <w:rsid w:val="000A23B3"/>
    <w:rsid w:val="000A2C07"/>
    <w:rsid w:val="000A3969"/>
    <w:rsid w:val="000A3DCC"/>
    <w:rsid w:val="000A49D9"/>
    <w:rsid w:val="000A4B56"/>
    <w:rsid w:val="000A50AA"/>
    <w:rsid w:val="000A53C7"/>
    <w:rsid w:val="000A66DB"/>
    <w:rsid w:val="000A6D50"/>
    <w:rsid w:val="000B0256"/>
    <w:rsid w:val="000B0495"/>
    <w:rsid w:val="000B0C05"/>
    <w:rsid w:val="000B18F2"/>
    <w:rsid w:val="000B1B6F"/>
    <w:rsid w:val="000B1E08"/>
    <w:rsid w:val="000B47E7"/>
    <w:rsid w:val="000B4A56"/>
    <w:rsid w:val="000B4BF6"/>
    <w:rsid w:val="000B542C"/>
    <w:rsid w:val="000B59E3"/>
    <w:rsid w:val="000B653B"/>
    <w:rsid w:val="000B6CBE"/>
    <w:rsid w:val="000B7AE5"/>
    <w:rsid w:val="000B7EE1"/>
    <w:rsid w:val="000C0206"/>
    <w:rsid w:val="000C099E"/>
    <w:rsid w:val="000C12BA"/>
    <w:rsid w:val="000C1857"/>
    <w:rsid w:val="000C1A39"/>
    <w:rsid w:val="000C2055"/>
    <w:rsid w:val="000C262F"/>
    <w:rsid w:val="000C2E6B"/>
    <w:rsid w:val="000C3210"/>
    <w:rsid w:val="000C3524"/>
    <w:rsid w:val="000C4012"/>
    <w:rsid w:val="000C48DF"/>
    <w:rsid w:val="000C490B"/>
    <w:rsid w:val="000C5058"/>
    <w:rsid w:val="000C5BE0"/>
    <w:rsid w:val="000C5FE3"/>
    <w:rsid w:val="000C6342"/>
    <w:rsid w:val="000C6399"/>
    <w:rsid w:val="000C6781"/>
    <w:rsid w:val="000D0F43"/>
    <w:rsid w:val="000D0FEF"/>
    <w:rsid w:val="000D18FA"/>
    <w:rsid w:val="000D2260"/>
    <w:rsid w:val="000D4214"/>
    <w:rsid w:val="000D4A31"/>
    <w:rsid w:val="000D5C27"/>
    <w:rsid w:val="000D5C9B"/>
    <w:rsid w:val="000D6188"/>
    <w:rsid w:val="000D626C"/>
    <w:rsid w:val="000D77A3"/>
    <w:rsid w:val="000D796A"/>
    <w:rsid w:val="000D7F89"/>
    <w:rsid w:val="000E0C93"/>
    <w:rsid w:val="000E0E42"/>
    <w:rsid w:val="000E10AD"/>
    <w:rsid w:val="000E149E"/>
    <w:rsid w:val="000E250A"/>
    <w:rsid w:val="000E2AAF"/>
    <w:rsid w:val="000E2BEE"/>
    <w:rsid w:val="000E303D"/>
    <w:rsid w:val="000E36E8"/>
    <w:rsid w:val="000E61B6"/>
    <w:rsid w:val="000E6710"/>
    <w:rsid w:val="000E6998"/>
    <w:rsid w:val="000E7FBF"/>
    <w:rsid w:val="000F49A7"/>
    <w:rsid w:val="000F4C79"/>
    <w:rsid w:val="000F4FAD"/>
    <w:rsid w:val="000F51C8"/>
    <w:rsid w:val="000F54F0"/>
    <w:rsid w:val="000F5A1D"/>
    <w:rsid w:val="000F5F48"/>
    <w:rsid w:val="000F61C0"/>
    <w:rsid w:val="000F7457"/>
    <w:rsid w:val="000F74BD"/>
    <w:rsid w:val="000F755F"/>
    <w:rsid w:val="000F768E"/>
    <w:rsid w:val="000F79E8"/>
    <w:rsid w:val="001001DE"/>
    <w:rsid w:val="00101FF3"/>
    <w:rsid w:val="00102702"/>
    <w:rsid w:val="00102B77"/>
    <w:rsid w:val="00105006"/>
    <w:rsid w:val="00107A98"/>
    <w:rsid w:val="00110391"/>
    <w:rsid w:val="001103F9"/>
    <w:rsid w:val="001108E7"/>
    <w:rsid w:val="00110F48"/>
    <w:rsid w:val="00111355"/>
    <w:rsid w:val="00112A01"/>
    <w:rsid w:val="00112AC1"/>
    <w:rsid w:val="00113AB4"/>
    <w:rsid w:val="00113D71"/>
    <w:rsid w:val="0011403B"/>
    <w:rsid w:val="001140B0"/>
    <w:rsid w:val="00115D18"/>
    <w:rsid w:val="00116C4E"/>
    <w:rsid w:val="00117E4E"/>
    <w:rsid w:val="00120BAE"/>
    <w:rsid w:val="00123E03"/>
    <w:rsid w:val="001249FD"/>
    <w:rsid w:val="00124CA7"/>
    <w:rsid w:val="0012520A"/>
    <w:rsid w:val="00125455"/>
    <w:rsid w:val="001258B7"/>
    <w:rsid w:val="00125D91"/>
    <w:rsid w:val="0012600B"/>
    <w:rsid w:val="001262AB"/>
    <w:rsid w:val="001267F4"/>
    <w:rsid w:val="00126B1E"/>
    <w:rsid w:val="0012744C"/>
    <w:rsid w:val="00130701"/>
    <w:rsid w:val="00131399"/>
    <w:rsid w:val="00131B57"/>
    <w:rsid w:val="001335A4"/>
    <w:rsid w:val="00134024"/>
    <w:rsid w:val="00136602"/>
    <w:rsid w:val="00136729"/>
    <w:rsid w:val="00137075"/>
    <w:rsid w:val="00137570"/>
    <w:rsid w:val="001375ED"/>
    <w:rsid w:val="00137878"/>
    <w:rsid w:val="001378FE"/>
    <w:rsid w:val="00137CF3"/>
    <w:rsid w:val="0014038D"/>
    <w:rsid w:val="001404B1"/>
    <w:rsid w:val="00140604"/>
    <w:rsid w:val="001409F7"/>
    <w:rsid w:val="00140E48"/>
    <w:rsid w:val="00142FBC"/>
    <w:rsid w:val="00143993"/>
    <w:rsid w:val="00143E10"/>
    <w:rsid w:val="0014426B"/>
    <w:rsid w:val="001448C0"/>
    <w:rsid w:val="00145E5B"/>
    <w:rsid w:val="001462F8"/>
    <w:rsid w:val="00146431"/>
    <w:rsid w:val="0014665F"/>
    <w:rsid w:val="00146D07"/>
    <w:rsid w:val="00146E4D"/>
    <w:rsid w:val="0015128D"/>
    <w:rsid w:val="001517C4"/>
    <w:rsid w:val="0015183A"/>
    <w:rsid w:val="00151919"/>
    <w:rsid w:val="0015237C"/>
    <w:rsid w:val="001527A6"/>
    <w:rsid w:val="001527FE"/>
    <w:rsid w:val="00153296"/>
    <w:rsid w:val="0015429D"/>
    <w:rsid w:val="00154988"/>
    <w:rsid w:val="00155390"/>
    <w:rsid w:val="00155762"/>
    <w:rsid w:val="00156127"/>
    <w:rsid w:val="001566D4"/>
    <w:rsid w:val="00156AAF"/>
    <w:rsid w:val="001576FD"/>
    <w:rsid w:val="00157B5F"/>
    <w:rsid w:val="00160DE0"/>
    <w:rsid w:val="00161231"/>
    <w:rsid w:val="00162B9D"/>
    <w:rsid w:val="00162CD9"/>
    <w:rsid w:val="00163B09"/>
    <w:rsid w:val="001642AE"/>
    <w:rsid w:val="001646BA"/>
    <w:rsid w:val="00165F7A"/>
    <w:rsid w:val="001671B1"/>
    <w:rsid w:val="00167826"/>
    <w:rsid w:val="0017150A"/>
    <w:rsid w:val="00171C24"/>
    <w:rsid w:val="00171F10"/>
    <w:rsid w:val="00172947"/>
    <w:rsid w:val="00173119"/>
    <w:rsid w:val="00173D40"/>
    <w:rsid w:val="00174A9E"/>
    <w:rsid w:val="0017545F"/>
    <w:rsid w:val="0017710C"/>
    <w:rsid w:val="001776A1"/>
    <w:rsid w:val="00177D21"/>
    <w:rsid w:val="001803AD"/>
    <w:rsid w:val="0018119F"/>
    <w:rsid w:val="00182788"/>
    <w:rsid w:val="00182F4A"/>
    <w:rsid w:val="00183379"/>
    <w:rsid w:val="00184A44"/>
    <w:rsid w:val="001856E4"/>
    <w:rsid w:val="00186603"/>
    <w:rsid w:val="001867EC"/>
    <w:rsid w:val="00186932"/>
    <w:rsid w:val="00186A1A"/>
    <w:rsid w:val="00186DCD"/>
    <w:rsid w:val="00186F94"/>
    <w:rsid w:val="0018726E"/>
    <w:rsid w:val="0019001D"/>
    <w:rsid w:val="0019034B"/>
    <w:rsid w:val="0019051A"/>
    <w:rsid w:val="00191DAF"/>
    <w:rsid w:val="00192583"/>
    <w:rsid w:val="00192A29"/>
    <w:rsid w:val="00193014"/>
    <w:rsid w:val="00193DA5"/>
    <w:rsid w:val="00194744"/>
    <w:rsid w:val="00195242"/>
    <w:rsid w:val="001966A6"/>
    <w:rsid w:val="0019709F"/>
    <w:rsid w:val="00197369"/>
    <w:rsid w:val="00197AF1"/>
    <w:rsid w:val="00197F10"/>
    <w:rsid w:val="001A19FA"/>
    <w:rsid w:val="001A2F18"/>
    <w:rsid w:val="001A3985"/>
    <w:rsid w:val="001A4407"/>
    <w:rsid w:val="001A53AD"/>
    <w:rsid w:val="001A5E60"/>
    <w:rsid w:val="001A6094"/>
    <w:rsid w:val="001A6B1D"/>
    <w:rsid w:val="001A6DD7"/>
    <w:rsid w:val="001A6E18"/>
    <w:rsid w:val="001A7ED9"/>
    <w:rsid w:val="001B0422"/>
    <w:rsid w:val="001B06FD"/>
    <w:rsid w:val="001B094E"/>
    <w:rsid w:val="001B0A56"/>
    <w:rsid w:val="001B11E3"/>
    <w:rsid w:val="001B140C"/>
    <w:rsid w:val="001B3084"/>
    <w:rsid w:val="001B47E9"/>
    <w:rsid w:val="001B4F13"/>
    <w:rsid w:val="001B5486"/>
    <w:rsid w:val="001B5AEF"/>
    <w:rsid w:val="001B6474"/>
    <w:rsid w:val="001B6BBF"/>
    <w:rsid w:val="001C0364"/>
    <w:rsid w:val="001C08F9"/>
    <w:rsid w:val="001C0E83"/>
    <w:rsid w:val="001C1B74"/>
    <w:rsid w:val="001C1E24"/>
    <w:rsid w:val="001C1F93"/>
    <w:rsid w:val="001C2158"/>
    <w:rsid w:val="001C238D"/>
    <w:rsid w:val="001C26AB"/>
    <w:rsid w:val="001C3883"/>
    <w:rsid w:val="001C3A02"/>
    <w:rsid w:val="001C479A"/>
    <w:rsid w:val="001C481D"/>
    <w:rsid w:val="001C5375"/>
    <w:rsid w:val="001C5679"/>
    <w:rsid w:val="001C5ECD"/>
    <w:rsid w:val="001D155E"/>
    <w:rsid w:val="001D23F0"/>
    <w:rsid w:val="001D2920"/>
    <w:rsid w:val="001D365A"/>
    <w:rsid w:val="001D3AC9"/>
    <w:rsid w:val="001D3ECF"/>
    <w:rsid w:val="001D484F"/>
    <w:rsid w:val="001D5529"/>
    <w:rsid w:val="001D609B"/>
    <w:rsid w:val="001D64E3"/>
    <w:rsid w:val="001D67BA"/>
    <w:rsid w:val="001D77EE"/>
    <w:rsid w:val="001D7D5E"/>
    <w:rsid w:val="001E0DD6"/>
    <w:rsid w:val="001E0FC1"/>
    <w:rsid w:val="001E0FCD"/>
    <w:rsid w:val="001E1A6F"/>
    <w:rsid w:val="001E266A"/>
    <w:rsid w:val="001E2B16"/>
    <w:rsid w:val="001E4229"/>
    <w:rsid w:val="001E5FAA"/>
    <w:rsid w:val="001E761B"/>
    <w:rsid w:val="001E7652"/>
    <w:rsid w:val="001F09AA"/>
    <w:rsid w:val="001F0FC1"/>
    <w:rsid w:val="001F1BB8"/>
    <w:rsid w:val="001F1BED"/>
    <w:rsid w:val="001F1D2F"/>
    <w:rsid w:val="001F2A38"/>
    <w:rsid w:val="001F2A93"/>
    <w:rsid w:val="001F3058"/>
    <w:rsid w:val="001F4DC1"/>
    <w:rsid w:val="001F550E"/>
    <w:rsid w:val="001F583B"/>
    <w:rsid w:val="001F5921"/>
    <w:rsid w:val="001F5C38"/>
    <w:rsid w:val="001F6579"/>
    <w:rsid w:val="001F6662"/>
    <w:rsid w:val="001F6ACE"/>
    <w:rsid w:val="001F6DA6"/>
    <w:rsid w:val="001F6E50"/>
    <w:rsid w:val="00200BA6"/>
    <w:rsid w:val="002011D8"/>
    <w:rsid w:val="00204374"/>
    <w:rsid w:val="002069C8"/>
    <w:rsid w:val="00207141"/>
    <w:rsid w:val="00210204"/>
    <w:rsid w:val="0021057B"/>
    <w:rsid w:val="00211211"/>
    <w:rsid w:val="0021154C"/>
    <w:rsid w:val="00211C11"/>
    <w:rsid w:val="00212CDE"/>
    <w:rsid w:val="00213520"/>
    <w:rsid w:val="00214301"/>
    <w:rsid w:val="002147BE"/>
    <w:rsid w:val="00214C8C"/>
    <w:rsid w:val="00215409"/>
    <w:rsid w:val="00216063"/>
    <w:rsid w:val="0021723D"/>
    <w:rsid w:val="0021774E"/>
    <w:rsid w:val="00217FAB"/>
    <w:rsid w:val="002201AF"/>
    <w:rsid w:val="00221D04"/>
    <w:rsid w:val="00221DA3"/>
    <w:rsid w:val="002221A2"/>
    <w:rsid w:val="0022354C"/>
    <w:rsid w:val="00223DAC"/>
    <w:rsid w:val="00225818"/>
    <w:rsid w:val="00226604"/>
    <w:rsid w:val="00226BF8"/>
    <w:rsid w:val="00227BB7"/>
    <w:rsid w:val="00230057"/>
    <w:rsid w:val="00230745"/>
    <w:rsid w:val="0023089B"/>
    <w:rsid w:val="00231601"/>
    <w:rsid w:val="00231F18"/>
    <w:rsid w:val="002334C7"/>
    <w:rsid w:val="002338DB"/>
    <w:rsid w:val="002339FB"/>
    <w:rsid w:val="0023482A"/>
    <w:rsid w:val="00235128"/>
    <w:rsid w:val="00235CA5"/>
    <w:rsid w:val="00235D0C"/>
    <w:rsid w:val="00236F8B"/>
    <w:rsid w:val="002377A0"/>
    <w:rsid w:val="00237FFE"/>
    <w:rsid w:val="00240D24"/>
    <w:rsid w:val="00240DC6"/>
    <w:rsid w:val="002418B6"/>
    <w:rsid w:val="002423E2"/>
    <w:rsid w:val="00242FE5"/>
    <w:rsid w:val="00243912"/>
    <w:rsid w:val="00243DF1"/>
    <w:rsid w:val="00244150"/>
    <w:rsid w:val="0024426D"/>
    <w:rsid w:val="002452CC"/>
    <w:rsid w:val="00245856"/>
    <w:rsid w:val="00245B8A"/>
    <w:rsid w:val="00246216"/>
    <w:rsid w:val="00246A85"/>
    <w:rsid w:val="00246ECC"/>
    <w:rsid w:val="00247A09"/>
    <w:rsid w:val="00250707"/>
    <w:rsid w:val="00250FC0"/>
    <w:rsid w:val="0025318C"/>
    <w:rsid w:val="0025480F"/>
    <w:rsid w:val="00254E6E"/>
    <w:rsid w:val="0025530C"/>
    <w:rsid w:val="00255E95"/>
    <w:rsid w:val="00260465"/>
    <w:rsid w:val="0026048C"/>
    <w:rsid w:val="00260C86"/>
    <w:rsid w:val="00261018"/>
    <w:rsid w:val="00261C46"/>
    <w:rsid w:val="00261F4E"/>
    <w:rsid w:val="0026256F"/>
    <w:rsid w:val="00263C72"/>
    <w:rsid w:val="00264E36"/>
    <w:rsid w:val="00265725"/>
    <w:rsid w:val="00267EA5"/>
    <w:rsid w:val="00271ED0"/>
    <w:rsid w:val="00272FB5"/>
    <w:rsid w:val="00273AFE"/>
    <w:rsid w:val="00273C9D"/>
    <w:rsid w:val="00273D42"/>
    <w:rsid w:val="00273EBB"/>
    <w:rsid w:val="00274114"/>
    <w:rsid w:val="002747F0"/>
    <w:rsid w:val="002749DC"/>
    <w:rsid w:val="00274ABD"/>
    <w:rsid w:val="00274DCC"/>
    <w:rsid w:val="0027557A"/>
    <w:rsid w:val="00277657"/>
    <w:rsid w:val="002776D8"/>
    <w:rsid w:val="002800FB"/>
    <w:rsid w:val="002802BF"/>
    <w:rsid w:val="00280606"/>
    <w:rsid w:val="002813CA"/>
    <w:rsid w:val="00282CB7"/>
    <w:rsid w:val="00283623"/>
    <w:rsid w:val="002837DD"/>
    <w:rsid w:val="00283832"/>
    <w:rsid w:val="00284D10"/>
    <w:rsid w:val="00284F7A"/>
    <w:rsid w:val="002852F4"/>
    <w:rsid w:val="00285B53"/>
    <w:rsid w:val="00286621"/>
    <w:rsid w:val="002867E2"/>
    <w:rsid w:val="00286801"/>
    <w:rsid w:val="00286990"/>
    <w:rsid w:val="002873CF"/>
    <w:rsid w:val="00287FE0"/>
    <w:rsid w:val="002901C9"/>
    <w:rsid w:val="0029072B"/>
    <w:rsid w:val="00291213"/>
    <w:rsid w:val="0029199D"/>
    <w:rsid w:val="00293170"/>
    <w:rsid w:val="002953EB"/>
    <w:rsid w:val="002963B9"/>
    <w:rsid w:val="002A02C9"/>
    <w:rsid w:val="002A19D4"/>
    <w:rsid w:val="002A2348"/>
    <w:rsid w:val="002A2EA7"/>
    <w:rsid w:val="002A3713"/>
    <w:rsid w:val="002A3B4C"/>
    <w:rsid w:val="002A3CDB"/>
    <w:rsid w:val="002A3F88"/>
    <w:rsid w:val="002A41AD"/>
    <w:rsid w:val="002A4472"/>
    <w:rsid w:val="002A48F3"/>
    <w:rsid w:val="002A526E"/>
    <w:rsid w:val="002A6363"/>
    <w:rsid w:val="002A6542"/>
    <w:rsid w:val="002A669E"/>
    <w:rsid w:val="002B04E6"/>
    <w:rsid w:val="002B058D"/>
    <w:rsid w:val="002B06A2"/>
    <w:rsid w:val="002B09C9"/>
    <w:rsid w:val="002B17C3"/>
    <w:rsid w:val="002B22A7"/>
    <w:rsid w:val="002B287F"/>
    <w:rsid w:val="002B351F"/>
    <w:rsid w:val="002B3840"/>
    <w:rsid w:val="002B4E0D"/>
    <w:rsid w:val="002B6E6C"/>
    <w:rsid w:val="002B70D4"/>
    <w:rsid w:val="002B729F"/>
    <w:rsid w:val="002B72FC"/>
    <w:rsid w:val="002C11CC"/>
    <w:rsid w:val="002C1BAC"/>
    <w:rsid w:val="002C2739"/>
    <w:rsid w:val="002C2A7E"/>
    <w:rsid w:val="002C2ED8"/>
    <w:rsid w:val="002C40F3"/>
    <w:rsid w:val="002C4227"/>
    <w:rsid w:val="002C4B7C"/>
    <w:rsid w:val="002C502D"/>
    <w:rsid w:val="002C540F"/>
    <w:rsid w:val="002C5657"/>
    <w:rsid w:val="002C5F83"/>
    <w:rsid w:val="002C6419"/>
    <w:rsid w:val="002C701A"/>
    <w:rsid w:val="002C73DA"/>
    <w:rsid w:val="002C789A"/>
    <w:rsid w:val="002D06B5"/>
    <w:rsid w:val="002D0E76"/>
    <w:rsid w:val="002D12C4"/>
    <w:rsid w:val="002D2AE9"/>
    <w:rsid w:val="002D2EE7"/>
    <w:rsid w:val="002D3186"/>
    <w:rsid w:val="002D3580"/>
    <w:rsid w:val="002D3784"/>
    <w:rsid w:val="002D3D43"/>
    <w:rsid w:val="002D4317"/>
    <w:rsid w:val="002D433A"/>
    <w:rsid w:val="002D5D97"/>
    <w:rsid w:val="002D6D4F"/>
    <w:rsid w:val="002D6D96"/>
    <w:rsid w:val="002D76FD"/>
    <w:rsid w:val="002E0A9D"/>
    <w:rsid w:val="002E10B0"/>
    <w:rsid w:val="002E1255"/>
    <w:rsid w:val="002E1378"/>
    <w:rsid w:val="002E1A44"/>
    <w:rsid w:val="002E5667"/>
    <w:rsid w:val="002E5AFD"/>
    <w:rsid w:val="002E5D3A"/>
    <w:rsid w:val="002F0D41"/>
    <w:rsid w:val="002F0E70"/>
    <w:rsid w:val="002F10B4"/>
    <w:rsid w:val="002F2364"/>
    <w:rsid w:val="002F2984"/>
    <w:rsid w:val="002F2FD0"/>
    <w:rsid w:val="002F3037"/>
    <w:rsid w:val="002F42B9"/>
    <w:rsid w:val="002F45E4"/>
    <w:rsid w:val="002F481E"/>
    <w:rsid w:val="002F4F91"/>
    <w:rsid w:val="002F53DB"/>
    <w:rsid w:val="002F6675"/>
    <w:rsid w:val="002F7F6F"/>
    <w:rsid w:val="00300A80"/>
    <w:rsid w:val="00300C89"/>
    <w:rsid w:val="00300CA3"/>
    <w:rsid w:val="00302311"/>
    <w:rsid w:val="00302459"/>
    <w:rsid w:val="003033B3"/>
    <w:rsid w:val="00303F84"/>
    <w:rsid w:val="0030446A"/>
    <w:rsid w:val="00304C5D"/>
    <w:rsid w:val="00305022"/>
    <w:rsid w:val="00306194"/>
    <w:rsid w:val="00306ADF"/>
    <w:rsid w:val="003078A1"/>
    <w:rsid w:val="00307F65"/>
    <w:rsid w:val="00310493"/>
    <w:rsid w:val="0031237B"/>
    <w:rsid w:val="00312D28"/>
    <w:rsid w:val="00313279"/>
    <w:rsid w:val="00313E5E"/>
    <w:rsid w:val="00314229"/>
    <w:rsid w:val="003145E9"/>
    <w:rsid w:val="00316320"/>
    <w:rsid w:val="00316A67"/>
    <w:rsid w:val="00316A86"/>
    <w:rsid w:val="003176DE"/>
    <w:rsid w:val="00317DDD"/>
    <w:rsid w:val="0032009F"/>
    <w:rsid w:val="0032037E"/>
    <w:rsid w:val="00320B66"/>
    <w:rsid w:val="00321C60"/>
    <w:rsid w:val="00321EF9"/>
    <w:rsid w:val="003236F1"/>
    <w:rsid w:val="00323FF2"/>
    <w:rsid w:val="00325AFA"/>
    <w:rsid w:val="003260A5"/>
    <w:rsid w:val="00326354"/>
    <w:rsid w:val="00326C7F"/>
    <w:rsid w:val="00326F90"/>
    <w:rsid w:val="0033045B"/>
    <w:rsid w:val="00330AE8"/>
    <w:rsid w:val="00330CB4"/>
    <w:rsid w:val="00331435"/>
    <w:rsid w:val="00331498"/>
    <w:rsid w:val="00332830"/>
    <w:rsid w:val="003330F4"/>
    <w:rsid w:val="003331C3"/>
    <w:rsid w:val="003336DA"/>
    <w:rsid w:val="00333863"/>
    <w:rsid w:val="00333B10"/>
    <w:rsid w:val="00333BC1"/>
    <w:rsid w:val="003352A3"/>
    <w:rsid w:val="003359C8"/>
    <w:rsid w:val="00335F78"/>
    <w:rsid w:val="003360D5"/>
    <w:rsid w:val="00337CC9"/>
    <w:rsid w:val="00337FCB"/>
    <w:rsid w:val="00340C7A"/>
    <w:rsid w:val="00340DAB"/>
    <w:rsid w:val="00341A28"/>
    <w:rsid w:val="00341D2D"/>
    <w:rsid w:val="0034251E"/>
    <w:rsid w:val="00342FDB"/>
    <w:rsid w:val="00343003"/>
    <w:rsid w:val="00343065"/>
    <w:rsid w:val="0034451F"/>
    <w:rsid w:val="00346F33"/>
    <w:rsid w:val="003479F5"/>
    <w:rsid w:val="00350533"/>
    <w:rsid w:val="00350610"/>
    <w:rsid w:val="00351747"/>
    <w:rsid w:val="00351E0A"/>
    <w:rsid w:val="003520A9"/>
    <w:rsid w:val="00352695"/>
    <w:rsid w:val="003534FA"/>
    <w:rsid w:val="00353577"/>
    <w:rsid w:val="00353757"/>
    <w:rsid w:val="00353C44"/>
    <w:rsid w:val="00354602"/>
    <w:rsid w:val="0035465E"/>
    <w:rsid w:val="0035645B"/>
    <w:rsid w:val="003579AC"/>
    <w:rsid w:val="0036067F"/>
    <w:rsid w:val="00360C0B"/>
    <w:rsid w:val="00360F67"/>
    <w:rsid w:val="00361C78"/>
    <w:rsid w:val="00361F86"/>
    <w:rsid w:val="0036210F"/>
    <w:rsid w:val="0036256F"/>
    <w:rsid w:val="00362C1C"/>
    <w:rsid w:val="00362DE5"/>
    <w:rsid w:val="00363467"/>
    <w:rsid w:val="00363D9C"/>
    <w:rsid w:val="00364A4A"/>
    <w:rsid w:val="003658CB"/>
    <w:rsid w:val="00365AB2"/>
    <w:rsid w:val="00366615"/>
    <w:rsid w:val="00366A1E"/>
    <w:rsid w:val="00366F29"/>
    <w:rsid w:val="00367068"/>
    <w:rsid w:val="0036730F"/>
    <w:rsid w:val="003675A9"/>
    <w:rsid w:val="003675C3"/>
    <w:rsid w:val="00370663"/>
    <w:rsid w:val="00370D08"/>
    <w:rsid w:val="00370D4C"/>
    <w:rsid w:val="0037189A"/>
    <w:rsid w:val="00371A88"/>
    <w:rsid w:val="00371F4D"/>
    <w:rsid w:val="00372C08"/>
    <w:rsid w:val="00372E25"/>
    <w:rsid w:val="00374167"/>
    <w:rsid w:val="0037429A"/>
    <w:rsid w:val="00374607"/>
    <w:rsid w:val="00374986"/>
    <w:rsid w:val="00374B9C"/>
    <w:rsid w:val="0037589D"/>
    <w:rsid w:val="0037595D"/>
    <w:rsid w:val="00375D36"/>
    <w:rsid w:val="00376531"/>
    <w:rsid w:val="00376937"/>
    <w:rsid w:val="003770FA"/>
    <w:rsid w:val="003775BF"/>
    <w:rsid w:val="00380395"/>
    <w:rsid w:val="003809C5"/>
    <w:rsid w:val="00381229"/>
    <w:rsid w:val="00381683"/>
    <w:rsid w:val="003817DA"/>
    <w:rsid w:val="00381B84"/>
    <w:rsid w:val="003825FE"/>
    <w:rsid w:val="00382F41"/>
    <w:rsid w:val="00383803"/>
    <w:rsid w:val="00383F75"/>
    <w:rsid w:val="003850D2"/>
    <w:rsid w:val="003858EA"/>
    <w:rsid w:val="0038650A"/>
    <w:rsid w:val="0038665F"/>
    <w:rsid w:val="00386C84"/>
    <w:rsid w:val="0038787E"/>
    <w:rsid w:val="0038791D"/>
    <w:rsid w:val="0039036C"/>
    <w:rsid w:val="00390DCB"/>
    <w:rsid w:val="00396833"/>
    <w:rsid w:val="00397C9C"/>
    <w:rsid w:val="003A0130"/>
    <w:rsid w:val="003A01AB"/>
    <w:rsid w:val="003A03C9"/>
    <w:rsid w:val="003A1925"/>
    <w:rsid w:val="003A394A"/>
    <w:rsid w:val="003A3C38"/>
    <w:rsid w:val="003A41C8"/>
    <w:rsid w:val="003A4214"/>
    <w:rsid w:val="003A5418"/>
    <w:rsid w:val="003A5B7C"/>
    <w:rsid w:val="003A62F4"/>
    <w:rsid w:val="003A6E3C"/>
    <w:rsid w:val="003A7029"/>
    <w:rsid w:val="003A7399"/>
    <w:rsid w:val="003B0297"/>
    <w:rsid w:val="003B054D"/>
    <w:rsid w:val="003B0B29"/>
    <w:rsid w:val="003B0DB8"/>
    <w:rsid w:val="003B1619"/>
    <w:rsid w:val="003B2004"/>
    <w:rsid w:val="003B25F5"/>
    <w:rsid w:val="003B32F3"/>
    <w:rsid w:val="003B3962"/>
    <w:rsid w:val="003B3B46"/>
    <w:rsid w:val="003B3DFE"/>
    <w:rsid w:val="003B3ED2"/>
    <w:rsid w:val="003B3EF2"/>
    <w:rsid w:val="003B57DF"/>
    <w:rsid w:val="003B5C1A"/>
    <w:rsid w:val="003B5D0B"/>
    <w:rsid w:val="003B7727"/>
    <w:rsid w:val="003B7FC7"/>
    <w:rsid w:val="003C1642"/>
    <w:rsid w:val="003C1704"/>
    <w:rsid w:val="003C1E0E"/>
    <w:rsid w:val="003C1EF1"/>
    <w:rsid w:val="003C3324"/>
    <w:rsid w:val="003C42EC"/>
    <w:rsid w:val="003C460C"/>
    <w:rsid w:val="003C5379"/>
    <w:rsid w:val="003C65FD"/>
    <w:rsid w:val="003C6D90"/>
    <w:rsid w:val="003C7104"/>
    <w:rsid w:val="003C7D54"/>
    <w:rsid w:val="003D1769"/>
    <w:rsid w:val="003D17DD"/>
    <w:rsid w:val="003D1D59"/>
    <w:rsid w:val="003D28DC"/>
    <w:rsid w:val="003D2A5F"/>
    <w:rsid w:val="003D2D1B"/>
    <w:rsid w:val="003D4457"/>
    <w:rsid w:val="003D48F9"/>
    <w:rsid w:val="003D4F76"/>
    <w:rsid w:val="003D52C2"/>
    <w:rsid w:val="003D5F23"/>
    <w:rsid w:val="003D71C6"/>
    <w:rsid w:val="003D7D1E"/>
    <w:rsid w:val="003E024A"/>
    <w:rsid w:val="003E073A"/>
    <w:rsid w:val="003E0FA0"/>
    <w:rsid w:val="003E16A9"/>
    <w:rsid w:val="003E1F53"/>
    <w:rsid w:val="003E1FEF"/>
    <w:rsid w:val="003E32BB"/>
    <w:rsid w:val="003E3300"/>
    <w:rsid w:val="003E37FF"/>
    <w:rsid w:val="003E4788"/>
    <w:rsid w:val="003E4E8D"/>
    <w:rsid w:val="003E528A"/>
    <w:rsid w:val="003E5967"/>
    <w:rsid w:val="003E60A3"/>
    <w:rsid w:val="003E7338"/>
    <w:rsid w:val="003E7A28"/>
    <w:rsid w:val="003E7B0B"/>
    <w:rsid w:val="003E7E55"/>
    <w:rsid w:val="003F00C4"/>
    <w:rsid w:val="003F0A83"/>
    <w:rsid w:val="003F21F9"/>
    <w:rsid w:val="003F2DB4"/>
    <w:rsid w:val="003F3199"/>
    <w:rsid w:val="003F3610"/>
    <w:rsid w:val="003F3938"/>
    <w:rsid w:val="003F395D"/>
    <w:rsid w:val="003F4508"/>
    <w:rsid w:val="003F4812"/>
    <w:rsid w:val="003F4C04"/>
    <w:rsid w:val="003F566E"/>
    <w:rsid w:val="003F5857"/>
    <w:rsid w:val="003F589C"/>
    <w:rsid w:val="003F5926"/>
    <w:rsid w:val="003F5A20"/>
    <w:rsid w:val="003F5AB3"/>
    <w:rsid w:val="003F605B"/>
    <w:rsid w:val="003F671D"/>
    <w:rsid w:val="00400053"/>
    <w:rsid w:val="00400269"/>
    <w:rsid w:val="00401180"/>
    <w:rsid w:val="0040218E"/>
    <w:rsid w:val="00402E06"/>
    <w:rsid w:val="0040302D"/>
    <w:rsid w:val="0040354B"/>
    <w:rsid w:val="00404A35"/>
    <w:rsid w:val="00411C27"/>
    <w:rsid w:val="00412C65"/>
    <w:rsid w:val="00412F11"/>
    <w:rsid w:val="00413B61"/>
    <w:rsid w:val="00414600"/>
    <w:rsid w:val="004147A7"/>
    <w:rsid w:val="0041514A"/>
    <w:rsid w:val="00415484"/>
    <w:rsid w:val="00415527"/>
    <w:rsid w:val="0041576C"/>
    <w:rsid w:val="00415C49"/>
    <w:rsid w:val="00416BBE"/>
    <w:rsid w:val="00417D76"/>
    <w:rsid w:val="00421EB8"/>
    <w:rsid w:val="0042290B"/>
    <w:rsid w:val="004246ED"/>
    <w:rsid w:val="004251DF"/>
    <w:rsid w:val="00425DF1"/>
    <w:rsid w:val="004264CE"/>
    <w:rsid w:val="00426550"/>
    <w:rsid w:val="00426676"/>
    <w:rsid w:val="00432CB0"/>
    <w:rsid w:val="00434F25"/>
    <w:rsid w:val="00434F96"/>
    <w:rsid w:val="0043531F"/>
    <w:rsid w:val="00436FDE"/>
    <w:rsid w:val="0043729B"/>
    <w:rsid w:val="00440855"/>
    <w:rsid w:val="004416F9"/>
    <w:rsid w:val="00442209"/>
    <w:rsid w:val="004433CE"/>
    <w:rsid w:val="004434C2"/>
    <w:rsid w:val="00443756"/>
    <w:rsid w:val="00444225"/>
    <w:rsid w:val="00444B95"/>
    <w:rsid w:val="00444E05"/>
    <w:rsid w:val="00444E2B"/>
    <w:rsid w:val="00444F84"/>
    <w:rsid w:val="004456AB"/>
    <w:rsid w:val="00445963"/>
    <w:rsid w:val="00445C6C"/>
    <w:rsid w:val="0044633F"/>
    <w:rsid w:val="00446521"/>
    <w:rsid w:val="0044709A"/>
    <w:rsid w:val="004470B5"/>
    <w:rsid w:val="00447610"/>
    <w:rsid w:val="00447D9F"/>
    <w:rsid w:val="004501FE"/>
    <w:rsid w:val="004507B1"/>
    <w:rsid w:val="0045165F"/>
    <w:rsid w:val="00453008"/>
    <w:rsid w:val="004540E8"/>
    <w:rsid w:val="004544D7"/>
    <w:rsid w:val="0045466B"/>
    <w:rsid w:val="00454EAE"/>
    <w:rsid w:val="0045557B"/>
    <w:rsid w:val="00456C1D"/>
    <w:rsid w:val="0045719D"/>
    <w:rsid w:val="00460484"/>
    <w:rsid w:val="00460812"/>
    <w:rsid w:val="00460D3A"/>
    <w:rsid w:val="00460EB8"/>
    <w:rsid w:val="00461ECE"/>
    <w:rsid w:val="004620E7"/>
    <w:rsid w:val="004631BF"/>
    <w:rsid w:val="00463888"/>
    <w:rsid w:val="00463C73"/>
    <w:rsid w:val="0046404D"/>
    <w:rsid w:val="004640F2"/>
    <w:rsid w:val="0046449E"/>
    <w:rsid w:val="00465313"/>
    <w:rsid w:val="00465FF0"/>
    <w:rsid w:val="004660D7"/>
    <w:rsid w:val="00466833"/>
    <w:rsid w:val="00466E1E"/>
    <w:rsid w:val="004676CE"/>
    <w:rsid w:val="00467DA6"/>
    <w:rsid w:val="0047117E"/>
    <w:rsid w:val="00472B7D"/>
    <w:rsid w:val="00473575"/>
    <w:rsid w:val="0047441D"/>
    <w:rsid w:val="004745CB"/>
    <w:rsid w:val="00474A6A"/>
    <w:rsid w:val="00475467"/>
    <w:rsid w:val="00475867"/>
    <w:rsid w:val="00480D3E"/>
    <w:rsid w:val="00480D92"/>
    <w:rsid w:val="00481008"/>
    <w:rsid w:val="004818D8"/>
    <w:rsid w:val="00481D9B"/>
    <w:rsid w:val="0048309A"/>
    <w:rsid w:val="00483183"/>
    <w:rsid w:val="004838C9"/>
    <w:rsid w:val="00483D3D"/>
    <w:rsid w:val="004847E6"/>
    <w:rsid w:val="00484D0E"/>
    <w:rsid w:val="00484E3D"/>
    <w:rsid w:val="00485A3A"/>
    <w:rsid w:val="00485D46"/>
    <w:rsid w:val="0048608D"/>
    <w:rsid w:val="00486494"/>
    <w:rsid w:val="00487133"/>
    <w:rsid w:val="00487807"/>
    <w:rsid w:val="0049113C"/>
    <w:rsid w:val="004917A7"/>
    <w:rsid w:val="00491BB4"/>
    <w:rsid w:val="00493030"/>
    <w:rsid w:val="00493217"/>
    <w:rsid w:val="00493246"/>
    <w:rsid w:val="0049378A"/>
    <w:rsid w:val="00493BA1"/>
    <w:rsid w:val="00494528"/>
    <w:rsid w:val="00494B4D"/>
    <w:rsid w:val="00494BDC"/>
    <w:rsid w:val="00496940"/>
    <w:rsid w:val="00496C8F"/>
    <w:rsid w:val="0049726C"/>
    <w:rsid w:val="004A0DBF"/>
    <w:rsid w:val="004A141A"/>
    <w:rsid w:val="004A1C2E"/>
    <w:rsid w:val="004A1CB9"/>
    <w:rsid w:val="004A1ED4"/>
    <w:rsid w:val="004A22E9"/>
    <w:rsid w:val="004A5286"/>
    <w:rsid w:val="004A5D55"/>
    <w:rsid w:val="004A6346"/>
    <w:rsid w:val="004A6425"/>
    <w:rsid w:val="004A7A31"/>
    <w:rsid w:val="004B07B2"/>
    <w:rsid w:val="004B2239"/>
    <w:rsid w:val="004B2320"/>
    <w:rsid w:val="004B2448"/>
    <w:rsid w:val="004B31DB"/>
    <w:rsid w:val="004B4090"/>
    <w:rsid w:val="004B439E"/>
    <w:rsid w:val="004B471D"/>
    <w:rsid w:val="004B4AB6"/>
    <w:rsid w:val="004B501F"/>
    <w:rsid w:val="004B5B46"/>
    <w:rsid w:val="004B7349"/>
    <w:rsid w:val="004B7DAA"/>
    <w:rsid w:val="004C3868"/>
    <w:rsid w:val="004C5346"/>
    <w:rsid w:val="004C6D24"/>
    <w:rsid w:val="004C77E2"/>
    <w:rsid w:val="004C7AC3"/>
    <w:rsid w:val="004D1F11"/>
    <w:rsid w:val="004D2561"/>
    <w:rsid w:val="004D2677"/>
    <w:rsid w:val="004D27C8"/>
    <w:rsid w:val="004D2EC4"/>
    <w:rsid w:val="004D4495"/>
    <w:rsid w:val="004D46C0"/>
    <w:rsid w:val="004D4C36"/>
    <w:rsid w:val="004D4C8B"/>
    <w:rsid w:val="004D53D1"/>
    <w:rsid w:val="004D5A29"/>
    <w:rsid w:val="004D5F9C"/>
    <w:rsid w:val="004D624A"/>
    <w:rsid w:val="004D6C33"/>
    <w:rsid w:val="004D6E78"/>
    <w:rsid w:val="004D760E"/>
    <w:rsid w:val="004D766F"/>
    <w:rsid w:val="004D7B73"/>
    <w:rsid w:val="004E021D"/>
    <w:rsid w:val="004E1089"/>
    <w:rsid w:val="004E119F"/>
    <w:rsid w:val="004E4032"/>
    <w:rsid w:val="004E5130"/>
    <w:rsid w:val="004E5A8C"/>
    <w:rsid w:val="004E5DD1"/>
    <w:rsid w:val="004E5F62"/>
    <w:rsid w:val="004E6517"/>
    <w:rsid w:val="004E6F05"/>
    <w:rsid w:val="004E70D3"/>
    <w:rsid w:val="004F1445"/>
    <w:rsid w:val="004F2896"/>
    <w:rsid w:val="004F3BD3"/>
    <w:rsid w:val="004F69EE"/>
    <w:rsid w:val="004F6AEB"/>
    <w:rsid w:val="004F7500"/>
    <w:rsid w:val="004F7788"/>
    <w:rsid w:val="00500077"/>
    <w:rsid w:val="005003E7"/>
    <w:rsid w:val="0050050C"/>
    <w:rsid w:val="0050054A"/>
    <w:rsid w:val="00500EA9"/>
    <w:rsid w:val="00502829"/>
    <w:rsid w:val="00502DB5"/>
    <w:rsid w:val="005040F2"/>
    <w:rsid w:val="00505750"/>
    <w:rsid w:val="005057FB"/>
    <w:rsid w:val="00505B61"/>
    <w:rsid w:val="00505E8E"/>
    <w:rsid w:val="0050674C"/>
    <w:rsid w:val="00506820"/>
    <w:rsid w:val="00506C52"/>
    <w:rsid w:val="00506CEF"/>
    <w:rsid w:val="00507908"/>
    <w:rsid w:val="00510698"/>
    <w:rsid w:val="00510976"/>
    <w:rsid w:val="00510F18"/>
    <w:rsid w:val="00511747"/>
    <w:rsid w:val="00511A6B"/>
    <w:rsid w:val="00511F33"/>
    <w:rsid w:val="00512B0C"/>
    <w:rsid w:val="00513865"/>
    <w:rsid w:val="00515617"/>
    <w:rsid w:val="00515B0D"/>
    <w:rsid w:val="00515FB7"/>
    <w:rsid w:val="00520CE6"/>
    <w:rsid w:val="005219A4"/>
    <w:rsid w:val="005220DA"/>
    <w:rsid w:val="005226E7"/>
    <w:rsid w:val="0052486D"/>
    <w:rsid w:val="00524919"/>
    <w:rsid w:val="00524CE6"/>
    <w:rsid w:val="00526D68"/>
    <w:rsid w:val="00530137"/>
    <w:rsid w:val="0053036F"/>
    <w:rsid w:val="00530676"/>
    <w:rsid w:val="0053199B"/>
    <w:rsid w:val="00534A08"/>
    <w:rsid w:val="00534C13"/>
    <w:rsid w:val="00534C86"/>
    <w:rsid w:val="0053547E"/>
    <w:rsid w:val="00535CAF"/>
    <w:rsid w:val="005363D3"/>
    <w:rsid w:val="00536689"/>
    <w:rsid w:val="00536FB2"/>
    <w:rsid w:val="005376AE"/>
    <w:rsid w:val="005376B1"/>
    <w:rsid w:val="005377AA"/>
    <w:rsid w:val="0054080B"/>
    <w:rsid w:val="00540825"/>
    <w:rsid w:val="00540B55"/>
    <w:rsid w:val="00541302"/>
    <w:rsid w:val="0054149C"/>
    <w:rsid w:val="005414D1"/>
    <w:rsid w:val="005431B3"/>
    <w:rsid w:val="00543629"/>
    <w:rsid w:val="00543AC4"/>
    <w:rsid w:val="00544015"/>
    <w:rsid w:val="005445FE"/>
    <w:rsid w:val="0054525D"/>
    <w:rsid w:val="00545366"/>
    <w:rsid w:val="00545D33"/>
    <w:rsid w:val="0054664F"/>
    <w:rsid w:val="00546B5D"/>
    <w:rsid w:val="0055076A"/>
    <w:rsid w:val="005519AB"/>
    <w:rsid w:val="00553F3F"/>
    <w:rsid w:val="005570CF"/>
    <w:rsid w:val="005606E6"/>
    <w:rsid w:val="005615A3"/>
    <w:rsid w:val="00561FED"/>
    <w:rsid w:val="005626A9"/>
    <w:rsid w:val="00562755"/>
    <w:rsid w:val="005643E0"/>
    <w:rsid w:val="00564DB1"/>
    <w:rsid w:val="00565218"/>
    <w:rsid w:val="00565D68"/>
    <w:rsid w:val="00566073"/>
    <w:rsid w:val="00567452"/>
    <w:rsid w:val="00567511"/>
    <w:rsid w:val="00570B9F"/>
    <w:rsid w:val="00570DE4"/>
    <w:rsid w:val="005711CF"/>
    <w:rsid w:val="00573DCE"/>
    <w:rsid w:val="00574D86"/>
    <w:rsid w:val="005750EE"/>
    <w:rsid w:val="00575DEC"/>
    <w:rsid w:val="00575EDA"/>
    <w:rsid w:val="00577342"/>
    <w:rsid w:val="00577E3B"/>
    <w:rsid w:val="005800C8"/>
    <w:rsid w:val="005807E1"/>
    <w:rsid w:val="0058123F"/>
    <w:rsid w:val="00581600"/>
    <w:rsid w:val="00581690"/>
    <w:rsid w:val="00584E44"/>
    <w:rsid w:val="00585A44"/>
    <w:rsid w:val="00585B81"/>
    <w:rsid w:val="0058659E"/>
    <w:rsid w:val="0058767E"/>
    <w:rsid w:val="005876C8"/>
    <w:rsid w:val="005906E0"/>
    <w:rsid w:val="00590753"/>
    <w:rsid w:val="00590DBE"/>
    <w:rsid w:val="00590EF4"/>
    <w:rsid w:val="005916A8"/>
    <w:rsid w:val="00591DF7"/>
    <w:rsid w:val="00591F6D"/>
    <w:rsid w:val="005921C7"/>
    <w:rsid w:val="0059270D"/>
    <w:rsid w:val="0059320B"/>
    <w:rsid w:val="0059366F"/>
    <w:rsid w:val="005937EB"/>
    <w:rsid w:val="005961F0"/>
    <w:rsid w:val="005963FA"/>
    <w:rsid w:val="0059641C"/>
    <w:rsid w:val="00596954"/>
    <w:rsid w:val="00596DD2"/>
    <w:rsid w:val="0059758A"/>
    <w:rsid w:val="005A0A20"/>
    <w:rsid w:val="005A1443"/>
    <w:rsid w:val="005A1906"/>
    <w:rsid w:val="005A1F8F"/>
    <w:rsid w:val="005A269D"/>
    <w:rsid w:val="005A3110"/>
    <w:rsid w:val="005A34F1"/>
    <w:rsid w:val="005A4958"/>
    <w:rsid w:val="005A527E"/>
    <w:rsid w:val="005A52B0"/>
    <w:rsid w:val="005A5E25"/>
    <w:rsid w:val="005A6996"/>
    <w:rsid w:val="005A6B25"/>
    <w:rsid w:val="005A74C1"/>
    <w:rsid w:val="005A7949"/>
    <w:rsid w:val="005A7AF5"/>
    <w:rsid w:val="005A7B5D"/>
    <w:rsid w:val="005B11A3"/>
    <w:rsid w:val="005B164D"/>
    <w:rsid w:val="005B18D0"/>
    <w:rsid w:val="005B4203"/>
    <w:rsid w:val="005B46B5"/>
    <w:rsid w:val="005B46D9"/>
    <w:rsid w:val="005B4755"/>
    <w:rsid w:val="005B5199"/>
    <w:rsid w:val="005B5D55"/>
    <w:rsid w:val="005B65A8"/>
    <w:rsid w:val="005B6DB2"/>
    <w:rsid w:val="005B7DCE"/>
    <w:rsid w:val="005C031F"/>
    <w:rsid w:val="005C11E1"/>
    <w:rsid w:val="005C17FB"/>
    <w:rsid w:val="005C1BC7"/>
    <w:rsid w:val="005C1BF1"/>
    <w:rsid w:val="005C1E93"/>
    <w:rsid w:val="005C37E3"/>
    <w:rsid w:val="005C5C40"/>
    <w:rsid w:val="005C68AC"/>
    <w:rsid w:val="005C6B32"/>
    <w:rsid w:val="005C6C83"/>
    <w:rsid w:val="005C79FF"/>
    <w:rsid w:val="005C7E35"/>
    <w:rsid w:val="005D05CD"/>
    <w:rsid w:val="005D0C0B"/>
    <w:rsid w:val="005D0E6F"/>
    <w:rsid w:val="005D13F3"/>
    <w:rsid w:val="005D18E3"/>
    <w:rsid w:val="005D1E55"/>
    <w:rsid w:val="005D1F4A"/>
    <w:rsid w:val="005D26B8"/>
    <w:rsid w:val="005D2765"/>
    <w:rsid w:val="005D2F15"/>
    <w:rsid w:val="005D31E1"/>
    <w:rsid w:val="005D3E7C"/>
    <w:rsid w:val="005D43F3"/>
    <w:rsid w:val="005D49C7"/>
    <w:rsid w:val="005D52B5"/>
    <w:rsid w:val="005D6172"/>
    <w:rsid w:val="005D627E"/>
    <w:rsid w:val="005D7FA7"/>
    <w:rsid w:val="005E0D1C"/>
    <w:rsid w:val="005E0F6F"/>
    <w:rsid w:val="005E181F"/>
    <w:rsid w:val="005E1B4E"/>
    <w:rsid w:val="005E28F2"/>
    <w:rsid w:val="005E2DA5"/>
    <w:rsid w:val="005E3023"/>
    <w:rsid w:val="005E319D"/>
    <w:rsid w:val="005E3D42"/>
    <w:rsid w:val="005E518E"/>
    <w:rsid w:val="005E51CA"/>
    <w:rsid w:val="005E6276"/>
    <w:rsid w:val="005E6733"/>
    <w:rsid w:val="005E72F5"/>
    <w:rsid w:val="005F032D"/>
    <w:rsid w:val="005F0AEA"/>
    <w:rsid w:val="005F2ABE"/>
    <w:rsid w:val="005F2C8B"/>
    <w:rsid w:val="005F2CD8"/>
    <w:rsid w:val="005F30DE"/>
    <w:rsid w:val="005F47AE"/>
    <w:rsid w:val="005F6B28"/>
    <w:rsid w:val="005F6C1F"/>
    <w:rsid w:val="006004A0"/>
    <w:rsid w:val="00600794"/>
    <w:rsid w:val="00601C77"/>
    <w:rsid w:val="00601EBF"/>
    <w:rsid w:val="00602BF0"/>
    <w:rsid w:val="006032B4"/>
    <w:rsid w:val="00603834"/>
    <w:rsid w:val="00603B30"/>
    <w:rsid w:val="0060411C"/>
    <w:rsid w:val="00606096"/>
    <w:rsid w:val="00606962"/>
    <w:rsid w:val="0060696F"/>
    <w:rsid w:val="00606A8D"/>
    <w:rsid w:val="00607054"/>
    <w:rsid w:val="00610A21"/>
    <w:rsid w:val="00611B1C"/>
    <w:rsid w:val="00611C5E"/>
    <w:rsid w:val="006128E2"/>
    <w:rsid w:val="00612BF0"/>
    <w:rsid w:val="0061309F"/>
    <w:rsid w:val="006150CF"/>
    <w:rsid w:val="006163B3"/>
    <w:rsid w:val="00616772"/>
    <w:rsid w:val="00616BE2"/>
    <w:rsid w:val="00616E22"/>
    <w:rsid w:val="006172AE"/>
    <w:rsid w:val="00617DC8"/>
    <w:rsid w:val="00620033"/>
    <w:rsid w:val="0062051C"/>
    <w:rsid w:val="006209A0"/>
    <w:rsid w:val="00620C5F"/>
    <w:rsid w:val="00622083"/>
    <w:rsid w:val="0062212A"/>
    <w:rsid w:val="00622EA7"/>
    <w:rsid w:val="00623902"/>
    <w:rsid w:val="00624E56"/>
    <w:rsid w:val="00625241"/>
    <w:rsid w:val="00625C5A"/>
    <w:rsid w:val="0062734F"/>
    <w:rsid w:val="00627B24"/>
    <w:rsid w:val="006312F4"/>
    <w:rsid w:val="006316E5"/>
    <w:rsid w:val="006322BE"/>
    <w:rsid w:val="00633089"/>
    <w:rsid w:val="00633303"/>
    <w:rsid w:val="00634842"/>
    <w:rsid w:val="00634BFA"/>
    <w:rsid w:val="00634CBA"/>
    <w:rsid w:val="006363C0"/>
    <w:rsid w:val="00636744"/>
    <w:rsid w:val="0064044A"/>
    <w:rsid w:val="00641BD6"/>
    <w:rsid w:val="00642826"/>
    <w:rsid w:val="00643EC9"/>
    <w:rsid w:val="00644690"/>
    <w:rsid w:val="006451E7"/>
    <w:rsid w:val="00645EA8"/>
    <w:rsid w:val="006473DE"/>
    <w:rsid w:val="006474CD"/>
    <w:rsid w:val="006477ED"/>
    <w:rsid w:val="00647A51"/>
    <w:rsid w:val="00650778"/>
    <w:rsid w:val="00651A8F"/>
    <w:rsid w:val="00651D2F"/>
    <w:rsid w:val="00651EB6"/>
    <w:rsid w:val="0065283B"/>
    <w:rsid w:val="006528D7"/>
    <w:rsid w:val="006529C7"/>
    <w:rsid w:val="00652DED"/>
    <w:rsid w:val="006532AF"/>
    <w:rsid w:val="006537A2"/>
    <w:rsid w:val="00653D89"/>
    <w:rsid w:val="00653EC8"/>
    <w:rsid w:val="00655EB5"/>
    <w:rsid w:val="0065621A"/>
    <w:rsid w:val="00656878"/>
    <w:rsid w:val="00656BCC"/>
    <w:rsid w:val="0065712B"/>
    <w:rsid w:val="00657D2D"/>
    <w:rsid w:val="00660E44"/>
    <w:rsid w:val="00660FCC"/>
    <w:rsid w:val="0066264B"/>
    <w:rsid w:val="00662CE8"/>
    <w:rsid w:val="00663127"/>
    <w:rsid w:val="006636D9"/>
    <w:rsid w:val="0066379D"/>
    <w:rsid w:val="00664E07"/>
    <w:rsid w:val="00665CBC"/>
    <w:rsid w:val="00670D08"/>
    <w:rsid w:val="006737E8"/>
    <w:rsid w:val="006737F9"/>
    <w:rsid w:val="00674094"/>
    <w:rsid w:val="006743D3"/>
    <w:rsid w:val="00674EFB"/>
    <w:rsid w:val="0067568D"/>
    <w:rsid w:val="006757CD"/>
    <w:rsid w:val="00676B76"/>
    <w:rsid w:val="006801DC"/>
    <w:rsid w:val="006806F8"/>
    <w:rsid w:val="0068187A"/>
    <w:rsid w:val="00681EDB"/>
    <w:rsid w:val="006822CF"/>
    <w:rsid w:val="006829F9"/>
    <w:rsid w:val="00682FE7"/>
    <w:rsid w:val="006835B2"/>
    <w:rsid w:val="006848C6"/>
    <w:rsid w:val="00686FFE"/>
    <w:rsid w:val="00687167"/>
    <w:rsid w:val="006901A4"/>
    <w:rsid w:val="006909C8"/>
    <w:rsid w:val="006920E1"/>
    <w:rsid w:val="0069391E"/>
    <w:rsid w:val="00695566"/>
    <w:rsid w:val="00695E05"/>
    <w:rsid w:val="00695F20"/>
    <w:rsid w:val="00696407"/>
    <w:rsid w:val="00696A62"/>
    <w:rsid w:val="00696C91"/>
    <w:rsid w:val="00697629"/>
    <w:rsid w:val="006977C9"/>
    <w:rsid w:val="00697FB4"/>
    <w:rsid w:val="006A03B2"/>
    <w:rsid w:val="006A04FE"/>
    <w:rsid w:val="006A0C3B"/>
    <w:rsid w:val="006A1373"/>
    <w:rsid w:val="006A13F1"/>
    <w:rsid w:val="006A1F7E"/>
    <w:rsid w:val="006A1FE5"/>
    <w:rsid w:val="006A2900"/>
    <w:rsid w:val="006A2A72"/>
    <w:rsid w:val="006A2DC8"/>
    <w:rsid w:val="006A3D39"/>
    <w:rsid w:val="006A3D9E"/>
    <w:rsid w:val="006A41E2"/>
    <w:rsid w:val="006A48C5"/>
    <w:rsid w:val="006A6BE1"/>
    <w:rsid w:val="006A7021"/>
    <w:rsid w:val="006A72E6"/>
    <w:rsid w:val="006A7F25"/>
    <w:rsid w:val="006B10B2"/>
    <w:rsid w:val="006B1189"/>
    <w:rsid w:val="006B11C3"/>
    <w:rsid w:val="006B3330"/>
    <w:rsid w:val="006B357E"/>
    <w:rsid w:val="006B507C"/>
    <w:rsid w:val="006B5965"/>
    <w:rsid w:val="006C09F6"/>
    <w:rsid w:val="006C1D3B"/>
    <w:rsid w:val="006C269A"/>
    <w:rsid w:val="006C2C62"/>
    <w:rsid w:val="006C2CA8"/>
    <w:rsid w:val="006C2DD7"/>
    <w:rsid w:val="006C3499"/>
    <w:rsid w:val="006C36BD"/>
    <w:rsid w:val="006C3813"/>
    <w:rsid w:val="006C38B4"/>
    <w:rsid w:val="006C3E92"/>
    <w:rsid w:val="006C4BDC"/>
    <w:rsid w:val="006C4D90"/>
    <w:rsid w:val="006C5983"/>
    <w:rsid w:val="006C5DCF"/>
    <w:rsid w:val="006C6C94"/>
    <w:rsid w:val="006C707F"/>
    <w:rsid w:val="006C7ABD"/>
    <w:rsid w:val="006D0A68"/>
    <w:rsid w:val="006D0D6F"/>
    <w:rsid w:val="006D1CC4"/>
    <w:rsid w:val="006D2AB7"/>
    <w:rsid w:val="006D2B93"/>
    <w:rsid w:val="006D4054"/>
    <w:rsid w:val="006D45CD"/>
    <w:rsid w:val="006D6DEA"/>
    <w:rsid w:val="006D7139"/>
    <w:rsid w:val="006D7784"/>
    <w:rsid w:val="006D7FB6"/>
    <w:rsid w:val="006E0B67"/>
    <w:rsid w:val="006E0FFA"/>
    <w:rsid w:val="006E11B1"/>
    <w:rsid w:val="006E1D55"/>
    <w:rsid w:val="006E2001"/>
    <w:rsid w:val="006E2023"/>
    <w:rsid w:val="006E3EDA"/>
    <w:rsid w:val="006E41C7"/>
    <w:rsid w:val="006E4536"/>
    <w:rsid w:val="006E49EF"/>
    <w:rsid w:val="006E4BF3"/>
    <w:rsid w:val="006E50F3"/>
    <w:rsid w:val="006E51DB"/>
    <w:rsid w:val="006E5320"/>
    <w:rsid w:val="006E7DA0"/>
    <w:rsid w:val="006F06E8"/>
    <w:rsid w:val="006F0CEF"/>
    <w:rsid w:val="006F10F6"/>
    <w:rsid w:val="006F1570"/>
    <w:rsid w:val="006F201B"/>
    <w:rsid w:val="006F270F"/>
    <w:rsid w:val="006F2BC1"/>
    <w:rsid w:val="006F3C8A"/>
    <w:rsid w:val="006F3ED9"/>
    <w:rsid w:val="006F438F"/>
    <w:rsid w:val="006F4561"/>
    <w:rsid w:val="006F519B"/>
    <w:rsid w:val="006F5772"/>
    <w:rsid w:val="006F58B2"/>
    <w:rsid w:val="006F5AE5"/>
    <w:rsid w:val="006F7492"/>
    <w:rsid w:val="006F763D"/>
    <w:rsid w:val="00701522"/>
    <w:rsid w:val="00703071"/>
    <w:rsid w:val="007030A4"/>
    <w:rsid w:val="007046FC"/>
    <w:rsid w:val="00704C4D"/>
    <w:rsid w:val="007050DC"/>
    <w:rsid w:val="0070622D"/>
    <w:rsid w:val="007074FF"/>
    <w:rsid w:val="00707827"/>
    <w:rsid w:val="00710183"/>
    <w:rsid w:val="0071043D"/>
    <w:rsid w:val="0071124A"/>
    <w:rsid w:val="00711BC8"/>
    <w:rsid w:val="00712CF8"/>
    <w:rsid w:val="00712FB0"/>
    <w:rsid w:val="0071329F"/>
    <w:rsid w:val="007139B4"/>
    <w:rsid w:val="0071561A"/>
    <w:rsid w:val="00715F6A"/>
    <w:rsid w:val="00716BED"/>
    <w:rsid w:val="0071777F"/>
    <w:rsid w:val="00717B87"/>
    <w:rsid w:val="00717C8E"/>
    <w:rsid w:val="00720ED6"/>
    <w:rsid w:val="00723391"/>
    <w:rsid w:val="0072356C"/>
    <w:rsid w:val="00724233"/>
    <w:rsid w:val="00724623"/>
    <w:rsid w:val="00724C53"/>
    <w:rsid w:val="00724E98"/>
    <w:rsid w:val="00725D44"/>
    <w:rsid w:val="0072617B"/>
    <w:rsid w:val="007269BA"/>
    <w:rsid w:val="00727F71"/>
    <w:rsid w:val="0073057C"/>
    <w:rsid w:val="00730B7F"/>
    <w:rsid w:val="007320D4"/>
    <w:rsid w:val="00735E78"/>
    <w:rsid w:val="00735F18"/>
    <w:rsid w:val="00736027"/>
    <w:rsid w:val="00736842"/>
    <w:rsid w:val="00736CCA"/>
    <w:rsid w:val="0073784B"/>
    <w:rsid w:val="00737961"/>
    <w:rsid w:val="00740C3D"/>
    <w:rsid w:val="00741114"/>
    <w:rsid w:val="00741691"/>
    <w:rsid w:val="00741C7A"/>
    <w:rsid w:val="00741DE5"/>
    <w:rsid w:val="00741E43"/>
    <w:rsid w:val="0074385D"/>
    <w:rsid w:val="00743919"/>
    <w:rsid w:val="00744A7A"/>
    <w:rsid w:val="00745564"/>
    <w:rsid w:val="00745E2B"/>
    <w:rsid w:val="00746438"/>
    <w:rsid w:val="00746B46"/>
    <w:rsid w:val="00746FB3"/>
    <w:rsid w:val="007473D5"/>
    <w:rsid w:val="00751120"/>
    <w:rsid w:val="0075195B"/>
    <w:rsid w:val="00751AF6"/>
    <w:rsid w:val="00752FD2"/>
    <w:rsid w:val="00753A48"/>
    <w:rsid w:val="00754651"/>
    <w:rsid w:val="007559EF"/>
    <w:rsid w:val="00755B4A"/>
    <w:rsid w:val="007616A0"/>
    <w:rsid w:val="00761AB8"/>
    <w:rsid w:val="00762254"/>
    <w:rsid w:val="007622F7"/>
    <w:rsid w:val="007626F7"/>
    <w:rsid w:val="00763111"/>
    <w:rsid w:val="007634C5"/>
    <w:rsid w:val="00763C2C"/>
    <w:rsid w:val="0076424F"/>
    <w:rsid w:val="00764E67"/>
    <w:rsid w:val="00765A12"/>
    <w:rsid w:val="00765D03"/>
    <w:rsid w:val="00765EC3"/>
    <w:rsid w:val="0076616C"/>
    <w:rsid w:val="00766BE9"/>
    <w:rsid w:val="00767446"/>
    <w:rsid w:val="007678D3"/>
    <w:rsid w:val="00767E07"/>
    <w:rsid w:val="00771521"/>
    <w:rsid w:val="00771948"/>
    <w:rsid w:val="00771B19"/>
    <w:rsid w:val="00771DFB"/>
    <w:rsid w:val="00772108"/>
    <w:rsid w:val="007723BB"/>
    <w:rsid w:val="00772B21"/>
    <w:rsid w:val="00772E1C"/>
    <w:rsid w:val="0077383C"/>
    <w:rsid w:val="007741CC"/>
    <w:rsid w:val="00774D6B"/>
    <w:rsid w:val="00775363"/>
    <w:rsid w:val="0077753D"/>
    <w:rsid w:val="007775F2"/>
    <w:rsid w:val="00777EEC"/>
    <w:rsid w:val="007807A2"/>
    <w:rsid w:val="007807E2"/>
    <w:rsid w:val="00781F91"/>
    <w:rsid w:val="00782DA0"/>
    <w:rsid w:val="007842B7"/>
    <w:rsid w:val="007846B8"/>
    <w:rsid w:val="0078478E"/>
    <w:rsid w:val="00785793"/>
    <w:rsid w:val="007861AC"/>
    <w:rsid w:val="00786397"/>
    <w:rsid w:val="007878C9"/>
    <w:rsid w:val="00790B4E"/>
    <w:rsid w:val="00790DCF"/>
    <w:rsid w:val="007916A6"/>
    <w:rsid w:val="00792C53"/>
    <w:rsid w:val="007933C3"/>
    <w:rsid w:val="007947CB"/>
    <w:rsid w:val="0079501A"/>
    <w:rsid w:val="00795207"/>
    <w:rsid w:val="007967C8"/>
    <w:rsid w:val="00797121"/>
    <w:rsid w:val="0079761A"/>
    <w:rsid w:val="007A0A03"/>
    <w:rsid w:val="007A0D65"/>
    <w:rsid w:val="007A2630"/>
    <w:rsid w:val="007A31A9"/>
    <w:rsid w:val="007A32BE"/>
    <w:rsid w:val="007A3982"/>
    <w:rsid w:val="007A43E9"/>
    <w:rsid w:val="007A531A"/>
    <w:rsid w:val="007A56BD"/>
    <w:rsid w:val="007A56D1"/>
    <w:rsid w:val="007A5A5C"/>
    <w:rsid w:val="007A6759"/>
    <w:rsid w:val="007A6B11"/>
    <w:rsid w:val="007A73A0"/>
    <w:rsid w:val="007A761A"/>
    <w:rsid w:val="007A76C5"/>
    <w:rsid w:val="007A7CB6"/>
    <w:rsid w:val="007B11CA"/>
    <w:rsid w:val="007B192A"/>
    <w:rsid w:val="007B1AF9"/>
    <w:rsid w:val="007B1DE1"/>
    <w:rsid w:val="007B20B4"/>
    <w:rsid w:val="007B282B"/>
    <w:rsid w:val="007B28D2"/>
    <w:rsid w:val="007B36E5"/>
    <w:rsid w:val="007B3DB1"/>
    <w:rsid w:val="007B4770"/>
    <w:rsid w:val="007B59C0"/>
    <w:rsid w:val="007B672B"/>
    <w:rsid w:val="007B6BEB"/>
    <w:rsid w:val="007B6C3A"/>
    <w:rsid w:val="007B72D6"/>
    <w:rsid w:val="007C0F93"/>
    <w:rsid w:val="007C129A"/>
    <w:rsid w:val="007C148E"/>
    <w:rsid w:val="007C14D5"/>
    <w:rsid w:val="007C22E2"/>
    <w:rsid w:val="007C28C7"/>
    <w:rsid w:val="007C2BE7"/>
    <w:rsid w:val="007C4458"/>
    <w:rsid w:val="007C4920"/>
    <w:rsid w:val="007C4B84"/>
    <w:rsid w:val="007C4CA8"/>
    <w:rsid w:val="007C5471"/>
    <w:rsid w:val="007C69C2"/>
    <w:rsid w:val="007C7299"/>
    <w:rsid w:val="007D1047"/>
    <w:rsid w:val="007D1C9A"/>
    <w:rsid w:val="007D2484"/>
    <w:rsid w:val="007D2ACE"/>
    <w:rsid w:val="007D3D43"/>
    <w:rsid w:val="007D41FF"/>
    <w:rsid w:val="007D42C7"/>
    <w:rsid w:val="007D5B6D"/>
    <w:rsid w:val="007D6D87"/>
    <w:rsid w:val="007D7308"/>
    <w:rsid w:val="007D74FA"/>
    <w:rsid w:val="007D7A81"/>
    <w:rsid w:val="007E0BE6"/>
    <w:rsid w:val="007E0FF3"/>
    <w:rsid w:val="007E1ABC"/>
    <w:rsid w:val="007E1B9D"/>
    <w:rsid w:val="007E3941"/>
    <w:rsid w:val="007E5147"/>
    <w:rsid w:val="007E7055"/>
    <w:rsid w:val="007E72D1"/>
    <w:rsid w:val="007E7BBA"/>
    <w:rsid w:val="007E7D46"/>
    <w:rsid w:val="007F0105"/>
    <w:rsid w:val="007F0DAF"/>
    <w:rsid w:val="007F1AF1"/>
    <w:rsid w:val="007F1E73"/>
    <w:rsid w:val="007F2C13"/>
    <w:rsid w:val="007F2E76"/>
    <w:rsid w:val="007F31EF"/>
    <w:rsid w:val="007F389C"/>
    <w:rsid w:val="007F3DA6"/>
    <w:rsid w:val="007F4133"/>
    <w:rsid w:val="007F5C09"/>
    <w:rsid w:val="007F70F2"/>
    <w:rsid w:val="007F7881"/>
    <w:rsid w:val="0080024F"/>
    <w:rsid w:val="008002BC"/>
    <w:rsid w:val="008011B4"/>
    <w:rsid w:val="008040E1"/>
    <w:rsid w:val="008044AC"/>
    <w:rsid w:val="00804566"/>
    <w:rsid w:val="008046A0"/>
    <w:rsid w:val="00804CEB"/>
    <w:rsid w:val="00804E2A"/>
    <w:rsid w:val="00805A84"/>
    <w:rsid w:val="00805D84"/>
    <w:rsid w:val="00806FB0"/>
    <w:rsid w:val="0080736B"/>
    <w:rsid w:val="008077E4"/>
    <w:rsid w:val="00807AED"/>
    <w:rsid w:val="00810AF2"/>
    <w:rsid w:val="00811DE6"/>
    <w:rsid w:val="00813625"/>
    <w:rsid w:val="0081397E"/>
    <w:rsid w:val="00813CFE"/>
    <w:rsid w:val="008149AD"/>
    <w:rsid w:val="00814A13"/>
    <w:rsid w:val="00814A73"/>
    <w:rsid w:val="00814E6F"/>
    <w:rsid w:val="00816296"/>
    <w:rsid w:val="00817A9A"/>
    <w:rsid w:val="008201AE"/>
    <w:rsid w:val="008202FE"/>
    <w:rsid w:val="00822B68"/>
    <w:rsid w:val="00824920"/>
    <w:rsid w:val="00824AE3"/>
    <w:rsid w:val="0082524D"/>
    <w:rsid w:val="0082664E"/>
    <w:rsid w:val="00827195"/>
    <w:rsid w:val="00827FC2"/>
    <w:rsid w:val="00830CBB"/>
    <w:rsid w:val="00831338"/>
    <w:rsid w:val="00831544"/>
    <w:rsid w:val="00831FC0"/>
    <w:rsid w:val="00832324"/>
    <w:rsid w:val="008332B0"/>
    <w:rsid w:val="00834683"/>
    <w:rsid w:val="00834E6A"/>
    <w:rsid w:val="00836659"/>
    <w:rsid w:val="00836856"/>
    <w:rsid w:val="00836A35"/>
    <w:rsid w:val="008376D9"/>
    <w:rsid w:val="008401E7"/>
    <w:rsid w:val="00840242"/>
    <w:rsid w:val="008402FE"/>
    <w:rsid w:val="00841409"/>
    <w:rsid w:val="008417BE"/>
    <w:rsid w:val="00841CE0"/>
    <w:rsid w:val="008434A1"/>
    <w:rsid w:val="00844E7D"/>
    <w:rsid w:val="00846CFD"/>
    <w:rsid w:val="008475B3"/>
    <w:rsid w:val="00847BED"/>
    <w:rsid w:val="00847C2E"/>
    <w:rsid w:val="00847F0E"/>
    <w:rsid w:val="00850031"/>
    <w:rsid w:val="00850409"/>
    <w:rsid w:val="00850465"/>
    <w:rsid w:val="008508A7"/>
    <w:rsid w:val="0085111C"/>
    <w:rsid w:val="008514DB"/>
    <w:rsid w:val="00851782"/>
    <w:rsid w:val="008517DA"/>
    <w:rsid w:val="00852D83"/>
    <w:rsid w:val="00852DE7"/>
    <w:rsid w:val="00852E0C"/>
    <w:rsid w:val="008538AC"/>
    <w:rsid w:val="00854C9E"/>
    <w:rsid w:val="00854CEF"/>
    <w:rsid w:val="00854E5E"/>
    <w:rsid w:val="00855340"/>
    <w:rsid w:val="008554A6"/>
    <w:rsid w:val="00856CBE"/>
    <w:rsid w:val="00856E9D"/>
    <w:rsid w:val="00857408"/>
    <w:rsid w:val="00857B4E"/>
    <w:rsid w:val="00857B5D"/>
    <w:rsid w:val="00857F3B"/>
    <w:rsid w:val="00860957"/>
    <w:rsid w:val="008611E5"/>
    <w:rsid w:val="0086166C"/>
    <w:rsid w:val="00861738"/>
    <w:rsid w:val="00861803"/>
    <w:rsid w:val="00862015"/>
    <w:rsid w:val="00862A80"/>
    <w:rsid w:val="0086319F"/>
    <w:rsid w:val="0086440B"/>
    <w:rsid w:val="00864591"/>
    <w:rsid w:val="00865610"/>
    <w:rsid w:val="00865984"/>
    <w:rsid w:val="00865CF4"/>
    <w:rsid w:val="00866A9A"/>
    <w:rsid w:val="00867DB5"/>
    <w:rsid w:val="00870325"/>
    <w:rsid w:val="00870355"/>
    <w:rsid w:val="00870906"/>
    <w:rsid w:val="00870BED"/>
    <w:rsid w:val="0087278B"/>
    <w:rsid w:val="008727CC"/>
    <w:rsid w:val="008737EF"/>
    <w:rsid w:val="00874212"/>
    <w:rsid w:val="0087570E"/>
    <w:rsid w:val="00875BBB"/>
    <w:rsid w:val="00876D19"/>
    <w:rsid w:val="00880D6D"/>
    <w:rsid w:val="00881A50"/>
    <w:rsid w:val="008822CD"/>
    <w:rsid w:val="00882B8D"/>
    <w:rsid w:val="00882D85"/>
    <w:rsid w:val="00884DCE"/>
    <w:rsid w:val="008856B2"/>
    <w:rsid w:val="00885A0D"/>
    <w:rsid w:val="00885CFA"/>
    <w:rsid w:val="00886CC7"/>
    <w:rsid w:val="00886E2F"/>
    <w:rsid w:val="00887BD9"/>
    <w:rsid w:val="00890854"/>
    <w:rsid w:val="008908E6"/>
    <w:rsid w:val="00891C42"/>
    <w:rsid w:val="00892641"/>
    <w:rsid w:val="008928CF"/>
    <w:rsid w:val="00892F2F"/>
    <w:rsid w:val="008933E1"/>
    <w:rsid w:val="00893BCB"/>
    <w:rsid w:val="00893DFE"/>
    <w:rsid w:val="008954F7"/>
    <w:rsid w:val="0089601E"/>
    <w:rsid w:val="00897B1E"/>
    <w:rsid w:val="008A10A2"/>
    <w:rsid w:val="008A17F4"/>
    <w:rsid w:val="008A183B"/>
    <w:rsid w:val="008A18EC"/>
    <w:rsid w:val="008A1AC9"/>
    <w:rsid w:val="008A2BD6"/>
    <w:rsid w:val="008A4534"/>
    <w:rsid w:val="008A5B59"/>
    <w:rsid w:val="008A623A"/>
    <w:rsid w:val="008A624A"/>
    <w:rsid w:val="008A651D"/>
    <w:rsid w:val="008A677D"/>
    <w:rsid w:val="008A6E21"/>
    <w:rsid w:val="008A7D44"/>
    <w:rsid w:val="008B0783"/>
    <w:rsid w:val="008B1424"/>
    <w:rsid w:val="008B1E0B"/>
    <w:rsid w:val="008B2983"/>
    <w:rsid w:val="008B386A"/>
    <w:rsid w:val="008B4800"/>
    <w:rsid w:val="008B4A7E"/>
    <w:rsid w:val="008B55FC"/>
    <w:rsid w:val="008B6132"/>
    <w:rsid w:val="008B635B"/>
    <w:rsid w:val="008B6CAB"/>
    <w:rsid w:val="008B7081"/>
    <w:rsid w:val="008B73B2"/>
    <w:rsid w:val="008B73F1"/>
    <w:rsid w:val="008C0104"/>
    <w:rsid w:val="008C0A01"/>
    <w:rsid w:val="008C0B11"/>
    <w:rsid w:val="008C139F"/>
    <w:rsid w:val="008C17B6"/>
    <w:rsid w:val="008C1E90"/>
    <w:rsid w:val="008C31BA"/>
    <w:rsid w:val="008C3B2C"/>
    <w:rsid w:val="008C3E10"/>
    <w:rsid w:val="008C4226"/>
    <w:rsid w:val="008C4EDB"/>
    <w:rsid w:val="008C5B59"/>
    <w:rsid w:val="008C5F9C"/>
    <w:rsid w:val="008C6FB7"/>
    <w:rsid w:val="008C7FF9"/>
    <w:rsid w:val="008D1A6B"/>
    <w:rsid w:val="008D1BB4"/>
    <w:rsid w:val="008D1E9A"/>
    <w:rsid w:val="008D2223"/>
    <w:rsid w:val="008D41F9"/>
    <w:rsid w:val="008D46A5"/>
    <w:rsid w:val="008D474C"/>
    <w:rsid w:val="008D479B"/>
    <w:rsid w:val="008D54DC"/>
    <w:rsid w:val="008D622B"/>
    <w:rsid w:val="008D62BD"/>
    <w:rsid w:val="008D638A"/>
    <w:rsid w:val="008D63FA"/>
    <w:rsid w:val="008D6799"/>
    <w:rsid w:val="008D6A01"/>
    <w:rsid w:val="008D6ADB"/>
    <w:rsid w:val="008D71AE"/>
    <w:rsid w:val="008D76A0"/>
    <w:rsid w:val="008D7AE1"/>
    <w:rsid w:val="008D7F5A"/>
    <w:rsid w:val="008D7F63"/>
    <w:rsid w:val="008E0482"/>
    <w:rsid w:val="008E06F9"/>
    <w:rsid w:val="008E0D34"/>
    <w:rsid w:val="008E169B"/>
    <w:rsid w:val="008E25D4"/>
    <w:rsid w:val="008E3753"/>
    <w:rsid w:val="008E4BE3"/>
    <w:rsid w:val="008E4DD2"/>
    <w:rsid w:val="008E50B7"/>
    <w:rsid w:val="008E64D8"/>
    <w:rsid w:val="008E6CD1"/>
    <w:rsid w:val="008E7162"/>
    <w:rsid w:val="008E762F"/>
    <w:rsid w:val="008F07C0"/>
    <w:rsid w:val="008F0BA9"/>
    <w:rsid w:val="008F0DBB"/>
    <w:rsid w:val="008F173D"/>
    <w:rsid w:val="008F2A5C"/>
    <w:rsid w:val="008F5126"/>
    <w:rsid w:val="008F5F3A"/>
    <w:rsid w:val="008F782F"/>
    <w:rsid w:val="008F79C2"/>
    <w:rsid w:val="0090183A"/>
    <w:rsid w:val="0090185F"/>
    <w:rsid w:val="00902148"/>
    <w:rsid w:val="00904283"/>
    <w:rsid w:val="00904E63"/>
    <w:rsid w:val="00905204"/>
    <w:rsid w:val="009059A9"/>
    <w:rsid w:val="0090677F"/>
    <w:rsid w:val="009071DA"/>
    <w:rsid w:val="0090795E"/>
    <w:rsid w:val="00907EA8"/>
    <w:rsid w:val="00907EBB"/>
    <w:rsid w:val="0091022C"/>
    <w:rsid w:val="00910443"/>
    <w:rsid w:val="00911030"/>
    <w:rsid w:val="0091183D"/>
    <w:rsid w:val="00911D89"/>
    <w:rsid w:val="009123A1"/>
    <w:rsid w:val="009125AC"/>
    <w:rsid w:val="009134A4"/>
    <w:rsid w:val="00913BD1"/>
    <w:rsid w:val="0091403B"/>
    <w:rsid w:val="00914E7C"/>
    <w:rsid w:val="00915C3F"/>
    <w:rsid w:val="009163D2"/>
    <w:rsid w:val="00916B06"/>
    <w:rsid w:val="009172D6"/>
    <w:rsid w:val="009176DA"/>
    <w:rsid w:val="009200BD"/>
    <w:rsid w:val="009209C5"/>
    <w:rsid w:val="009216BA"/>
    <w:rsid w:val="009217C5"/>
    <w:rsid w:val="00922717"/>
    <w:rsid w:val="00922CC4"/>
    <w:rsid w:val="00922FFB"/>
    <w:rsid w:val="00923877"/>
    <w:rsid w:val="009241AB"/>
    <w:rsid w:val="00925BDD"/>
    <w:rsid w:val="00925DC6"/>
    <w:rsid w:val="00926020"/>
    <w:rsid w:val="009260C7"/>
    <w:rsid w:val="00926355"/>
    <w:rsid w:val="00926780"/>
    <w:rsid w:val="00926988"/>
    <w:rsid w:val="00926ABF"/>
    <w:rsid w:val="00926E4C"/>
    <w:rsid w:val="00927CB6"/>
    <w:rsid w:val="00930AD4"/>
    <w:rsid w:val="00931E0F"/>
    <w:rsid w:val="00932661"/>
    <w:rsid w:val="00932945"/>
    <w:rsid w:val="0093315B"/>
    <w:rsid w:val="009332D1"/>
    <w:rsid w:val="009340AD"/>
    <w:rsid w:val="009340F5"/>
    <w:rsid w:val="00934202"/>
    <w:rsid w:val="0093457A"/>
    <w:rsid w:val="009354DE"/>
    <w:rsid w:val="00935665"/>
    <w:rsid w:val="00935C20"/>
    <w:rsid w:val="009368D5"/>
    <w:rsid w:val="00936C3F"/>
    <w:rsid w:val="00937665"/>
    <w:rsid w:val="009404C1"/>
    <w:rsid w:val="0094118D"/>
    <w:rsid w:val="009416B0"/>
    <w:rsid w:val="009420BC"/>
    <w:rsid w:val="00942999"/>
    <w:rsid w:val="009437F3"/>
    <w:rsid w:val="00944233"/>
    <w:rsid w:val="009450EE"/>
    <w:rsid w:val="00945934"/>
    <w:rsid w:val="009466FF"/>
    <w:rsid w:val="00946DA7"/>
    <w:rsid w:val="00946EEA"/>
    <w:rsid w:val="00947884"/>
    <w:rsid w:val="00950161"/>
    <w:rsid w:val="009503EB"/>
    <w:rsid w:val="00950C25"/>
    <w:rsid w:val="00952391"/>
    <w:rsid w:val="00952E63"/>
    <w:rsid w:val="009532A2"/>
    <w:rsid w:val="00953A69"/>
    <w:rsid w:val="0095476E"/>
    <w:rsid w:val="00956971"/>
    <w:rsid w:val="00956F67"/>
    <w:rsid w:val="00957AFF"/>
    <w:rsid w:val="00961794"/>
    <w:rsid w:val="00961BD0"/>
    <w:rsid w:val="00963489"/>
    <w:rsid w:val="00963B9E"/>
    <w:rsid w:val="00964AE6"/>
    <w:rsid w:val="00964CF5"/>
    <w:rsid w:val="00964D25"/>
    <w:rsid w:val="00965991"/>
    <w:rsid w:val="009666EA"/>
    <w:rsid w:val="00967FBE"/>
    <w:rsid w:val="009713D3"/>
    <w:rsid w:val="009716BB"/>
    <w:rsid w:val="00972E03"/>
    <w:rsid w:val="00973219"/>
    <w:rsid w:val="009736D5"/>
    <w:rsid w:val="009751FA"/>
    <w:rsid w:val="0097540B"/>
    <w:rsid w:val="0097571E"/>
    <w:rsid w:val="00976E51"/>
    <w:rsid w:val="00977060"/>
    <w:rsid w:val="0097754F"/>
    <w:rsid w:val="00981537"/>
    <w:rsid w:val="00981622"/>
    <w:rsid w:val="009816A6"/>
    <w:rsid w:val="00981DDE"/>
    <w:rsid w:val="009824C9"/>
    <w:rsid w:val="009829E3"/>
    <w:rsid w:val="00982B8E"/>
    <w:rsid w:val="00984DE6"/>
    <w:rsid w:val="00986213"/>
    <w:rsid w:val="009863C2"/>
    <w:rsid w:val="0098648D"/>
    <w:rsid w:val="009869DF"/>
    <w:rsid w:val="00987D8C"/>
    <w:rsid w:val="00990348"/>
    <w:rsid w:val="009925C9"/>
    <w:rsid w:val="009925E6"/>
    <w:rsid w:val="00993515"/>
    <w:rsid w:val="0099415E"/>
    <w:rsid w:val="0099432E"/>
    <w:rsid w:val="009948BF"/>
    <w:rsid w:val="00994D45"/>
    <w:rsid w:val="0099538F"/>
    <w:rsid w:val="00995A5E"/>
    <w:rsid w:val="00995DB5"/>
    <w:rsid w:val="00995FA5"/>
    <w:rsid w:val="00996971"/>
    <w:rsid w:val="00996D47"/>
    <w:rsid w:val="00997372"/>
    <w:rsid w:val="009A00C8"/>
    <w:rsid w:val="009A06FD"/>
    <w:rsid w:val="009A0E9F"/>
    <w:rsid w:val="009A1D6E"/>
    <w:rsid w:val="009A2248"/>
    <w:rsid w:val="009A24ED"/>
    <w:rsid w:val="009A2EEA"/>
    <w:rsid w:val="009A40E4"/>
    <w:rsid w:val="009A42C7"/>
    <w:rsid w:val="009A4605"/>
    <w:rsid w:val="009A5D9E"/>
    <w:rsid w:val="009A5DDF"/>
    <w:rsid w:val="009A7363"/>
    <w:rsid w:val="009A7C11"/>
    <w:rsid w:val="009B01C8"/>
    <w:rsid w:val="009B0D11"/>
    <w:rsid w:val="009B1F6E"/>
    <w:rsid w:val="009B39E5"/>
    <w:rsid w:val="009B4277"/>
    <w:rsid w:val="009B45FE"/>
    <w:rsid w:val="009B50EE"/>
    <w:rsid w:val="009B5451"/>
    <w:rsid w:val="009B5CC2"/>
    <w:rsid w:val="009B5DBB"/>
    <w:rsid w:val="009B68B8"/>
    <w:rsid w:val="009B72FB"/>
    <w:rsid w:val="009B734F"/>
    <w:rsid w:val="009C034A"/>
    <w:rsid w:val="009C04BF"/>
    <w:rsid w:val="009C071D"/>
    <w:rsid w:val="009C1746"/>
    <w:rsid w:val="009C2B52"/>
    <w:rsid w:val="009C36C4"/>
    <w:rsid w:val="009C3B25"/>
    <w:rsid w:val="009C3FD0"/>
    <w:rsid w:val="009C40E6"/>
    <w:rsid w:val="009C4314"/>
    <w:rsid w:val="009C4672"/>
    <w:rsid w:val="009C4B84"/>
    <w:rsid w:val="009C4E1F"/>
    <w:rsid w:val="009C648C"/>
    <w:rsid w:val="009C67F1"/>
    <w:rsid w:val="009C72E0"/>
    <w:rsid w:val="009C742F"/>
    <w:rsid w:val="009C760E"/>
    <w:rsid w:val="009D0626"/>
    <w:rsid w:val="009D2BE4"/>
    <w:rsid w:val="009D2C93"/>
    <w:rsid w:val="009D3BF2"/>
    <w:rsid w:val="009D4069"/>
    <w:rsid w:val="009D4405"/>
    <w:rsid w:val="009D4735"/>
    <w:rsid w:val="009D5931"/>
    <w:rsid w:val="009D6920"/>
    <w:rsid w:val="009D7BB4"/>
    <w:rsid w:val="009D7C00"/>
    <w:rsid w:val="009E05FD"/>
    <w:rsid w:val="009E16D9"/>
    <w:rsid w:val="009E1F4D"/>
    <w:rsid w:val="009E22E4"/>
    <w:rsid w:val="009E2B31"/>
    <w:rsid w:val="009E2F1C"/>
    <w:rsid w:val="009E3208"/>
    <w:rsid w:val="009E4649"/>
    <w:rsid w:val="009E5060"/>
    <w:rsid w:val="009E6BED"/>
    <w:rsid w:val="009E7DF6"/>
    <w:rsid w:val="009F0529"/>
    <w:rsid w:val="009F07FA"/>
    <w:rsid w:val="009F1527"/>
    <w:rsid w:val="009F1D00"/>
    <w:rsid w:val="009F219E"/>
    <w:rsid w:val="009F2C63"/>
    <w:rsid w:val="009F366D"/>
    <w:rsid w:val="009F48F8"/>
    <w:rsid w:val="009F4C46"/>
    <w:rsid w:val="009F5858"/>
    <w:rsid w:val="009F6A9D"/>
    <w:rsid w:val="009F7F5E"/>
    <w:rsid w:val="00A00592"/>
    <w:rsid w:val="00A00C45"/>
    <w:rsid w:val="00A00DC9"/>
    <w:rsid w:val="00A0126C"/>
    <w:rsid w:val="00A012E9"/>
    <w:rsid w:val="00A028BD"/>
    <w:rsid w:val="00A02AC9"/>
    <w:rsid w:val="00A03680"/>
    <w:rsid w:val="00A043BD"/>
    <w:rsid w:val="00A05342"/>
    <w:rsid w:val="00A057BF"/>
    <w:rsid w:val="00A05891"/>
    <w:rsid w:val="00A05C1C"/>
    <w:rsid w:val="00A0716A"/>
    <w:rsid w:val="00A07DEE"/>
    <w:rsid w:val="00A10C59"/>
    <w:rsid w:val="00A117F1"/>
    <w:rsid w:val="00A1193D"/>
    <w:rsid w:val="00A12968"/>
    <w:rsid w:val="00A12B14"/>
    <w:rsid w:val="00A12B80"/>
    <w:rsid w:val="00A12D86"/>
    <w:rsid w:val="00A13B28"/>
    <w:rsid w:val="00A13CB4"/>
    <w:rsid w:val="00A14031"/>
    <w:rsid w:val="00A14684"/>
    <w:rsid w:val="00A14842"/>
    <w:rsid w:val="00A15DE3"/>
    <w:rsid w:val="00A15F26"/>
    <w:rsid w:val="00A1629F"/>
    <w:rsid w:val="00A16767"/>
    <w:rsid w:val="00A1691E"/>
    <w:rsid w:val="00A16AB0"/>
    <w:rsid w:val="00A16BB5"/>
    <w:rsid w:val="00A17493"/>
    <w:rsid w:val="00A204C8"/>
    <w:rsid w:val="00A206DA"/>
    <w:rsid w:val="00A21AF9"/>
    <w:rsid w:val="00A22518"/>
    <w:rsid w:val="00A22D15"/>
    <w:rsid w:val="00A22DAF"/>
    <w:rsid w:val="00A22E20"/>
    <w:rsid w:val="00A24B0F"/>
    <w:rsid w:val="00A25DCF"/>
    <w:rsid w:val="00A2616E"/>
    <w:rsid w:val="00A27341"/>
    <w:rsid w:val="00A27DE7"/>
    <w:rsid w:val="00A30889"/>
    <w:rsid w:val="00A30CE9"/>
    <w:rsid w:val="00A30D98"/>
    <w:rsid w:val="00A31899"/>
    <w:rsid w:val="00A323FD"/>
    <w:rsid w:val="00A32A66"/>
    <w:rsid w:val="00A34224"/>
    <w:rsid w:val="00A342D5"/>
    <w:rsid w:val="00A35413"/>
    <w:rsid w:val="00A35923"/>
    <w:rsid w:val="00A35A1D"/>
    <w:rsid w:val="00A36F7D"/>
    <w:rsid w:val="00A37196"/>
    <w:rsid w:val="00A379DA"/>
    <w:rsid w:val="00A37BEF"/>
    <w:rsid w:val="00A41921"/>
    <w:rsid w:val="00A41C44"/>
    <w:rsid w:val="00A44699"/>
    <w:rsid w:val="00A45FAE"/>
    <w:rsid w:val="00A465E1"/>
    <w:rsid w:val="00A46DDD"/>
    <w:rsid w:val="00A4794A"/>
    <w:rsid w:val="00A47BA6"/>
    <w:rsid w:val="00A5018D"/>
    <w:rsid w:val="00A5244D"/>
    <w:rsid w:val="00A52726"/>
    <w:rsid w:val="00A547A8"/>
    <w:rsid w:val="00A54803"/>
    <w:rsid w:val="00A55CBB"/>
    <w:rsid w:val="00A56713"/>
    <w:rsid w:val="00A56B2E"/>
    <w:rsid w:val="00A605E3"/>
    <w:rsid w:val="00A60D6C"/>
    <w:rsid w:val="00A61646"/>
    <w:rsid w:val="00A61A06"/>
    <w:rsid w:val="00A6248F"/>
    <w:rsid w:val="00A6358B"/>
    <w:rsid w:val="00A63BF9"/>
    <w:rsid w:val="00A648CA"/>
    <w:rsid w:val="00A65F15"/>
    <w:rsid w:val="00A666A5"/>
    <w:rsid w:val="00A667A7"/>
    <w:rsid w:val="00A70BD7"/>
    <w:rsid w:val="00A713F4"/>
    <w:rsid w:val="00A71FD8"/>
    <w:rsid w:val="00A72217"/>
    <w:rsid w:val="00A7227D"/>
    <w:rsid w:val="00A72E40"/>
    <w:rsid w:val="00A73A5D"/>
    <w:rsid w:val="00A74045"/>
    <w:rsid w:val="00A766C1"/>
    <w:rsid w:val="00A77E34"/>
    <w:rsid w:val="00A800EF"/>
    <w:rsid w:val="00A808BE"/>
    <w:rsid w:val="00A82BE5"/>
    <w:rsid w:val="00A83788"/>
    <w:rsid w:val="00A83DC3"/>
    <w:rsid w:val="00A85912"/>
    <w:rsid w:val="00A862D9"/>
    <w:rsid w:val="00A86514"/>
    <w:rsid w:val="00A873EE"/>
    <w:rsid w:val="00A87A37"/>
    <w:rsid w:val="00A90230"/>
    <w:rsid w:val="00A90F09"/>
    <w:rsid w:val="00A91184"/>
    <w:rsid w:val="00A9135D"/>
    <w:rsid w:val="00A91F80"/>
    <w:rsid w:val="00A92361"/>
    <w:rsid w:val="00A93648"/>
    <w:rsid w:val="00A9549F"/>
    <w:rsid w:val="00A959B0"/>
    <w:rsid w:val="00A966D2"/>
    <w:rsid w:val="00A972B7"/>
    <w:rsid w:val="00A97E03"/>
    <w:rsid w:val="00AA0020"/>
    <w:rsid w:val="00AA1699"/>
    <w:rsid w:val="00AA2099"/>
    <w:rsid w:val="00AA2844"/>
    <w:rsid w:val="00AA332D"/>
    <w:rsid w:val="00AA37B8"/>
    <w:rsid w:val="00AA3B99"/>
    <w:rsid w:val="00AA45E4"/>
    <w:rsid w:val="00AA4CD5"/>
    <w:rsid w:val="00AA4FA2"/>
    <w:rsid w:val="00AA5CFA"/>
    <w:rsid w:val="00AA6480"/>
    <w:rsid w:val="00AA68F9"/>
    <w:rsid w:val="00AA71F8"/>
    <w:rsid w:val="00AB00B1"/>
    <w:rsid w:val="00AB0A55"/>
    <w:rsid w:val="00AB15B1"/>
    <w:rsid w:val="00AB163C"/>
    <w:rsid w:val="00AB1B56"/>
    <w:rsid w:val="00AB29FD"/>
    <w:rsid w:val="00AB2A47"/>
    <w:rsid w:val="00AB2FF7"/>
    <w:rsid w:val="00AB31F8"/>
    <w:rsid w:val="00AB4367"/>
    <w:rsid w:val="00AB4530"/>
    <w:rsid w:val="00AB4A74"/>
    <w:rsid w:val="00AB5090"/>
    <w:rsid w:val="00AB5173"/>
    <w:rsid w:val="00AB5620"/>
    <w:rsid w:val="00AB5F31"/>
    <w:rsid w:val="00AB65CD"/>
    <w:rsid w:val="00AB772F"/>
    <w:rsid w:val="00AB7B22"/>
    <w:rsid w:val="00AB7C82"/>
    <w:rsid w:val="00AC0406"/>
    <w:rsid w:val="00AC0434"/>
    <w:rsid w:val="00AC0B89"/>
    <w:rsid w:val="00AC2289"/>
    <w:rsid w:val="00AC290C"/>
    <w:rsid w:val="00AC2DC3"/>
    <w:rsid w:val="00AC316B"/>
    <w:rsid w:val="00AC31E5"/>
    <w:rsid w:val="00AC3943"/>
    <w:rsid w:val="00AC39E9"/>
    <w:rsid w:val="00AC3E90"/>
    <w:rsid w:val="00AC52ED"/>
    <w:rsid w:val="00AC5DBB"/>
    <w:rsid w:val="00AC5DCE"/>
    <w:rsid w:val="00AC5F4A"/>
    <w:rsid w:val="00AC690D"/>
    <w:rsid w:val="00AD1231"/>
    <w:rsid w:val="00AD1FEB"/>
    <w:rsid w:val="00AD2B52"/>
    <w:rsid w:val="00AD590B"/>
    <w:rsid w:val="00AD5E0F"/>
    <w:rsid w:val="00AD6668"/>
    <w:rsid w:val="00AD712C"/>
    <w:rsid w:val="00AD7B98"/>
    <w:rsid w:val="00AE06CC"/>
    <w:rsid w:val="00AE0B83"/>
    <w:rsid w:val="00AE14BF"/>
    <w:rsid w:val="00AE17B1"/>
    <w:rsid w:val="00AE2E86"/>
    <w:rsid w:val="00AE3DD5"/>
    <w:rsid w:val="00AE41DF"/>
    <w:rsid w:val="00AE4278"/>
    <w:rsid w:val="00AE453E"/>
    <w:rsid w:val="00AE4A4D"/>
    <w:rsid w:val="00AE5726"/>
    <w:rsid w:val="00AE6ABD"/>
    <w:rsid w:val="00AF0630"/>
    <w:rsid w:val="00AF0A49"/>
    <w:rsid w:val="00AF1608"/>
    <w:rsid w:val="00AF1BBD"/>
    <w:rsid w:val="00AF26C7"/>
    <w:rsid w:val="00AF3984"/>
    <w:rsid w:val="00AF3E40"/>
    <w:rsid w:val="00AF3E5F"/>
    <w:rsid w:val="00AF6125"/>
    <w:rsid w:val="00AF66B7"/>
    <w:rsid w:val="00AF6CD1"/>
    <w:rsid w:val="00AF6F22"/>
    <w:rsid w:val="00B0018A"/>
    <w:rsid w:val="00B001E4"/>
    <w:rsid w:val="00B01084"/>
    <w:rsid w:val="00B01628"/>
    <w:rsid w:val="00B01A9A"/>
    <w:rsid w:val="00B02792"/>
    <w:rsid w:val="00B02A69"/>
    <w:rsid w:val="00B02DC9"/>
    <w:rsid w:val="00B035B3"/>
    <w:rsid w:val="00B03767"/>
    <w:rsid w:val="00B04053"/>
    <w:rsid w:val="00B04745"/>
    <w:rsid w:val="00B05537"/>
    <w:rsid w:val="00B06248"/>
    <w:rsid w:val="00B06496"/>
    <w:rsid w:val="00B06F89"/>
    <w:rsid w:val="00B0740B"/>
    <w:rsid w:val="00B0760D"/>
    <w:rsid w:val="00B10164"/>
    <w:rsid w:val="00B1052B"/>
    <w:rsid w:val="00B10CD8"/>
    <w:rsid w:val="00B10F2F"/>
    <w:rsid w:val="00B1269F"/>
    <w:rsid w:val="00B127AC"/>
    <w:rsid w:val="00B1289C"/>
    <w:rsid w:val="00B15A7A"/>
    <w:rsid w:val="00B15B24"/>
    <w:rsid w:val="00B16A28"/>
    <w:rsid w:val="00B17411"/>
    <w:rsid w:val="00B17FFE"/>
    <w:rsid w:val="00B2179F"/>
    <w:rsid w:val="00B22C73"/>
    <w:rsid w:val="00B2392F"/>
    <w:rsid w:val="00B24AE2"/>
    <w:rsid w:val="00B24EA9"/>
    <w:rsid w:val="00B25925"/>
    <w:rsid w:val="00B25CB2"/>
    <w:rsid w:val="00B262B6"/>
    <w:rsid w:val="00B26A41"/>
    <w:rsid w:val="00B26E71"/>
    <w:rsid w:val="00B26F98"/>
    <w:rsid w:val="00B276F2"/>
    <w:rsid w:val="00B279EE"/>
    <w:rsid w:val="00B27D6C"/>
    <w:rsid w:val="00B31807"/>
    <w:rsid w:val="00B31F2C"/>
    <w:rsid w:val="00B32A45"/>
    <w:rsid w:val="00B32E47"/>
    <w:rsid w:val="00B32ED5"/>
    <w:rsid w:val="00B33310"/>
    <w:rsid w:val="00B33E94"/>
    <w:rsid w:val="00B35E6E"/>
    <w:rsid w:val="00B36DCC"/>
    <w:rsid w:val="00B375BC"/>
    <w:rsid w:val="00B37A20"/>
    <w:rsid w:val="00B37CDC"/>
    <w:rsid w:val="00B400C4"/>
    <w:rsid w:val="00B4071F"/>
    <w:rsid w:val="00B4088E"/>
    <w:rsid w:val="00B41618"/>
    <w:rsid w:val="00B4163E"/>
    <w:rsid w:val="00B421F6"/>
    <w:rsid w:val="00B43B65"/>
    <w:rsid w:val="00B43E63"/>
    <w:rsid w:val="00B43FDF"/>
    <w:rsid w:val="00B44112"/>
    <w:rsid w:val="00B442E2"/>
    <w:rsid w:val="00B44A63"/>
    <w:rsid w:val="00B44AA3"/>
    <w:rsid w:val="00B454FE"/>
    <w:rsid w:val="00B4760C"/>
    <w:rsid w:val="00B508B1"/>
    <w:rsid w:val="00B50B4D"/>
    <w:rsid w:val="00B50D24"/>
    <w:rsid w:val="00B51066"/>
    <w:rsid w:val="00B521A0"/>
    <w:rsid w:val="00B526E6"/>
    <w:rsid w:val="00B52838"/>
    <w:rsid w:val="00B52D9E"/>
    <w:rsid w:val="00B52DF5"/>
    <w:rsid w:val="00B53526"/>
    <w:rsid w:val="00B53C6C"/>
    <w:rsid w:val="00B54396"/>
    <w:rsid w:val="00B54894"/>
    <w:rsid w:val="00B54CDE"/>
    <w:rsid w:val="00B55947"/>
    <w:rsid w:val="00B55D71"/>
    <w:rsid w:val="00B566CD"/>
    <w:rsid w:val="00B570FC"/>
    <w:rsid w:val="00B575D8"/>
    <w:rsid w:val="00B60075"/>
    <w:rsid w:val="00B60C15"/>
    <w:rsid w:val="00B61389"/>
    <w:rsid w:val="00B61706"/>
    <w:rsid w:val="00B61D00"/>
    <w:rsid w:val="00B62F7C"/>
    <w:rsid w:val="00B64A09"/>
    <w:rsid w:val="00B64E09"/>
    <w:rsid w:val="00B64F74"/>
    <w:rsid w:val="00B67148"/>
    <w:rsid w:val="00B7126D"/>
    <w:rsid w:val="00B72DA3"/>
    <w:rsid w:val="00B7370A"/>
    <w:rsid w:val="00B74AF9"/>
    <w:rsid w:val="00B74C1C"/>
    <w:rsid w:val="00B74D90"/>
    <w:rsid w:val="00B753FC"/>
    <w:rsid w:val="00B76206"/>
    <w:rsid w:val="00B76898"/>
    <w:rsid w:val="00B775C4"/>
    <w:rsid w:val="00B77E4B"/>
    <w:rsid w:val="00B77EB5"/>
    <w:rsid w:val="00B77F33"/>
    <w:rsid w:val="00B80D40"/>
    <w:rsid w:val="00B80DB9"/>
    <w:rsid w:val="00B80EDE"/>
    <w:rsid w:val="00B812DF"/>
    <w:rsid w:val="00B812EE"/>
    <w:rsid w:val="00B81888"/>
    <w:rsid w:val="00B81A19"/>
    <w:rsid w:val="00B8291B"/>
    <w:rsid w:val="00B82CA0"/>
    <w:rsid w:val="00B8353F"/>
    <w:rsid w:val="00B84E87"/>
    <w:rsid w:val="00B855FC"/>
    <w:rsid w:val="00B8632B"/>
    <w:rsid w:val="00B8696D"/>
    <w:rsid w:val="00B87087"/>
    <w:rsid w:val="00B8718B"/>
    <w:rsid w:val="00B871A1"/>
    <w:rsid w:val="00B9094E"/>
    <w:rsid w:val="00B90DEF"/>
    <w:rsid w:val="00B91542"/>
    <w:rsid w:val="00B9293D"/>
    <w:rsid w:val="00B9386C"/>
    <w:rsid w:val="00B94012"/>
    <w:rsid w:val="00B94280"/>
    <w:rsid w:val="00B94B13"/>
    <w:rsid w:val="00B94F83"/>
    <w:rsid w:val="00B95325"/>
    <w:rsid w:val="00B9541B"/>
    <w:rsid w:val="00B9671C"/>
    <w:rsid w:val="00B9687D"/>
    <w:rsid w:val="00B96D7D"/>
    <w:rsid w:val="00B9726D"/>
    <w:rsid w:val="00B972C7"/>
    <w:rsid w:val="00B976B0"/>
    <w:rsid w:val="00B97A8F"/>
    <w:rsid w:val="00BA0850"/>
    <w:rsid w:val="00BA13D4"/>
    <w:rsid w:val="00BA1E36"/>
    <w:rsid w:val="00BA219F"/>
    <w:rsid w:val="00BA2476"/>
    <w:rsid w:val="00BA30C1"/>
    <w:rsid w:val="00BA3A60"/>
    <w:rsid w:val="00BA4802"/>
    <w:rsid w:val="00BA5FF7"/>
    <w:rsid w:val="00BA63AB"/>
    <w:rsid w:val="00BA6604"/>
    <w:rsid w:val="00BA7839"/>
    <w:rsid w:val="00BA7C97"/>
    <w:rsid w:val="00BB012D"/>
    <w:rsid w:val="00BB0536"/>
    <w:rsid w:val="00BB0DC8"/>
    <w:rsid w:val="00BB12C5"/>
    <w:rsid w:val="00BB228B"/>
    <w:rsid w:val="00BB2798"/>
    <w:rsid w:val="00BB2CE1"/>
    <w:rsid w:val="00BB3104"/>
    <w:rsid w:val="00BB49A0"/>
    <w:rsid w:val="00BB4A17"/>
    <w:rsid w:val="00BB4A33"/>
    <w:rsid w:val="00BB50F7"/>
    <w:rsid w:val="00BB52AB"/>
    <w:rsid w:val="00BB5332"/>
    <w:rsid w:val="00BB6350"/>
    <w:rsid w:val="00BB68F3"/>
    <w:rsid w:val="00BB77C7"/>
    <w:rsid w:val="00BC0840"/>
    <w:rsid w:val="00BC0DAE"/>
    <w:rsid w:val="00BC2D9B"/>
    <w:rsid w:val="00BC423A"/>
    <w:rsid w:val="00BC440E"/>
    <w:rsid w:val="00BC4B9F"/>
    <w:rsid w:val="00BC6013"/>
    <w:rsid w:val="00BC6054"/>
    <w:rsid w:val="00BC6DA3"/>
    <w:rsid w:val="00BD13D4"/>
    <w:rsid w:val="00BD369C"/>
    <w:rsid w:val="00BD3C6E"/>
    <w:rsid w:val="00BD4455"/>
    <w:rsid w:val="00BD4D11"/>
    <w:rsid w:val="00BD7DA6"/>
    <w:rsid w:val="00BE0567"/>
    <w:rsid w:val="00BE1E9D"/>
    <w:rsid w:val="00BE219E"/>
    <w:rsid w:val="00BE2F26"/>
    <w:rsid w:val="00BE32A6"/>
    <w:rsid w:val="00BE37E9"/>
    <w:rsid w:val="00BE3EF8"/>
    <w:rsid w:val="00BE43A8"/>
    <w:rsid w:val="00BE51EE"/>
    <w:rsid w:val="00BE6015"/>
    <w:rsid w:val="00BE7030"/>
    <w:rsid w:val="00BE7458"/>
    <w:rsid w:val="00BF03A5"/>
    <w:rsid w:val="00BF0920"/>
    <w:rsid w:val="00BF10EB"/>
    <w:rsid w:val="00BF17EB"/>
    <w:rsid w:val="00BF194C"/>
    <w:rsid w:val="00BF1954"/>
    <w:rsid w:val="00BF1A67"/>
    <w:rsid w:val="00BF22E5"/>
    <w:rsid w:val="00BF256F"/>
    <w:rsid w:val="00BF2A07"/>
    <w:rsid w:val="00BF2CB3"/>
    <w:rsid w:val="00BF3608"/>
    <w:rsid w:val="00BF3ACB"/>
    <w:rsid w:val="00BF44D9"/>
    <w:rsid w:val="00BF553F"/>
    <w:rsid w:val="00BF5617"/>
    <w:rsid w:val="00BF6D65"/>
    <w:rsid w:val="00BF733D"/>
    <w:rsid w:val="00BF7DF0"/>
    <w:rsid w:val="00C00466"/>
    <w:rsid w:val="00C00E02"/>
    <w:rsid w:val="00C01C47"/>
    <w:rsid w:val="00C03945"/>
    <w:rsid w:val="00C0412D"/>
    <w:rsid w:val="00C04428"/>
    <w:rsid w:val="00C04D5D"/>
    <w:rsid w:val="00C05009"/>
    <w:rsid w:val="00C057B0"/>
    <w:rsid w:val="00C05BB1"/>
    <w:rsid w:val="00C05D7D"/>
    <w:rsid w:val="00C06AA5"/>
    <w:rsid w:val="00C109B9"/>
    <w:rsid w:val="00C12928"/>
    <w:rsid w:val="00C141CF"/>
    <w:rsid w:val="00C143ED"/>
    <w:rsid w:val="00C14C85"/>
    <w:rsid w:val="00C1508A"/>
    <w:rsid w:val="00C157B8"/>
    <w:rsid w:val="00C15AB6"/>
    <w:rsid w:val="00C15B94"/>
    <w:rsid w:val="00C17890"/>
    <w:rsid w:val="00C2212E"/>
    <w:rsid w:val="00C22B7D"/>
    <w:rsid w:val="00C237C7"/>
    <w:rsid w:val="00C2396F"/>
    <w:rsid w:val="00C239B5"/>
    <w:rsid w:val="00C23CBA"/>
    <w:rsid w:val="00C243E9"/>
    <w:rsid w:val="00C268D7"/>
    <w:rsid w:val="00C27633"/>
    <w:rsid w:val="00C27A0A"/>
    <w:rsid w:val="00C30A3F"/>
    <w:rsid w:val="00C3225F"/>
    <w:rsid w:val="00C327DA"/>
    <w:rsid w:val="00C33586"/>
    <w:rsid w:val="00C33FFE"/>
    <w:rsid w:val="00C340CF"/>
    <w:rsid w:val="00C350ED"/>
    <w:rsid w:val="00C353BB"/>
    <w:rsid w:val="00C35F70"/>
    <w:rsid w:val="00C36184"/>
    <w:rsid w:val="00C36DC5"/>
    <w:rsid w:val="00C379DA"/>
    <w:rsid w:val="00C401E4"/>
    <w:rsid w:val="00C4110F"/>
    <w:rsid w:val="00C419BB"/>
    <w:rsid w:val="00C41F40"/>
    <w:rsid w:val="00C428D2"/>
    <w:rsid w:val="00C42C6B"/>
    <w:rsid w:val="00C439A1"/>
    <w:rsid w:val="00C44592"/>
    <w:rsid w:val="00C44B1F"/>
    <w:rsid w:val="00C44E13"/>
    <w:rsid w:val="00C456A1"/>
    <w:rsid w:val="00C46F66"/>
    <w:rsid w:val="00C475BA"/>
    <w:rsid w:val="00C47AB7"/>
    <w:rsid w:val="00C47E42"/>
    <w:rsid w:val="00C50113"/>
    <w:rsid w:val="00C50C03"/>
    <w:rsid w:val="00C51C14"/>
    <w:rsid w:val="00C534F5"/>
    <w:rsid w:val="00C5365A"/>
    <w:rsid w:val="00C53696"/>
    <w:rsid w:val="00C536E6"/>
    <w:rsid w:val="00C5489A"/>
    <w:rsid w:val="00C54941"/>
    <w:rsid w:val="00C5527A"/>
    <w:rsid w:val="00C555AA"/>
    <w:rsid w:val="00C5563B"/>
    <w:rsid w:val="00C55B13"/>
    <w:rsid w:val="00C5671C"/>
    <w:rsid w:val="00C5680A"/>
    <w:rsid w:val="00C56DE4"/>
    <w:rsid w:val="00C5752F"/>
    <w:rsid w:val="00C601D1"/>
    <w:rsid w:val="00C6103C"/>
    <w:rsid w:val="00C6156B"/>
    <w:rsid w:val="00C6357C"/>
    <w:rsid w:val="00C636C3"/>
    <w:rsid w:val="00C63C25"/>
    <w:rsid w:val="00C63F34"/>
    <w:rsid w:val="00C65542"/>
    <w:rsid w:val="00C6675C"/>
    <w:rsid w:val="00C667DD"/>
    <w:rsid w:val="00C66894"/>
    <w:rsid w:val="00C6777D"/>
    <w:rsid w:val="00C71A2D"/>
    <w:rsid w:val="00C71B98"/>
    <w:rsid w:val="00C71EE7"/>
    <w:rsid w:val="00C72D68"/>
    <w:rsid w:val="00C7340D"/>
    <w:rsid w:val="00C740EE"/>
    <w:rsid w:val="00C74DA8"/>
    <w:rsid w:val="00C751F7"/>
    <w:rsid w:val="00C75472"/>
    <w:rsid w:val="00C7678C"/>
    <w:rsid w:val="00C76F9F"/>
    <w:rsid w:val="00C77698"/>
    <w:rsid w:val="00C8172F"/>
    <w:rsid w:val="00C81B4D"/>
    <w:rsid w:val="00C8254A"/>
    <w:rsid w:val="00C82839"/>
    <w:rsid w:val="00C83254"/>
    <w:rsid w:val="00C83A0D"/>
    <w:rsid w:val="00C83ECC"/>
    <w:rsid w:val="00C8436C"/>
    <w:rsid w:val="00C84427"/>
    <w:rsid w:val="00C84A84"/>
    <w:rsid w:val="00C8511D"/>
    <w:rsid w:val="00C8554C"/>
    <w:rsid w:val="00C85641"/>
    <w:rsid w:val="00C86411"/>
    <w:rsid w:val="00C87B7A"/>
    <w:rsid w:val="00C87CA8"/>
    <w:rsid w:val="00C87E6A"/>
    <w:rsid w:val="00C900AD"/>
    <w:rsid w:val="00C91658"/>
    <w:rsid w:val="00C919C0"/>
    <w:rsid w:val="00C91A0A"/>
    <w:rsid w:val="00C91D3C"/>
    <w:rsid w:val="00C926A0"/>
    <w:rsid w:val="00C92F61"/>
    <w:rsid w:val="00C930C2"/>
    <w:rsid w:val="00C93265"/>
    <w:rsid w:val="00C93267"/>
    <w:rsid w:val="00C941E6"/>
    <w:rsid w:val="00C94213"/>
    <w:rsid w:val="00C94FB2"/>
    <w:rsid w:val="00C95C47"/>
    <w:rsid w:val="00C95EE5"/>
    <w:rsid w:val="00C965C7"/>
    <w:rsid w:val="00C9697A"/>
    <w:rsid w:val="00C96F5E"/>
    <w:rsid w:val="00C975B5"/>
    <w:rsid w:val="00C97B0D"/>
    <w:rsid w:val="00C97B5B"/>
    <w:rsid w:val="00CA0F86"/>
    <w:rsid w:val="00CA1846"/>
    <w:rsid w:val="00CA2FF1"/>
    <w:rsid w:val="00CA451B"/>
    <w:rsid w:val="00CA5096"/>
    <w:rsid w:val="00CA5195"/>
    <w:rsid w:val="00CA63DE"/>
    <w:rsid w:val="00CA65BD"/>
    <w:rsid w:val="00CB0DE4"/>
    <w:rsid w:val="00CB1308"/>
    <w:rsid w:val="00CB138B"/>
    <w:rsid w:val="00CB14B5"/>
    <w:rsid w:val="00CB1BD8"/>
    <w:rsid w:val="00CB2157"/>
    <w:rsid w:val="00CB24B3"/>
    <w:rsid w:val="00CB29A8"/>
    <w:rsid w:val="00CB3902"/>
    <w:rsid w:val="00CB50B1"/>
    <w:rsid w:val="00CB57F3"/>
    <w:rsid w:val="00CB58A8"/>
    <w:rsid w:val="00CB5D19"/>
    <w:rsid w:val="00CB5FE7"/>
    <w:rsid w:val="00CB686E"/>
    <w:rsid w:val="00CB6DA5"/>
    <w:rsid w:val="00CB7616"/>
    <w:rsid w:val="00CB7D39"/>
    <w:rsid w:val="00CB7FB5"/>
    <w:rsid w:val="00CC048F"/>
    <w:rsid w:val="00CC082B"/>
    <w:rsid w:val="00CC11C0"/>
    <w:rsid w:val="00CC19CC"/>
    <w:rsid w:val="00CC1ACD"/>
    <w:rsid w:val="00CC1BEB"/>
    <w:rsid w:val="00CC2A2D"/>
    <w:rsid w:val="00CC48D9"/>
    <w:rsid w:val="00CC4A43"/>
    <w:rsid w:val="00CC55AE"/>
    <w:rsid w:val="00CD06B7"/>
    <w:rsid w:val="00CD150E"/>
    <w:rsid w:val="00CD1DBB"/>
    <w:rsid w:val="00CD5A0E"/>
    <w:rsid w:val="00CD60ED"/>
    <w:rsid w:val="00CD645F"/>
    <w:rsid w:val="00CD695D"/>
    <w:rsid w:val="00CD6CB4"/>
    <w:rsid w:val="00CD723A"/>
    <w:rsid w:val="00CD729A"/>
    <w:rsid w:val="00CE01D9"/>
    <w:rsid w:val="00CE0BE5"/>
    <w:rsid w:val="00CE0C71"/>
    <w:rsid w:val="00CE1ED1"/>
    <w:rsid w:val="00CE27F1"/>
    <w:rsid w:val="00CE33D5"/>
    <w:rsid w:val="00CE359D"/>
    <w:rsid w:val="00CE4370"/>
    <w:rsid w:val="00CE4441"/>
    <w:rsid w:val="00CE4463"/>
    <w:rsid w:val="00CE4AA9"/>
    <w:rsid w:val="00CE5932"/>
    <w:rsid w:val="00CE7096"/>
    <w:rsid w:val="00CE7229"/>
    <w:rsid w:val="00CE724F"/>
    <w:rsid w:val="00CE7289"/>
    <w:rsid w:val="00CF07D8"/>
    <w:rsid w:val="00CF0D34"/>
    <w:rsid w:val="00CF0E56"/>
    <w:rsid w:val="00CF12C5"/>
    <w:rsid w:val="00CF1DF8"/>
    <w:rsid w:val="00CF27DF"/>
    <w:rsid w:val="00CF42CB"/>
    <w:rsid w:val="00CF59C7"/>
    <w:rsid w:val="00CF5E78"/>
    <w:rsid w:val="00CF6C1C"/>
    <w:rsid w:val="00CF7093"/>
    <w:rsid w:val="00CF713F"/>
    <w:rsid w:val="00CF7D0B"/>
    <w:rsid w:val="00D00C97"/>
    <w:rsid w:val="00D00EA1"/>
    <w:rsid w:val="00D01552"/>
    <w:rsid w:val="00D0161A"/>
    <w:rsid w:val="00D01695"/>
    <w:rsid w:val="00D01775"/>
    <w:rsid w:val="00D01A30"/>
    <w:rsid w:val="00D0241C"/>
    <w:rsid w:val="00D02FA5"/>
    <w:rsid w:val="00D04D23"/>
    <w:rsid w:val="00D04EB0"/>
    <w:rsid w:val="00D05ADB"/>
    <w:rsid w:val="00D05D79"/>
    <w:rsid w:val="00D06389"/>
    <w:rsid w:val="00D06BA2"/>
    <w:rsid w:val="00D07D0F"/>
    <w:rsid w:val="00D07EA2"/>
    <w:rsid w:val="00D103F8"/>
    <w:rsid w:val="00D11C58"/>
    <w:rsid w:val="00D148D6"/>
    <w:rsid w:val="00D15588"/>
    <w:rsid w:val="00D15801"/>
    <w:rsid w:val="00D165D1"/>
    <w:rsid w:val="00D166EE"/>
    <w:rsid w:val="00D16A9D"/>
    <w:rsid w:val="00D17E65"/>
    <w:rsid w:val="00D20ABF"/>
    <w:rsid w:val="00D20B94"/>
    <w:rsid w:val="00D20FDE"/>
    <w:rsid w:val="00D21103"/>
    <w:rsid w:val="00D21166"/>
    <w:rsid w:val="00D2126C"/>
    <w:rsid w:val="00D23174"/>
    <w:rsid w:val="00D2360A"/>
    <w:rsid w:val="00D23A22"/>
    <w:rsid w:val="00D24EF6"/>
    <w:rsid w:val="00D25C32"/>
    <w:rsid w:val="00D26D5E"/>
    <w:rsid w:val="00D26F54"/>
    <w:rsid w:val="00D30B22"/>
    <w:rsid w:val="00D326C2"/>
    <w:rsid w:val="00D33AD6"/>
    <w:rsid w:val="00D34083"/>
    <w:rsid w:val="00D3559D"/>
    <w:rsid w:val="00D359F7"/>
    <w:rsid w:val="00D35BDD"/>
    <w:rsid w:val="00D36428"/>
    <w:rsid w:val="00D36A7D"/>
    <w:rsid w:val="00D36C6A"/>
    <w:rsid w:val="00D37199"/>
    <w:rsid w:val="00D37257"/>
    <w:rsid w:val="00D376C1"/>
    <w:rsid w:val="00D3781A"/>
    <w:rsid w:val="00D37BB3"/>
    <w:rsid w:val="00D40C28"/>
    <w:rsid w:val="00D4134F"/>
    <w:rsid w:val="00D4162A"/>
    <w:rsid w:val="00D41CC5"/>
    <w:rsid w:val="00D4249A"/>
    <w:rsid w:val="00D42620"/>
    <w:rsid w:val="00D42883"/>
    <w:rsid w:val="00D42983"/>
    <w:rsid w:val="00D42C64"/>
    <w:rsid w:val="00D42D21"/>
    <w:rsid w:val="00D430FB"/>
    <w:rsid w:val="00D44101"/>
    <w:rsid w:val="00D4519F"/>
    <w:rsid w:val="00D45EC7"/>
    <w:rsid w:val="00D467F8"/>
    <w:rsid w:val="00D528AC"/>
    <w:rsid w:val="00D52C40"/>
    <w:rsid w:val="00D53A23"/>
    <w:rsid w:val="00D53BF8"/>
    <w:rsid w:val="00D54E4E"/>
    <w:rsid w:val="00D54F7C"/>
    <w:rsid w:val="00D5557D"/>
    <w:rsid w:val="00D55DCD"/>
    <w:rsid w:val="00D55F58"/>
    <w:rsid w:val="00D570D7"/>
    <w:rsid w:val="00D60351"/>
    <w:rsid w:val="00D60458"/>
    <w:rsid w:val="00D6070F"/>
    <w:rsid w:val="00D610C3"/>
    <w:rsid w:val="00D61196"/>
    <w:rsid w:val="00D611DC"/>
    <w:rsid w:val="00D617C2"/>
    <w:rsid w:val="00D61D75"/>
    <w:rsid w:val="00D62003"/>
    <w:rsid w:val="00D62620"/>
    <w:rsid w:val="00D62D83"/>
    <w:rsid w:val="00D63C25"/>
    <w:rsid w:val="00D63CDE"/>
    <w:rsid w:val="00D64551"/>
    <w:rsid w:val="00D6499A"/>
    <w:rsid w:val="00D65955"/>
    <w:rsid w:val="00D662A1"/>
    <w:rsid w:val="00D66980"/>
    <w:rsid w:val="00D67ABC"/>
    <w:rsid w:val="00D67D5B"/>
    <w:rsid w:val="00D71A7A"/>
    <w:rsid w:val="00D71CD1"/>
    <w:rsid w:val="00D72327"/>
    <w:rsid w:val="00D72496"/>
    <w:rsid w:val="00D72751"/>
    <w:rsid w:val="00D74416"/>
    <w:rsid w:val="00D74856"/>
    <w:rsid w:val="00D74A52"/>
    <w:rsid w:val="00D74F67"/>
    <w:rsid w:val="00D75ECB"/>
    <w:rsid w:val="00D76402"/>
    <w:rsid w:val="00D7678F"/>
    <w:rsid w:val="00D80EF5"/>
    <w:rsid w:val="00D811DD"/>
    <w:rsid w:val="00D818E6"/>
    <w:rsid w:val="00D82028"/>
    <w:rsid w:val="00D835C7"/>
    <w:rsid w:val="00D84486"/>
    <w:rsid w:val="00D86698"/>
    <w:rsid w:val="00D87727"/>
    <w:rsid w:val="00D87943"/>
    <w:rsid w:val="00D900AC"/>
    <w:rsid w:val="00D9058A"/>
    <w:rsid w:val="00D912CD"/>
    <w:rsid w:val="00D91DBB"/>
    <w:rsid w:val="00D91EB9"/>
    <w:rsid w:val="00D9289B"/>
    <w:rsid w:val="00D94978"/>
    <w:rsid w:val="00D95EDF"/>
    <w:rsid w:val="00D96A7B"/>
    <w:rsid w:val="00D96D43"/>
    <w:rsid w:val="00D97603"/>
    <w:rsid w:val="00D976ED"/>
    <w:rsid w:val="00D976FC"/>
    <w:rsid w:val="00D97942"/>
    <w:rsid w:val="00DA0581"/>
    <w:rsid w:val="00DA0C10"/>
    <w:rsid w:val="00DA1181"/>
    <w:rsid w:val="00DA11C2"/>
    <w:rsid w:val="00DA1267"/>
    <w:rsid w:val="00DA1857"/>
    <w:rsid w:val="00DA4A18"/>
    <w:rsid w:val="00DA51F8"/>
    <w:rsid w:val="00DA576E"/>
    <w:rsid w:val="00DA5D9B"/>
    <w:rsid w:val="00DA5E86"/>
    <w:rsid w:val="00DA5FA1"/>
    <w:rsid w:val="00DA5FEF"/>
    <w:rsid w:val="00DA6016"/>
    <w:rsid w:val="00DA6171"/>
    <w:rsid w:val="00DA62F6"/>
    <w:rsid w:val="00DA7621"/>
    <w:rsid w:val="00DA7E81"/>
    <w:rsid w:val="00DB0628"/>
    <w:rsid w:val="00DB0D3E"/>
    <w:rsid w:val="00DB12ED"/>
    <w:rsid w:val="00DB27B2"/>
    <w:rsid w:val="00DB2F16"/>
    <w:rsid w:val="00DB3458"/>
    <w:rsid w:val="00DB500A"/>
    <w:rsid w:val="00DB5B40"/>
    <w:rsid w:val="00DB6506"/>
    <w:rsid w:val="00DB7428"/>
    <w:rsid w:val="00DB7495"/>
    <w:rsid w:val="00DC0117"/>
    <w:rsid w:val="00DC14C7"/>
    <w:rsid w:val="00DC2357"/>
    <w:rsid w:val="00DC299A"/>
    <w:rsid w:val="00DC40B5"/>
    <w:rsid w:val="00DC4A01"/>
    <w:rsid w:val="00DC4B74"/>
    <w:rsid w:val="00DC554D"/>
    <w:rsid w:val="00DC5E0A"/>
    <w:rsid w:val="00DC6578"/>
    <w:rsid w:val="00DC6B77"/>
    <w:rsid w:val="00DC6C86"/>
    <w:rsid w:val="00DD22FA"/>
    <w:rsid w:val="00DD4096"/>
    <w:rsid w:val="00DD49C4"/>
    <w:rsid w:val="00DD4B8F"/>
    <w:rsid w:val="00DD4CB0"/>
    <w:rsid w:val="00DD553F"/>
    <w:rsid w:val="00DD5A3C"/>
    <w:rsid w:val="00DD5CE2"/>
    <w:rsid w:val="00DD5F2F"/>
    <w:rsid w:val="00DD7083"/>
    <w:rsid w:val="00DD7347"/>
    <w:rsid w:val="00DD7C03"/>
    <w:rsid w:val="00DD7C76"/>
    <w:rsid w:val="00DE2CBB"/>
    <w:rsid w:val="00DE317E"/>
    <w:rsid w:val="00DE49CF"/>
    <w:rsid w:val="00DE4A8B"/>
    <w:rsid w:val="00DE4E17"/>
    <w:rsid w:val="00DE5033"/>
    <w:rsid w:val="00DE50C3"/>
    <w:rsid w:val="00DE5E8B"/>
    <w:rsid w:val="00DE6470"/>
    <w:rsid w:val="00DE68A0"/>
    <w:rsid w:val="00DE6F13"/>
    <w:rsid w:val="00DE70E2"/>
    <w:rsid w:val="00DE718B"/>
    <w:rsid w:val="00DF0672"/>
    <w:rsid w:val="00DF1055"/>
    <w:rsid w:val="00DF12A6"/>
    <w:rsid w:val="00DF1FAF"/>
    <w:rsid w:val="00DF2F32"/>
    <w:rsid w:val="00DF36E5"/>
    <w:rsid w:val="00DF45B6"/>
    <w:rsid w:val="00DF4884"/>
    <w:rsid w:val="00DF59DA"/>
    <w:rsid w:val="00DF626D"/>
    <w:rsid w:val="00DF6304"/>
    <w:rsid w:val="00DF747A"/>
    <w:rsid w:val="00DF7964"/>
    <w:rsid w:val="00DF7F7F"/>
    <w:rsid w:val="00E01F4B"/>
    <w:rsid w:val="00E02512"/>
    <w:rsid w:val="00E02BDB"/>
    <w:rsid w:val="00E03895"/>
    <w:rsid w:val="00E03F87"/>
    <w:rsid w:val="00E0538B"/>
    <w:rsid w:val="00E056B0"/>
    <w:rsid w:val="00E069ED"/>
    <w:rsid w:val="00E07104"/>
    <w:rsid w:val="00E0735B"/>
    <w:rsid w:val="00E07E7E"/>
    <w:rsid w:val="00E11854"/>
    <w:rsid w:val="00E11C53"/>
    <w:rsid w:val="00E12133"/>
    <w:rsid w:val="00E12410"/>
    <w:rsid w:val="00E1262B"/>
    <w:rsid w:val="00E12A67"/>
    <w:rsid w:val="00E12BE4"/>
    <w:rsid w:val="00E133A2"/>
    <w:rsid w:val="00E15580"/>
    <w:rsid w:val="00E15C3A"/>
    <w:rsid w:val="00E1625C"/>
    <w:rsid w:val="00E17D93"/>
    <w:rsid w:val="00E212CB"/>
    <w:rsid w:val="00E218A0"/>
    <w:rsid w:val="00E218F0"/>
    <w:rsid w:val="00E2195B"/>
    <w:rsid w:val="00E223D5"/>
    <w:rsid w:val="00E22A5F"/>
    <w:rsid w:val="00E23A92"/>
    <w:rsid w:val="00E24799"/>
    <w:rsid w:val="00E258C0"/>
    <w:rsid w:val="00E2624C"/>
    <w:rsid w:val="00E26877"/>
    <w:rsid w:val="00E26BF7"/>
    <w:rsid w:val="00E270D8"/>
    <w:rsid w:val="00E277ED"/>
    <w:rsid w:val="00E30D1F"/>
    <w:rsid w:val="00E30D9A"/>
    <w:rsid w:val="00E3258A"/>
    <w:rsid w:val="00E34305"/>
    <w:rsid w:val="00E34FC1"/>
    <w:rsid w:val="00E35363"/>
    <w:rsid w:val="00E3544B"/>
    <w:rsid w:val="00E359FE"/>
    <w:rsid w:val="00E3615B"/>
    <w:rsid w:val="00E36505"/>
    <w:rsid w:val="00E36C4B"/>
    <w:rsid w:val="00E434E1"/>
    <w:rsid w:val="00E44F18"/>
    <w:rsid w:val="00E45038"/>
    <w:rsid w:val="00E451CC"/>
    <w:rsid w:val="00E45A78"/>
    <w:rsid w:val="00E45BBE"/>
    <w:rsid w:val="00E46E25"/>
    <w:rsid w:val="00E500EB"/>
    <w:rsid w:val="00E500F8"/>
    <w:rsid w:val="00E50DD8"/>
    <w:rsid w:val="00E51F3B"/>
    <w:rsid w:val="00E525A5"/>
    <w:rsid w:val="00E529A1"/>
    <w:rsid w:val="00E531D2"/>
    <w:rsid w:val="00E541DA"/>
    <w:rsid w:val="00E54893"/>
    <w:rsid w:val="00E55294"/>
    <w:rsid w:val="00E55EEB"/>
    <w:rsid w:val="00E56542"/>
    <w:rsid w:val="00E570E3"/>
    <w:rsid w:val="00E571B4"/>
    <w:rsid w:val="00E57493"/>
    <w:rsid w:val="00E57F9C"/>
    <w:rsid w:val="00E607E5"/>
    <w:rsid w:val="00E60CFA"/>
    <w:rsid w:val="00E60E07"/>
    <w:rsid w:val="00E61522"/>
    <w:rsid w:val="00E61808"/>
    <w:rsid w:val="00E62182"/>
    <w:rsid w:val="00E6273E"/>
    <w:rsid w:val="00E63DB0"/>
    <w:rsid w:val="00E64061"/>
    <w:rsid w:val="00E645FD"/>
    <w:rsid w:val="00E65597"/>
    <w:rsid w:val="00E67531"/>
    <w:rsid w:val="00E70989"/>
    <w:rsid w:val="00E70BFA"/>
    <w:rsid w:val="00E70CC0"/>
    <w:rsid w:val="00E729CD"/>
    <w:rsid w:val="00E73581"/>
    <w:rsid w:val="00E73962"/>
    <w:rsid w:val="00E74205"/>
    <w:rsid w:val="00E7530D"/>
    <w:rsid w:val="00E753E4"/>
    <w:rsid w:val="00E756F4"/>
    <w:rsid w:val="00E75920"/>
    <w:rsid w:val="00E771D5"/>
    <w:rsid w:val="00E77607"/>
    <w:rsid w:val="00E77672"/>
    <w:rsid w:val="00E807E4"/>
    <w:rsid w:val="00E80F25"/>
    <w:rsid w:val="00E80F5F"/>
    <w:rsid w:val="00E818E1"/>
    <w:rsid w:val="00E82DDA"/>
    <w:rsid w:val="00E83649"/>
    <w:rsid w:val="00E85B26"/>
    <w:rsid w:val="00E862A6"/>
    <w:rsid w:val="00E867CC"/>
    <w:rsid w:val="00E90E15"/>
    <w:rsid w:val="00E91AF1"/>
    <w:rsid w:val="00E91C5B"/>
    <w:rsid w:val="00E92051"/>
    <w:rsid w:val="00E9212B"/>
    <w:rsid w:val="00E92736"/>
    <w:rsid w:val="00E934E5"/>
    <w:rsid w:val="00E937E0"/>
    <w:rsid w:val="00E9412B"/>
    <w:rsid w:val="00E9565F"/>
    <w:rsid w:val="00E95E29"/>
    <w:rsid w:val="00E969EC"/>
    <w:rsid w:val="00E96A01"/>
    <w:rsid w:val="00E97E79"/>
    <w:rsid w:val="00EA0483"/>
    <w:rsid w:val="00EA0AF1"/>
    <w:rsid w:val="00EA1975"/>
    <w:rsid w:val="00EA2BDE"/>
    <w:rsid w:val="00EA3792"/>
    <w:rsid w:val="00EA65D3"/>
    <w:rsid w:val="00EA708D"/>
    <w:rsid w:val="00EB2590"/>
    <w:rsid w:val="00EB2F78"/>
    <w:rsid w:val="00EB3ADA"/>
    <w:rsid w:val="00EB524C"/>
    <w:rsid w:val="00EB6232"/>
    <w:rsid w:val="00EB76E1"/>
    <w:rsid w:val="00EB7FAC"/>
    <w:rsid w:val="00EC132E"/>
    <w:rsid w:val="00EC220C"/>
    <w:rsid w:val="00EC2453"/>
    <w:rsid w:val="00EC3408"/>
    <w:rsid w:val="00EC36F3"/>
    <w:rsid w:val="00EC3C60"/>
    <w:rsid w:val="00EC4D17"/>
    <w:rsid w:val="00EC4DF0"/>
    <w:rsid w:val="00EC50C0"/>
    <w:rsid w:val="00EC69C5"/>
    <w:rsid w:val="00EC6CE4"/>
    <w:rsid w:val="00EC70B8"/>
    <w:rsid w:val="00EC7C08"/>
    <w:rsid w:val="00ED03CA"/>
    <w:rsid w:val="00ED1839"/>
    <w:rsid w:val="00ED2628"/>
    <w:rsid w:val="00ED4623"/>
    <w:rsid w:val="00ED4A5F"/>
    <w:rsid w:val="00ED4CA2"/>
    <w:rsid w:val="00ED6432"/>
    <w:rsid w:val="00ED6C72"/>
    <w:rsid w:val="00ED6EF1"/>
    <w:rsid w:val="00ED793D"/>
    <w:rsid w:val="00EE0B84"/>
    <w:rsid w:val="00EE0DD4"/>
    <w:rsid w:val="00EE129E"/>
    <w:rsid w:val="00EE3478"/>
    <w:rsid w:val="00EE3E9B"/>
    <w:rsid w:val="00EE4206"/>
    <w:rsid w:val="00EE58AB"/>
    <w:rsid w:val="00EE79A6"/>
    <w:rsid w:val="00EF10F0"/>
    <w:rsid w:val="00EF12D7"/>
    <w:rsid w:val="00EF1D2E"/>
    <w:rsid w:val="00EF273B"/>
    <w:rsid w:val="00EF2F5A"/>
    <w:rsid w:val="00EF2F9B"/>
    <w:rsid w:val="00EF3D7B"/>
    <w:rsid w:val="00EF3E67"/>
    <w:rsid w:val="00EF458B"/>
    <w:rsid w:val="00EF5479"/>
    <w:rsid w:val="00EF575E"/>
    <w:rsid w:val="00EF59D6"/>
    <w:rsid w:val="00EF6ECA"/>
    <w:rsid w:val="00EF6EF4"/>
    <w:rsid w:val="00EF7673"/>
    <w:rsid w:val="00EF7B22"/>
    <w:rsid w:val="00F00752"/>
    <w:rsid w:val="00F00881"/>
    <w:rsid w:val="00F00F66"/>
    <w:rsid w:val="00F014D3"/>
    <w:rsid w:val="00F01503"/>
    <w:rsid w:val="00F016EB"/>
    <w:rsid w:val="00F0212B"/>
    <w:rsid w:val="00F0263D"/>
    <w:rsid w:val="00F02BCC"/>
    <w:rsid w:val="00F04EB6"/>
    <w:rsid w:val="00F04FA4"/>
    <w:rsid w:val="00F0509A"/>
    <w:rsid w:val="00F05327"/>
    <w:rsid w:val="00F058C7"/>
    <w:rsid w:val="00F06321"/>
    <w:rsid w:val="00F069F5"/>
    <w:rsid w:val="00F06A1D"/>
    <w:rsid w:val="00F07314"/>
    <w:rsid w:val="00F07333"/>
    <w:rsid w:val="00F07E84"/>
    <w:rsid w:val="00F11C29"/>
    <w:rsid w:val="00F13EA0"/>
    <w:rsid w:val="00F14253"/>
    <w:rsid w:val="00F14937"/>
    <w:rsid w:val="00F14E28"/>
    <w:rsid w:val="00F150D6"/>
    <w:rsid w:val="00F1593F"/>
    <w:rsid w:val="00F15E06"/>
    <w:rsid w:val="00F16C4E"/>
    <w:rsid w:val="00F17D0F"/>
    <w:rsid w:val="00F17EFC"/>
    <w:rsid w:val="00F20679"/>
    <w:rsid w:val="00F207A5"/>
    <w:rsid w:val="00F20952"/>
    <w:rsid w:val="00F209BB"/>
    <w:rsid w:val="00F20BBD"/>
    <w:rsid w:val="00F21C7C"/>
    <w:rsid w:val="00F235FC"/>
    <w:rsid w:val="00F23FAC"/>
    <w:rsid w:val="00F25AA4"/>
    <w:rsid w:val="00F264CB"/>
    <w:rsid w:val="00F26A41"/>
    <w:rsid w:val="00F27723"/>
    <w:rsid w:val="00F27D3D"/>
    <w:rsid w:val="00F311DC"/>
    <w:rsid w:val="00F31ED5"/>
    <w:rsid w:val="00F32658"/>
    <w:rsid w:val="00F33B42"/>
    <w:rsid w:val="00F35355"/>
    <w:rsid w:val="00F35CA1"/>
    <w:rsid w:val="00F363A5"/>
    <w:rsid w:val="00F3666D"/>
    <w:rsid w:val="00F3686D"/>
    <w:rsid w:val="00F368A7"/>
    <w:rsid w:val="00F37246"/>
    <w:rsid w:val="00F402D0"/>
    <w:rsid w:val="00F4064D"/>
    <w:rsid w:val="00F409AF"/>
    <w:rsid w:val="00F40B35"/>
    <w:rsid w:val="00F41069"/>
    <w:rsid w:val="00F41643"/>
    <w:rsid w:val="00F42073"/>
    <w:rsid w:val="00F4368E"/>
    <w:rsid w:val="00F441BE"/>
    <w:rsid w:val="00F44446"/>
    <w:rsid w:val="00F44B74"/>
    <w:rsid w:val="00F45326"/>
    <w:rsid w:val="00F454E4"/>
    <w:rsid w:val="00F45906"/>
    <w:rsid w:val="00F5127E"/>
    <w:rsid w:val="00F51383"/>
    <w:rsid w:val="00F51E80"/>
    <w:rsid w:val="00F534F4"/>
    <w:rsid w:val="00F5365F"/>
    <w:rsid w:val="00F5438C"/>
    <w:rsid w:val="00F54901"/>
    <w:rsid w:val="00F55DB8"/>
    <w:rsid w:val="00F56EF9"/>
    <w:rsid w:val="00F573B2"/>
    <w:rsid w:val="00F62260"/>
    <w:rsid w:val="00F62491"/>
    <w:rsid w:val="00F62A12"/>
    <w:rsid w:val="00F643DC"/>
    <w:rsid w:val="00F64718"/>
    <w:rsid w:val="00F64E48"/>
    <w:rsid w:val="00F655A5"/>
    <w:rsid w:val="00F66356"/>
    <w:rsid w:val="00F66F71"/>
    <w:rsid w:val="00F6764A"/>
    <w:rsid w:val="00F67F78"/>
    <w:rsid w:val="00F705F4"/>
    <w:rsid w:val="00F71199"/>
    <w:rsid w:val="00F72FB4"/>
    <w:rsid w:val="00F73F92"/>
    <w:rsid w:val="00F740C6"/>
    <w:rsid w:val="00F76C05"/>
    <w:rsid w:val="00F77609"/>
    <w:rsid w:val="00F777B1"/>
    <w:rsid w:val="00F77865"/>
    <w:rsid w:val="00F77B3F"/>
    <w:rsid w:val="00F77EA3"/>
    <w:rsid w:val="00F80669"/>
    <w:rsid w:val="00F806BA"/>
    <w:rsid w:val="00F807F0"/>
    <w:rsid w:val="00F818CC"/>
    <w:rsid w:val="00F82089"/>
    <w:rsid w:val="00F820A0"/>
    <w:rsid w:val="00F824B7"/>
    <w:rsid w:val="00F8300F"/>
    <w:rsid w:val="00F84143"/>
    <w:rsid w:val="00F84935"/>
    <w:rsid w:val="00F856A8"/>
    <w:rsid w:val="00F8583C"/>
    <w:rsid w:val="00F86327"/>
    <w:rsid w:val="00F86D76"/>
    <w:rsid w:val="00F87AEE"/>
    <w:rsid w:val="00F91271"/>
    <w:rsid w:val="00F914B1"/>
    <w:rsid w:val="00F9201C"/>
    <w:rsid w:val="00F925C1"/>
    <w:rsid w:val="00F927AD"/>
    <w:rsid w:val="00F9344C"/>
    <w:rsid w:val="00F934AB"/>
    <w:rsid w:val="00F93920"/>
    <w:rsid w:val="00F93BDB"/>
    <w:rsid w:val="00F94845"/>
    <w:rsid w:val="00F94CB9"/>
    <w:rsid w:val="00F95660"/>
    <w:rsid w:val="00F96252"/>
    <w:rsid w:val="00F96589"/>
    <w:rsid w:val="00F967F8"/>
    <w:rsid w:val="00F96842"/>
    <w:rsid w:val="00F96DF5"/>
    <w:rsid w:val="00F973AF"/>
    <w:rsid w:val="00FA1384"/>
    <w:rsid w:val="00FA15F0"/>
    <w:rsid w:val="00FA2FB8"/>
    <w:rsid w:val="00FA3414"/>
    <w:rsid w:val="00FA3774"/>
    <w:rsid w:val="00FA3985"/>
    <w:rsid w:val="00FA3DDA"/>
    <w:rsid w:val="00FA3E17"/>
    <w:rsid w:val="00FA429F"/>
    <w:rsid w:val="00FA4EF5"/>
    <w:rsid w:val="00FA531E"/>
    <w:rsid w:val="00FA5581"/>
    <w:rsid w:val="00FA6554"/>
    <w:rsid w:val="00FA6F65"/>
    <w:rsid w:val="00FA7EDD"/>
    <w:rsid w:val="00FB00D9"/>
    <w:rsid w:val="00FB04B8"/>
    <w:rsid w:val="00FB0BFC"/>
    <w:rsid w:val="00FB0DD6"/>
    <w:rsid w:val="00FB0E47"/>
    <w:rsid w:val="00FB1214"/>
    <w:rsid w:val="00FB12C5"/>
    <w:rsid w:val="00FB15CB"/>
    <w:rsid w:val="00FB18AE"/>
    <w:rsid w:val="00FB19A3"/>
    <w:rsid w:val="00FB19F3"/>
    <w:rsid w:val="00FB2E21"/>
    <w:rsid w:val="00FB30C3"/>
    <w:rsid w:val="00FB419E"/>
    <w:rsid w:val="00FC13BF"/>
    <w:rsid w:val="00FC1C5F"/>
    <w:rsid w:val="00FC4CB6"/>
    <w:rsid w:val="00FC5974"/>
    <w:rsid w:val="00FC59FE"/>
    <w:rsid w:val="00FC5D59"/>
    <w:rsid w:val="00FC6FF4"/>
    <w:rsid w:val="00FD0016"/>
    <w:rsid w:val="00FD02B8"/>
    <w:rsid w:val="00FD0330"/>
    <w:rsid w:val="00FD0498"/>
    <w:rsid w:val="00FD0A45"/>
    <w:rsid w:val="00FD0B85"/>
    <w:rsid w:val="00FD13F6"/>
    <w:rsid w:val="00FD181E"/>
    <w:rsid w:val="00FD2035"/>
    <w:rsid w:val="00FD264E"/>
    <w:rsid w:val="00FD2EBE"/>
    <w:rsid w:val="00FD325D"/>
    <w:rsid w:val="00FD3388"/>
    <w:rsid w:val="00FD33DD"/>
    <w:rsid w:val="00FD3725"/>
    <w:rsid w:val="00FD5704"/>
    <w:rsid w:val="00FD5811"/>
    <w:rsid w:val="00FD5A6D"/>
    <w:rsid w:val="00FD61F3"/>
    <w:rsid w:val="00FD655D"/>
    <w:rsid w:val="00FD68EB"/>
    <w:rsid w:val="00FD6DFC"/>
    <w:rsid w:val="00FD7821"/>
    <w:rsid w:val="00FE0FC9"/>
    <w:rsid w:val="00FE2564"/>
    <w:rsid w:val="00FE2C79"/>
    <w:rsid w:val="00FE36C9"/>
    <w:rsid w:val="00FE5494"/>
    <w:rsid w:val="00FE5D5E"/>
    <w:rsid w:val="00FE7699"/>
    <w:rsid w:val="00FE7A69"/>
    <w:rsid w:val="00FF0027"/>
    <w:rsid w:val="00FF0D31"/>
    <w:rsid w:val="00FF1A3B"/>
    <w:rsid w:val="00FF2503"/>
    <w:rsid w:val="00FF2690"/>
    <w:rsid w:val="00FF2A52"/>
    <w:rsid w:val="00FF46AE"/>
    <w:rsid w:val="00FF4C13"/>
    <w:rsid w:val="00FF4C4D"/>
    <w:rsid w:val="00FF4C5E"/>
    <w:rsid w:val="00FF5487"/>
    <w:rsid w:val="00FF54C4"/>
    <w:rsid w:val="00FF5EAA"/>
    <w:rsid w:val="00FF6D6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022FE3"/>
  <w15:docId w15:val="{EF29A783-1935-42AF-AC50-E174A4ED6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1189"/>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6B1189"/>
    <w:pPr>
      <w:widowControl w:val="0"/>
      <w:spacing w:before="36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6B1189"/>
    <w:pPr>
      <w:pageBreakBefore/>
      <w:numPr>
        <w:numId w:val="58"/>
      </w:numPr>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6B1189"/>
    <w:pPr>
      <w:keepNext/>
      <w:keepLines/>
      <w:numPr>
        <w:ilvl w:val="1"/>
        <w:numId w:val="58"/>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rsid w:val="006B1189"/>
    <w:pPr>
      <w:keepNext/>
      <w:numPr>
        <w:ilvl w:val="2"/>
        <w:numId w:val="58"/>
      </w:numPr>
      <w:outlineLvl w:val="3"/>
    </w:pPr>
    <w:rPr>
      <w:rFonts w:ascii="Calibri" w:eastAsia="Times New Roman" w:hAnsi="Calibri"/>
      <w:b/>
      <w:bCs/>
      <w:sz w:val="28"/>
      <w:szCs w:val="24"/>
      <w:lang w:eastAsia="en-US"/>
    </w:rPr>
  </w:style>
  <w:style w:type="paragraph" w:styleId="Heading5">
    <w:name w:val="heading 5"/>
    <w:basedOn w:val="Normal"/>
    <w:next w:val="Normal"/>
    <w:link w:val="Heading5Char"/>
    <w:uiPriority w:val="6"/>
    <w:rsid w:val="006B1189"/>
    <w:pPr>
      <w:keepNext/>
      <w:keepLines/>
      <w:spacing w:after="0" w:line="240" w:lineRule="auto"/>
      <w:outlineLvl w:val="4"/>
    </w:pPr>
    <w:rPr>
      <w:rFonts w:ascii="Calibri" w:hAnsi="Calibri"/>
      <w:b/>
    </w:rPr>
  </w:style>
  <w:style w:type="paragraph" w:styleId="Heading6">
    <w:name w:val="heading 6"/>
    <w:basedOn w:val="Normal"/>
    <w:next w:val="Normal"/>
    <w:link w:val="Heading6Char"/>
    <w:uiPriority w:val="9"/>
    <w:semiHidden/>
    <w:qFormat/>
    <w:rsid w:val="006B1189"/>
    <w:pPr>
      <w:keepNext/>
      <w:keepLines/>
      <w:spacing w:before="40" w:after="0"/>
      <w:outlineLvl w:val="5"/>
    </w:pPr>
    <w:rPr>
      <w:rFonts w:asciiTheme="majorHAnsi" w:eastAsiaTheme="majorEastAsia" w:hAnsiTheme="majorHAnsi" w:cstheme="majorBidi"/>
      <w:i/>
      <w:color w:val="59621D"/>
      <w:sz w:val="20"/>
    </w:rPr>
  </w:style>
  <w:style w:type="character" w:default="1" w:styleId="DefaultParagraphFont">
    <w:name w:val="Default Paragraph Font"/>
    <w:uiPriority w:val="1"/>
    <w:semiHidden/>
    <w:unhideWhenUsed/>
    <w:rsid w:val="006B118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6B1189"/>
  </w:style>
  <w:style w:type="paragraph" w:styleId="CommentText">
    <w:name w:val="annotation text"/>
    <w:basedOn w:val="Normal"/>
    <w:link w:val="CommentTextChar"/>
    <w:unhideWhenUsed/>
    <w:rsid w:val="006B1189"/>
    <w:rPr>
      <w:sz w:val="20"/>
      <w:szCs w:val="20"/>
    </w:rPr>
  </w:style>
  <w:style w:type="character" w:customStyle="1" w:styleId="CommentTextChar">
    <w:name w:val="Comment Text Char"/>
    <w:basedOn w:val="DefaultParagraphFont"/>
    <w:link w:val="CommentText"/>
    <w:rsid w:val="006B1189"/>
    <w:rPr>
      <w:rFonts w:asciiTheme="minorHAnsi" w:eastAsiaTheme="minorHAnsi" w:hAnsiTheme="minorHAnsi" w:cstheme="minorBidi"/>
      <w:lang w:eastAsia="en-US"/>
    </w:rPr>
  </w:style>
  <w:style w:type="paragraph" w:styleId="Header">
    <w:name w:val="header"/>
    <w:basedOn w:val="Normal"/>
    <w:link w:val="HeaderChar"/>
    <w:uiPriority w:val="26"/>
    <w:rsid w:val="006B1189"/>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sid w:val="006B1189"/>
    <w:rPr>
      <w:rFonts w:ascii="Calibri" w:eastAsiaTheme="minorHAnsi" w:hAnsi="Calibri" w:cstheme="minorBidi"/>
      <w:szCs w:val="22"/>
      <w:lang w:eastAsia="en-US"/>
    </w:rPr>
  </w:style>
  <w:style w:type="paragraph" w:styleId="Footer">
    <w:name w:val="footer"/>
    <w:basedOn w:val="Normal"/>
    <w:link w:val="FooterChar"/>
    <w:uiPriority w:val="27"/>
    <w:rsid w:val="006B1189"/>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27"/>
    <w:rsid w:val="006B1189"/>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6B1189"/>
    <w:rPr>
      <w:sz w:val="16"/>
      <w:szCs w:val="16"/>
    </w:rPr>
  </w:style>
  <w:style w:type="paragraph" w:styleId="CommentSubject">
    <w:name w:val="annotation subject"/>
    <w:basedOn w:val="CommentText"/>
    <w:next w:val="CommentText"/>
    <w:link w:val="CommentSubjectChar"/>
    <w:uiPriority w:val="99"/>
    <w:semiHidden/>
    <w:unhideWhenUsed/>
    <w:rsid w:val="006B1189"/>
    <w:rPr>
      <w:b/>
      <w:bCs/>
    </w:rPr>
  </w:style>
  <w:style w:type="character" w:customStyle="1" w:styleId="CommentSubjectChar">
    <w:name w:val="Comment Subject Char"/>
    <w:basedOn w:val="CommentTextChar"/>
    <w:link w:val="CommentSubject"/>
    <w:uiPriority w:val="99"/>
    <w:semiHidden/>
    <w:rsid w:val="006B1189"/>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6B1189"/>
    <w:rPr>
      <w:rFonts w:ascii="Calibri" w:hAnsi="Calibri"/>
      <w:sz w:val="18"/>
      <w:szCs w:val="18"/>
    </w:rPr>
  </w:style>
  <w:style w:type="character" w:customStyle="1" w:styleId="BalloonTextChar">
    <w:name w:val="Balloon Text Char"/>
    <w:basedOn w:val="DefaultParagraphFont"/>
    <w:link w:val="BalloonText"/>
    <w:uiPriority w:val="99"/>
    <w:semiHidden/>
    <w:rsid w:val="006B1189"/>
    <w:rPr>
      <w:rFonts w:ascii="Calibri" w:eastAsiaTheme="minorHAnsi" w:hAnsi="Calibri" w:cstheme="minorBidi"/>
      <w:sz w:val="18"/>
      <w:szCs w:val="18"/>
      <w:lang w:eastAsia="en-US"/>
    </w:rPr>
  </w:style>
  <w:style w:type="table" w:styleId="TableGrid">
    <w:name w:val="Table Grid"/>
    <w:basedOn w:val="TableNormal"/>
    <w:uiPriority w:val="59"/>
    <w:rsid w:val="006B118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6B1189"/>
    <w:rPr>
      <w:sz w:val="16"/>
    </w:rPr>
  </w:style>
  <w:style w:type="character" w:customStyle="1" w:styleId="Heading1Char">
    <w:name w:val="Heading 1 Char"/>
    <w:basedOn w:val="DefaultParagraphFont"/>
    <w:link w:val="Heading1"/>
    <w:uiPriority w:val="1"/>
    <w:rsid w:val="006B1189"/>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6B1189"/>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6B1189"/>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sid w:val="006B1189"/>
    <w:rPr>
      <w:rFonts w:ascii="Calibri" w:eastAsia="Times New Roman" w:hAnsi="Calibri"/>
      <w:b/>
      <w:bCs/>
      <w:sz w:val="28"/>
      <w:szCs w:val="24"/>
      <w:lang w:eastAsia="en-US"/>
    </w:rPr>
  </w:style>
  <w:style w:type="character" w:customStyle="1" w:styleId="Heading5Char">
    <w:name w:val="Heading 5 Char"/>
    <w:basedOn w:val="DefaultParagraphFont"/>
    <w:link w:val="Heading5"/>
    <w:uiPriority w:val="6"/>
    <w:rsid w:val="006B1189"/>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rsid w:val="006B1189"/>
    <w:pPr>
      <w:ind w:left="709" w:right="567"/>
    </w:pPr>
    <w:rPr>
      <w:iCs/>
      <w:color w:val="000000"/>
    </w:rPr>
  </w:style>
  <w:style w:type="character" w:customStyle="1" w:styleId="QuoteChar">
    <w:name w:val="Quote Char"/>
    <w:basedOn w:val="DefaultParagraphFont"/>
    <w:link w:val="Quote"/>
    <w:uiPriority w:val="18"/>
    <w:rsid w:val="006B1189"/>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6B1189"/>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12"/>
    <w:qFormat/>
    <w:rsid w:val="006B1189"/>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6B1189"/>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6B1189"/>
    <w:pPr>
      <w:spacing w:before="120"/>
    </w:pPr>
    <w:rPr>
      <w:b w:val="0"/>
      <w:sz w:val="56"/>
      <w:szCs w:val="56"/>
    </w:rPr>
  </w:style>
  <w:style w:type="character" w:customStyle="1" w:styleId="SubtitleChar">
    <w:name w:val="Subtitle Char"/>
    <w:basedOn w:val="DefaultParagraphFont"/>
    <w:link w:val="Subtitle"/>
    <w:uiPriority w:val="23"/>
    <w:rsid w:val="006B1189"/>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6B1189"/>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6B1189"/>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6B1189"/>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6B1189"/>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6B1189"/>
    <w:rPr>
      <w:color w:val="165788"/>
      <w:u w:val="single"/>
    </w:rPr>
  </w:style>
  <w:style w:type="paragraph" w:styleId="ListBullet">
    <w:name w:val="List Bullet"/>
    <w:basedOn w:val="Normal"/>
    <w:uiPriority w:val="99"/>
    <w:qFormat/>
    <w:rsid w:val="006B1189"/>
    <w:pPr>
      <w:numPr>
        <w:numId w:val="2"/>
      </w:numPr>
      <w:spacing w:before="120" w:after="120"/>
    </w:pPr>
  </w:style>
  <w:style w:type="paragraph" w:styleId="TableofFigures">
    <w:name w:val="table of figures"/>
    <w:basedOn w:val="Normal"/>
    <w:next w:val="Normal"/>
    <w:uiPriority w:val="99"/>
    <w:rsid w:val="006B1189"/>
    <w:pPr>
      <w:spacing w:before="120" w:after="120" w:line="240" w:lineRule="auto"/>
    </w:pPr>
  </w:style>
  <w:style w:type="paragraph" w:styleId="ListBullet2">
    <w:name w:val="List Bullet 2"/>
    <w:basedOn w:val="Normal"/>
    <w:uiPriority w:val="8"/>
    <w:qFormat/>
    <w:rsid w:val="006B1189"/>
    <w:pPr>
      <w:numPr>
        <w:ilvl w:val="1"/>
        <w:numId w:val="2"/>
      </w:numPr>
      <w:spacing w:before="120" w:after="120"/>
      <w:contextualSpacing/>
    </w:pPr>
  </w:style>
  <w:style w:type="paragraph" w:styleId="ListNumber">
    <w:name w:val="List Number"/>
    <w:basedOn w:val="Normal"/>
    <w:uiPriority w:val="9"/>
    <w:qFormat/>
    <w:rsid w:val="006B1189"/>
    <w:pPr>
      <w:numPr>
        <w:numId w:val="3"/>
      </w:numPr>
      <w:tabs>
        <w:tab w:val="left" w:pos="142"/>
      </w:tabs>
      <w:spacing w:before="120" w:after="120"/>
    </w:pPr>
  </w:style>
  <w:style w:type="paragraph" w:styleId="ListNumber2">
    <w:name w:val="List Number 2"/>
    <w:uiPriority w:val="10"/>
    <w:qFormat/>
    <w:rsid w:val="006B1189"/>
    <w:pPr>
      <w:numPr>
        <w:ilvl w:val="1"/>
        <w:numId w:val="3"/>
      </w:numPr>
      <w:tabs>
        <w:tab w:val="left" w:pos="567"/>
      </w:tabs>
      <w:spacing w:before="120" w:after="120" w:line="264" w:lineRule="auto"/>
    </w:pPr>
    <w:rPr>
      <w:rFonts w:asciiTheme="minorHAnsi" w:eastAsia="Times New Roman" w:hAnsiTheme="minorHAnsi"/>
      <w:sz w:val="22"/>
      <w:szCs w:val="24"/>
      <w:lang w:eastAsia="en-US"/>
    </w:rPr>
  </w:style>
  <w:style w:type="paragraph" w:styleId="ListNumber3">
    <w:name w:val="List Number 3"/>
    <w:uiPriority w:val="11"/>
    <w:qFormat/>
    <w:rsid w:val="006B1189"/>
    <w:pPr>
      <w:numPr>
        <w:ilvl w:val="2"/>
        <w:numId w:val="3"/>
      </w:numPr>
      <w:spacing w:before="120" w:after="120" w:line="264" w:lineRule="auto"/>
    </w:pPr>
    <w:rPr>
      <w:rFonts w:asciiTheme="minorHAnsi" w:eastAsia="Times New Roman" w:hAnsiTheme="minorHAnsi"/>
      <w:sz w:val="22"/>
      <w:szCs w:val="24"/>
      <w:lang w:eastAsia="en-US"/>
    </w:rPr>
  </w:style>
  <w:style w:type="table" w:customStyle="1" w:styleId="LightShading1">
    <w:name w:val="Light Shading1"/>
    <w:basedOn w:val="TableNormal"/>
    <w:uiPriority w:val="60"/>
    <w:rsid w:val="006B1189"/>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6B1189"/>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6B1189"/>
    <w:pPr>
      <w:spacing w:before="60" w:after="60" w:line="240" w:lineRule="auto"/>
    </w:pPr>
    <w:rPr>
      <w:sz w:val="18"/>
    </w:rPr>
  </w:style>
  <w:style w:type="table" w:styleId="TableGrid1">
    <w:name w:val="Table Grid 1"/>
    <w:basedOn w:val="TableNormal"/>
    <w:uiPriority w:val="99"/>
    <w:semiHidden/>
    <w:unhideWhenUsed/>
    <w:rsid w:val="006B1189"/>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6B1189"/>
    <w:pPr>
      <w:keepNext/>
    </w:pPr>
    <w:rPr>
      <w:b/>
    </w:rPr>
  </w:style>
  <w:style w:type="character" w:styleId="PlaceholderText">
    <w:name w:val="Placeholder Text"/>
    <w:basedOn w:val="DefaultParagraphFont"/>
    <w:uiPriority w:val="99"/>
    <w:semiHidden/>
    <w:rsid w:val="006B1189"/>
    <w:rPr>
      <w:color w:val="808080"/>
    </w:rPr>
  </w:style>
  <w:style w:type="paragraph" w:customStyle="1" w:styleId="Author">
    <w:name w:val="Author"/>
    <w:basedOn w:val="Normal"/>
    <w:next w:val="Normal"/>
    <w:uiPriority w:val="24"/>
    <w:qFormat/>
    <w:rsid w:val="006B1189"/>
    <w:pPr>
      <w:spacing w:after="60"/>
    </w:pPr>
    <w:rPr>
      <w:b/>
      <w:sz w:val="28"/>
      <w:szCs w:val="28"/>
    </w:rPr>
  </w:style>
  <w:style w:type="paragraph" w:customStyle="1" w:styleId="AuthorOrganisationAffiliation">
    <w:name w:val="Author Organisation/Affiliation"/>
    <w:basedOn w:val="Normal"/>
    <w:next w:val="Normal"/>
    <w:uiPriority w:val="25"/>
    <w:qFormat/>
    <w:rsid w:val="006B1189"/>
    <w:pPr>
      <w:spacing w:after="720"/>
    </w:pPr>
  </w:style>
  <w:style w:type="character" w:styleId="Strong">
    <w:name w:val="Strong"/>
    <w:basedOn w:val="DefaultParagraphFont"/>
    <w:uiPriority w:val="22"/>
    <w:qFormat/>
    <w:rsid w:val="006B1189"/>
    <w:rPr>
      <w:b/>
      <w:bCs/>
    </w:rPr>
  </w:style>
  <w:style w:type="paragraph" w:customStyle="1" w:styleId="Glossary">
    <w:name w:val="Glossary"/>
    <w:basedOn w:val="Normal"/>
    <w:link w:val="GlossaryChar"/>
    <w:uiPriority w:val="28"/>
    <w:semiHidden/>
    <w:locked/>
    <w:rsid w:val="006B1189"/>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6B1189"/>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6B1189"/>
    <w:rPr>
      <w:i/>
      <w:iCs/>
    </w:rPr>
  </w:style>
  <w:style w:type="paragraph" w:styleId="TOAHeading">
    <w:name w:val="toa heading"/>
    <w:basedOn w:val="Heading1"/>
    <w:next w:val="Normal"/>
    <w:uiPriority w:val="99"/>
    <w:semiHidden/>
    <w:unhideWhenUsed/>
    <w:rsid w:val="006B1189"/>
    <w:pPr>
      <w:spacing w:before="120"/>
    </w:pPr>
    <w:rPr>
      <w:bCs w:val="0"/>
      <w:sz w:val="24"/>
    </w:rPr>
  </w:style>
  <w:style w:type="paragraph" w:styleId="NormalWeb">
    <w:name w:val="Normal (Web)"/>
    <w:basedOn w:val="Normal"/>
    <w:uiPriority w:val="99"/>
    <w:semiHidden/>
    <w:unhideWhenUsed/>
    <w:rsid w:val="006B1189"/>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6B1189"/>
    <w:pPr>
      <w:numPr>
        <w:numId w:val="1"/>
      </w:numPr>
      <w:ind w:left="357" w:hanging="357"/>
    </w:pPr>
  </w:style>
  <w:style w:type="paragraph" w:customStyle="1" w:styleId="TableBullet1">
    <w:name w:val="Table Bullet 1"/>
    <w:basedOn w:val="TableText"/>
    <w:uiPriority w:val="15"/>
    <w:qFormat/>
    <w:rsid w:val="006B1189"/>
    <w:pPr>
      <w:numPr>
        <w:numId w:val="6"/>
      </w:numPr>
    </w:pPr>
  </w:style>
  <w:style w:type="paragraph" w:styleId="DocumentMap">
    <w:name w:val="Document Map"/>
    <w:basedOn w:val="Normal"/>
    <w:link w:val="DocumentMapChar"/>
    <w:uiPriority w:val="99"/>
    <w:semiHidden/>
    <w:unhideWhenUsed/>
    <w:rsid w:val="006B1189"/>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B1189"/>
    <w:rPr>
      <w:rFonts w:ascii="Tahoma" w:eastAsiaTheme="minorHAnsi" w:hAnsi="Tahoma" w:cs="Tahoma"/>
      <w:sz w:val="16"/>
      <w:szCs w:val="16"/>
      <w:lang w:eastAsia="en-US"/>
    </w:rPr>
  </w:style>
  <w:style w:type="paragraph" w:customStyle="1" w:styleId="BoxHeading">
    <w:name w:val="Box Heading"/>
    <w:basedOn w:val="BoxText"/>
    <w:uiPriority w:val="20"/>
    <w:qFormat/>
    <w:rsid w:val="006B1189"/>
    <w:pPr>
      <w:spacing w:line="240" w:lineRule="auto"/>
    </w:pPr>
    <w:rPr>
      <w:b/>
    </w:rPr>
  </w:style>
  <w:style w:type="paragraph" w:customStyle="1" w:styleId="Securityclassification">
    <w:name w:val="Security classification"/>
    <w:basedOn w:val="Header"/>
    <w:next w:val="Header"/>
    <w:uiPriority w:val="26"/>
    <w:qFormat/>
    <w:rsid w:val="006B1189"/>
    <w:pPr>
      <w:spacing w:after="0"/>
    </w:pPr>
    <w:rPr>
      <w:b/>
      <w:color w:val="FF0000"/>
      <w:sz w:val="36"/>
      <w:szCs w:val="36"/>
    </w:rPr>
  </w:style>
  <w:style w:type="paragraph" w:customStyle="1" w:styleId="DisseminationLimitingMarker">
    <w:name w:val="Dissemination Limiting Marker"/>
    <w:basedOn w:val="Header"/>
    <w:next w:val="Header"/>
    <w:uiPriority w:val="27"/>
    <w:rsid w:val="006B1189"/>
    <w:pPr>
      <w:spacing w:after="0"/>
    </w:pPr>
    <w:rPr>
      <w:b/>
      <w:sz w:val="36"/>
      <w:szCs w:val="36"/>
    </w:rPr>
  </w:style>
  <w:style w:type="character" w:styleId="FootnoteReference">
    <w:name w:val="footnote reference"/>
    <w:basedOn w:val="DefaultParagraphFont"/>
    <w:uiPriority w:val="99"/>
    <w:semiHidden/>
    <w:unhideWhenUsed/>
    <w:rsid w:val="006B1189"/>
    <w:rPr>
      <w:vertAlign w:val="superscript"/>
    </w:rPr>
  </w:style>
  <w:style w:type="character" w:styleId="EndnoteReference">
    <w:name w:val="endnote reference"/>
    <w:basedOn w:val="DefaultParagraphFont"/>
    <w:uiPriority w:val="99"/>
    <w:semiHidden/>
    <w:unhideWhenUsed/>
    <w:rsid w:val="006B1189"/>
    <w:rPr>
      <w:vertAlign w:val="superscript"/>
    </w:rPr>
  </w:style>
  <w:style w:type="character" w:styleId="FollowedHyperlink">
    <w:name w:val="FollowedHyperlink"/>
    <w:basedOn w:val="DefaultParagraphFont"/>
    <w:uiPriority w:val="99"/>
    <w:semiHidden/>
    <w:unhideWhenUsed/>
    <w:rsid w:val="006B1189"/>
    <w:rPr>
      <w:color w:val="800080"/>
      <w:u w:val="single"/>
    </w:rPr>
  </w:style>
  <w:style w:type="paragraph" w:customStyle="1" w:styleId="BoxSource">
    <w:name w:val="Box Source"/>
    <w:basedOn w:val="FigureTableNoteSource"/>
    <w:uiPriority w:val="22"/>
    <w:qFormat/>
    <w:rsid w:val="006B1189"/>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6B1189"/>
    <w:pPr>
      <w:numPr>
        <w:numId w:val="2"/>
      </w:numPr>
    </w:pPr>
  </w:style>
  <w:style w:type="paragraph" w:styleId="Title">
    <w:name w:val="Title"/>
    <w:basedOn w:val="Normal"/>
    <w:next w:val="Normal"/>
    <w:link w:val="TitleChar"/>
    <w:uiPriority w:val="10"/>
    <w:semiHidden/>
    <w:qFormat/>
    <w:rsid w:val="006B1189"/>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6B1189"/>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6B1189"/>
    <w:rPr>
      <w:rFonts w:ascii="Calibri Light" w:eastAsiaTheme="minorHAnsi" w:hAnsi="Calibri Light" w:cstheme="minorBidi"/>
      <w:sz w:val="36"/>
      <w:szCs w:val="22"/>
      <w:lang w:eastAsia="en-US"/>
    </w:rPr>
  </w:style>
  <w:style w:type="numbering" w:customStyle="1" w:styleId="Numberlist">
    <w:name w:val="Number list"/>
    <w:uiPriority w:val="99"/>
    <w:rsid w:val="006B1189"/>
    <w:pPr>
      <w:numPr>
        <w:numId w:val="3"/>
      </w:numPr>
    </w:pPr>
  </w:style>
  <w:style w:type="numbering" w:customStyle="1" w:styleId="Headinglist">
    <w:name w:val="Heading list"/>
    <w:uiPriority w:val="99"/>
    <w:rsid w:val="006B1189"/>
    <w:pPr>
      <w:numPr>
        <w:numId w:val="58"/>
      </w:numPr>
    </w:pPr>
  </w:style>
  <w:style w:type="paragraph" w:customStyle="1" w:styleId="Normalsmall">
    <w:name w:val="Normal small"/>
    <w:qFormat/>
    <w:rsid w:val="006B1189"/>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6B1189"/>
    <w:pPr>
      <w:numPr>
        <w:ilvl w:val="2"/>
        <w:numId w:val="2"/>
      </w:numPr>
      <w:contextualSpacing/>
    </w:pPr>
  </w:style>
  <w:style w:type="table" w:customStyle="1" w:styleId="ABARESTableleftrightalign">
    <w:name w:val="ABARES Table (left/right align)"/>
    <w:basedOn w:val="TableNormal"/>
    <w:uiPriority w:val="99"/>
    <w:rsid w:val="006B118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rsid w:val="006B118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6B1189"/>
    <w:pPr>
      <w:numPr>
        <w:numId w:val="12"/>
      </w:numPr>
      <w:spacing w:before="60" w:after="60"/>
      <w:ind w:left="357" w:hanging="357"/>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6B1189"/>
    <w:rPr>
      <w:i/>
      <w:iCs/>
      <w:color w:val="4F81BD" w:themeColor="accent1"/>
    </w:rPr>
  </w:style>
  <w:style w:type="paragraph" w:customStyle="1" w:styleId="TableBullet2">
    <w:name w:val="Table Bullet 2"/>
    <w:basedOn w:val="TableBullet1"/>
    <w:qFormat/>
    <w:rsid w:val="006B1189"/>
    <w:pPr>
      <w:numPr>
        <w:numId w:val="11"/>
      </w:numPr>
      <w:tabs>
        <w:tab w:val="num" w:pos="361"/>
      </w:tabs>
      <w:ind w:left="644" w:hanging="488"/>
    </w:pPr>
  </w:style>
  <w:style w:type="numbering" w:customStyle="1" w:styleId="TableBulletlist">
    <w:name w:val="Table Bullet list"/>
    <w:uiPriority w:val="99"/>
    <w:rsid w:val="006B1189"/>
    <w:pPr>
      <w:numPr>
        <w:numId w:val="5"/>
      </w:numPr>
    </w:pPr>
  </w:style>
  <w:style w:type="character" w:customStyle="1" w:styleId="UnresolvedMention1">
    <w:name w:val="Unresolved Mention1"/>
    <w:basedOn w:val="DefaultParagraphFont"/>
    <w:uiPriority w:val="99"/>
    <w:semiHidden/>
    <w:unhideWhenUsed/>
    <w:rsid w:val="0040218E"/>
    <w:rPr>
      <w:color w:val="605E5C"/>
      <w:shd w:val="clear" w:color="auto" w:fill="E1DFDD"/>
    </w:rPr>
  </w:style>
  <w:style w:type="character" w:customStyle="1" w:styleId="Heading6Char">
    <w:name w:val="Heading 6 Char"/>
    <w:basedOn w:val="DefaultParagraphFont"/>
    <w:link w:val="Heading6"/>
    <w:uiPriority w:val="9"/>
    <w:semiHidden/>
    <w:rsid w:val="006B1189"/>
    <w:rPr>
      <w:rFonts w:asciiTheme="majorHAnsi" w:eastAsiaTheme="majorEastAsia" w:hAnsiTheme="majorHAnsi" w:cstheme="majorBidi"/>
      <w:i/>
      <w:color w:val="59621D"/>
      <w:szCs w:val="22"/>
      <w:lang w:eastAsia="en-US"/>
    </w:rPr>
  </w:style>
  <w:style w:type="paragraph" w:styleId="Revision">
    <w:name w:val="Revision"/>
    <w:hidden/>
    <w:uiPriority w:val="99"/>
    <w:semiHidden/>
    <w:rsid w:val="00057BCF"/>
    <w:rPr>
      <w:rFonts w:asciiTheme="minorHAnsi" w:eastAsiaTheme="minorHAnsi" w:hAnsiTheme="minorHAnsi" w:cstheme="minorBidi"/>
      <w:sz w:val="22"/>
      <w:szCs w:val="22"/>
      <w:lang w:eastAsia="en-US"/>
    </w:rPr>
  </w:style>
  <w:style w:type="paragraph" w:styleId="BodyText">
    <w:name w:val="Body Text"/>
    <w:basedOn w:val="Normal"/>
    <w:link w:val="BodyTextChar"/>
    <w:uiPriority w:val="99"/>
    <w:semiHidden/>
    <w:unhideWhenUsed/>
    <w:rsid w:val="00057BCF"/>
    <w:pPr>
      <w:spacing w:after="120"/>
    </w:pPr>
  </w:style>
  <w:style w:type="character" w:customStyle="1" w:styleId="BodyTextChar">
    <w:name w:val="Body Text Char"/>
    <w:basedOn w:val="DefaultParagraphFont"/>
    <w:link w:val="BodyText"/>
    <w:uiPriority w:val="99"/>
    <w:semiHidden/>
    <w:rsid w:val="00057BCF"/>
    <w:rPr>
      <w:rFonts w:asciiTheme="minorHAnsi" w:eastAsiaTheme="minorHAnsi" w:hAnsiTheme="minorHAnsi" w:cstheme="minorBidi"/>
      <w:sz w:val="22"/>
      <w:szCs w:val="22"/>
      <w:lang w:eastAsia="en-US"/>
    </w:rPr>
  </w:style>
  <w:style w:type="paragraph" w:styleId="Index1">
    <w:name w:val="index 1"/>
    <w:basedOn w:val="Normal"/>
    <w:next w:val="Normal"/>
    <w:autoRedefine/>
    <w:uiPriority w:val="99"/>
    <w:semiHidden/>
    <w:unhideWhenUsed/>
    <w:rsid w:val="00057BCF"/>
    <w:pPr>
      <w:spacing w:after="0" w:line="240" w:lineRule="auto"/>
      <w:ind w:left="220" w:hanging="220"/>
    </w:pPr>
  </w:style>
  <w:style w:type="character" w:customStyle="1" w:styleId="UnresolvedMention2">
    <w:name w:val="Unresolved Mention2"/>
    <w:basedOn w:val="DefaultParagraphFont"/>
    <w:uiPriority w:val="99"/>
    <w:rsid w:val="006F06E8"/>
    <w:rPr>
      <w:color w:val="605E5C"/>
      <w:shd w:val="clear" w:color="auto" w:fill="E1DFDD"/>
    </w:rPr>
  </w:style>
  <w:style w:type="character" w:customStyle="1" w:styleId="UnresolvedMention3">
    <w:name w:val="Unresolved Mention3"/>
    <w:basedOn w:val="DefaultParagraphFont"/>
    <w:uiPriority w:val="99"/>
    <w:rsid w:val="00261F4E"/>
    <w:rPr>
      <w:color w:val="605E5C"/>
      <w:shd w:val="clear" w:color="auto" w:fill="E1DFDD"/>
    </w:rPr>
  </w:style>
  <w:style w:type="character" w:customStyle="1" w:styleId="UnresolvedMention4">
    <w:name w:val="Unresolved Mention4"/>
    <w:basedOn w:val="DefaultParagraphFont"/>
    <w:uiPriority w:val="99"/>
    <w:rsid w:val="009340AD"/>
    <w:rPr>
      <w:color w:val="605E5C"/>
      <w:shd w:val="clear" w:color="auto" w:fill="E1DFDD"/>
    </w:rPr>
  </w:style>
  <w:style w:type="character" w:styleId="UnresolvedMention">
    <w:name w:val="Unresolved Mention"/>
    <w:basedOn w:val="DefaultParagraphFont"/>
    <w:uiPriority w:val="99"/>
    <w:unhideWhenUsed/>
    <w:rsid w:val="006B1189"/>
    <w:rPr>
      <w:color w:val="605E5C"/>
      <w:shd w:val="clear" w:color="auto" w:fill="E1DFDD"/>
    </w:rPr>
  </w:style>
  <w:style w:type="paragraph" w:styleId="EndnoteText">
    <w:name w:val="endnote text"/>
    <w:basedOn w:val="Normal"/>
    <w:link w:val="EndnoteTextChar"/>
    <w:uiPriority w:val="99"/>
    <w:unhideWhenUsed/>
    <w:rsid w:val="006B1189"/>
    <w:pPr>
      <w:spacing w:after="60" w:line="264" w:lineRule="auto"/>
    </w:pPr>
    <w:rPr>
      <w:sz w:val="20"/>
      <w:szCs w:val="20"/>
    </w:rPr>
  </w:style>
  <w:style w:type="character" w:customStyle="1" w:styleId="EndnoteTextChar">
    <w:name w:val="Endnote Text Char"/>
    <w:basedOn w:val="DefaultParagraphFont"/>
    <w:link w:val="EndnoteText"/>
    <w:uiPriority w:val="99"/>
    <w:rsid w:val="006B1189"/>
    <w:rPr>
      <w:rFonts w:asciiTheme="minorHAnsi" w:eastAsiaTheme="minorHAnsi" w:hAnsiTheme="minorHAnsi" w:cstheme="minorBidi"/>
      <w:lang w:eastAsia="en-US"/>
    </w:rPr>
  </w:style>
  <w:style w:type="paragraph" w:styleId="ListParagraph">
    <w:name w:val="List Paragraph"/>
    <w:basedOn w:val="Normal"/>
    <w:uiPriority w:val="34"/>
    <w:qFormat/>
    <w:rsid w:val="006B1189"/>
    <w:pPr>
      <w:spacing w:after="0" w:line="240" w:lineRule="auto"/>
      <w:ind w:left="720"/>
    </w:pPr>
    <w:rPr>
      <w:rFonts w:ascii="Calibri" w:hAnsi="Calibri" w:cs="Calibri"/>
    </w:rPr>
  </w:style>
  <w:style w:type="paragraph" w:styleId="FootnoteText">
    <w:name w:val="footnote text"/>
    <w:basedOn w:val="Normal"/>
    <w:link w:val="FootnoteTextChar"/>
    <w:uiPriority w:val="99"/>
    <w:unhideWhenUsed/>
    <w:rsid w:val="006B1189"/>
    <w:pPr>
      <w:spacing w:after="60" w:line="264" w:lineRule="auto"/>
    </w:pPr>
    <w:rPr>
      <w:sz w:val="20"/>
      <w:szCs w:val="20"/>
    </w:rPr>
  </w:style>
  <w:style w:type="character" w:customStyle="1" w:styleId="FootnoteTextChar">
    <w:name w:val="Footnote Text Char"/>
    <w:basedOn w:val="DefaultParagraphFont"/>
    <w:link w:val="FootnoteText"/>
    <w:uiPriority w:val="99"/>
    <w:rsid w:val="006B1189"/>
    <w:rPr>
      <w:rFonts w:asciiTheme="minorHAnsi" w:eastAsiaTheme="minorHAnsi" w:hAnsiTheme="minorHAnsi" w:cstheme="minorBid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hyperlink" Target="https://haveyoursay.agriculture.gov.au/iuu-seafood-imports" TargetMode="External"/><Relationship Id="rId26" Type="http://schemas.openxmlformats.org/officeDocument/2006/relationships/hyperlink" Target="https://haveyoursay.agriculture.gov.au/iuu-seafood-imports" TargetMode="External"/><Relationship Id="rId39" Type="http://schemas.openxmlformats.org/officeDocument/2006/relationships/hyperlink" Target="https://www.europarl.europa.eu/RegData/etudes/ATAG/2017/614599/EPRS_ATA(2017)614599_EN.pdf" TargetMode="External"/><Relationship Id="rId21" Type="http://schemas.openxmlformats.org/officeDocument/2006/relationships/footer" Target="footer1.xml"/><Relationship Id="rId34" Type="http://schemas.openxmlformats.org/officeDocument/2006/relationships/hyperlink" Target="https://www.agriculture.gov.au/agriculture-land/forestry/policies/illegal-logging" TargetMode="External"/><Relationship Id="rId42" Type="http://schemas.openxmlformats.org/officeDocument/2006/relationships/hyperlink" Target="https://www.eca.europa.eu/Lists/ECADocuments/SR22_20/SR_Illegal_fishing_EN.pdf" TargetMode="External"/><Relationship Id="rId47" Type="http://schemas.openxmlformats.org/officeDocument/2006/relationships/hyperlink" Target="https://www.fao.org/3/i5944e/i5944e.pdf" TargetMode="External"/><Relationship Id="rId50" Type="http://schemas.openxmlformats.org/officeDocument/2006/relationships/hyperlink" Target="https://www.fao.org/iuu-fishing/international-framework/en/" TargetMode="External"/><Relationship Id="rId55" Type="http://schemas.openxmlformats.org/officeDocument/2006/relationships/hyperlink" Target="https://www.researchgate.net/publication/309013233_Trade_Measures_to_Combat_IUU_Fishing_Comparative_Analysis_of_Unilateral_and_Multilateral_Approaches" TargetMode="External"/><Relationship Id="rId63" Type="http://schemas.openxmlformats.org/officeDocument/2006/relationships/hyperlink" Target="https://media.fisheries.noaa.gov/2021-05/SIMP%20Implementation%20Report%202021.pdf?null" TargetMode="External"/><Relationship Id="rId68" Type="http://schemas.openxmlformats.org/officeDocument/2006/relationships/hyperlink" Target="http://www.seafdec.org/documents/2022/04/54cm-wp07-5.pdf" TargetMode="External"/><Relationship Id="rId76" Type="http://schemas.openxmlformats.org/officeDocument/2006/relationships/hyperlink" Target="https://www.worldwildlife.org/threats/illegal-fishing" TargetMode="External"/><Relationship Id="rId7" Type="http://schemas.openxmlformats.org/officeDocument/2006/relationships/settings" Target="settings.xml"/><Relationship Id="rId71" Type="http://schemas.openxmlformats.org/officeDocument/2006/relationships/hyperlink" Target="https://www.fishsec.org/app/uploads/2011/03/1226500267_66037.pdf" TargetMode="Externa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hyperlink" Target="https://journals.plos.org/plosone/article?id=10.1371/journal.pone.0004570" TargetMode="Externa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hyperlink" Target="https://www.coles.com.au/about/sustainability/better-together/farmers-and-suppliers/farming/seafood" TargetMode="External"/><Relationship Id="rId37" Type="http://schemas.openxmlformats.org/officeDocument/2006/relationships/hyperlink" Target="https://oceans-and-fisheries.ec.europa.eu/fisheries/international-agreements/regional-fisheries-management-organisations-rfmos_en" TargetMode="External"/><Relationship Id="rId40" Type="http://schemas.openxmlformats.org/officeDocument/2006/relationships/hyperlink" Target="https://www.iuuwatch.eu/wp-content/uploads/2020/10/RFMO-EN-FINAL.pdf" TargetMode="External"/><Relationship Id="rId45" Type="http://schemas.openxmlformats.org/officeDocument/2006/relationships/hyperlink" Target="https://www.fao.org/documents/card/en/c/71be21c9-8406-5f66-ac68-1e74604464e7" TargetMode="External"/><Relationship Id="rId53" Type="http://schemas.openxmlformats.org/officeDocument/2006/relationships/hyperlink" Target="https://www.frdc.com.au/australian-seafood-trade-and-market-access" TargetMode="External"/><Relationship Id="rId58" Type="http://schemas.openxmlformats.org/officeDocument/2006/relationships/hyperlink" Target="https://iuufishingindex.net" TargetMode="External"/><Relationship Id="rId66" Type="http://schemas.openxmlformats.org/officeDocument/2006/relationships/hyperlink" Target="https://www.agriculture.gov.au/sites/default/files/sitecollectiondocuments/fisheries/iuu/aus-second-npoa-iuu-fishing.pdf" TargetMode="External"/><Relationship Id="rId74" Type="http://schemas.openxmlformats.org/officeDocument/2006/relationships/hyperlink" Target="https://oceanpanel.org/wp-content/uploads/2022/05/Illegal-Unreported-and-Unregulated-Fishing-and-Associated-Drivers.pdf" TargetMode="External"/><Relationship Id="rId79" Type="http://schemas.openxmlformats.org/officeDocument/2006/relationships/footer" Target="footer2.xml"/><Relationship Id="rId5" Type="http://schemas.openxmlformats.org/officeDocument/2006/relationships/numbering" Target="numbering.xml"/><Relationship Id="rId23" Type="http://schemas.openxmlformats.org/officeDocument/2006/relationships/image" Target="media/image5.png"/><Relationship Id="rId28" Type="http://schemas.openxmlformats.org/officeDocument/2006/relationships/hyperlink" Target="https://www.agriculture.gov.au/abares/research-topics/fisheries/fisheries-and-aquaculture-statistics" TargetMode="External"/><Relationship Id="rId36" Type="http://schemas.openxmlformats.org/officeDocument/2006/relationships/hyperlink" Target="https://oceans-and-fisheries.ec.europa.eu/fisheries/rules/illegal-fishing_en" TargetMode="External"/><Relationship Id="rId49" Type="http://schemas.openxmlformats.org/officeDocument/2006/relationships/hyperlink" Target="https://www.fao.org/publications/card/en/c/CB8243EN/" TargetMode="External"/><Relationship Id="rId57" Type="http://schemas.openxmlformats.org/officeDocument/2006/relationships/hyperlink" Target="https://www.fao.org/publications/card/en/c/1701be4c-eb83-/" TargetMode="External"/><Relationship Id="rId61" Type="http://schemas.openxmlformats.org/officeDocument/2006/relationships/hyperlink" Target="https://dalspace.library.dal.ca/bitstream/handle/10222/80264/Mancion_C_MMMGraduateProject.pdf?sequence=1&amp;isAllowed=y" TargetMode="External"/><Relationship Id="rId82"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agriculture.gov.au/" TargetMode="External"/><Relationship Id="rId31" Type="http://schemas.openxmlformats.org/officeDocument/2006/relationships/hyperlink" Target="https://www.ccamlr.org/en/compliance/catch-documentation-scheme" TargetMode="External"/><Relationship Id="rId44" Type="http://schemas.openxmlformats.org/officeDocument/2006/relationships/hyperlink" Target="https://www.fao.org/documents/card/en/c/8cb30770-3145-55ed-a0db-315cbbb722a6" TargetMode="External"/><Relationship Id="rId52" Type="http://schemas.openxmlformats.org/officeDocument/2006/relationships/hyperlink" Target="https://fishwise.wpenginepowered.com/wp-content/uploads/2022/07/Finding-Common-Ground.pdf" TargetMode="External"/><Relationship Id="rId60" Type="http://schemas.openxmlformats.org/officeDocument/2006/relationships/hyperlink" Target="https://www.sciencedirect.com/science/article/pii/S0308597X19309455" TargetMode="External"/><Relationship Id="rId65" Type="http://schemas.openxmlformats.org/officeDocument/2006/relationships/hyperlink" Target="https://www.noaa.gov/news-release/noaa-seeks-to-expand-seafood-import-monitoring-program" TargetMode="External"/><Relationship Id="rId73" Type="http://schemas.openxmlformats.org/officeDocument/2006/relationships/hyperlink" Target="https://www.usitc.gov/publications/332/pub5168.pdf" TargetMode="External"/><Relationship Id="rId78" Type="http://schemas.openxmlformats.org/officeDocument/2006/relationships/header" Target="header3.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2" Type="http://schemas.openxmlformats.org/officeDocument/2006/relationships/header" Target="header2.xml"/><Relationship Id="rId27" Type="http://schemas.openxmlformats.org/officeDocument/2006/relationships/hyperlink" Target="mailto:AG-FisheriesGovernanceandTradeSection@agriculture.gov.au" TargetMode="External"/><Relationship Id="rId30" Type="http://schemas.openxmlformats.org/officeDocument/2006/relationships/hyperlink" Target="https://www.nature.com/articles/s41559-018-0499-1" TargetMode="External"/><Relationship Id="rId35" Type="http://schemas.openxmlformats.org/officeDocument/2006/relationships/hyperlink" Target="https://www.agriculture.gov.au/agriculture-land/fisheries/iuu/illegal-fishing" TargetMode="External"/><Relationship Id="rId43" Type="http://schemas.openxmlformats.org/officeDocument/2006/relationships/hyperlink" Target="https://www.faircatchalliance.org.au/" TargetMode="External"/><Relationship Id="rId48" Type="http://schemas.openxmlformats.org/officeDocument/2006/relationships/hyperlink" Target="https://www.fao.org/documents/card/en/c/cc0461en" TargetMode="External"/><Relationship Id="rId56" Type="http://schemas.openxmlformats.org/officeDocument/2006/relationships/hyperlink" Target="https://www.fao.org/3/ca2401en/ca2401en.pdf" TargetMode="External"/><Relationship Id="rId64" Type="http://schemas.openxmlformats.org/officeDocument/2006/relationships/hyperlink" Target="https://www.fisheries.noaa.gov/feature-story/tackling-challenges-global-seafood-traceability-programs" TargetMode="External"/><Relationship Id="rId69" Type="http://schemas.openxmlformats.org/officeDocument/2006/relationships/hyperlink" Target="https://www.researchgate.net/publication/340866827_Collateral_damage_Small-scale_fisheries_in_the_global_fight_against_IUU_fishing" TargetMode="External"/><Relationship Id="rId77" Type="http://schemas.openxmlformats.org/officeDocument/2006/relationships/hyperlink" Target="https://www.wwf.org.au/get-involved/partnerships/who-we-partner-with/woolworths" TargetMode="External"/><Relationship Id="rId8" Type="http://schemas.openxmlformats.org/officeDocument/2006/relationships/webSettings" Target="webSettings.xml"/><Relationship Id="rId51" Type="http://schemas.openxmlformats.org/officeDocument/2006/relationships/hyperlink" Target="https://www.fao.org/fishery/en/topic/16810" TargetMode="External"/><Relationship Id="rId72" Type="http://schemas.openxmlformats.org/officeDocument/2006/relationships/hyperlink" Target="https://home.treasury.gov/news/press-releases/jy1154" TargetMode="External"/><Relationship Id="rId80" Type="http://schemas.openxmlformats.org/officeDocument/2006/relationships/header" Target="header4.xml"/><Relationship Id="rId3" Type="http://schemas.openxmlformats.org/officeDocument/2006/relationships/customXml" Target="../customXml/item3.xml"/><Relationship Id="rId17" Type="http://schemas.openxmlformats.org/officeDocument/2006/relationships/image" Target="media/image3.png"/><Relationship Id="rId25" Type="http://schemas.openxmlformats.org/officeDocument/2006/relationships/hyperlink" Target="https://haveyoursay.agriculture.gov.au/iuu-seafood-imports" TargetMode="External"/><Relationship Id="rId33" Type="http://schemas.openxmlformats.org/officeDocument/2006/relationships/hyperlink" Target="https://www.agriculture.gov.au/sites/default/files/sitecollectiondocuments/fisheries/aus-seafood-trade.pdf" TargetMode="External"/><Relationship Id="rId38" Type="http://schemas.openxmlformats.org/officeDocument/2006/relationships/hyperlink" Target="https://www.europarl.europa.eu/thinktank/en/document/EPRS_BRI(2017)614598" TargetMode="External"/><Relationship Id="rId46" Type="http://schemas.openxmlformats.org/officeDocument/2006/relationships/hyperlink" Target="https://www.fao.org/port-state-measures/resources/detail/en/c/1111616/" TargetMode="External"/><Relationship Id="rId59" Type="http://schemas.openxmlformats.org/officeDocument/2006/relationships/hyperlink" Target="https://www.researchgate.net/publication/353774938_A_Perspective_on_the_Role_of_Eco-Certification_in_Eliminating_Illegal_Unreported_and_Unregulated_Fishing" TargetMode="External"/><Relationship Id="rId67" Type="http://schemas.openxmlformats.org/officeDocument/2006/relationships/hyperlink" Target="https://www.oecd.org/agriculture/topics/fisheries-and-aquaculture/documents/report_cn_fish_aus.pdf" TargetMode="External"/><Relationship Id="rId20" Type="http://schemas.openxmlformats.org/officeDocument/2006/relationships/header" Target="header1.xml"/><Relationship Id="rId41" Type="http://schemas.openxmlformats.org/officeDocument/2006/relationships/hyperlink" Target="file:///\\ACT001CL01FS06\FISHFORESTDATA$\FISHERIES\NTH%20FISH\Southeast%20Asia%20IUU%20Fisheries%20Project\Max%20-%20IUU%20and%20TRADE\TRADE\Market%20measures\Issues%20paper\European%20Commission.%202009.%20%22Commission%20Regulation%20(EC)%20No%201010\2009.%22%20Official%20Journal%20of%20the%20European%20Union" TargetMode="External"/><Relationship Id="rId54" Type="http://schemas.openxmlformats.org/officeDocument/2006/relationships/hyperlink" Target="https://www.sciencedirect.com/science/article/pii/S0964569120304014?via%3Dihub" TargetMode="External"/><Relationship Id="rId62" Type="http://schemas.openxmlformats.org/officeDocument/2006/relationships/hyperlink" Target="https://www.minderoo.org/flourishing-oceans/reports/mending-the-net/" TargetMode="External"/><Relationship Id="rId70" Type="http://schemas.openxmlformats.org/officeDocument/2006/relationships/hyperlink" Target="https://www.statista.com/statistics/268266/top-importers-of-fish-and-fishery-products/" TargetMode="External"/><Relationship Id="rId75" Type="http://schemas.openxmlformats.org/officeDocument/2006/relationships/hyperlink" Target="https://docs.wto.org/dol2fe/Pages/SS/directdoc.aspx?filename=q:/WT/MIN22/33.pdf&amp;Open=True" TargetMode="External"/><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L:\Templates\Print%20and%20web%20content\Report_template_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C982D4D3ABBAF49949BEA620E23A834" ma:contentTypeVersion="2" ma:contentTypeDescription="Create a new document." ma:contentTypeScope="" ma:versionID="217aacfe5847447787fe9f37a55b08b4">
  <xsd:schema xmlns:xsd="http://www.w3.org/2001/XMLSchema" xmlns:xs="http://www.w3.org/2001/XMLSchema" xmlns:p="http://schemas.microsoft.com/office/2006/metadata/properties" xmlns:ns2="c527c9b7-9ec8-4c5f-a515-89657b782942" targetNamespace="http://schemas.microsoft.com/office/2006/metadata/properties" ma:root="true" ma:fieldsID="6c079608eb70af3f2114c15248570ccd" ns2:_="">
    <xsd:import namespace="c527c9b7-9ec8-4c5f-a515-89657b782942"/>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27c9b7-9ec8-4c5f-a515-89657b7829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B906D28-7772-4C1A-9DB0-B7AC53ED2899}">
  <ds:schemaRefs>
    <ds:schemaRef ds:uri="http://schemas.openxmlformats.org/officeDocument/2006/bibliography"/>
  </ds:schemaRefs>
</ds:datastoreItem>
</file>

<file path=customXml/itemProps2.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3.xml><?xml version="1.0" encoding="utf-8"?>
<ds:datastoreItem xmlns:ds="http://schemas.openxmlformats.org/officeDocument/2006/customXml" ds:itemID="{9D1CAD33-3B39-4665-A5E6-666D035120E9}">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527c9b7-9ec8-4c5f-a515-89657b782942"/>
    <ds:schemaRef ds:uri="http://www.w3.org/XML/1998/namespace"/>
    <ds:schemaRef ds:uri="http://purl.org/dc/dcmitype/"/>
  </ds:schemaRefs>
</ds:datastoreItem>
</file>

<file path=customXml/itemProps4.xml><?xml version="1.0" encoding="utf-8"?>
<ds:datastoreItem xmlns:ds="http://schemas.openxmlformats.org/officeDocument/2006/customXml" ds:itemID="{845218E1-D00E-44E3-9329-913842CB3C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27c9b7-9ec8-4c5f-a515-89657b7829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Report_template_2.dotx</Template>
  <TotalTime>1</TotalTime>
  <Pages>27</Pages>
  <Words>11020</Words>
  <Characters>62817</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Measures to prevent the imporation of illegal, unreported and unregulated seafood</vt:lpstr>
    </vt:vector>
  </TitlesOfParts>
  <Company/>
  <LinksUpToDate>false</LinksUpToDate>
  <CharactersWithSpaces>73690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Measures to prevent the imporation of illegal, unreported and unregulated seafood</dc:title>
  <dc:creator>Department of Agriculture, Fisheries and Forestry</dc:creator>
  <cp:revision>5</cp:revision>
  <cp:lastPrinted>2023-05-17T03:41:00Z</cp:lastPrinted>
  <dcterms:created xsi:type="dcterms:W3CDTF">2023-05-17T03:40:00Z</dcterms:created>
  <dcterms:modified xsi:type="dcterms:W3CDTF">2023-05-17T03:41:00Z</dcterms:modified>
</cp:coreProperties>
</file>