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C379" w14:textId="01FF9E29" w:rsidR="00764D6A" w:rsidRDefault="004535E5" w:rsidP="00A4349F">
      <w:pPr>
        <w:pStyle w:val="Heading1"/>
        <w:spacing w:before="1300"/>
      </w:pPr>
      <w:r>
        <w:rPr>
          <w:noProof/>
          <w:lang w:val="en-US"/>
        </w:rPr>
        <w:drawing>
          <wp:anchor distT="0" distB="0" distL="114300" distR="114300" simplePos="0" relativeHeight="251659264" behindDoc="1" locked="0" layoutInCell="1" allowOverlap="1" wp14:anchorId="16F04946" wp14:editId="1B37C0B3">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E31C4D">
        <w:t>Draft FullCAM Guidelines</w:t>
      </w:r>
    </w:p>
    <w:p w14:paraId="06B5CEE7" w14:textId="45CFD5B1" w:rsidR="00764D6A" w:rsidRDefault="00746775">
      <w:pPr>
        <w:pStyle w:val="Subtitle"/>
      </w:pPr>
      <w:r>
        <w:rPr>
          <w:sz w:val="28"/>
          <w:szCs w:val="28"/>
        </w:rPr>
        <w:t xml:space="preserve">Requirements for use of the Full Carbon Accounting Model (FullCAM) with the Australian Carbon Credit Unit (ACCU) Scheme methodology determination: </w:t>
      </w:r>
      <w:r>
        <w:rPr>
          <w:i/>
          <w:iCs/>
          <w:sz w:val="28"/>
          <w:szCs w:val="28"/>
        </w:rPr>
        <w:t>Carbon Credits (Carbon Farming Initiative—Avoided Clearing or Native Regrowth</w:t>
      </w:r>
      <w:r w:rsidR="00F521C5">
        <w:rPr>
          <w:i/>
          <w:iCs/>
          <w:sz w:val="28"/>
          <w:szCs w:val="28"/>
        </w:rPr>
        <w:t>) Methodology Determination 2015</w:t>
      </w:r>
    </w:p>
    <w:p w14:paraId="07CF3483" w14:textId="6848DDCC" w:rsidR="00764D6A" w:rsidRDefault="00F521C5">
      <w:pPr>
        <w:pStyle w:val="Author"/>
        <w:rPr>
          <w:lang w:val="es-ES"/>
        </w:rPr>
      </w:pPr>
      <w:proofErr w:type="spellStart"/>
      <w:r>
        <w:rPr>
          <w:lang w:val="es-ES"/>
        </w:rPr>
        <w:t>These</w:t>
      </w:r>
      <w:proofErr w:type="spellEnd"/>
      <w:r>
        <w:rPr>
          <w:lang w:val="es-ES"/>
        </w:rPr>
        <w:t xml:space="preserve"> </w:t>
      </w:r>
      <w:proofErr w:type="spellStart"/>
      <w:r>
        <w:rPr>
          <w:lang w:val="es-ES"/>
        </w:rPr>
        <w:t>proposed</w:t>
      </w:r>
      <w:proofErr w:type="spellEnd"/>
      <w:r>
        <w:rPr>
          <w:lang w:val="es-ES"/>
        </w:rPr>
        <w:t xml:space="preserve"> </w:t>
      </w:r>
      <w:proofErr w:type="spellStart"/>
      <w:r>
        <w:rPr>
          <w:lang w:val="es-ES"/>
        </w:rPr>
        <w:t>guidelines</w:t>
      </w:r>
      <w:proofErr w:type="spellEnd"/>
      <w:r>
        <w:rPr>
          <w:lang w:val="es-ES"/>
        </w:rPr>
        <w:t xml:space="preserve"> are </w:t>
      </w:r>
      <w:proofErr w:type="spellStart"/>
      <w:r>
        <w:rPr>
          <w:lang w:val="es-ES"/>
        </w:rPr>
        <w:t>for</w:t>
      </w:r>
      <w:proofErr w:type="spellEnd"/>
      <w:r>
        <w:rPr>
          <w:lang w:val="es-ES"/>
        </w:rPr>
        <w:t xml:space="preserve"> </w:t>
      </w:r>
      <w:proofErr w:type="spellStart"/>
      <w:r>
        <w:rPr>
          <w:lang w:val="es-ES"/>
        </w:rPr>
        <w:t>consultation</w:t>
      </w:r>
      <w:proofErr w:type="spellEnd"/>
      <w:r>
        <w:rPr>
          <w:lang w:val="es-ES"/>
        </w:rPr>
        <w:t xml:space="preserve"> </w:t>
      </w:r>
      <w:proofErr w:type="spellStart"/>
      <w:r>
        <w:rPr>
          <w:lang w:val="es-ES"/>
        </w:rPr>
        <w:t>purposes</w:t>
      </w:r>
      <w:proofErr w:type="spellEnd"/>
      <w:r>
        <w:rPr>
          <w:lang w:val="es-ES"/>
        </w:rPr>
        <w:t xml:space="preserve"> </w:t>
      </w:r>
      <w:proofErr w:type="spellStart"/>
      <w:r>
        <w:rPr>
          <w:lang w:val="es-ES"/>
        </w:rPr>
        <w:t>only</w:t>
      </w:r>
      <w:proofErr w:type="spellEnd"/>
      <w:r>
        <w:rPr>
          <w:lang w:val="es-ES"/>
        </w:rPr>
        <w:t xml:space="preserve">. </w:t>
      </w:r>
      <w:proofErr w:type="spellStart"/>
      <w:r>
        <w:rPr>
          <w:lang w:val="es-ES"/>
        </w:rPr>
        <w:t>They</w:t>
      </w:r>
      <w:proofErr w:type="spellEnd"/>
      <w:r>
        <w:rPr>
          <w:lang w:val="es-ES"/>
        </w:rPr>
        <w:t xml:space="preserve"> are </w:t>
      </w:r>
      <w:proofErr w:type="spellStart"/>
      <w:r>
        <w:rPr>
          <w:lang w:val="es-ES"/>
        </w:rPr>
        <w:t>not</w:t>
      </w:r>
      <w:proofErr w:type="spellEnd"/>
      <w:r>
        <w:rPr>
          <w:lang w:val="es-ES"/>
        </w:rPr>
        <w:t xml:space="preserve"> </w:t>
      </w:r>
      <w:proofErr w:type="spellStart"/>
      <w:r>
        <w:rPr>
          <w:lang w:val="es-ES"/>
        </w:rPr>
        <w:t>to</w:t>
      </w:r>
      <w:proofErr w:type="spellEnd"/>
      <w:r>
        <w:rPr>
          <w:lang w:val="es-ES"/>
        </w:rPr>
        <w:t xml:space="preserve"> be </w:t>
      </w:r>
      <w:proofErr w:type="spellStart"/>
      <w:r>
        <w:rPr>
          <w:lang w:val="es-ES"/>
        </w:rPr>
        <w:t>followed</w:t>
      </w:r>
      <w:proofErr w:type="spellEnd"/>
      <w:r>
        <w:rPr>
          <w:lang w:val="es-ES"/>
        </w:rPr>
        <w:t xml:space="preserve"> </w:t>
      </w:r>
      <w:proofErr w:type="spellStart"/>
      <w:r>
        <w:rPr>
          <w:lang w:val="es-ES"/>
        </w:rPr>
        <w:t>for</w:t>
      </w:r>
      <w:proofErr w:type="spellEnd"/>
      <w:r>
        <w:rPr>
          <w:lang w:val="es-ES"/>
        </w:rPr>
        <w:t xml:space="preserve"> </w:t>
      </w:r>
      <w:proofErr w:type="spellStart"/>
      <w:r>
        <w:rPr>
          <w:lang w:val="es-ES"/>
        </w:rPr>
        <w:t>reporting</w:t>
      </w:r>
      <w:proofErr w:type="spellEnd"/>
      <w:r>
        <w:rPr>
          <w:lang w:val="es-ES"/>
        </w:rPr>
        <w:t xml:space="preserve"> </w:t>
      </w:r>
      <w:proofErr w:type="spellStart"/>
      <w:r>
        <w:rPr>
          <w:lang w:val="es-ES"/>
        </w:rPr>
        <w:t>under</w:t>
      </w:r>
      <w:proofErr w:type="spellEnd"/>
      <w:r>
        <w:rPr>
          <w:lang w:val="es-ES"/>
        </w:rPr>
        <w:t xml:space="preserve"> </w:t>
      </w:r>
      <w:proofErr w:type="spellStart"/>
      <w:r w:rsidR="002C00E3">
        <w:rPr>
          <w:lang w:val="es-ES"/>
        </w:rPr>
        <w:t>the</w:t>
      </w:r>
      <w:proofErr w:type="spellEnd"/>
      <w:r w:rsidR="002C00E3">
        <w:rPr>
          <w:lang w:val="es-ES"/>
        </w:rPr>
        <w:t xml:space="preserve"> ACCU </w:t>
      </w:r>
      <w:proofErr w:type="spellStart"/>
      <w:r w:rsidR="002C00E3">
        <w:rPr>
          <w:lang w:val="es-ES"/>
        </w:rPr>
        <w:t>Scheme</w:t>
      </w:r>
      <w:proofErr w:type="spellEnd"/>
      <w:r w:rsidR="002C00E3">
        <w:rPr>
          <w:lang w:val="es-ES"/>
        </w:rPr>
        <w:t>.</w:t>
      </w:r>
    </w:p>
    <w:p w14:paraId="331E28BB" w14:textId="42819E14" w:rsidR="00764D6A" w:rsidRDefault="002C00E3" w:rsidP="00D100F7">
      <w:pPr>
        <w:pStyle w:val="AuthorOrganisationAffiliation"/>
        <w:tabs>
          <w:tab w:val="left" w:pos="7995"/>
        </w:tabs>
        <w:spacing w:after="500"/>
      </w:pPr>
      <w:r>
        <w:t>Version 4.0</w:t>
      </w:r>
      <w:r>
        <w:br/>
        <w:t>(Published and in force from 1 September 2020, updated September 2023)</w:t>
      </w:r>
    </w:p>
    <w:p w14:paraId="270D6F0B" w14:textId="77777777" w:rsidR="00764D6A" w:rsidRPr="005D3790" w:rsidRDefault="00764D6A" w:rsidP="005D3790"/>
    <w:p w14:paraId="4969BC0F" w14:textId="77777777" w:rsidR="00764D6A" w:rsidRDefault="00E91D72">
      <w:pPr>
        <w:pStyle w:val="Normalsmall"/>
      </w:pPr>
      <w:r>
        <w:br w:type="page"/>
      </w:r>
      <w:r>
        <w:lastRenderedPageBreak/>
        <w:t xml:space="preserve">© Commonwealth of Australia </w:t>
      </w:r>
      <w:r w:rsidR="00B97E61">
        <w:t>202</w:t>
      </w:r>
      <w:r w:rsidR="003D2DA1">
        <w:t>3</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1D92384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3282B46D" w:rsidR="00764D6A" w:rsidRDefault="00E91D72">
      <w:pPr>
        <w:pStyle w:val="Normalsmall"/>
      </w:pPr>
      <w:r w:rsidRPr="00364A4A">
        <w:t xml:space="preserve">This publication (and any material sourced from it) should be attributed as: </w:t>
      </w:r>
      <w:r w:rsidR="006E65A6" w:rsidRPr="00E623D3">
        <w:rPr>
          <w:sz w:val="20"/>
          <w:szCs w:val="20"/>
        </w:rPr>
        <w:t xml:space="preserve">The Department of </w:t>
      </w:r>
      <w:r w:rsidR="006E65A6">
        <w:rPr>
          <w:sz w:val="20"/>
          <w:szCs w:val="20"/>
        </w:rPr>
        <w:t>Climate Change, Energy, the Environment and Water,</w:t>
      </w:r>
      <w:r w:rsidR="006E65A6" w:rsidRPr="00E623D3">
        <w:rPr>
          <w:sz w:val="20"/>
          <w:szCs w:val="20"/>
        </w:rPr>
        <w:t xml:space="preserve"> FullCAM Guidelines: Requirements for using the Full Carbon Accounting Model (FullCAM) in the Emissions Reduction Fund (ERF) methodology determination </w:t>
      </w:r>
      <w:r w:rsidR="006E65A6" w:rsidRPr="00E623D3">
        <w:rPr>
          <w:i/>
          <w:sz w:val="20"/>
          <w:szCs w:val="20"/>
        </w:rPr>
        <w:t>Carbon Credits (Carbon Farming Initiative—Avoided Clearing of Native Regrowth) Methodology Determination 2015</w:t>
      </w:r>
      <w:r>
        <w:t xml:space="preserve">, </w:t>
      </w:r>
      <w:r w:rsidR="006F065B" w:rsidRPr="006F065B">
        <w:t>Department of Climate Change, Energy, the Environment and Water</w:t>
      </w:r>
      <w:r>
        <w:t>, Canberra. CC BY 4.0.</w:t>
      </w:r>
    </w:p>
    <w:p w14:paraId="17BD46CD" w14:textId="14D138EA" w:rsidR="00764D6A" w:rsidRDefault="00E91D72">
      <w:pPr>
        <w:pStyle w:val="Normalsmall"/>
      </w:pPr>
      <w:r>
        <w:t xml:space="preserve">This </w:t>
      </w:r>
      <w:r w:rsidRPr="00364A4A">
        <w:t xml:space="preserve">publication is available at </w:t>
      </w:r>
      <w:hyperlink r:id="rId15" w:history="1">
        <w:r w:rsidR="00642D3F" w:rsidRPr="00642D3F">
          <w:rPr>
            <w:rStyle w:val="Hyperlink"/>
          </w:rPr>
          <w:t>[address</w:t>
        </w:r>
      </w:hyperlink>
      <w:r w:rsidR="00642D3F" w:rsidRPr="00642D3F">
        <w:rPr>
          <w:rStyle w:val="Hyperlink"/>
        </w:rPr>
        <w:t xml:space="preserve"> to be confirmed]</w:t>
      </w:r>
      <w:r w:rsidRPr="00364A4A">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5B9105D9" w:rsidR="005E4CD5" w:rsidRDefault="00FC0B39" w:rsidP="00F448C4">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rsidRPr="00FC0B39">
        <w:t>.</w:t>
      </w:r>
    </w:p>
    <w:p w14:paraId="659A3E6E" w14:textId="77777777" w:rsidR="005E4CD5" w:rsidRDefault="005E4CD5">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2659C0DE" w14:textId="69F14E78" w:rsidR="00764D6A" w:rsidRDefault="00E91D72">
          <w:pPr>
            <w:pStyle w:val="TOCHeading"/>
          </w:pPr>
          <w:r>
            <w:t>Contents</w:t>
          </w:r>
        </w:p>
        <w:p w14:paraId="42FA8503" w14:textId="27370B65" w:rsidR="006924D4"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0444864" w:history="1">
            <w:r w:rsidR="006924D4" w:rsidRPr="008241D4">
              <w:rPr>
                <w:rStyle w:val="Hyperlink"/>
              </w:rPr>
              <w:t>1.</w:t>
            </w:r>
            <w:r w:rsidR="006924D4">
              <w:rPr>
                <w:rFonts w:eastAsiaTheme="minorEastAsia"/>
                <w:b w:val="0"/>
                <w:kern w:val="2"/>
                <w:lang w:eastAsia="en-AU"/>
                <w14:ligatures w14:val="standardContextual"/>
              </w:rPr>
              <w:tab/>
            </w:r>
            <w:r w:rsidR="006924D4" w:rsidRPr="008241D4">
              <w:rPr>
                <w:rStyle w:val="Hyperlink"/>
              </w:rPr>
              <w:t>Introduction</w:t>
            </w:r>
            <w:r w:rsidR="006924D4">
              <w:rPr>
                <w:webHidden/>
              </w:rPr>
              <w:tab/>
            </w:r>
            <w:r w:rsidR="006924D4">
              <w:rPr>
                <w:webHidden/>
              </w:rPr>
              <w:fldChar w:fldCharType="begin"/>
            </w:r>
            <w:r w:rsidR="006924D4">
              <w:rPr>
                <w:webHidden/>
              </w:rPr>
              <w:instrText xml:space="preserve"> PAGEREF _Toc150444864 \h </w:instrText>
            </w:r>
            <w:r w:rsidR="006924D4">
              <w:rPr>
                <w:webHidden/>
              </w:rPr>
            </w:r>
            <w:r w:rsidR="006924D4">
              <w:rPr>
                <w:webHidden/>
              </w:rPr>
              <w:fldChar w:fldCharType="separate"/>
            </w:r>
            <w:r w:rsidR="000440EC">
              <w:rPr>
                <w:webHidden/>
              </w:rPr>
              <w:t>5</w:t>
            </w:r>
            <w:r w:rsidR="006924D4">
              <w:rPr>
                <w:webHidden/>
              </w:rPr>
              <w:fldChar w:fldCharType="end"/>
            </w:r>
          </w:hyperlink>
        </w:p>
        <w:p w14:paraId="1FCDA101" w14:textId="5A8CD769" w:rsidR="006924D4" w:rsidRDefault="00000000">
          <w:pPr>
            <w:pStyle w:val="TOC2"/>
            <w:tabs>
              <w:tab w:val="left" w:pos="1100"/>
            </w:tabs>
            <w:rPr>
              <w:rFonts w:eastAsiaTheme="minorEastAsia"/>
              <w:kern w:val="2"/>
              <w:lang w:eastAsia="en-AU"/>
              <w14:ligatures w14:val="standardContextual"/>
            </w:rPr>
          </w:pPr>
          <w:hyperlink w:anchor="_Toc150444865" w:history="1">
            <w:r w:rsidR="006924D4" w:rsidRPr="008241D4">
              <w:rPr>
                <w:rStyle w:val="Hyperlink"/>
                <w:rFonts w:cstheme="minorHAnsi"/>
              </w:rPr>
              <w:t>1.1</w:t>
            </w:r>
            <w:r w:rsidR="006924D4">
              <w:rPr>
                <w:rFonts w:eastAsiaTheme="minorEastAsia"/>
                <w:kern w:val="2"/>
                <w:lang w:eastAsia="en-AU"/>
                <w14:ligatures w14:val="standardContextual"/>
              </w:rPr>
              <w:tab/>
            </w:r>
            <w:r w:rsidR="006924D4" w:rsidRPr="008241D4">
              <w:rPr>
                <w:rStyle w:val="Hyperlink"/>
              </w:rPr>
              <w:t>Use with the Avoided Clearing of Native Regrowth Methodology Determination 2015</w:t>
            </w:r>
            <w:r w:rsidR="006924D4">
              <w:rPr>
                <w:webHidden/>
              </w:rPr>
              <w:tab/>
            </w:r>
            <w:r w:rsidR="006924D4">
              <w:rPr>
                <w:webHidden/>
              </w:rPr>
              <w:fldChar w:fldCharType="begin"/>
            </w:r>
            <w:r w:rsidR="006924D4">
              <w:rPr>
                <w:webHidden/>
              </w:rPr>
              <w:instrText xml:space="preserve"> PAGEREF _Toc150444865 \h </w:instrText>
            </w:r>
            <w:r w:rsidR="006924D4">
              <w:rPr>
                <w:webHidden/>
              </w:rPr>
            </w:r>
            <w:r w:rsidR="006924D4">
              <w:rPr>
                <w:webHidden/>
              </w:rPr>
              <w:fldChar w:fldCharType="separate"/>
            </w:r>
            <w:r w:rsidR="000440EC">
              <w:rPr>
                <w:webHidden/>
              </w:rPr>
              <w:t>5</w:t>
            </w:r>
            <w:r w:rsidR="006924D4">
              <w:rPr>
                <w:webHidden/>
              </w:rPr>
              <w:fldChar w:fldCharType="end"/>
            </w:r>
          </w:hyperlink>
        </w:p>
        <w:p w14:paraId="2EA65FD5" w14:textId="32A2FB73" w:rsidR="006924D4" w:rsidRDefault="00000000">
          <w:pPr>
            <w:pStyle w:val="TOC2"/>
            <w:tabs>
              <w:tab w:val="left" w:pos="1100"/>
            </w:tabs>
            <w:rPr>
              <w:rFonts w:eastAsiaTheme="minorEastAsia"/>
              <w:kern w:val="2"/>
              <w:lang w:eastAsia="en-AU"/>
              <w14:ligatures w14:val="standardContextual"/>
            </w:rPr>
          </w:pPr>
          <w:hyperlink w:anchor="_Toc150444866" w:history="1">
            <w:r w:rsidR="006924D4" w:rsidRPr="008241D4">
              <w:rPr>
                <w:rStyle w:val="Hyperlink"/>
                <w:rFonts w:eastAsia="Calibri"/>
              </w:rPr>
              <w:t>1.2</w:t>
            </w:r>
            <w:r w:rsidR="006924D4">
              <w:rPr>
                <w:rFonts w:eastAsiaTheme="minorEastAsia"/>
                <w:kern w:val="2"/>
                <w:lang w:eastAsia="en-AU"/>
                <w14:ligatures w14:val="standardContextual"/>
              </w:rPr>
              <w:tab/>
            </w:r>
            <w:r w:rsidR="006924D4" w:rsidRPr="008241D4">
              <w:rPr>
                <w:rStyle w:val="Hyperlink"/>
                <w:rFonts w:eastAsia="Calibri"/>
              </w:rPr>
              <w:t>Determining which FullCAM option to use</w:t>
            </w:r>
            <w:r w:rsidR="006924D4">
              <w:rPr>
                <w:webHidden/>
              </w:rPr>
              <w:tab/>
            </w:r>
            <w:r w:rsidR="006924D4">
              <w:rPr>
                <w:webHidden/>
              </w:rPr>
              <w:fldChar w:fldCharType="begin"/>
            </w:r>
            <w:r w:rsidR="006924D4">
              <w:rPr>
                <w:webHidden/>
              </w:rPr>
              <w:instrText xml:space="preserve"> PAGEREF _Toc150444866 \h </w:instrText>
            </w:r>
            <w:r w:rsidR="006924D4">
              <w:rPr>
                <w:webHidden/>
              </w:rPr>
            </w:r>
            <w:r w:rsidR="006924D4">
              <w:rPr>
                <w:webHidden/>
              </w:rPr>
              <w:fldChar w:fldCharType="separate"/>
            </w:r>
            <w:r w:rsidR="000440EC">
              <w:rPr>
                <w:webHidden/>
              </w:rPr>
              <w:t>5</w:t>
            </w:r>
            <w:r w:rsidR="006924D4">
              <w:rPr>
                <w:webHidden/>
              </w:rPr>
              <w:fldChar w:fldCharType="end"/>
            </w:r>
          </w:hyperlink>
        </w:p>
        <w:p w14:paraId="3FB73842" w14:textId="4262C204" w:rsidR="006924D4" w:rsidRDefault="00000000">
          <w:pPr>
            <w:pStyle w:val="TOC2"/>
            <w:tabs>
              <w:tab w:val="left" w:pos="1100"/>
            </w:tabs>
            <w:rPr>
              <w:rFonts w:eastAsiaTheme="minorEastAsia"/>
              <w:kern w:val="2"/>
              <w:lang w:eastAsia="en-AU"/>
              <w14:ligatures w14:val="standardContextual"/>
            </w:rPr>
          </w:pPr>
          <w:hyperlink w:anchor="_Toc150444867" w:history="1">
            <w:r w:rsidR="006924D4" w:rsidRPr="008241D4">
              <w:rPr>
                <w:rStyle w:val="Hyperlink"/>
              </w:rPr>
              <w:t>1.3</w:t>
            </w:r>
            <w:r w:rsidR="006924D4">
              <w:rPr>
                <w:rFonts w:eastAsiaTheme="minorEastAsia"/>
                <w:kern w:val="2"/>
                <w:lang w:eastAsia="en-AU"/>
                <w14:ligatures w14:val="standardContextual"/>
              </w:rPr>
              <w:tab/>
            </w:r>
            <w:r w:rsidR="006924D4" w:rsidRPr="008241D4">
              <w:rPr>
                <w:rStyle w:val="Hyperlink"/>
              </w:rPr>
              <w:t>Format of this document</w:t>
            </w:r>
            <w:r w:rsidR="006924D4">
              <w:rPr>
                <w:webHidden/>
              </w:rPr>
              <w:tab/>
            </w:r>
            <w:r w:rsidR="006924D4">
              <w:rPr>
                <w:webHidden/>
              </w:rPr>
              <w:fldChar w:fldCharType="begin"/>
            </w:r>
            <w:r w:rsidR="006924D4">
              <w:rPr>
                <w:webHidden/>
              </w:rPr>
              <w:instrText xml:space="preserve"> PAGEREF _Toc150444867 \h </w:instrText>
            </w:r>
            <w:r w:rsidR="006924D4">
              <w:rPr>
                <w:webHidden/>
              </w:rPr>
            </w:r>
            <w:r w:rsidR="006924D4">
              <w:rPr>
                <w:webHidden/>
              </w:rPr>
              <w:fldChar w:fldCharType="separate"/>
            </w:r>
            <w:r w:rsidR="000440EC">
              <w:rPr>
                <w:webHidden/>
              </w:rPr>
              <w:t>7</w:t>
            </w:r>
            <w:r w:rsidR="006924D4">
              <w:rPr>
                <w:webHidden/>
              </w:rPr>
              <w:fldChar w:fldCharType="end"/>
            </w:r>
          </w:hyperlink>
        </w:p>
        <w:p w14:paraId="72F6198F" w14:textId="34B74915" w:rsidR="006924D4" w:rsidRDefault="00000000">
          <w:pPr>
            <w:pStyle w:val="TOC2"/>
            <w:tabs>
              <w:tab w:val="left" w:pos="1100"/>
            </w:tabs>
            <w:rPr>
              <w:rFonts w:eastAsiaTheme="minorEastAsia"/>
              <w:kern w:val="2"/>
              <w:lang w:eastAsia="en-AU"/>
              <w14:ligatures w14:val="standardContextual"/>
            </w:rPr>
          </w:pPr>
          <w:hyperlink w:anchor="_Toc150444868" w:history="1">
            <w:r w:rsidR="006924D4" w:rsidRPr="008241D4">
              <w:rPr>
                <w:rStyle w:val="Hyperlink"/>
              </w:rPr>
              <w:t>1.4</w:t>
            </w:r>
            <w:r w:rsidR="006924D4">
              <w:rPr>
                <w:rFonts w:eastAsiaTheme="minorEastAsia"/>
                <w:kern w:val="2"/>
                <w:lang w:eastAsia="en-AU"/>
                <w14:ligatures w14:val="standardContextual"/>
              </w:rPr>
              <w:tab/>
            </w:r>
            <w:r w:rsidR="006924D4" w:rsidRPr="008241D4">
              <w:rPr>
                <w:rStyle w:val="Hyperlink"/>
              </w:rPr>
              <w:t>FullCAM background</w:t>
            </w:r>
            <w:r w:rsidR="006924D4">
              <w:rPr>
                <w:webHidden/>
              </w:rPr>
              <w:tab/>
            </w:r>
            <w:r w:rsidR="006924D4">
              <w:rPr>
                <w:webHidden/>
              </w:rPr>
              <w:fldChar w:fldCharType="begin"/>
            </w:r>
            <w:r w:rsidR="006924D4">
              <w:rPr>
                <w:webHidden/>
              </w:rPr>
              <w:instrText xml:space="preserve"> PAGEREF _Toc150444868 \h </w:instrText>
            </w:r>
            <w:r w:rsidR="006924D4">
              <w:rPr>
                <w:webHidden/>
              </w:rPr>
            </w:r>
            <w:r w:rsidR="006924D4">
              <w:rPr>
                <w:webHidden/>
              </w:rPr>
              <w:fldChar w:fldCharType="separate"/>
            </w:r>
            <w:r w:rsidR="000440EC">
              <w:rPr>
                <w:webHidden/>
              </w:rPr>
              <w:t>7</w:t>
            </w:r>
            <w:r w:rsidR="006924D4">
              <w:rPr>
                <w:webHidden/>
              </w:rPr>
              <w:fldChar w:fldCharType="end"/>
            </w:r>
          </w:hyperlink>
        </w:p>
        <w:p w14:paraId="663F7E21" w14:textId="7B53A43D" w:rsidR="006924D4" w:rsidRDefault="00000000">
          <w:pPr>
            <w:pStyle w:val="TOC2"/>
            <w:tabs>
              <w:tab w:val="left" w:pos="1100"/>
            </w:tabs>
            <w:rPr>
              <w:rFonts w:eastAsiaTheme="minorEastAsia"/>
              <w:kern w:val="2"/>
              <w:lang w:eastAsia="en-AU"/>
              <w14:ligatures w14:val="standardContextual"/>
            </w:rPr>
          </w:pPr>
          <w:hyperlink w:anchor="_Toc150444869" w:history="1">
            <w:r w:rsidR="006924D4" w:rsidRPr="008241D4">
              <w:rPr>
                <w:rStyle w:val="Hyperlink"/>
              </w:rPr>
              <w:t>1.5</w:t>
            </w:r>
            <w:r w:rsidR="006924D4">
              <w:rPr>
                <w:rFonts w:eastAsiaTheme="minorEastAsia"/>
                <w:kern w:val="2"/>
                <w:lang w:eastAsia="en-AU"/>
                <w14:ligatures w14:val="standardContextual"/>
              </w:rPr>
              <w:tab/>
            </w:r>
            <w:r w:rsidR="006924D4" w:rsidRPr="008241D4">
              <w:rPr>
                <w:rStyle w:val="Hyperlink"/>
              </w:rPr>
              <w:t>FullCAM plots and running simulations</w:t>
            </w:r>
            <w:r w:rsidR="006924D4">
              <w:rPr>
                <w:webHidden/>
              </w:rPr>
              <w:tab/>
            </w:r>
            <w:r w:rsidR="006924D4">
              <w:rPr>
                <w:webHidden/>
              </w:rPr>
              <w:fldChar w:fldCharType="begin"/>
            </w:r>
            <w:r w:rsidR="006924D4">
              <w:rPr>
                <w:webHidden/>
              </w:rPr>
              <w:instrText xml:space="preserve"> PAGEREF _Toc150444869 \h </w:instrText>
            </w:r>
            <w:r w:rsidR="006924D4">
              <w:rPr>
                <w:webHidden/>
              </w:rPr>
            </w:r>
            <w:r w:rsidR="006924D4">
              <w:rPr>
                <w:webHidden/>
              </w:rPr>
              <w:fldChar w:fldCharType="separate"/>
            </w:r>
            <w:r w:rsidR="000440EC">
              <w:rPr>
                <w:webHidden/>
              </w:rPr>
              <w:t>7</w:t>
            </w:r>
            <w:r w:rsidR="006924D4">
              <w:rPr>
                <w:webHidden/>
              </w:rPr>
              <w:fldChar w:fldCharType="end"/>
            </w:r>
          </w:hyperlink>
        </w:p>
        <w:p w14:paraId="2CD6A982" w14:textId="29243D3A" w:rsidR="006924D4" w:rsidRDefault="00000000">
          <w:pPr>
            <w:pStyle w:val="TOC2"/>
            <w:tabs>
              <w:tab w:val="left" w:pos="1100"/>
            </w:tabs>
            <w:rPr>
              <w:rFonts w:eastAsiaTheme="minorEastAsia"/>
              <w:kern w:val="2"/>
              <w:lang w:eastAsia="en-AU"/>
              <w14:ligatures w14:val="standardContextual"/>
            </w:rPr>
          </w:pPr>
          <w:hyperlink w:anchor="_Toc150444870" w:history="1">
            <w:r w:rsidR="006924D4" w:rsidRPr="008241D4">
              <w:rPr>
                <w:rStyle w:val="Hyperlink"/>
              </w:rPr>
              <w:t>1.6</w:t>
            </w:r>
            <w:r w:rsidR="006924D4">
              <w:rPr>
                <w:rFonts w:eastAsiaTheme="minorEastAsia"/>
                <w:kern w:val="2"/>
                <w:lang w:eastAsia="en-AU"/>
                <w14:ligatures w14:val="standardContextual"/>
              </w:rPr>
              <w:tab/>
            </w:r>
            <w:r w:rsidR="006924D4" w:rsidRPr="008241D4">
              <w:rPr>
                <w:rStyle w:val="Hyperlink"/>
              </w:rPr>
              <w:t>Overview of the FullCAM interface</w:t>
            </w:r>
            <w:r w:rsidR="006924D4">
              <w:rPr>
                <w:webHidden/>
              </w:rPr>
              <w:tab/>
            </w:r>
            <w:r w:rsidR="006924D4">
              <w:rPr>
                <w:webHidden/>
              </w:rPr>
              <w:fldChar w:fldCharType="begin"/>
            </w:r>
            <w:r w:rsidR="006924D4">
              <w:rPr>
                <w:webHidden/>
              </w:rPr>
              <w:instrText xml:space="preserve"> PAGEREF _Toc150444870 \h </w:instrText>
            </w:r>
            <w:r w:rsidR="006924D4">
              <w:rPr>
                <w:webHidden/>
              </w:rPr>
            </w:r>
            <w:r w:rsidR="006924D4">
              <w:rPr>
                <w:webHidden/>
              </w:rPr>
              <w:fldChar w:fldCharType="separate"/>
            </w:r>
            <w:r w:rsidR="000440EC">
              <w:rPr>
                <w:webHidden/>
              </w:rPr>
              <w:t>8</w:t>
            </w:r>
            <w:r w:rsidR="006924D4">
              <w:rPr>
                <w:webHidden/>
              </w:rPr>
              <w:fldChar w:fldCharType="end"/>
            </w:r>
          </w:hyperlink>
        </w:p>
        <w:p w14:paraId="42319AD2" w14:textId="34F06F58" w:rsidR="006924D4" w:rsidRDefault="00000000">
          <w:pPr>
            <w:pStyle w:val="TOC1"/>
            <w:rPr>
              <w:rFonts w:eastAsiaTheme="minorEastAsia"/>
              <w:b w:val="0"/>
              <w:kern w:val="2"/>
              <w:lang w:eastAsia="en-AU"/>
              <w14:ligatures w14:val="standardContextual"/>
            </w:rPr>
          </w:pPr>
          <w:hyperlink w:anchor="_Toc150444871" w:history="1">
            <w:r w:rsidR="006924D4" w:rsidRPr="008241D4">
              <w:rPr>
                <w:rStyle w:val="Hyperlink"/>
              </w:rPr>
              <w:t>2.</w:t>
            </w:r>
            <w:r w:rsidR="006924D4">
              <w:rPr>
                <w:rFonts w:eastAsiaTheme="minorEastAsia"/>
                <w:b w:val="0"/>
                <w:kern w:val="2"/>
                <w:lang w:eastAsia="en-AU"/>
                <w14:ligatures w14:val="standardContextual"/>
              </w:rPr>
              <w:tab/>
            </w:r>
            <w:r w:rsidR="006924D4" w:rsidRPr="008241D4">
              <w:rPr>
                <w:rStyle w:val="Hyperlink"/>
              </w:rPr>
              <w:t>Simulations Overview</w:t>
            </w:r>
            <w:r w:rsidR="006924D4">
              <w:rPr>
                <w:webHidden/>
              </w:rPr>
              <w:tab/>
            </w:r>
            <w:r w:rsidR="006924D4">
              <w:rPr>
                <w:webHidden/>
              </w:rPr>
              <w:fldChar w:fldCharType="begin"/>
            </w:r>
            <w:r w:rsidR="006924D4">
              <w:rPr>
                <w:webHidden/>
              </w:rPr>
              <w:instrText xml:space="preserve"> PAGEREF _Toc150444871 \h </w:instrText>
            </w:r>
            <w:r w:rsidR="006924D4">
              <w:rPr>
                <w:webHidden/>
              </w:rPr>
            </w:r>
            <w:r w:rsidR="006924D4">
              <w:rPr>
                <w:webHidden/>
              </w:rPr>
              <w:fldChar w:fldCharType="separate"/>
            </w:r>
            <w:r w:rsidR="000440EC">
              <w:rPr>
                <w:webHidden/>
              </w:rPr>
              <w:t>11</w:t>
            </w:r>
            <w:r w:rsidR="006924D4">
              <w:rPr>
                <w:webHidden/>
              </w:rPr>
              <w:fldChar w:fldCharType="end"/>
            </w:r>
          </w:hyperlink>
        </w:p>
        <w:p w14:paraId="040D45C8" w14:textId="3494842A" w:rsidR="006924D4" w:rsidRDefault="00000000">
          <w:pPr>
            <w:pStyle w:val="TOC2"/>
            <w:tabs>
              <w:tab w:val="left" w:pos="1100"/>
            </w:tabs>
            <w:rPr>
              <w:rFonts w:eastAsiaTheme="minorEastAsia"/>
              <w:kern w:val="2"/>
              <w:lang w:eastAsia="en-AU"/>
              <w14:ligatures w14:val="standardContextual"/>
            </w:rPr>
          </w:pPr>
          <w:hyperlink w:anchor="_Toc150444872" w:history="1">
            <w:r w:rsidR="006924D4" w:rsidRPr="008241D4">
              <w:rPr>
                <w:rStyle w:val="Hyperlink"/>
              </w:rPr>
              <w:t>2.1</w:t>
            </w:r>
            <w:r w:rsidR="006924D4">
              <w:rPr>
                <w:rFonts w:eastAsiaTheme="minorEastAsia"/>
                <w:kern w:val="2"/>
                <w:lang w:eastAsia="en-AU"/>
                <w14:ligatures w14:val="standardContextual"/>
              </w:rPr>
              <w:tab/>
            </w:r>
            <w:r w:rsidR="006924D4" w:rsidRPr="008241D4">
              <w:rPr>
                <w:rStyle w:val="Hyperlink"/>
              </w:rPr>
              <w:t>Baseline scenario simulation</w:t>
            </w:r>
            <w:r w:rsidR="006924D4">
              <w:rPr>
                <w:webHidden/>
              </w:rPr>
              <w:tab/>
            </w:r>
            <w:r w:rsidR="006924D4">
              <w:rPr>
                <w:webHidden/>
              </w:rPr>
              <w:fldChar w:fldCharType="begin"/>
            </w:r>
            <w:r w:rsidR="006924D4">
              <w:rPr>
                <w:webHidden/>
              </w:rPr>
              <w:instrText xml:space="preserve"> PAGEREF _Toc150444872 \h </w:instrText>
            </w:r>
            <w:r w:rsidR="006924D4">
              <w:rPr>
                <w:webHidden/>
              </w:rPr>
            </w:r>
            <w:r w:rsidR="006924D4">
              <w:rPr>
                <w:webHidden/>
              </w:rPr>
              <w:fldChar w:fldCharType="separate"/>
            </w:r>
            <w:r w:rsidR="000440EC">
              <w:rPr>
                <w:webHidden/>
              </w:rPr>
              <w:t>11</w:t>
            </w:r>
            <w:r w:rsidR="006924D4">
              <w:rPr>
                <w:webHidden/>
              </w:rPr>
              <w:fldChar w:fldCharType="end"/>
            </w:r>
          </w:hyperlink>
        </w:p>
        <w:p w14:paraId="0C3AB4D2" w14:textId="32EEA19E" w:rsidR="006924D4" w:rsidRDefault="00000000">
          <w:pPr>
            <w:pStyle w:val="TOC2"/>
            <w:tabs>
              <w:tab w:val="left" w:pos="1100"/>
            </w:tabs>
            <w:rPr>
              <w:rFonts w:eastAsiaTheme="minorEastAsia"/>
              <w:kern w:val="2"/>
              <w:lang w:eastAsia="en-AU"/>
              <w14:ligatures w14:val="standardContextual"/>
            </w:rPr>
          </w:pPr>
          <w:hyperlink w:anchor="_Toc150444873" w:history="1">
            <w:r w:rsidR="006924D4" w:rsidRPr="008241D4">
              <w:rPr>
                <w:rStyle w:val="Hyperlink"/>
              </w:rPr>
              <w:t>2.2</w:t>
            </w:r>
            <w:r w:rsidR="006924D4">
              <w:rPr>
                <w:rFonts w:eastAsiaTheme="minorEastAsia"/>
                <w:kern w:val="2"/>
                <w:lang w:eastAsia="en-AU"/>
                <w14:ligatures w14:val="standardContextual"/>
              </w:rPr>
              <w:tab/>
            </w:r>
            <w:r w:rsidR="006924D4" w:rsidRPr="008241D4">
              <w:rPr>
                <w:rStyle w:val="Hyperlink"/>
              </w:rPr>
              <w:t>Project scenario simulation</w:t>
            </w:r>
            <w:r w:rsidR="006924D4">
              <w:rPr>
                <w:webHidden/>
              </w:rPr>
              <w:tab/>
            </w:r>
            <w:r w:rsidR="006924D4">
              <w:rPr>
                <w:webHidden/>
              </w:rPr>
              <w:fldChar w:fldCharType="begin"/>
            </w:r>
            <w:r w:rsidR="006924D4">
              <w:rPr>
                <w:webHidden/>
              </w:rPr>
              <w:instrText xml:space="preserve"> PAGEREF _Toc150444873 \h </w:instrText>
            </w:r>
            <w:r w:rsidR="006924D4">
              <w:rPr>
                <w:webHidden/>
              </w:rPr>
            </w:r>
            <w:r w:rsidR="006924D4">
              <w:rPr>
                <w:webHidden/>
              </w:rPr>
              <w:fldChar w:fldCharType="separate"/>
            </w:r>
            <w:r w:rsidR="000440EC">
              <w:rPr>
                <w:webHidden/>
              </w:rPr>
              <w:t>11</w:t>
            </w:r>
            <w:r w:rsidR="006924D4">
              <w:rPr>
                <w:webHidden/>
              </w:rPr>
              <w:fldChar w:fldCharType="end"/>
            </w:r>
          </w:hyperlink>
        </w:p>
        <w:p w14:paraId="43378161" w14:textId="2A094794" w:rsidR="006924D4" w:rsidRDefault="00000000">
          <w:pPr>
            <w:pStyle w:val="TOC1"/>
            <w:rPr>
              <w:rFonts w:eastAsiaTheme="minorEastAsia"/>
              <w:b w:val="0"/>
              <w:kern w:val="2"/>
              <w:lang w:eastAsia="en-AU"/>
              <w14:ligatures w14:val="standardContextual"/>
            </w:rPr>
          </w:pPr>
          <w:hyperlink w:anchor="_Toc150444874" w:history="1">
            <w:r w:rsidR="006924D4" w:rsidRPr="008241D4">
              <w:rPr>
                <w:rStyle w:val="Hyperlink"/>
              </w:rPr>
              <w:t>3.</w:t>
            </w:r>
            <w:r w:rsidR="006924D4">
              <w:rPr>
                <w:rFonts w:eastAsiaTheme="minorEastAsia"/>
                <w:b w:val="0"/>
                <w:kern w:val="2"/>
                <w:lang w:eastAsia="en-AU"/>
                <w14:ligatures w14:val="standardContextual"/>
              </w:rPr>
              <w:tab/>
            </w:r>
            <w:r w:rsidR="006924D4" w:rsidRPr="008241D4">
              <w:rPr>
                <w:rStyle w:val="Hyperlink"/>
              </w:rPr>
              <w:t>2020 FullCAM option - setting up simulations for the baseline and project scenarios</w:t>
            </w:r>
            <w:r w:rsidR="006924D4">
              <w:rPr>
                <w:webHidden/>
              </w:rPr>
              <w:tab/>
            </w:r>
            <w:r w:rsidR="006924D4">
              <w:rPr>
                <w:webHidden/>
              </w:rPr>
              <w:fldChar w:fldCharType="begin"/>
            </w:r>
            <w:r w:rsidR="006924D4">
              <w:rPr>
                <w:webHidden/>
              </w:rPr>
              <w:instrText xml:space="preserve"> PAGEREF _Toc150444874 \h </w:instrText>
            </w:r>
            <w:r w:rsidR="006924D4">
              <w:rPr>
                <w:webHidden/>
              </w:rPr>
            </w:r>
            <w:r w:rsidR="006924D4">
              <w:rPr>
                <w:webHidden/>
              </w:rPr>
              <w:fldChar w:fldCharType="separate"/>
            </w:r>
            <w:r w:rsidR="000440EC">
              <w:rPr>
                <w:webHidden/>
              </w:rPr>
              <w:t>12</w:t>
            </w:r>
            <w:r w:rsidR="006924D4">
              <w:rPr>
                <w:webHidden/>
              </w:rPr>
              <w:fldChar w:fldCharType="end"/>
            </w:r>
          </w:hyperlink>
        </w:p>
        <w:p w14:paraId="436B3CB5" w14:textId="7BDAEA27" w:rsidR="006924D4" w:rsidRDefault="00000000">
          <w:pPr>
            <w:pStyle w:val="TOC2"/>
            <w:tabs>
              <w:tab w:val="left" w:pos="1100"/>
            </w:tabs>
            <w:rPr>
              <w:rFonts w:eastAsiaTheme="minorEastAsia"/>
              <w:kern w:val="2"/>
              <w:lang w:eastAsia="en-AU"/>
              <w14:ligatures w14:val="standardContextual"/>
            </w:rPr>
          </w:pPr>
          <w:hyperlink w:anchor="_Toc150444875" w:history="1">
            <w:r w:rsidR="006924D4" w:rsidRPr="008241D4">
              <w:rPr>
                <w:rStyle w:val="Hyperlink"/>
              </w:rPr>
              <w:t xml:space="preserve">3.1 </w:t>
            </w:r>
            <w:r w:rsidR="006924D4">
              <w:rPr>
                <w:rFonts w:eastAsiaTheme="minorEastAsia"/>
                <w:kern w:val="2"/>
                <w:lang w:eastAsia="en-AU"/>
                <w14:ligatures w14:val="standardContextual"/>
              </w:rPr>
              <w:tab/>
            </w:r>
            <w:r w:rsidR="006924D4" w:rsidRPr="008241D4">
              <w:rPr>
                <w:rStyle w:val="Hyperlink"/>
              </w:rPr>
              <w:t>Creating a new plot from template</w:t>
            </w:r>
            <w:r w:rsidR="006924D4">
              <w:rPr>
                <w:webHidden/>
              </w:rPr>
              <w:tab/>
            </w:r>
            <w:r w:rsidR="006924D4">
              <w:rPr>
                <w:webHidden/>
              </w:rPr>
              <w:fldChar w:fldCharType="begin"/>
            </w:r>
            <w:r w:rsidR="006924D4">
              <w:rPr>
                <w:webHidden/>
              </w:rPr>
              <w:instrText xml:space="preserve"> PAGEREF _Toc150444875 \h </w:instrText>
            </w:r>
            <w:r w:rsidR="006924D4">
              <w:rPr>
                <w:webHidden/>
              </w:rPr>
            </w:r>
            <w:r w:rsidR="006924D4">
              <w:rPr>
                <w:webHidden/>
              </w:rPr>
              <w:fldChar w:fldCharType="separate"/>
            </w:r>
            <w:r w:rsidR="000440EC">
              <w:rPr>
                <w:webHidden/>
              </w:rPr>
              <w:t>12</w:t>
            </w:r>
            <w:r w:rsidR="006924D4">
              <w:rPr>
                <w:webHidden/>
              </w:rPr>
              <w:fldChar w:fldCharType="end"/>
            </w:r>
          </w:hyperlink>
        </w:p>
        <w:p w14:paraId="0404B6C3" w14:textId="2F319112" w:rsidR="006924D4" w:rsidRDefault="00000000">
          <w:pPr>
            <w:pStyle w:val="TOC2"/>
            <w:rPr>
              <w:rFonts w:eastAsiaTheme="minorEastAsia"/>
              <w:kern w:val="2"/>
              <w:lang w:eastAsia="en-AU"/>
              <w14:ligatures w14:val="standardContextual"/>
            </w:rPr>
          </w:pPr>
          <w:hyperlink w:anchor="_Toc150444876" w:history="1">
            <w:r w:rsidR="006924D4" w:rsidRPr="008241D4">
              <w:rPr>
                <w:rStyle w:val="Hyperlink"/>
              </w:rPr>
              <w:t>3.2 The Timing Tab</w:t>
            </w:r>
            <w:r w:rsidR="006924D4">
              <w:rPr>
                <w:webHidden/>
              </w:rPr>
              <w:tab/>
            </w:r>
            <w:r w:rsidR="006924D4">
              <w:rPr>
                <w:webHidden/>
              </w:rPr>
              <w:fldChar w:fldCharType="begin"/>
            </w:r>
            <w:r w:rsidR="006924D4">
              <w:rPr>
                <w:webHidden/>
              </w:rPr>
              <w:instrText xml:space="preserve"> PAGEREF _Toc150444876 \h </w:instrText>
            </w:r>
            <w:r w:rsidR="006924D4">
              <w:rPr>
                <w:webHidden/>
              </w:rPr>
            </w:r>
            <w:r w:rsidR="006924D4">
              <w:rPr>
                <w:webHidden/>
              </w:rPr>
              <w:fldChar w:fldCharType="separate"/>
            </w:r>
            <w:r w:rsidR="000440EC">
              <w:rPr>
                <w:webHidden/>
              </w:rPr>
              <w:t>15</w:t>
            </w:r>
            <w:r w:rsidR="006924D4">
              <w:rPr>
                <w:webHidden/>
              </w:rPr>
              <w:fldChar w:fldCharType="end"/>
            </w:r>
          </w:hyperlink>
        </w:p>
        <w:p w14:paraId="43E4037F" w14:textId="144766FD" w:rsidR="006924D4" w:rsidRDefault="00000000">
          <w:pPr>
            <w:pStyle w:val="TOC2"/>
            <w:rPr>
              <w:rFonts w:eastAsiaTheme="minorEastAsia"/>
              <w:kern w:val="2"/>
              <w:lang w:eastAsia="en-AU"/>
              <w14:ligatures w14:val="standardContextual"/>
            </w:rPr>
          </w:pPr>
          <w:hyperlink w:anchor="_Toc150444877" w:history="1">
            <w:r w:rsidR="006924D4" w:rsidRPr="008241D4">
              <w:rPr>
                <w:rStyle w:val="Hyperlink"/>
              </w:rPr>
              <w:t>3.3 The Location info Tab</w:t>
            </w:r>
            <w:r w:rsidR="006924D4">
              <w:rPr>
                <w:webHidden/>
              </w:rPr>
              <w:tab/>
            </w:r>
            <w:r w:rsidR="006924D4">
              <w:rPr>
                <w:webHidden/>
              </w:rPr>
              <w:fldChar w:fldCharType="begin"/>
            </w:r>
            <w:r w:rsidR="006924D4">
              <w:rPr>
                <w:webHidden/>
              </w:rPr>
              <w:instrText xml:space="preserve"> PAGEREF _Toc150444877 \h </w:instrText>
            </w:r>
            <w:r w:rsidR="006924D4">
              <w:rPr>
                <w:webHidden/>
              </w:rPr>
            </w:r>
            <w:r w:rsidR="006924D4">
              <w:rPr>
                <w:webHidden/>
              </w:rPr>
              <w:fldChar w:fldCharType="separate"/>
            </w:r>
            <w:r w:rsidR="000440EC">
              <w:rPr>
                <w:webHidden/>
              </w:rPr>
              <w:t>16</w:t>
            </w:r>
            <w:r w:rsidR="006924D4">
              <w:rPr>
                <w:webHidden/>
              </w:rPr>
              <w:fldChar w:fldCharType="end"/>
            </w:r>
          </w:hyperlink>
        </w:p>
        <w:p w14:paraId="1D6702DE" w14:textId="3F79C07C" w:rsidR="006924D4" w:rsidRDefault="00000000">
          <w:pPr>
            <w:pStyle w:val="TOC2"/>
            <w:rPr>
              <w:rFonts w:eastAsiaTheme="minorEastAsia"/>
              <w:kern w:val="2"/>
              <w:lang w:eastAsia="en-AU"/>
              <w14:ligatures w14:val="standardContextual"/>
            </w:rPr>
          </w:pPr>
          <w:hyperlink w:anchor="_Toc150444878" w:history="1">
            <w:r w:rsidR="006924D4" w:rsidRPr="008241D4">
              <w:rPr>
                <w:rStyle w:val="Hyperlink"/>
                <w:lang w:eastAsia="en-AU"/>
              </w:rPr>
              <w:t>3.4 The Site, Trees, Soil, and Initial Conditions Tabs</w:t>
            </w:r>
            <w:r w:rsidR="006924D4">
              <w:rPr>
                <w:webHidden/>
              </w:rPr>
              <w:tab/>
            </w:r>
            <w:r w:rsidR="006924D4">
              <w:rPr>
                <w:webHidden/>
              </w:rPr>
              <w:fldChar w:fldCharType="begin"/>
            </w:r>
            <w:r w:rsidR="006924D4">
              <w:rPr>
                <w:webHidden/>
              </w:rPr>
              <w:instrText xml:space="preserve"> PAGEREF _Toc150444878 \h </w:instrText>
            </w:r>
            <w:r w:rsidR="006924D4">
              <w:rPr>
                <w:webHidden/>
              </w:rPr>
            </w:r>
            <w:r w:rsidR="006924D4">
              <w:rPr>
                <w:webHidden/>
              </w:rPr>
              <w:fldChar w:fldCharType="separate"/>
            </w:r>
            <w:r w:rsidR="000440EC">
              <w:rPr>
                <w:webHidden/>
              </w:rPr>
              <w:t>16</w:t>
            </w:r>
            <w:r w:rsidR="006924D4">
              <w:rPr>
                <w:webHidden/>
              </w:rPr>
              <w:fldChar w:fldCharType="end"/>
            </w:r>
          </w:hyperlink>
        </w:p>
        <w:p w14:paraId="13E5CF6D" w14:textId="1AFD585A" w:rsidR="006924D4" w:rsidRDefault="00000000">
          <w:pPr>
            <w:pStyle w:val="TOC2"/>
            <w:rPr>
              <w:rFonts w:eastAsiaTheme="minorEastAsia"/>
              <w:kern w:val="2"/>
              <w:lang w:eastAsia="en-AU"/>
              <w14:ligatures w14:val="standardContextual"/>
            </w:rPr>
          </w:pPr>
          <w:hyperlink w:anchor="_Toc150444879" w:history="1">
            <w:r w:rsidR="006924D4" w:rsidRPr="008241D4">
              <w:rPr>
                <w:rStyle w:val="Hyperlink"/>
              </w:rPr>
              <w:t>3.5 The Events Tab</w:t>
            </w:r>
            <w:r w:rsidR="006924D4">
              <w:rPr>
                <w:webHidden/>
              </w:rPr>
              <w:tab/>
            </w:r>
            <w:r w:rsidR="006924D4">
              <w:rPr>
                <w:webHidden/>
              </w:rPr>
              <w:fldChar w:fldCharType="begin"/>
            </w:r>
            <w:r w:rsidR="006924D4">
              <w:rPr>
                <w:webHidden/>
              </w:rPr>
              <w:instrText xml:space="preserve"> PAGEREF _Toc150444879 \h </w:instrText>
            </w:r>
            <w:r w:rsidR="006924D4">
              <w:rPr>
                <w:webHidden/>
              </w:rPr>
            </w:r>
            <w:r w:rsidR="006924D4">
              <w:rPr>
                <w:webHidden/>
              </w:rPr>
              <w:fldChar w:fldCharType="separate"/>
            </w:r>
            <w:r w:rsidR="000440EC">
              <w:rPr>
                <w:webHidden/>
              </w:rPr>
              <w:t>17</w:t>
            </w:r>
            <w:r w:rsidR="006924D4">
              <w:rPr>
                <w:webHidden/>
              </w:rPr>
              <w:fldChar w:fldCharType="end"/>
            </w:r>
          </w:hyperlink>
        </w:p>
        <w:p w14:paraId="725334BA" w14:textId="3CC66D0F" w:rsidR="006924D4" w:rsidRDefault="00000000">
          <w:pPr>
            <w:pStyle w:val="TOC2"/>
            <w:tabs>
              <w:tab w:val="left" w:pos="1100"/>
            </w:tabs>
            <w:rPr>
              <w:rFonts w:eastAsiaTheme="minorEastAsia"/>
              <w:kern w:val="2"/>
              <w:lang w:eastAsia="en-AU"/>
              <w14:ligatures w14:val="standardContextual"/>
            </w:rPr>
          </w:pPr>
          <w:hyperlink w:anchor="_Toc150444880" w:history="1">
            <w:r w:rsidR="006924D4" w:rsidRPr="008241D4">
              <w:rPr>
                <w:rStyle w:val="Hyperlink"/>
              </w:rPr>
              <w:t>3.6</w:t>
            </w:r>
            <w:r w:rsidR="006924D4">
              <w:rPr>
                <w:rFonts w:eastAsiaTheme="minorEastAsia"/>
                <w:kern w:val="2"/>
                <w:lang w:eastAsia="en-AU"/>
                <w14:ligatures w14:val="standardContextual"/>
              </w:rPr>
              <w:tab/>
            </w:r>
            <w:r w:rsidR="006924D4" w:rsidRPr="008241D4">
              <w:rPr>
                <w:rStyle w:val="Hyperlink"/>
              </w:rPr>
              <w:t>The Output Windows Tab</w:t>
            </w:r>
            <w:r w:rsidR="006924D4">
              <w:rPr>
                <w:webHidden/>
              </w:rPr>
              <w:tab/>
            </w:r>
            <w:r w:rsidR="006924D4">
              <w:rPr>
                <w:webHidden/>
              </w:rPr>
              <w:fldChar w:fldCharType="begin"/>
            </w:r>
            <w:r w:rsidR="006924D4">
              <w:rPr>
                <w:webHidden/>
              </w:rPr>
              <w:instrText xml:space="preserve"> PAGEREF _Toc150444880 \h </w:instrText>
            </w:r>
            <w:r w:rsidR="006924D4">
              <w:rPr>
                <w:webHidden/>
              </w:rPr>
            </w:r>
            <w:r w:rsidR="006924D4">
              <w:rPr>
                <w:webHidden/>
              </w:rPr>
              <w:fldChar w:fldCharType="separate"/>
            </w:r>
            <w:r w:rsidR="000440EC">
              <w:rPr>
                <w:webHidden/>
              </w:rPr>
              <w:t>28</w:t>
            </w:r>
            <w:r w:rsidR="006924D4">
              <w:rPr>
                <w:webHidden/>
              </w:rPr>
              <w:fldChar w:fldCharType="end"/>
            </w:r>
          </w:hyperlink>
        </w:p>
        <w:p w14:paraId="7D1AC33F" w14:textId="34300DD8" w:rsidR="006924D4" w:rsidRDefault="00000000">
          <w:pPr>
            <w:pStyle w:val="TOC1"/>
            <w:rPr>
              <w:rFonts w:eastAsiaTheme="minorEastAsia"/>
              <w:b w:val="0"/>
              <w:kern w:val="2"/>
              <w:lang w:eastAsia="en-AU"/>
              <w14:ligatures w14:val="standardContextual"/>
            </w:rPr>
          </w:pPr>
          <w:hyperlink w:anchor="_Toc150444881" w:history="1">
            <w:r w:rsidR="006924D4" w:rsidRPr="008241D4">
              <w:rPr>
                <w:rStyle w:val="Hyperlink"/>
              </w:rPr>
              <w:t>4.</w:t>
            </w:r>
            <w:r w:rsidR="006924D4">
              <w:rPr>
                <w:rFonts w:eastAsiaTheme="minorEastAsia"/>
                <w:b w:val="0"/>
                <w:kern w:val="2"/>
                <w:lang w:eastAsia="en-AU"/>
                <w14:ligatures w14:val="standardContextual"/>
              </w:rPr>
              <w:tab/>
            </w:r>
            <w:r w:rsidR="006924D4" w:rsidRPr="008241D4">
              <w:rPr>
                <w:rStyle w:val="Hyperlink"/>
              </w:rPr>
              <w:t>FullCAM Simulations and Offsets Reporting</w:t>
            </w:r>
            <w:r w:rsidR="006924D4">
              <w:rPr>
                <w:webHidden/>
              </w:rPr>
              <w:tab/>
            </w:r>
            <w:r w:rsidR="006924D4">
              <w:rPr>
                <w:webHidden/>
              </w:rPr>
              <w:fldChar w:fldCharType="begin"/>
            </w:r>
            <w:r w:rsidR="006924D4">
              <w:rPr>
                <w:webHidden/>
              </w:rPr>
              <w:instrText xml:space="preserve"> PAGEREF _Toc150444881 \h </w:instrText>
            </w:r>
            <w:r w:rsidR="006924D4">
              <w:rPr>
                <w:webHidden/>
              </w:rPr>
            </w:r>
            <w:r w:rsidR="006924D4">
              <w:rPr>
                <w:webHidden/>
              </w:rPr>
              <w:fldChar w:fldCharType="separate"/>
            </w:r>
            <w:r w:rsidR="000440EC">
              <w:rPr>
                <w:webHidden/>
              </w:rPr>
              <w:t>31</w:t>
            </w:r>
            <w:r w:rsidR="006924D4">
              <w:rPr>
                <w:webHidden/>
              </w:rPr>
              <w:fldChar w:fldCharType="end"/>
            </w:r>
          </w:hyperlink>
        </w:p>
        <w:p w14:paraId="4EF4CB75" w14:textId="06C13583" w:rsidR="00764D6A" w:rsidRDefault="00E91D72">
          <w:r>
            <w:rPr>
              <w:b/>
              <w:noProof/>
            </w:rPr>
            <w:fldChar w:fldCharType="end"/>
          </w:r>
        </w:p>
      </w:sdtContent>
    </w:sdt>
    <w:p w14:paraId="202E3341" w14:textId="77777777" w:rsidR="00764D6A" w:rsidRDefault="00E91D72">
      <w:pPr>
        <w:pStyle w:val="TOCHeading2"/>
        <w:rPr>
          <w:rStyle w:val="Strong"/>
        </w:rPr>
      </w:pPr>
      <w:r>
        <w:rPr>
          <w:rStyle w:val="Strong"/>
        </w:rPr>
        <w:t>Tables</w:t>
      </w:r>
    </w:p>
    <w:p w14:paraId="09436616" w14:textId="17DC3642" w:rsidR="006924D4"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"Table A" </w:instrText>
      </w:r>
      <w:r>
        <w:fldChar w:fldCharType="separate"/>
      </w:r>
      <w:hyperlink w:anchor="_Toc150444882" w:history="1">
        <w:r w:rsidR="006924D4" w:rsidRPr="00E36964">
          <w:rPr>
            <w:rStyle w:val="Hyperlink"/>
            <w:noProof/>
          </w:rPr>
          <w:t>Table 1 FullCAM tabs</w:t>
        </w:r>
        <w:r w:rsidR="006924D4">
          <w:rPr>
            <w:noProof/>
            <w:webHidden/>
          </w:rPr>
          <w:tab/>
        </w:r>
        <w:r w:rsidR="006924D4">
          <w:rPr>
            <w:noProof/>
            <w:webHidden/>
          </w:rPr>
          <w:fldChar w:fldCharType="begin"/>
        </w:r>
        <w:r w:rsidR="006924D4">
          <w:rPr>
            <w:noProof/>
            <w:webHidden/>
          </w:rPr>
          <w:instrText xml:space="preserve"> PAGEREF _Toc150444882 \h </w:instrText>
        </w:r>
        <w:r w:rsidR="006924D4">
          <w:rPr>
            <w:noProof/>
            <w:webHidden/>
          </w:rPr>
        </w:r>
        <w:r w:rsidR="006924D4">
          <w:rPr>
            <w:noProof/>
            <w:webHidden/>
          </w:rPr>
          <w:fldChar w:fldCharType="separate"/>
        </w:r>
        <w:r w:rsidR="000440EC">
          <w:rPr>
            <w:noProof/>
            <w:webHidden/>
          </w:rPr>
          <w:t>9</w:t>
        </w:r>
        <w:r w:rsidR="006924D4">
          <w:rPr>
            <w:noProof/>
            <w:webHidden/>
          </w:rPr>
          <w:fldChar w:fldCharType="end"/>
        </w:r>
      </w:hyperlink>
    </w:p>
    <w:p w14:paraId="79B00705" w14:textId="65D21CB3" w:rsidR="006924D4" w:rsidRDefault="00000000">
      <w:pPr>
        <w:pStyle w:val="TableofFigures"/>
        <w:tabs>
          <w:tab w:val="right" w:leader="dot" w:pos="9060"/>
        </w:tabs>
        <w:rPr>
          <w:rFonts w:eastAsiaTheme="minorEastAsia"/>
          <w:noProof/>
          <w:kern w:val="2"/>
          <w:lang w:eastAsia="en-AU"/>
          <w14:ligatures w14:val="standardContextual"/>
        </w:rPr>
      </w:pPr>
      <w:hyperlink w:anchor="_Toc150444883" w:history="1">
        <w:r w:rsidR="006924D4" w:rsidRPr="00E36964">
          <w:rPr>
            <w:rStyle w:val="Hyperlink"/>
            <w:noProof/>
          </w:rPr>
          <w:t>Table 2 FullCAM outputs and corresponding parameters as defined in the determination</w:t>
        </w:r>
        <w:r w:rsidR="006924D4">
          <w:rPr>
            <w:noProof/>
            <w:webHidden/>
          </w:rPr>
          <w:tab/>
        </w:r>
        <w:r w:rsidR="006924D4">
          <w:rPr>
            <w:noProof/>
            <w:webHidden/>
          </w:rPr>
          <w:fldChar w:fldCharType="begin"/>
        </w:r>
        <w:r w:rsidR="006924D4">
          <w:rPr>
            <w:noProof/>
            <w:webHidden/>
          </w:rPr>
          <w:instrText xml:space="preserve"> PAGEREF _Toc150444883 \h </w:instrText>
        </w:r>
        <w:r w:rsidR="006924D4">
          <w:rPr>
            <w:noProof/>
            <w:webHidden/>
          </w:rPr>
        </w:r>
        <w:r w:rsidR="006924D4">
          <w:rPr>
            <w:noProof/>
            <w:webHidden/>
          </w:rPr>
          <w:fldChar w:fldCharType="separate"/>
        </w:r>
        <w:r w:rsidR="000440EC">
          <w:rPr>
            <w:noProof/>
            <w:webHidden/>
          </w:rPr>
          <w:t>31</w:t>
        </w:r>
        <w:r w:rsidR="006924D4">
          <w:rPr>
            <w:noProof/>
            <w:webHidden/>
          </w:rPr>
          <w:fldChar w:fldCharType="end"/>
        </w:r>
      </w:hyperlink>
    </w:p>
    <w:p w14:paraId="30E782C8" w14:textId="5950BB4D" w:rsidR="006924D4" w:rsidRDefault="00E91D72" w:rsidP="006924D4">
      <w:pPr>
        <w:pStyle w:val="TableofFigures"/>
        <w:tabs>
          <w:tab w:val="right" w:leader="dot" w:pos="9060"/>
        </w:tabs>
      </w:pPr>
      <w:r>
        <w:fldChar w:fldCharType="end"/>
      </w:r>
    </w:p>
    <w:p w14:paraId="11A58240" w14:textId="77777777" w:rsidR="00764D6A" w:rsidRDefault="00E91D72">
      <w:pPr>
        <w:pStyle w:val="TOCHeading2"/>
        <w:rPr>
          <w:rStyle w:val="Strong"/>
        </w:rPr>
      </w:pPr>
      <w:r>
        <w:rPr>
          <w:rStyle w:val="Strong"/>
        </w:rPr>
        <w:t>Figures</w:t>
      </w:r>
    </w:p>
    <w:p w14:paraId="44F3F43C" w14:textId="53E2AA5E" w:rsidR="006924D4"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0444890" w:history="1">
        <w:r w:rsidR="006924D4" w:rsidRPr="00AF7B43">
          <w:rPr>
            <w:rStyle w:val="Hyperlink"/>
            <w:b/>
            <w:bCs/>
            <w:noProof/>
          </w:rPr>
          <w:t>Figure 1 FullCAM download options</w:t>
        </w:r>
        <w:r w:rsidR="006924D4">
          <w:rPr>
            <w:noProof/>
            <w:webHidden/>
          </w:rPr>
          <w:tab/>
        </w:r>
        <w:r w:rsidR="006924D4">
          <w:rPr>
            <w:noProof/>
            <w:webHidden/>
          </w:rPr>
          <w:fldChar w:fldCharType="begin"/>
        </w:r>
        <w:r w:rsidR="006924D4">
          <w:rPr>
            <w:noProof/>
            <w:webHidden/>
          </w:rPr>
          <w:instrText xml:space="preserve"> PAGEREF _Toc150444890 \h </w:instrText>
        </w:r>
        <w:r w:rsidR="006924D4">
          <w:rPr>
            <w:noProof/>
            <w:webHidden/>
          </w:rPr>
        </w:r>
        <w:r w:rsidR="006924D4">
          <w:rPr>
            <w:noProof/>
            <w:webHidden/>
          </w:rPr>
          <w:fldChar w:fldCharType="separate"/>
        </w:r>
        <w:r w:rsidR="000440EC">
          <w:rPr>
            <w:noProof/>
            <w:webHidden/>
          </w:rPr>
          <w:t>6</w:t>
        </w:r>
        <w:r w:rsidR="006924D4">
          <w:rPr>
            <w:noProof/>
            <w:webHidden/>
          </w:rPr>
          <w:fldChar w:fldCharType="end"/>
        </w:r>
      </w:hyperlink>
    </w:p>
    <w:p w14:paraId="5DED7C3C" w14:textId="7EA7004D" w:rsidR="006924D4" w:rsidRPr="004B65CF" w:rsidRDefault="00000000">
      <w:pPr>
        <w:pStyle w:val="TableofFigures"/>
        <w:tabs>
          <w:tab w:val="right" w:leader="dot" w:pos="9060"/>
        </w:tabs>
        <w:rPr>
          <w:rFonts w:eastAsiaTheme="minorEastAsia"/>
          <w:b/>
          <w:bCs/>
          <w:noProof/>
          <w:kern w:val="2"/>
          <w:lang w:eastAsia="en-AU"/>
          <w14:ligatures w14:val="standardContextual"/>
        </w:rPr>
      </w:pPr>
      <w:hyperlink w:anchor="_Toc150444891" w:history="1">
        <w:r w:rsidR="006924D4" w:rsidRPr="004B65CF">
          <w:rPr>
            <w:rStyle w:val="Hyperlink"/>
            <w:b/>
            <w:bCs/>
            <w:noProof/>
          </w:rPr>
          <w:t>Figure 2 Selecting a new simulation in FullCAM</w:t>
        </w:r>
        <w:r w:rsidR="006924D4" w:rsidRPr="004B65CF">
          <w:rPr>
            <w:rStyle w:val="Hyperlink"/>
            <w:rFonts w:cstheme="minorHAnsi"/>
            <w:noProof/>
          </w:rPr>
          <w:t xml:space="preserve"> </w:t>
        </w:r>
        <w:r w:rsidR="006924D4" w:rsidRPr="004B65CF">
          <w:rPr>
            <w:noProof/>
            <w:webHidden/>
          </w:rPr>
          <w:tab/>
        </w:r>
        <w:r w:rsidR="006924D4" w:rsidRPr="004B65CF">
          <w:rPr>
            <w:noProof/>
            <w:webHidden/>
          </w:rPr>
          <w:fldChar w:fldCharType="begin"/>
        </w:r>
        <w:r w:rsidR="006924D4" w:rsidRPr="004B65CF">
          <w:rPr>
            <w:noProof/>
            <w:webHidden/>
          </w:rPr>
          <w:instrText xml:space="preserve"> PAGEREF _Toc150444891 \h </w:instrText>
        </w:r>
        <w:r w:rsidR="006924D4" w:rsidRPr="004B65CF">
          <w:rPr>
            <w:noProof/>
            <w:webHidden/>
          </w:rPr>
        </w:r>
        <w:r w:rsidR="006924D4" w:rsidRPr="004B65CF">
          <w:rPr>
            <w:noProof/>
            <w:webHidden/>
          </w:rPr>
          <w:fldChar w:fldCharType="separate"/>
        </w:r>
        <w:r w:rsidR="000440EC">
          <w:rPr>
            <w:noProof/>
            <w:webHidden/>
          </w:rPr>
          <w:t>12</w:t>
        </w:r>
        <w:r w:rsidR="006924D4" w:rsidRPr="004B65CF">
          <w:rPr>
            <w:noProof/>
            <w:webHidden/>
          </w:rPr>
          <w:fldChar w:fldCharType="end"/>
        </w:r>
      </w:hyperlink>
    </w:p>
    <w:p w14:paraId="7AC3ECD9" w14:textId="543F6A98" w:rsidR="006924D4" w:rsidRDefault="00000000">
      <w:pPr>
        <w:pStyle w:val="TableofFigures"/>
        <w:tabs>
          <w:tab w:val="right" w:leader="dot" w:pos="9060"/>
        </w:tabs>
        <w:rPr>
          <w:rFonts w:eastAsiaTheme="minorEastAsia"/>
          <w:noProof/>
          <w:kern w:val="2"/>
          <w:lang w:eastAsia="en-AU"/>
          <w14:ligatures w14:val="standardContextual"/>
        </w:rPr>
      </w:pPr>
      <w:hyperlink w:anchor="_Toc150444892" w:history="1">
        <w:r w:rsidR="006924D4" w:rsidRPr="00AF7B43">
          <w:rPr>
            <w:rStyle w:val="Hyperlink"/>
            <w:b/>
            <w:bCs/>
            <w:noProof/>
          </w:rPr>
          <w:t>Figure 3 The Australian Government’s National Map</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_Toc150444892 \h </w:instrText>
        </w:r>
        <w:r w:rsidR="006924D4">
          <w:rPr>
            <w:noProof/>
            <w:webHidden/>
          </w:rPr>
        </w:r>
        <w:r w:rsidR="006924D4">
          <w:rPr>
            <w:noProof/>
            <w:webHidden/>
          </w:rPr>
          <w:fldChar w:fldCharType="separate"/>
        </w:r>
        <w:r w:rsidR="000440EC">
          <w:rPr>
            <w:noProof/>
            <w:webHidden/>
          </w:rPr>
          <w:t>13</w:t>
        </w:r>
        <w:r w:rsidR="006924D4">
          <w:rPr>
            <w:noProof/>
            <w:webHidden/>
          </w:rPr>
          <w:fldChar w:fldCharType="end"/>
        </w:r>
      </w:hyperlink>
    </w:p>
    <w:p w14:paraId="496245FB" w14:textId="4D99AC21" w:rsidR="006924D4" w:rsidRDefault="00000000">
      <w:pPr>
        <w:pStyle w:val="TableofFigures"/>
        <w:tabs>
          <w:tab w:val="right" w:leader="dot" w:pos="9060"/>
        </w:tabs>
        <w:rPr>
          <w:rFonts w:eastAsiaTheme="minorEastAsia"/>
          <w:noProof/>
          <w:kern w:val="2"/>
          <w:lang w:eastAsia="en-AU"/>
          <w14:ligatures w14:val="standardContextual"/>
        </w:rPr>
      </w:pPr>
      <w:hyperlink w:anchor="_Toc150444893" w:history="1">
        <w:r w:rsidR="006924D4" w:rsidRPr="00AF7B43">
          <w:rPr>
            <w:rStyle w:val="Hyperlink"/>
            <w:b/>
            <w:bCs/>
            <w:noProof/>
          </w:rPr>
          <w:t>Figure 4 The Australian Government’s National Map</w:t>
        </w:r>
        <w:r w:rsidR="006924D4">
          <w:rPr>
            <w:noProof/>
            <w:webHidden/>
          </w:rPr>
          <w:tab/>
        </w:r>
        <w:r w:rsidR="006924D4">
          <w:rPr>
            <w:noProof/>
            <w:webHidden/>
          </w:rPr>
          <w:fldChar w:fldCharType="begin"/>
        </w:r>
        <w:r w:rsidR="006924D4">
          <w:rPr>
            <w:noProof/>
            <w:webHidden/>
          </w:rPr>
          <w:instrText xml:space="preserve"> PAGEREF _Toc150444893 \h </w:instrText>
        </w:r>
        <w:r w:rsidR="006924D4">
          <w:rPr>
            <w:noProof/>
            <w:webHidden/>
          </w:rPr>
        </w:r>
        <w:r w:rsidR="006924D4">
          <w:rPr>
            <w:noProof/>
            <w:webHidden/>
          </w:rPr>
          <w:fldChar w:fldCharType="separate"/>
        </w:r>
        <w:r w:rsidR="000440EC">
          <w:rPr>
            <w:noProof/>
            <w:webHidden/>
          </w:rPr>
          <w:t>14</w:t>
        </w:r>
        <w:r w:rsidR="006924D4">
          <w:rPr>
            <w:noProof/>
            <w:webHidden/>
          </w:rPr>
          <w:fldChar w:fldCharType="end"/>
        </w:r>
      </w:hyperlink>
    </w:p>
    <w:p w14:paraId="5A237F7B" w14:textId="4C3DEC9B" w:rsidR="006924D4" w:rsidRDefault="00000000">
      <w:pPr>
        <w:pStyle w:val="TableofFigures"/>
        <w:tabs>
          <w:tab w:val="right" w:leader="dot" w:pos="9060"/>
        </w:tabs>
        <w:rPr>
          <w:rFonts w:eastAsiaTheme="minorEastAsia"/>
          <w:noProof/>
          <w:kern w:val="2"/>
          <w:lang w:eastAsia="en-AU"/>
          <w14:ligatures w14:val="standardContextual"/>
        </w:rPr>
      </w:pPr>
      <w:hyperlink w:anchor="_Toc150444894" w:history="1">
        <w:r w:rsidR="006924D4" w:rsidRPr="00AF7B43">
          <w:rPr>
            <w:rStyle w:val="Hyperlink"/>
            <w:b/>
            <w:bCs/>
            <w:noProof/>
          </w:rPr>
          <w:t>Figure 5 Adding the long term average rainfall data to the National Map</w:t>
        </w:r>
        <w:r w:rsidR="006924D4" w:rsidRPr="00AF7B43">
          <w:rPr>
            <w:rStyle w:val="Hyperlink"/>
            <w:i/>
            <w:iCs/>
            <w:noProof/>
          </w:rPr>
          <w:t xml:space="preserve"> </w:t>
        </w:r>
        <w:r w:rsidR="006924D4">
          <w:rPr>
            <w:noProof/>
            <w:webHidden/>
          </w:rPr>
          <w:tab/>
        </w:r>
        <w:r w:rsidR="006924D4">
          <w:rPr>
            <w:noProof/>
            <w:webHidden/>
          </w:rPr>
          <w:fldChar w:fldCharType="begin"/>
        </w:r>
        <w:r w:rsidR="006924D4">
          <w:rPr>
            <w:noProof/>
            <w:webHidden/>
          </w:rPr>
          <w:instrText xml:space="preserve"> PAGEREF _Toc150444894 \h </w:instrText>
        </w:r>
        <w:r w:rsidR="006924D4">
          <w:rPr>
            <w:noProof/>
            <w:webHidden/>
          </w:rPr>
        </w:r>
        <w:r w:rsidR="006924D4">
          <w:rPr>
            <w:noProof/>
            <w:webHidden/>
          </w:rPr>
          <w:fldChar w:fldCharType="separate"/>
        </w:r>
        <w:r w:rsidR="000440EC">
          <w:rPr>
            <w:noProof/>
            <w:webHidden/>
          </w:rPr>
          <w:t>14</w:t>
        </w:r>
        <w:r w:rsidR="006924D4">
          <w:rPr>
            <w:noProof/>
            <w:webHidden/>
          </w:rPr>
          <w:fldChar w:fldCharType="end"/>
        </w:r>
      </w:hyperlink>
    </w:p>
    <w:p w14:paraId="1EDE6E99" w14:textId="7CC053CA" w:rsidR="006924D4" w:rsidRDefault="00000000">
      <w:pPr>
        <w:pStyle w:val="TableofFigures"/>
        <w:tabs>
          <w:tab w:val="right" w:leader="dot" w:pos="9060"/>
        </w:tabs>
        <w:rPr>
          <w:rFonts w:eastAsiaTheme="minorEastAsia"/>
          <w:noProof/>
          <w:kern w:val="2"/>
          <w:lang w:eastAsia="en-AU"/>
          <w14:ligatures w14:val="standardContextual"/>
        </w:rPr>
      </w:pPr>
      <w:hyperlink w:anchor="_Toc150444895" w:history="1">
        <w:r w:rsidR="006924D4" w:rsidRPr="00AF7B43">
          <w:rPr>
            <w:rStyle w:val="Hyperlink"/>
            <w:b/>
            <w:bCs/>
            <w:noProof/>
          </w:rPr>
          <w:t>Figure 6 Entering the latitude and longitude of a location into the National Map</w:t>
        </w:r>
        <w:r w:rsidR="006924D4">
          <w:rPr>
            <w:noProof/>
            <w:webHidden/>
          </w:rPr>
          <w:tab/>
        </w:r>
        <w:r w:rsidR="006924D4">
          <w:rPr>
            <w:noProof/>
            <w:webHidden/>
          </w:rPr>
          <w:fldChar w:fldCharType="begin"/>
        </w:r>
        <w:r w:rsidR="006924D4">
          <w:rPr>
            <w:noProof/>
            <w:webHidden/>
          </w:rPr>
          <w:instrText xml:space="preserve"> PAGEREF _Toc150444895 \h </w:instrText>
        </w:r>
        <w:r w:rsidR="006924D4">
          <w:rPr>
            <w:noProof/>
            <w:webHidden/>
          </w:rPr>
        </w:r>
        <w:r w:rsidR="006924D4">
          <w:rPr>
            <w:noProof/>
            <w:webHidden/>
          </w:rPr>
          <w:fldChar w:fldCharType="separate"/>
        </w:r>
        <w:r w:rsidR="000440EC">
          <w:rPr>
            <w:noProof/>
            <w:webHidden/>
          </w:rPr>
          <w:t>15</w:t>
        </w:r>
        <w:r w:rsidR="006924D4">
          <w:rPr>
            <w:noProof/>
            <w:webHidden/>
          </w:rPr>
          <w:fldChar w:fldCharType="end"/>
        </w:r>
      </w:hyperlink>
    </w:p>
    <w:p w14:paraId="5645A00C" w14:textId="417E9DF7" w:rsidR="006924D4" w:rsidRDefault="00000000">
      <w:pPr>
        <w:pStyle w:val="TableofFigures"/>
        <w:tabs>
          <w:tab w:val="right" w:leader="dot" w:pos="9060"/>
        </w:tabs>
        <w:rPr>
          <w:rFonts w:eastAsiaTheme="minorEastAsia"/>
          <w:noProof/>
          <w:kern w:val="2"/>
          <w:lang w:eastAsia="en-AU"/>
          <w14:ligatures w14:val="standardContextual"/>
        </w:rPr>
      </w:pPr>
      <w:hyperlink w:anchor="_Toc150444896" w:history="1">
        <w:r w:rsidR="006924D4" w:rsidRPr="00AF7B43">
          <w:rPr>
            <w:rStyle w:val="Hyperlink"/>
            <w:b/>
            <w:bCs/>
            <w:noProof/>
          </w:rPr>
          <w:t>Figure 7 Identifying the average annual rainfall for a location in the National Map</w:t>
        </w:r>
        <w:r w:rsidR="006924D4">
          <w:rPr>
            <w:noProof/>
            <w:webHidden/>
          </w:rPr>
          <w:tab/>
        </w:r>
        <w:r w:rsidR="006924D4">
          <w:rPr>
            <w:noProof/>
            <w:webHidden/>
          </w:rPr>
          <w:fldChar w:fldCharType="begin"/>
        </w:r>
        <w:r w:rsidR="006924D4">
          <w:rPr>
            <w:noProof/>
            <w:webHidden/>
          </w:rPr>
          <w:instrText xml:space="preserve"> PAGEREF _Toc150444896 \h </w:instrText>
        </w:r>
        <w:r w:rsidR="006924D4">
          <w:rPr>
            <w:noProof/>
            <w:webHidden/>
          </w:rPr>
        </w:r>
        <w:r w:rsidR="006924D4">
          <w:rPr>
            <w:noProof/>
            <w:webHidden/>
          </w:rPr>
          <w:fldChar w:fldCharType="separate"/>
        </w:r>
        <w:r w:rsidR="000440EC">
          <w:rPr>
            <w:noProof/>
            <w:webHidden/>
          </w:rPr>
          <w:t>15</w:t>
        </w:r>
        <w:r w:rsidR="006924D4">
          <w:rPr>
            <w:noProof/>
            <w:webHidden/>
          </w:rPr>
          <w:fldChar w:fldCharType="end"/>
        </w:r>
      </w:hyperlink>
    </w:p>
    <w:p w14:paraId="4819DC9A" w14:textId="6DA23239" w:rsidR="006924D4" w:rsidRDefault="00000000">
      <w:pPr>
        <w:pStyle w:val="TableofFigures"/>
        <w:tabs>
          <w:tab w:val="right" w:leader="dot" w:pos="9060"/>
        </w:tabs>
        <w:rPr>
          <w:rFonts w:eastAsiaTheme="minorEastAsia"/>
          <w:noProof/>
          <w:kern w:val="2"/>
          <w:lang w:eastAsia="en-AU"/>
          <w14:ligatures w14:val="standardContextual"/>
        </w:rPr>
      </w:pPr>
      <w:hyperlink w:anchor="_Toc150444897" w:history="1">
        <w:r w:rsidR="006924D4" w:rsidRPr="00AF7B43">
          <w:rPr>
            <w:rStyle w:val="Hyperlink"/>
            <w:b/>
            <w:bCs/>
            <w:noProof/>
          </w:rPr>
          <w:t>Figure 9 Entering a start date in FullCAM</w:t>
        </w:r>
        <w:r w:rsidR="006924D4">
          <w:rPr>
            <w:noProof/>
            <w:webHidden/>
          </w:rPr>
          <w:tab/>
        </w:r>
        <w:r w:rsidR="006924D4">
          <w:rPr>
            <w:noProof/>
            <w:webHidden/>
          </w:rPr>
          <w:fldChar w:fldCharType="begin"/>
        </w:r>
        <w:r w:rsidR="006924D4">
          <w:rPr>
            <w:noProof/>
            <w:webHidden/>
          </w:rPr>
          <w:instrText xml:space="preserve"> PAGEREF _Toc150444897 \h </w:instrText>
        </w:r>
        <w:r w:rsidR="006924D4">
          <w:rPr>
            <w:noProof/>
            <w:webHidden/>
          </w:rPr>
        </w:r>
        <w:r w:rsidR="006924D4">
          <w:rPr>
            <w:noProof/>
            <w:webHidden/>
          </w:rPr>
          <w:fldChar w:fldCharType="separate"/>
        </w:r>
        <w:r w:rsidR="000440EC">
          <w:rPr>
            <w:noProof/>
            <w:webHidden/>
          </w:rPr>
          <w:t>16</w:t>
        </w:r>
        <w:r w:rsidR="006924D4">
          <w:rPr>
            <w:noProof/>
            <w:webHidden/>
          </w:rPr>
          <w:fldChar w:fldCharType="end"/>
        </w:r>
      </w:hyperlink>
    </w:p>
    <w:p w14:paraId="2330DD88" w14:textId="4582E33D" w:rsidR="006924D4" w:rsidRDefault="00000000">
      <w:pPr>
        <w:pStyle w:val="TableofFigures"/>
        <w:tabs>
          <w:tab w:val="right" w:leader="dot" w:pos="9060"/>
        </w:tabs>
        <w:rPr>
          <w:rFonts w:eastAsiaTheme="minorEastAsia"/>
          <w:noProof/>
          <w:kern w:val="2"/>
          <w:lang w:eastAsia="en-AU"/>
          <w14:ligatures w14:val="standardContextual"/>
        </w:rPr>
      </w:pPr>
      <w:hyperlink w:anchor="_Toc150444898" w:history="1">
        <w:r w:rsidR="006924D4" w:rsidRPr="00AF7B43">
          <w:rPr>
            <w:rStyle w:val="Hyperlink"/>
            <w:b/>
            <w:bCs/>
            <w:noProof/>
          </w:rPr>
          <w:t>Figure 9 Entering longitude and latitude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_Toc150444898 \h </w:instrText>
        </w:r>
        <w:r w:rsidR="006924D4">
          <w:rPr>
            <w:noProof/>
            <w:webHidden/>
          </w:rPr>
        </w:r>
        <w:r w:rsidR="006924D4">
          <w:rPr>
            <w:noProof/>
            <w:webHidden/>
          </w:rPr>
          <w:fldChar w:fldCharType="separate"/>
        </w:r>
        <w:r w:rsidR="000440EC">
          <w:rPr>
            <w:noProof/>
            <w:webHidden/>
          </w:rPr>
          <w:t>16</w:t>
        </w:r>
        <w:r w:rsidR="006924D4">
          <w:rPr>
            <w:noProof/>
            <w:webHidden/>
          </w:rPr>
          <w:fldChar w:fldCharType="end"/>
        </w:r>
      </w:hyperlink>
    </w:p>
    <w:p w14:paraId="24AF7F3A" w14:textId="456A6895" w:rsidR="006924D4" w:rsidRDefault="00000000">
      <w:pPr>
        <w:pStyle w:val="TableofFigures"/>
        <w:tabs>
          <w:tab w:val="right" w:leader="dot" w:pos="9060"/>
        </w:tabs>
        <w:rPr>
          <w:rFonts w:eastAsiaTheme="minorEastAsia"/>
          <w:noProof/>
          <w:kern w:val="2"/>
          <w:lang w:eastAsia="en-AU"/>
          <w14:ligatures w14:val="standardContextual"/>
        </w:rPr>
      </w:pPr>
      <w:hyperlink w:anchor="_Toc150444899" w:history="1">
        <w:r w:rsidR="006924D4" w:rsidRPr="00AF7B43">
          <w:rPr>
            <w:rStyle w:val="Hyperlink"/>
            <w:b/>
            <w:bCs/>
            <w:noProof/>
          </w:rPr>
          <w:t>Figure 10 Adding a new event FullCAM</w:t>
        </w:r>
        <w:r w:rsidR="006924D4" w:rsidRPr="00AF7B43">
          <w:rPr>
            <w:rStyle w:val="Hyperlink"/>
            <w:rFonts w:cstheme="minorHAnsi"/>
            <w:noProof/>
          </w:rPr>
          <w:t xml:space="preserve"> </w:t>
        </w:r>
        <w:r w:rsidR="006924D4">
          <w:rPr>
            <w:noProof/>
            <w:webHidden/>
          </w:rPr>
          <w:tab/>
        </w:r>
        <w:r w:rsidR="006924D4">
          <w:rPr>
            <w:noProof/>
            <w:webHidden/>
          </w:rPr>
          <w:fldChar w:fldCharType="begin"/>
        </w:r>
        <w:r w:rsidR="006924D4">
          <w:rPr>
            <w:noProof/>
            <w:webHidden/>
          </w:rPr>
          <w:instrText xml:space="preserve"> PAGEREF _Toc150444899 \h </w:instrText>
        </w:r>
        <w:r w:rsidR="006924D4">
          <w:rPr>
            <w:noProof/>
            <w:webHidden/>
          </w:rPr>
        </w:r>
        <w:r w:rsidR="006924D4">
          <w:rPr>
            <w:noProof/>
            <w:webHidden/>
          </w:rPr>
          <w:fldChar w:fldCharType="separate"/>
        </w:r>
        <w:r w:rsidR="000440EC">
          <w:rPr>
            <w:noProof/>
            <w:webHidden/>
          </w:rPr>
          <w:t>19</w:t>
        </w:r>
        <w:r w:rsidR="006924D4">
          <w:rPr>
            <w:noProof/>
            <w:webHidden/>
          </w:rPr>
          <w:fldChar w:fldCharType="end"/>
        </w:r>
      </w:hyperlink>
    </w:p>
    <w:p w14:paraId="7BB09F38" w14:textId="596DA092" w:rsidR="006924D4" w:rsidRDefault="00000000">
      <w:pPr>
        <w:pStyle w:val="TableofFigures"/>
        <w:tabs>
          <w:tab w:val="right" w:leader="dot" w:pos="9060"/>
        </w:tabs>
        <w:rPr>
          <w:rFonts w:eastAsiaTheme="minorEastAsia"/>
          <w:noProof/>
          <w:kern w:val="2"/>
          <w:lang w:eastAsia="en-AU"/>
          <w14:ligatures w14:val="standardContextual"/>
        </w:rPr>
      </w:pPr>
      <w:hyperlink w:anchor="_Toc150444900" w:history="1">
        <w:r w:rsidR="006924D4" w:rsidRPr="00AF7B43">
          <w:rPr>
            <w:rStyle w:val="Hyperlink"/>
            <w:b/>
            <w:bCs/>
            <w:noProof/>
          </w:rPr>
          <w:t>Figure 11 Selecting the event type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_Toc150444900 \h </w:instrText>
        </w:r>
        <w:r w:rsidR="006924D4">
          <w:rPr>
            <w:noProof/>
            <w:webHidden/>
          </w:rPr>
        </w:r>
        <w:r w:rsidR="006924D4">
          <w:rPr>
            <w:noProof/>
            <w:webHidden/>
          </w:rPr>
          <w:fldChar w:fldCharType="separate"/>
        </w:r>
        <w:r w:rsidR="000440EC">
          <w:rPr>
            <w:noProof/>
            <w:webHidden/>
          </w:rPr>
          <w:t>19</w:t>
        </w:r>
        <w:r w:rsidR="006924D4">
          <w:rPr>
            <w:noProof/>
            <w:webHidden/>
          </w:rPr>
          <w:fldChar w:fldCharType="end"/>
        </w:r>
      </w:hyperlink>
    </w:p>
    <w:p w14:paraId="41D92EAA" w14:textId="27E215A6" w:rsidR="006924D4" w:rsidRDefault="00000000">
      <w:pPr>
        <w:pStyle w:val="TableofFigures"/>
        <w:tabs>
          <w:tab w:val="right" w:leader="dot" w:pos="9060"/>
        </w:tabs>
        <w:rPr>
          <w:rFonts w:eastAsiaTheme="minorEastAsia"/>
          <w:noProof/>
          <w:kern w:val="2"/>
          <w:lang w:eastAsia="en-AU"/>
          <w14:ligatures w14:val="standardContextual"/>
        </w:rPr>
      </w:pPr>
      <w:hyperlink w:anchor="_Toc150444901" w:history="1">
        <w:r w:rsidR="006924D4" w:rsidRPr="00AF7B43">
          <w:rPr>
            <w:rStyle w:val="Hyperlink"/>
            <w:b/>
            <w:bCs/>
            <w:noProof/>
          </w:rPr>
          <w:t>Figure 16 Selecting a standard tree planting event in FullCAM</w:t>
        </w:r>
        <w:r w:rsidR="006924D4">
          <w:rPr>
            <w:noProof/>
            <w:webHidden/>
          </w:rPr>
          <w:tab/>
        </w:r>
        <w:r w:rsidR="006924D4">
          <w:rPr>
            <w:noProof/>
            <w:webHidden/>
          </w:rPr>
          <w:fldChar w:fldCharType="begin"/>
        </w:r>
        <w:r w:rsidR="006924D4">
          <w:rPr>
            <w:noProof/>
            <w:webHidden/>
          </w:rPr>
          <w:instrText xml:space="preserve"> PAGEREF _Toc150444901 \h </w:instrText>
        </w:r>
        <w:r w:rsidR="006924D4">
          <w:rPr>
            <w:noProof/>
            <w:webHidden/>
          </w:rPr>
        </w:r>
        <w:r w:rsidR="006924D4">
          <w:rPr>
            <w:noProof/>
            <w:webHidden/>
          </w:rPr>
          <w:fldChar w:fldCharType="separate"/>
        </w:r>
        <w:r w:rsidR="000440EC">
          <w:rPr>
            <w:noProof/>
            <w:webHidden/>
          </w:rPr>
          <w:t>20</w:t>
        </w:r>
        <w:r w:rsidR="006924D4">
          <w:rPr>
            <w:noProof/>
            <w:webHidden/>
          </w:rPr>
          <w:fldChar w:fldCharType="end"/>
        </w:r>
      </w:hyperlink>
    </w:p>
    <w:p w14:paraId="43E00B65" w14:textId="7438C533" w:rsidR="006924D4" w:rsidRDefault="00000000">
      <w:pPr>
        <w:pStyle w:val="TableofFigures"/>
        <w:tabs>
          <w:tab w:val="right" w:leader="dot" w:pos="9060"/>
        </w:tabs>
        <w:rPr>
          <w:rFonts w:eastAsiaTheme="minorEastAsia"/>
          <w:noProof/>
          <w:kern w:val="2"/>
          <w:lang w:eastAsia="en-AU"/>
          <w14:ligatures w14:val="standardContextual"/>
        </w:rPr>
      </w:pPr>
      <w:hyperlink w:anchor="_Toc150444902" w:history="1">
        <w:r w:rsidR="006924D4" w:rsidRPr="00AF7B43">
          <w:rPr>
            <w:rStyle w:val="Hyperlink"/>
            <w:b/>
            <w:bCs/>
            <w:noProof/>
          </w:rPr>
          <w:t>Figure 13 Selecting a species in tree planting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_Toc150444902 \h </w:instrText>
        </w:r>
        <w:r w:rsidR="006924D4">
          <w:rPr>
            <w:noProof/>
            <w:webHidden/>
          </w:rPr>
        </w:r>
        <w:r w:rsidR="006924D4">
          <w:rPr>
            <w:noProof/>
            <w:webHidden/>
          </w:rPr>
          <w:fldChar w:fldCharType="separate"/>
        </w:r>
        <w:r w:rsidR="000440EC">
          <w:rPr>
            <w:noProof/>
            <w:webHidden/>
          </w:rPr>
          <w:t>20</w:t>
        </w:r>
        <w:r w:rsidR="006924D4">
          <w:rPr>
            <w:noProof/>
            <w:webHidden/>
          </w:rPr>
          <w:fldChar w:fldCharType="end"/>
        </w:r>
      </w:hyperlink>
    </w:p>
    <w:p w14:paraId="05220127" w14:textId="26072410" w:rsidR="006924D4" w:rsidRDefault="00000000">
      <w:pPr>
        <w:pStyle w:val="TableofFigures"/>
        <w:tabs>
          <w:tab w:val="right" w:leader="dot" w:pos="9060"/>
        </w:tabs>
        <w:rPr>
          <w:rFonts w:eastAsiaTheme="minorEastAsia"/>
          <w:noProof/>
          <w:kern w:val="2"/>
          <w:lang w:eastAsia="en-AU"/>
          <w14:ligatures w14:val="standardContextual"/>
        </w:rPr>
      </w:pPr>
      <w:hyperlink w:anchor="_Toc150444903" w:history="1">
        <w:r w:rsidR="006924D4" w:rsidRPr="00AF7B43">
          <w:rPr>
            <w:rStyle w:val="Hyperlink"/>
            <w:b/>
            <w:bCs/>
            <w:noProof/>
          </w:rPr>
          <w:t>Figure 14 Selecting a thinning event in FullCAM</w:t>
        </w:r>
        <w:r w:rsidR="006924D4">
          <w:rPr>
            <w:noProof/>
            <w:webHidden/>
          </w:rPr>
          <w:tab/>
        </w:r>
        <w:r w:rsidR="006924D4">
          <w:rPr>
            <w:noProof/>
            <w:webHidden/>
          </w:rPr>
          <w:fldChar w:fldCharType="begin"/>
        </w:r>
        <w:r w:rsidR="006924D4">
          <w:rPr>
            <w:noProof/>
            <w:webHidden/>
          </w:rPr>
          <w:instrText xml:space="preserve"> PAGEREF _Toc150444903 \h </w:instrText>
        </w:r>
        <w:r w:rsidR="006924D4">
          <w:rPr>
            <w:noProof/>
            <w:webHidden/>
          </w:rPr>
        </w:r>
        <w:r w:rsidR="006924D4">
          <w:rPr>
            <w:noProof/>
            <w:webHidden/>
          </w:rPr>
          <w:fldChar w:fldCharType="separate"/>
        </w:r>
        <w:r w:rsidR="000440EC">
          <w:rPr>
            <w:noProof/>
            <w:webHidden/>
          </w:rPr>
          <w:t>21</w:t>
        </w:r>
        <w:r w:rsidR="006924D4">
          <w:rPr>
            <w:noProof/>
            <w:webHidden/>
          </w:rPr>
          <w:fldChar w:fldCharType="end"/>
        </w:r>
      </w:hyperlink>
    </w:p>
    <w:p w14:paraId="0492F862" w14:textId="2E0E384D" w:rsidR="006924D4" w:rsidRDefault="00000000">
      <w:pPr>
        <w:pStyle w:val="TableofFigures"/>
        <w:tabs>
          <w:tab w:val="right" w:leader="dot" w:pos="9060"/>
        </w:tabs>
        <w:rPr>
          <w:rFonts w:eastAsiaTheme="minorEastAsia"/>
          <w:noProof/>
          <w:kern w:val="2"/>
          <w:lang w:eastAsia="en-AU"/>
          <w14:ligatures w14:val="standardContextual"/>
        </w:rPr>
      </w:pPr>
      <w:hyperlink w:anchor="_Toc150444904" w:history="1">
        <w:r w:rsidR="006924D4" w:rsidRPr="00AF7B43">
          <w:rPr>
            <w:rStyle w:val="Hyperlink"/>
            <w:b/>
            <w:bCs/>
            <w:noProof/>
          </w:rPr>
          <w:t>Figure 15 Selecting a fire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_Toc150444904 \h </w:instrText>
        </w:r>
        <w:r w:rsidR="006924D4">
          <w:rPr>
            <w:noProof/>
            <w:webHidden/>
          </w:rPr>
        </w:r>
        <w:r w:rsidR="006924D4">
          <w:rPr>
            <w:noProof/>
            <w:webHidden/>
          </w:rPr>
          <w:fldChar w:fldCharType="separate"/>
        </w:r>
        <w:r w:rsidR="000440EC">
          <w:rPr>
            <w:noProof/>
            <w:webHidden/>
          </w:rPr>
          <w:t>22</w:t>
        </w:r>
        <w:r w:rsidR="006924D4">
          <w:rPr>
            <w:noProof/>
            <w:webHidden/>
          </w:rPr>
          <w:fldChar w:fldCharType="end"/>
        </w:r>
      </w:hyperlink>
    </w:p>
    <w:p w14:paraId="154F7875" w14:textId="00A3BE9A" w:rsidR="006924D4" w:rsidRDefault="00000000">
      <w:pPr>
        <w:pStyle w:val="TableofFigures"/>
        <w:tabs>
          <w:tab w:val="right" w:leader="dot" w:pos="9060"/>
        </w:tabs>
        <w:rPr>
          <w:rFonts w:eastAsiaTheme="minorEastAsia"/>
          <w:noProof/>
          <w:kern w:val="2"/>
          <w:lang w:eastAsia="en-AU"/>
          <w14:ligatures w14:val="standardContextual"/>
        </w:rPr>
      </w:pPr>
      <w:hyperlink w:anchor="_Toc150444905" w:history="1">
        <w:r w:rsidR="006924D4" w:rsidRPr="00AF7B43">
          <w:rPr>
            <w:rStyle w:val="Hyperlink"/>
            <w:b/>
            <w:bCs/>
            <w:noProof/>
          </w:rPr>
          <w:t>Figure 16 Selecting a thinning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_Toc150444905 \h </w:instrText>
        </w:r>
        <w:r w:rsidR="006924D4">
          <w:rPr>
            <w:noProof/>
            <w:webHidden/>
          </w:rPr>
        </w:r>
        <w:r w:rsidR="006924D4">
          <w:rPr>
            <w:noProof/>
            <w:webHidden/>
          </w:rPr>
          <w:fldChar w:fldCharType="separate"/>
        </w:r>
        <w:r w:rsidR="000440EC">
          <w:rPr>
            <w:noProof/>
            <w:webHidden/>
          </w:rPr>
          <w:t>23</w:t>
        </w:r>
        <w:r w:rsidR="006924D4">
          <w:rPr>
            <w:noProof/>
            <w:webHidden/>
          </w:rPr>
          <w:fldChar w:fldCharType="end"/>
        </w:r>
      </w:hyperlink>
    </w:p>
    <w:p w14:paraId="24CCE477" w14:textId="6DE0E9DE" w:rsidR="006924D4" w:rsidRDefault="00000000">
      <w:pPr>
        <w:pStyle w:val="TableofFigures"/>
        <w:tabs>
          <w:tab w:val="right" w:leader="dot" w:pos="9060"/>
        </w:tabs>
        <w:rPr>
          <w:rFonts w:eastAsiaTheme="minorEastAsia"/>
          <w:noProof/>
          <w:kern w:val="2"/>
          <w:lang w:eastAsia="en-AU"/>
          <w14:ligatures w14:val="standardContextual"/>
        </w:rPr>
      </w:pPr>
      <w:hyperlink w:anchor="_Toc150444906" w:history="1">
        <w:r w:rsidR="006924D4" w:rsidRPr="00AF7B43">
          <w:rPr>
            <w:rStyle w:val="Hyperlink"/>
            <w:b/>
            <w:bCs/>
            <w:noProof/>
          </w:rPr>
          <w:t>Figure 17 Selecting a thinning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_Toc150444906 \h </w:instrText>
        </w:r>
        <w:r w:rsidR="006924D4">
          <w:rPr>
            <w:noProof/>
            <w:webHidden/>
          </w:rPr>
        </w:r>
        <w:r w:rsidR="006924D4">
          <w:rPr>
            <w:noProof/>
            <w:webHidden/>
          </w:rPr>
          <w:fldChar w:fldCharType="separate"/>
        </w:r>
        <w:r w:rsidR="000440EC">
          <w:rPr>
            <w:noProof/>
            <w:webHidden/>
          </w:rPr>
          <w:t>24</w:t>
        </w:r>
        <w:r w:rsidR="006924D4">
          <w:rPr>
            <w:noProof/>
            <w:webHidden/>
          </w:rPr>
          <w:fldChar w:fldCharType="end"/>
        </w:r>
      </w:hyperlink>
    </w:p>
    <w:p w14:paraId="63657967" w14:textId="0180B41E" w:rsidR="006924D4" w:rsidRDefault="00000000">
      <w:pPr>
        <w:pStyle w:val="TableofFigures"/>
        <w:tabs>
          <w:tab w:val="right" w:leader="dot" w:pos="9060"/>
        </w:tabs>
        <w:rPr>
          <w:rFonts w:eastAsiaTheme="minorEastAsia"/>
          <w:noProof/>
          <w:kern w:val="2"/>
          <w:lang w:eastAsia="en-AU"/>
          <w14:ligatures w14:val="standardContextual"/>
        </w:rPr>
      </w:pPr>
      <w:hyperlink w:anchor="_Toc150444907" w:history="1">
        <w:r w:rsidR="006924D4" w:rsidRPr="00AF7B43">
          <w:rPr>
            <w:rStyle w:val="Hyperlink"/>
            <w:b/>
            <w:bCs/>
            <w:noProof/>
          </w:rPr>
          <w:t>Figure 18 Selecting a wildfire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_Toc150444907 \h </w:instrText>
        </w:r>
        <w:r w:rsidR="006924D4">
          <w:rPr>
            <w:noProof/>
            <w:webHidden/>
          </w:rPr>
        </w:r>
        <w:r w:rsidR="006924D4">
          <w:rPr>
            <w:noProof/>
            <w:webHidden/>
          </w:rPr>
          <w:fldChar w:fldCharType="separate"/>
        </w:r>
        <w:r w:rsidR="000440EC">
          <w:rPr>
            <w:noProof/>
            <w:webHidden/>
          </w:rPr>
          <w:t>25</w:t>
        </w:r>
        <w:r w:rsidR="006924D4">
          <w:rPr>
            <w:noProof/>
            <w:webHidden/>
          </w:rPr>
          <w:fldChar w:fldCharType="end"/>
        </w:r>
      </w:hyperlink>
    </w:p>
    <w:p w14:paraId="46EF4BE5" w14:textId="7CE89059" w:rsidR="006924D4" w:rsidRDefault="00000000">
      <w:pPr>
        <w:pStyle w:val="TableofFigures"/>
        <w:tabs>
          <w:tab w:val="right" w:leader="dot" w:pos="9060"/>
        </w:tabs>
        <w:rPr>
          <w:rFonts w:eastAsiaTheme="minorEastAsia"/>
          <w:noProof/>
          <w:kern w:val="2"/>
          <w:lang w:eastAsia="en-AU"/>
          <w14:ligatures w14:val="standardContextual"/>
        </w:rPr>
      </w:pPr>
      <w:hyperlink w:anchor="_Toc150444908" w:history="1">
        <w:r w:rsidR="006924D4" w:rsidRPr="00AF7B43">
          <w:rPr>
            <w:rStyle w:val="Hyperlink"/>
            <w:b/>
            <w:bCs/>
            <w:noProof/>
          </w:rPr>
          <w:t>Figure 19 Selecting a wildfire event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_Toc150444908 \h </w:instrText>
        </w:r>
        <w:r w:rsidR="006924D4">
          <w:rPr>
            <w:noProof/>
            <w:webHidden/>
          </w:rPr>
        </w:r>
        <w:r w:rsidR="006924D4">
          <w:rPr>
            <w:noProof/>
            <w:webHidden/>
          </w:rPr>
          <w:fldChar w:fldCharType="separate"/>
        </w:r>
        <w:r w:rsidR="000440EC">
          <w:rPr>
            <w:noProof/>
            <w:webHidden/>
          </w:rPr>
          <w:t>26</w:t>
        </w:r>
        <w:r w:rsidR="006924D4">
          <w:rPr>
            <w:noProof/>
            <w:webHidden/>
          </w:rPr>
          <w:fldChar w:fldCharType="end"/>
        </w:r>
      </w:hyperlink>
    </w:p>
    <w:p w14:paraId="653F641C" w14:textId="0E464B37" w:rsidR="006924D4" w:rsidRDefault="00000000">
      <w:pPr>
        <w:pStyle w:val="TableofFigures"/>
        <w:tabs>
          <w:tab w:val="right" w:leader="dot" w:pos="9060"/>
        </w:tabs>
        <w:rPr>
          <w:rFonts w:eastAsiaTheme="minorEastAsia"/>
          <w:noProof/>
          <w:kern w:val="2"/>
          <w:lang w:eastAsia="en-AU"/>
          <w14:ligatures w14:val="standardContextual"/>
        </w:rPr>
      </w:pPr>
      <w:hyperlink w:anchor="_Toc150444909" w:history="1">
        <w:r w:rsidR="006924D4" w:rsidRPr="00AF7B43">
          <w:rPr>
            <w:rStyle w:val="Hyperlink"/>
            <w:b/>
            <w:bCs/>
            <w:noProof/>
          </w:rPr>
          <w:t>Figure 20 Adding a new regime in FullCAM</w:t>
        </w:r>
        <w:r w:rsidR="006924D4">
          <w:rPr>
            <w:noProof/>
            <w:webHidden/>
          </w:rPr>
          <w:tab/>
        </w:r>
        <w:r w:rsidR="006924D4">
          <w:rPr>
            <w:noProof/>
            <w:webHidden/>
          </w:rPr>
          <w:fldChar w:fldCharType="begin"/>
        </w:r>
        <w:r w:rsidR="006924D4">
          <w:rPr>
            <w:noProof/>
            <w:webHidden/>
          </w:rPr>
          <w:instrText xml:space="preserve"> PAGEREF _Toc150444909 \h </w:instrText>
        </w:r>
        <w:r w:rsidR="006924D4">
          <w:rPr>
            <w:noProof/>
            <w:webHidden/>
          </w:rPr>
        </w:r>
        <w:r w:rsidR="006924D4">
          <w:rPr>
            <w:noProof/>
            <w:webHidden/>
          </w:rPr>
          <w:fldChar w:fldCharType="separate"/>
        </w:r>
        <w:r w:rsidR="000440EC">
          <w:rPr>
            <w:noProof/>
            <w:webHidden/>
          </w:rPr>
          <w:t>27</w:t>
        </w:r>
        <w:r w:rsidR="006924D4">
          <w:rPr>
            <w:noProof/>
            <w:webHidden/>
          </w:rPr>
          <w:fldChar w:fldCharType="end"/>
        </w:r>
      </w:hyperlink>
    </w:p>
    <w:p w14:paraId="4BF070CB" w14:textId="1C0481B5" w:rsidR="006924D4" w:rsidRDefault="00000000">
      <w:pPr>
        <w:pStyle w:val="TableofFigures"/>
        <w:tabs>
          <w:tab w:val="right" w:leader="dot" w:pos="9060"/>
        </w:tabs>
        <w:rPr>
          <w:rFonts w:eastAsiaTheme="minorEastAsia"/>
          <w:noProof/>
          <w:kern w:val="2"/>
          <w:lang w:eastAsia="en-AU"/>
          <w14:ligatures w14:val="standardContextual"/>
        </w:rPr>
      </w:pPr>
      <w:hyperlink w:anchor="_Toc150444910" w:history="1">
        <w:r w:rsidR="006924D4" w:rsidRPr="00AF7B43">
          <w:rPr>
            <w:rStyle w:val="Hyperlink"/>
            <w:b/>
            <w:bCs/>
            <w:noProof/>
          </w:rPr>
          <w:t>Figure 21 Adding an available regime in FullCAM</w:t>
        </w:r>
        <w:r w:rsidR="006924D4">
          <w:rPr>
            <w:noProof/>
            <w:webHidden/>
          </w:rPr>
          <w:tab/>
        </w:r>
        <w:r w:rsidR="006924D4">
          <w:rPr>
            <w:noProof/>
            <w:webHidden/>
          </w:rPr>
          <w:fldChar w:fldCharType="begin"/>
        </w:r>
        <w:r w:rsidR="006924D4">
          <w:rPr>
            <w:noProof/>
            <w:webHidden/>
          </w:rPr>
          <w:instrText xml:space="preserve"> PAGEREF _Toc150444910 \h </w:instrText>
        </w:r>
        <w:r w:rsidR="006924D4">
          <w:rPr>
            <w:noProof/>
            <w:webHidden/>
          </w:rPr>
        </w:r>
        <w:r w:rsidR="006924D4">
          <w:rPr>
            <w:noProof/>
            <w:webHidden/>
          </w:rPr>
          <w:fldChar w:fldCharType="separate"/>
        </w:r>
        <w:r w:rsidR="000440EC">
          <w:rPr>
            <w:noProof/>
            <w:webHidden/>
          </w:rPr>
          <w:t>27</w:t>
        </w:r>
        <w:r w:rsidR="006924D4">
          <w:rPr>
            <w:noProof/>
            <w:webHidden/>
          </w:rPr>
          <w:fldChar w:fldCharType="end"/>
        </w:r>
      </w:hyperlink>
    </w:p>
    <w:p w14:paraId="622407CA" w14:textId="75B9612D" w:rsidR="006924D4" w:rsidRDefault="00000000">
      <w:pPr>
        <w:pStyle w:val="TableofFigures"/>
        <w:tabs>
          <w:tab w:val="right" w:leader="dot" w:pos="9060"/>
        </w:tabs>
        <w:rPr>
          <w:rFonts w:eastAsiaTheme="minorEastAsia"/>
          <w:noProof/>
          <w:kern w:val="2"/>
          <w:lang w:eastAsia="en-AU"/>
          <w14:ligatures w14:val="standardContextual"/>
        </w:rPr>
      </w:pPr>
      <w:hyperlink w:anchor="_Toc150444911" w:history="1">
        <w:r w:rsidR="006924D4" w:rsidRPr="00AF7B43">
          <w:rPr>
            <w:rStyle w:val="Hyperlink"/>
            <w:b/>
            <w:bCs/>
            <w:noProof/>
          </w:rPr>
          <w:t>Figure 22 Selecting the output categories in FullCAM</w:t>
        </w:r>
        <w:r w:rsidR="006924D4" w:rsidRPr="00AF7B43">
          <w:rPr>
            <w:rStyle w:val="Hyperlink"/>
            <w:noProof/>
          </w:rPr>
          <w:t xml:space="preserve"> </w:t>
        </w:r>
        <w:r w:rsidR="006924D4">
          <w:rPr>
            <w:noProof/>
            <w:webHidden/>
          </w:rPr>
          <w:tab/>
        </w:r>
        <w:r w:rsidR="006924D4">
          <w:rPr>
            <w:noProof/>
            <w:webHidden/>
          </w:rPr>
          <w:fldChar w:fldCharType="begin"/>
        </w:r>
        <w:r w:rsidR="006924D4">
          <w:rPr>
            <w:noProof/>
            <w:webHidden/>
          </w:rPr>
          <w:instrText xml:space="preserve"> PAGEREF _Toc150444911 \h </w:instrText>
        </w:r>
        <w:r w:rsidR="006924D4">
          <w:rPr>
            <w:noProof/>
            <w:webHidden/>
          </w:rPr>
        </w:r>
        <w:r w:rsidR="006924D4">
          <w:rPr>
            <w:noProof/>
            <w:webHidden/>
          </w:rPr>
          <w:fldChar w:fldCharType="separate"/>
        </w:r>
        <w:r w:rsidR="000440EC">
          <w:rPr>
            <w:noProof/>
            <w:webHidden/>
          </w:rPr>
          <w:t>28</w:t>
        </w:r>
        <w:r w:rsidR="006924D4">
          <w:rPr>
            <w:noProof/>
            <w:webHidden/>
          </w:rPr>
          <w:fldChar w:fldCharType="end"/>
        </w:r>
      </w:hyperlink>
    </w:p>
    <w:p w14:paraId="1B4BCDBE" w14:textId="0A589A37" w:rsidR="006924D4" w:rsidRDefault="00000000">
      <w:pPr>
        <w:pStyle w:val="TableofFigures"/>
        <w:tabs>
          <w:tab w:val="right" w:leader="dot" w:pos="9060"/>
        </w:tabs>
        <w:rPr>
          <w:rFonts w:eastAsiaTheme="minorEastAsia"/>
          <w:noProof/>
          <w:kern w:val="2"/>
          <w:lang w:eastAsia="en-AU"/>
          <w14:ligatures w14:val="standardContextual"/>
        </w:rPr>
      </w:pPr>
      <w:hyperlink w:anchor="_Toc150444912" w:history="1">
        <w:r w:rsidR="006924D4" w:rsidRPr="00AF7B43">
          <w:rPr>
            <w:rStyle w:val="Hyperlink"/>
            <w:b/>
            <w:bCs/>
            <w:noProof/>
          </w:rPr>
          <w:t>Figure 23 Running a simulation in FullCAM</w:t>
        </w:r>
        <w:r w:rsidR="006924D4">
          <w:rPr>
            <w:noProof/>
            <w:webHidden/>
          </w:rPr>
          <w:tab/>
        </w:r>
        <w:r w:rsidR="006924D4">
          <w:rPr>
            <w:noProof/>
            <w:webHidden/>
          </w:rPr>
          <w:fldChar w:fldCharType="begin"/>
        </w:r>
        <w:r w:rsidR="006924D4">
          <w:rPr>
            <w:noProof/>
            <w:webHidden/>
          </w:rPr>
          <w:instrText xml:space="preserve"> PAGEREF _Toc150444912 \h </w:instrText>
        </w:r>
        <w:r w:rsidR="006924D4">
          <w:rPr>
            <w:noProof/>
            <w:webHidden/>
          </w:rPr>
        </w:r>
        <w:r w:rsidR="006924D4">
          <w:rPr>
            <w:noProof/>
            <w:webHidden/>
          </w:rPr>
          <w:fldChar w:fldCharType="separate"/>
        </w:r>
        <w:r w:rsidR="000440EC">
          <w:rPr>
            <w:noProof/>
            <w:webHidden/>
          </w:rPr>
          <w:t>29</w:t>
        </w:r>
        <w:r w:rsidR="006924D4">
          <w:rPr>
            <w:noProof/>
            <w:webHidden/>
          </w:rPr>
          <w:fldChar w:fldCharType="end"/>
        </w:r>
      </w:hyperlink>
    </w:p>
    <w:p w14:paraId="4620A114" w14:textId="7B2D8368" w:rsidR="006924D4" w:rsidRDefault="00000000">
      <w:pPr>
        <w:pStyle w:val="TableofFigures"/>
        <w:tabs>
          <w:tab w:val="right" w:leader="dot" w:pos="9060"/>
        </w:tabs>
        <w:rPr>
          <w:rFonts w:eastAsiaTheme="minorEastAsia"/>
          <w:noProof/>
          <w:kern w:val="2"/>
          <w:lang w:eastAsia="en-AU"/>
          <w14:ligatures w14:val="standardContextual"/>
        </w:rPr>
      </w:pPr>
      <w:hyperlink w:anchor="_Toc150444913" w:history="1">
        <w:r w:rsidR="006924D4" w:rsidRPr="00AF7B43">
          <w:rPr>
            <w:rStyle w:val="Hyperlink"/>
            <w:b/>
            <w:bCs/>
            <w:noProof/>
          </w:rPr>
          <w:t>Figure 24 Viewing outputs in FullCAM</w:t>
        </w:r>
        <w:r w:rsidR="006924D4">
          <w:rPr>
            <w:noProof/>
            <w:webHidden/>
          </w:rPr>
          <w:tab/>
        </w:r>
        <w:r w:rsidR="006924D4">
          <w:rPr>
            <w:noProof/>
            <w:webHidden/>
          </w:rPr>
          <w:fldChar w:fldCharType="begin"/>
        </w:r>
        <w:r w:rsidR="006924D4">
          <w:rPr>
            <w:noProof/>
            <w:webHidden/>
          </w:rPr>
          <w:instrText xml:space="preserve"> PAGEREF _Toc150444913 \h </w:instrText>
        </w:r>
        <w:r w:rsidR="006924D4">
          <w:rPr>
            <w:noProof/>
            <w:webHidden/>
          </w:rPr>
        </w:r>
        <w:r w:rsidR="006924D4">
          <w:rPr>
            <w:noProof/>
            <w:webHidden/>
          </w:rPr>
          <w:fldChar w:fldCharType="separate"/>
        </w:r>
        <w:r w:rsidR="000440EC">
          <w:rPr>
            <w:noProof/>
            <w:webHidden/>
          </w:rPr>
          <w:t>29</w:t>
        </w:r>
        <w:r w:rsidR="006924D4">
          <w:rPr>
            <w:noProof/>
            <w:webHidden/>
          </w:rPr>
          <w:fldChar w:fldCharType="end"/>
        </w:r>
      </w:hyperlink>
    </w:p>
    <w:p w14:paraId="229457E6" w14:textId="6CD058CD" w:rsidR="00764D6A" w:rsidRDefault="00E91D72">
      <w:r>
        <w:fldChar w:fldCharType="end"/>
      </w:r>
    </w:p>
    <w:p w14:paraId="10AC7292" w14:textId="283132EF" w:rsidR="00EA0248" w:rsidRDefault="00EA0248" w:rsidP="00AD451A">
      <w:pPr>
        <w:pStyle w:val="Heading2"/>
        <w:numPr>
          <w:ilvl w:val="3"/>
          <w:numId w:val="6"/>
        </w:numPr>
        <w:ind w:left="426"/>
      </w:pPr>
      <w:bookmarkStart w:id="1" w:name="_Toc39651360"/>
      <w:bookmarkStart w:id="2" w:name="_Toc146624255"/>
      <w:bookmarkStart w:id="3" w:name="_Toc150444864"/>
      <w:r w:rsidRPr="002F53C0">
        <w:lastRenderedPageBreak/>
        <w:t>Introduction</w:t>
      </w:r>
      <w:bookmarkEnd w:id="1"/>
      <w:bookmarkEnd w:id="2"/>
      <w:bookmarkEnd w:id="3"/>
    </w:p>
    <w:p w14:paraId="42B40A0E" w14:textId="77777777" w:rsidR="00EA0248" w:rsidRPr="00834268" w:rsidRDefault="00EA0248" w:rsidP="00AD451A">
      <w:pPr>
        <w:pStyle w:val="Heading3"/>
        <w:numPr>
          <w:ilvl w:val="1"/>
          <w:numId w:val="13"/>
        </w:numPr>
        <w:rPr>
          <w:rFonts w:cstheme="minorHAnsi"/>
        </w:rPr>
      </w:pPr>
      <w:bookmarkStart w:id="4" w:name="_Toc465426058"/>
      <w:bookmarkStart w:id="5" w:name="_Toc465434564"/>
      <w:bookmarkStart w:id="6" w:name="_Toc39651361"/>
      <w:bookmarkStart w:id="7" w:name="_Toc146624256"/>
      <w:bookmarkStart w:id="8" w:name="_Toc150444865"/>
      <w:r>
        <w:t xml:space="preserve">Use with the </w:t>
      </w:r>
      <w:bookmarkEnd w:id="4"/>
      <w:bookmarkEnd w:id="5"/>
      <w:r>
        <w:t>Avoided Clearing of Native Regrowth</w:t>
      </w:r>
      <w:r w:rsidRPr="002F53C0">
        <w:t xml:space="preserve"> Methodology Determination 2015</w:t>
      </w:r>
      <w:bookmarkEnd w:id="6"/>
      <w:bookmarkEnd w:id="7"/>
      <w:bookmarkEnd w:id="8"/>
    </w:p>
    <w:p w14:paraId="0FF2A2B7" w14:textId="77777777" w:rsidR="00EA0248" w:rsidRDefault="00EA0248" w:rsidP="00EA0248">
      <w:pPr>
        <w:jc w:val="both"/>
        <w:rPr>
          <w:rFonts w:cstheme="minorHAnsi"/>
        </w:rPr>
      </w:pPr>
      <w:r>
        <w:t>The calculation of carbon abatement under</w:t>
      </w:r>
      <w:r w:rsidRPr="00BE0F5A">
        <w:t xml:space="preserve"> the </w:t>
      </w:r>
      <w:hyperlink r:id="rId17" w:history="1">
        <w:r w:rsidRPr="0083780E">
          <w:rPr>
            <w:rStyle w:val="Hyperlink"/>
            <w:i/>
          </w:rPr>
          <w:t>Carbon Credits (Carbon Farming Initiative—Avoided Clearing of Native Regrowth) Methodology Determination 2015</w:t>
        </w:r>
      </w:hyperlink>
      <w:r w:rsidRPr="00C11C66" w:rsidDel="0033082F">
        <w:rPr>
          <w:rFonts w:cstheme="minorHAnsi"/>
          <w:i/>
        </w:rPr>
        <w:t xml:space="preserve"> </w:t>
      </w:r>
      <w:r w:rsidRPr="002F53C0">
        <w:rPr>
          <w:rFonts w:cstheme="minorHAnsi"/>
        </w:rPr>
        <w:t>(the Determination)</w:t>
      </w:r>
      <w:r>
        <w:rPr>
          <w:rFonts w:cstheme="minorHAnsi"/>
        </w:rPr>
        <w:t xml:space="preserve"> is dependent upon the use of the </w:t>
      </w:r>
      <w:r w:rsidRPr="00BE0F5A">
        <w:t>Full Carbon Accounting Model (FullCAM</w:t>
      </w:r>
      <w:r>
        <w:t>) consistently with the requirements of this document</w:t>
      </w:r>
      <w:r w:rsidRPr="002F53C0">
        <w:rPr>
          <w:rFonts w:cstheme="minorHAnsi"/>
        </w:rPr>
        <w:t xml:space="preserve">. </w:t>
      </w:r>
      <w:r>
        <w:rPr>
          <w:rFonts w:cstheme="minorHAnsi"/>
        </w:rPr>
        <w:t xml:space="preserve"> </w:t>
      </w:r>
      <w:proofErr w:type="gramStart"/>
      <w:r>
        <w:rPr>
          <w:rFonts w:cstheme="minorHAnsi"/>
        </w:rPr>
        <w:t>In particular, section</w:t>
      </w:r>
      <w:proofErr w:type="gramEnd"/>
      <w:r>
        <w:rPr>
          <w:rFonts w:cstheme="minorHAnsi"/>
        </w:rPr>
        <w:t xml:space="preserve"> 34 of the Determination requires that the baseline and project scenario for each carbon estimation area (CEA) must be modelled in FullCAM in accordance with the requirements in both the Determination and this document. Subsection 47(1) of the Determination also requires key output data to be produced using FullCAM in accordance with the requirements in the Determination and this document. </w:t>
      </w:r>
      <w:r w:rsidRPr="002F53C0">
        <w:rPr>
          <w:rFonts w:cstheme="minorHAnsi"/>
        </w:rPr>
        <w:t xml:space="preserve">Where content of this document relates to provisions of the Determination, references are given to the location of those provisions. </w:t>
      </w:r>
    </w:p>
    <w:p w14:paraId="6A5901F9" w14:textId="77777777" w:rsidR="00EA0248" w:rsidRPr="002F53C0" w:rsidRDefault="00EA0248" w:rsidP="00EA0248">
      <w:pPr>
        <w:jc w:val="both"/>
        <w:rPr>
          <w:u w:val="single"/>
        </w:rPr>
      </w:pPr>
      <w:r w:rsidRPr="002F53C0">
        <w:rPr>
          <w:rFonts w:cstheme="minorHAnsi"/>
        </w:rPr>
        <w:t xml:space="preserve">Project proponents must only change </w:t>
      </w:r>
      <w:r>
        <w:rPr>
          <w:rFonts w:cstheme="minorHAnsi"/>
        </w:rPr>
        <w:t xml:space="preserve">FullCAM default </w:t>
      </w:r>
      <w:r w:rsidRPr="002F53C0">
        <w:rPr>
          <w:rFonts w:cstheme="minorHAnsi"/>
        </w:rPr>
        <w:t>settings as indicated in this document, and all other settings must not be changed. This is to ensure that defaults will apply where relevant.</w:t>
      </w:r>
    </w:p>
    <w:p w14:paraId="73AD8FD6" w14:textId="77777777" w:rsidR="00EA0248" w:rsidRDefault="00EA0248" w:rsidP="00834268">
      <w:pPr>
        <w:pStyle w:val="Heading3"/>
        <w:rPr>
          <w:rFonts w:eastAsia="Calibri"/>
        </w:rPr>
      </w:pPr>
      <w:bookmarkStart w:id="9" w:name="_Toc374030932"/>
      <w:bookmarkStart w:id="10" w:name="_Ref37068534"/>
      <w:bookmarkStart w:id="11" w:name="_Toc39651362"/>
      <w:bookmarkStart w:id="12" w:name="_Toc146624257"/>
      <w:bookmarkStart w:id="13" w:name="_Toc150444866"/>
      <w:bookmarkStart w:id="14" w:name="_Toc465426059"/>
      <w:bookmarkStart w:id="15" w:name="_Toc465434565"/>
      <w:bookmarkEnd w:id="9"/>
      <w:r>
        <w:rPr>
          <w:rFonts w:eastAsia="Calibri"/>
        </w:rPr>
        <w:t>Determining which FullCAM option to use</w:t>
      </w:r>
      <w:bookmarkEnd w:id="10"/>
      <w:bookmarkEnd w:id="11"/>
      <w:bookmarkEnd w:id="12"/>
      <w:bookmarkEnd w:id="13"/>
    </w:p>
    <w:p w14:paraId="6473F189" w14:textId="77777777" w:rsidR="00EA0248" w:rsidRDefault="00EA0248" w:rsidP="00EA0248">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w:t>
      </w:r>
      <w:r>
        <w:rPr>
          <w:rFonts w:ascii="Calibri" w:eastAsia="Calibri" w:hAnsi="Calibri" w:cs="Times New Roman"/>
        </w:rPr>
        <w:t>Climate Change, Energy, the Environment and Water</w:t>
      </w:r>
      <w:r w:rsidRPr="00D90EE4">
        <w:rPr>
          <w:rFonts w:ascii="Calibri" w:eastAsia="Calibri" w:hAnsi="Calibri" w:cs="Times New Roman"/>
        </w:rPr>
        <w:t xml:space="preserve"> </w:t>
      </w:r>
      <w:r w:rsidRPr="00884AAC">
        <w:rPr>
          <w:rFonts w:ascii="Calibri" w:eastAsia="Calibri" w:hAnsi="Calibri" w:cs="Times New Roman"/>
        </w:rPr>
        <w:t>update</w:t>
      </w:r>
      <w:r>
        <w:rPr>
          <w:rFonts w:ascii="Calibri" w:eastAsia="Calibri" w:hAnsi="Calibri" w:cs="Times New Roman"/>
        </w:rPr>
        <w:t>s</w:t>
      </w:r>
      <w:r w:rsidRPr="00884AAC">
        <w:rPr>
          <w:rFonts w:ascii="Calibri" w:eastAsia="Calibri" w:hAnsi="Calibri" w:cs="Times New Roman"/>
        </w:rPr>
        <w:t xml:space="preserve"> the Full Carbon Accounting Model (FullCAM)</w:t>
      </w:r>
      <w:r>
        <w:rPr>
          <w:rFonts w:ascii="Calibri" w:eastAsia="Calibri" w:hAnsi="Calibri" w:cs="Times New Roman"/>
        </w:rPr>
        <w:t xml:space="preserve"> from time to time to reflect the latest science and improve usability. At the time this document was last updated, the latest version was released</w:t>
      </w:r>
      <w:r w:rsidRPr="00884AAC">
        <w:rPr>
          <w:rFonts w:ascii="Calibri" w:eastAsia="Calibri" w:hAnsi="Calibri" w:cs="Times New Roman"/>
        </w:rPr>
        <w:t xml:space="preserve"> for public use in 202</w:t>
      </w:r>
      <w:r>
        <w:rPr>
          <w:rFonts w:ascii="Calibri" w:eastAsia="Calibri" w:hAnsi="Calibri" w:cs="Times New Roman"/>
        </w:rPr>
        <w:t>4</w:t>
      </w:r>
      <w:r w:rsidRPr="006637D3">
        <w:rPr>
          <w:rFonts w:ascii="Calibri" w:eastAsia="Calibri" w:hAnsi="Calibri" w:cs="Times New Roman"/>
        </w:rPr>
        <w:t xml:space="preserve"> on the Department’s website</w:t>
      </w:r>
      <w:r>
        <w:rPr>
          <w:rFonts w:ascii="Calibri" w:eastAsia="Calibri" w:hAnsi="Calibri" w:cs="Times New Roman"/>
        </w:rPr>
        <w:t xml:space="preserve"> </w:t>
      </w:r>
      <w:r w:rsidRPr="001C57E8">
        <w:rPr>
          <w:rFonts w:ascii="Calibri" w:eastAsia="Calibri" w:hAnsi="Calibri" w:cs="Times New Roman"/>
        </w:rPr>
        <w:t>(</w:t>
      </w:r>
      <w:r>
        <w:rPr>
          <w:rFonts w:ascii="Calibri" w:eastAsia="Calibri" w:hAnsi="Calibri" w:cs="Times New Roman"/>
        </w:rPr>
        <w:t>[to be confirmed]</w:t>
      </w:r>
      <w:r w:rsidRPr="001C57E8">
        <w:rPr>
          <w:rFonts w:ascii="Calibri" w:eastAsia="Calibri" w:hAnsi="Calibri" w:cs="Times New Roman"/>
        </w:rPr>
        <w:t>)</w:t>
      </w:r>
      <w:r>
        <w:rPr>
          <w:rFonts w:ascii="Calibri" w:eastAsia="Calibri" w:hAnsi="Calibri" w:cs="Times New Roman"/>
        </w:rPr>
        <w:t>. The latest publicly released version of FullCAM is constituted by</w:t>
      </w:r>
      <w:r w:rsidRPr="006637D3">
        <w:rPr>
          <w:rFonts w:ascii="Calibri" w:eastAsia="Calibri" w:hAnsi="Calibri" w:cs="Times New Roman"/>
        </w:rPr>
        <w:t xml:space="preserve"> two options</w:t>
      </w:r>
      <w:r>
        <w:rPr>
          <w:rFonts w:ascii="Calibri" w:eastAsia="Calibri" w:hAnsi="Calibri" w:cs="Times New Roman"/>
        </w:rPr>
        <w:t>.</w:t>
      </w:r>
    </w:p>
    <w:p w14:paraId="4F060B15" w14:textId="77777777" w:rsidR="00EA0248" w:rsidRPr="009E3439" w:rsidRDefault="00EA0248" w:rsidP="00AD451A">
      <w:pPr>
        <w:pStyle w:val="ListParagraph"/>
        <w:numPr>
          <w:ilvl w:val="0"/>
          <w:numId w:val="11"/>
        </w:numPr>
        <w:spacing w:after="200" w:line="276" w:lineRule="auto"/>
        <w:contextualSpacing/>
        <w:rPr>
          <w:rFonts w:eastAsia="Calibri" w:cs="Times New Roman"/>
          <w:color w:val="0D0D0D" w:themeColor="text1" w:themeTint="F2"/>
        </w:rPr>
      </w:pPr>
      <w:r>
        <w:rPr>
          <w:rFonts w:eastAsia="Calibri" w:cs="Times New Roman"/>
          <w:color w:val="0D0D0D" w:themeColor="text1" w:themeTint="F2"/>
        </w:rPr>
        <w:t>Default: 2020 FullCAM option</w:t>
      </w:r>
    </w:p>
    <w:p w14:paraId="35E3F733" w14:textId="77777777" w:rsidR="00EA0248" w:rsidRDefault="00EA0248" w:rsidP="00EA0248">
      <w:pPr>
        <w:pStyle w:val="ListParagraph"/>
        <w:rPr>
          <w:color w:val="0D0D0D" w:themeColor="text1" w:themeTint="F2"/>
        </w:rPr>
      </w:pPr>
      <w:r>
        <w:rPr>
          <w:color w:val="0D0D0D" w:themeColor="text1" w:themeTint="F2"/>
        </w:rPr>
        <w:t xml:space="preserve">This is currently the 2020 FullCAM option. The year reflects when the latest version was released at the time this document was last updated. However, a reference to the default or 2020 FullCAM option in this document includes any subsequent release or update of FullCAM on the Department’s website. Accordingly, projects using the default 2020 FullCAM option will be required to use subsequent releases as they are made available. </w:t>
      </w:r>
    </w:p>
    <w:p w14:paraId="058F3FD0" w14:textId="77777777" w:rsidR="00EA0248" w:rsidRPr="00D76F23" w:rsidRDefault="00EA0248" w:rsidP="00EA0248">
      <w:pPr>
        <w:pStyle w:val="ListParagraph"/>
        <w:rPr>
          <w:color w:val="0D0D0D" w:themeColor="text1" w:themeTint="F2"/>
        </w:rPr>
      </w:pPr>
    </w:p>
    <w:p w14:paraId="638FD1B2" w14:textId="77777777" w:rsidR="00EA0248" w:rsidRPr="009E3439" w:rsidRDefault="00EA0248" w:rsidP="00AD451A">
      <w:pPr>
        <w:pStyle w:val="ListParagraph"/>
        <w:numPr>
          <w:ilvl w:val="0"/>
          <w:numId w:val="11"/>
        </w:numPr>
        <w:spacing w:after="200" w:line="276" w:lineRule="auto"/>
        <w:contextualSpacing/>
        <w:rPr>
          <w:color w:val="0D0D0D" w:themeColor="text1" w:themeTint="F2"/>
        </w:rPr>
      </w:pPr>
      <w:r>
        <w:rPr>
          <w:rFonts w:eastAsia="Calibri" w:cs="Times New Roman"/>
          <w:color w:val="0D0D0D" w:themeColor="text1" w:themeTint="F2"/>
        </w:rPr>
        <w:t>Alternative: 2016 FullCAM option</w:t>
      </w:r>
    </w:p>
    <w:p w14:paraId="1F6C9047" w14:textId="77777777" w:rsidR="00EA0248" w:rsidRPr="00D76F23" w:rsidRDefault="00EA0248" w:rsidP="00EA0248">
      <w:pPr>
        <w:pStyle w:val="ListParagraph"/>
        <w:rPr>
          <w:color w:val="0D0D0D" w:themeColor="text1" w:themeTint="F2"/>
        </w:rPr>
      </w:pPr>
      <w:r>
        <w:rPr>
          <w:color w:val="0D0D0D" w:themeColor="text1" w:themeTint="F2"/>
        </w:rPr>
        <w:t xml:space="preserve">This is identified as the 2016 FullCAM </w:t>
      </w:r>
      <w:r w:rsidRPr="009E3439">
        <w:rPr>
          <w:color w:val="0D0D0D" w:themeColor="text1" w:themeTint="F2"/>
        </w:rPr>
        <w:t xml:space="preserve">option </w:t>
      </w:r>
      <w:r>
        <w:rPr>
          <w:color w:val="0D0D0D" w:themeColor="text1" w:themeTint="F2"/>
        </w:rPr>
        <w:t>and is only available for use by some projects, as described below.</w:t>
      </w:r>
    </w:p>
    <w:p w14:paraId="22E7BBE0" w14:textId="77777777" w:rsidR="00EA0248" w:rsidRDefault="00EA0248" w:rsidP="00EA0248">
      <w:pPr>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publicly released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w:t>
      </w:r>
      <w:r>
        <w:rPr>
          <w:rFonts w:ascii="Calibri" w:eastAsia="Calibri" w:hAnsi="Calibri" w:cs="Times New Roman"/>
          <w:color w:val="0D0D0D" w:themeColor="text1" w:themeTint="F2"/>
        </w:rPr>
        <w:t xml:space="preserve"> (see screenshot below)</w:t>
      </w:r>
      <w:r w:rsidRPr="00D76F23">
        <w:rPr>
          <w:rFonts w:ascii="Calibri" w:eastAsia="Calibri" w:hAnsi="Calibri" w:cs="Times New Roman"/>
          <w:color w:val="0D0D0D" w:themeColor="text1" w:themeTint="F2"/>
        </w:rPr>
        <w:t>.</w:t>
      </w:r>
    </w:p>
    <w:p w14:paraId="2F1F502D" w14:textId="77777777" w:rsidR="00EA0248" w:rsidRPr="00D76F23" w:rsidRDefault="00EA0248" w:rsidP="00EA0248">
      <w:pPr>
        <w:rPr>
          <w:rFonts w:ascii="Calibri" w:eastAsia="Calibri" w:hAnsi="Calibri" w:cs="Times New Roman"/>
          <w:color w:val="0D0D0D" w:themeColor="text1" w:themeTint="F2"/>
        </w:rPr>
      </w:pPr>
      <w:r>
        <w:rPr>
          <w:rFonts w:ascii="Calibri" w:eastAsia="Calibri" w:hAnsi="Calibri" w:cs="Times New Roman"/>
        </w:rPr>
        <w:t xml:space="preserve">An exception to the requirement to use the latest publicly released version is for </w:t>
      </w:r>
      <w:r>
        <w:rPr>
          <w:rFonts w:ascii="Calibri" w:eastAsia="Calibri" w:hAnsi="Calibri" w:cs="Times New Roman"/>
          <w:color w:val="0D0D0D" w:themeColor="text1" w:themeTint="F2"/>
        </w:rPr>
        <w:t>p</w:t>
      </w:r>
      <w:r w:rsidRPr="00D76F23">
        <w:rPr>
          <w:rFonts w:ascii="Calibri" w:eastAsia="Calibri" w:hAnsi="Calibri" w:cs="Times New Roman"/>
          <w:color w:val="0D0D0D" w:themeColor="text1" w:themeTint="F2"/>
        </w:rPr>
        <w:t xml:space="preserve">rojects with reporting periods that end before 1 </w:t>
      </w:r>
      <w:r>
        <w:rPr>
          <w:rFonts w:ascii="Calibri" w:eastAsia="Calibri" w:hAnsi="Calibri" w:cs="Times New Roman"/>
        </w:rPr>
        <w:t xml:space="preserve">September </w:t>
      </w:r>
      <w:r w:rsidRPr="00D76F23">
        <w:rPr>
          <w:rFonts w:ascii="Calibri" w:eastAsia="Calibri" w:hAnsi="Calibri" w:cs="Times New Roman"/>
          <w:color w:val="0D0D0D" w:themeColor="text1" w:themeTint="F2"/>
        </w:rPr>
        <w:t>2020</w:t>
      </w:r>
      <w:r>
        <w:rPr>
          <w:rFonts w:ascii="Calibri" w:eastAsia="Calibri" w:hAnsi="Calibri" w:cs="Times New Roman"/>
          <w:color w:val="0D0D0D" w:themeColor="text1" w:themeTint="F2"/>
        </w:rPr>
        <w:t>, under a method that specifies to</w:t>
      </w:r>
      <w:r w:rsidRPr="00D76F23">
        <w:rPr>
          <w:rFonts w:ascii="Calibri" w:eastAsia="Calibri" w:hAnsi="Calibri" w:cs="Times New Roman"/>
          <w:color w:val="0D0D0D" w:themeColor="text1" w:themeTint="F2"/>
        </w:rPr>
        <w:t xml:space="preserve"> use the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of FullCAM and the associated Guidelines for those periods. </w:t>
      </w:r>
      <w:r w:rsidRPr="00D76F23">
        <w:rPr>
          <w:color w:val="0D0D0D" w:themeColor="text1" w:themeTint="F2"/>
        </w:rPr>
        <w:t xml:space="preserve">If you determine that you must use a </w:t>
      </w:r>
      <w:r>
        <w:rPr>
          <w:rFonts w:ascii="Calibri" w:eastAsia="Calibri" w:hAnsi="Calibri" w:cs="Times New Roman"/>
          <w:color w:val="0D0D0D" w:themeColor="text1" w:themeTint="F2"/>
        </w:rPr>
        <w:t>version</w:t>
      </w:r>
      <w:r w:rsidRPr="00D76F23">
        <w:rPr>
          <w:rFonts w:ascii="Calibri" w:eastAsia="Calibri" w:hAnsi="Calibri" w:cs="Times New Roman"/>
          <w:color w:val="0D0D0D" w:themeColor="text1" w:themeTint="F2"/>
        </w:rPr>
        <w:t xml:space="preserve"> </w:t>
      </w:r>
      <w:r w:rsidRPr="00D76F23">
        <w:rPr>
          <w:color w:val="0D0D0D" w:themeColor="text1" w:themeTint="F2"/>
        </w:rPr>
        <w:t xml:space="preserve">of FullCAM that is unavailable on the website, please contact the Department at </w:t>
      </w:r>
      <w:hyperlink r:id="rId18" w:history="1">
        <w:r w:rsidRPr="00011B9F">
          <w:rPr>
            <w:rStyle w:val="Hyperlink"/>
          </w:rPr>
          <w:t>FullCAM@dcceew.gov.au</w:t>
        </w:r>
      </w:hyperlink>
      <w:r>
        <w:rPr>
          <w:color w:val="0D0D0D" w:themeColor="text1" w:themeTint="F2"/>
        </w:rPr>
        <w:t xml:space="preserve"> or </w:t>
      </w:r>
      <w:hyperlink r:id="rId19" w:history="1">
        <w:r w:rsidRPr="00011B9F">
          <w:rPr>
            <w:rStyle w:val="Hyperlink"/>
          </w:rPr>
          <w:t>ACCUMethods@dcceew.gov.au</w:t>
        </w:r>
      </w:hyperlink>
      <w:r>
        <w:rPr>
          <w:color w:val="0D0D0D" w:themeColor="text1" w:themeTint="F2"/>
        </w:rPr>
        <w:t xml:space="preserve"> </w:t>
      </w:r>
      <w:r w:rsidRPr="00D76F23">
        <w:rPr>
          <w:color w:val="0D0D0D" w:themeColor="text1" w:themeTint="F2"/>
        </w:rPr>
        <w:t xml:space="preserve">to obtain a </w:t>
      </w:r>
      <w:r>
        <w:rPr>
          <w:color w:val="0D0D0D" w:themeColor="text1" w:themeTint="F2"/>
        </w:rPr>
        <w:t>link</w:t>
      </w:r>
      <w:r w:rsidRPr="00D76F23">
        <w:rPr>
          <w:color w:val="0D0D0D" w:themeColor="text1" w:themeTint="F2"/>
        </w:rPr>
        <w:t>.</w:t>
      </w:r>
    </w:p>
    <w:p w14:paraId="5F5392FB" w14:textId="77777777" w:rsidR="00EA0248" w:rsidRDefault="00EA0248" w:rsidP="00EA0248">
      <w:pPr>
        <w:rPr>
          <w:rFonts w:ascii="Calibri" w:eastAsia="Calibri" w:hAnsi="Calibri" w:cs="Times New Roman"/>
        </w:rPr>
      </w:pPr>
      <w:r>
        <w:rPr>
          <w:rFonts w:ascii="Calibri" w:eastAsia="Calibri" w:hAnsi="Calibri" w:cs="Times New Roman"/>
        </w:rPr>
        <w:t xml:space="preserve">The requirements below explain when the default 2020 FullCAM option must be used and when the alternative 2016 FullCAM option can be used.  </w:t>
      </w:r>
    </w:p>
    <w:p w14:paraId="243A8FB6" w14:textId="77777777" w:rsidR="00EA0248" w:rsidRPr="006637D3" w:rsidRDefault="00EA0248" w:rsidP="00AD451A">
      <w:pPr>
        <w:pStyle w:val="ListParagraph"/>
        <w:numPr>
          <w:ilvl w:val="0"/>
          <w:numId w:val="12"/>
        </w:numPr>
        <w:spacing w:after="200" w:line="276" w:lineRule="auto"/>
        <w:ind w:left="714" w:hanging="357"/>
        <w:rPr>
          <w:rFonts w:eastAsia="Calibri" w:cs="Times New Roman"/>
        </w:rPr>
      </w:pPr>
      <w:r w:rsidRPr="006637D3">
        <w:rPr>
          <w:rFonts w:eastAsia="Calibri" w:cs="Times New Roman"/>
        </w:rPr>
        <w:lastRenderedPageBreak/>
        <w:t>Whichever FullCAM option is used by the proponent, all CEAs of a given project must be reported on using a single FullCAM option.</w:t>
      </w:r>
      <w:r>
        <w:rPr>
          <w:rFonts w:eastAsia="Calibri" w:cs="Times New Roman"/>
        </w:rPr>
        <w:t xml:space="preserve"> </w:t>
      </w:r>
    </w:p>
    <w:p w14:paraId="75A7FB80" w14:textId="77777777" w:rsidR="00EA0248" w:rsidRPr="001B022F" w:rsidRDefault="00EA0248" w:rsidP="00AD451A">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under the </w:t>
      </w:r>
      <w:r w:rsidRPr="004517B7">
        <w:rPr>
          <w:rFonts w:eastAsia="Calibri" w:cs="Times New Roman"/>
          <w:i/>
        </w:rPr>
        <w:t xml:space="preserve">Carbon Credits (Carbon </w:t>
      </w:r>
      <w:r w:rsidRPr="00593EFA">
        <w:rPr>
          <w:rFonts w:eastAsia="Calibri" w:cs="Times New Roman"/>
          <w:i/>
        </w:rPr>
        <w:t>Farming</w:t>
      </w:r>
      <w:r w:rsidRPr="004517B7">
        <w:rPr>
          <w:rFonts w:eastAsia="Calibri" w:cs="Times New Roman"/>
          <w:i/>
        </w:rPr>
        <w:t xml:space="preserve"> </w:t>
      </w:r>
      <w:r w:rsidRPr="00593EFA">
        <w:rPr>
          <w:rFonts w:eastAsia="Calibri" w:cs="Times New Roman"/>
          <w:i/>
        </w:rPr>
        <w:t>Initiative</w:t>
      </w:r>
      <w:r w:rsidRPr="004517B7">
        <w:rPr>
          <w:rFonts w:eastAsia="Calibri" w:cs="Times New Roman"/>
          <w:i/>
        </w:rPr>
        <w:t>) Act 2011</w:t>
      </w:r>
      <w:r>
        <w:rPr>
          <w:rFonts w:eastAsia="Calibri" w:cs="Times New Roman"/>
        </w:rPr>
        <w:t xml:space="preserve"> (CFI Act), </w:t>
      </w:r>
      <w:r w:rsidRPr="001B022F">
        <w:rPr>
          <w:rFonts w:eastAsia="Calibri" w:cs="Times New Roman"/>
        </w:rPr>
        <w:t xml:space="preserve">submitted to the </w:t>
      </w:r>
      <w:r>
        <w:rPr>
          <w:rFonts w:eastAsia="Calibri" w:cs="Times New Roman"/>
        </w:rPr>
        <w:t>Clean Energy Regulator</w:t>
      </w:r>
      <w:r w:rsidRPr="001B022F">
        <w:rPr>
          <w:rFonts w:eastAsia="Calibri" w:cs="Times New Roman"/>
        </w:rPr>
        <w:t xml:space="preserve"> </w:t>
      </w:r>
      <w:r>
        <w:rPr>
          <w:rFonts w:eastAsia="Calibri" w:cs="Times New Roman"/>
        </w:rPr>
        <w:t>(the Regulator) on or after</w:t>
      </w:r>
      <w:r w:rsidRPr="001B022F">
        <w:rPr>
          <w:rFonts w:eastAsia="Calibri" w:cs="Times New Roman"/>
        </w:rPr>
        <w:t xml:space="preserve"> 1 </w:t>
      </w:r>
      <w:r>
        <w:rPr>
          <w:rFonts w:eastAsia="Calibri" w:cs="Times New Roman"/>
        </w:rPr>
        <w:t xml:space="preserve">September </w:t>
      </w:r>
      <w:r w:rsidRPr="001B022F">
        <w:rPr>
          <w:rFonts w:eastAsia="Calibri" w:cs="Times New Roman"/>
        </w:rPr>
        <w:t>2020</w:t>
      </w:r>
      <w:r>
        <w:rPr>
          <w:rFonts w:eastAsia="Calibri" w:cs="Times New Roman"/>
        </w:rPr>
        <w:t>,</w:t>
      </w:r>
      <w:r w:rsidRPr="001B022F">
        <w:rPr>
          <w:rFonts w:eastAsia="Calibri" w:cs="Times New Roman"/>
        </w:rPr>
        <w:t xml:space="preserve"> </w:t>
      </w:r>
      <w:r>
        <w:rPr>
          <w:rFonts w:eastAsia="Calibri" w:cs="Times New Roman"/>
        </w:rPr>
        <w:t xml:space="preserve">must use the default 2020 FullCAM option. </w:t>
      </w:r>
    </w:p>
    <w:p w14:paraId="48685B28" w14:textId="77777777" w:rsidR="00EA0248" w:rsidRDefault="00EA0248" w:rsidP="00AD451A">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 before</w:t>
      </w:r>
      <w:r w:rsidRPr="004061F4">
        <w:rPr>
          <w:rFonts w:eastAsia="Calibri" w:cs="Times New Roman"/>
        </w:rPr>
        <w:t xml:space="preserve"> </w:t>
      </w:r>
      <w:r>
        <w:rPr>
          <w:rFonts w:eastAsia="Calibri" w:cs="Times New Roman"/>
        </w:rPr>
        <w:t xml:space="preserve">1 September 2020 </w:t>
      </w:r>
      <w:proofErr w:type="gramStart"/>
      <w:r>
        <w:rPr>
          <w:rFonts w:eastAsia="Calibri" w:cs="Times New Roman"/>
        </w:rPr>
        <w:t>are able to</w:t>
      </w:r>
      <w:proofErr w:type="gramEnd"/>
      <w:r>
        <w:rPr>
          <w:rFonts w:eastAsia="Calibri" w:cs="Times New Roman"/>
        </w:rPr>
        <w:t xml:space="preserve"> use either the default </w:t>
      </w:r>
      <w:r w:rsidRPr="003006F6">
        <w:rPr>
          <w:rFonts w:eastAsia="Calibri" w:cs="Times New Roman"/>
        </w:rPr>
        <w:t>2020</w:t>
      </w:r>
      <w:r>
        <w:rPr>
          <w:rFonts w:eastAsia="Calibri" w:cs="Times New Roman"/>
        </w:rPr>
        <w:t xml:space="preserve"> FullCAM option or the alternative 2016 </w:t>
      </w:r>
      <w:r w:rsidRPr="003006F6">
        <w:rPr>
          <w:rFonts w:eastAsia="Calibri" w:cs="Times New Roman"/>
        </w:rPr>
        <w:t xml:space="preserve">FullCAM </w:t>
      </w:r>
      <w:r>
        <w:rPr>
          <w:rFonts w:eastAsia="Calibri" w:cs="Times New Roman"/>
        </w:rPr>
        <w:t xml:space="preserve">option.  These projects </w:t>
      </w:r>
      <w:proofErr w:type="gramStart"/>
      <w:r>
        <w:rPr>
          <w:rFonts w:eastAsia="Calibri" w:cs="Times New Roman"/>
        </w:rPr>
        <w:t>are able to</w:t>
      </w:r>
      <w:proofErr w:type="gramEnd"/>
      <w:r>
        <w:rPr>
          <w:rFonts w:eastAsia="Calibri" w:cs="Times New Roman"/>
        </w:rPr>
        <w:t xml:space="preserve"> move from the 2016 FullCAM option to the 2020 FullCAM option if they choose to do so. If a choice to use the 2020 FullCAM option is made, the entire project must be moved to 2020 FullCAM and once using 2020 FullCAM in an offsets report, these projects cannot return to using the 2016 FullCAM option. </w:t>
      </w:r>
      <w:r w:rsidRPr="00E45F8A">
        <w:rPr>
          <w:rFonts w:eastAsia="Calibri" w:cs="Times New Roman"/>
        </w:rPr>
        <w:t xml:space="preserve"> </w:t>
      </w:r>
    </w:p>
    <w:p w14:paraId="667DD888" w14:textId="77777777" w:rsidR="00EA0248" w:rsidRPr="00E45F8A" w:rsidRDefault="00EA0248" w:rsidP="00AD451A">
      <w:pPr>
        <w:pStyle w:val="ListParagraph"/>
        <w:numPr>
          <w:ilvl w:val="0"/>
          <w:numId w:val="12"/>
        </w:numPr>
        <w:spacing w:after="200" w:line="276" w:lineRule="auto"/>
        <w:ind w:left="714" w:hanging="357"/>
        <w:rPr>
          <w:rFonts w:eastAsia="Calibri" w:cs="Times New Roman"/>
        </w:rPr>
      </w:pPr>
      <w:r>
        <w:rPr>
          <w:rFonts w:eastAsia="Calibri" w:cs="Times New Roman"/>
        </w:rPr>
        <w:t>If project proponents</w:t>
      </w:r>
      <w:r w:rsidRPr="00D40C9E">
        <w:rPr>
          <w:rFonts w:eastAsia="Calibri" w:cs="Times New Roman"/>
        </w:rPr>
        <w:t xml:space="preserve">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w:t>
      </w:r>
      <w:r w:rsidRPr="001B022F">
        <w:rPr>
          <w:rFonts w:eastAsia="Calibri" w:cs="Times New Roman"/>
        </w:rPr>
        <w:t xml:space="preserve"> </w:t>
      </w:r>
      <w:r>
        <w:rPr>
          <w:rFonts w:eastAsia="Calibri" w:cs="Times New Roman"/>
        </w:rPr>
        <w:t>before</w:t>
      </w:r>
      <w:r w:rsidRPr="001B022F">
        <w:rPr>
          <w:rFonts w:eastAsia="Calibri" w:cs="Times New Roman"/>
        </w:rPr>
        <w:t xml:space="preserve"> 1 </w:t>
      </w:r>
      <w:r>
        <w:rPr>
          <w:rFonts w:eastAsia="Calibri" w:cs="Times New Roman"/>
        </w:rPr>
        <w:t xml:space="preserve">September </w:t>
      </w:r>
      <w:r w:rsidRPr="001B022F">
        <w:rPr>
          <w:rFonts w:eastAsia="Calibri" w:cs="Times New Roman"/>
        </w:rPr>
        <w:t xml:space="preserve">2020 </w:t>
      </w:r>
      <w:r w:rsidRPr="00E45F8A">
        <w:rPr>
          <w:rFonts w:eastAsia="Calibri" w:cs="Times New Roman"/>
        </w:rPr>
        <w:t xml:space="preserve">add </w:t>
      </w:r>
      <w:r>
        <w:rPr>
          <w:rFonts w:eastAsia="Calibri" w:cs="Times New Roman"/>
        </w:rPr>
        <w:t xml:space="preserve">a </w:t>
      </w:r>
      <w:r w:rsidRPr="00E45F8A">
        <w:rPr>
          <w:rFonts w:eastAsia="Calibri" w:cs="Times New Roman"/>
        </w:rPr>
        <w:t xml:space="preserve">new project area </w:t>
      </w:r>
      <w:r>
        <w:rPr>
          <w:rFonts w:eastAsia="Calibri" w:cs="Times New Roman"/>
        </w:rPr>
        <w:t xml:space="preserve">or areas </w:t>
      </w:r>
      <w:r w:rsidRPr="00E45F8A">
        <w:rPr>
          <w:rFonts w:eastAsia="Calibri" w:cs="Times New Roman"/>
        </w:rPr>
        <w:t>to the project</w:t>
      </w:r>
      <w:r w:rsidDel="00DD5F78">
        <w:rPr>
          <w:rFonts w:eastAsia="Calibri" w:cs="Times New Roman"/>
        </w:rPr>
        <w:t xml:space="preserve"> </w:t>
      </w:r>
      <w:r w:rsidRPr="00E45F8A">
        <w:rPr>
          <w:rFonts w:eastAsia="Calibri" w:cs="Times New Roman"/>
        </w:rPr>
        <w:t xml:space="preserve">under </w:t>
      </w:r>
      <w:r>
        <w:rPr>
          <w:rFonts w:eastAsia="Calibri" w:cs="Times New Roman"/>
        </w:rPr>
        <w:t>s</w:t>
      </w:r>
      <w:r w:rsidRPr="00E45F8A">
        <w:rPr>
          <w:rFonts w:eastAsia="Calibri" w:cs="Times New Roman"/>
        </w:rPr>
        <w:t xml:space="preserve">ection 29 of the </w:t>
      </w:r>
      <w:r>
        <w:rPr>
          <w:rFonts w:eastAsia="Calibri" w:cs="Times New Roman"/>
          <w:i/>
        </w:rPr>
        <w:t>CFI</w:t>
      </w:r>
      <w:r w:rsidRPr="000658C2">
        <w:rPr>
          <w:rFonts w:eastAsia="Calibri" w:cs="Times New Roman"/>
          <w:i/>
        </w:rPr>
        <w:t xml:space="preserve"> Act </w:t>
      </w:r>
      <w:r>
        <w:rPr>
          <w:rFonts w:eastAsia="Calibri" w:cs="Times New Roman"/>
        </w:rPr>
        <w:t>with effect on or after 1 September </w:t>
      </w:r>
      <w:r w:rsidRPr="00E45F8A">
        <w:rPr>
          <w:rFonts w:eastAsia="Calibri" w:cs="Times New Roman"/>
        </w:rPr>
        <w:t xml:space="preserve">2020, </w:t>
      </w:r>
      <w:r>
        <w:rPr>
          <w:rFonts w:eastAsia="Calibri" w:cs="Times New Roman"/>
        </w:rPr>
        <w:t xml:space="preserve">the entire project </w:t>
      </w:r>
      <w:r w:rsidRPr="00E45F8A">
        <w:rPr>
          <w:rFonts w:eastAsia="Calibri" w:cs="Times New Roman"/>
        </w:rPr>
        <w:t xml:space="preserve">must use </w:t>
      </w:r>
      <w:r>
        <w:rPr>
          <w:rFonts w:eastAsia="Calibri" w:cs="Times New Roman"/>
        </w:rPr>
        <w:t xml:space="preserve">the default </w:t>
      </w:r>
      <w:r w:rsidRPr="00E45F8A">
        <w:rPr>
          <w:rFonts w:eastAsia="Calibri" w:cs="Times New Roman"/>
        </w:rPr>
        <w:t>2020</w:t>
      </w:r>
      <w:r>
        <w:rPr>
          <w:rFonts w:eastAsia="Calibri" w:cs="Times New Roman"/>
        </w:rPr>
        <w:t xml:space="preserve"> FullCAM option</w:t>
      </w:r>
      <w:r w:rsidRPr="00E45F8A">
        <w:rPr>
          <w:rFonts w:eastAsia="Calibri" w:cs="Times New Roman"/>
        </w:rPr>
        <w:t>.</w:t>
      </w:r>
      <w:r>
        <w:rPr>
          <w:rFonts w:eastAsia="Calibri" w:cs="Times New Roman"/>
        </w:rPr>
        <w:t xml:space="preserve"> The only exception to this is where </w:t>
      </w:r>
      <w:proofErr w:type="gramStart"/>
      <w:r>
        <w:rPr>
          <w:rFonts w:eastAsia="Calibri" w:cs="Times New Roman"/>
        </w:rPr>
        <w:t>all of</w:t>
      </w:r>
      <w:proofErr w:type="gramEnd"/>
      <w:r>
        <w:rPr>
          <w:rFonts w:eastAsia="Calibri" w:cs="Times New Roman"/>
        </w:rPr>
        <w:t xml:space="preserve"> the areas added to the project were already using the alternative 2016 FullCAM option under these guidelines as part of another eligible offsets project (these can continue to use the 2016 FullCAM option consistent with the dot point above – therefore the original project must also have been eligible to use the 2016 FullCAM option).</w:t>
      </w:r>
    </w:p>
    <w:p w14:paraId="04E8D2CB" w14:textId="77777777" w:rsidR="00EA0248" w:rsidRPr="006C54F3" w:rsidRDefault="00EA0248" w:rsidP="00AD451A">
      <w:pPr>
        <w:pStyle w:val="ListParagraph"/>
        <w:numPr>
          <w:ilvl w:val="0"/>
          <w:numId w:val="12"/>
        </w:numPr>
        <w:spacing w:after="200" w:line="276" w:lineRule="auto"/>
        <w:ind w:left="714" w:hanging="357"/>
        <w:rPr>
          <w:rFonts w:eastAsia="Calibri" w:cs="Times New Roman"/>
        </w:rPr>
      </w:pPr>
      <w:r w:rsidRPr="000658C2">
        <w:rPr>
          <w:rFonts w:eastAsia="Calibri" w:cs="Times New Roman"/>
        </w:rPr>
        <w:t xml:space="preserve">Projects that transfer from an earlier to a later version of this </w:t>
      </w:r>
      <w:r>
        <w:rPr>
          <w:rFonts w:eastAsia="Calibri" w:cs="Times New Roman"/>
        </w:rPr>
        <w:t>Determination</w:t>
      </w:r>
      <w:r w:rsidRPr="000658C2">
        <w:rPr>
          <w:rFonts w:eastAsia="Calibri" w:cs="Times New Roman"/>
        </w:rPr>
        <w:t xml:space="preserve"> or transfer to this </w:t>
      </w:r>
      <w:r>
        <w:rPr>
          <w:rFonts w:eastAsia="Calibri" w:cs="Times New Roman"/>
        </w:rPr>
        <w:t>Determination</w:t>
      </w:r>
      <w:r w:rsidRPr="000658C2">
        <w:rPr>
          <w:rFonts w:eastAsia="Calibri" w:cs="Times New Roman"/>
        </w:rPr>
        <w:t xml:space="preserve"> from another method, </w:t>
      </w:r>
      <w:r>
        <w:rPr>
          <w:rFonts w:eastAsia="Calibri" w:cs="Times New Roman"/>
        </w:rPr>
        <w:t xml:space="preserve">with the application under section 128 of the CFI Act submitted on or </w:t>
      </w:r>
      <w:r w:rsidRPr="000658C2">
        <w:rPr>
          <w:rFonts w:eastAsia="Calibri" w:cs="Times New Roman"/>
        </w:rPr>
        <w:t xml:space="preserve">after 1 </w:t>
      </w:r>
      <w:r>
        <w:rPr>
          <w:rFonts w:eastAsia="Calibri" w:cs="Times New Roman"/>
        </w:rPr>
        <w:t xml:space="preserve">September </w:t>
      </w:r>
      <w:r w:rsidRPr="000658C2">
        <w:rPr>
          <w:rFonts w:eastAsia="Calibri" w:cs="Times New Roman"/>
        </w:rPr>
        <w:t>2020, must use</w:t>
      </w:r>
      <w:r>
        <w:rPr>
          <w:rFonts w:eastAsia="Calibri" w:cs="Times New Roman"/>
        </w:rPr>
        <w:t xml:space="preserve"> the default </w:t>
      </w:r>
      <w:r w:rsidRPr="000658C2">
        <w:rPr>
          <w:rFonts w:eastAsia="Calibri" w:cs="Times New Roman"/>
        </w:rPr>
        <w:t>2020</w:t>
      </w:r>
      <w:r>
        <w:rPr>
          <w:rFonts w:eastAsia="Calibri" w:cs="Times New Roman"/>
        </w:rPr>
        <w:t xml:space="preserve"> FullCAM option</w:t>
      </w:r>
      <w:r w:rsidRPr="000658C2">
        <w:rPr>
          <w:rFonts w:eastAsia="Calibri" w:cs="Times New Roman"/>
        </w:rPr>
        <w:t>.</w:t>
      </w:r>
    </w:p>
    <w:p w14:paraId="72EB731C" w14:textId="77777777" w:rsidR="00EA0248" w:rsidRDefault="00EA0248" w:rsidP="00EA0248">
      <w:r w:rsidRPr="00B1173D">
        <w:rPr>
          <w:color w:val="000000" w:themeColor="text1"/>
        </w:rPr>
        <w:t xml:space="preserve">Note that FullCAM is not compatible with iOS </w:t>
      </w:r>
      <w:proofErr w:type="gramStart"/>
      <w:r w:rsidRPr="00B1173D">
        <w:rPr>
          <w:color w:val="000000" w:themeColor="text1"/>
        </w:rPr>
        <w:t>systems, and</w:t>
      </w:r>
      <w:proofErr w:type="gramEnd"/>
      <w:r w:rsidRPr="00B1173D">
        <w:rPr>
          <w:color w:val="000000" w:themeColor="text1"/>
        </w:rPr>
        <w:t xml:space="preserve"> must be run in a Windows operating </w:t>
      </w:r>
      <w:r w:rsidRPr="0002605C">
        <w:t>environment.</w:t>
      </w:r>
    </w:p>
    <w:p w14:paraId="7A187FC3" w14:textId="693378E4" w:rsidR="00A0746B" w:rsidRPr="005F1B34" w:rsidRDefault="00A0746B" w:rsidP="00A0746B">
      <w:pPr>
        <w:rPr>
          <w:rFonts w:ascii="Calibri" w:eastAsia="Calibri" w:hAnsi="Calibri" w:cs="Times New Roman"/>
          <w:b/>
          <w:bCs/>
        </w:rPr>
      </w:pPr>
      <w:bookmarkStart w:id="16" w:name="_Toc150421504"/>
      <w:bookmarkStart w:id="17" w:name="_Toc150436422"/>
      <w:bookmarkStart w:id="18" w:name="_Toc150444890"/>
      <w:r w:rsidRPr="005F1B34">
        <w:rPr>
          <w:b/>
          <w:bCs/>
        </w:rPr>
        <w:t xml:space="preserve">Figure </w:t>
      </w:r>
      <w:r w:rsidRPr="005F1B34">
        <w:rPr>
          <w:b/>
          <w:bCs/>
          <w:noProof/>
        </w:rPr>
        <w:fldChar w:fldCharType="begin"/>
      </w:r>
      <w:r w:rsidRPr="005F1B34">
        <w:rPr>
          <w:b/>
          <w:bCs/>
          <w:noProof/>
        </w:rPr>
        <w:instrText xml:space="preserve"> SEQ Figure \* ARABIC </w:instrText>
      </w:r>
      <w:r w:rsidRPr="005F1B34">
        <w:rPr>
          <w:b/>
          <w:bCs/>
          <w:noProof/>
        </w:rPr>
        <w:fldChar w:fldCharType="separate"/>
      </w:r>
      <w:r w:rsidR="000440EC">
        <w:rPr>
          <w:b/>
          <w:bCs/>
          <w:noProof/>
        </w:rPr>
        <w:t>1</w:t>
      </w:r>
      <w:r w:rsidRPr="005F1B34">
        <w:rPr>
          <w:b/>
          <w:bCs/>
          <w:noProof/>
        </w:rPr>
        <w:fldChar w:fldCharType="end"/>
      </w:r>
      <w:r w:rsidRPr="005F1B34">
        <w:rPr>
          <w:b/>
          <w:bCs/>
        </w:rPr>
        <w:t xml:space="preserve"> </w:t>
      </w:r>
      <w:r>
        <w:rPr>
          <w:b/>
          <w:bCs/>
        </w:rPr>
        <w:t xml:space="preserve">FullCAM download </w:t>
      </w:r>
      <w:proofErr w:type="gramStart"/>
      <w:r>
        <w:rPr>
          <w:b/>
          <w:bCs/>
        </w:rPr>
        <w:t>options</w:t>
      </w:r>
      <w:bookmarkEnd w:id="16"/>
      <w:bookmarkEnd w:id="17"/>
      <w:bookmarkEnd w:id="18"/>
      <w:proofErr w:type="gramEnd"/>
    </w:p>
    <w:p w14:paraId="4DABF04F" w14:textId="77777777" w:rsidR="00EA0248" w:rsidRDefault="00EA0248" w:rsidP="00EA0248">
      <w:r>
        <w:rPr>
          <w:noProof/>
          <w:lang w:eastAsia="en-AU"/>
        </w:rPr>
        <mc:AlternateContent>
          <mc:Choice Requires="wps">
            <w:drawing>
              <wp:anchor distT="45720" distB="45720" distL="114300" distR="114300" simplePos="0" relativeHeight="251665408" behindDoc="0" locked="0" layoutInCell="1" allowOverlap="1" wp14:anchorId="4A149094" wp14:editId="51552A53">
                <wp:simplePos x="0" y="0"/>
                <wp:positionH relativeFrom="column">
                  <wp:posOffset>42729</wp:posOffset>
                </wp:positionH>
                <wp:positionV relativeFrom="paragraph">
                  <wp:posOffset>40135</wp:posOffset>
                </wp:positionV>
                <wp:extent cx="3025212" cy="282011"/>
                <wp:effectExtent l="0" t="0" r="22860" b="2286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212" cy="282011"/>
                        </a:xfrm>
                        <a:prstGeom prst="rect">
                          <a:avLst/>
                        </a:prstGeom>
                        <a:solidFill>
                          <a:srgbClr val="FFFFFF"/>
                        </a:solidFill>
                        <a:ln w="9525">
                          <a:solidFill>
                            <a:srgbClr val="000000"/>
                          </a:solidFill>
                          <a:miter lim="800000"/>
                          <a:headEnd/>
                          <a:tailEnd/>
                        </a:ln>
                      </wps:spPr>
                      <wps:txbx>
                        <w:txbxContent>
                          <w:p w14:paraId="5BFDCDBF" w14:textId="77777777" w:rsidR="00EA0248" w:rsidRPr="0027743D" w:rsidRDefault="00EA0248" w:rsidP="00EA0248">
                            <w:pPr>
                              <w:rPr>
                                <w:b/>
                              </w:rPr>
                            </w:pPr>
                            <w:r w:rsidRPr="0027743D">
                              <w:rPr>
                                <w:b/>
                              </w:rPr>
                              <w:t>Screenshot from download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49094" id="_x0000_t202" coordsize="21600,21600" o:spt="202" path="m,l,21600r21600,l21600,xe">
                <v:stroke joinstyle="miter"/>
                <v:path gradientshapeok="t" o:connecttype="rect"/>
              </v:shapetype>
              <v:shape id="Text Box 34" o:spid="_x0000_s1026" type="#_x0000_t202" alt="&quot;&quot;" style="position:absolute;margin-left:3.35pt;margin-top:3.15pt;width:238.2pt;height:2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">
                <v:textbox>
                  <w:txbxContent>
                    <w:p w14:paraId="5BFDCDBF" w14:textId="77777777" w:rsidR="00EA0248" w:rsidRPr="0027743D" w:rsidRDefault="00EA0248" w:rsidP="00EA0248">
                      <w:pPr>
                        <w:rPr>
                          <w:b/>
                        </w:rPr>
                      </w:pPr>
                      <w:r w:rsidRPr="0027743D">
                        <w:rPr>
                          <w:b/>
                        </w:rPr>
                        <w:t>Screenshot from download page</w:t>
                      </w:r>
                    </w:p>
                  </w:txbxContent>
                </v:textbox>
              </v:shape>
            </w:pict>
          </mc:Fallback>
        </mc:AlternateContent>
      </w:r>
      <w:r>
        <w:rPr>
          <w:noProof/>
          <w:lang w:eastAsia="en-AU"/>
        </w:rPr>
        <mc:AlternateContent>
          <mc:Choice Requires="wps">
            <w:drawing>
              <wp:anchor distT="45720" distB="45720" distL="114300" distR="114300" simplePos="0" relativeHeight="251664384" behindDoc="0" locked="0" layoutInCell="1" allowOverlap="1" wp14:anchorId="705CFDFF" wp14:editId="4B4585B2">
                <wp:simplePos x="0" y="0"/>
                <wp:positionH relativeFrom="column">
                  <wp:posOffset>3135707</wp:posOffset>
                </wp:positionH>
                <wp:positionV relativeFrom="paragraph">
                  <wp:posOffset>1597524</wp:posOffset>
                </wp:positionV>
                <wp:extent cx="940038" cy="256374"/>
                <wp:effectExtent l="0" t="0" r="12700" b="1079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8" cy="256374"/>
                        </a:xfrm>
                        <a:prstGeom prst="rect">
                          <a:avLst/>
                        </a:prstGeom>
                        <a:solidFill>
                          <a:srgbClr val="FFFFFF"/>
                        </a:solidFill>
                        <a:ln w="9525">
                          <a:solidFill>
                            <a:srgbClr val="000000"/>
                          </a:solidFill>
                          <a:miter lim="800000"/>
                          <a:headEnd/>
                          <a:tailEnd/>
                        </a:ln>
                      </wps:spPr>
                      <wps:txbx>
                        <w:txbxContent>
                          <w:p w14:paraId="32EE7C60" w14:textId="77777777" w:rsidR="00EA0248" w:rsidRDefault="00EA0248" w:rsidP="00EA0248">
                            <w:r>
                              <w:t>Two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CFDFF" id="Text Box 217" o:spid="_x0000_s1027" type="#_x0000_t202" alt="&quot;&quot;" style="position:absolute;margin-left:246.9pt;margin-top:125.8pt;width:74pt;height:2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">
                <v:textbox>
                  <w:txbxContent>
                    <w:p w14:paraId="32EE7C60" w14:textId="77777777" w:rsidR="00EA0248" w:rsidRDefault="00EA0248" w:rsidP="00EA0248">
                      <w:r>
                        <w:t>Two options</w:t>
                      </w:r>
                    </w:p>
                  </w:txbxContent>
                </v:textbox>
              </v:shape>
            </w:pict>
          </mc:Fallback>
        </mc:AlternateContent>
      </w:r>
      <w:r w:rsidRPr="00437006">
        <w:rPr>
          <w:noProof/>
          <w:lang w:eastAsia="en-AU"/>
        </w:rPr>
        <mc:AlternateContent>
          <mc:Choice Requires="wps">
            <w:drawing>
              <wp:anchor distT="0" distB="0" distL="114300" distR="114300" simplePos="0" relativeHeight="251663360" behindDoc="0" locked="0" layoutInCell="1" allowOverlap="1" wp14:anchorId="3A38459C" wp14:editId="4526EBCF">
                <wp:simplePos x="0" y="0"/>
                <wp:positionH relativeFrom="margin">
                  <wp:posOffset>2098147</wp:posOffset>
                </wp:positionH>
                <wp:positionV relativeFrom="paragraph">
                  <wp:posOffset>1741828</wp:posOffset>
                </wp:positionV>
                <wp:extent cx="1452453" cy="216243"/>
                <wp:effectExtent l="19050" t="76200" r="14605" b="127000"/>
                <wp:wrapNone/>
                <wp:docPr id="17" name="Arrow: Righ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300553" flipV="1">
                          <a:off x="0" y="0"/>
                          <a:ext cx="1452453" cy="216243"/>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1F6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alt="&quot;&quot;" style="position:absolute;margin-left:165.2pt;margin-top:137.15pt;width:114.35pt;height:17.05pt;rotation:-11250951fd;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" adj="19992" fillcolor="#ffc000" strokecolor="#385d8a" strokeweight="2pt">
                <v:path arrowok="t"/>
                <w10:wrap anchorx="margin"/>
              </v:shape>
            </w:pict>
          </mc:Fallback>
        </mc:AlternateContent>
      </w:r>
      <w:r w:rsidRPr="00437006">
        <w:rPr>
          <w:noProof/>
          <w:lang w:eastAsia="en-AU"/>
        </w:rPr>
        <mc:AlternateContent>
          <mc:Choice Requires="wps">
            <w:drawing>
              <wp:anchor distT="0" distB="0" distL="114300" distR="114300" simplePos="0" relativeHeight="251662336" behindDoc="0" locked="0" layoutInCell="1" allowOverlap="1" wp14:anchorId="14E7C80C" wp14:editId="01313E7E">
                <wp:simplePos x="0" y="0"/>
                <wp:positionH relativeFrom="column">
                  <wp:posOffset>1999140</wp:posOffset>
                </wp:positionH>
                <wp:positionV relativeFrom="paragraph">
                  <wp:posOffset>1441635</wp:posOffset>
                </wp:positionV>
                <wp:extent cx="1572895" cy="215265"/>
                <wp:effectExtent l="0" t="228600" r="8255" b="184785"/>
                <wp:wrapNone/>
                <wp:docPr id="223653819" name="Arrow: Right 223653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1572895" cy="21526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131A" id="Arrow: Right 223653819" o:spid="_x0000_s1026" type="#_x0000_t13" alt="&quot;&quot;" style="position:absolute;margin-left:157.4pt;margin-top:113.5pt;width:123.85pt;height:16.95pt;rotation:-1072078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" adj="20122" fillcolor="#ffc000" strokecolor="#385d8a" strokeweight="2pt">
                <v:path arrowok="t"/>
              </v:shape>
            </w:pict>
          </mc:Fallback>
        </mc:AlternateContent>
      </w:r>
      <w:r>
        <w:rPr>
          <w:noProof/>
          <w:lang w:eastAsia="en-AU"/>
        </w:rPr>
        <w:drawing>
          <wp:inline distT="0" distB="0" distL="0" distR="0" wp14:anchorId="59D1CD2D" wp14:editId="60B91FCC">
            <wp:extent cx="5731510" cy="2280285"/>
            <wp:effectExtent l="0" t="0" r="2540" b="5715"/>
            <wp:docPr id="10" name="Picture 10" descr="The download options on the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download options on the download page."/>
                    <pic:cNvPicPr/>
                  </pic:nvPicPr>
                  <pic:blipFill>
                    <a:blip r:embed="rId20"/>
                    <a:stretch>
                      <a:fillRect/>
                    </a:stretch>
                  </pic:blipFill>
                  <pic:spPr>
                    <a:xfrm>
                      <a:off x="0" y="0"/>
                      <a:ext cx="5731510" cy="2280285"/>
                    </a:xfrm>
                    <a:prstGeom prst="rect">
                      <a:avLst/>
                    </a:prstGeom>
                  </pic:spPr>
                </pic:pic>
              </a:graphicData>
            </a:graphic>
          </wp:inline>
        </w:drawing>
      </w:r>
    </w:p>
    <w:p w14:paraId="582ED958" w14:textId="77777777" w:rsidR="00EA0248" w:rsidRDefault="00EA0248" w:rsidP="00EA0248"/>
    <w:p w14:paraId="1854EC39" w14:textId="77777777" w:rsidR="00EA0248" w:rsidRDefault="00EA0248" w:rsidP="00EA0248"/>
    <w:p w14:paraId="0CF705BA" w14:textId="77777777" w:rsidR="00EA0248" w:rsidRDefault="00EA0248" w:rsidP="00834268">
      <w:pPr>
        <w:pStyle w:val="Heading3"/>
      </w:pPr>
      <w:bookmarkStart w:id="19" w:name="_Toc45616064"/>
      <w:bookmarkStart w:id="20" w:name="_Toc45616065"/>
      <w:bookmarkStart w:id="21" w:name="_Toc45616066"/>
      <w:bookmarkStart w:id="22" w:name="_Toc45616067"/>
      <w:bookmarkStart w:id="23" w:name="_Toc45616068"/>
      <w:bookmarkStart w:id="24" w:name="_Toc45616069"/>
      <w:bookmarkStart w:id="25" w:name="_Toc45616070"/>
      <w:bookmarkStart w:id="26" w:name="_Toc45616071"/>
      <w:bookmarkStart w:id="27" w:name="_Toc45616072"/>
      <w:bookmarkStart w:id="28" w:name="_Toc45616073"/>
      <w:bookmarkStart w:id="29" w:name="_Toc45616074"/>
      <w:bookmarkStart w:id="30" w:name="_Toc45616075"/>
      <w:bookmarkStart w:id="31" w:name="_Toc45616076"/>
      <w:bookmarkStart w:id="32" w:name="_Toc45616077"/>
      <w:bookmarkStart w:id="33" w:name="_Toc45616078"/>
      <w:bookmarkStart w:id="34" w:name="_Toc45616079"/>
      <w:bookmarkStart w:id="35" w:name="_Toc45616080"/>
      <w:bookmarkStart w:id="36" w:name="_Toc39651363"/>
      <w:bookmarkStart w:id="37" w:name="_Toc146624258"/>
      <w:bookmarkStart w:id="38" w:name="_Toc15044486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2F53C0">
        <w:lastRenderedPageBreak/>
        <w:t>Format of this document</w:t>
      </w:r>
      <w:bookmarkEnd w:id="14"/>
      <w:bookmarkEnd w:id="15"/>
      <w:bookmarkEnd w:id="36"/>
      <w:bookmarkEnd w:id="37"/>
      <w:bookmarkEnd w:id="38"/>
    </w:p>
    <w:p w14:paraId="7BA35AD4" w14:textId="77777777" w:rsidR="00EA0248" w:rsidRPr="00C11C66" w:rsidRDefault="00EA0248" w:rsidP="00EA0248">
      <w:pPr>
        <w:jc w:val="both"/>
        <w:rPr>
          <w:rFonts w:cstheme="minorHAnsi"/>
        </w:rPr>
      </w:pPr>
      <w:bookmarkStart w:id="39" w:name="_Toc465426060"/>
      <w:bookmarkStart w:id="40" w:name="_Toc465434566"/>
      <w:r w:rsidRPr="00C11C66">
        <w:rPr>
          <w:rFonts w:cstheme="minorHAnsi"/>
        </w:rPr>
        <w:t>This document provides:</w:t>
      </w:r>
    </w:p>
    <w:p w14:paraId="44E061F0" w14:textId="77777777" w:rsidR="00EA0248" w:rsidRDefault="00EA0248" w:rsidP="00EA0248">
      <w:pPr>
        <w:pStyle w:val="ListBullet"/>
        <w:tabs>
          <w:tab w:val="num" w:pos="360"/>
        </w:tabs>
        <w:spacing w:before="0" w:after="200"/>
        <w:ind w:left="360" w:hanging="360"/>
        <w:contextualSpacing/>
      </w:pPr>
      <w:r w:rsidRPr="00C11C66">
        <w:t>an overview of the FullCAM relevant to the Determination</w:t>
      </w:r>
      <w:r w:rsidRPr="00C11C66">
        <w:rPr>
          <w:rFonts w:cstheme="minorHAnsi"/>
        </w:rPr>
        <w:t>, its features relevant to users and important requirements for using this document</w:t>
      </w:r>
      <w:r>
        <w:rPr>
          <w:rFonts w:cstheme="minorHAnsi"/>
        </w:rPr>
        <w:t xml:space="preserve"> (section 1)</w:t>
      </w:r>
      <w:r w:rsidRPr="00C11C66" w:rsidDel="00EF141E">
        <w:t xml:space="preserve"> </w:t>
      </w:r>
    </w:p>
    <w:p w14:paraId="6F1A15D1" w14:textId="77777777" w:rsidR="00EA0248" w:rsidRDefault="00EA0248" w:rsidP="00EA0248">
      <w:pPr>
        <w:pStyle w:val="ListBullet"/>
        <w:tabs>
          <w:tab w:val="num" w:pos="360"/>
        </w:tabs>
        <w:spacing w:before="0" w:after="200"/>
        <w:ind w:left="360" w:hanging="360"/>
        <w:contextualSpacing/>
      </w:pPr>
      <w:r w:rsidRPr="00C11C66">
        <w:t xml:space="preserve">an overview of the </w:t>
      </w:r>
      <w:r>
        <w:t>baseline scenario</w:t>
      </w:r>
      <w:r w:rsidRPr="00C11C66">
        <w:t xml:space="preserve"> you must run in FullCAM as per the Determination</w:t>
      </w:r>
      <w:r>
        <w:t xml:space="preserve"> (section 2)</w:t>
      </w:r>
    </w:p>
    <w:p w14:paraId="56C3E6C4" w14:textId="77777777" w:rsidR="00EA0248" w:rsidRDefault="00EA0248" w:rsidP="00EA0248">
      <w:pPr>
        <w:pStyle w:val="ListBullet"/>
        <w:tabs>
          <w:tab w:val="num" w:pos="360"/>
        </w:tabs>
        <w:spacing w:before="0" w:after="200"/>
        <w:ind w:left="360" w:hanging="360"/>
        <w:contextualSpacing/>
      </w:pPr>
      <w:r>
        <w:t>a</w:t>
      </w:r>
      <w:r w:rsidRPr="00C11C66">
        <w:t xml:space="preserve"> step-by-step walkthro</w:t>
      </w:r>
      <w:r>
        <w:t xml:space="preserve">ugh of how you must use 2020 FullCAM to run </w:t>
      </w:r>
      <w:r w:rsidRPr="00C11C66">
        <w:t xml:space="preserve">simulations </w:t>
      </w:r>
      <w:r>
        <w:t>for baselines and project reporting (section 3).</w:t>
      </w:r>
    </w:p>
    <w:p w14:paraId="3478C026" w14:textId="77777777" w:rsidR="00EA0248" w:rsidRPr="006D5A1C" w:rsidRDefault="00EA0248" w:rsidP="00EA0248">
      <w:pPr>
        <w:pStyle w:val="ListBullet"/>
        <w:tabs>
          <w:tab w:val="num" w:pos="360"/>
        </w:tabs>
        <w:spacing w:before="0" w:after="200"/>
        <w:ind w:left="360" w:hanging="360"/>
        <w:contextualSpacing/>
      </w:pPr>
      <w:r>
        <w:t>an overview of the FullCAM outputs as they relate to equations within the Determination (section 4).</w:t>
      </w:r>
    </w:p>
    <w:p w14:paraId="17704E92" w14:textId="77777777" w:rsidR="00EA0248" w:rsidRDefault="00EA0248" w:rsidP="00EA0248">
      <w:pPr>
        <w:jc w:val="both"/>
        <w:rPr>
          <w:rFonts w:ascii="Calibri" w:eastAsia="Calibri" w:hAnsi="Calibri" w:cs="Calibri"/>
        </w:rPr>
      </w:pPr>
      <w:r>
        <w:rPr>
          <w:rFonts w:ascii="Calibri" w:eastAsia="Calibri" w:hAnsi="Calibri" w:cs="Calibri"/>
        </w:rPr>
        <w:t>Note that this document provides a step-by-step walkthrough for 2020 FullCAM alone. This is because this document is for consultation on a modernised interface for that version of FullCAM. The published update to these guidelines will also contain a step-by-step walkthrough for the 2016 FullCAM</w:t>
      </w:r>
      <w:r w:rsidRPr="0091762B">
        <w:rPr>
          <w:rFonts w:cstheme="minorHAnsi"/>
          <w:i/>
          <w:color w:val="0D0D0D" w:themeColor="text1" w:themeTint="F2"/>
          <w:sz w:val="20"/>
          <w:szCs w:val="20"/>
          <w:lang w:val="en"/>
        </w:rPr>
        <w:t>.</w:t>
      </w:r>
    </w:p>
    <w:p w14:paraId="4A82E592" w14:textId="77777777" w:rsidR="00EA0248" w:rsidRPr="00C11C66" w:rsidRDefault="00EA0248" w:rsidP="00EA0248">
      <w:pPr>
        <w:jc w:val="both"/>
        <w:rPr>
          <w:rFonts w:cstheme="minorHAnsi"/>
        </w:rPr>
      </w:pPr>
      <w:r>
        <w:rPr>
          <w:rFonts w:ascii="Calibri" w:eastAsia="Calibri" w:hAnsi="Calibri" w:cs="Calibri"/>
        </w:rPr>
        <w:t xml:space="preserve">The </w:t>
      </w:r>
      <w:r>
        <w:t xml:space="preserve">2020 FullCAM option requires fewer data entries than the 2016 FullCAM option because many items have been automated in the 2020 FullCAM options </w:t>
      </w:r>
      <w:proofErr w:type="gramStart"/>
      <w:r>
        <w:t>through the use of</w:t>
      </w:r>
      <w:proofErr w:type="gramEnd"/>
      <w:r>
        <w:t xml:space="preserve"> templates.</w:t>
      </w:r>
    </w:p>
    <w:p w14:paraId="1AADE42A" w14:textId="77777777" w:rsidR="00EA0248" w:rsidRDefault="00EA0248" w:rsidP="00834268">
      <w:pPr>
        <w:pStyle w:val="Heading3"/>
      </w:pPr>
      <w:bookmarkStart w:id="41" w:name="_Toc39651364"/>
      <w:bookmarkStart w:id="42" w:name="_Toc146624259"/>
      <w:bookmarkStart w:id="43" w:name="_Toc150444868"/>
      <w:r w:rsidRPr="002F53C0">
        <w:t>FullCAM background</w:t>
      </w:r>
      <w:bookmarkEnd w:id="39"/>
      <w:bookmarkEnd w:id="40"/>
      <w:bookmarkEnd w:id="41"/>
      <w:bookmarkEnd w:id="42"/>
      <w:bookmarkEnd w:id="43"/>
    </w:p>
    <w:p w14:paraId="1C16D5BC" w14:textId="77777777" w:rsidR="00EA0248" w:rsidRDefault="00EA0248" w:rsidP="00EA0248">
      <w:pPr>
        <w:jc w:val="both"/>
        <w:rPr>
          <w:rFonts w:cstheme="minorHAnsi"/>
        </w:rPr>
      </w:pPr>
      <w:r w:rsidRPr="002F53C0">
        <w:rPr>
          <w:rFonts w:cstheme="minorHAnsi"/>
        </w:rPr>
        <w:t>FullCAM is used in Australia’s National Greenhouse Gas Accounts for the land sector. FullCAM provides fully integrated estimates of carbon pools in forest and agricultural systems for Australia’s land sector reporting. In addition, it accounts for human-induced changes in emission and sequestration of major greenhouse gases.</w:t>
      </w:r>
      <w:r w:rsidRPr="002F53C0" w:rsidDel="00532584">
        <w:rPr>
          <w:rFonts w:cstheme="minorHAnsi"/>
        </w:rPr>
        <w:t xml:space="preserve"> </w:t>
      </w:r>
      <w:r w:rsidRPr="002F53C0">
        <w:rPr>
          <w:rFonts w:cstheme="minorHAnsi"/>
        </w:rPr>
        <w:t xml:space="preserve">FullCAM was developed under the National Carbon Accounting System (NCAS) at the then Australian Greenhouse Office to provide a dynamic account of the changing stocks of carbon in Australia’s land systems since 1970 by integrating data on land cover change, land use and management, climate, plant productivity, and soil carbon over time. FullCAM estimates carbon stock change and greenhouse gas emissions at fine spatial and temporal </w:t>
      </w:r>
      <w:proofErr w:type="gramStart"/>
      <w:r w:rsidRPr="002F53C0">
        <w:rPr>
          <w:rFonts w:cstheme="minorHAnsi"/>
        </w:rPr>
        <w:t>scales, and</w:t>
      </w:r>
      <w:proofErr w:type="gramEnd"/>
      <w:r w:rsidRPr="002F53C0">
        <w:rPr>
          <w:rFonts w:cstheme="minorHAnsi"/>
        </w:rPr>
        <w:t xml:space="preserve"> uses a wide range of spatially referenced data.</w:t>
      </w:r>
    </w:p>
    <w:p w14:paraId="331242CC" w14:textId="77777777" w:rsidR="00EA0248" w:rsidRPr="002F53C0" w:rsidRDefault="00EA0248" w:rsidP="00EA0248">
      <w:pPr>
        <w:jc w:val="both"/>
        <w:rPr>
          <w:rFonts w:cstheme="minorHAnsi"/>
        </w:rPr>
      </w:pPr>
      <w:r w:rsidRPr="00525278">
        <w:rPr>
          <w:rFonts w:cstheme="minorHAnsi"/>
        </w:rPr>
        <w:t>Users of FullCAM can determine estimates of carbon stock change and greenhouse gas emissions for ERF projects on a similar basis to that used for land use and land use change in Australia’s National Greenhouse Gas Inventory.</w:t>
      </w:r>
    </w:p>
    <w:p w14:paraId="5E995A1C" w14:textId="77777777" w:rsidR="00EA0248" w:rsidRDefault="00EA0248" w:rsidP="00834268">
      <w:pPr>
        <w:pStyle w:val="Heading3"/>
      </w:pPr>
      <w:bookmarkStart w:id="44" w:name="_Toc461531061"/>
      <w:bookmarkStart w:id="45" w:name="_Toc461531117"/>
      <w:bookmarkStart w:id="46" w:name="_Toc461532267"/>
      <w:bookmarkStart w:id="47" w:name="_Toc461532785"/>
      <w:bookmarkStart w:id="48" w:name="_Toc461610765"/>
      <w:bookmarkStart w:id="49" w:name="_Toc461610928"/>
      <w:bookmarkStart w:id="50" w:name="_Toc461611247"/>
      <w:bookmarkStart w:id="51" w:name="_Toc461611398"/>
      <w:bookmarkStart w:id="52" w:name="_Toc461611601"/>
      <w:bookmarkStart w:id="53" w:name="_Toc461611751"/>
      <w:bookmarkStart w:id="54" w:name="_Toc461612507"/>
      <w:bookmarkStart w:id="55" w:name="_Toc461612720"/>
      <w:bookmarkStart w:id="56" w:name="_Toc461612870"/>
      <w:bookmarkStart w:id="57" w:name="_Toc461613026"/>
      <w:bookmarkStart w:id="58" w:name="_Toc461613188"/>
      <w:bookmarkStart w:id="59" w:name="_Toc462047689"/>
      <w:bookmarkStart w:id="60" w:name="_Toc462047841"/>
      <w:bookmarkStart w:id="61" w:name="_Toc464035619"/>
      <w:bookmarkStart w:id="62" w:name="_Toc464129898"/>
      <w:bookmarkStart w:id="63" w:name="_Toc465426061"/>
      <w:bookmarkStart w:id="64" w:name="_Toc465431227"/>
      <w:bookmarkStart w:id="65" w:name="_Toc465431437"/>
      <w:bookmarkStart w:id="66" w:name="_Toc465431659"/>
      <w:bookmarkStart w:id="67" w:name="_Toc465431869"/>
      <w:bookmarkStart w:id="68" w:name="_Toc465432085"/>
      <w:bookmarkStart w:id="69" w:name="_Toc465432301"/>
      <w:bookmarkStart w:id="70" w:name="_Toc465432511"/>
      <w:bookmarkStart w:id="71" w:name="_Toc465432721"/>
      <w:bookmarkStart w:id="72" w:name="_Toc465432931"/>
      <w:bookmarkStart w:id="73" w:name="_Toc465433141"/>
      <w:bookmarkStart w:id="74" w:name="_Toc465433351"/>
      <w:bookmarkStart w:id="75" w:name="_Toc465433560"/>
      <w:bookmarkStart w:id="76" w:name="_Toc465433766"/>
      <w:bookmarkStart w:id="77" w:name="_Toc465433972"/>
      <w:bookmarkStart w:id="78" w:name="_Toc465434170"/>
      <w:bookmarkStart w:id="79" w:name="_Toc465434567"/>
      <w:bookmarkStart w:id="80" w:name="_Toc461531062"/>
      <w:bookmarkStart w:id="81" w:name="_Toc461531118"/>
      <w:bookmarkStart w:id="82" w:name="_Toc461532268"/>
      <w:bookmarkStart w:id="83" w:name="_Toc461532786"/>
      <w:bookmarkStart w:id="84" w:name="_Toc461610766"/>
      <w:bookmarkStart w:id="85" w:name="_Toc461610929"/>
      <w:bookmarkStart w:id="86" w:name="_Toc461611248"/>
      <w:bookmarkStart w:id="87" w:name="_Toc461611399"/>
      <w:bookmarkStart w:id="88" w:name="_Toc461611602"/>
      <w:bookmarkStart w:id="89" w:name="_Toc461611752"/>
      <w:bookmarkStart w:id="90" w:name="_Toc461612508"/>
      <w:bookmarkStart w:id="91" w:name="_Toc461612721"/>
      <w:bookmarkStart w:id="92" w:name="_Toc461612871"/>
      <w:bookmarkStart w:id="93" w:name="_Toc461613027"/>
      <w:bookmarkStart w:id="94" w:name="_Toc461613189"/>
      <w:bookmarkStart w:id="95" w:name="_Toc462047690"/>
      <w:bookmarkStart w:id="96" w:name="_Toc462047842"/>
      <w:bookmarkStart w:id="97" w:name="_Toc464035620"/>
      <w:bookmarkStart w:id="98" w:name="_Toc464129899"/>
      <w:bookmarkStart w:id="99" w:name="_Toc465426062"/>
      <w:bookmarkStart w:id="100" w:name="_Toc465431228"/>
      <w:bookmarkStart w:id="101" w:name="_Toc465431438"/>
      <w:bookmarkStart w:id="102" w:name="_Toc465431660"/>
      <w:bookmarkStart w:id="103" w:name="_Toc465431870"/>
      <w:bookmarkStart w:id="104" w:name="_Toc465432086"/>
      <w:bookmarkStart w:id="105" w:name="_Toc465432302"/>
      <w:bookmarkStart w:id="106" w:name="_Toc465432512"/>
      <w:bookmarkStart w:id="107" w:name="_Toc465432722"/>
      <w:bookmarkStart w:id="108" w:name="_Toc465432932"/>
      <w:bookmarkStart w:id="109" w:name="_Toc465433142"/>
      <w:bookmarkStart w:id="110" w:name="_Toc465433352"/>
      <w:bookmarkStart w:id="111" w:name="_Toc465433561"/>
      <w:bookmarkStart w:id="112" w:name="_Toc465433767"/>
      <w:bookmarkStart w:id="113" w:name="_Toc465433973"/>
      <w:bookmarkStart w:id="114" w:name="_Toc465434171"/>
      <w:bookmarkStart w:id="115" w:name="_Toc465434568"/>
      <w:bookmarkStart w:id="116" w:name="_Toc461531063"/>
      <w:bookmarkStart w:id="117" w:name="_Toc461531119"/>
      <w:bookmarkStart w:id="118" w:name="_Toc461532269"/>
      <w:bookmarkStart w:id="119" w:name="_Toc461532787"/>
      <w:bookmarkStart w:id="120" w:name="_Toc461610767"/>
      <w:bookmarkStart w:id="121" w:name="_Toc461610930"/>
      <w:bookmarkStart w:id="122" w:name="_Toc461611249"/>
      <w:bookmarkStart w:id="123" w:name="_Toc461611400"/>
      <w:bookmarkStart w:id="124" w:name="_Toc461611603"/>
      <w:bookmarkStart w:id="125" w:name="_Toc461611753"/>
      <w:bookmarkStart w:id="126" w:name="_Toc461612509"/>
      <w:bookmarkStart w:id="127" w:name="_Toc461612722"/>
      <w:bookmarkStart w:id="128" w:name="_Toc461612872"/>
      <w:bookmarkStart w:id="129" w:name="_Toc461613028"/>
      <w:bookmarkStart w:id="130" w:name="_Toc461613190"/>
      <w:bookmarkStart w:id="131" w:name="_Toc462047691"/>
      <w:bookmarkStart w:id="132" w:name="_Toc462047843"/>
      <w:bookmarkStart w:id="133" w:name="_Toc464035621"/>
      <w:bookmarkStart w:id="134" w:name="_Toc464129900"/>
      <w:bookmarkStart w:id="135" w:name="_Toc465426063"/>
      <w:bookmarkStart w:id="136" w:name="_Toc465431229"/>
      <w:bookmarkStart w:id="137" w:name="_Toc465431439"/>
      <w:bookmarkStart w:id="138" w:name="_Toc465431661"/>
      <w:bookmarkStart w:id="139" w:name="_Toc465431871"/>
      <w:bookmarkStart w:id="140" w:name="_Toc465432087"/>
      <w:bookmarkStart w:id="141" w:name="_Toc465432303"/>
      <w:bookmarkStart w:id="142" w:name="_Toc465432513"/>
      <w:bookmarkStart w:id="143" w:name="_Toc465432723"/>
      <w:bookmarkStart w:id="144" w:name="_Toc465432933"/>
      <w:bookmarkStart w:id="145" w:name="_Toc465433143"/>
      <w:bookmarkStart w:id="146" w:name="_Toc465433353"/>
      <w:bookmarkStart w:id="147" w:name="_Toc465433562"/>
      <w:bookmarkStart w:id="148" w:name="_Toc465433768"/>
      <w:bookmarkStart w:id="149" w:name="_Toc465433974"/>
      <w:bookmarkStart w:id="150" w:name="_Toc465434172"/>
      <w:bookmarkStart w:id="151" w:name="_Toc465434569"/>
      <w:bookmarkStart w:id="152" w:name="_Toc461531064"/>
      <w:bookmarkStart w:id="153" w:name="_Toc461531120"/>
      <w:bookmarkStart w:id="154" w:name="_Toc461532270"/>
      <w:bookmarkStart w:id="155" w:name="_Toc461532788"/>
      <w:bookmarkStart w:id="156" w:name="_Toc461610768"/>
      <w:bookmarkStart w:id="157" w:name="_Toc461610931"/>
      <w:bookmarkStart w:id="158" w:name="_Toc461611250"/>
      <w:bookmarkStart w:id="159" w:name="_Toc461611401"/>
      <w:bookmarkStart w:id="160" w:name="_Toc461611604"/>
      <w:bookmarkStart w:id="161" w:name="_Toc461611754"/>
      <w:bookmarkStart w:id="162" w:name="_Toc461612510"/>
      <w:bookmarkStart w:id="163" w:name="_Toc461612723"/>
      <w:bookmarkStart w:id="164" w:name="_Toc461612873"/>
      <w:bookmarkStart w:id="165" w:name="_Toc461613029"/>
      <w:bookmarkStart w:id="166" w:name="_Toc461613191"/>
      <w:bookmarkStart w:id="167" w:name="_Toc462047692"/>
      <w:bookmarkStart w:id="168" w:name="_Toc462047844"/>
      <w:bookmarkStart w:id="169" w:name="_Toc464035622"/>
      <w:bookmarkStart w:id="170" w:name="_Toc464129901"/>
      <w:bookmarkStart w:id="171" w:name="_Toc465426064"/>
      <w:bookmarkStart w:id="172" w:name="_Toc465431230"/>
      <w:bookmarkStart w:id="173" w:name="_Toc465431440"/>
      <w:bookmarkStart w:id="174" w:name="_Toc465431662"/>
      <w:bookmarkStart w:id="175" w:name="_Toc465431872"/>
      <w:bookmarkStart w:id="176" w:name="_Toc465432088"/>
      <w:bookmarkStart w:id="177" w:name="_Toc465432304"/>
      <w:bookmarkStart w:id="178" w:name="_Toc465432514"/>
      <w:bookmarkStart w:id="179" w:name="_Toc465432724"/>
      <w:bookmarkStart w:id="180" w:name="_Toc465432934"/>
      <w:bookmarkStart w:id="181" w:name="_Toc465433144"/>
      <w:bookmarkStart w:id="182" w:name="_Toc465433354"/>
      <w:bookmarkStart w:id="183" w:name="_Toc465433563"/>
      <w:bookmarkStart w:id="184" w:name="_Toc465433769"/>
      <w:bookmarkStart w:id="185" w:name="_Toc465433975"/>
      <w:bookmarkStart w:id="186" w:name="_Toc465434173"/>
      <w:bookmarkStart w:id="187" w:name="_Toc465434570"/>
      <w:bookmarkStart w:id="188" w:name="_Toc465426065"/>
      <w:bookmarkStart w:id="189" w:name="_Toc465434571"/>
      <w:bookmarkStart w:id="190" w:name="_Toc39651365"/>
      <w:bookmarkStart w:id="191" w:name="_Toc146624260"/>
      <w:bookmarkStart w:id="192" w:name="_Toc150444869"/>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2F53C0">
        <w:t xml:space="preserve">FullCAM plots and running </w:t>
      </w:r>
      <w:proofErr w:type="gramStart"/>
      <w:r w:rsidRPr="002F53C0">
        <w:t>simulations</w:t>
      </w:r>
      <w:bookmarkEnd w:id="188"/>
      <w:bookmarkEnd w:id="189"/>
      <w:bookmarkEnd w:id="190"/>
      <w:bookmarkEnd w:id="191"/>
      <w:bookmarkEnd w:id="192"/>
      <w:proofErr w:type="gramEnd"/>
    </w:p>
    <w:p w14:paraId="3C22C162" w14:textId="77777777" w:rsidR="00EA0248" w:rsidRDefault="00EA0248" w:rsidP="00EA0248">
      <w:pPr>
        <w:jc w:val="both"/>
        <w:rPr>
          <w:rFonts w:cstheme="minorHAnsi"/>
        </w:rPr>
      </w:pPr>
      <w:r>
        <w:rPr>
          <w:rFonts w:cstheme="minorHAnsi"/>
        </w:rPr>
        <w:t xml:space="preserve">FullCAM can run simulations on a ‘plot’. A plot, for modelling purposes, is defined as a piece of land for which the event history, when modelled in FullCAM, is the same across that area of land. Separate plot files must be created for each CEA (see section 20 of the Determination). </w:t>
      </w:r>
    </w:p>
    <w:p w14:paraId="1C61A4F2" w14:textId="77777777" w:rsidR="00EA0248" w:rsidRPr="002F53C0" w:rsidRDefault="00EA0248" w:rsidP="00EA0248">
      <w:pPr>
        <w:jc w:val="both"/>
        <w:rPr>
          <w:rFonts w:cstheme="minorHAnsi"/>
        </w:rPr>
      </w:pPr>
      <w:r w:rsidRPr="002F53C0">
        <w:rPr>
          <w:rFonts w:cstheme="minorHAnsi"/>
        </w:rPr>
        <w:t xml:space="preserve">In </w:t>
      </w:r>
      <w:r>
        <w:rPr>
          <w:rFonts w:cstheme="minorHAnsi"/>
        </w:rPr>
        <w:t xml:space="preserve">the 2016 </w:t>
      </w:r>
      <w:r w:rsidRPr="002F53C0">
        <w:rPr>
          <w:rFonts w:cstheme="minorHAnsi"/>
        </w:rPr>
        <w:t>FullCAM</w:t>
      </w:r>
      <w:r>
        <w:rPr>
          <w:rFonts w:cstheme="minorHAnsi"/>
        </w:rPr>
        <w:t xml:space="preserve"> option</w:t>
      </w:r>
      <w:r w:rsidRPr="002F53C0">
        <w:rPr>
          <w:rFonts w:cstheme="minorHAnsi"/>
        </w:rPr>
        <w:t xml:space="preserve">, there are several types of plots that can be selected. Only ‘forest system’ is relevant to this Determination. </w:t>
      </w:r>
      <w:r>
        <w:rPr>
          <w:rFonts w:ascii="Calibri" w:eastAsia="Calibri" w:hAnsi="Calibri" w:cs="Calibri"/>
        </w:rPr>
        <w:t xml:space="preserve">This selection does not need to be made in the 2020 FullCAM option because it has been automated through the creation of default templates. </w:t>
      </w:r>
      <w:r w:rsidRPr="00B8718C">
        <w:rPr>
          <w:rFonts w:ascii="Calibri" w:eastAsia="Calibri" w:hAnsi="Calibri" w:cs="Calibri"/>
        </w:rPr>
        <w:t xml:space="preserve">At the point in </w:t>
      </w:r>
      <w:r>
        <w:rPr>
          <w:rFonts w:ascii="Calibri" w:eastAsia="Calibri" w:hAnsi="Calibri" w:cs="Calibri"/>
        </w:rPr>
        <w:t xml:space="preserve">the </w:t>
      </w:r>
      <w:r w:rsidRPr="00B8718C">
        <w:rPr>
          <w:rFonts w:ascii="Calibri" w:eastAsia="Calibri" w:hAnsi="Calibri" w:cs="Calibri"/>
        </w:rPr>
        <w:t xml:space="preserve">2016 </w:t>
      </w:r>
      <w:r>
        <w:rPr>
          <w:rFonts w:ascii="Calibri" w:eastAsia="Calibri" w:hAnsi="Calibri" w:cs="Calibri"/>
        </w:rPr>
        <w:t>FullCAM option</w:t>
      </w:r>
      <w:r w:rsidRPr="00B8718C">
        <w:rPr>
          <w:rFonts w:ascii="Calibri" w:eastAsia="Calibri" w:hAnsi="Calibri" w:cs="Calibri"/>
        </w:rPr>
        <w:t xml:space="preserve"> where users choose to create a new plot file, they instead select an appropriate template from a drop-down list and 2020 </w:t>
      </w:r>
      <w:r>
        <w:rPr>
          <w:rFonts w:ascii="Calibri" w:eastAsia="Calibri" w:hAnsi="Calibri" w:cs="Calibri"/>
        </w:rPr>
        <w:t>FullCAM option</w:t>
      </w:r>
      <w:r w:rsidRPr="00B8718C">
        <w:rPr>
          <w:rFonts w:ascii="Calibri" w:eastAsia="Calibri" w:hAnsi="Calibri" w:cs="Calibri"/>
        </w:rPr>
        <w:t xml:space="preserve"> then populates FullCAM with the template </w:t>
      </w:r>
      <w:r w:rsidRPr="00D12600">
        <w:rPr>
          <w:rFonts w:ascii="Calibri" w:eastAsia="Calibri" w:hAnsi="Calibri" w:cs="Calibri"/>
        </w:rPr>
        <w:t>plot</w:t>
      </w:r>
      <w:r w:rsidRPr="00B8718C">
        <w:rPr>
          <w:rFonts w:ascii="Calibri" w:eastAsia="Calibri" w:hAnsi="Calibri" w:cs="Calibri"/>
        </w:rPr>
        <w:t>.</w:t>
      </w:r>
    </w:p>
    <w:p w14:paraId="6901914F" w14:textId="77777777" w:rsidR="00EA0248" w:rsidRDefault="00EA0248" w:rsidP="00EA0248">
      <w:pPr>
        <w:jc w:val="both"/>
        <w:rPr>
          <w:rFonts w:cstheme="minorHAnsi"/>
        </w:rPr>
      </w:pPr>
      <w:r w:rsidRPr="002F53C0">
        <w:rPr>
          <w:rFonts w:cstheme="minorHAnsi"/>
        </w:rPr>
        <w:lastRenderedPageBreak/>
        <w:t xml:space="preserve">FullCAM models using a single ‘model point’ location. Proponents do not need to define plot boundaries within FullCAM, rather proponents must input the coordinates for a single location (the model point – </w:t>
      </w:r>
      <w:r>
        <w:rPr>
          <w:rFonts w:cstheme="minorHAnsi"/>
        </w:rPr>
        <w:t>see subsection 20(4) and section 20(5)</w:t>
      </w:r>
      <w:r w:rsidRPr="002F53C0">
        <w:rPr>
          <w:rFonts w:cstheme="minorHAnsi"/>
        </w:rPr>
        <w:t xml:space="preserve"> of the Determination). </w:t>
      </w:r>
    </w:p>
    <w:p w14:paraId="7C3062C8" w14:textId="77777777" w:rsidR="00EA0248" w:rsidRPr="002F53C0" w:rsidRDefault="00EA0248" w:rsidP="00EA0248">
      <w:pPr>
        <w:jc w:val="both"/>
        <w:rPr>
          <w:rFonts w:cstheme="minorHAnsi"/>
        </w:rPr>
      </w:pPr>
      <w:r>
        <w:rPr>
          <w:rFonts w:cstheme="minorHAnsi"/>
        </w:rPr>
        <w:t xml:space="preserve">The FullCAM model uses the model point to derive average values of the climate and biophysical variables for the immediate surrounding area. </w:t>
      </w:r>
    </w:p>
    <w:p w14:paraId="674A7FC0" w14:textId="77777777" w:rsidR="00EA0248" w:rsidRPr="002F53C0" w:rsidRDefault="00EA0248" w:rsidP="00EA0248">
      <w:pPr>
        <w:jc w:val="both"/>
        <w:rPr>
          <w:rFonts w:cstheme="minorHAnsi"/>
        </w:rPr>
      </w:pPr>
      <w:proofErr w:type="gramStart"/>
      <w:r w:rsidRPr="002F53C0">
        <w:rPr>
          <w:rFonts w:cstheme="minorHAnsi"/>
        </w:rPr>
        <w:t>In order to</w:t>
      </w:r>
      <w:proofErr w:type="gramEnd"/>
      <w:r w:rsidRPr="002F53C0">
        <w:rPr>
          <w:rFonts w:cstheme="minorHAnsi"/>
        </w:rPr>
        <w:t xml:space="preserve"> ensure all settings are correct, including defaults, we recommend creating new plot files each time a new version of FullCAM or these Guidelines</w:t>
      </w:r>
      <w:r>
        <w:rPr>
          <w:rFonts w:ascii="Calibri" w:eastAsia="Calibri" w:hAnsi="Calibri" w:cs="Calibri"/>
        </w:rPr>
        <w:t>, or a different FullCAM option,</w:t>
      </w:r>
      <w:r w:rsidRPr="002F53C0">
        <w:rPr>
          <w:rFonts w:cstheme="minorHAnsi"/>
        </w:rPr>
        <w:t xml:space="preserve"> is used. Plot files created under previous versions </w:t>
      </w:r>
      <w:r>
        <w:rPr>
          <w:rFonts w:ascii="Calibri" w:eastAsia="Calibri" w:hAnsi="Calibri" w:cs="Calibri"/>
        </w:rPr>
        <w:t xml:space="preserve">or options </w:t>
      </w:r>
      <w:r w:rsidRPr="002F53C0">
        <w:rPr>
          <w:rFonts w:cstheme="minorHAnsi"/>
        </w:rPr>
        <w:t xml:space="preserve">may contain different settings that will affect outputs and users are responsible for </w:t>
      </w:r>
      <w:r>
        <w:rPr>
          <w:rFonts w:ascii="Calibri" w:eastAsia="Calibri" w:hAnsi="Calibri" w:cs="Calibri"/>
        </w:rPr>
        <w:t>ensuring they have used the correct FullCAM version and option, and accurately followed the associated FullCAM Guidelines</w:t>
      </w:r>
      <w:r w:rsidRPr="002F53C0">
        <w:rPr>
          <w:rFonts w:cstheme="minorHAnsi"/>
        </w:rPr>
        <w:t>.</w:t>
      </w:r>
    </w:p>
    <w:p w14:paraId="3013D493" w14:textId="77777777" w:rsidR="00EA0248" w:rsidRPr="002F53C0" w:rsidRDefault="00EA0248" w:rsidP="00EA0248">
      <w:pPr>
        <w:jc w:val="both"/>
        <w:rPr>
          <w:rFonts w:cstheme="minorHAnsi"/>
        </w:rPr>
      </w:pPr>
      <w:r w:rsidRPr="002F53C0">
        <w:rPr>
          <w:rFonts w:cstheme="minorHAnsi"/>
        </w:rPr>
        <w:t>For each CEA, separate plot files must be created for:</w:t>
      </w:r>
    </w:p>
    <w:p w14:paraId="03CECD7E" w14:textId="77777777" w:rsidR="00EA0248" w:rsidRDefault="00EA0248" w:rsidP="00EA0248">
      <w:pPr>
        <w:pStyle w:val="ListBullet"/>
        <w:tabs>
          <w:tab w:val="num" w:pos="360"/>
        </w:tabs>
        <w:spacing w:before="0" w:after="200"/>
        <w:ind w:left="360" w:hanging="360"/>
        <w:contextualSpacing/>
      </w:pPr>
      <w:r w:rsidRPr="002F53C0">
        <w:t xml:space="preserve">estimating carbon stocks under </w:t>
      </w:r>
      <w:r>
        <w:t>the</w:t>
      </w:r>
      <w:r w:rsidRPr="002F53C0">
        <w:t xml:space="preserve"> baseline </w:t>
      </w:r>
      <w:r>
        <w:t>scenario</w:t>
      </w:r>
      <w:r w:rsidRPr="002F53C0">
        <w:t>;</w:t>
      </w:r>
      <w:r>
        <w:t xml:space="preserve"> and</w:t>
      </w:r>
    </w:p>
    <w:p w14:paraId="2FAE1631" w14:textId="77777777" w:rsidR="00EA0248" w:rsidRDefault="00EA0248" w:rsidP="00EA0248">
      <w:pPr>
        <w:pStyle w:val="ListBullet"/>
        <w:tabs>
          <w:tab w:val="num" w:pos="360"/>
        </w:tabs>
        <w:spacing w:before="0" w:after="200"/>
        <w:ind w:left="360" w:hanging="360"/>
        <w:contextualSpacing/>
      </w:pPr>
      <w:r w:rsidRPr="002F53C0">
        <w:t>estimating carbon stocks for the curr</w:t>
      </w:r>
      <w:r>
        <w:t>ent reporting period.</w:t>
      </w:r>
    </w:p>
    <w:p w14:paraId="44963137" w14:textId="77777777" w:rsidR="00EA0248" w:rsidRDefault="00EA0248" w:rsidP="00EA0248">
      <w:pPr>
        <w:pStyle w:val="ListBullet"/>
        <w:numPr>
          <w:ilvl w:val="0"/>
          <w:numId w:val="0"/>
        </w:numPr>
        <w:ind w:left="360" w:hanging="360"/>
      </w:pPr>
    </w:p>
    <w:p w14:paraId="50EAD589" w14:textId="77777777" w:rsidR="00EA0248" w:rsidRDefault="00EA0248" w:rsidP="00EA0248">
      <w:pPr>
        <w:pStyle w:val="ListBullet"/>
        <w:numPr>
          <w:ilvl w:val="0"/>
          <w:numId w:val="0"/>
        </w:numPr>
      </w:pPr>
      <w:r w:rsidRPr="002F53C0">
        <w:rPr>
          <w:rFonts w:cstheme="minorHAnsi"/>
        </w:rPr>
        <w:t>The latest spatial data for a plot must be downloaded using the ‘</w:t>
      </w:r>
      <w:r>
        <w:rPr>
          <w:rFonts w:cstheme="minorHAnsi"/>
        </w:rPr>
        <w:t>Location info</w:t>
      </w:r>
      <w:r w:rsidRPr="002F53C0">
        <w:rPr>
          <w:rFonts w:cstheme="minorHAnsi"/>
        </w:rPr>
        <w:t>’ tab</w:t>
      </w:r>
      <w:r>
        <w:rPr>
          <w:rFonts w:cstheme="minorHAnsi"/>
        </w:rPr>
        <w:t xml:space="preserve"> each time </w:t>
      </w:r>
      <w:r>
        <w:rPr>
          <w:rFonts w:ascii="Calibri" w:eastAsia="Calibri" w:hAnsi="Calibri" w:cs="Calibri"/>
        </w:rPr>
        <w:t>the software is run</w:t>
      </w:r>
      <w:r>
        <w:rPr>
          <w:rFonts w:cstheme="minorHAnsi"/>
        </w:rPr>
        <w:t>.</w:t>
      </w:r>
    </w:p>
    <w:p w14:paraId="5C0EB858" w14:textId="77777777" w:rsidR="00EA0248" w:rsidRDefault="00EA0248" w:rsidP="00834268">
      <w:pPr>
        <w:pStyle w:val="Heading3"/>
      </w:pPr>
      <w:bookmarkStart w:id="193" w:name="_Toc465426066"/>
      <w:bookmarkStart w:id="194" w:name="_Toc465434572"/>
      <w:bookmarkStart w:id="195" w:name="_Toc39651366"/>
      <w:bookmarkStart w:id="196" w:name="_Toc146624261"/>
      <w:bookmarkStart w:id="197" w:name="_Toc150444870"/>
      <w:r w:rsidRPr="002F53C0">
        <w:t>Overview of the FullCAM interface</w:t>
      </w:r>
      <w:bookmarkEnd w:id="193"/>
      <w:bookmarkEnd w:id="194"/>
      <w:bookmarkEnd w:id="195"/>
      <w:bookmarkEnd w:id="196"/>
      <w:bookmarkEnd w:id="197"/>
    </w:p>
    <w:p w14:paraId="3BC2DE10" w14:textId="77777777" w:rsidR="00EA0248" w:rsidRDefault="00EA0248" w:rsidP="00EA0248">
      <w:r w:rsidRPr="00AF0D4B">
        <w:t>The FullCAM software user interface displays menus</w:t>
      </w:r>
      <w:r w:rsidRPr="00AF0D4B" w:rsidDel="00E25E22">
        <w:t xml:space="preserve"> </w:t>
      </w:r>
      <w:r w:rsidRPr="00AF0D4B">
        <w:t xml:space="preserve">and a series of tabs. Each tab has a suite of fields in which information may either be required to complete as instructed </w:t>
      </w:r>
      <w:r>
        <w:t>through these Guidelines</w:t>
      </w:r>
      <w:r w:rsidRPr="00AF0D4B">
        <w:t xml:space="preserve"> or left unchanged. The program is designed so that certain tabs in a plot file are made available only if required fields have valid information entered in earlier tabs. If the text of a tab or field is red, then FullCAM requires information in that tab or field before a simulation can be run. When all the required fields within a tab have valid information entered, the tab text will become blue.</w:t>
      </w:r>
    </w:p>
    <w:p w14:paraId="3DCDDA56" w14:textId="6588B553" w:rsidR="00EA0248" w:rsidRDefault="00EA0248" w:rsidP="00EA0248">
      <w:r>
        <w:t xml:space="preserve">The below table provides a general overview of each tab selectable within FullCAM once a plot has been created. </w:t>
      </w:r>
      <w:r w:rsidRPr="00AF0D4B">
        <w:t xml:space="preserve">Help is </w:t>
      </w:r>
      <w:r>
        <w:t xml:space="preserve">also </w:t>
      </w:r>
      <w:r w:rsidRPr="00AF0D4B">
        <w:t>provided within FullCAM by clicking on the</w:t>
      </w:r>
      <w:r w:rsidR="000223A6">
        <w:t xml:space="preserve"> </w:t>
      </w:r>
      <w:r w:rsidR="000223A6" w:rsidRPr="00E53992">
        <w:rPr>
          <w:noProof/>
          <w:lang w:eastAsia="en-AU"/>
        </w:rPr>
        <w:drawing>
          <wp:inline distT="0" distB="0" distL="0" distR="0" wp14:anchorId="120F81D1" wp14:editId="77F3F847">
            <wp:extent cx="171450" cy="171450"/>
            <wp:effectExtent l="0" t="0" r="0" b="0"/>
            <wp:docPr id="64" name="Picture 64" descr="The 'Help' button in FullCA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Help' button in FullCAM 2016."/>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rsidRPr="00AF0D4B">
        <w:t xml:space="preserve"> symbol available in most </w:t>
      </w:r>
      <w:proofErr w:type="gramStart"/>
      <w:r w:rsidRPr="00AF0D4B">
        <w:t>windows</w:t>
      </w:r>
      <w:r>
        <w:t xml:space="preserve"> ,</w:t>
      </w:r>
      <w:proofErr w:type="gramEnd"/>
      <w:r>
        <w:t xml:space="preserve"> or the </w:t>
      </w:r>
      <w:r w:rsidRPr="00AF529D">
        <w:rPr>
          <w:noProof/>
        </w:rPr>
        <w:drawing>
          <wp:inline distT="0" distB="0" distL="0" distR="0" wp14:anchorId="3CE92914" wp14:editId="3689F5BD">
            <wp:extent cx="345057" cy="178803"/>
            <wp:effectExtent l="0" t="0" r="0" b="0"/>
            <wp:docPr id="206792303" name="Picture 206792303" descr="the 'Help' button in FullCA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303" name="Picture 206792303" descr="the 'Help' button in FullCAM 2020."/>
                    <pic:cNvPicPr/>
                  </pic:nvPicPr>
                  <pic:blipFill>
                    <a:blip r:embed="rId22"/>
                    <a:stretch>
                      <a:fillRect/>
                    </a:stretch>
                  </pic:blipFill>
                  <pic:spPr>
                    <a:xfrm>
                      <a:off x="0" y="0"/>
                      <a:ext cx="361140" cy="187137"/>
                    </a:xfrm>
                    <a:prstGeom prst="rect">
                      <a:avLst/>
                    </a:prstGeom>
                  </pic:spPr>
                </pic:pic>
              </a:graphicData>
            </a:graphic>
          </wp:inline>
        </w:drawing>
      </w:r>
      <w:r>
        <w:t xml:space="preserve"> button in the top right of the 2020 tool</w:t>
      </w:r>
      <w:r w:rsidRPr="00AF0D4B">
        <w:t>.</w:t>
      </w:r>
      <w:r w:rsidRPr="0094202E">
        <w:t xml:space="preserve"> </w:t>
      </w:r>
      <w:r>
        <w:t>This general overview of the public version of FullCAM is not intended to instruct proponents of ERF projects on how to use FullCAM for this Determination.</w:t>
      </w:r>
    </w:p>
    <w:p w14:paraId="1D3DFCDF" w14:textId="0028C8AA" w:rsidR="00EA0248" w:rsidRDefault="00EA0248" w:rsidP="00EA0248">
      <w:r>
        <w:t>Data entry requirements for this Determination, under each FullCAM option are described in detail in section 3 and section 4 of these Guidelines</w:t>
      </w:r>
      <w:r w:rsidR="00ED716C">
        <w:t>.</w:t>
      </w:r>
    </w:p>
    <w:p w14:paraId="28CDDA9E" w14:textId="77777777" w:rsidR="00ED716C" w:rsidRDefault="00ED716C" w:rsidP="00ED716C">
      <w:pPr>
        <w:pStyle w:val="Caption"/>
      </w:pPr>
      <w:bookmarkStart w:id="198" w:name="_Toc150417936"/>
      <w:bookmarkStart w:id="199" w:name="_Toc150436418"/>
    </w:p>
    <w:p w14:paraId="0A8766E6" w14:textId="77777777" w:rsidR="00ED716C" w:rsidRDefault="00ED716C" w:rsidP="00ED716C">
      <w:pPr>
        <w:pStyle w:val="Caption"/>
      </w:pPr>
    </w:p>
    <w:p w14:paraId="08ADE102" w14:textId="77777777" w:rsidR="00ED716C" w:rsidRDefault="00ED716C" w:rsidP="00ED716C">
      <w:pPr>
        <w:pStyle w:val="Caption"/>
      </w:pPr>
    </w:p>
    <w:p w14:paraId="39C57BEE" w14:textId="77777777" w:rsidR="0088639C" w:rsidRPr="0088639C" w:rsidRDefault="0088639C" w:rsidP="0088639C"/>
    <w:p w14:paraId="089DCC60" w14:textId="188D2168" w:rsidR="00ED716C" w:rsidRDefault="00ED716C" w:rsidP="00ED716C">
      <w:pPr>
        <w:pStyle w:val="Caption"/>
      </w:pPr>
      <w:bookmarkStart w:id="200" w:name="_Toc150444882"/>
      <w:r>
        <w:lastRenderedPageBreak/>
        <w:t xml:space="preserve">Table </w:t>
      </w:r>
      <w:r>
        <w:rPr>
          <w:noProof/>
        </w:rPr>
        <w:fldChar w:fldCharType="begin"/>
      </w:r>
      <w:r>
        <w:rPr>
          <w:noProof/>
        </w:rPr>
        <w:instrText xml:space="preserve"> SEQ Table_A \* ARABIC </w:instrText>
      </w:r>
      <w:r>
        <w:rPr>
          <w:noProof/>
        </w:rPr>
        <w:fldChar w:fldCharType="separate"/>
      </w:r>
      <w:r w:rsidR="000440EC">
        <w:rPr>
          <w:noProof/>
        </w:rPr>
        <w:t>1</w:t>
      </w:r>
      <w:r>
        <w:rPr>
          <w:noProof/>
        </w:rPr>
        <w:fldChar w:fldCharType="end"/>
      </w:r>
      <w:r>
        <w:t xml:space="preserve"> FullCAM tabs</w:t>
      </w:r>
      <w:bookmarkEnd w:id="198"/>
      <w:bookmarkEnd w:id="199"/>
      <w:bookmarkEnd w:id="200"/>
    </w:p>
    <w:tbl>
      <w:tblPr>
        <w:tblStyle w:val="TableGrid"/>
        <w:tblW w:w="9134" w:type="dxa"/>
        <w:tblInd w:w="108" w:type="dxa"/>
        <w:tblLayout w:type="fixed"/>
        <w:tblLook w:val="04A0" w:firstRow="1" w:lastRow="0" w:firstColumn="1" w:lastColumn="0" w:noHBand="0" w:noVBand="1"/>
      </w:tblPr>
      <w:tblGrid>
        <w:gridCol w:w="1560"/>
        <w:gridCol w:w="7574"/>
      </w:tblGrid>
      <w:tr w:rsidR="00EA0248" w:rsidRPr="002F53C0" w14:paraId="3453F465" w14:textId="77777777" w:rsidTr="00184A76">
        <w:tc>
          <w:tcPr>
            <w:tcW w:w="1560" w:type="dxa"/>
            <w:shd w:val="clear" w:color="auto" w:fill="D9D9D9" w:themeFill="background1" w:themeFillShade="D9"/>
          </w:tcPr>
          <w:p w14:paraId="6E1AB281" w14:textId="77777777" w:rsidR="00EA0248" w:rsidRPr="002F53C0" w:rsidRDefault="00EA0248" w:rsidP="00184A76">
            <w:pPr>
              <w:rPr>
                <w:rFonts w:cstheme="minorHAnsi"/>
                <w:b/>
              </w:rPr>
            </w:pPr>
            <w:r w:rsidRPr="002F53C0">
              <w:rPr>
                <w:rFonts w:cstheme="minorHAnsi"/>
                <w:b/>
              </w:rPr>
              <w:t>Tab</w:t>
            </w:r>
          </w:p>
        </w:tc>
        <w:tc>
          <w:tcPr>
            <w:tcW w:w="7574" w:type="dxa"/>
            <w:shd w:val="clear" w:color="auto" w:fill="D9D9D9" w:themeFill="background1" w:themeFillShade="D9"/>
          </w:tcPr>
          <w:p w14:paraId="113EE13F" w14:textId="77777777" w:rsidR="00EA0248" w:rsidRPr="002F53C0" w:rsidRDefault="00EA0248" w:rsidP="00184A76">
            <w:pPr>
              <w:rPr>
                <w:rFonts w:cstheme="minorHAnsi"/>
                <w:b/>
              </w:rPr>
            </w:pPr>
            <w:r w:rsidRPr="002F53C0">
              <w:rPr>
                <w:rFonts w:cstheme="minorHAnsi"/>
                <w:b/>
              </w:rPr>
              <w:t>Explanation</w:t>
            </w:r>
          </w:p>
        </w:tc>
      </w:tr>
      <w:tr w:rsidR="00EA0248" w:rsidRPr="002F53C0" w14:paraId="453FDDEB" w14:textId="77777777" w:rsidTr="00184A76">
        <w:tc>
          <w:tcPr>
            <w:tcW w:w="1560" w:type="dxa"/>
          </w:tcPr>
          <w:p w14:paraId="13D39D9C" w14:textId="77777777" w:rsidR="00EA0248" w:rsidRPr="002F53C0" w:rsidRDefault="00EA0248" w:rsidP="00184A76">
            <w:pPr>
              <w:rPr>
                <w:rFonts w:cstheme="minorHAnsi"/>
              </w:rPr>
            </w:pPr>
            <w:r w:rsidRPr="002F53C0">
              <w:rPr>
                <w:rFonts w:cstheme="minorHAnsi"/>
              </w:rPr>
              <w:t>About</w:t>
            </w:r>
          </w:p>
        </w:tc>
        <w:tc>
          <w:tcPr>
            <w:tcW w:w="7574" w:type="dxa"/>
          </w:tcPr>
          <w:p w14:paraId="3852381F" w14:textId="77777777" w:rsidR="00EA0248" w:rsidRPr="002F53C0" w:rsidRDefault="00EA0248" w:rsidP="00184A76">
            <w:pPr>
              <w:rPr>
                <w:rFonts w:cstheme="minorHAnsi"/>
              </w:rPr>
            </w:pPr>
            <w:r w:rsidRPr="002F53C0">
              <w:rPr>
                <w:rFonts w:cstheme="minorHAnsi"/>
              </w:rPr>
              <w:t>Includes a free text field where users can enter information about the plot file that they have created. This is a good space to keep track of changes that have been made or editing of event parameters.</w:t>
            </w:r>
          </w:p>
        </w:tc>
      </w:tr>
      <w:tr w:rsidR="00EA0248" w:rsidRPr="002F53C0" w14:paraId="3F07418F" w14:textId="77777777" w:rsidTr="00184A76">
        <w:tc>
          <w:tcPr>
            <w:tcW w:w="1560" w:type="dxa"/>
          </w:tcPr>
          <w:p w14:paraId="3E316659" w14:textId="77777777" w:rsidR="00EA0248" w:rsidRPr="002F53C0" w:rsidRDefault="00EA0248" w:rsidP="00184A76">
            <w:pPr>
              <w:rPr>
                <w:rFonts w:cstheme="minorHAnsi"/>
              </w:rPr>
            </w:pPr>
            <w:r w:rsidRPr="002F53C0">
              <w:rPr>
                <w:rFonts w:cstheme="minorHAnsi"/>
              </w:rPr>
              <w:t>Configuration</w:t>
            </w:r>
          </w:p>
        </w:tc>
        <w:tc>
          <w:tcPr>
            <w:tcW w:w="7574" w:type="dxa"/>
          </w:tcPr>
          <w:p w14:paraId="08304658" w14:textId="77777777" w:rsidR="00EA0248" w:rsidRPr="002F53C0" w:rsidRDefault="00EA0248" w:rsidP="00184A76">
            <w:pPr>
              <w:rPr>
                <w:rFonts w:cstheme="minorHAnsi"/>
                <w:b/>
              </w:rPr>
            </w:pPr>
            <w:r w:rsidRPr="002F53C0">
              <w:rPr>
                <w:rFonts w:cstheme="minorHAnsi"/>
              </w:rPr>
              <w:t>Users select the system (</w:t>
            </w:r>
            <w:proofErr w:type="gramStart"/>
            <w:r w:rsidRPr="002F53C0">
              <w:rPr>
                <w:rFonts w:cstheme="minorHAnsi"/>
              </w:rPr>
              <w:t>e.g.</w:t>
            </w:r>
            <w:proofErr w:type="gramEnd"/>
            <w:r w:rsidRPr="002F53C0">
              <w:rPr>
                <w:rFonts w:cstheme="minorHAnsi"/>
              </w:rPr>
              <w:t xml:space="preserve"> forest, agricultural) they want to simulate in the plot.</w:t>
            </w:r>
          </w:p>
        </w:tc>
      </w:tr>
      <w:tr w:rsidR="00EA0248" w:rsidRPr="002F53C0" w14:paraId="06B677D8" w14:textId="77777777" w:rsidTr="00184A76">
        <w:tc>
          <w:tcPr>
            <w:tcW w:w="1560" w:type="dxa"/>
          </w:tcPr>
          <w:p w14:paraId="146AEF82" w14:textId="77777777" w:rsidR="00EA0248" w:rsidRPr="002F53C0" w:rsidRDefault="00EA0248" w:rsidP="00184A76">
            <w:pPr>
              <w:rPr>
                <w:rFonts w:cstheme="minorHAnsi"/>
              </w:rPr>
            </w:pPr>
            <w:r w:rsidRPr="002F53C0">
              <w:rPr>
                <w:rFonts w:cstheme="minorHAnsi"/>
              </w:rPr>
              <w:t>Timing</w:t>
            </w:r>
          </w:p>
        </w:tc>
        <w:tc>
          <w:tcPr>
            <w:tcW w:w="7574" w:type="dxa"/>
          </w:tcPr>
          <w:p w14:paraId="6572F88F" w14:textId="77777777" w:rsidR="00EA0248" w:rsidRPr="002F53C0" w:rsidRDefault="00EA0248" w:rsidP="00184A76">
            <w:pPr>
              <w:rPr>
                <w:rFonts w:cstheme="minorHAnsi"/>
                <w:b/>
              </w:rPr>
            </w:pPr>
            <w:r w:rsidRPr="002F53C0">
              <w:rPr>
                <w:rFonts w:cstheme="minorHAnsi"/>
              </w:rPr>
              <w:t>Enter the timing for starting and ending the simulation and the time steps required for output data.</w:t>
            </w:r>
          </w:p>
        </w:tc>
      </w:tr>
      <w:tr w:rsidR="00EA0248" w:rsidRPr="002F53C0" w14:paraId="00C17BA3" w14:textId="77777777" w:rsidTr="00184A76">
        <w:tc>
          <w:tcPr>
            <w:tcW w:w="1560" w:type="dxa"/>
          </w:tcPr>
          <w:p w14:paraId="2120508B" w14:textId="77777777" w:rsidR="00EA0248" w:rsidRPr="002F53C0" w:rsidRDefault="00EA0248" w:rsidP="00184A76">
            <w:pPr>
              <w:rPr>
                <w:rFonts w:cstheme="minorHAnsi"/>
              </w:rPr>
            </w:pPr>
            <w:r w:rsidRPr="002F53C0">
              <w:rPr>
                <w:rFonts w:cstheme="minorHAnsi"/>
              </w:rPr>
              <w:t>Data Builder</w:t>
            </w:r>
            <w:r>
              <w:rPr>
                <w:rFonts w:cstheme="minorHAnsi"/>
              </w:rPr>
              <w:t xml:space="preserve"> </w:t>
            </w:r>
            <w:r>
              <w:t>(“Location info” in the 2020 tool)</w:t>
            </w:r>
          </w:p>
        </w:tc>
        <w:tc>
          <w:tcPr>
            <w:tcW w:w="7574" w:type="dxa"/>
          </w:tcPr>
          <w:p w14:paraId="6FBEAB60" w14:textId="77777777" w:rsidR="00EA0248" w:rsidRPr="002F53C0" w:rsidRDefault="00EA0248" w:rsidP="00184A76">
            <w:pPr>
              <w:rPr>
                <w:rFonts w:cstheme="minorHAnsi"/>
              </w:rPr>
            </w:pPr>
            <w:r w:rsidRPr="002F53C0">
              <w:rPr>
                <w:rFonts w:cstheme="minorHAnsi"/>
              </w:rPr>
              <w:t xml:space="preserve">In this tab users enter the latitude and longitude of the ‘Model Point Location’ where they wish to simulate a plot file. Internet access is required to complete this tab. By choosing to ‘Download Spatial Data’ </w:t>
            </w:r>
            <w:r w:rsidRPr="00A93F84">
              <w:t>(called “Query FullCAM spatial data” in the 2020 tool)</w:t>
            </w:r>
            <w:r w:rsidRPr="008708F7">
              <w:t xml:space="preserve"> </w:t>
            </w:r>
            <w:r w:rsidRPr="002F53C0">
              <w:rPr>
                <w:rFonts w:cstheme="minorHAnsi"/>
              </w:rPr>
              <w:t>the associated soil and climate data for that latitude and longitude are automatically loaded into relevant parts of the remaining tabs. In the tab users can then download tree and/or crop species information and management regimes as appropriate. This information is also automatically loaded into relevant parts of the remaining tabs.</w:t>
            </w:r>
          </w:p>
        </w:tc>
      </w:tr>
      <w:tr w:rsidR="00EA0248" w:rsidRPr="002F53C0" w14:paraId="00B3E9F3" w14:textId="77777777" w:rsidTr="00184A76">
        <w:tc>
          <w:tcPr>
            <w:tcW w:w="1560" w:type="dxa"/>
          </w:tcPr>
          <w:p w14:paraId="19B0D623" w14:textId="77777777" w:rsidR="00EA0248" w:rsidRPr="002F53C0" w:rsidRDefault="00EA0248" w:rsidP="00184A76">
            <w:pPr>
              <w:rPr>
                <w:rFonts w:cstheme="minorHAnsi"/>
              </w:rPr>
            </w:pPr>
            <w:r w:rsidRPr="002F53C0">
              <w:t>Site</w:t>
            </w:r>
          </w:p>
        </w:tc>
        <w:tc>
          <w:tcPr>
            <w:tcW w:w="7574" w:type="dxa"/>
          </w:tcPr>
          <w:p w14:paraId="3013BFDA" w14:textId="77777777" w:rsidR="00EA0248" w:rsidRPr="002F53C0" w:rsidRDefault="00EA0248" w:rsidP="00184A76">
            <w:pPr>
              <w:rPr>
                <w:rFonts w:cstheme="minorHAnsi"/>
              </w:rPr>
            </w:pPr>
            <w:r w:rsidRPr="002F53C0">
              <w:t>Specific parameters (</w:t>
            </w:r>
            <w:proofErr w:type="gramStart"/>
            <w:r w:rsidRPr="002F53C0">
              <w:t>e.g.</w:t>
            </w:r>
            <w:proofErr w:type="gramEnd"/>
            <w:r w:rsidRPr="002F53C0">
              <w:t xml:space="preserve"> water [rainfall], temperature, productivity) are described.  </w:t>
            </w:r>
          </w:p>
        </w:tc>
      </w:tr>
      <w:tr w:rsidR="00EA0248" w:rsidRPr="002F53C0" w14:paraId="267CD473" w14:textId="77777777" w:rsidTr="00184A76">
        <w:tc>
          <w:tcPr>
            <w:tcW w:w="1560" w:type="dxa"/>
          </w:tcPr>
          <w:p w14:paraId="1122BFA6" w14:textId="77777777" w:rsidR="00EA0248" w:rsidRPr="002F53C0" w:rsidRDefault="00EA0248" w:rsidP="00184A76">
            <w:pPr>
              <w:rPr>
                <w:rFonts w:cstheme="minorHAnsi"/>
              </w:rPr>
            </w:pPr>
            <w:r w:rsidRPr="002F53C0">
              <w:t>Trees</w:t>
            </w:r>
          </w:p>
        </w:tc>
        <w:tc>
          <w:tcPr>
            <w:tcW w:w="7574" w:type="dxa"/>
          </w:tcPr>
          <w:p w14:paraId="7D1EED26" w14:textId="77777777" w:rsidR="00EA0248" w:rsidRPr="002F53C0" w:rsidRDefault="00EA0248" w:rsidP="00184A76">
            <w:pPr>
              <w:rPr>
                <w:rFonts w:cstheme="minorHAnsi"/>
              </w:rPr>
            </w:pPr>
            <w:r w:rsidRPr="002F53C0">
              <w:t xml:space="preserve">Description of the properties of the tree species.  </w:t>
            </w:r>
          </w:p>
        </w:tc>
      </w:tr>
      <w:tr w:rsidR="00EA0248" w:rsidRPr="002F53C0" w14:paraId="0DB2A615" w14:textId="77777777" w:rsidTr="00184A76">
        <w:tc>
          <w:tcPr>
            <w:tcW w:w="1560" w:type="dxa"/>
          </w:tcPr>
          <w:p w14:paraId="1DEF0D2E" w14:textId="77777777" w:rsidR="00EA0248" w:rsidRPr="002F53C0" w:rsidRDefault="00EA0248" w:rsidP="00184A76">
            <w:pPr>
              <w:rPr>
                <w:rFonts w:cstheme="minorHAnsi"/>
              </w:rPr>
            </w:pPr>
            <w:r w:rsidRPr="002F53C0">
              <w:t>Crops</w:t>
            </w:r>
            <w:r>
              <w:br/>
            </w:r>
          </w:p>
        </w:tc>
        <w:tc>
          <w:tcPr>
            <w:tcW w:w="7574" w:type="dxa"/>
          </w:tcPr>
          <w:p w14:paraId="76D96989" w14:textId="77777777" w:rsidR="00EA0248" w:rsidRPr="002F53C0" w:rsidRDefault="00EA0248" w:rsidP="00184A76">
            <w:pPr>
              <w:rPr>
                <w:rFonts w:cstheme="minorHAnsi"/>
              </w:rPr>
            </w:pPr>
            <w:r w:rsidRPr="002F53C0">
              <w:t xml:space="preserve">Description of the properties of crop or pasture species (only displays if agricultural system selected).  </w:t>
            </w:r>
          </w:p>
        </w:tc>
      </w:tr>
      <w:tr w:rsidR="00EA0248" w:rsidRPr="002F53C0" w14:paraId="2DE1BBB3" w14:textId="77777777" w:rsidTr="00184A76">
        <w:tc>
          <w:tcPr>
            <w:tcW w:w="1560" w:type="dxa"/>
          </w:tcPr>
          <w:p w14:paraId="199A2A1B" w14:textId="77777777" w:rsidR="00EA0248" w:rsidRPr="002F53C0" w:rsidRDefault="00EA0248" w:rsidP="00184A76">
            <w:pPr>
              <w:rPr>
                <w:rFonts w:cstheme="minorHAnsi"/>
              </w:rPr>
            </w:pPr>
            <w:r w:rsidRPr="002F53C0">
              <w:t>Soil</w:t>
            </w:r>
          </w:p>
        </w:tc>
        <w:tc>
          <w:tcPr>
            <w:tcW w:w="7574" w:type="dxa"/>
          </w:tcPr>
          <w:p w14:paraId="4A4E034F" w14:textId="77777777" w:rsidR="00EA0248" w:rsidRPr="002F53C0" w:rsidRDefault="00EA0248" w:rsidP="00184A76">
            <w:pPr>
              <w:rPr>
                <w:rFonts w:cstheme="minorHAnsi"/>
              </w:rPr>
            </w:pPr>
            <w:r w:rsidRPr="002F53C0">
              <w:t>Description of soil properties.</w:t>
            </w:r>
          </w:p>
        </w:tc>
      </w:tr>
      <w:tr w:rsidR="00EA0248" w:rsidRPr="002F53C0" w14:paraId="051E7143" w14:textId="77777777" w:rsidTr="00184A76">
        <w:tc>
          <w:tcPr>
            <w:tcW w:w="1560" w:type="dxa"/>
          </w:tcPr>
          <w:p w14:paraId="47EA9F3D" w14:textId="77777777" w:rsidR="00EA0248" w:rsidRPr="002F53C0" w:rsidRDefault="00EA0248" w:rsidP="00184A76">
            <w:pPr>
              <w:rPr>
                <w:rFonts w:cstheme="minorHAnsi"/>
              </w:rPr>
            </w:pPr>
            <w:r w:rsidRPr="002F53C0">
              <w:t>Initial Conditions</w:t>
            </w:r>
          </w:p>
        </w:tc>
        <w:tc>
          <w:tcPr>
            <w:tcW w:w="7574" w:type="dxa"/>
          </w:tcPr>
          <w:p w14:paraId="0EEBBF81" w14:textId="77777777" w:rsidR="00EA0248" w:rsidRPr="002F53C0" w:rsidRDefault="00EA0248" w:rsidP="00184A76">
            <w:pPr>
              <w:rPr>
                <w:rFonts w:cstheme="minorHAnsi"/>
              </w:rPr>
            </w:pPr>
            <w:r w:rsidRPr="002F53C0">
              <w:t xml:space="preserve">In this tab the values for carbon at the start of the simulation are described. Values will automatically be populated by </w:t>
            </w:r>
            <w:r w:rsidRPr="002F53C0">
              <w:rPr>
                <w:b/>
              </w:rPr>
              <w:t>Data Builder</w:t>
            </w:r>
            <w:r w:rsidRPr="002F53C0">
              <w:t xml:space="preserve"> using data downloaded from the FullCAM server.</w:t>
            </w:r>
          </w:p>
        </w:tc>
      </w:tr>
      <w:tr w:rsidR="00EA0248" w:rsidRPr="002F53C0" w14:paraId="4B885FA9" w14:textId="77777777" w:rsidTr="00184A76">
        <w:tc>
          <w:tcPr>
            <w:tcW w:w="1560" w:type="dxa"/>
          </w:tcPr>
          <w:p w14:paraId="7BEBD00F" w14:textId="77777777" w:rsidR="00EA0248" w:rsidRPr="002F53C0" w:rsidRDefault="00EA0248" w:rsidP="00184A76">
            <w:pPr>
              <w:rPr>
                <w:rFonts w:cstheme="minorHAnsi"/>
              </w:rPr>
            </w:pPr>
            <w:r w:rsidRPr="002F53C0">
              <w:t>Events</w:t>
            </w:r>
          </w:p>
        </w:tc>
        <w:tc>
          <w:tcPr>
            <w:tcW w:w="7574" w:type="dxa"/>
          </w:tcPr>
          <w:p w14:paraId="2099BC8C" w14:textId="77777777" w:rsidR="00EA0248" w:rsidRDefault="00EA0248" w:rsidP="00184A76">
            <w:pPr>
              <w:rPr>
                <w:color w:val="000000"/>
              </w:rPr>
            </w:pPr>
            <w:bookmarkStart w:id="201" w:name="_Toc469658586"/>
            <w:proofErr w:type="gramStart"/>
            <w:r w:rsidRPr="002F53C0">
              <w:t>All of</w:t>
            </w:r>
            <w:proofErr w:type="gramEnd"/>
            <w:r w:rsidRPr="002F53C0">
              <w:t xml:space="preserve"> the events for the entire simulation period are listed in this tab. Users can add or remove events. Care must be taken not to violate requirements for modelling ‘management events’ within the Determination.</w:t>
            </w:r>
            <w:r>
              <w:br/>
              <w:t xml:space="preserve">For the 2016 tool, </w:t>
            </w:r>
            <w:r>
              <w:rPr>
                <w:color w:val="000000"/>
              </w:rPr>
              <w:t>t</w:t>
            </w:r>
            <w:r w:rsidRPr="002F53C0">
              <w:rPr>
                <w:color w:val="000000"/>
              </w:rPr>
              <w:t>he names on the event list are colour-coded to indicate whether they are ready, whether they are simulating or not, and what system they affect. The colour codes are:</w:t>
            </w:r>
            <w:bookmarkEnd w:id="201"/>
          </w:p>
          <w:p w14:paraId="44E30C51" w14:textId="77777777" w:rsidR="00EA0248" w:rsidRPr="002F53C0" w:rsidRDefault="00EA0248" w:rsidP="00184A76">
            <w:r w:rsidRPr="002F53C0">
              <w:rPr>
                <w:u w:val="single"/>
              </w:rPr>
              <w:t>Red:</w:t>
            </w:r>
            <w:r w:rsidRPr="002F53C0">
              <w:t xml:space="preserve"> Event not ready (renders event queue not ready</w:t>
            </w:r>
            <w:proofErr w:type="gramStart"/>
            <w:r w:rsidRPr="002F53C0">
              <w:t>);</w:t>
            </w:r>
            <w:proofErr w:type="gramEnd"/>
          </w:p>
          <w:p w14:paraId="555C67E0" w14:textId="77777777" w:rsidR="00EA0248" w:rsidRPr="002F53C0" w:rsidRDefault="00EA0248" w:rsidP="00184A76">
            <w:r w:rsidRPr="002F53C0">
              <w:rPr>
                <w:u w:val="single"/>
              </w:rPr>
              <w:t>Grey:</w:t>
            </w:r>
            <w:r w:rsidRPr="002F53C0">
              <w:t xml:space="preserve"> Event non-simulating (outside simulation period, will not affect simulation</w:t>
            </w:r>
            <w:proofErr w:type="gramStart"/>
            <w:r w:rsidRPr="002F53C0">
              <w:t>);</w:t>
            </w:r>
            <w:proofErr w:type="gramEnd"/>
          </w:p>
          <w:p w14:paraId="5509DE28" w14:textId="77777777" w:rsidR="00EA0248" w:rsidRPr="002F53C0" w:rsidRDefault="00EA0248" w:rsidP="00184A76">
            <w:r w:rsidRPr="002F53C0">
              <w:rPr>
                <w:u w:val="single"/>
              </w:rPr>
              <w:lastRenderedPageBreak/>
              <w:t>Green:</w:t>
            </w:r>
            <w:r w:rsidRPr="002F53C0">
              <w:t xml:space="preserve"> </w:t>
            </w:r>
            <w:proofErr w:type="gramStart"/>
            <w:r w:rsidRPr="002F53C0">
              <w:t>Forest;</w:t>
            </w:r>
            <w:proofErr w:type="gramEnd"/>
          </w:p>
          <w:p w14:paraId="769C7FF1" w14:textId="77777777" w:rsidR="00EA0248" w:rsidRPr="002F53C0" w:rsidRDefault="00EA0248" w:rsidP="00184A76">
            <w:r w:rsidRPr="002F53C0">
              <w:rPr>
                <w:u w:val="single"/>
              </w:rPr>
              <w:t>Yellow:</w:t>
            </w:r>
            <w:r w:rsidRPr="002F53C0">
              <w:t xml:space="preserve"> Agricultural; and</w:t>
            </w:r>
          </w:p>
          <w:p w14:paraId="6CE53177" w14:textId="77777777" w:rsidR="00EA0248" w:rsidRPr="002F53C0" w:rsidRDefault="00EA0248" w:rsidP="00184A76">
            <w:r w:rsidRPr="002F53C0">
              <w:rPr>
                <w:u w:val="single"/>
              </w:rPr>
              <w:t>Brown:</w:t>
            </w:r>
            <w:r w:rsidRPr="002F53C0">
              <w:t xml:space="preserve"> Mixed. </w:t>
            </w:r>
          </w:p>
          <w:p w14:paraId="2FA7983E" w14:textId="77777777" w:rsidR="00EA0248" w:rsidRPr="002F53C0" w:rsidRDefault="00EA0248" w:rsidP="00184A76">
            <w:pPr>
              <w:rPr>
                <w:rFonts w:cstheme="minorHAnsi"/>
              </w:rPr>
            </w:pPr>
            <w:r w:rsidRPr="002F53C0">
              <w:t>Finally, the events users select with the cursor are coloured in the usual highlight colour.</w:t>
            </w:r>
          </w:p>
        </w:tc>
      </w:tr>
      <w:tr w:rsidR="00EA0248" w:rsidRPr="002F53C0" w14:paraId="65C47A56" w14:textId="77777777" w:rsidTr="00184A76">
        <w:tc>
          <w:tcPr>
            <w:tcW w:w="1560" w:type="dxa"/>
          </w:tcPr>
          <w:p w14:paraId="49CAA7C4" w14:textId="77777777" w:rsidR="00EA0248" w:rsidRPr="002F53C0" w:rsidRDefault="00EA0248" w:rsidP="00184A76">
            <w:pPr>
              <w:rPr>
                <w:rFonts w:cstheme="minorHAnsi"/>
              </w:rPr>
            </w:pPr>
            <w:r w:rsidRPr="002F53C0">
              <w:lastRenderedPageBreak/>
              <w:t>Output Window</w:t>
            </w:r>
          </w:p>
        </w:tc>
        <w:tc>
          <w:tcPr>
            <w:tcW w:w="7574" w:type="dxa"/>
          </w:tcPr>
          <w:p w14:paraId="7E92EE14" w14:textId="77777777" w:rsidR="00EA0248" w:rsidRPr="002F53C0" w:rsidRDefault="00EA0248" w:rsidP="00184A76">
            <w:pPr>
              <w:rPr>
                <w:rFonts w:cstheme="minorHAnsi"/>
              </w:rPr>
            </w:pPr>
            <w:r w:rsidRPr="002F53C0">
              <w:t>Defines what outputs are presented in output windows.</w:t>
            </w:r>
          </w:p>
        </w:tc>
      </w:tr>
      <w:tr w:rsidR="00EA0248" w:rsidRPr="002F53C0" w14:paraId="1711A420" w14:textId="77777777" w:rsidTr="00184A76">
        <w:tc>
          <w:tcPr>
            <w:tcW w:w="1560" w:type="dxa"/>
          </w:tcPr>
          <w:p w14:paraId="3D9625DC" w14:textId="77777777" w:rsidR="00EA0248" w:rsidRPr="002F53C0" w:rsidRDefault="00EA0248" w:rsidP="00184A76">
            <w:pPr>
              <w:rPr>
                <w:rFonts w:cstheme="minorHAnsi"/>
              </w:rPr>
            </w:pPr>
            <w:r w:rsidRPr="002F53C0">
              <w:rPr>
                <w:rFonts w:cstheme="minorHAnsi"/>
              </w:rPr>
              <w:t>Explorer</w:t>
            </w:r>
          </w:p>
        </w:tc>
        <w:tc>
          <w:tcPr>
            <w:tcW w:w="7574" w:type="dxa"/>
          </w:tcPr>
          <w:p w14:paraId="443742FC" w14:textId="77777777" w:rsidR="00EA0248" w:rsidRPr="002F53C0" w:rsidRDefault="00EA0248" w:rsidP="00184A76">
            <w:pPr>
              <w:rPr>
                <w:rFonts w:cstheme="minorHAnsi"/>
              </w:rPr>
            </w:pPr>
            <w:r w:rsidRPr="002F53C0">
              <w:rPr>
                <w:rFonts w:cstheme="minorHAnsi"/>
              </w:rPr>
              <w:t>Display of the parameter settings for each tab.</w:t>
            </w:r>
          </w:p>
        </w:tc>
      </w:tr>
      <w:tr w:rsidR="00EA0248" w:rsidRPr="002F53C0" w14:paraId="2310CB02" w14:textId="77777777" w:rsidTr="00184A76">
        <w:tc>
          <w:tcPr>
            <w:tcW w:w="1560" w:type="dxa"/>
          </w:tcPr>
          <w:p w14:paraId="1AD22CA7" w14:textId="77777777" w:rsidR="00EA0248" w:rsidRPr="002F53C0" w:rsidRDefault="00EA0248" w:rsidP="00184A76">
            <w:pPr>
              <w:rPr>
                <w:rFonts w:cstheme="minorHAnsi"/>
              </w:rPr>
            </w:pPr>
            <w:r>
              <w:rPr>
                <w:rFonts w:cstheme="minorHAnsi"/>
              </w:rPr>
              <w:t>Plot Digest</w:t>
            </w:r>
            <w:r>
              <w:rPr>
                <w:rFonts w:cstheme="minorHAnsi"/>
              </w:rPr>
              <w:br/>
            </w:r>
            <w:r>
              <w:t>(not present in the 2020 tool)</w:t>
            </w:r>
          </w:p>
        </w:tc>
        <w:tc>
          <w:tcPr>
            <w:tcW w:w="7574" w:type="dxa"/>
          </w:tcPr>
          <w:p w14:paraId="0C07D205" w14:textId="77777777" w:rsidR="00EA0248" w:rsidRPr="002F53C0" w:rsidRDefault="00EA0248" w:rsidP="00184A76">
            <w:pPr>
              <w:rPr>
                <w:rFonts w:cstheme="minorHAnsi"/>
              </w:rPr>
            </w:pPr>
            <w:r>
              <w:rPr>
                <w:rFonts w:cstheme="minorHAnsi"/>
              </w:rPr>
              <w:t xml:space="preserve">This tab only appears when a plot is saved as a ‘plot digest’ by changing the save as type. It allows users to clone and alter the inputs of a given modelling </w:t>
            </w:r>
            <w:proofErr w:type="gramStart"/>
            <w:r>
              <w:rPr>
                <w:rFonts w:cstheme="minorHAnsi"/>
              </w:rPr>
              <w:t>scenario, and</w:t>
            </w:r>
            <w:proofErr w:type="gramEnd"/>
            <w:r>
              <w:rPr>
                <w:rFonts w:cstheme="minorHAnsi"/>
              </w:rPr>
              <w:t xml:space="preserve"> combine the results or output them separately.</w:t>
            </w:r>
          </w:p>
        </w:tc>
      </w:tr>
      <w:tr w:rsidR="00EA0248" w:rsidRPr="002F53C0" w14:paraId="7DC1DB2B" w14:textId="77777777" w:rsidTr="00184A76">
        <w:tc>
          <w:tcPr>
            <w:tcW w:w="1560" w:type="dxa"/>
          </w:tcPr>
          <w:p w14:paraId="5648C040" w14:textId="77777777" w:rsidR="00EA0248" w:rsidRPr="002F53C0" w:rsidRDefault="00EA0248" w:rsidP="00184A76">
            <w:pPr>
              <w:rPr>
                <w:rFonts w:cstheme="minorHAnsi"/>
              </w:rPr>
            </w:pPr>
            <w:r w:rsidRPr="002F53C0">
              <w:rPr>
                <w:rFonts w:cstheme="minorHAnsi"/>
              </w:rPr>
              <w:t>Log</w:t>
            </w:r>
            <w:r>
              <w:rPr>
                <w:rFonts w:cstheme="minorHAnsi"/>
              </w:rPr>
              <w:br/>
            </w:r>
            <w:r>
              <w:t>(not present in the 2020 tool)</w:t>
            </w:r>
          </w:p>
        </w:tc>
        <w:tc>
          <w:tcPr>
            <w:tcW w:w="7574" w:type="dxa"/>
          </w:tcPr>
          <w:p w14:paraId="40043DC1" w14:textId="77777777" w:rsidR="00EA0248" w:rsidRPr="002F53C0" w:rsidRDefault="00EA0248" w:rsidP="00184A76">
            <w:pPr>
              <w:rPr>
                <w:rFonts w:cstheme="minorHAnsi"/>
              </w:rPr>
            </w:pPr>
            <w:r w:rsidRPr="002F53C0">
              <w:rPr>
                <w:rFonts w:cstheme="minorHAnsi"/>
              </w:rPr>
              <w:t>This tab records changes made to the file to assist with analysis and error tracking.</w:t>
            </w:r>
          </w:p>
        </w:tc>
      </w:tr>
    </w:tbl>
    <w:p w14:paraId="1101FA75" w14:textId="77777777" w:rsidR="00EA0248" w:rsidRDefault="00EA0248" w:rsidP="00EA0248">
      <w:bookmarkStart w:id="202" w:name="_Toc465779514"/>
      <w:bookmarkStart w:id="203" w:name="_Toc465779626"/>
      <w:bookmarkStart w:id="204" w:name="_Toc465779515"/>
      <w:bookmarkStart w:id="205" w:name="_Toc465779627"/>
      <w:bookmarkStart w:id="206" w:name="_Toc465779516"/>
      <w:bookmarkStart w:id="207" w:name="_Toc465779628"/>
      <w:bookmarkStart w:id="208" w:name="_Toc465779517"/>
      <w:bookmarkStart w:id="209" w:name="_Toc465779629"/>
      <w:bookmarkStart w:id="210" w:name="_Toc465779518"/>
      <w:bookmarkStart w:id="211" w:name="_Toc465779630"/>
      <w:bookmarkStart w:id="212" w:name="_Toc465779519"/>
      <w:bookmarkStart w:id="213" w:name="_Toc465779631"/>
      <w:bookmarkStart w:id="214" w:name="_Toc465779520"/>
      <w:bookmarkStart w:id="215" w:name="_Toc465779632"/>
      <w:bookmarkStart w:id="216" w:name="_Toc465779521"/>
      <w:bookmarkStart w:id="217" w:name="_Toc465779633"/>
      <w:bookmarkStart w:id="218" w:name="_Toc465779522"/>
      <w:bookmarkStart w:id="219" w:name="_Toc465779634"/>
      <w:bookmarkStart w:id="220" w:name="_Toc465779523"/>
      <w:bookmarkStart w:id="221" w:name="_Toc465779635"/>
      <w:bookmarkStart w:id="222" w:name="_Toc465779524"/>
      <w:bookmarkStart w:id="223" w:name="_Toc465779636"/>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3F21B78" w14:textId="4F005772" w:rsidR="00EA0248" w:rsidRDefault="00EA0248" w:rsidP="00EA0248"/>
    <w:p w14:paraId="35B0F401" w14:textId="77777777" w:rsidR="006A3910" w:rsidRDefault="006A3910" w:rsidP="00AD451A">
      <w:pPr>
        <w:pStyle w:val="Heading2"/>
        <w:numPr>
          <w:ilvl w:val="3"/>
          <w:numId w:val="14"/>
        </w:numPr>
        <w:ind w:left="426"/>
      </w:pPr>
      <w:bookmarkStart w:id="224" w:name="_Toc39651367"/>
      <w:bookmarkStart w:id="225" w:name="_Toc146624262"/>
      <w:bookmarkStart w:id="226" w:name="_Toc150444871"/>
      <w:r>
        <w:lastRenderedPageBreak/>
        <w:t>Simulations Overview</w:t>
      </w:r>
      <w:bookmarkEnd w:id="224"/>
      <w:bookmarkEnd w:id="225"/>
      <w:bookmarkEnd w:id="226"/>
    </w:p>
    <w:p w14:paraId="608D94D7" w14:textId="77777777" w:rsidR="006A3910" w:rsidRDefault="006A3910" w:rsidP="006A3910">
      <w:r>
        <w:t xml:space="preserve">This section provides a brief overview of the two simulations that project proponents must simulate in FullCAM consistent with the Determination – the baseline scenario and the project scenario. The credible carbon abatement for the project is calculated under Division 4 of the Determination by subtracting the baseline scenario carbon abatement from the project scenario carbon abatement. </w:t>
      </w:r>
      <w:r>
        <w:rPr>
          <w:rFonts w:cstheme="minorHAnsi"/>
        </w:rPr>
        <w:t>Section 34 of the Determination requires that the baseline and project scenario for each CEA must be modelled in FullCAM in accordance with the requirements in both the Determination and this document.</w:t>
      </w:r>
    </w:p>
    <w:p w14:paraId="3293EB13" w14:textId="77777777" w:rsidR="006A3910" w:rsidRDefault="006A3910" w:rsidP="006A3910">
      <w:r>
        <w:t>This section directs users to the relevant part of the Determination that users should first familiarise themselves with before progressing to simulating these scenarios as per the steps in section 3 or section 4.</w:t>
      </w:r>
    </w:p>
    <w:p w14:paraId="6FAE121D" w14:textId="15F0E8E1" w:rsidR="006A3910" w:rsidRDefault="006A3910" w:rsidP="00AD451A">
      <w:pPr>
        <w:pStyle w:val="Heading3"/>
        <w:numPr>
          <w:ilvl w:val="1"/>
          <w:numId w:val="11"/>
        </w:numPr>
        <w:ind w:left="993" w:hanging="993"/>
      </w:pPr>
      <w:bookmarkStart w:id="227" w:name="_Toc39651368"/>
      <w:bookmarkStart w:id="228" w:name="_Toc146624263"/>
      <w:bookmarkStart w:id="229" w:name="_Toc150444872"/>
      <w:r>
        <w:t>Baseline scenario simulation</w:t>
      </w:r>
      <w:bookmarkEnd w:id="227"/>
      <w:bookmarkEnd w:id="228"/>
      <w:bookmarkEnd w:id="229"/>
    </w:p>
    <w:p w14:paraId="03F9D70D" w14:textId="77777777" w:rsidR="006A3910" w:rsidRDefault="006A3910" w:rsidP="006A3910">
      <w:pPr>
        <w:rPr>
          <w:rFonts w:cstheme="minorHAnsi"/>
        </w:rPr>
      </w:pPr>
      <w:r>
        <w:rPr>
          <w:rFonts w:cstheme="minorHAnsi"/>
        </w:rPr>
        <w:t>For each CEA, t</w:t>
      </w:r>
      <w:r w:rsidRPr="00984FD6">
        <w:rPr>
          <w:rFonts w:cstheme="minorHAnsi"/>
        </w:rPr>
        <w:t>he baseline scenario consists of a series of projected regrowth, clearing</w:t>
      </w:r>
      <w:r>
        <w:rPr>
          <w:rFonts w:cstheme="minorHAnsi"/>
        </w:rPr>
        <w:t>,</w:t>
      </w:r>
      <w:r w:rsidRPr="00984FD6">
        <w:rPr>
          <w:rFonts w:cstheme="minorHAnsi"/>
        </w:rPr>
        <w:t xml:space="preserve"> and </w:t>
      </w:r>
      <w:r>
        <w:rPr>
          <w:rFonts w:cstheme="minorHAnsi"/>
        </w:rPr>
        <w:t>windrow and burn</w:t>
      </w:r>
      <w:r w:rsidRPr="00984FD6">
        <w:rPr>
          <w:rFonts w:cstheme="minorHAnsi"/>
        </w:rPr>
        <w:t xml:space="preserve"> events</w:t>
      </w:r>
      <w:r>
        <w:rPr>
          <w:rFonts w:cstheme="minorHAnsi"/>
        </w:rPr>
        <w:t xml:space="preserve"> reoccurring over the </w:t>
      </w:r>
      <w:proofErr w:type="gramStart"/>
      <w:r>
        <w:rPr>
          <w:rFonts w:cstheme="minorHAnsi"/>
        </w:rPr>
        <w:t>100 year</w:t>
      </w:r>
      <w:proofErr w:type="gramEnd"/>
      <w:r>
        <w:rPr>
          <w:rFonts w:cstheme="minorHAnsi"/>
        </w:rPr>
        <w:t xml:space="preserve"> modelling period</w:t>
      </w:r>
      <w:r w:rsidRPr="00984FD6">
        <w:rPr>
          <w:rFonts w:cstheme="minorHAnsi"/>
        </w:rPr>
        <w:t xml:space="preserve">. </w:t>
      </w:r>
      <w:r>
        <w:rPr>
          <w:rFonts w:cstheme="minorHAnsi"/>
        </w:rPr>
        <w:t>Requirements for modelling the Baseline scenario are set out in Division 2 of the Determination, particularly at sections 35-37. Projected events must be modelled consistent with the timing requirements of section 35 of the Determination, and the start and end dates of the modelling period must be as set out at section 37. The first event in the baseline scenario will be the most recent actual regeneration event within the CEA (see section 26 of the Determination).</w:t>
      </w:r>
    </w:p>
    <w:p w14:paraId="22BBD295" w14:textId="77777777" w:rsidR="006A3910" w:rsidRDefault="006A3910" w:rsidP="006A3910">
      <w:pPr>
        <w:rPr>
          <w:rFonts w:cstheme="minorHAnsi"/>
        </w:rPr>
      </w:pPr>
      <w:r>
        <w:rPr>
          <w:rFonts w:cstheme="minorHAnsi"/>
        </w:rPr>
        <w:t>These events can be added to the baseline scenario together by following section 3 or section 4 below.</w:t>
      </w:r>
    </w:p>
    <w:p w14:paraId="1A8A7533" w14:textId="4F36CEE9" w:rsidR="006A3910" w:rsidRDefault="006A3910" w:rsidP="00AD451A">
      <w:pPr>
        <w:pStyle w:val="Heading3"/>
        <w:numPr>
          <w:ilvl w:val="1"/>
          <w:numId w:val="11"/>
        </w:numPr>
        <w:ind w:left="993" w:hanging="993"/>
      </w:pPr>
      <w:bookmarkStart w:id="230" w:name="_Toc39651369"/>
      <w:bookmarkStart w:id="231" w:name="_Toc146624264"/>
      <w:bookmarkStart w:id="232" w:name="_Toc150444873"/>
      <w:r>
        <w:t>Project scenario simulation</w:t>
      </w:r>
      <w:bookmarkEnd w:id="230"/>
      <w:bookmarkEnd w:id="231"/>
      <w:bookmarkEnd w:id="232"/>
    </w:p>
    <w:p w14:paraId="4CBEDB8D" w14:textId="77777777" w:rsidR="006A3910" w:rsidRDefault="006A3910" w:rsidP="006A3910">
      <w:pPr>
        <w:rPr>
          <w:rFonts w:cstheme="minorHAnsi"/>
        </w:rPr>
      </w:pPr>
      <w:r>
        <w:rPr>
          <w:rFonts w:cstheme="minorHAnsi"/>
        </w:rPr>
        <w:t>The project scenario simulates the actual management and disturbance events that have occurred within each CEA. The simulation period begins the day before the</w:t>
      </w:r>
      <w:r w:rsidRPr="00D270D5">
        <w:rPr>
          <w:rFonts w:cstheme="minorHAnsi"/>
        </w:rPr>
        <w:t xml:space="preserve"> regeneration event referred to in section 26 of the Determination</w:t>
      </w:r>
      <w:r>
        <w:rPr>
          <w:rFonts w:cstheme="minorHAnsi"/>
        </w:rPr>
        <w:t xml:space="preserve"> and runs over the </w:t>
      </w:r>
      <w:proofErr w:type="gramStart"/>
      <w:r>
        <w:rPr>
          <w:rFonts w:cstheme="minorHAnsi"/>
        </w:rPr>
        <w:t>100 year</w:t>
      </w:r>
      <w:proofErr w:type="gramEnd"/>
      <w:r>
        <w:rPr>
          <w:rFonts w:cstheme="minorHAnsi"/>
        </w:rPr>
        <w:t xml:space="preserve"> modelling period (see section 37 of the Determination). Specific requirements for modelling thinning, fire and other natural disturbance events are set out at sections 39, 40 and 41 of the Determination respectively.</w:t>
      </w:r>
    </w:p>
    <w:p w14:paraId="3C3CCD41" w14:textId="77777777" w:rsidR="00147D00" w:rsidRDefault="00147D00" w:rsidP="00AD451A">
      <w:pPr>
        <w:pStyle w:val="Heading2"/>
        <w:numPr>
          <w:ilvl w:val="3"/>
          <w:numId w:val="14"/>
        </w:numPr>
        <w:ind w:left="426"/>
      </w:pPr>
      <w:bookmarkStart w:id="233" w:name="_Toc39651370"/>
      <w:bookmarkStart w:id="234" w:name="_Toc146624265"/>
      <w:bookmarkStart w:id="235" w:name="_Toc150444874"/>
      <w:r>
        <w:lastRenderedPageBreak/>
        <w:t xml:space="preserve">2020 FullCAM option </w:t>
      </w:r>
      <w:bookmarkStart w:id="236" w:name="_Toc374030945"/>
      <w:bookmarkEnd w:id="236"/>
      <w:r>
        <w:t>- s</w:t>
      </w:r>
      <w:r w:rsidRPr="00CF5E91">
        <w:t xml:space="preserve">etting up </w:t>
      </w:r>
      <w:r>
        <w:t>simulations for the</w:t>
      </w:r>
      <w:r w:rsidRPr="00AF0D4B">
        <w:t xml:space="preserve"> baseline and project </w:t>
      </w:r>
      <w:proofErr w:type="gramStart"/>
      <w:r w:rsidRPr="00AF0D4B">
        <w:t>scenario</w:t>
      </w:r>
      <w:r>
        <w:t>s</w:t>
      </w:r>
      <w:bookmarkEnd w:id="233"/>
      <w:bookmarkEnd w:id="234"/>
      <w:bookmarkEnd w:id="235"/>
      <w:proofErr w:type="gramEnd"/>
    </w:p>
    <w:p w14:paraId="039B019F" w14:textId="77777777" w:rsidR="00147D00" w:rsidRDefault="00147D00" w:rsidP="00147D00">
      <w:pPr>
        <w:spacing w:line="240" w:lineRule="auto"/>
      </w:pPr>
      <w:r>
        <w:rPr>
          <w:rFonts w:ascii="Calibri" w:eastAsia="Calibri" w:hAnsi="Calibri" w:cs="Times New Roman"/>
        </w:rPr>
        <w:t xml:space="preserve">Section 1.2 describes the requirements for which FullCAM option can be used. The general effect of requirements described in Section 1.2 is that the 2020 FullCAM option is the default. Only projects that satisfy the criteria described in section 1.2 </w:t>
      </w:r>
      <w:proofErr w:type="gramStart"/>
      <w:r>
        <w:rPr>
          <w:rFonts w:ascii="Calibri" w:eastAsia="Calibri" w:hAnsi="Calibri" w:cs="Times New Roman"/>
        </w:rPr>
        <w:t>are able to</w:t>
      </w:r>
      <w:proofErr w:type="gramEnd"/>
      <w:r>
        <w:rPr>
          <w:rFonts w:ascii="Calibri" w:eastAsia="Calibri" w:hAnsi="Calibri" w:cs="Times New Roman"/>
        </w:rPr>
        <w:t xml:space="preserve"> use the 2016 FullCAM option.</w:t>
      </w:r>
    </w:p>
    <w:p w14:paraId="6C99DD6B" w14:textId="77777777" w:rsidR="00147D00" w:rsidRDefault="00147D00" w:rsidP="00147D00">
      <w:pPr>
        <w:spacing w:line="240" w:lineRule="auto"/>
      </w:pPr>
      <w:r>
        <w:t xml:space="preserve">Simulations for each CEA are undertaken using plots. Project proponents must use the </w:t>
      </w:r>
      <w:r w:rsidRPr="002C76ED">
        <w:t xml:space="preserve">following steps for </w:t>
      </w:r>
      <w:r>
        <w:t>creating</w:t>
      </w:r>
      <w:r w:rsidRPr="002C76ED">
        <w:t xml:space="preserve"> FullCAM plot</w:t>
      </w:r>
      <w:r>
        <w:t>s and inputting values for each CEA registered under the Determination</w:t>
      </w:r>
      <w:r w:rsidRPr="002C76ED">
        <w:t xml:space="preserve">. </w:t>
      </w:r>
    </w:p>
    <w:p w14:paraId="65D03599" w14:textId="77777777" w:rsidR="00147D00" w:rsidRDefault="00147D00" w:rsidP="00147D00">
      <w:pPr>
        <w:spacing w:line="240" w:lineRule="auto"/>
        <w:rPr>
          <w:iCs/>
        </w:rPr>
      </w:pPr>
      <w:r w:rsidRPr="00A00C0A">
        <w:rPr>
          <w:iCs/>
        </w:rPr>
        <w:t>All steps must be followed when creating new plot files</w:t>
      </w:r>
      <w:r>
        <w:rPr>
          <w:iCs/>
        </w:rPr>
        <w:t xml:space="preserve"> and inputting values. </w:t>
      </w:r>
    </w:p>
    <w:p w14:paraId="7FA525CA" w14:textId="77777777" w:rsidR="00147D00" w:rsidRPr="00755955" w:rsidRDefault="00147D00" w:rsidP="00147D00">
      <w:pPr>
        <w:spacing w:line="240" w:lineRule="auto"/>
        <w:rPr>
          <w:rFonts w:cstheme="minorHAnsi"/>
        </w:rPr>
      </w:pPr>
      <w:r>
        <w:rPr>
          <w:iCs/>
        </w:rPr>
        <w:t xml:space="preserve">Once a plot file has been setup for a CEA and scenario, it can </w:t>
      </w:r>
      <w:proofErr w:type="gramStart"/>
      <w:r>
        <w:rPr>
          <w:iCs/>
        </w:rPr>
        <w:t>re-opened</w:t>
      </w:r>
      <w:proofErr w:type="gramEnd"/>
      <w:r>
        <w:rPr>
          <w:iCs/>
        </w:rPr>
        <w:t xml:space="preserve"> for modelling at a later date. </w:t>
      </w:r>
      <w:r>
        <w:rPr>
          <w:rFonts w:cstheme="minorHAnsi"/>
        </w:rPr>
        <w:t>When reopening plot files, users must first navigate to the ‘Data Builder’ tab and click ‘Download Spatial Data’, before running the simulation, to ensure the latest spatial data is used for the simulation.</w:t>
      </w:r>
    </w:p>
    <w:p w14:paraId="7DA7B635" w14:textId="3F86CB0D" w:rsidR="00147D00" w:rsidRDefault="004B7658" w:rsidP="00DB7E0B">
      <w:pPr>
        <w:pStyle w:val="Heading3"/>
        <w:numPr>
          <w:ilvl w:val="0"/>
          <w:numId w:val="0"/>
        </w:numPr>
        <w:ind w:left="993" w:hanging="993"/>
      </w:pPr>
      <w:bookmarkStart w:id="237" w:name="_Toc39651371"/>
      <w:bookmarkStart w:id="238" w:name="_Toc146624266"/>
      <w:bookmarkStart w:id="239" w:name="_Toc150444875"/>
      <w:r>
        <w:t xml:space="preserve">3.1 </w:t>
      </w:r>
      <w:r w:rsidR="00AB6EFE">
        <w:tab/>
      </w:r>
      <w:r w:rsidR="00147D00">
        <w:t xml:space="preserve">Creating a new plot from </w:t>
      </w:r>
      <w:proofErr w:type="gramStart"/>
      <w:r w:rsidR="00147D00">
        <w:t>template</w:t>
      </w:r>
      <w:bookmarkEnd w:id="237"/>
      <w:bookmarkEnd w:id="238"/>
      <w:bookmarkEnd w:id="239"/>
      <w:proofErr w:type="gramEnd"/>
    </w:p>
    <w:p w14:paraId="26060AF6" w14:textId="77777777" w:rsidR="00147D00" w:rsidRPr="000A0999" w:rsidRDefault="00147D00" w:rsidP="00AD451A">
      <w:pPr>
        <w:pStyle w:val="ListParagraph"/>
        <w:numPr>
          <w:ilvl w:val="0"/>
          <w:numId w:val="18"/>
        </w:numPr>
        <w:spacing w:after="200" w:line="276" w:lineRule="auto"/>
        <w:ind w:left="357" w:hanging="357"/>
      </w:pPr>
      <w:r>
        <w:rPr>
          <w:iCs/>
        </w:rPr>
        <w:t>With FullCAM open,</w:t>
      </w:r>
      <w:r w:rsidRPr="00094963">
        <w:t xml:space="preserve"> </w:t>
      </w:r>
      <w:r>
        <w:t>click on the menu grid, on the top left of the screen, then select ‘New Simulation’</w:t>
      </w:r>
      <w:r>
        <w:rPr>
          <w:iCs/>
        </w:rPr>
        <w:t>.</w:t>
      </w:r>
    </w:p>
    <w:p w14:paraId="22CD1F2C" w14:textId="41C99658" w:rsidR="00147D00" w:rsidRDefault="00EB0A04" w:rsidP="00EB0A04">
      <w:pPr>
        <w:pStyle w:val="Caption"/>
        <w:rPr>
          <w:rFonts w:cstheme="minorHAnsi"/>
        </w:rPr>
      </w:pPr>
      <w:bookmarkStart w:id="240" w:name="_Hlk150419954"/>
      <w:bookmarkStart w:id="241" w:name="_Hlk150420064"/>
      <w:bookmarkStart w:id="242" w:name="_Toc150421505"/>
      <w:bookmarkStart w:id="243" w:name="_Toc150436423"/>
      <w:bookmarkStart w:id="244" w:name="_Toc150444891"/>
      <w:r>
        <w:t xml:space="preserve">Figure </w:t>
      </w:r>
      <w:r>
        <w:rPr>
          <w:noProof/>
        </w:rPr>
        <w:fldChar w:fldCharType="begin"/>
      </w:r>
      <w:r>
        <w:rPr>
          <w:noProof/>
        </w:rPr>
        <w:instrText xml:space="preserve"> SEQ Figure \* ARABIC </w:instrText>
      </w:r>
      <w:r>
        <w:rPr>
          <w:noProof/>
        </w:rPr>
        <w:fldChar w:fldCharType="separate"/>
      </w:r>
      <w:r w:rsidR="000440EC">
        <w:rPr>
          <w:noProof/>
        </w:rPr>
        <w:t>2</w:t>
      </w:r>
      <w:r>
        <w:rPr>
          <w:noProof/>
        </w:rPr>
        <w:fldChar w:fldCharType="end"/>
      </w:r>
      <w:r>
        <w:t xml:space="preserve"> </w:t>
      </w:r>
      <w:bookmarkEnd w:id="240"/>
      <w:r>
        <w:t>Selecting a new simulation in FullCAM</w:t>
      </w:r>
      <w:bookmarkEnd w:id="241"/>
      <w:bookmarkEnd w:id="242"/>
      <w:bookmarkEnd w:id="243"/>
      <w:r w:rsidR="00147D00">
        <w:rPr>
          <w:rFonts w:cstheme="minorHAnsi"/>
        </w:rPr>
        <w:br/>
      </w:r>
      <w:r w:rsidR="00147D00" w:rsidRPr="000548E1">
        <w:rPr>
          <w:noProof/>
        </w:rPr>
        <w:drawing>
          <wp:inline distT="0" distB="0" distL="0" distR="0" wp14:anchorId="563507BC" wp14:editId="4B769542">
            <wp:extent cx="5731510" cy="2881630"/>
            <wp:effectExtent l="0" t="0" r="2540" b="0"/>
            <wp:docPr id="284481021" name="Picture 284481021" descr="A screenshot of the FullCAM 2020 interface where the option to create a new simulation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1021" name="Picture 284481021" descr="A screenshot of the FullCAM 2020 interface where the option to create a new simulation is being selected."/>
                    <pic:cNvPicPr/>
                  </pic:nvPicPr>
                  <pic:blipFill>
                    <a:blip r:embed="rId23"/>
                    <a:stretch>
                      <a:fillRect/>
                    </a:stretch>
                  </pic:blipFill>
                  <pic:spPr>
                    <a:xfrm>
                      <a:off x="0" y="0"/>
                      <a:ext cx="5731510" cy="2881630"/>
                    </a:xfrm>
                    <a:prstGeom prst="rect">
                      <a:avLst/>
                    </a:prstGeom>
                  </pic:spPr>
                </pic:pic>
              </a:graphicData>
            </a:graphic>
          </wp:inline>
        </w:drawing>
      </w:r>
      <w:bookmarkEnd w:id="244"/>
    </w:p>
    <w:p w14:paraId="32318E9C" w14:textId="77777777" w:rsidR="00147D00" w:rsidRPr="00B81CC9" w:rsidRDefault="00147D00" w:rsidP="00AD451A">
      <w:pPr>
        <w:pStyle w:val="ListParagraph"/>
        <w:numPr>
          <w:ilvl w:val="0"/>
          <w:numId w:val="18"/>
        </w:numPr>
        <w:spacing w:after="200" w:line="276" w:lineRule="auto"/>
        <w:contextualSpacing/>
      </w:pPr>
      <w:r w:rsidRPr="00E1203E">
        <w:rPr>
          <w:iCs/>
        </w:rPr>
        <w:t xml:space="preserve">Select, </w:t>
      </w:r>
      <w:r w:rsidRPr="003944A8">
        <w:rPr>
          <w:iCs/>
        </w:rPr>
        <w:t xml:space="preserve">under the </w:t>
      </w:r>
      <w:r>
        <w:rPr>
          <w:iCs/>
        </w:rPr>
        <w:t>‘Create from templates’ section</w:t>
      </w:r>
      <w:r w:rsidRPr="003944A8">
        <w:rPr>
          <w:iCs/>
        </w:rPr>
        <w:t>, the ‘HIR NFMR and Avoided Clearing Methods’ option corresponding to the long-term average annual rainfall for the applicable model point location</w:t>
      </w:r>
      <w:r>
        <w:rPr>
          <w:iCs/>
        </w:rPr>
        <w:t xml:space="preserve"> (either greater or less than 500mm)</w:t>
      </w:r>
      <w:r w:rsidRPr="00E1203E">
        <w:rPr>
          <w:iCs/>
        </w:rPr>
        <w:t>.</w:t>
      </w:r>
      <w:r w:rsidRPr="00E36FF4">
        <w:t xml:space="preserve"> </w:t>
      </w:r>
      <w:r w:rsidRPr="009B61BF">
        <w:rPr>
          <w:iCs/>
        </w:rPr>
        <w:t xml:space="preserve">The two rainfall options </w:t>
      </w:r>
      <w:r>
        <w:rPr>
          <w:iCs/>
        </w:rPr>
        <w:t>for the natural regeneration calibration differ in the root-to-shoot ratio used to determine biomass allocation to roots.</w:t>
      </w:r>
      <w:r w:rsidRPr="009B61BF">
        <w:rPr>
          <w:iCs/>
        </w:rPr>
        <w:t xml:space="preserve"> </w:t>
      </w:r>
      <w:r>
        <w:rPr>
          <w:iCs/>
        </w:rPr>
        <w:t>Biomass in roots constitutes a higher proportion of total biomass in the low rainfall option.</w:t>
      </w:r>
    </w:p>
    <w:p w14:paraId="3238D648" w14:textId="77777777" w:rsidR="00147D00" w:rsidRDefault="00147D00" w:rsidP="00147D00">
      <w:pPr>
        <w:pStyle w:val="ListParagraph"/>
        <w:ind w:left="360"/>
        <w:rPr>
          <w:iCs/>
        </w:rPr>
      </w:pPr>
    </w:p>
    <w:p w14:paraId="4981594E" w14:textId="77777777" w:rsidR="00147D00" w:rsidRPr="002E63D0" w:rsidRDefault="00147D00" w:rsidP="00147D00">
      <w:pPr>
        <w:pStyle w:val="ListParagraph"/>
        <w:ind w:left="360"/>
      </w:pPr>
      <w:r>
        <w:rPr>
          <w:iCs/>
        </w:rPr>
        <w:t>The l</w:t>
      </w:r>
      <w:r>
        <w:t xml:space="preserve">ong-term average annual rainfall is determined using the </w:t>
      </w:r>
      <w:proofErr w:type="gramStart"/>
      <w:r w:rsidRPr="0015664F">
        <w:t>Long Term</w:t>
      </w:r>
      <w:proofErr w:type="gramEnd"/>
      <w:r w:rsidRPr="0015664F">
        <w:t xml:space="preserve"> Average </w:t>
      </w:r>
      <w:r>
        <w:t xml:space="preserve">[annual] </w:t>
      </w:r>
      <w:r w:rsidRPr="0015664F">
        <w:t xml:space="preserve">Rainfall Map Layer, also known as the CFI rainfall map, previously available from the </w:t>
      </w:r>
      <w:r>
        <w:t>CFI Mapping tool</w:t>
      </w:r>
      <w:r>
        <w:rPr>
          <w:iCs/>
        </w:rPr>
        <w:t>.</w:t>
      </w:r>
      <w:r w:rsidRPr="006D2CCF">
        <w:rPr>
          <w:iCs/>
        </w:rPr>
        <w:t xml:space="preserve"> </w:t>
      </w:r>
      <w:r w:rsidRPr="003204EB">
        <w:t>A CEA (or CEA part) including areas of land on both sides of the 500mm rainfall boundary, according to the CFI rainfall map, does not in itself prevent the CEA being modelled with a single events queue.</w:t>
      </w:r>
    </w:p>
    <w:p w14:paraId="024BD450" w14:textId="77777777" w:rsidR="00147D00" w:rsidRDefault="00147D00" w:rsidP="00147D00">
      <w:pPr>
        <w:pStyle w:val="ListParagraph"/>
        <w:ind w:left="360"/>
      </w:pPr>
    </w:p>
    <w:p w14:paraId="14DC0611" w14:textId="77777777" w:rsidR="00147D00" w:rsidRDefault="00147D00" w:rsidP="00147D00">
      <w:pPr>
        <w:pStyle w:val="ListParagraph"/>
        <w:ind w:left="360"/>
      </w:pPr>
      <w:r>
        <w:t xml:space="preserve">The long term average annual rainfall map layer shows the long-term average annual rainfall (mm) across continental Australia, calculated for the period 1920-2010. The </w:t>
      </w:r>
      <w:r w:rsidRPr="001251D9">
        <w:rPr>
          <w:iCs/>
        </w:rPr>
        <w:t>l</w:t>
      </w:r>
      <w:r>
        <w:t xml:space="preserve">ong-term average </w:t>
      </w:r>
      <w:r w:rsidDel="00E820D9">
        <w:t xml:space="preserve">annual </w:t>
      </w:r>
      <w:r>
        <w:t xml:space="preserve">rainfall map layer (also labelled CFI Mapping tool - Rainfall map) can be accessed for viewing or downloading from data.gov.au under </w:t>
      </w:r>
      <w:r w:rsidRPr="00425D6C">
        <w:t>Emissions Reduction Fund Environmental Data</w:t>
      </w:r>
      <w:r>
        <w:t xml:space="preserve"> (</w:t>
      </w:r>
      <w:hyperlink r:id="rId24" w:history="1">
        <w:r w:rsidRPr="00425D6C">
          <w:rPr>
            <w:rStyle w:val="Hyperlink"/>
          </w:rPr>
          <w:t>https://data.gov.au/dataset/ds-dga-b46c29a4-cc80-4bde-b538-51013dea4dcb/details?q=emission reduction fund</w:t>
        </w:r>
      </w:hyperlink>
      <w:r>
        <w:t xml:space="preserve">). </w:t>
      </w:r>
    </w:p>
    <w:p w14:paraId="29245B1C" w14:textId="77777777" w:rsidR="00EB0A04" w:rsidRDefault="00EB0A04" w:rsidP="00147D00">
      <w:pPr>
        <w:pStyle w:val="ListParagraph"/>
        <w:ind w:left="360"/>
      </w:pPr>
    </w:p>
    <w:p w14:paraId="57E16914" w14:textId="0FD46937" w:rsidR="00147D00" w:rsidRPr="006B5EAB" w:rsidRDefault="00CE5A2B" w:rsidP="00CE5A2B">
      <w:pPr>
        <w:pStyle w:val="Heading4"/>
        <w:numPr>
          <w:ilvl w:val="0"/>
          <w:numId w:val="0"/>
        </w:numPr>
        <w:ind w:left="964" w:hanging="964"/>
      </w:pPr>
      <w:bookmarkStart w:id="245" w:name="_Toc146624267"/>
      <w:r>
        <w:t xml:space="preserve">3.1.1 </w:t>
      </w:r>
      <w:r w:rsidR="00147D00" w:rsidRPr="006B5EAB">
        <w:t xml:space="preserve">Steps to view </w:t>
      </w:r>
      <w:r w:rsidR="00147D00">
        <w:t xml:space="preserve">the </w:t>
      </w:r>
      <w:r w:rsidR="00147D00">
        <w:rPr>
          <w:iCs/>
        </w:rPr>
        <w:t>l</w:t>
      </w:r>
      <w:r w:rsidR="00147D00">
        <w:t>ong-term average annual</w:t>
      </w:r>
      <w:r w:rsidR="00147D00" w:rsidRPr="006B5EAB">
        <w:t xml:space="preserve"> rainfall data </w:t>
      </w:r>
      <w:r w:rsidR="00147D00">
        <w:t>on data.gov using the Australian Government’s</w:t>
      </w:r>
      <w:r w:rsidR="00147D00" w:rsidRPr="006B5EAB">
        <w:t xml:space="preserve"> National Map</w:t>
      </w:r>
      <w:r w:rsidR="00147D00">
        <w:t>:</w:t>
      </w:r>
      <w:bookmarkEnd w:id="245"/>
    </w:p>
    <w:p w14:paraId="459F4F94" w14:textId="77777777" w:rsidR="00FB3C2D" w:rsidRDefault="00147D00" w:rsidP="00AD451A">
      <w:pPr>
        <w:pStyle w:val="ListParagraph"/>
        <w:numPr>
          <w:ilvl w:val="0"/>
          <w:numId w:val="21"/>
        </w:numPr>
        <w:spacing w:after="160" w:line="259" w:lineRule="auto"/>
        <w:ind w:left="851"/>
        <w:contextualSpacing/>
      </w:pPr>
      <w:r>
        <w:t>Go</w:t>
      </w:r>
      <w:r w:rsidRPr="00BC06D5">
        <w:t xml:space="preserve"> </w:t>
      </w:r>
      <w:r>
        <w:t>to (</w:t>
      </w:r>
      <w:hyperlink r:id="rId25">
        <w:r w:rsidRPr="7DFCF28D">
          <w:rPr>
            <w:rStyle w:val="Hyperlink"/>
          </w:rPr>
          <w:t>https://nationalmap.gov.au/</w:t>
        </w:r>
      </w:hyperlink>
      <w:r>
        <w:t>) and select the “Upload” button on the top left of the screen.</w:t>
      </w:r>
    </w:p>
    <w:p w14:paraId="7D89193A" w14:textId="230F2B15" w:rsidR="00147D00" w:rsidRDefault="00FB3C2D" w:rsidP="00FB3C2D">
      <w:pPr>
        <w:spacing w:after="160" w:line="259" w:lineRule="auto"/>
        <w:contextualSpacing/>
      </w:pPr>
      <w:bookmarkStart w:id="246" w:name="_Toc150444892"/>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0440EC">
        <w:rPr>
          <w:b/>
          <w:bCs/>
          <w:noProof/>
        </w:rPr>
        <w:t>3</w:t>
      </w:r>
      <w:r w:rsidRPr="00EA5408">
        <w:rPr>
          <w:b/>
          <w:bCs/>
          <w:noProof/>
        </w:rPr>
        <w:fldChar w:fldCharType="end"/>
      </w:r>
      <w:r w:rsidRPr="00EA5408">
        <w:rPr>
          <w:b/>
          <w:bCs/>
        </w:rPr>
        <w:t xml:space="preserve"> </w:t>
      </w:r>
      <w:r>
        <w:rPr>
          <w:b/>
          <w:bCs/>
        </w:rPr>
        <w:t>The Australian Government’s National Map</w:t>
      </w:r>
      <w:r w:rsidR="00147D00">
        <w:br/>
      </w:r>
      <w:r w:rsidR="00147D00" w:rsidRPr="00030010">
        <w:rPr>
          <w:noProof/>
        </w:rPr>
        <w:drawing>
          <wp:inline distT="0" distB="0" distL="0" distR="0" wp14:anchorId="1F48D647" wp14:editId="48511857">
            <wp:extent cx="5296205" cy="2719689"/>
            <wp:effectExtent l="0" t="0" r="0" b="5080"/>
            <wp:docPr id="103" name="Picture 103" descr="The National Map on data.gov with the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he National Map on data.gov with the 'Upload' button highlighted."/>
                    <pic:cNvPicPr/>
                  </pic:nvPicPr>
                  <pic:blipFill>
                    <a:blip r:embed="rId26"/>
                    <a:stretch>
                      <a:fillRect/>
                    </a:stretch>
                  </pic:blipFill>
                  <pic:spPr>
                    <a:xfrm>
                      <a:off x="0" y="0"/>
                      <a:ext cx="5304579" cy="2723989"/>
                    </a:xfrm>
                    <a:prstGeom prst="rect">
                      <a:avLst/>
                    </a:prstGeom>
                  </pic:spPr>
                </pic:pic>
              </a:graphicData>
            </a:graphic>
          </wp:inline>
        </w:drawing>
      </w:r>
      <w:bookmarkEnd w:id="246"/>
    </w:p>
    <w:p w14:paraId="0F99B4AB" w14:textId="77777777" w:rsidR="00147D00" w:rsidRDefault="00147D00" w:rsidP="00AD451A">
      <w:pPr>
        <w:pStyle w:val="ListParagraph"/>
        <w:numPr>
          <w:ilvl w:val="0"/>
          <w:numId w:val="21"/>
        </w:numPr>
        <w:spacing w:after="160" w:line="259" w:lineRule="auto"/>
        <w:ind w:left="851"/>
        <w:contextualSpacing/>
      </w:pPr>
      <w:r>
        <w:t>Select “Add Web Data”</w:t>
      </w:r>
    </w:p>
    <w:p w14:paraId="16B4BB7F" w14:textId="77777777" w:rsidR="00147D00" w:rsidRDefault="00147D00" w:rsidP="00AD451A">
      <w:pPr>
        <w:pStyle w:val="ListParagraph"/>
        <w:numPr>
          <w:ilvl w:val="0"/>
          <w:numId w:val="21"/>
        </w:numPr>
        <w:spacing w:after="160" w:line="259" w:lineRule="auto"/>
        <w:ind w:left="851"/>
        <w:contextualSpacing/>
      </w:pPr>
      <w:r>
        <w:t>Choose the file or web service type. It is preferable to use “Web Map Service (WMS) Server” and the link in the next step.</w:t>
      </w:r>
    </w:p>
    <w:p w14:paraId="2E89B388" w14:textId="77777777" w:rsidR="00147D00" w:rsidRDefault="00147D00" w:rsidP="00AD451A">
      <w:pPr>
        <w:pStyle w:val="ListParagraph"/>
        <w:numPr>
          <w:ilvl w:val="0"/>
          <w:numId w:val="21"/>
        </w:numPr>
        <w:spacing w:after="160" w:line="259" w:lineRule="auto"/>
        <w:ind w:left="851"/>
        <w:contextualSpacing/>
      </w:pPr>
      <w:r>
        <w:t xml:space="preserve">Paste the following URL: </w:t>
      </w:r>
      <w:hyperlink r:id="rId27">
        <w:r w:rsidRPr="3C8D8D57">
          <w:rPr>
            <w:rStyle w:val="Hyperlink"/>
          </w:rPr>
          <w:t>https://data.gov.au/geoserver/emissions-reduction-fund-environmental-data/wms</w:t>
        </w:r>
      </w:hyperlink>
      <w:r>
        <w:t xml:space="preserve"> (which is located in data.gov.au under the ERF Environmental data – Preview dataset WMS) and click “Add”.</w:t>
      </w:r>
    </w:p>
    <w:p w14:paraId="26072D4A" w14:textId="77777777" w:rsidR="008706C4" w:rsidRDefault="00147D00" w:rsidP="00AD451A">
      <w:pPr>
        <w:pStyle w:val="ListParagraph"/>
        <w:numPr>
          <w:ilvl w:val="0"/>
          <w:numId w:val="21"/>
        </w:numPr>
        <w:spacing w:after="160" w:line="259" w:lineRule="auto"/>
        <w:ind w:left="851"/>
        <w:contextualSpacing/>
      </w:pPr>
      <w:r w:rsidRPr="00A93F84">
        <w:t>On the next pop-up, click “</w:t>
      </w:r>
      <w:proofErr w:type="spellStart"/>
      <w:r w:rsidRPr="00FC1077">
        <w:rPr>
          <w:i/>
          <w:iCs/>
        </w:rPr>
        <w:t>GeoServer</w:t>
      </w:r>
      <w:proofErr w:type="spellEnd"/>
      <w:r w:rsidRPr="00FC1077">
        <w:rPr>
          <w:i/>
          <w:iCs/>
        </w:rPr>
        <w:t xml:space="preserve"> Web Map Service</w:t>
      </w:r>
      <w:r w:rsidRPr="00A93F84">
        <w:t>” to expand it, and click “Long term average annual rainfall”.</w:t>
      </w:r>
      <w:bookmarkStart w:id="247" w:name="_Toc150436426"/>
    </w:p>
    <w:p w14:paraId="24F34E30" w14:textId="77777777" w:rsidR="008706C4" w:rsidRDefault="008706C4" w:rsidP="008706C4">
      <w:pPr>
        <w:spacing w:after="160" w:line="259" w:lineRule="auto"/>
        <w:contextualSpacing/>
        <w:rPr>
          <w:b/>
          <w:bCs/>
        </w:rPr>
      </w:pPr>
    </w:p>
    <w:p w14:paraId="3BA64BC2" w14:textId="77777777" w:rsidR="008706C4" w:rsidRDefault="008706C4" w:rsidP="008706C4">
      <w:pPr>
        <w:spacing w:after="160" w:line="259" w:lineRule="auto"/>
        <w:contextualSpacing/>
        <w:rPr>
          <w:b/>
          <w:bCs/>
        </w:rPr>
      </w:pPr>
    </w:p>
    <w:p w14:paraId="3FDBD029" w14:textId="77777777" w:rsidR="008706C4" w:rsidRDefault="008706C4" w:rsidP="008706C4">
      <w:pPr>
        <w:spacing w:after="160" w:line="259" w:lineRule="auto"/>
        <w:contextualSpacing/>
        <w:rPr>
          <w:b/>
          <w:bCs/>
        </w:rPr>
      </w:pPr>
    </w:p>
    <w:p w14:paraId="60A4400D" w14:textId="77777777" w:rsidR="008706C4" w:rsidRDefault="008706C4" w:rsidP="008706C4">
      <w:pPr>
        <w:spacing w:after="160" w:line="259" w:lineRule="auto"/>
        <w:contextualSpacing/>
        <w:rPr>
          <w:b/>
          <w:bCs/>
        </w:rPr>
      </w:pPr>
    </w:p>
    <w:p w14:paraId="08902480" w14:textId="77777777" w:rsidR="008706C4" w:rsidRDefault="008706C4" w:rsidP="008706C4">
      <w:pPr>
        <w:spacing w:after="160" w:line="259" w:lineRule="auto"/>
        <w:contextualSpacing/>
        <w:rPr>
          <w:b/>
          <w:bCs/>
        </w:rPr>
      </w:pPr>
    </w:p>
    <w:p w14:paraId="56AF46AE" w14:textId="6487719F" w:rsidR="008706C4" w:rsidRPr="008706C4" w:rsidRDefault="008706C4" w:rsidP="008706C4">
      <w:pPr>
        <w:spacing w:after="160" w:line="259" w:lineRule="auto"/>
        <w:contextualSpacing/>
      </w:pPr>
      <w:bookmarkStart w:id="248" w:name="_Toc150444893"/>
      <w:r w:rsidRPr="008706C4">
        <w:rPr>
          <w:b/>
          <w:bCs/>
        </w:rPr>
        <w:lastRenderedPageBreak/>
        <w:t xml:space="preserve">Figure </w:t>
      </w:r>
      <w:r w:rsidRPr="008706C4">
        <w:rPr>
          <w:b/>
          <w:bCs/>
          <w:noProof/>
        </w:rPr>
        <w:fldChar w:fldCharType="begin"/>
      </w:r>
      <w:r w:rsidRPr="008706C4">
        <w:rPr>
          <w:b/>
          <w:bCs/>
          <w:noProof/>
        </w:rPr>
        <w:instrText xml:space="preserve"> SEQ Figure \* ARABIC </w:instrText>
      </w:r>
      <w:r w:rsidRPr="008706C4">
        <w:rPr>
          <w:b/>
          <w:bCs/>
          <w:noProof/>
        </w:rPr>
        <w:fldChar w:fldCharType="separate"/>
      </w:r>
      <w:r w:rsidR="000440EC">
        <w:rPr>
          <w:b/>
          <w:bCs/>
          <w:noProof/>
        </w:rPr>
        <w:t>4</w:t>
      </w:r>
      <w:r w:rsidRPr="008706C4">
        <w:rPr>
          <w:b/>
          <w:bCs/>
          <w:noProof/>
        </w:rPr>
        <w:fldChar w:fldCharType="end"/>
      </w:r>
      <w:r w:rsidRPr="008706C4">
        <w:rPr>
          <w:b/>
          <w:bCs/>
        </w:rPr>
        <w:t xml:space="preserve"> The Australian Government’s National Map</w:t>
      </w:r>
      <w:bookmarkEnd w:id="247"/>
      <w:bookmarkEnd w:id="248"/>
    </w:p>
    <w:p w14:paraId="73B92B50" w14:textId="1CD50903" w:rsidR="00147D00" w:rsidRPr="00A93F84" w:rsidRDefault="00147D00" w:rsidP="008706C4">
      <w:pPr>
        <w:spacing w:after="160" w:line="259" w:lineRule="auto"/>
        <w:contextualSpacing/>
      </w:pPr>
      <w:r w:rsidRPr="00920ADB">
        <w:rPr>
          <w:noProof/>
        </w:rPr>
        <w:drawing>
          <wp:inline distT="0" distB="0" distL="0" distR="0" wp14:anchorId="6A1FA46F" wp14:editId="5AF42691">
            <wp:extent cx="5731510" cy="2947670"/>
            <wp:effectExtent l="0" t="0" r="2540" b="5080"/>
            <wp:docPr id="105" name="Picture 105" descr="The National Map on data.gov with a window for selecting data. The 'Long term average annual rainfall'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National Map on data.gov with a window for selecting data. The 'Long term average annual rainfall' option is selected."/>
                    <pic:cNvPicPr/>
                  </pic:nvPicPr>
                  <pic:blipFill>
                    <a:blip r:embed="rId28"/>
                    <a:stretch>
                      <a:fillRect/>
                    </a:stretch>
                  </pic:blipFill>
                  <pic:spPr>
                    <a:xfrm>
                      <a:off x="0" y="0"/>
                      <a:ext cx="5731510" cy="2947670"/>
                    </a:xfrm>
                    <a:prstGeom prst="rect">
                      <a:avLst/>
                    </a:prstGeom>
                  </pic:spPr>
                </pic:pic>
              </a:graphicData>
            </a:graphic>
          </wp:inline>
        </w:drawing>
      </w:r>
    </w:p>
    <w:p w14:paraId="55AC9B99" w14:textId="77777777" w:rsidR="00C12050" w:rsidRPr="00C12050" w:rsidRDefault="00147D00" w:rsidP="00AD451A">
      <w:pPr>
        <w:pStyle w:val="ListParagraph"/>
        <w:numPr>
          <w:ilvl w:val="0"/>
          <w:numId w:val="21"/>
        </w:numPr>
        <w:spacing w:after="160" w:line="259" w:lineRule="auto"/>
        <w:ind w:left="851"/>
        <w:contextualSpacing/>
      </w:pPr>
      <w:r w:rsidRPr="00937D9C">
        <w:t>Then, click the</w:t>
      </w:r>
      <w:r>
        <w:rPr>
          <w:i/>
          <w:iCs/>
        </w:rPr>
        <w:t xml:space="preserve"> “Add to the map” </w:t>
      </w:r>
      <w:r w:rsidRPr="00937D9C">
        <w:t>button at the top right.</w:t>
      </w:r>
      <w:r w:rsidDel="005F3914">
        <w:rPr>
          <w:i/>
          <w:iCs/>
        </w:rPr>
        <w:t xml:space="preserve"> </w:t>
      </w:r>
    </w:p>
    <w:p w14:paraId="21BFA422" w14:textId="1269EA01" w:rsidR="00147D00" w:rsidRPr="00A93F84" w:rsidRDefault="00C12050" w:rsidP="00C12050">
      <w:pPr>
        <w:spacing w:after="160" w:line="259" w:lineRule="auto"/>
        <w:contextualSpacing/>
      </w:pPr>
      <w:bookmarkStart w:id="249" w:name="_Toc150436427"/>
      <w:bookmarkStart w:id="250" w:name="_Toc150444894"/>
      <w:r w:rsidRPr="00E31A6C">
        <w:rPr>
          <w:b/>
          <w:bCs/>
        </w:rPr>
        <w:t xml:space="preserve">Figure </w:t>
      </w:r>
      <w:r w:rsidRPr="00E31A6C">
        <w:rPr>
          <w:b/>
          <w:bCs/>
          <w:noProof/>
        </w:rPr>
        <w:fldChar w:fldCharType="begin"/>
      </w:r>
      <w:r w:rsidRPr="00E31A6C">
        <w:rPr>
          <w:b/>
          <w:bCs/>
          <w:noProof/>
        </w:rPr>
        <w:instrText xml:space="preserve"> SEQ Figure \* ARABIC </w:instrText>
      </w:r>
      <w:r w:rsidRPr="00E31A6C">
        <w:rPr>
          <w:b/>
          <w:bCs/>
          <w:noProof/>
        </w:rPr>
        <w:fldChar w:fldCharType="separate"/>
      </w:r>
      <w:r w:rsidR="000440EC">
        <w:rPr>
          <w:b/>
          <w:bCs/>
          <w:noProof/>
        </w:rPr>
        <w:t>5</w:t>
      </w:r>
      <w:r w:rsidRPr="00E31A6C">
        <w:rPr>
          <w:b/>
          <w:bCs/>
          <w:noProof/>
        </w:rPr>
        <w:fldChar w:fldCharType="end"/>
      </w:r>
      <w:r w:rsidRPr="00E31A6C">
        <w:rPr>
          <w:b/>
          <w:bCs/>
        </w:rPr>
        <w:t xml:space="preserve"> </w:t>
      </w:r>
      <w:r>
        <w:rPr>
          <w:b/>
          <w:bCs/>
        </w:rPr>
        <w:t xml:space="preserve">Adding the </w:t>
      </w:r>
      <w:proofErr w:type="gramStart"/>
      <w:r>
        <w:rPr>
          <w:b/>
          <w:bCs/>
        </w:rPr>
        <w:t>long term</w:t>
      </w:r>
      <w:proofErr w:type="gramEnd"/>
      <w:r>
        <w:rPr>
          <w:b/>
          <w:bCs/>
        </w:rPr>
        <w:t xml:space="preserve"> average rainfall data to t</w:t>
      </w:r>
      <w:r w:rsidRPr="00E31A6C">
        <w:rPr>
          <w:b/>
          <w:bCs/>
        </w:rPr>
        <w:t>he National Map</w:t>
      </w:r>
      <w:bookmarkEnd w:id="249"/>
      <w:r w:rsidR="00147D00" w:rsidRPr="00C12050">
        <w:rPr>
          <w:i/>
          <w:iCs/>
        </w:rPr>
        <w:br/>
      </w:r>
      <w:r w:rsidR="00147D00" w:rsidRPr="009A7AA4">
        <w:rPr>
          <w:noProof/>
        </w:rPr>
        <w:drawing>
          <wp:inline distT="0" distB="0" distL="0" distR="0" wp14:anchorId="63786642" wp14:editId="1CF7ED29">
            <wp:extent cx="5731510" cy="2943225"/>
            <wp:effectExtent l="0" t="0" r="2540" b="9525"/>
            <wp:docPr id="106" name="Picture 106" descr="The National Map on data.gov with a window for selecting data. The 'Long term average annual rainfall' option has been selected and the 'Add to the map'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National Map on data.gov with a window for selecting data. The 'Long term average annual rainfall' option has been selected and the 'Add to the map' button is highlighted."/>
                    <pic:cNvPicPr/>
                  </pic:nvPicPr>
                  <pic:blipFill>
                    <a:blip r:embed="rId29"/>
                    <a:stretch>
                      <a:fillRect/>
                    </a:stretch>
                  </pic:blipFill>
                  <pic:spPr>
                    <a:xfrm>
                      <a:off x="0" y="0"/>
                      <a:ext cx="5731510" cy="2943225"/>
                    </a:xfrm>
                    <a:prstGeom prst="rect">
                      <a:avLst/>
                    </a:prstGeom>
                  </pic:spPr>
                </pic:pic>
              </a:graphicData>
            </a:graphic>
          </wp:inline>
        </w:drawing>
      </w:r>
      <w:bookmarkEnd w:id="250"/>
    </w:p>
    <w:p w14:paraId="22A9B05A" w14:textId="77777777" w:rsidR="00185B35" w:rsidRDefault="00147D00" w:rsidP="00AD451A">
      <w:pPr>
        <w:pStyle w:val="ListParagraph"/>
        <w:numPr>
          <w:ilvl w:val="0"/>
          <w:numId w:val="21"/>
        </w:numPr>
        <w:spacing w:after="160" w:line="259" w:lineRule="auto"/>
        <w:ind w:left="851"/>
        <w:contextualSpacing/>
      </w:pPr>
      <w:r>
        <w:t xml:space="preserve">To check the rainfall amount of the model point location, enter the latitude and longitude in the search bar (located in the top </w:t>
      </w:r>
      <w:proofErr w:type="gramStart"/>
      <w:r>
        <w:t>left hand</w:t>
      </w:r>
      <w:proofErr w:type="gramEnd"/>
      <w:r>
        <w:t xml:space="preserve"> corner). The search result will be displayed in the search bar. Select the desired location. </w:t>
      </w:r>
    </w:p>
    <w:p w14:paraId="1B22039E" w14:textId="77777777" w:rsidR="00185B35" w:rsidRDefault="00185B35" w:rsidP="00185B35">
      <w:pPr>
        <w:contextualSpacing/>
        <w:rPr>
          <w:b/>
          <w:bCs/>
        </w:rPr>
      </w:pPr>
      <w:bookmarkStart w:id="251" w:name="_Toc150436428"/>
    </w:p>
    <w:p w14:paraId="04F81965" w14:textId="77777777" w:rsidR="00185B35" w:rsidRDefault="00185B35" w:rsidP="00185B35">
      <w:pPr>
        <w:contextualSpacing/>
        <w:rPr>
          <w:b/>
          <w:bCs/>
        </w:rPr>
      </w:pPr>
    </w:p>
    <w:p w14:paraId="4EE6F145" w14:textId="77777777" w:rsidR="00185B35" w:rsidRDefault="00185B35" w:rsidP="00185B35">
      <w:pPr>
        <w:contextualSpacing/>
        <w:rPr>
          <w:b/>
          <w:bCs/>
        </w:rPr>
      </w:pPr>
    </w:p>
    <w:p w14:paraId="2438F342" w14:textId="77777777" w:rsidR="00185B35" w:rsidRDefault="00185B35" w:rsidP="00185B35">
      <w:pPr>
        <w:contextualSpacing/>
        <w:rPr>
          <w:b/>
          <w:bCs/>
        </w:rPr>
      </w:pPr>
    </w:p>
    <w:p w14:paraId="1AC3014D" w14:textId="77777777" w:rsidR="00185B35" w:rsidRDefault="00185B35" w:rsidP="00185B35">
      <w:pPr>
        <w:contextualSpacing/>
        <w:rPr>
          <w:b/>
          <w:bCs/>
        </w:rPr>
      </w:pPr>
    </w:p>
    <w:p w14:paraId="46151C7A" w14:textId="77777777" w:rsidR="00185B35" w:rsidRDefault="00185B35" w:rsidP="00185B35">
      <w:pPr>
        <w:contextualSpacing/>
        <w:rPr>
          <w:b/>
          <w:bCs/>
        </w:rPr>
      </w:pPr>
    </w:p>
    <w:p w14:paraId="11E74C83" w14:textId="77777777" w:rsidR="00185B35" w:rsidRDefault="00185B35" w:rsidP="00185B35">
      <w:pPr>
        <w:contextualSpacing/>
        <w:rPr>
          <w:b/>
          <w:bCs/>
        </w:rPr>
      </w:pPr>
    </w:p>
    <w:p w14:paraId="0CB94F1A" w14:textId="46D09465" w:rsidR="00185B35" w:rsidRPr="00185B35" w:rsidRDefault="00185B35" w:rsidP="00185B35">
      <w:pPr>
        <w:contextualSpacing/>
        <w:rPr>
          <w:b/>
          <w:bCs/>
        </w:rPr>
      </w:pPr>
      <w:bookmarkStart w:id="252" w:name="_Toc150444895"/>
      <w:r w:rsidRPr="00185B35">
        <w:rPr>
          <w:b/>
          <w:bCs/>
        </w:rPr>
        <w:lastRenderedPageBreak/>
        <w:t xml:space="preserve">Figure </w:t>
      </w:r>
      <w:r w:rsidRPr="00185B35">
        <w:rPr>
          <w:b/>
          <w:bCs/>
          <w:noProof/>
        </w:rPr>
        <w:fldChar w:fldCharType="begin"/>
      </w:r>
      <w:r w:rsidRPr="00185B35">
        <w:rPr>
          <w:b/>
          <w:bCs/>
          <w:noProof/>
        </w:rPr>
        <w:instrText xml:space="preserve"> SEQ Figure \* ARABIC </w:instrText>
      </w:r>
      <w:r w:rsidRPr="00185B35">
        <w:rPr>
          <w:b/>
          <w:bCs/>
          <w:noProof/>
        </w:rPr>
        <w:fldChar w:fldCharType="separate"/>
      </w:r>
      <w:r w:rsidR="000440EC">
        <w:rPr>
          <w:b/>
          <w:bCs/>
          <w:noProof/>
        </w:rPr>
        <w:t>6</w:t>
      </w:r>
      <w:r w:rsidRPr="00185B35">
        <w:rPr>
          <w:b/>
          <w:bCs/>
          <w:noProof/>
        </w:rPr>
        <w:fldChar w:fldCharType="end"/>
      </w:r>
      <w:r w:rsidRPr="00185B35">
        <w:rPr>
          <w:b/>
          <w:bCs/>
        </w:rPr>
        <w:t xml:space="preserve"> Entering the latitude and longitude of a location into the National Map</w:t>
      </w:r>
      <w:bookmarkEnd w:id="251"/>
      <w:bookmarkEnd w:id="252"/>
      <w:r w:rsidRPr="00185B35">
        <w:rPr>
          <w:b/>
          <w:bCs/>
        </w:rPr>
        <w:t xml:space="preserve"> </w:t>
      </w:r>
    </w:p>
    <w:p w14:paraId="500880CC" w14:textId="716F0512" w:rsidR="00147D00" w:rsidRDefault="00147D00" w:rsidP="00185B35">
      <w:pPr>
        <w:spacing w:after="160" w:line="259" w:lineRule="auto"/>
        <w:contextualSpacing/>
      </w:pPr>
      <w:r w:rsidRPr="00587671">
        <w:rPr>
          <w:noProof/>
        </w:rPr>
        <w:drawing>
          <wp:inline distT="0" distB="0" distL="0" distR="0" wp14:anchorId="6E52090C" wp14:editId="5C31F251">
            <wp:extent cx="5731510" cy="2939415"/>
            <wp:effectExtent l="0" t="0" r="2540" b="0"/>
            <wp:docPr id="108" name="Picture 108" descr="The National Map on data.gov with a window for selecting data. The long term average annual rainfall data has been added to the map and the latitude and long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e National Map on data.gov with a window for selecting data. The long term average annual rainfall data has been added to the map and the latitude and longitude fields are highlighted."/>
                    <pic:cNvPicPr/>
                  </pic:nvPicPr>
                  <pic:blipFill>
                    <a:blip r:embed="rId30"/>
                    <a:stretch>
                      <a:fillRect/>
                    </a:stretch>
                  </pic:blipFill>
                  <pic:spPr>
                    <a:xfrm>
                      <a:off x="0" y="0"/>
                      <a:ext cx="5731510" cy="2939415"/>
                    </a:xfrm>
                    <a:prstGeom prst="rect">
                      <a:avLst/>
                    </a:prstGeom>
                  </pic:spPr>
                </pic:pic>
              </a:graphicData>
            </a:graphic>
          </wp:inline>
        </w:drawing>
      </w:r>
    </w:p>
    <w:p w14:paraId="578B7664" w14:textId="77777777" w:rsidR="000C72E2" w:rsidRDefault="00147D00" w:rsidP="00AD451A">
      <w:pPr>
        <w:pStyle w:val="ListParagraph"/>
        <w:numPr>
          <w:ilvl w:val="0"/>
          <w:numId w:val="21"/>
        </w:numPr>
        <w:spacing w:after="160" w:line="259" w:lineRule="auto"/>
        <w:ind w:left="851"/>
        <w:contextualSpacing/>
      </w:pPr>
      <w:r>
        <w:t xml:space="preserve">Click the map marker icon on the map, this will show the “Feature Information” tab on the </w:t>
      </w:r>
      <w:proofErr w:type="gramStart"/>
      <w:r>
        <w:t>right hand</w:t>
      </w:r>
      <w:proofErr w:type="gramEnd"/>
      <w:r>
        <w:t xml:space="preserve"> corner, yielding location and rainfall information. If minimised, click on the “Long term average annual rainfall – Site Data” heading to expand it, revealing the rainfall amount. The “GRAY_INDEX” is the long term average annual rainfall. Note if it is more or less than 500mm, as this impacts the template choice in the FullCAM process.</w:t>
      </w:r>
    </w:p>
    <w:p w14:paraId="46AC9778" w14:textId="0EA927AD" w:rsidR="000C72E2" w:rsidRPr="000C72E2" w:rsidRDefault="000C72E2" w:rsidP="000C72E2">
      <w:pPr>
        <w:contextualSpacing/>
        <w:rPr>
          <w:b/>
          <w:bCs/>
        </w:rPr>
      </w:pPr>
      <w:bookmarkStart w:id="253" w:name="_Toc150436429"/>
      <w:bookmarkStart w:id="254" w:name="_Toc150444896"/>
      <w:r w:rsidRPr="000C72E2">
        <w:rPr>
          <w:b/>
          <w:bCs/>
        </w:rPr>
        <w:t xml:space="preserve">Figure </w:t>
      </w:r>
      <w:r w:rsidRPr="000C72E2">
        <w:rPr>
          <w:b/>
          <w:bCs/>
          <w:noProof/>
        </w:rPr>
        <w:fldChar w:fldCharType="begin"/>
      </w:r>
      <w:r w:rsidRPr="000C72E2">
        <w:rPr>
          <w:b/>
          <w:bCs/>
          <w:noProof/>
        </w:rPr>
        <w:instrText xml:space="preserve"> SEQ Figure \* ARABIC </w:instrText>
      </w:r>
      <w:r w:rsidRPr="000C72E2">
        <w:rPr>
          <w:b/>
          <w:bCs/>
          <w:noProof/>
        </w:rPr>
        <w:fldChar w:fldCharType="separate"/>
      </w:r>
      <w:r w:rsidR="000440EC">
        <w:rPr>
          <w:b/>
          <w:bCs/>
          <w:noProof/>
        </w:rPr>
        <w:t>7</w:t>
      </w:r>
      <w:r w:rsidRPr="000C72E2">
        <w:rPr>
          <w:b/>
          <w:bCs/>
          <w:noProof/>
        </w:rPr>
        <w:fldChar w:fldCharType="end"/>
      </w:r>
      <w:r w:rsidRPr="000C72E2">
        <w:rPr>
          <w:b/>
          <w:bCs/>
        </w:rPr>
        <w:t xml:space="preserve"> Identifying the average annual rainfall for a location in the National Map</w:t>
      </w:r>
      <w:bookmarkEnd w:id="253"/>
      <w:bookmarkEnd w:id="254"/>
      <w:r w:rsidRPr="000C72E2">
        <w:rPr>
          <w:b/>
          <w:bCs/>
        </w:rPr>
        <w:t xml:space="preserve"> </w:t>
      </w:r>
    </w:p>
    <w:p w14:paraId="7141E0C8" w14:textId="1F3CBC5B" w:rsidR="00147D00" w:rsidRDefault="00147D00" w:rsidP="000C72E2">
      <w:pPr>
        <w:spacing w:after="160" w:line="259" w:lineRule="auto"/>
        <w:contextualSpacing/>
      </w:pPr>
      <w:r w:rsidRPr="000D101D">
        <w:rPr>
          <w:noProof/>
        </w:rPr>
        <w:drawing>
          <wp:inline distT="0" distB="0" distL="0" distR="0" wp14:anchorId="0329E911" wp14:editId="79DEEA45">
            <wp:extent cx="5731510" cy="2934970"/>
            <wp:effectExtent l="0" t="0" r="2540" b="0"/>
            <wp:docPr id="109" name="Picture 109" descr="The National Map on data.gov with a window for selecting data. The long term average annual rainfall data has been added to the map and the value for a poi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e National Map on data.gov with a window for selecting data. The long term average annual rainfall data has been added to the map and the value for a point is highlighted."/>
                    <pic:cNvPicPr/>
                  </pic:nvPicPr>
                  <pic:blipFill>
                    <a:blip r:embed="rId31"/>
                    <a:stretch>
                      <a:fillRect/>
                    </a:stretch>
                  </pic:blipFill>
                  <pic:spPr>
                    <a:xfrm>
                      <a:off x="0" y="0"/>
                      <a:ext cx="5731510" cy="2934970"/>
                    </a:xfrm>
                    <a:prstGeom prst="rect">
                      <a:avLst/>
                    </a:prstGeom>
                  </pic:spPr>
                </pic:pic>
              </a:graphicData>
            </a:graphic>
          </wp:inline>
        </w:drawing>
      </w:r>
    </w:p>
    <w:p w14:paraId="07594E39" w14:textId="77777777" w:rsidR="00147D00" w:rsidRDefault="00147D00" w:rsidP="00147D00">
      <w:pPr>
        <w:pStyle w:val="ListParagraph"/>
        <w:ind w:left="360"/>
      </w:pPr>
    </w:p>
    <w:p w14:paraId="081A9409" w14:textId="387EBEF4" w:rsidR="00147D00" w:rsidRDefault="00CE5A2B" w:rsidP="00DB7E0B">
      <w:pPr>
        <w:pStyle w:val="Heading3"/>
        <w:numPr>
          <w:ilvl w:val="0"/>
          <w:numId w:val="0"/>
        </w:numPr>
        <w:ind w:left="993" w:hanging="993"/>
      </w:pPr>
      <w:bookmarkStart w:id="255" w:name="_Toc146624268"/>
      <w:bookmarkStart w:id="256" w:name="_Toc150444876"/>
      <w:r>
        <w:t xml:space="preserve">3.2 </w:t>
      </w:r>
      <w:r w:rsidR="004D7773">
        <w:tab/>
      </w:r>
      <w:r w:rsidR="00147D00">
        <w:t>The Timing Tab</w:t>
      </w:r>
      <w:bookmarkEnd w:id="255"/>
      <w:bookmarkEnd w:id="256"/>
    </w:p>
    <w:p w14:paraId="7EADE100" w14:textId="77777777" w:rsidR="00147D00" w:rsidRDefault="00147D00" w:rsidP="00147D00">
      <w:pPr>
        <w:rPr>
          <w:rFonts w:cstheme="minorHAnsi"/>
        </w:rPr>
      </w:pPr>
      <w:r w:rsidRPr="00AB46A4">
        <w:rPr>
          <w:rFonts w:cstheme="minorHAnsi"/>
        </w:rPr>
        <w:t xml:space="preserve">Enter the modelling start and end dates </w:t>
      </w:r>
      <w:r>
        <w:t xml:space="preserve">for the simulation that you will run, in the start date and end date text fields. The accepted format is DD/MM/YYYY. </w:t>
      </w:r>
      <w:r w:rsidRPr="00AB46A4">
        <w:rPr>
          <w:rFonts w:cstheme="minorHAnsi"/>
        </w:rPr>
        <w:t>These should correspond to those required for either the project or baseline scenario (see section 2 above and section 37 of the Determination.</w:t>
      </w:r>
    </w:p>
    <w:p w14:paraId="435FDAE6" w14:textId="77777777" w:rsidR="002C7CB7" w:rsidRDefault="002C7CB7" w:rsidP="00147D00">
      <w:pPr>
        <w:rPr>
          <w:b/>
          <w:bCs/>
        </w:rPr>
      </w:pPr>
      <w:bookmarkStart w:id="257" w:name="_Toc150436430"/>
    </w:p>
    <w:p w14:paraId="6F9DC4FE" w14:textId="2E13AE62" w:rsidR="00147D00" w:rsidRPr="004757E0" w:rsidRDefault="002C7CB7" w:rsidP="002C7CB7">
      <w:bookmarkStart w:id="258" w:name="_Toc150444897"/>
      <w:r w:rsidRPr="002C7CB7">
        <w:rPr>
          <w:b/>
          <w:bCs/>
        </w:rPr>
        <w:lastRenderedPageBreak/>
        <w:t xml:space="preserve">Figure </w:t>
      </w:r>
      <w:r w:rsidRPr="002C7CB7">
        <w:rPr>
          <w:b/>
          <w:bCs/>
          <w:noProof/>
        </w:rPr>
        <w:fldChar w:fldCharType="begin"/>
      </w:r>
      <w:r w:rsidRPr="002C7CB7">
        <w:rPr>
          <w:b/>
          <w:bCs/>
          <w:noProof/>
        </w:rPr>
        <w:instrText xml:space="preserve"> SEQ Figure \* ARABIC </w:instrText>
      </w:r>
      <w:r w:rsidRPr="002C7CB7">
        <w:rPr>
          <w:b/>
          <w:bCs/>
          <w:noProof/>
        </w:rPr>
        <w:fldChar w:fldCharType="separate"/>
      </w:r>
      <w:r w:rsidR="000440EC">
        <w:rPr>
          <w:b/>
          <w:bCs/>
          <w:noProof/>
        </w:rPr>
        <w:t>8</w:t>
      </w:r>
      <w:r w:rsidRPr="002C7CB7">
        <w:rPr>
          <w:b/>
          <w:bCs/>
          <w:noProof/>
        </w:rPr>
        <w:fldChar w:fldCharType="end"/>
      </w:r>
      <w:r w:rsidRPr="002C7CB7">
        <w:rPr>
          <w:b/>
          <w:bCs/>
        </w:rPr>
        <w:t xml:space="preserve"> Entering a start date in FullCAM</w:t>
      </w:r>
      <w:bookmarkEnd w:id="257"/>
      <w:r w:rsidR="00147D00" w:rsidRPr="00CF7FBB">
        <w:rPr>
          <w:noProof/>
        </w:rPr>
        <w:drawing>
          <wp:inline distT="0" distB="0" distL="0" distR="0" wp14:anchorId="77CE42A4" wp14:editId="3EDF7BCC">
            <wp:extent cx="5731510" cy="2950845"/>
            <wp:effectExtent l="0" t="0" r="2540" b="1905"/>
            <wp:docPr id="909432289" name="Picture 909432289" descr="The timing tab of the FullCAM 2020 interface. A start date is being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32289" name="Picture 909432289" descr="The timing tab of the FullCAM 2020 interface. A start date is being selected. "/>
                    <pic:cNvPicPr/>
                  </pic:nvPicPr>
                  <pic:blipFill>
                    <a:blip r:embed="rId32"/>
                    <a:stretch>
                      <a:fillRect/>
                    </a:stretch>
                  </pic:blipFill>
                  <pic:spPr>
                    <a:xfrm>
                      <a:off x="0" y="0"/>
                      <a:ext cx="5731510" cy="2950845"/>
                    </a:xfrm>
                    <a:prstGeom prst="rect">
                      <a:avLst/>
                    </a:prstGeom>
                  </pic:spPr>
                </pic:pic>
              </a:graphicData>
            </a:graphic>
          </wp:inline>
        </w:drawing>
      </w:r>
      <w:bookmarkEnd w:id="258"/>
    </w:p>
    <w:p w14:paraId="67386C76" w14:textId="7BEF168B" w:rsidR="00147D00" w:rsidRPr="001352C2" w:rsidRDefault="00CE5A2B" w:rsidP="00DB7E0B">
      <w:pPr>
        <w:pStyle w:val="Heading3"/>
        <w:numPr>
          <w:ilvl w:val="0"/>
          <w:numId w:val="0"/>
        </w:numPr>
        <w:ind w:left="993" w:hanging="993"/>
      </w:pPr>
      <w:bookmarkStart w:id="259" w:name="_Toc146624269"/>
      <w:bookmarkStart w:id="260" w:name="_Toc150444877"/>
      <w:r>
        <w:t xml:space="preserve">3.3 </w:t>
      </w:r>
      <w:r w:rsidR="004D7773">
        <w:tab/>
      </w:r>
      <w:r w:rsidR="00147D00">
        <w:t>The Location info Tab</w:t>
      </w:r>
      <w:bookmarkEnd w:id="259"/>
      <w:bookmarkEnd w:id="260"/>
    </w:p>
    <w:p w14:paraId="0EF81266" w14:textId="53262D45" w:rsidR="00015EE2" w:rsidRDefault="00147D00" w:rsidP="006924D4">
      <w:r w:rsidRPr="00A73149">
        <w:rPr>
          <w:iCs/>
        </w:rPr>
        <w:t xml:space="preserve">Enter the longitude and latitude </w:t>
      </w:r>
      <w:r>
        <w:t xml:space="preserve">(in decimal degrees </w:t>
      </w:r>
      <w:proofErr w:type="gramStart"/>
      <w:r>
        <w:t>i.e.</w:t>
      </w:r>
      <w:proofErr w:type="gramEnd"/>
      <w:r>
        <w:t xml:space="preserve"> </w:t>
      </w:r>
      <w:proofErr w:type="spellStart"/>
      <w:r>
        <w:t>xx.xxx</w:t>
      </w:r>
      <w:proofErr w:type="spellEnd"/>
      <w:r>
        <w:t xml:space="preserve"> xx, </w:t>
      </w:r>
      <w:proofErr w:type="spellStart"/>
      <w:r>
        <w:t>xx.xxx</w:t>
      </w:r>
      <w:proofErr w:type="spellEnd"/>
      <w:r>
        <w:t xml:space="preserve"> xx) of the model point location in the longitude and latitude text fields. This should be the approximate centre of the CEA (as per section 21(4) of the Determination). Note that FullCAM may appear to round off the decimal degrees entered after clicking out of the text fields, but users must enter the full five decimal places as these will be recorded within the plot file itself.</w:t>
      </w:r>
    </w:p>
    <w:p w14:paraId="7AA5EA9E" w14:textId="081265D5" w:rsidR="00147D00" w:rsidRPr="008656EE" w:rsidRDefault="00015EE2" w:rsidP="00015EE2">
      <w:bookmarkStart w:id="261" w:name="_Toc150444898"/>
      <w:r w:rsidRPr="00015EE2">
        <w:rPr>
          <w:b/>
          <w:bCs/>
        </w:rPr>
        <w:t xml:space="preserve">Figure </w:t>
      </w:r>
      <w:r w:rsidRPr="00015EE2">
        <w:rPr>
          <w:b/>
          <w:bCs/>
          <w:noProof/>
        </w:rPr>
        <w:fldChar w:fldCharType="begin"/>
      </w:r>
      <w:r w:rsidRPr="00015EE2">
        <w:rPr>
          <w:b/>
          <w:bCs/>
          <w:noProof/>
        </w:rPr>
        <w:instrText xml:space="preserve"> SEQ Figure \* ARABIC </w:instrText>
      </w:r>
      <w:r w:rsidRPr="00015EE2">
        <w:rPr>
          <w:b/>
          <w:bCs/>
          <w:noProof/>
        </w:rPr>
        <w:fldChar w:fldCharType="separate"/>
      </w:r>
      <w:r w:rsidR="000440EC">
        <w:rPr>
          <w:b/>
          <w:bCs/>
          <w:noProof/>
        </w:rPr>
        <w:t>9</w:t>
      </w:r>
      <w:r w:rsidRPr="00015EE2">
        <w:rPr>
          <w:b/>
          <w:bCs/>
          <w:noProof/>
        </w:rPr>
        <w:fldChar w:fldCharType="end"/>
      </w:r>
      <w:r w:rsidRPr="00015EE2">
        <w:rPr>
          <w:b/>
          <w:bCs/>
        </w:rPr>
        <w:t xml:space="preserve"> Entering longitude and latitude in FullCAM</w:t>
      </w:r>
      <w:r w:rsidR="00147D00">
        <w:br/>
      </w:r>
      <w:r w:rsidR="00147D00" w:rsidRPr="00E53B81">
        <w:rPr>
          <w:noProof/>
        </w:rPr>
        <w:drawing>
          <wp:inline distT="0" distB="0" distL="0" distR="0" wp14:anchorId="1E9D2272" wp14:editId="0D3F2105">
            <wp:extent cx="5731510" cy="2945765"/>
            <wp:effectExtent l="0" t="0" r="2540" b="6985"/>
            <wp:docPr id="1269532164" name="Picture 1269532164" descr="The Location info tab of the FullCAM 2020 interface.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32164" name="Picture 1269532164" descr="The Location info tab of the FullCAM 2020 interface. The Longitude and Latitude fields are highlighted."/>
                    <pic:cNvPicPr/>
                  </pic:nvPicPr>
                  <pic:blipFill>
                    <a:blip r:embed="rId33"/>
                    <a:stretch>
                      <a:fillRect/>
                    </a:stretch>
                  </pic:blipFill>
                  <pic:spPr>
                    <a:xfrm>
                      <a:off x="0" y="0"/>
                      <a:ext cx="5731510" cy="2945765"/>
                    </a:xfrm>
                    <a:prstGeom prst="rect">
                      <a:avLst/>
                    </a:prstGeom>
                  </pic:spPr>
                </pic:pic>
              </a:graphicData>
            </a:graphic>
          </wp:inline>
        </w:drawing>
      </w:r>
      <w:bookmarkEnd w:id="261"/>
    </w:p>
    <w:p w14:paraId="4A26A3FD" w14:textId="1A8A6398" w:rsidR="00147D00" w:rsidRDefault="00147D00" w:rsidP="00147D00">
      <w:pPr>
        <w:rPr>
          <w:noProof/>
          <w:lang w:eastAsia="en-AU"/>
        </w:rPr>
      </w:pPr>
      <w:r>
        <w:rPr>
          <w:noProof/>
          <w:lang w:eastAsia="en-AU"/>
        </w:rPr>
        <mc:AlternateContent>
          <mc:Choice Requires="wps">
            <w:drawing>
              <wp:anchor distT="0" distB="0" distL="114300" distR="114300" simplePos="0" relativeHeight="251667456" behindDoc="0" locked="0" layoutInCell="1" allowOverlap="1" wp14:anchorId="49E279BC" wp14:editId="7A70B824">
                <wp:simplePos x="0" y="0"/>
                <wp:positionH relativeFrom="column">
                  <wp:posOffset>1126693</wp:posOffset>
                </wp:positionH>
                <wp:positionV relativeFrom="paragraph">
                  <wp:posOffset>2582500</wp:posOffset>
                </wp:positionV>
                <wp:extent cx="123790" cy="667657"/>
                <wp:effectExtent l="13652" t="176848" r="4763" b="214312"/>
                <wp:wrapNone/>
                <wp:docPr id="5" name="Arrow: Dow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198591">
                          <a:off x="0" y="0"/>
                          <a:ext cx="123790" cy="667657"/>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B88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alt="&quot;&quot;" style="position:absolute;margin-left:88.7pt;margin-top:203.35pt;width:9.75pt;height:52.55pt;rotation:78627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" adj="19598" fillcolor="#ffc000" strokecolor="#17375e" strokeweight="1pt">
                <v:shadow on="t" color="black" opacity="24903f" origin=",.5" offset="0,.55556mm"/>
              </v:shape>
            </w:pict>
          </mc:Fallback>
        </mc:AlternateContent>
      </w:r>
    </w:p>
    <w:p w14:paraId="5F1D01BC" w14:textId="6D0846E6" w:rsidR="00147D00" w:rsidRDefault="001525B5" w:rsidP="00DB7E0B">
      <w:pPr>
        <w:pStyle w:val="Heading3"/>
        <w:numPr>
          <w:ilvl w:val="0"/>
          <w:numId w:val="0"/>
        </w:numPr>
        <w:ind w:left="993" w:hanging="993"/>
        <w:rPr>
          <w:noProof/>
          <w:lang w:eastAsia="en-AU"/>
        </w:rPr>
      </w:pPr>
      <w:bookmarkStart w:id="262" w:name="_Toc146624270"/>
      <w:bookmarkStart w:id="263" w:name="_Toc146624271"/>
      <w:bookmarkStart w:id="264" w:name="_Toc150444878"/>
      <w:bookmarkEnd w:id="262"/>
      <w:r>
        <w:rPr>
          <w:noProof/>
          <w:lang w:eastAsia="en-AU"/>
        </w:rPr>
        <w:t xml:space="preserve">3.4 </w:t>
      </w:r>
      <w:r w:rsidR="004D7773">
        <w:rPr>
          <w:noProof/>
          <w:lang w:eastAsia="en-AU"/>
        </w:rPr>
        <w:tab/>
      </w:r>
      <w:r w:rsidR="00147D00">
        <w:rPr>
          <w:noProof/>
          <w:lang w:eastAsia="en-AU"/>
        </w:rPr>
        <w:t>The Site, Trees, Soil, and Initial Conditions Tabs</w:t>
      </w:r>
      <w:bookmarkEnd w:id="263"/>
      <w:bookmarkEnd w:id="264"/>
    </w:p>
    <w:p w14:paraId="76D86A2D" w14:textId="77777777" w:rsidR="00147D00" w:rsidRDefault="00147D00" w:rsidP="00147D00">
      <w:pPr>
        <w:rPr>
          <w:lang w:eastAsia="en-AU"/>
        </w:rPr>
      </w:pPr>
      <w:r>
        <w:rPr>
          <w:lang w:eastAsia="en-AU"/>
        </w:rPr>
        <w:t>Do NOT change any settings in these tabs. Instead, skip to the “Events” tab.</w:t>
      </w:r>
    </w:p>
    <w:p w14:paraId="0AE31C15" w14:textId="3436B61B" w:rsidR="00147D00" w:rsidRDefault="001525B5" w:rsidP="00DB7E0B">
      <w:pPr>
        <w:pStyle w:val="Heading3"/>
        <w:numPr>
          <w:ilvl w:val="0"/>
          <w:numId w:val="0"/>
        </w:numPr>
        <w:ind w:left="993" w:hanging="993"/>
      </w:pPr>
      <w:bookmarkStart w:id="265" w:name="_Toc465779562"/>
      <w:bookmarkStart w:id="266" w:name="_Toc465779640"/>
      <w:bookmarkStart w:id="267" w:name="_Toc18923979"/>
      <w:bookmarkStart w:id="268" w:name="_Toc18924206"/>
      <w:bookmarkStart w:id="269" w:name="_Toc18924431"/>
      <w:bookmarkStart w:id="270" w:name="_Toc18924657"/>
      <w:bookmarkStart w:id="271" w:name="_Toc18924881"/>
      <w:bookmarkStart w:id="272" w:name="_Toc18925105"/>
      <w:bookmarkStart w:id="273" w:name="_Toc18926472"/>
      <w:bookmarkStart w:id="274" w:name="_Toc18923981"/>
      <w:bookmarkStart w:id="275" w:name="_Toc18924208"/>
      <w:bookmarkStart w:id="276" w:name="_Toc18924433"/>
      <w:bookmarkStart w:id="277" w:name="_Toc18924659"/>
      <w:bookmarkStart w:id="278" w:name="_Toc18924883"/>
      <w:bookmarkStart w:id="279" w:name="_Toc18925107"/>
      <w:bookmarkStart w:id="280" w:name="_Toc18926474"/>
      <w:bookmarkStart w:id="281" w:name="_Toc18923982"/>
      <w:bookmarkStart w:id="282" w:name="_Toc18924209"/>
      <w:bookmarkStart w:id="283" w:name="_Toc18924434"/>
      <w:bookmarkStart w:id="284" w:name="_Toc18924660"/>
      <w:bookmarkStart w:id="285" w:name="_Toc18924884"/>
      <w:bookmarkStart w:id="286" w:name="_Toc18925108"/>
      <w:bookmarkStart w:id="287" w:name="_Toc18926475"/>
      <w:bookmarkStart w:id="288" w:name="_Toc18923983"/>
      <w:bookmarkStart w:id="289" w:name="_Toc18924210"/>
      <w:bookmarkStart w:id="290" w:name="_Toc18924435"/>
      <w:bookmarkStart w:id="291" w:name="_Toc18924661"/>
      <w:bookmarkStart w:id="292" w:name="_Toc18924885"/>
      <w:bookmarkStart w:id="293" w:name="_Toc18925109"/>
      <w:bookmarkStart w:id="294" w:name="_Toc18926476"/>
      <w:bookmarkStart w:id="295" w:name="_Toc18923984"/>
      <w:bookmarkStart w:id="296" w:name="_Toc18924211"/>
      <w:bookmarkStart w:id="297" w:name="_Toc18924436"/>
      <w:bookmarkStart w:id="298" w:name="_Toc18924662"/>
      <w:bookmarkStart w:id="299" w:name="_Toc18924886"/>
      <w:bookmarkStart w:id="300" w:name="_Toc18925110"/>
      <w:bookmarkStart w:id="301" w:name="_Toc18926477"/>
      <w:bookmarkStart w:id="302" w:name="_Toc18923985"/>
      <w:bookmarkStart w:id="303" w:name="_Toc18924212"/>
      <w:bookmarkStart w:id="304" w:name="_Toc18924437"/>
      <w:bookmarkStart w:id="305" w:name="_Toc18924663"/>
      <w:bookmarkStart w:id="306" w:name="_Toc18924887"/>
      <w:bookmarkStart w:id="307" w:name="_Toc18925111"/>
      <w:bookmarkStart w:id="308" w:name="_Toc18926478"/>
      <w:bookmarkStart w:id="309" w:name="_Toc18923986"/>
      <w:bookmarkStart w:id="310" w:name="_Toc18924213"/>
      <w:bookmarkStart w:id="311" w:name="_Toc18924438"/>
      <w:bookmarkStart w:id="312" w:name="_Toc18924664"/>
      <w:bookmarkStart w:id="313" w:name="_Toc18924888"/>
      <w:bookmarkStart w:id="314" w:name="_Toc18925112"/>
      <w:bookmarkStart w:id="315" w:name="_Toc18926479"/>
      <w:bookmarkStart w:id="316" w:name="_Toc18923987"/>
      <w:bookmarkStart w:id="317" w:name="_Toc18924214"/>
      <w:bookmarkStart w:id="318" w:name="_Toc18924439"/>
      <w:bookmarkStart w:id="319" w:name="_Toc18924665"/>
      <w:bookmarkStart w:id="320" w:name="_Toc18924889"/>
      <w:bookmarkStart w:id="321" w:name="_Toc18925113"/>
      <w:bookmarkStart w:id="322" w:name="_Toc18926480"/>
      <w:bookmarkStart w:id="323" w:name="_Toc18923988"/>
      <w:bookmarkStart w:id="324" w:name="_Toc18924215"/>
      <w:bookmarkStart w:id="325" w:name="_Toc18924440"/>
      <w:bookmarkStart w:id="326" w:name="_Toc18924666"/>
      <w:bookmarkStart w:id="327" w:name="_Toc18924890"/>
      <w:bookmarkStart w:id="328" w:name="_Toc18925114"/>
      <w:bookmarkStart w:id="329" w:name="_Toc18926481"/>
      <w:bookmarkStart w:id="330" w:name="_Toc18923989"/>
      <w:bookmarkStart w:id="331" w:name="_Toc18924216"/>
      <w:bookmarkStart w:id="332" w:name="_Toc18924441"/>
      <w:bookmarkStart w:id="333" w:name="_Toc18924667"/>
      <w:bookmarkStart w:id="334" w:name="_Toc18924891"/>
      <w:bookmarkStart w:id="335" w:name="_Toc18925115"/>
      <w:bookmarkStart w:id="336" w:name="_Toc18926482"/>
      <w:bookmarkStart w:id="337" w:name="_Toc18923990"/>
      <w:bookmarkStart w:id="338" w:name="_Toc18924217"/>
      <w:bookmarkStart w:id="339" w:name="_Toc18924442"/>
      <w:bookmarkStart w:id="340" w:name="_Toc18924668"/>
      <w:bookmarkStart w:id="341" w:name="_Toc18924892"/>
      <w:bookmarkStart w:id="342" w:name="_Toc18925116"/>
      <w:bookmarkStart w:id="343" w:name="_Toc18926483"/>
      <w:bookmarkStart w:id="344" w:name="_Toc18923991"/>
      <w:bookmarkStart w:id="345" w:name="_Toc18924218"/>
      <w:bookmarkStart w:id="346" w:name="_Toc18924443"/>
      <w:bookmarkStart w:id="347" w:name="_Toc18924669"/>
      <w:bookmarkStart w:id="348" w:name="_Toc18924893"/>
      <w:bookmarkStart w:id="349" w:name="_Toc18925117"/>
      <w:bookmarkStart w:id="350" w:name="_Toc18926484"/>
      <w:bookmarkStart w:id="351" w:name="_Toc18923992"/>
      <w:bookmarkStart w:id="352" w:name="_Toc18924219"/>
      <w:bookmarkStart w:id="353" w:name="_Toc18924444"/>
      <w:bookmarkStart w:id="354" w:name="_Toc18924670"/>
      <w:bookmarkStart w:id="355" w:name="_Toc18924894"/>
      <w:bookmarkStart w:id="356" w:name="_Toc18925118"/>
      <w:bookmarkStart w:id="357" w:name="_Toc18926485"/>
      <w:bookmarkStart w:id="358" w:name="_Toc18923993"/>
      <w:bookmarkStart w:id="359" w:name="_Toc18924220"/>
      <w:bookmarkStart w:id="360" w:name="_Toc18924445"/>
      <w:bookmarkStart w:id="361" w:name="_Toc18924671"/>
      <w:bookmarkStart w:id="362" w:name="_Toc18924895"/>
      <w:bookmarkStart w:id="363" w:name="_Toc18925119"/>
      <w:bookmarkStart w:id="364" w:name="_Toc18926486"/>
      <w:bookmarkStart w:id="365" w:name="_Toc18923994"/>
      <w:bookmarkStart w:id="366" w:name="_Toc18924221"/>
      <w:bookmarkStart w:id="367" w:name="_Toc18924446"/>
      <w:bookmarkStart w:id="368" w:name="_Toc18924672"/>
      <w:bookmarkStart w:id="369" w:name="_Toc18924896"/>
      <w:bookmarkStart w:id="370" w:name="_Toc18925120"/>
      <w:bookmarkStart w:id="371" w:name="_Toc18926487"/>
      <w:bookmarkStart w:id="372" w:name="_Toc18923995"/>
      <w:bookmarkStart w:id="373" w:name="_Toc18924222"/>
      <w:bookmarkStart w:id="374" w:name="_Toc18924447"/>
      <w:bookmarkStart w:id="375" w:name="_Toc18924673"/>
      <w:bookmarkStart w:id="376" w:name="_Toc18924897"/>
      <w:bookmarkStart w:id="377" w:name="_Toc18925121"/>
      <w:bookmarkStart w:id="378" w:name="_Toc18926488"/>
      <w:bookmarkStart w:id="379" w:name="_Toc18923996"/>
      <w:bookmarkStart w:id="380" w:name="_Toc18924223"/>
      <w:bookmarkStart w:id="381" w:name="_Toc18924448"/>
      <w:bookmarkStart w:id="382" w:name="_Toc18924674"/>
      <w:bookmarkStart w:id="383" w:name="_Toc18924898"/>
      <w:bookmarkStart w:id="384" w:name="_Toc18925122"/>
      <w:bookmarkStart w:id="385" w:name="_Toc18926489"/>
      <w:bookmarkStart w:id="386" w:name="_Toc18923999"/>
      <w:bookmarkStart w:id="387" w:name="_Toc18924226"/>
      <w:bookmarkStart w:id="388" w:name="_Toc18924451"/>
      <w:bookmarkStart w:id="389" w:name="_Toc18924677"/>
      <w:bookmarkStart w:id="390" w:name="_Toc18924901"/>
      <w:bookmarkStart w:id="391" w:name="_Toc18925125"/>
      <w:bookmarkStart w:id="392" w:name="_Toc18926492"/>
      <w:bookmarkStart w:id="393" w:name="_Toc18924001"/>
      <w:bookmarkStart w:id="394" w:name="_Toc18924228"/>
      <w:bookmarkStart w:id="395" w:name="_Toc18924453"/>
      <w:bookmarkStart w:id="396" w:name="_Toc18924679"/>
      <w:bookmarkStart w:id="397" w:name="_Toc18924903"/>
      <w:bookmarkStart w:id="398" w:name="_Toc18925127"/>
      <w:bookmarkStart w:id="399" w:name="_Toc18926494"/>
      <w:bookmarkStart w:id="400" w:name="_Toc18924002"/>
      <w:bookmarkStart w:id="401" w:name="_Toc18924229"/>
      <w:bookmarkStart w:id="402" w:name="_Toc18924454"/>
      <w:bookmarkStart w:id="403" w:name="_Toc18924680"/>
      <w:bookmarkStart w:id="404" w:name="_Toc18924904"/>
      <w:bookmarkStart w:id="405" w:name="_Toc18925128"/>
      <w:bookmarkStart w:id="406" w:name="_Toc18926495"/>
      <w:bookmarkStart w:id="407" w:name="_Toc18924003"/>
      <w:bookmarkStart w:id="408" w:name="_Toc18924230"/>
      <w:bookmarkStart w:id="409" w:name="_Toc18924455"/>
      <w:bookmarkStart w:id="410" w:name="_Toc18924681"/>
      <w:bookmarkStart w:id="411" w:name="_Toc18924905"/>
      <w:bookmarkStart w:id="412" w:name="_Toc18925129"/>
      <w:bookmarkStart w:id="413" w:name="_Toc18926496"/>
      <w:bookmarkStart w:id="414" w:name="_Toc18924004"/>
      <w:bookmarkStart w:id="415" w:name="_Toc18924231"/>
      <w:bookmarkStart w:id="416" w:name="_Toc18924456"/>
      <w:bookmarkStart w:id="417" w:name="_Toc18924682"/>
      <w:bookmarkStart w:id="418" w:name="_Toc18924906"/>
      <w:bookmarkStart w:id="419" w:name="_Toc18925130"/>
      <w:bookmarkStart w:id="420" w:name="_Toc18926497"/>
      <w:bookmarkStart w:id="421" w:name="_Toc18924005"/>
      <w:bookmarkStart w:id="422" w:name="_Toc18924232"/>
      <w:bookmarkStart w:id="423" w:name="_Toc18924457"/>
      <w:bookmarkStart w:id="424" w:name="_Toc18924683"/>
      <w:bookmarkStart w:id="425" w:name="_Toc18924907"/>
      <w:bookmarkStart w:id="426" w:name="_Toc18925131"/>
      <w:bookmarkStart w:id="427" w:name="_Toc18926498"/>
      <w:bookmarkStart w:id="428" w:name="_Toc18924006"/>
      <w:bookmarkStart w:id="429" w:name="_Toc18924233"/>
      <w:bookmarkStart w:id="430" w:name="_Toc18924458"/>
      <w:bookmarkStart w:id="431" w:name="_Toc18924684"/>
      <w:bookmarkStart w:id="432" w:name="_Toc18924908"/>
      <w:bookmarkStart w:id="433" w:name="_Toc18925132"/>
      <w:bookmarkStart w:id="434" w:name="_Toc18926499"/>
      <w:bookmarkStart w:id="435" w:name="_Toc18924007"/>
      <w:bookmarkStart w:id="436" w:name="_Toc18924234"/>
      <w:bookmarkStart w:id="437" w:name="_Toc18924459"/>
      <w:bookmarkStart w:id="438" w:name="_Toc18924685"/>
      <w:bookmarkStart w:id="439" w:name="_Toc18924909"/>
      <w:bookmarkStart w:id="440" w:name="_Toc18925133"/>
      <w:bookmarkStart w:id="441" w:name="_Toc18926500"/>
      <w:bookmarkStart w:id="442" w:name="_Toc18924009"/>
      <w:bookmarkStart w:id="443" w:name="_Toc18924236"/>
      <w:bookmarkStart w:id="444" w:name="_Toc18924461"/>
      <w:bookmarkStart w:id="445" w:name="_Toc18924687"/>
      <w:bookmarkStart w:id="446" w:name="_Toc18924911"/>
      <w:bookmarkStart w:id="447" w:name="_Toc18925135"/>
      <w:bookmarkStart w:id="448" w:name="_Toc18926502"/>
      <w:bookmarkStart w:id="449" w:name="_Toc18924011"/>
      <w:bookmarkStart w:id="450" w:name="_Toc18924238"/>
      <w:bookmarkStart w:id="451" w:name="_Toc18924463"/>
      <w:bookmarkStart w:id="452" w:name="_Toc18924689"/>
      <w:bookmarkStart w:id="453" w:name="_Toc18924913"/>
      <w:bookmarkStart w:id="454" w:name="_Toc18925137"/>
      <w:bookmarkStart w:id="455" w:name="_Toc18926504"/>
      <w:bookmarkStart w:id="456" w:name="_Toc18924013"/>
      <w:bookmarkStart w:id="457" w:name="_Toc18924240"/>
      <w:bookmarkStart w:id="458" w:name="_Toc18924465"/>
      <w:bookmarkStart w:id="459" w:name="_Toc18924691"/>
      <w:bookmarkStart w:id="460" w:name="_Toc18924915"/>
      <w:bookmarkStart w:id="461" w:name="_Toc18925139"/>
      <w:bookmarkStart w:id="462" w:name="_Toc18926506"/>
      <w:bookmarkStart w:id="463" w:name="_Toc18924014"/>
      <w:bookmarkStart w:id="464" w:name="_Toc18924241"/>
      <w:bookmarkStart w:id="465" w:name="_Toc18924466"/>
      <w:bookmarkStart w:id="466" w:name="_Toc18924692"/>
      <w:bookmarkStart w:id="467" w:name="_Toc18924916"/>
      <w:bookmarkStart w:id="468" w:name="_Toc18925140"/>
      <w:bookmarkStart w:id="469" w:name="_Toc18926507"/>
      <w:bookmarkStart w:id="470" w:name="_Toc18924019"/>
      <w:bookmarkStart w:id="471" w:name="_Toc18924246"/>
      <w:bookmarkStart w:id="472" w:name="_Toc18924471"/>
      <w:bookmarkStart w:id="473" w:name="_Toc18924697"/>
      <w:bookmarkStart w:id="474" w:name="_Toc18924921"/>
      <w:bookmarkStart w:id="475" w:name="_Toc18925145"/>
      <w:bookmarkStart w:id="476" w:name="_Toc18926512"/>
      <w:bookmarkStart w:id="477" w:name="_Toc18924021"/>
      <w:bookmarkStart w:id="478" w:name="_Toc18924248"/>
      <w:bookmarkStart w:id="479" w:name="_Toc18924473"/>
      <w:bookmarkStart w:id="480" w:name="_Toc18924699"/>
      <w:bookmarkStart w:id="481" w:name="_Toc18924923"/>
      <w:bookmarkStart w:id="482" w:name="_Toc18925147"/>
      <w:bookmarkStart w:id="483" w:name="_Toc18926514"/>
      <w:bookmarkStart w:id="484" w:name="_Toc18924023"/>
      <w:bookmarkStart w:id="485" w:name="_Toc18924250"/>
      <w:bookmarkStart w:id="486" w:name="_Toc18924475"/>
      <w:bookmarkStart w:id="487" w:name="_Toc18924701"/>
      <w:bookmarkStart w:id="488" w:name="_Toc18924925"/>
      <w:bookmarkStart w:id="489" w:name="_Toc18925149"/>
      <w:bookmarkStart w:id="490" w:name="_Toc18926516"/>
      <w:bookmarkStart w:id="491" w:name="_Toc18924024"/>
      <w:bookmarkStart w:id="492" w:name="_Toc18924251"/>
      <w:bookmarkStart w:id="493" w:name="_Toc18924476"/>
      <w:bookmarkStart w:id="494" w:name="_Toc18924702"/>
      <w:bookmarkStart w:id="495" w:name="_Toc18924926"/>
      <w:bookmarkStart w:id="496" w:name="_Toc18925150"/>
      <w:bookmarkStart w:id="497" w:name="_Toc18926517"/>
      <w:bookmarkStart w:id="498" w:name="_Toc18924026"/>
      <w:bookmarkStart w:id="499" w:name="_Toc18924253"/>
      <w:bookmarkStart w:id="500" w:name="_Toc18924478"/>
      <w:bookmarkStart w:id="501" w:name="_Toc18924704"/>
      <w:bookmarkStart w:id="502" w:name="_Toc18924928"/>
      <w:bookmarkStart w:id="503" w:name="_Toc18925152"/>
      <w:bookmarkStart w:id="504" w:name="_Toc18926519"/>
      <w:bookmarkStart w:id="505" w:name="_Toc18924027"/>
      <w:bookmarkStart w:id="506" w:name="_Toc18924254"/>
      <w:bookmarkStart w:id="507" w:name="_Toc18924479"/>
      <w:bookmarkStart w:id="508" w:name="_Toc18924705"/>
      <w:bookmarkStart w:id="509" w:name="_Toc18924929"/>
      <w:bookmarkStart w:id="510" w:name="_Toc18925153"/>
      <w:bookmarkStart w:id="511" w:name="_Toc18926520"/>
      <w:bookmarkStart w:id="512" w:name="_Toc18924028"/>
      <w:bookmarkStart w:id="513" w:name="_Toc18924255"/>
      <w:bookmarkStart w:id="514" w:name="_Toc18924480"/>
      <w:bookmarkStart w:id="515" w:name="_Toc18924706"/>
      <w:bookmarkStart w:id="516" w:name="_Toc18924930"/>
      <w:bookmarkStart w:id="517" w:name="_Toc18925154"/>
      <w:bookmarkStart w:id="518" w:name="_Toc18926521"/>
      <w:bookmarkStart w:id="519" w:name="_Toc18924029"/>
      <w:bookmarkStart w:id="520" w:name="_Toc18924256"/>
      <w:bookmarkStart w:id="521" w:name="_Toc18924481"/>
      <w:bookmarkStart w:id="522" w:name="_Toc18924707"/>
      <w:bookmarkStart w:id="523" w:name="_Toc18924931"/>
      <w:bookmarkStart w:id="524" w:name="_Toc18925155"/>
      <w:bookmarkStart w:id="525" w:name="_Toc18926522"/>
      <w:bookmarkStart w:id="526" w:name="_Toc18924030"/>
      <w:bookmarkStart w:id="527" w:name="_Toc18924257"/>
      <w:bookmarkStart w:id="528" w:name="_Toc18924482"/>
      <w:bookmarkStart w:id="529" w:name="_Toc18924708"/>
      <w:bookmarkStart w:id="530" w:name="_Toc18924932"/>
      <w:bookmarkStart w:id="531" w:name="_Toc18925156"/>
      <w:bookmarkStart w:id="532" w:name="_Toc18926523"/>
      <w:bookmarkStart w:id="533" w:name="_Toc18924034"/>
      <w:bookmarkStart w:id="534" w:name="_Toc18924261"/>
      <w:bookmarkStart w:id="535" w:name="_Toc18924486"/>
      <w:bookmarkStart w:id="536" w:name="_Toc18924712"/>
      <w:bookmarkStart w:id="537" w:name="_Toc18924936"/>
      <w:bookmarkStart w:id="538" w:name="_Toc18925160"/>
      <w:bookmarkStart w:id="539" w:name="_Toc18926527"/>
      <w:bookmarkStart w:id="540" w:name="_Toc18924035"/>
      <w:bookmarkStart w:id="541" w:name="_Toc18924262"/>
      <w:bookmarkStart w:id="542" w:name="_Toc18924487"/>
      <w:bookmarkStart w:id="543" w:name="_Toc18924713"/>
      <w:bookmarkStart w:id="544" w:name="_Toc18924937"/>
      <w:bookmarkStart w:id="545" w:name="_Toc18925161"/>
      <w:bookmarkStart w:id="546" w:name="_Toc18926528"/>
      <w:bookmarkStart w:id="547" w:name="_Toc18924036"/>
      <w:bookmarkStart w:id="548" w:name="_Toc18924263"/>
      <w:bookmarkStart w:id="549" w:name="_Toc18924488"/>
      <w:bookmarkStart w:id="550" w:name="_Toc18924714"/>
      <w:bookmarkStart w:id="551" w:name="_Toc18924938"/>
      <w:bookmarkStart w:id="552" w:name="_Toc18925162"/>
      <w:bookmarkStart w:id="553" w:name="_Toc18926529"/>
      <w:bookmarkStart w:id="554" w:name="_Toc18924037"/>
      <w:bookmarkStart w:id="555" w:name="_Toc18924264"/>
      <w:bookmarkStart w:id="556" w:name="_Toc18924489"/>
      <w:bookmarkStart w:id="557" w:name="_Toc18924715"/>
      <w:bookmarkStart w:id="558" w:name="_Toc18924939"/>
      <w:bookmarkStart w:id="559" w:name="_Toc18925163"/>
      <w:bookmarkStart w:id="560" w:name="_Toc18926530"/>
      <w:bookmarkStart w:id="561" w:name="_Toc18924039"/>
      <w:bookmarkStart w:id="562" w:name="_Toc18924266"/>
      <w:bookmarkStart w:id="563" w:name="_Toc18924491"/>
      <w:bookmarkStart w:id="564" w:name="_Toc18924717"/>
      <w:bookmarkStart w:id="565" w:name="_Toc18924941"/>
      <w:bookmarkStart w:id="566" w:name="_Toc18925165"/>
      <w:bookmarkStart w:id="567" w:name="_Toc18926532"/>
      <w:bookmarkStart w:id="568" w:name="_Toc18924041"/>
      <w:bookmarkStart w:id="569" w:name="_Toc18924268"/>
      <w:bookmarkStart w:id="570" w:name="_Toc18924493"/>
      <w:bookmarkStart w:id="571" w:name="_Toc18924719"/>
      <w:bookmarkStart w:id="572" w:name="_Toc18924943"/>
      <w:bookmarkStart w:id="573" w:name="_Toc18925167"/>
      <w:bookmarkStart w:id="574" w:name="_Toc18926534"/>
      <w:bookmarkStart w:id="575" w:name="_Toc18924042"/>
      <w:bookmarkStart w:id="576" w:name="_Toc18924269"/>
      <w:bookmarkStart w:id="577" w:name="_Toc18924494"/>
      <w:bookmarkStart w:id="578" w:name="_Toc18924720"/>
      <w:bookmarkStart w:id="579" w:name="_Toc18924944"/>
      <w:bookmarkStart w:id="580" w:name="_Toc18925168"/>
      <w:bookmarkStart w:id="581" w:name="_Toc18926535"/>
      <w:bookmarkStart w:id="582" w:name="_Toc18924045"/>
      <w:bookmarkStart w:id="583" w:name="_Toc18924272"/>
      <w:bookmarkStart w:id="584" w:name="_Toc18924497"/>
      <w:bookmarkStart w:id="585" w:name="_Toc18924723"/>
      <w:bookmarkStart w:id="586" w:name="_Toc18924947"/>
      <w:bookmarkStart w:id="587" w:name="_Toc18925171"/>
      <w:bookmarkStart w:id="588" w:name="_Toc18926538"/>
      <w:bookmarkStart w:id="589" w:name="_Toc18924047"/>
      <w:bookmarkStart w:id="590" w:name="_Toc18924274"/>
      <w:bookmarkStart w:id="591" w:name="_Toc18924499"/>
      <w:bookmarkStart w:id="592" w:name="_Toc18924725"/>
      <w:bookmarkStart w:id="593" w:name="_Toc18924949"/>
      <w:bookmarkStart w:id="594" w:name="_Toc18925173"/>
      <w:bookmarkStart w:id="595" w:name="_Toc18926540"/>
      <w:bookmarkStart w:id="596" w:name="_Toc18924048"/>
      <w:bookmarkStart w:id="597" w:name="_Toc18924275"/>
      <w:bookmarkStart w:id="598" w:name="_Toc18924500"/>
      <w:bookmarkStart w:id="599" w:name="_Toc18924726"/>
      <w:bookmarkStart w:id="600" w:name="_Toc18924950"/>
      <w:bookmarkStart w:id="601" w:name="_Toc18925174"/>
      <w:bookmarkStart w:id="602" w:name="_Toc18926541"/>
      <w:bookmarkStart w:id="603" w:name="_Toc18924049"/>
      <w:bookmarkStart w:id="604" w:name="_Toc18924276"/>
      <w:bookmarkStart w:id="605" w:name="_Toc18924501"/>
      <w:bookmarkStart w:id="606" w:name="_Toc18924727"/>
      <w:bookmarkStart w:id="607" w:name="_Toc18924951"/>
      <w:bookmarkStart w:id="608" w:name="_Toc18925175"/>
      <w:bookmarkStart w:id="609" w:name="_Toc18926542"/>
      <w:bookmarkStart w:id="610" w:name="_Toc18924051"/>
      <w:bookmarkStart w:id="611" w:name="_Toc18924278"/>
      <w:bookmarkStart w:id="612" w:name="_Toc18924503"/>
      <w:bookmarkStart w:id="613" w:name="_Toc18924729"/>
      <w:bookmarkStart w:id="614" w:name="_Toc18924953"/>
      <w:bookmarkStart w:id="615" w:name="_Toc18925177"/>
      <w:bookmarkStart w:id="616" w:name="_Toc18926544"/>
      <w:bookmarkStart w:id="617" w:name="_Toc18924053"/>
      <w:bookmarkStart w:id="618" w:name="_Toc18924280"/>
      <w:bookmarkStart w:id="619" w:name="_Toc18924505"/>
      <w:bookmarkStart w:id="620" w:name="_Toc18924731"/>
      <w:bookmarkStart w:id="621" w:name="_Toc18924955"/>
      <w:bookmarkStart w:id="622" w:name="_Toc18925179"/>
      <w:bookmarkStart w:id="623" w:name="_Toc18926546"/>
      <w:bookmarkStart w:id="624" w:name="_Toc18924054"/>
      <w:bookmarkStart w:id="625" w:name="_Toc18924281"/>
      <w:bookmarkStart w:id="626" w:name="_Toc18924506"/>
      <w:bookmarkStart w:id="627" w:name="_Toc18924732"/>
      <w:bookmarkStart w:id="628" w:name="_Toc18924956"/>
      <w:bookmarkStart w:id="629" w:name="_Toc18925180"/>
      <w:bookmarkStart w:id="630" w:name="_Toc18926547"/>
      <w:bookmarkStart w:id="631" w:name="_Toc18924059"/>
      <w:bookmarkStart w:id="632" w:name="_Toc18924286"/>
      <w:bookmarkStart w:id="633" w:name="_Toc18924511"/>
      <w:bookmarkStart w:id="634" w:name="_Toc18924737"/>
      <w:bookmarkStart w:id="635" w:name="_Toc18924961"/>
      <w:bookmarkStart w:id="636" w:name="_Toc18925185"/>
      <w:bookmarkStart w:id="637" w:name="_Toc18926552"/>
      <w:bookmarkStart w:id="638" w:name="_Toc18924060"/>
      <w:bookmarkStart w:id="639" w:name="_Toc18924287"/>
      <w:bookmarkStart w:id="640" w:name="_Toc18924512"/>
      <w:bookmarkStart w:id="641" w:name="_Toc18924738"/>
      <w:bookmarkStart w:id="642" w:name="_Toc18924962"/>
      <w:bookmarkStart w:id="643" w:name="_Toc18925186"/>
      <w:bookmarkStart w:id="644" w:name="_Toc18926553"/>
      <w:bookmarkStart w:id="645" w:name="_Toc18924064"/>
      <w:bookmarkStart w:id="646" w:name="_Toc18924291"/>
      <w:bookmarkStart w:id="647" w:name="_Toc18924516"/>
      <w:bookmarkStart w:id="648" w:name="_Toc18924742"/>
      <w:bookmarkStart w:id="649" w:name="_Toc18924966"/>
      <w:bookmarkStart w:id="650" w:name="_Toc18925190"/>
      <w:bookmarkStart w:id="651" w:name="_Toc18926557"/>
      <w:bookmarkStart w:id="652" w:name="_Toc18924066"/>
      <w:bookmarkStart w:id="653" w:name="_Toc18924293"/>
      <w:bookmarkStart w:id="654" w:name="_Toc18924518"/>
      <w:bookmarkStart w:id="655" w:name="_Toc18924744"/>
      <w:bookmarkStart w:id="656" w:name="_Toc18924968"/>
      <w:bookmarkStart w:id="657" w:name="_Toc18925192"/>
      <w:bookmarkStart w:id="658" w:name="_Toc18926559"/>
      <w:bookmarkStart w:id="659" w:name="_Toc391389518"/>
      <w:bookmarkStart w:id="660" w:name="_Toc39651372"/>
      <w:bookmarkStart w:id="661" w:name="_Toc146624272"/>
      <w:bookmarkStart w:id="662" w:name="_Toc150444879"/>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lastRenderedPageBreak/>
        <w:t xml:space="preserve">3.5 </w:t>
      </w:r>
      <w:r w:rsidR="004D7773">
        <w:tab/>
      </w:r>
      <w:r w:rsidR="00147D00">
        <w:t>The Events Tab</w:t>
      </w:r>
      <w:bookmarkStart w:id="663" w:name="_Toc398824490"/>
      <w:bookmarkEnd w:id="659"/>
      <w:bookmarkEnd w:id="660"/>
      <w:bookmarkEnd w:id="661"/>
      <w:bookmarkEnd w:id="662"/>
    </w:p>
    <w:p w14:paraId="45B8F658" w14:textId="77777777" w:rsidR="00147D00" w:rsidRPr="0039231D" w:rsidRDefault="00147D00" w:rsidP="00147D00">
      <w:r>
        <w:t>The events tab is where users must create the events that must be modelled under either the baseline or project scenarios.</w:t>
      </w:r>
    </w:p>
    <w:p w14:paraId="63CF67F5" w14:textId="09203736" w:rsidR="00147D00" w:rsidRPr="00CF5E91" w:rsidRDefault="001525B5" w:rsidP="00DB7E0B">
      <w:pPr>
        <w:pStyle w:val="Heading4"/>
        <w:numPr>
          <w:ilvl w:val="0"/>
          <w:numId w:val="0"/>
        </w:numPr>
        <w:ind w:left="993" w:hanging="993"/>
      </w:pPr>
      <w:bookmarkStart w:id="664" w:name="_Toc39651373"/>
      <w:bookmarkStart w:id="665" w:name="_Toc146624273"/>
      <w:r>
        <w:t xml:space="preserve">3.5.1 </w:t>
      </w:r>
      <w:proofErr w:type="gramStart"/>
      <w:r w:rsidR="00147D00" w:rsidRPr="00CF5E91">
        <w:t>Events</w:t>
      </w:r>
      <w:proofErr w:type="gramEnd"/>
      <w:r w:rsidR="00147D00" w:rsidRPr="00CF5E91">
        <w:t xml:space="preserve"> types and </w:t>
      </w:r>
      <w:r w:rsidR="00147D00">
        <w:t>modelling notes</w:t>
      </w:r>
      <w:bookmarkEnd w:id="664"/>
      <w:bookmarkEnd w:id="665"/>
    </w:p>
    <w:bookmarkEnd w:id="663"/>
    <w:p w14:paraId="2E4EB52F" w14:textId="77777777" w:rsidR="00147D00" w:rsidRPr="00C63FC3" w:rsidRDefault="00147D00" w:rsidP="00147D00">
      <w:pPr>
        <w:tabs>
          <w:tab w:val="left" w:pos="1814"/>
        </w:tabs>
        <w:spacing w:after="0"/>
      </w:pPr>
      <w:r w:rsidRPr="00C63FC3">
        <w:t>The baseline scenario has three events that must be modelled:</w:t>
      </w:r>
    </w:p>
    <w:p w14:paraId="1C899B0D" w14:textId="77777777" w:rsidR="00147D00" w:rsidRPr="00C63FC3" w:rsidRDefault="00147D00" w:rsidP="00AD451A">
      <w:pPr>
        <w:pStyle w:val="ListParagraph"/>
        <w:numPr>
          <w:ilvl w:val="0"/>
          <w:numId w:val="17"/>
        </w:numPr>
        <w:tabs>
          <w:tab w:val="left" w:pos="1814"/>
        </w:tabs>
        <w:spacing w:after="200" w:line="276" w:lineRule="auto"/>
        <w:contextualSpacing/>
      </w:pPr>
      <w:r w:rsidRPr="00C63FC3">
        <w:t>Regeneratio</w:t>
      </w:r>
      <w:r>
        <w:t>n</w:t>
      </w:r>
    </w:p>
    <w:p w14:paraId="660E066E" w14:textId="77777777" w:rsidR="00147D00" w:rsidRPr="00C63FC3" w:rsidRDefault="00147D00" w:rsidP="00AD451A">
      <w:pPr>
        <w:pStyle w:val="ListParagraph"/>
        <w:numPr>
          <w:ilvl w:val="0"/>
          <w:numId w:val="17"/>
        </w:numPr>
        <w:tabs>
          <w:tab w:val="left" w:pos="1814"/>
        </w:tabs>
        <w:spacing w:after="200" w:line="276" w:lineRule="auto"/>
        <w:contextualSpacing/>
      </w:pPr>
      <w:r>
        <w:t>C</w:t>
      </w:r>
      <w:r w:rsidRPr="00C63FC3">
        <w:t>learing</w:t>
      </w:r>
    </w:p>
    <w:p w14:paraId="43199974" w14:textId="77777777" w:rsidR="00147D00" w:rsidRDefault="00147D00" w:rsidP="00AD451A">
      <w:pPr>
        <w:pStyle w:val="ListParagraph"/>
        <w:numPr>
          <w:ilvl w:val="0"/>
          <w:numId w:val="17"/>
        </w:numPr>
        <w:tabs>
          <w:tab w:val="left" w:pos="1814"/>
        </w:tabs>
        <w:spacing w:after="200" w:line="276" w:lineRule="auto"/>
        <w:contextualSpacing/>
      </w:pPr>
      <w:r>
        <w:t>W</w:t>
      </w:r>
      <w:r w:rsidRPr="00C63FC3">
        <w:t xml:space="preserve">indrow and burn </w:t>
      </w:r>
      <w:proofErr w:type="gramStart"/>
      <w:r w:rsidRPr="00C63FC3">
        <w:t>fire</w:t>
      </w:r>
      <w:proofErr w:type="gramEnd"/>
      <w:r w:rsidRPr="00C63FC3" w:rsidDel="0042126C">
        <w:t xml:space="preserve"> </w:t>
      </w:r>
    </w:p>
    <w:p w14:paraId="4820DBC5" w14:textId="77777777" w:rsidR="00147D00" w:rsidRPr="00C63FC3" w:rsidRDefault="00147D00" w:rsidP="00147D00">
      <w:pPr>
        <w:tabs>
          <w:tab w:val="left" w:pos="1814"/>
        </w:tabs>
      </w:pPr>
      <w:r>
        <w:t>See section 3.5.2 below, for details of how events are added in the baseline scenario.</w:t>
      </w:r>
    </w:p>
    <w:p w14:paraId="2F9BEC3C" w14:textId="77777777" w:rsidR="00147D00" w:rsidRDefault="00147D00" w:rsidP="00147D00">
      <w:pPr>
        <w:tabs>
          <w:tab w:val="left" w:pos="1814"/>
        </w:tabs>
        <w:spacing w:after="0"/>
      </w:pPr>
      <w:r w:rsidRPr="00C63FC3">
        <w:t>The project scenario has f</w:t>
      </w:r>
      <w:r>
        <w:t>ive types of</w:t>
      </w:r>
      <w:r w:rsidRPr="00C63FC3">
        <w:t xml:space="preserve"> events that must be modelled when they occur</w:t>
      </w:r>
      <w:r>
        <w:t>:</w:t>
      </w:r>
    </w:p>
    <w:p w14:paraId="0BC28135" w14:textId="77777777" w:rsidR="00147D00" w:rsidRDefault="00147D00" w:rsidP="00AD451A">
      <w:pPr>
        <w:pStyle w:val="ListParagraph"/>
        <w:numPr>
          <w:ilvl w:val="0"/>
          <w:numId w:val="16"/>
        </w:numPr>
        <w:tabs>
          <w:tab w:val="left" w:pos="1814"/>
        </w:tabs>
        <w:spacing w:line="276" w:lineRule="auto"/>
        <w:contextualSpacing/>
      </w:pPr>
      <w:r>
        <w:t>Regeneration</w:t>
      </w:r>
    </w:p>
    <w:p w14:paraId="3FE385B4" w14:textId="77777777" w:rsidR="00147D00" w:rsidRDefault="00147D00" w:rsidP="00AD451A">
      <w:pPr>
        <w:pStyle w:val="ListParagraph"/>
        <w:numPr>
          <w:ilvl w:val="0"/>
          <w:numId w:val="16"/>
        </w:numPr>
        <w:tabs>
          <w:tab w:val="left" w:pos="1814"/>
        </w:tabs>
        <w:spacing w:line="276" w:lineRule="auto"/>
        <w:contextualSpacing/>
      </w:pPr>
      <w:r>
        <w:t xml:space="preserve">Wildfire – trees not </w:t>
      </w:r>
      <w:proofErr w:type="gramStart"/>
      <w:r>
        <w:t>killed</w:t>
      </w:r>
      <w:proofErr w:type="gramEnd"/>
    </w:p>
    <w:p w14:paraId="168D0DC1" w14:textId="77777777" w:rsidR="00147D00" w:rsidRDefault="00147D00" w:rsidP="00AD451A">
      <w:pPr>
        <w:pStyle w:val="ListParagraph"/>
        <w:numPr>
          <w:ilvl w:val="0"/>
          <w:numId w:val="16"/>
        </w:numPr>
        <w:tabs>
          <w:tab w:val="left" w:pos="1814"/>
        </w:tabs>
        <w:spacing w:line="276" w:lineRule="auto"/>
        <w:contextualSpacing/>
      </w:pPr>
      <w:r>
        <w:t xml:space="preserve">Wildfire – trees </w:t>
      </w:r>
      <w:proofErr w:type="gramStart"/>
      <w:r>
        <w:t>killed</w:t>
      </w:r>
      <w:proofErr w:type="gramEnd"/>
    </w:p>
    <w:p w14:paraId="3C5563E7" w14:textId="77777777" w:rsidR="00147D00" w:rsidRDefault="00147D00" w:rsidP="00AD451A">
      <w:pPr>
        <w:pStyle w:val="ListParagraph"/>
        <w:numPr>
          <w:ilvl w:val="0"/>
          <w:numId w:val="16"/>
        </w:numPr>
        <w:tabs>
          <w:tab w:val="left" w:pos="1814"/>
        </w:tabs>
        <w:spacing w:line="276" w:lineRule="auto"/>
        <w:contextualSpacing/>
      </w:pPr>
      <w:r>
        <w:t>Thinning</w:t>
      </w:r>
    </w:p>
    <w:p w14:paraId="32E67700" w14:textId="77777777" w:rsidR="00147D00" w:rsidRDefault="00147D00" w:rsidP="00AD451A">
      <w:pPr>
        <w:pStyle w:val="ListParagraph"/>
        <w:numPr>
          <w:ilvl w:val="0"/>
          <w:numId w:val="16"/>
        </w:numPr>
        <w:tabs>
          <w:tab w:val="left" w:pos="1814"/>
        </w:tabs>
        <w:spacing w:after="200" w:line="276" w:lineRule="auto"/>
        <w:ind w:left="714" w:hanging="357"/>
        <w:contextualSpacing/>
      </w:pPr>
      <w:r>
        <w:t>Non-fire disturbances</w:t>
      </w:r>
    </w:p>
    <w:p w14:paraId="3B863D2B" w14:textId="4D263D71" w:rsidR="00147D00" w:rsidRPr="00AF0D4B" w:rsidRDefault="00085C94" w:rsidP="00312552">
      <w:pPr>
        <w:pStyle w:val="Heading5"/>
      </w:pPr>
      <w:r>
        <w:t xml:space="preserve">3.5.1.1 </w:t>
      </w:r>
      <w:r w:rsidR="00147D00" w:rsidRPr="00AF0D4B">
        <w:t>Regeneration</w:t>
      </w:r>
    </w:p>
    <w:p w14:paraId="27E56BB2" w14:textId="77777777" w:rsidR="00147D00" w:rsidRDefault="00147D00" w:rsidP="00147D00">
      <w:r w:rsidRPr="00AF0D4B">
        <w:rPr>
          <w:i/>
        </w:rPr>
        <w:t>Project scenario</w:t>
      </w:r>
      <w:r w:rsidRPr="00CF5E91">
        <w:br/>
        <w:t>The first regeneration event is modelled in accordance with section 38 of the Determination. In accordance with section 42 of the</w:t>
      </w:r>
      <w:r w:rsidRPr="000E1851">
        <w:t xml:space="preserve"> Determination, project proponents can add a regeneration event following a natural disturbance that kills all the trees in a </w:t>
      </w:r>
      <w:r>
        <w:t>CEA</w:t>
      </w:r>
      <w:r w:rsidRPr="000E1851">
        <w:t xml:space="preserve">. The modelling date </w:t>
      </w:r>
      <w:r>
        <w:t>of</w:t>
      </w:r>
      <w:r w:rsidRPr="000E1851">
        <w:t xml:space="preserve"> this event is determined in accordance with section 42 of the Determination.</w:t>
      </w:r>
    </w:p>
    <w:p w14:paraId="276153AC" w14:textId="77777777" w:rsidR="00147D00" w:rsidRPr="000E1851" w:rsidRDefault="00147D00" w:rsidP="00147D00">
      <w:pPr>
        <w:rPr>
          <w:i/>
        </w:rPr>
      </w:pPr>
      <w:r>
        <w:rPr>
          <w:i/>
        </w:rPr>
        <w:t>Baseline scenario</w:t>
      </w:r>
      <w:r>
        <w:rPr>
          <w:i/>
        </w:rPr>
        <w:br/>
      </w:r>
      <w:r w:rsidRPr="00C63FC3">
        <w:t xml:space="preserve">The first regeneration event is modelled in accordance with section 35 of the </w:t>
      </w:r>
      <w:r>
        <w:t>D</w:t>
      </w:r>
      <w:r w:rsidRPr="00C63FC3">
        <w:t xml:space="preserve">etermination. </w:t>
      </w:r>
      <w:r w:rsidRPr="00C63FC3">
        <w:rPr>
          <w:rFonts w:cstheme="minorHAnsi"/>
        </w:rPr>
        <w:t>Other projected regeneration events occur at intervals determined in accordance with section 36 of the Determination.</w:t>
      </w:r>
    </w:p>
    <w:p w14:paraId="5BD3B650" w14:textId="77777777" w:rsidR="00147D00" w:rsidRPr="00CF5E91" w:rsidRDefault="00147D00" w:rsidP="00147D00">
      <w:r w:rsidRPr="00C63FC3">
        <w:t xml:space="preserve">The date of the first baseline clearing event is determined in accordance with section 27 of the Determination. Other projected clearing events occur at intervals determined in accordance with section 36 of the Determination. A clearing event must be modelled to occur in each year a </w:t>
      </w:r>
      <w:r w:rsidRPr="00CF5E91">
        <w:t>projected clearing event occurs, on 1 January of that year.</w:t>
      </w:r>
    </w:p>
    <w:p w14:paraId="64060A2E" w14:textId="55A84591" w:rsidR="00147D00" w:rsidRPr="00AF0D4B" w:rsidRDefault="00147D00" w:rsidP="00AD451A">
      <w:pPr>
        <w:pStyle w:val="Heading5"/>
        <w:numPr>
          <w:ilvl w:val="3"/>
          <w:numId w:val="29"/>
        </w:numPr>
      </w:pPr>
      <w:r w:rsidRPr="00AF0D4B">
        <w:t>Clearing</w:t>
      </w:r>
    </w:p>
    <w:p w14:paraId="56C16EDC" w14:textId="77777777" w:rsidR="00147D00" w:rsidRPr="00AF0D4B" w:rsidRDefault="00147D00" w:rsidP="00147D00">
      <w:r w:rsidRPr="00CF5E91">
        <w:rPr>
          <w:i/>
        </w:rPr>
        <w:t>Baseline scenario</w:t>
      </w:r>
      <w:r>
        <w:br/>
      </w:r>
      <w:r w:rsidRPr="00AF0D4B">
        <w:t>The date of the first baseline clearing event is determined in accordance with section 27 of the Determination. Other projected clearing events occur at intervals determined in accordance with section 36 of the Determination. A clearing event must be modelled to occur in each year a projected clearing event occurs, on 1 January of that year.</w:t>
      </w:r>
    </w:p>
    <w:p w14:paraId="55C6DA31" w14:textId="57AE81E9" w:rsidR="00147D00" w:rsidRPr="00642D19" w:rsidRDefault="00642D19" w:rsidP="00642D19">
      <w:pPr>
        <w:pStyle w:val="Heading5"/>
        <w:rPr>
          <w:rStyle w:val="Heading4Char"/>
          <w:rFonts w:eastAsiaTheme="minorHAnsi"/>
          <w:b/>
          <w:bCs w:val="0"/>
          <w:sz w:val="22"/>
          <w:szCs w:val="22"/>
        </w:rPr>
      </w:pPr>
      <w:r>
        <w:rPr>
          <w:rStyle w:val="Heading4Char"/>
          <w:rFonts w:eastAsiaTheme="minorHAnsi"/>
          <w:b/>
          <w:bCs w:val="0"/>
          <w:sz w:val="22"/>
          <w:szCs w:val="22"/>
        </w:rPr>
        <w:t xml:space="preserve">3.5.1.3 </w:t>
      </w:r>
      <w:r w:rsidR="00147D00" w:rsidRPr="00642D19">
        <w:rPr>
          <w:rStyle w:val="Heading4Char"/>
          <w:rFonts w:eastAsiaTheme="minorHAnsi"/>
          <w:b/>
          <w:bCs w:val="0"/>
          <w:sz w:val="22"/>
          <w:szCs w:val="22"/>
        </w:rPr>
        <w:t>Windrow and burn</w:t>
      </w:r>
    </w:p>
    <w:p w14:paraId="48AD75B3" w14:textId="77777777" w:rsidR="00147D00" w:rsidRDefault="00147D00" w:rsidP="00147D00">
      <w:pPr>
        <w:tabs>
          <w:tab w:val="left" w:pos="1814"/>
        </w:tabs>
        <w:spacing w:after="0"/>
      </w:pPr>
      <w:r>
        <w:rPr>
          <w:i/>
        </w:rPr>
        <w:t>Baseline scenario</w:t>
      </w:r>
      <w:r>
        <w:br/>
      </w:r>
      <w:r w:rsidRPr="003B4307">
        <w:t xml:space="preserve">Windrow and burn events must be added to the baseline scenario in accordance with section 36 of </w:t>
      </w:r>
      <w:r w:rsidRPr="003B4307">
        <w:lastRenderedPageBreak/>
        <w:t>the Determination. Windrow and burns are modelled to occur one year after each projected clearing event on 1 January.</w:t>
      </w:r>
    </w:p>
    <w:p w14:paraId="5583B531" w14:textId="77777777" w:rsidR="00642D19" w:rsidRPr="00320344" w:rsidRDefault="00642D19" w:rsidP="00147D00">
      <w:pPr>
        <w:tabs>
          <w:tab w:val="left" w:pos="1814"/>
        </w:tabs>
        <w:spacing w:after="0"/>
      </w:pPr>
    </w:p>
    <w:p w14:paraId="41891D15" w14:textId="4CF1D220" w:rsidR="00147D00" w:rsidRPr="00AF0D4B" w:rsidRDefault="00642D19" w:rsidP="00642D19">
      <w:pPr>
        <w:pStyle w:val="Heading5"/>
      </w:pPr>
      <w:r>
        <w:t>3.5.1</w:t>
      </w:r>
      <w:r w:rsidR="00D02BFF">
        <w:t xml:space="preserve">.4 </w:t>
      </w:r>
      <w:r w:rsidR="00147D00" w:rsidRPr="00320344">
        <w:t>Thinning</w:t>
      </w:r>
    </w:p>
    <w:p w14:paraId="442D8C4A" w14:textId="77777777" w:rsidR="00147D00" w:rsidRDefault="00147D00" w:rsidP="00147D00">
      <w:pPr>
        <w:tabs>
          <w:tab w:val="left" w:pos="1814"/>
        </w:tabs>
        <w:spacing w:after="0"/>
      </w:pPr>
      <w:r w:rsidRPr="00B91DF2">
        <w:rPr>
          <w:i/>
        </w:rPr>
        <w:t>Project scenario</w:t>
      </w:r>
      <w:r>
        <w:br/>
      </w:r>
      <w:r w:rsidRPr="00C63FC3">
        <w:t xml:space="preserve">Thinning events are used to model thinning for ecological purposes. Ecological thinning events must be added for each separate event that occurs in a CEA during the modelling period in accordance with section 39 of the Determination. </w:t>
      </w:r>
    </w:p>
    <w:p w14:paraId="11F4C87B" w14:textId="77777777" w:rsidR="00D02BFF" w:rsidRPr="00AF0D4B" w:rsidRDefault="00D02BFF" w:rsidP="00147D00">
      <w:pPr>
        <w:tabs>
          <w:tab w:val="left" w:pos="1814"/>
        </w:tabs>
        <w:spacing w:after="0"/>
      </w:pPr>
    </w:p>
    <w:p w14:paraId="226BCEAC" w14:textId="05E5423A" w:rsidR="00147D00" w:rsidRPr="00320344" w:rsidRDefault="00D02BFF" w:rsidP="00D02BFF">
      <w:pPr>
        <w:pStyle w:val="Heading5"/>
      </w:pPr>
      <w:r>
        <w:t xml:space="preserve">3.5.1.5 </w:t>
      </w:r>
      <w:r w:rsidR="00147D00" w:rsidRPr="00320344">
        <w:t xml:space="preserve">Wildfire – trees not </w:t>
      </w:r>
      <w:proofErr w:type="gramStart"/>
      <w:r w:rsidR="00147D00" w:rsidRPr="00320344">
        <w:t>killed</w:t>
      </w:r>
      <w:proofErr w:type="gramEnd"/>
    </w:p>
    <w:p w14:paraId="1CE46385" w14:textId="77777777" w:rsidR="00147D00" w:rsidRPr="00320344" w:rsidRDefault="00147D00" w:rsidP="00147D00">
      <w:pPr>
        <w:tabs>
          <w:tab w:val="left" w:pos="1814"/>
        </w:tabs>
        <w:rPr>
          <w:rFonts w:cstheme="minorHAnsi"/>
        </w:rPr>
      </w:pPr>
      <w:r w:rsidRPr="00B91DF2">
        <w:rPr>
          <w:i/>
        </w:rPr>
        <w:t>Project scenario</w:t>
      </w:r>
      <w:r>
        <w:rPr>
          <w:rFonts w:cstheme="minorHAnsi"/>
        </w:rPr>
        <w:br/>
      </w:r>
      <w:r w:rsidRPr="007D774F">
        <w:rPr>
          <w:rFonts w:cstheme="minorHAnsi"/>
        </w:rPr>
        <w:t>E</w:t>
      </w:r>
      <w:r w:rsidRPr="00C63FC3">
        <w:t xml:space="preserve">vents must be added in accordance with section 40 of the Determination for each </w:t>
      </w:r>
      <w:r w:rsidRPr="007D774F">
        <w:rPr>
          <w:rFonts w:cstheme="minorHAnsi"/>
        </w:rPr>
        <w:t>fire in which trees are not killed that occurs in a CEA during the modelling period</w:t>
      </w:r>
      <w:r w:rsidRPr="00C63FC3">
        <w:t>. For each modelled Wildfire – trees not killed event, the modelled date is that determined in accordance with section 40 of the Determination.</w:t>
      </w:r>
    </w:p>
    <w:p w14:paraId="00CAA04A" w14:textId="74C9A4C2" w:rsidR="00147D00" w:rsidRPr="00D02BFF" w:rsidRDefault="00D02BFF" w:rsidP="00D02BFF">
      <w:pPr>
        <w:pStyle w:val="Heading5"/>
        <w:rPr>
          <w:rStyle w:val="Heading4Char"/>
          <w:rFonts w:eastAsiaTheme="minorHAnsi"/>
          <w:b/>
          <w:bCs w:val="0"/>
          <w:sz w:val="22"/>
          <w:szCs w:val="22"/>
        </w:rPr>
      </w:pPr>
      <w:r>
        <w:rPr>
          <w:rStyle w:val="Heading4Char"/>
          <w:rFonts w:eastAsiaTheme="minorHAnsi"/>
          <w:b/>
          <w:bCs w:val="0"/>
          <w:sz w:val="22"/>
          <w:szCs w:val="22"/>
        </w:rPr>
        <w:t xml:space="preserve">3.5.1.6 </w:t>
      </w:r>
      <w:r w:rsidR="00147D00" w:rsidRPr="00D02BFF">
        <w:rPr>
          <w:rStyle w:val="Heading4Char"/>
          <w:rFonts w:eastAsiaTheme="minorHAnsi"/>
          <w:b/>
          <w:bCs w:val="0"/>
          <w:sz w:val="22"/>
          <w:szCs w:val="22"/>
        </w:rPr>
        <w:t xml:space="preserve">Wildfire – trees </w:t>
      </w:r>
      <w:proofErr w:type="gramStart"/>
      <w:r w:rsidR="00147D00" w:rsidRPr="00D02BFF">
        <w:rPr>
          <w:rStyle w:val="Heading4Char"/>
          <w:rFonts w:eastAsiaTheme="minorHAnsi"/>
          <w:b/>
          <w:bCs w:val="0"/>
          <w:sz w:val="22"/>
          <w:szCs w:val="22"/>
        </w:rPr>
        <w:t>killed</w:t>
      </w:r>
      <w:proofErr w:type="gramEnd"/>
    </w:p>
    <w:p w14:paraId="7873E87B" w14:textId="77777777" w:rsidR="00147D00" w:rsidRDefault="00147D00" w:rsidP="00147D00">
      <w:pPr>
        <w:tabs>
          <w:tab w:val="left" w:pos="1814"/>
        </w:tabs>
        <w:rPr>
          <w:rFonts w:cstheme="minorHAnsi"/>
        </w:rPr>
      </w:pPr>
      <w:r w:rsidRPr="00B91DF2">
        <w:rPr>
          <w:i/>
        </w:rPr>
        <w:t>Project scenario</w:t>
      </w:r>
      <w:r>
        <w:br/>
      </w:r>
      <w:r w:rsidRPr="00C63FC3">
        <w:t>E</w:t>
      </w:r>
      <w:r w:rsidRPr="003B4307">
        <w:rPr>
          <w:rFonts w:cstheme="minorHAnsi"/>
        </w:rPr>
        <w:t>vents must be added in accordance with section 40 of the Determination for each fire in which trees are killed that occurs in a CEA during the modelling period. For each modelled Wildfire – trees killed event, the modelled date is that determined in accordance with section 40 of the Determination.</w:t>
      </w:r>
    </w:p>
    <w:p w14:paraId="11AAC055" w14:textId="2DC63B53" w:rsidR="00147D00" w:rsidRPr="00320344" w:rsidRDefault="00D02BFF" w:rsidP="00D02BFF">
      <w:pPr>
        <w:pStyle w:val="Heading5"/>
      </w:pPr>
      <w:r>
        <w:t xml:space="preserve">3.5.1.7 </w:t>
      </w:r>
      <w:proofErr w:type="gramStart"/>
      <w:r w:rsidR="00147D00" w:rsidRPr="00320344">
        <w:t>Non-fire</w:t>
      </w:r>
      <w:proofErr w:type="gramEnd"/>
      <w:r w:rsidR="00147D00" w:rsidRPr="00320344">
        <w:t xml:space="preserve"> disturbances</w:t>
      </w:r>
    </w:p>
    <w:p w14:paraId="5EA12F74" w14:textId="77777777" w:rsidR="00147D00" w:rsidRDefault="00147D00" w:rsidP="00147D00">
      <w:pPr>
        <w:tabs>
          <w:tab w:val="left" w:pos="1814"/>
        </w:tabs>
        <w:spacing w:after="0"/>
      </w:pPr>
      <w:r w:rsidRPr="00B91DF2">
        <w:rPr>
          <w:i/>
        </w:rPr>
        <w:t>Project scenario</w:t>
      </w:r>
      <w:r w:rsidRPr="00C63FC3">
        <w:t xml:space="preserve"> </w:t>
      </w:r>
    </w:p>
    <w:p w14:paraId="68A66648" w14:textId="77777777" w:rsidR="00147D00" w:rsidRDefault="00147D00" w:rsidP="00147D00">
      <w:pPr>
        <w:tabs>
          <w:tab w:val="left" w:pos="1814"/>
        </w:tabs>
        <w:spacing w:after="0"/>
      </w:pPr>
      <w:r>
        <w:t>N</w:t>
      </w:r>
      <w:r w:rsidRPr="00C63FC3">
        <w:t>on-fire disturbance events must be added to the project scenario in accordance with section 41 of the Determination.</w:t>
      </w:r>
    </w:p>
    <w:p w14:paraId="01D94C0E" w14:textId="77777777" w:rsidR="00D02BFF" w:rsidRDefault="00D02BFF" w:rsidP="00147D00">
      <w:pPr>
        <w:tabs>
          <w:tab w:val="left" w:pos="1814"/>
        </w:tabs>
        <w:spacing w:after="0"/>
      </w:pPr>
    </w:p>
    <w:p w14:paraId="52AEBCA2" w14:textId="59682887" w:rsidR="00147D00" w:rsidRDefault="00147D00" w:rsidP="00AD451A">
      <w:pPr>
        <w:pStyle w:val="Heading4"/>
        <w:numPr>
          <w:ilvl w:val="2"/>
          <w:numId w:val="29"/>
        </w:numPr>
      </w:pPr>
      <w:bookmarkStart w:id="666" w:name="_Toc146624274"/>
      <w:bookmarkStart w:id="667" w:name="_Toc146624275"/>
      <w:bookmarkStart w:id="668" w:name="_Toc146624276"/>
      <w:bookmarkStart w:id="669" w:name="_Toc146624277"/>
      <w:bookmarkStart w:id="670" w:name="_Toc146624278"/>
      <w:bookmarkStart w:id="671" w:name="_Toc146624279"/>
      <w:bookmarkStart w:id="672" w:name="_Toc146624280"/>
      <w:bookmarkStart w:id="673" w:name="_Toc146624281"/>
      <w:bookmarkStart w:id="674" w:name="_Toc146624282"/>
      <w:bookmarkStart w:id="675" w:name="_Toc146624283"/>
      <w:bookmarkStart w:id="676" w:name="_Toc146624284"/>
      <w:bookmarkStart w:id="677" w:name="_Toc146624285"/>
      <w:bookmarkStart w:id="678" w:name="_Toc146624286"/>
      <w:bookmarkStart w:id="679" w:name="_Toc146624287"/>
      <w:bookmarkStart w:id="680" w:name="_Toc146624288"/>
      <w:bookmarkStart w:id="681" w:name="_Toc146624289"/>
      <w:bookmarkStart w:id="682" w:name="_Toc146624290"/>
      <w:bookmarkStart w:id="683" w:name="_Toc146624291"/>
      <w:bookmarkStart w:id="684" w:name="_Toc146624292"/>
      <w:bookmarkStart w:id="685" w:name="_Toc39651375"/>
      <w:bookmarkStart w:id="686" w:name="_Toc146624293"/>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t>Adding project scenario events individually</w:t>
      </w:r>
      <w:bookmarkEnd w:id="685"/>
      <w:bookmarkEnd w:id="686"/>
    </w:p>
    <w:p w14:paraId="148782F2" w14:textId="77777777" w:rsidR="00147D00" w:rsidRPr="00320344" w:rsidRDefault="00147D00" w:rsidP="00147D00">
      <w:pPr>
        <w:rPr>
          <w:rFonts w:cstheme="minorHAnsi"/>
        </w:rPr>
      </w:pPr>
      <w:r>
        <w:rPr>
          <w:rFonts w:cstheme="minorHAnsi"/>
        </w:rPr>
        <w:t>Events for the project scenario must be added in accordance with this section one-by-one, following the below steps, with reference to above notes.</w:t>
      </w:r>
    </w:p>
    <w:p w14:paraId="5D5036B0" w14:textId="77777777" w:rsidR="00BA6979" w:rsidRDefault="00147D00" w:rsidP="00AD451A">
      <w:pPr>
        <w:pStyle w:val="ListParagraph"/>
        <w:numPr>
          <w:ilvl w:val="0"/>
          <w:numId w:val="20"/>
        </w:numPr>
        <w:spacing w:after="200" w:line="276" w:lineRule="auto"/>
        <w:ind w:left="284" w:hanging="284"/>
        <w:contextualSpacing/>
        <w:rPr>
          <w:rFonts w:cstheme="minorHAnsi"/>
        </w:rPr>
      </w:pPr>
      <w:r w:rsidRPr="003E5652">
        <w:rPr>
          <w:rFonts w:cstheme="minorHAnsi"/>
        </w:rPr>
        <w:t xml:space="preserve">To add a new event, click on the </w:t>
      </w:r>
      <w:r w:rsidRPr="00B51879">
        <w:rPr>
          <w:rFonts w:cstheme="minorHAnsi"/>
        </w:rPr>
        <w:t>“</w:t>
      </w:r>
      <w:r w:rsidRPr="00B51879">
        <w:rPr>
          <w:rFonts w:cstheme="minorHAnsi"/>
          <w:i/>
        </w:rPr>
        <w:t>New</w:t>
      </w:r>
      <w:r w:rsidRPr="00C10020">
        <w:rPr>
          <w:rFonts w:cstheme="minorHAnsi"/>
          <w:i/>
        </w:rPr>
        <w:t xml:space="preserve"> Event</w:t>
      </w:r>
      <w:r>
        <w:rPr>
          <w:rFonts w:cstheme="minorHAnsi"/>
        </w:rPr>
        <w:t xml:space="preserve">" </w:t>
      </w:r>
      <w:r w:rsidRPr="003E5652">
        <w:rPr>
          <w:rFonts w:cstheme="minorHAnsi"/>
        </w:rPr>
        <w:t>button. A new pop-up window will appear.</w:t>
      </w:r>
    </w:p>
    <w:p w14:paraId="2DB74D90" w14:textId="28535327" w:rsidR="00147D00" w:rsidRPr="00BA6979" w:rsidRDefault="00BA6979" w:rsidP="00BA6979">
      <w:pPr>
        <w:contextualSpacing/>
        <w:rPr>
          <w:rFonts w:cstheme="minorHAnsi"/>
        </w:rPr>
      </w:pPr>
      <w:bookmarkStart w:id="687" w:name="_Toc150436433"/>
      <w:bookmarkStart w:id="688" w:name="_Toc150444899"/>
      <w:r w:rsidRPr="00E21F66">
        <w:rPr>
          <w:b/>
          <w:bCs/>
        </w:rPr>
        <w:lastRenderedPageBreak/>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0440EC">
        <w:rPr>
          <w:b/>
          <w:bCs/>
          <w:noProof/>
        </w:rPr>
        <w:t>10</w:t>
      </w:r>
      <w:r w:rsidRPr="00E21F66">
        <w:rPr>
          <w:b/>
          <w:bCs/>
          <w:noProof/>
        </w:rPr>
        <w:fldChar w:fldCharType="end"/>
      </w:r>
      <w:r w:rsidRPr="00E21F66">
        <w:rPr>
          <w:b/>
          <w:bCs/>
        </w:rPr>
        <w:t xml:space="preserve"> </w:t>
      </w:r>
      <w:r>
        <w:rPr>
          <w:b/>
          <w:bCs/>
        </w:rPr>
        <w:t xml:space="preserve">Adding a new event </w:t>
      </w:r>
      <w:r w:rsidRPr="00E21F66">
        <w:rPr>
          <w:b/>
          <w:bCs/>
        </w:rPr>
        <w:t>FullCAM</w:t>
      </w:r>
      <w:bookmarkEnd w:id="687"/>
      <w:r w:rsidR="00147D00" w:rsidRPr="00BA6979">
        <w:rPr>
          <w:rFonts w:cstheme="minorHAnsi"/>
        </w:rPr>
        <w:br/>
      </w:r>
      <w:r w:rsidR="00147D00" w:rsidRPr="00A67C85">
        <w:rPr>
          <w:noProof/>
        </w:rPr>
        <w:drawing>
          <wp:inline distT="0" distB="0" distL="0" distR="0" wp14:anchorId="0B2334FD" wp14:editId="60B47E9D">
            <wp:extent cx="5731510" cy="2929255"/>
            <wp:effectExtent l="0" t="0" r="2540" b="4445"/>
            <wp:docPr id="708519749" name="Picture 708519749" descr="The Events tab of the FullCAM 2020 interface. The 'New event'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9749" name="Picture 708519749" descr="The Events tab of the FullCAM 2020 interface. The 'New event' button has been highlighted."/>
                    <pic:cNvPicPr/>
                  </pic:nvPicPr>
                  <pic:blipFill>
                    <a:blip r:embed="rId34"/>
                    <a:stretch>
                      <a:fillRect/>
                    </a:stretch>
                  </pic:blipFill>
                  <pic:spPr>
                    <a:xfrm>
                      <a:off x="0" y="0"/>
                      <a:ext cx="5731510" cy="2929255"/>
                    </a:xfrm>
                    <a:prstGeom prst="rect">
                      <a:avLst/>
                    </a:prstGeom>
                  </pic:spPr>
                </pic:pic>
              </a:graphicData>
            </a:graphic>
          </wp:inline>
        </w:drawing>
      </w:r>
      <w:bookmarkEnd w:id="688"/>
    </w:p>
    <w:p w14:paraId="6C276A5F" w14:textId="77777777" w:rsidR="00147D00" w:rsidRDefault="00147D00" w:rsidP="00147D00"/>
    <w:p w14:paraId="58AF3F7D" w14:textId="77777777" w:rsidR="005923C1" w:rsidRDefault="00147D00" w:rsidP="00AD451A">
      <w:pPr>
        <w:pStyle w:val="ListParagraph"/>
        <w:numPr>
          <w:ilvl w:val="0"/>
          <w:numId w:val="20"/>
        </w:numPr>
        <w:spacing w:after="200" w:line="276" w:lineRule="auto"/>
        <w:ind w:left="284" w:hanging="284"/>
        <w:contextualSpacing/>
      </w:pPr>
      <w:r w:rsidRPr="3C8D8D57">
        <w:t>Select the Event Type from the drop-down list that corresponds to the activity/event as given below. The notes in section 3.5.1 above provide more information of when to model different events and activities under the applicable scenarios (project or baseline) and section 3.5.2.1 to 3.5.2.7 on the specific settings to use for those.</w:t>
      </w:r>
    </w:p>
    <w:p w14:paraId="3F28AF47" w14:textId="6304030B" w:rsidR="00147D00" w:rsidRPr="00823EE0" w:rsidRDefault="005923C1" w:rsidP="005923C1">
      <w:pPr>
        <w:contextualSpacing/>
      </w:pPr>
      <w:bookmarkStart w:id="689" w:name="_Toc150436434"/>
      <w:bookmarkStart w:id="690" w:name="_Toc150444900"/>
      <w:r w:rsidRPr="00E21F66">
        <w:rPr>
          <w:b/>
          <w:bCs/>
        </w:rPr>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0440EC">
        <w:rPr>
          <w:b/>
          <w:bCs/>
          <w:noProof/>
        </w:rPr>
        <w:t>11</w:t>
      </w:r>
      <w:r w:rsidRPr="00E21F66">
        <w:rPr>
          <w:b/>
          <w:bCs/>
          <w:noProof/>
        </w:rPr>
        <w:fldChar w:fldCharType="end"/>
      </w:r>
      <w:r w:rsidRPr="00E21F66">
        <w:rPr>
          <w:b/>
          <w:bCs/>
        </w:rPr>
        <w:t xml:space="preserve"> </w:t>
      </w:r>
      <w:r>
        <w:rPr>
          <w:b/>
          <w:bCs/>
        </w:rPr>
        <w:t xml:space="preserve">Selecting the event type in </w:t>
      </w:r>
      <w:r w:rsidRPr="00E21F66">
        <w:rPr>
          <w:b/>
          <w:bCs/>
        </w:rPr>
        <w:t>FullCAM</w:t>
      </w:r>
      <w:bookmarkEnd w:id="689"/>
      <w:r w:rsidR="00147D00">
        <w:br/>
      </w:r>
      <w:r w:rsidR="00147D00">
        <w:rPr>
          <w:noProof/>
        </w:rPr>
        <w:drawing>
          <wp:inline distT="0" distB="0" distL="0" distR="0" wp14:anchorId="076A296D" wp14:editId="0EC3ECA7">
            <wp:extent cx="5731510" cy="2925445"/>
            <wp:effectExtent l="0" t="0" r="2540" b="8255"/>
            <wp:docPr id="1607041746" name="Picture 1607041746" descr="The Event window in the FullCAM 2020 interface. The event Type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41746" name="Picture 1607041746" descr="The Event window in the FullCAM 2020 interface. The event Type dropdown menu has been highligh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925445"/>
                    </a:xfrm>
                    <a:prstGeom prst="rect">
                      <a:avLst/>
                    </a:prstGeom>
                  </pic:spPr>
                </pic:pic>
              </a:graphicData>
            </a:graphic>
          </wp:inline>
        </w:drawing>
      </w:r>
      <w:bookmarkEnd w:id="690"/>
    </w:p>
    <w:p w14:paraId="16D91EDF" w14:textId="77777777" w:rsidR="00147D00" w:rsidRDefault="00147D00" w:rsidP="00147D00">
      <w:pPr>
        <w:pStyle w:val="ListParagraph"/>
        <w:ind w:left="426"/>
        <w:rPr>
          <w:rFonts w:cstheme="minorHAnsi"/>
        </w:rPr>
      </w:pPr>
    </w:p>
    <w:p w14:paraId="22820FF4" w14:textId="415A6508" w:rsidR="00147D00" w:rsidRDefault="002D57E1" w:rsidP="002D57E1">
      <w:pPr>
        <w:pStyle w:val="Heading5"/>
      </w:pPr>
      <w:r>
        <w:t xml:space="preserve">3.5.2.1 </w:t>
      </w:r>
      <w:r w:rsidR="00147D00">
        <w:t>Adding a Regeneration Event</w:t>
      </w:r>
    </w:p>
    <w:p w14:paraId="72AACD4B" w14:textId="77777777" w:rsidR="00147D00" w:rsidRDefault="00147D00" w:rsidP="00AD451A">
      <w:pPr>
        <w:pStyle w:val="ListParagraph"/>
        <w:numPr>
          <w:ilvl w:val="0"/>
          <w:numId w:val="22"/>
        </w:numPr>
        <w:spacing w:after="200" w:line="276" w:lineRule="auto"/>
        <w:ind w:left="284"/>
        <w:contextualSpacing/>
      </w:pPr>
      <w:r>
        <w:t>Select the “</w:t>
      </w:r>
      <w:r w:rsidRPr="00C10020">
        <w:rPr>
          <w:i/>
          <w:iCs/>
        </w:rPr>
        <w:t>Tree Planting</w:t>
      </w:r>
      <w:r>
        <w:t>” Event Type.</w:t>
      </w:r>
    </w:p>
    <w:p w14:paraId="1D92A54B" w14:textId="77777777" w:rsidR="00147D00" w:rsidRDefault="00147D00" w:rsidP="00AD451A">
      <w:pPr>
        <w:pStyle w:val="ListParagraph"/>
        <w:numPr>
          <w:ilvl w:val="0"/>
          <w:numId w:val="22"/>
        </w:numPr>
        <w:spacing w:after="200" w:line="276" w:lineRule="auto"/>
        <w:ind w:left="284"/>
        <w:contextualSpacing/>
      </w:pPr>
      <w:r>
        <w:t>Click the “</w:t>
      </w:r>
      <w:r w:rsidRPr="006454DB">
        <w:rPr>
          <w:i/>
          <w:iCs/>
        </w:rPr>
        <w:t xml:space="preserve">Insert standard </w:t>
      </w:r>
      <w:r>
        <w:rPr>
          <w:i/>
          <w:iCs/>
        </w:rPr>
        <w:t>values</w:t>
      </w:r>
      <w:r>
        <w:t>” button. This will open a pop-up window.</w:t>
      </w:r>
    </w:p>
    <w:p w14:paraId="1DDBE938" w14:textId="77777777" w:rsidR="00147D00" w:rsidRDefault="00147D00" w:rsidP="00AD451A">
      <w:pPr>
        <w:pStyle w:val="ListParagraph"/>
        <w:numPr>
          <w:ilvl w:val="0"/>
          <w:numId w:val="22"/>
        </w:numPr>
        <w:spacing w:after="200" w:line="276" w:lineRule="auto"/>
        <w:ind w:left="284"/>
        <w:contextualSpacing/>
      </w:pPr>
      <w:r>
        <w:lastRenderedPageBreak/>
        <w:t>In the checkbox on the left, select the event with the name (in the middle column) “</w:t>
      </w:r>
      <w:r>
        <w:rPr>
          <w:i/>
          <w:iCs/>
        </w:rPr>
        <w:t>Plant trees: natural regeneration in regeneration systems</w:t>
      </w:r>
      <w:r>
        <w:t xml:space="preserve">”. The parameters for the event will now be filled with standard values. </w:t>
      </w:r>
    </w:p>
    <w:p w14:paraId="71BE3750" w14:textId="53B9C3E3" w:rsidR="00AD3F06" w:rsidRDefault="00AD3F06" w:rsidP="00AD3F06">
      <w:pPr>
        <w:ind w:left="-76"/>
        <w:contextualSpacing/>
      </w:pPr>
      <w:bookmarkStart w:id="691" w:name="_Toc150436437"/>
      <w:bookmarkStart w:id="692" w:name="_Toc150444901"/>
      <w:r w:rsidRPr="00874FCB">
        <w:rPr>
          <w:b/>
          <w:bCs/>
        </w:rPr>
        <w:t xml:space="preserve">Figure </w:t>
      </w:r>
      <w:r w:rsidRPr="00874FCB">
        <w:rPr>
          <w:b/>
          <w:bCs/>
          <w:noProof/>
        </w:rPr>
        <w:fldChar w:fldCharType="begin"/>
      </w:r>
      <w:r w:rsidRPr="00874FCB">
        <w:rPr>
          <w:b/>
          <w:bCs/>
          <w:noProof/>
        </w:rPr>
        <w:instrText xml:space="preserve"> SEQ Figure \* ARABIC </w:instrText>
      </w:r>
      <w:r w:rsidRPr="00874FCB">
        <w:rPr>
          <w:b/>
          <w:bCs/>
          <w:noProof/>
        </w:rPr>
        <w:fldChar w:fldCharType="separate"/>
      </w:r>
      <w:r w:rsidR="000440EC">
        <w:rPr>
          <w:b/>
          <w:bCs/>
          <w:noProof/>
        </w:rPr>
        <w:t>12</w:t>
      </w:r>
      <w:r w:rsidRPr="00874FCB">
        <w:rPr>
          <w:b/>
          <w:bCs/>
          <w:noProof/>
        </w:rPr>
        <w:fldChar w:fldCharType="end"/>
      </w:r>
      <w:r w:rsidRPr="00874FCB">
        <w:rPr>
          <w:b/>
          <w:bCs/>
        </w:rPr>
        <w:t xml:space="preserve"> </w:t>
      </w:r>
      <w:r>
        <w:rPr>
          <w:b/>
          <w:bCs/>
        </w:rPr>
        <w:t xml:space="preserve">Selecting a </w:t>
      </w:r>
      <w:r w:rsidRPr="00874FCB">
        <w:rPr>
          <w:b/>
          <w:bCs/>
        </w:rPr>
        <w:t xml:space="preserve">standard tree planting event in </w:t>
      </w:r>
      <w:proofErr w:type="gramStart"/>
      <w:r w:rsidRPr="00874FCB">
        <w:rPr>
          <w:b/>
          <w:bCs/>
        </w:rPr>
        <w:t>FullCAM</w:t>
      </w:r>
      <w:bookmarkEnd w:id="691"/>
      <w:bookmarkEnd w:id="692"/>
      <w:proofErr w:type="gramEnd"/>
    </w:p>
    <w:p w14:paraId="188EBAF3" w14:textId="77777777" w:rsidR="00147D00" w:rsidRDefault="00147D00" w:rsidP="00147D00">
      <w:r w:rsidRPr="007128DD">
        <w:rPr>
          <w:noProof/>
        </w:rPr>
        <w:drawing>
          <wp:inline distT="0" distB="0" distL="0" distR="0" wp14:anchorId="0D5A8309" wp14:editId="6461A4DE">
            <wp:extent cx="5731510" cy="2908300"/>
            <wp:effectExtent l="0" t="0" r="2540" b="6350"/>
            <wp:docPr id="319919640" name="Picture 319919640" descr="The Select a standard event window in the FullCAM 2020 interface. The checkbox for the 'Site prep: Windrow and burn'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19640" name="Picture 319919640" descr="The Select a standard event window in the FullCAM 2020 interface. The checkbox for the 'Site prep: Windrow and burn' standard event has been checked and highlighted. "/>
                    <pic:cNvPicPr/>
                  </pic:nvPicPr>
                  <pic:blipFill>
                    <a:blip r:embed="rId36"/>
                    <a:stretch>
                      <a:fillRect/>
                    </a:stretch>
                  </pic:blipFill>
                  <pic:spPr>
                    <a:xfrm>
                      <a:off x="0" y="0"/>
                      <a:ext cx="5731510" cy="2908300"/>
                    </a:xfrm>
                    <a:prstGeom prst="rect">
                      <a:avLst/>
                    </a:prstGeom>
                  </pic:spPr>
                </pic:pic>
              </a:graphicData>
            </a:graphic>
          </wp:inline>
        </w:drawing>
      </w:r>
    </w:p>
    <w:p w14:paraId="36A6B932" w14:textId="77777777" w:rsidR="00147D00" w:rsidRDefault="00147D00" w:rsidP="00AD451A">
      <w:pPr>
        <w:pStyle w:val="ListParagraph"/>
        <w:numPr>
          <w:ilvl w:val="0"/>
          <w:numId w:val="22"/>
        </w:numPr>
        <w:spacing w:after="200" w:line="276" w:lineRule="auto"/>
        <w:ind w:left="284"/>
        <w:contextualSpacing/>
      </w:pPr>
      <w:r>
        <w:t>Click the “</w:t>
      </w:r>
      <w:r w:rsidRPr="00C10020">
        <w:rPr>
          <w:i/>
          <w:iCs/>
        </w:rPr>
        <w:t>Ok</w:t>
      </w:r>
      <w:r>
        <w:t>” button at the bottom right of the window. This will close the pop-up.</w:t>
      </w:r>
    </w:p>
    <w:p w14:paraId="12598F9A" w14:textId="77777777" w:rsidR="00624FD4" w:rsidRDefault="00147D00" w:rsidP="00AD451A">
      <w:pPr>
        <w:pStyle w:val="ListParagraph"/>
        <w:numPr>
          <w:ilvl w:val="0"/>
          <w:numId w:val="22"/>
        </w:numPr>
        <w:spacing w:after="200" w:line="276" w:lineRule="auto"/>
        <w:ind w:left="284"/>
        <w:contextualSpacing/>
      </w:pPr>
      <w:r>
        <w:t>Select the “Native Species Regeneration” option appropriate to the event in the “</w:t>
      </w:r>
      <w:r w:rsidRPr="00C10020">
        <w:rPr>
          <w:i/>
          <w:iCs/>
        </w:rPr>
        <w:t>Select a species</w:t>
      </w:r>
      <w:r>
        <w:t>” drop-down menu.</w:t>
      </w:r>
    </w:p>
    <w:p w14:paraId="351B807E" w14:textId="46101FE3" w:rsidR="00147D00" w:rsidRDefault="00624FD4" w:rsidP="00624FD4">
      <w:pPr>
        <w:ind w:left="-76"/>
        <w:contextualSpacing/>
      </w:pPr>
      <w:bookmarkStart w:id="693" w:name="_Toc150436435"/>
      <w:bookmarkStart w:id="694" w:name="_Toc150444902"/>
      <w:r w:rsidRPr="00F01DE7">
        <w:rPr>
          <w:b/>
          <w:bCs/>
        </w:rPr>
        <w:t xml:space="preserve">Figure </w:t>
      </w:r>
      <w:r w:rsidRPr="00F01DE7">
        <w:rPr>
          <w:b/>
          <w:bCs/>
          <w:noProof/>
        </w:rPr>
        <w:fldChar w:fldCharType="begin"/>
      </w:r>
      <w:r w:rsidRPr="00F01DE7">
        <w:rPr>
          <w:b/>
          <w:bCs/>
          <w:noProof/>
        </w:rPr>
        <w:instrText xml:space="preserve"> SEQ Figure \* ARABIC </w:instrText>
      </w:r>
      <w:r w:rsidRPr="00F01DE7">
        <w:rPr>
          <w:b/>
          <w:bCs/>
          <w:noProof/>
        </w:rPr>
        <w:fldChar w:fldCharType="separate"/>
      </w:r>
      <w:r w:rsidR="000440EC">
        <w:rPr>
          <w:b/>
          <w:bCs/>
          <w:noProof/>
        </w:rPr>
        <w:t>13</w:t>
      </w:r>
      <w:r w:rsidRPr="00F01DE7">
        <w:rPr>
          <w:b/>
          <w:bCs/>
          <w:noProof/>
        </w:rPr>
        <w:fldChar w:fldCharType="end"/>
      </w:r>
      <w:r w:rsidRPr="00F01DE7">
        <w:rPr>
          <w:b/>
          <w:bCs/>
        </w:rPr>
        <w:t xml:space="preserve"> Selecting </w:t>
      </w:r>
      <w:r>
        <w:rPr>
          <w:b/>
          <w:bCs/>
        </w:rPr>
        <w:t>a species in tree planting</w:t>
      </w:r>
      <w:r w:rsidRPr="00F01DE7">
        <w:rPr>
          <w:b/>
          <w:bCs/>
        </w:rPr>
        <w:t xml:space="preserve"> event in FullCAM</w:t>
      </w:r>
      <w:bookmarkEnd w:id="693"/>
      <w:r w:rsidR="00147D00">
        <w:br/>
      </w:r>
      <w:r w:rsidR="00147D00" w:rsidRPr="005E5D54">
        <w:rPr>
          <w:noProof/>
        </w:rPr>
        <w:drawing>
          <wp:inline distT="0" distB="0" distL="0" distR="0" wp14:anchorId="10FEC61F" wp14:editId="19035534">
            <wp:extent cx="5731510" cy="2929255"/>
            <wp:effectExtent l="0" t="0" r="2540" b="4445"/>
            <wp:docPr id="1913783283" name="Picture 1913783283" descr="The Event window in the FullCAM 2020 interface. The 'Select a species' dropdown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83283" name="Picture 1913783283" descr="The Event window in the FullCAM 2020 interface. The 'Select a species' dropdown menu has been highlighted."/>
                    <pic:cNvPicPr/>
                  </pic:nvPicPr>
                  <pic:blipFill>
                    <a:blip r:embed="rId37"/>
                    <a:stretch>
                      <a:fillRect/>
                    </a:stretch>
                  </pic:blipFill>
                  <pic:spPr>
                    <a:xfrm>
                      <a:off x="0" y="0"/>
                      <a:ext cx="5731510" cy="2929255"/>
                    </a:xfrm>
                    <a:prstGeom prst="rect">
                      <a:avLst/>
                    </a:prstGeom>
                  </pic:spPr>
                </pic:pic>
              </a:graphicData>
            </a:graphic>
          </wp:inline>
        </w:drawing>
      </w:r>
      <w:bookmarkEnd w:id="694"/>
    </w:p>
    <w:p w14:paraId="7B1D26A1" w14:textId="77777777" w:rsidR="00147D00" w:rsidRDefault="00147D00" w:rsidP="00AD451A">
      <w:pPr>
        <w:pStyle w:val="ListParagraph"/>
        <w:numPr>
          <w:ilvl w:val="0"/>
          <w:numId w:val="22"/>
        </w:numPr>
        <w:spacing w:after="200" w:line="276" w:lineRule="auto"/>
        <w:ind w:left="284"/>
        <w:contextualSpacing/>
      </w:pPr>
      <w:r>
        <w:t>Click the “Generate name automatically” button in the top left of the window.</w:t>
      </w:r>
    </w:p>
    <w:p w14:paraId="285FEBEC" w14:textId="77777777" w:rsidR="00147D00" w:rsidRDefault="00147D00" w:rsidP="00AD451A">
      <w:pPr>
        <w:pStyle w:val="ListParagraph"/>
        <w:numPr>
          <w:ilvl w:val="0"/>
          <w:numId w:val="22"/>
        </w:numPr>
        <w:spacing w:after="200" w:line="276" w:lineRule="auto"/>
        <w:ind w:left="284"/>
        <w:contextualSpacing/>
      </w:pPr>
      <w:r>
        <w:t>Insert the calendar date for the Event in the “Event Date” field. The accepted format is DD/MM/YYYY. There are specific timing requirements that must be followed with reference to the notes given in section 3.5.1.</w:t>
      </w:r>
    </w:p>
    <w:p w14:paraId="02EA72E9" w14:textId="77777777" w:rsidR="00147D00" w:rsidRDefault="00147D00" w:rsidP="00AD451A">
      <w:pPr>
        <w:pStyle w:val="ListParagraph"/>
        <w:numPr>
          <w:ilvl w:val="0"/>
          <w:numId w:val="22"/>
        </w:numPr>
        <w:spacing w:after="200" w:line="276" w:lineRule="auto"/>
        <w:ind w:left="284"/>
        <w:contextualSpacing/>
      </w:pPr>
      <w:r>
        <w:lastRenderedPageBreak/>
        <w:t>Do NOT edit any other settings.</w:t>
      </w:r>
    </w:p>
    <w:p w14:paraId="774714A1" w14:textId="77777777" w:rsidR="00147D00" w:rsidRDefault="00147D00" w:rsidP="00AD451A">
      <w:pPr>
        <w:pStyle w:val="ListParagraph"/>
        <w:numPr>
          <w:ilvl w:val="0"/>
          <w:numId w:val="22"/>
        </w:numPr>
        <w:spacing w:after="200" w:line="276" w:lineRule="auto"/>
        <w:ind w:left="284"/>
        <w:contextualSpacing/>
      </w:pPr>
      <w:r>
        <w:t>Click the green “Save and close” button at the top right of the window.</w:t>
      </w:r>
    </w:p>
    <w:p w14:paraId="7CEF6956" w14:textId="0F876CAB" w:rsidR="00147D00" w:rsidRDefault="002D57E1" w:rsidP="002D57E1">
      <w:pPr>
        <w:pStyle w:val="Heading5"/>
      </w:pPr>
      <w:r>
        <w:t>3.5.</w:t>
      </w:r>
      <w:r w:rsidR="00A906EB">
        <w:t xml:space="preserve">2.2 </w:t>
      </w:r>
      <w:r w:rsidR="00147D00">
        <w:t>Adding a Clearing Event</w:t>
      </w:r>
    </w:p>
    <w:p w14:paraId="07A8FAF6" w14:textId="77777777" w:rsidR="00147D00" w:rsidRDefault="00147D00" w:rsidP="00AD451A">
      <w:pPr>
        <w:pStyle w:val="ListParagraph"/>
        <w:numPr>
          <w:ilvl w:val="0"/>
          <w:numId w:val="23"/>
        </w:numPr>
        <w:spacing w:after="200" w:line="276" w:lineRule="auto"/>
        <w:ind w:left="284"/>
        <w:contextualSpacing/>
      </w:pPr>
      <w:r>
        <w:t>Select the “</w:t>
      </w:r>
      <w:r>
        <w:rPr>
          <w:i/>
          <w:iCs/>
        </w:rPr>
        <w:t>Forest thinning</w:t>
      </w:r>
      <w:r>
        <w:t>” Event Type.</w:t>
      </w:r>
    </w:p>
    <w:p w14:paraId="78B06670" w14:textId="77777777" w:rsidR="00147D00" w:rsidRDefault="00147D00" w:rsidP="00AD451A">
      <w:pPr>
        <w:pStyle w:val="ListParagraph"/>
        <w:numPr>
          <w:ilvl w:val="0"/>
          <w:numId w:val="23"/>
        </w:numPr>
        <w:spacing w:after="200" w:line="276" w:lineRule="auto"/>
        <w:ind w:left="284"/>
        <w:contextualSpacing/>
      </w:pPr>
      <w:r>
        <w:t>Click the “</w:t>
      </w:r>
      <w:r w:rsidRPr="00C10020">
        <w:rPr>
          <w:i/>
          <w:iCs/>
        </w:rPr>
        <w:t>Insert standard values</w:t>
      </w:r>
      <w:r>
        <w:t>” button. This will open a pop-up window.</w:t>
      </w:r>
    </w:p>
    <w:p w14:paraId="2256C3EF" w14:textId="77777777" w:rsidR="00147D00" w:rsidRDefault="00147D00" w:rsidP="00AD451A">
      <w:pPr>
        <w:pStyle w:val="ListParagraph"/>
        <w:numPr>
          <w:ilvl w:val="0"/>
          <w:numId w:val="23"/>
        </w:numPr>
        <w:spacing w:after="200" w:line="276" w:lineRule="auto"/>
        <w:ind w:left="284"/>
        <w:contextualSpacing/>
      </w:pPr>
      <w:r>
        <w:t>In the checkbox on the left, select the event with the name (in the middle column) “</w:t>
      </w:r>
      <w:r>
        <w:rPr>
          <w:i/>
          <w:iCs/>
        </w:rPr>
        <w:t>Initial clearing: no product recovery</w:t>
      </w:r>
      <w:r>
        <w:t xml:space="preserve">”. The parameters for the event will now be filled with standard values. </w:t>
      </w:r>
    </w:p>
    <w:p w14:paraId="75A77B5E" w14:textId="24A981C3" w:rsidR="00147D00" w:rsidRDefault="0076241A" w:rsidP="0076241A">
      <w:pPr>
        <w:ind w:left="-76"/>
        <w:contextualSpacing/>
      </w:pPr>
      <w:bookmarkStart w:id="695" w:name="_Toc150444903"/>
      <w:r w:rsidRPr="00D47C93">
        <w:rPr>
          <w:b/>
          <w:bCs/>
        </w:rPr>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14</w:t>
      </w:r>
      <w:r w:rsidRPr="00D47C93">
        <w:rPr>
          <w:b/>
          <w:bCs/>
          <w:noProof/>
        </w:rPr>
        <w:fldChar w:fldCharType="end"/>
      </w:r>
      <w:r w:rsidRPr="00D47C93">
        <w:rPr>
          <w:b/>
          <w:bCs/>
        </w:rPr>
        <w:t xml:space="preserve"> Selecting </w:t>
      </w:r>
      <w:r w:rsidR="00FB64A3">
        <w:rPr>
          <w:b/>
          <w:bCs/>
        </w:rPr>
        <w:t xml:space="preserve">a thinning </w:t>
      </w:r>
      <w:r w:rsidRPr="00D47C93">
        <w:rPr>
          <w:b/>
          <w:bCs/>
        </w:rPr>
        <w:t>event in FullCAM</w:t>
      </w:r>
      <w:r w:rsidR="00147D00">
        <w:rPr>
          <w:noProof/>
        </w:rPr>
        <w:drawing>
          <wp:inline distT="0" distB="0" distL="0" distR="0" wp14:anchorId="2FE85960" wp14:editId="7FB9752A">
            <wp:extent cx="5731510" cy="3223895"/>
            <wp:effectExtent l="0" t="0" r="2540" b="0"/>
            <wp:docPr id="632193809" name="Picture 1" descr="The Select a standard event window in the FullCAM 2020 interface. The checkbox for the 'Initial clearing: no product recovery'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93809" name="Picture 1" descr="The Select a standard event window in the FullCAM 2020 interface. The checkbox for the 'Initial clearing: no product recovery' standard event has been checked and highlighted. "/>
                    <pic:cNvPicPr/>
                  </pic:nvPicPr>
                  <pic:blipFill>
                    <a:blip r:embed="rId3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bookmarkEnd w:id="695"/>
    </w:p>
    <w:p w14:paraId="3534B34B" w14:textId="77777777" w:rsidR="00147D00" w:rsidRDefault="00147D00" w:rsidP="00AD451A">
      <w:pPr>
        <w:pStyle w:val="ListParagraph"/>
        <w:numPr>
          <w:ilvl w:val="0"/>
          <w:numId w:val="23"/>
        </w:numPr>
        <w:spacing w:after="200" w:line="276" w:lineRule="auto"/>
        <w:ind w:left="284"/>
        <w:contextualSpacing/>
      </w:pPr>
      <w:r>
        <w:t>Click the “</w:t>
      </w:r>
      <w:r w:rsidRPr="00C10020">
        <w:rPr>
          <w:i/>
          <w:iCs/>
        </w:rPr>
        <w:t>Ok</w:t>
      </w:r>
      <w:r>
        <w:t>” button at the bottom right of the window. This will close the pop-up.</w:t>
      </w:r>
    </w:p>
    <w:p w14:paraId="41CF1EAF" w14:textId="77777777" w:rsidR="00147D00" w:rsidRDefault="00147D00" w:rsidP="00AD451A">
      <w:pPr>
        <w:pStyle w:val="ListParagraph"/>
        <w:numPr>
          <w:ilvl w:val="0"/>
          <w:numId w:val="23"/>
        </w:numPr>
        <w:spacing w:after="200" w:line="276" w:lineRule="auto"/>
        <w:ind w:left="284"/>
        <w:contextualSpacing/>
      </w:pPr>
      <w:r>
        <w:t>Click the “</w:t>
      </w:r>
      <w:r w:rsidRPr="00C10020">
        <w:rPr>
          <w:i/>
          <w:iCs/>
        </w:rPr>
        <w:t>Generate name automatically</w:t>
      </w:r>
      <w:r>
        <w:t>” button in the top left of the window.</w:t>
      </w:r>
    </w:p>
    <w:p w14:paraId="41D902A1" w14:textId="77777777" w:rsidR="00147D00" w:rsidRDefault="00147D00" w:rsidP="00AD451A">
      <w:pPr>
        <w:pStyle w:val="ListParagraph"/>
        <w:numPr>
          <w:ilvl w:val="0"/>
          <w:numId w:val="23"/>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3D46B946" w14:textId="77777777" w:rsidR="00147D00" w:rsidRDefault="00147D00" w:rsidP="00AD451A">
      <w:pPr>
        <w:pStyle w:val="ListParagraph"/>
        <w:numPr>
          <w:ilvl w:val="0"/>
          <w:numId w:val="23"/>
        </w:numPr>
        <w:spacing w:after="200" w:line="276" w:lineRule="auto"/>
        <w:ind w:left="284"/>
        <w:contextualSpacing/>
      </w:pPr>
      <w:r>
        <w:t>Do NOT edit any other settings.</w:t>
      </w:r>
    </w:p>
    <w:p w14:paraId="5D3E83A7" w14:textId="77777777" w:rsidR="00147D00" w:rsidRDefault="00147D00" w:rsidP="00AD451A">
      <w:pPr>
        <w:pStyle w:val="ListParagraph"/>
        <w:numPr>
          <w:ilvl w:val="0"/>
          <w:numId w:val="23"/>
        </w:numPr>
        <w:spacing w:after="200" w:line="276" w:lineRule="auto"/>
        <w:ind w:left="284"/>
        <w:contextualSpacing/>
      </w:pPr>
      <w:r>
        <w:t>Click the green “</w:t>
      </w:r>
      <w:r w:rsidRPr="00C10020">
        <w:rPr>
          <w:i/>
          <w:iCs/>
        </w:rPr>
        <w:t>Save and close</w:t>
      </w:r>
      <w:r>
        <w:t>” button at the top right of the window.</w:t>
      </w:r>
    </w:p>
    <w:p w14:paraId="424D739C" w14:textId="77777777" w:rsidR="00147D00" w:rsidRDefault="00147D00" w:rsidP="00147D00">
      <w:pPr>
        <w:pStyle w:val="ListParagraph"/>
        <w:ind w:left="284"/>
      </w:pPr>
    </w:p>
    <w:p w14:paraId="30590EA0" w14:textId="15D9DA44" w:rsidR="00147D00" w:rsidRDefault="00A906EB" w:rsidP="00A906EB">
      <w:pPr>
        <w:pStyle w:val="Heading5"/>
      </w:pPr>
      <w:r>
        <w:t xml:space="preserve">3.5.2.3 </w:t>
      </w:r>
      <w:r w:rsidR="00147D00">
        <w:t>Adding a Windrow and Burn Event</w:t>
      </w:r>
    </w:p>
    <w:p w14:paraId="6392D9A1" w14:textId="77777777" w:rsidR="00147D00" w:rsidRDefault="00147D00" w:rsidP="00AD451A">
      <w:pPr>
        <w:pStyle w:val="ListParagraph"/>
        <w:numPr>
          <w:ilvl w:val="0"/>
          <w:numId w:val="24"/>
        </w:numPr>
        <w:spacing w:after="200" w:line="276" w:lineRule="auto"/>
        <w:ind w:left="284"/>
        <w:contextualSpacing/>
      </w:pPr>
      <w:r>
        <w:t>Select the “</w:t>
      </w:r>
      <w:r w:rsidRPr="00C10020">
        <w:rPr>
          <w:i/>
          <w:iCs/>
        </w:rPr>
        <w:t>Forest fire</w:t>
      </w:r>
      <w:r>
        <w:t>” Event Type.</w:t>
      </w:r>
    </w:p>
    <w:p w14:paraId="13B3D699" w14:textId="77777777" w:rsidR="00147D00" w:rsidRDefault="00147D00" w:rsidP="00AD451A">
      <w:pPr>
        <w:pStyle w:val="ListParagraph"/>
        <w:numPr>
          <w:ilvl w:val="0"/>
          <w:numId w:val="24"/>
        </w:numPr>
        <w:spacing w:after="200" w:line="276" w:lineRule="auto"/>
        <w:ind w:left="284"/>
        <w:contextualSpacing/>
      </w:pPr>
      <w:r>
        <w:t>Click the “</w:t>
      </w:r>
      <w:r w:rsidRPr="006454DB">
        <w:rPr>
          <w:i/>
          <w:iCs/>
        </w:rPr>
        <w:t>Insert standard values</w:t>
      </w:r>
      <w:r>
        <w:t>” button. This will open a pop-up window.</w:t>
      </w:r>
    </w:p>
    <w:p w14:paraId="1260678F" w14:textId="03E2D16C" w:rsidR="00FB64A3" w:rsidRDefault="00147D00" w:rsidP="00AD451A">
      <w:pPr>
        <w:pStyle w:val="ListParagraph"/>
        <w:numPr>
          <w:ilvl w:val="0"/>
          <w:numId w:val="24"/>
        </w:numPr>
        <w:spacing w:after="200" w:line="276" w:lineRule="auto"/>
        <w:ind w:left="284"/>
        <w:contextualSpacing/>
      </w:pPr>
      <w:r>
        <w:t>In the checkbox on the left, select the event with the name (in the middle column) “</w:t>
      </w:r>
      <w:r w:rsidR="001B25F6">
        <w:rPr>
          <w:i/>
          <w:iCs/>
        </w:rPr>
        <w:t>Site prep: Windrow and burn</w:t>
      </w:r>
      <w:r>
        <w:t>”. The parameters for the event will now be filled with standard values.</w:t>
      </w:r>
    </w:p>
    <w:p w14:paraId="753C6EA4" w14:textId="4C6CA322" w:rsidR="00147D00" w:rsidRDefault="00FB64A3" w:rsidP="00FB64A3">
      <w:pPr>
        <w:ind w:left="-76"/>
        <w:contextualSpacing/>
      </w:pPr>
      <w:bookmarkStart w:id="696" w:name="_Toc150444904"/>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15</w:t>
      </w:r>
      <w:r w:rsidRPr="00D47C93">
        <w:rPr>
          <w:b/>
          <w:bCs/>
          <w:noProof/>
        </w:rPr>
        <w:fldChar w:fldCharType="end"/>
      </w:r>
      <w:r w:rsidRPr="00D47C93">
        <w:rPr>
          <w:b/>
          <w:bCs/>
        </w:rPr>
        <w:t xml:space="preserve"> Selecting </w:t>
      </w:r>
      <w:r w:rsidR="001B25F6">
        <w:rPr>
          <w:b/>
          <w:bCs/>
        </w:rPr>
        <w:t xml:space="preserve">a fire </w:t>
      </w:r>
      <w:r w:rsidRPr="00D47C93">
        <w:rPr>
          <w:b/>
          <w:bCs/>
        </w:rPr>
        <w:t>event in FullCAM</w:t>
      </w:r>
      <w:r w:rsidR="00147D00">
        <w:br/>
      </w:r>
      <w:r w:rsidR="00147D00" w:rsidRPr="001525F2">
        <w:rPr>
          <w:noProof/>
        </w:rPr>
        <w:drawing>
          <wp:inline distT="0" distB="0" distL="0" distR="0" wp14:anchorId="08D0BC6E" wp14:editId="4AD9784A">
            <wp:extent cx="5731510" cy="2910840"/>
            <wp:effectExtent l="0" t="0" r="2540" b="3810"/>
            <wp:docPr id="1348613010" name="Picture 1348613010" descr="The Select a standard event window in the FullCAM 2020 interface. The checkbox for the 'Initial clearing: no product recovery'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13010" name="Picture 1348613010" descr="The Select a standard event window in the FullCAM 2020 interface. The checkbox for the 'Initial clearing: no product recovery' standard event has been checked and highlighted. "/>
                    <pic:cNvPicPr/>
                  </pic:nvPicPr>
                  <pic:blipFill>
                    <a:blip r:embed="rId39"/>
                    <a:stretch>
                      <a:fillRect/>
                    </a:stretch>
                  </pic:blipFill>
                  <pic:spPr>
                    <a:xfrm>
                      <a:off x="0" y="0"/>
                      <a:ext cx="5731510" cy="2910840"/>
                    </a:xfrm>
                    <a:prstGeom prst="rect">
                      <a:avLst/>
                    </a:prstGeom>
                  </pic:spPr>
                </pic:pic>
              </a:graphicData>
            </a:graphic>
          </wp:inline>
        </w:drawing>
      </w:r>
      <w:bookmarkEnd w:id="696"/>
    </w:p>
    <w:p w14:paraId="2A6D7939" w14:textId="77777777" w:rsidR="00147D00" w:rsidRDefault="00147D00" w:rsidP="00AD451A">
      <w:pPr>
        <w:pStyle w:val="ListParagraph"/>
        <w:numPr>
          <w:ilvl w:val="0"/>
          <w:numId w:val="24"/>
        </w:numPr>
        <w:spacing w:after="200" w:line="276" w:lineRule="auto"/>
        <w:ind w:left="284"/>
        <w:contextualSpacing/>
      </w:pPr>
      <w:r>
        <w:t>Click the “</w:t>
      </w:r>
      <w:r w:rsidRPr="00C10020">
        <w:rPr>
          <w:i/>
          <w:iCs/>
        </w:rPr>
        <w:t>Ok</w:t>
      </w:r>
      <w:r>
        <w:t>” button at the bottom right of the window. This will close the pop-up.</w:t>
      </w:r>
    </w:p>
    <w:p w14:paraId="44D04C0F" w14:textId="77777777" w:rsidR="00147D00" w:rsidRDefault="00147D00" w:rsidP="00AD451A">
      <w:pPr>
        <w:pStyle w:val="ListParagraph"/>
        <w:numPr>
          <w:ilvl w:val="0"/>
          <w:numId w:val="24"/>
        </w:numPr>
        <w:spacing w:after="200" w:line="276" w:lineRule="auto"/>
        <w:ind w:left="284"/>
        <w:contextualSpacing/>
      </w:pPr>
      <w:r>
        <w:t>Click the “</w:t>
      </w:r>
      <w:r w:rsidRPr="00C10020">
        <w:rPr>
          <w:i/>
          <w:iCs/>
        </w:rPr>
        <w:t>Generate name automatically</w:t>
      </w:r>
      <w:r>
        <w:t>” button in the top left of the window.</w:t>
      </w:r>
    </w:p>
    <w:p w14:paraId="0602B8D0" w14:textId="77777777" w:rsidR="00147D00" w:rsidRDefault="00147D00" w:rsidP="00AD451A">
      <w:pPr>
        <w:pStyle w:val="ListParagraph"/>
        <w:numPr>
          <w:ilvl w:val="0"/>
          <w:numId w:val="24"/>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3178C37A" w14:textId="77777777" w:rsidR="00147D00" w:rsidRDefault="00147D00" w:rsidP="00AD451A">
      <w:pPr>
        <w:pStyle w:val="ListParagraph"/>
        <w:numPr>
          <w:ilvl w:val="0"/>
          <w:numId w:val="24"/>
        </w:numPr>
        <w:spacing w:after="200" w:line="276" w:lineRule="auto"/>
        <w:ind w:left="284"/>
        <w:contextualSpacing/>
      </w:pPr>
      <w:r>
        <w:t>Do NOT edit any other settings.</w:t>
      </w:r>
    </w:p>
    <w:p w14:paraId="00EFF6D7" w14:textId="77777777" w:rsidR="00147D00" w:rsidRDefault="00147D00" w:rsidP="00AD451A">
      <w:pPr>
        <w:pStyle w:val="ListParagraph"/>
        <w:numPr>
          <w:ilvl w:val="0"/>
          <w:numId w:val="24"/>
        </w:numPr>
        <w:spacing w:after="200" w:line="276" w:lineRule="auto"/>
        <w:ind w:left="284"/>
        <w:contextualSpacing/>
      </w:pPr>
      <w:r>
        <w:t>Click the green “</w:t>
      </w:r>
      <w:r w:rsidRPr="00C10020">
        <w:rPr>
          <w:i/>
          <w:iCs/>
        </w:rPr>
        <w:t>Save and close</w:t>
      </w:r>
      <w:r>
        <w:t>” button at the top right of the window.</w:t>
      </w:r>
    </w:p>
    <w:p w14:paraId="10DD4F94" w14:textId="74EFF9F5" w:rsidR="00147D00" w:rsidRDefault="00A906EB" w:rsidP="00A906EB">
      <w:pPr>
        <w:pStyle w:val="Heading5"/>
      </w:pPr>
      <w:r>
        <w:t xml:space="preserve">3.5.2.4 </w:t>
      </w:r>
      <w:r w:rsidR="00147D00">
        <w:t>Adding a Thinning Event</w:t>
      </w:r>
    </w:p>
    <w:p w14:paraId="1542A075" w14:textId="77777777" w:rsidR="00147D00" w:rsidRDefault="00147D00" w:rsidP="00AD451A">
      <w:pPr>
        <w:pStyle w:val="ListParagraph"/>
        <w:numPr>
          <w:ilvl w:val="0"/>
          <w:numId w:val="25"/>
        </w:numPr>
        <w:spacing w:after="200" w:line="276" w:lineRule="auto"/>
        <w:ind w:left="284"/>
        <w:contextualSpacing/>
      </w:pPr>
      <w:r>
        <w:t>Select the “Forest Thinning” Event Type.</w:t>
      </w:r>
    </w:p>
    <w:p w14:paraId="3812769E" w14:textId="77777777" w:rsidR="00147D00" w:rsidRDefault="00147D00" w:rsidP="00AD451A">
      <w:pPr>
        <w:pStyle w:val="ListParagraph"/>
        <w:numPr>
          <w:ilvl w:val="0"/>
          <w:numId w:val="25"/>
        </w:numPr>
        <w:spacing w:after="200" w:line="276" w:lineRule="auto"/>
        <w:ind w:left="284"/>
        <w:contextualSpacing/>
      </w:pPr>
      <w:r>
        <w:t>Click the “</w:t>
      </w:r>
      <w:r w:rsidRPr="00B11416">
        <w:rPr>
          <w:i/>
          <w:iCs/>
        </w:rPr>
        <w:t>Insert standard values</w:t>
      </w:r>
      <w:r>
        <w:t>” button. This will open a pop-up window.</w:t>
      </w:r>
    </w:p>
    <w:p w14:paraId="6DE2C0EE" w14:textId="77777777" w:rsidR="00D56300" w:rsidRDefault="00147D00" w:rsidP="00AD451A">
      <w:pPr>
        <w:pStyle w:val="ListParagraph"/>
        <w:numPr>
          <w:ilvl w:val="0"/>
          <w:numId w:val="25"/>
        </w:numPr>
        <w:spacing w:after="200" w:line="276" w:lineRule="auto"/>
        <w:ind w:left="284"/>
        <w:contextualSpacing/>
      </w:pPr>
      <w:r>
        <w:t>In the checkbox on the left, select the event with the name (in the middle column) “</w:t>
      </w:r>
      <w:r w:rsidRPr="00B11416">
        <w:rPr>
          <w:i/>
          <w:iCs/>
        </w:rPr>
        <w:t>Initial clearing: no product recovery</w:t>
      </w:r>
      <w:r>
        <w:t>”. The parameters for the event will now be filled with standard values.</w:t>
      </w:r>
    </w:p>
    <w:p w14:paraId="375D5FE2" w14:textId="0A21C6A4" w:rsidR="00147D00" w:rsidRDefault="00D56300" w:rsidP="00D56300">
      <w:pPr>
        <w:ind w:left="-76"/>
        <w:contextualSpacing/>
      </w:pPr>
      <w:bookmarkStart w:id="697" w:name="_Toc150444905"/>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16</w:t>
      </w:r>
      <w:r w:rsidRPr="00D47C93">
        <w:rPr>
          <w:b/>
          <w:bCs/>
          <w:noProof/>
        </w:rPr>
        <w:fldChar w:fldCharType="end"/>
      </w:r>
      <w:r w:rsidRPr="00D47C93">
        <w:rPr>
          <w:b/>
          <w:bCs/>
        </w:rPr>
        <w:t xml:space="preserve"> Selecting </w:t>
      </w:r>
      <w:r>
        <w:rPr>
          <w:b/>
          <w:bCs/>
        </w:rPr>
        <w:t xml:space="preserve">a thinning </w:t>
      </w:r>
      <w:r w:rsidRPr="00D47C93">
        <w:rPr>
          <w:b/>
          <w:bCs/>
        </w:rPr>
        <w:t>event in FullCAM</w:t>
      </w:r>
      <w:r w:rsidR="00147D00">
        <w:br/>
      </w:r>
      <w:r w:rsidR="00147D00" w:rsidRPr="00F07CB7">
        <w:rPr>
          <w:noProof/>
        </w:rPr>
        <w:drawing>
          <wp:inline distT="0" distB="0" distL="0" distR="0" wp14:anchorId="13E88ECB" wp14:editId="5BBAC867">
            <wp:extent cx="5731510" cy="2923540"/>
            <wp:effectExtent l="0" t="0" r="2540" b="0"/>
            <wp:docPr id="74153530" name="Picture 74153530" descr="The Select a standard event window in the FullCAM 2020 interface. The checkbox for the 'Initial clearing: no product recovery'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530" name="Picture 74153530" descr="The Select a standard event window in the FullCAM 2020 interface. The checkbox for the 'Initial clearing: no product recovery' standard event has been checked and highlighted. "/>
                    <pic:cNvPicPr/>
                  </pic:nvPicPr>
                  <pic:blipFill>
                    <a:blip r:embed="rId40"/>
                    <a:stretch>
                      <a:fillRect/>
                    </a:stretch>
                  </pic:blipFill>
                  <pic:spPr>
                    <a:xfrm>
                      <a:off x="0" y="0"/>
                      <a:ext cx="5731510" cy="2923540"/>
                    </a:xfrm>
                    <a:prstGeom prst="rect">
                      <a:avLst/>
                    </a:prstGeom>
                  </pic:spPr>
                </pic:pic>
              </a:graphicData>
            </a:graphic>
          </wp:inline>
        </w:drawing>
      </w:r>
      <w:bookmarkEnd w:id="697"/>
    </w:p>
    <w:p w14:paraId="1434200B" w14:textId="77777777" w:rsidR="00147D00" w:rsidRDefault="00147D00" w:rsidP="00AD451A">
      <w:pPr>
        <w:pStyle w:val="ListParagraph"/>
        <w:numPr>
          <w:ilvl w:val="0"/>
          <w:numId w:val="25"/>
        </w:numPr>
        <w:spacing w:after="200" w:line="276" w:lineRule="auto"/>
        <w:ind w:left="284"/>
        <w:contextualSpacing/>
      </w:pPr>
      <w:r>
        <w:t>Click the “</w:t>
      </w:r>
      <w:r w:rsidRPr="00C10020">
        <w:rPr>
          <w:i/>
          <w:iCs/>
        </w:rPr>
        <w:t>Ok</w:t>
      </w:r>
      <w:r>
        <w:t>” button at the bottom right of the window. This will close the pop-up.</w:t>
      </w:r>
    </w:p>
    <w:p w14:paraId="2EBE0FA7" w14:textId="77777777" w:rsidR="00147D00" w:rsidRDefault="00147D00" w:rsidP="00AD451A">
      <w:pPr>
        <w:pStyle w:val="ListParagraph"/>
        <w:numPr>
          <w:ilvl w:val="0"/>
          <w:numId w:val="25"/>
        </w:numPr>
        <w:spacing w:after="200" w:line="276" w:lineRule="auto"/>
        <w:ind w:left="284"/>
        <w:contextualSpacing/>
      </w:pPr>
      <w:r>
        <w:t>In the “</w:t>
      </w:r>
      <w:r w:rsidRPr="00C10020">
        <w:rPr>
          <w:i/>
          <w:iCs/>
        </w:rPr>
        <w:t>Affected Portion</w:t>
      </w:r>
      <w:r>
        <w:t>” section, e</w:t>
      </w:r>
      <w:r w:rsidRPr="00AF0D4B">
        <w:t xml:space="preserve">nter the percentage of the trees that were killed in the thinning </w:t>
      </w:r>
      <w:r>
        <w:t>in the “</w:t>
      </w:r>
      <w:r w:rsidRPr="00C10020">
        <w:rPr>
          <w:i/>
          <w:iCs/>
        </w:rPr>
        <w:t>Percentage of forest affected by thin</w:t>
      </w:r>
      <w:r>
        <w:t>”.</w:t>
      </w:r>
    </w:p>
    <w:p w14:paraId="4C6B4259" w14:textId="77777777" w:rsidR="00147D00" w:rsidRDefault="00147D00" w:rsidP="00AD451A">
      <w:pPr>
        <w:pStyle w:val="ListParagraph"/>
        <w:numPr>
          <w:ilvl w:val="0"/>
          <w:numId w:val="25"/>
        </w:numPr>
        <w:spacing w:after="200" w:line="276" w:lineRule="auto"/>
        <w:ind w:left="284"/>
        <w:contextualSpacing/>
      </w:pPr>
      <w:r>
        <w:t>Click the “</w:t>
      </w:r>
      <w:r w:rsidRPr="006454DB">
        <w:rPr>
          <w:i/>
          <w:iCs/>
        </w:rPr>
        <w:t>Generate name automatically</w:t>
      </w:r>
      <w:r>
        <w:t>” button in the top left of the window.</w:t>
      </w:r>
    </w:p>
    <w:p w14:paraId="49DD3184" w14:textId="77777777" w:rsidR="00147D00" w:rsidRDefault="00147D00" w:rsidP="00AD451A">
      <w:pPr>
        <w:pStyle w:val="ListParagraph"/>
        <w:numPr>
          <w:ilvl w:val="0"/>
          <w:numId w:val="25"/>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45C15EFB" w14:textId="77777777" w:rsidR="00147D00" w:rsidRPr="00471061" w:rsidRDefault="00147D00" w:rsidP="00AD451A">
      <w:pPr>
        <w:pStyle w:val="ListParagraph"/>
        <w:numPr>
          <w:ilvl w:val="0"/>
          <w:numId w:val="25"/>
        </w:numPr>
        <w:spacing w:after="200" w:line="276" w:lineRule="auto"/>
        <w:ind w:left="284"/>
        <w:contextualSpacing/>
      </w:pPr>
      <w:r>
        <w:t>Click the green “</w:t>
      </w:r>
      <w:r w:rsidRPr="00A608CC">
        <w:rPr>
          <w:i/>
          <w:iCs/>
        </w:rPr>
        <w:t>Save and close</w:t>
      </w:r>
      <w:r>
        <w:t>” button at the top right of the window.</w:t>
      </w:r>
    </w:p>
    <w:p w14:paraId="2665AEB5" w14:textId="518ADFB2" w:rsidR="00147D00" w:rsidRDefault="00A906EB" w:rsidP="00A906EB">
      <w:pPr>
        <w:pStyle w:val="Heading5"/>
      </w:pPr>
      <w:r>
        <w:t xml:space="preserve">3.5.2.5 </w:t>
      </w:r>
      <w:r w:rsidR="00147D00">
        <w:t>Adding a Non-fire Disturbance Event</w:t>
      </w:r>
    </w:p>
    <w:p w14:paraId="25EC2255" w14:textId="77777777" w:rsidR="00147D00" w:rsidRDefault="00147D00" w:rsidP="00AD451A">
      <w:pPr>
        <w:pStyle w:val="ListParagraph"/>
        <w:numPr>
          <w:ilvl w:val="0"/>
          <w:numId w:val="26"/>
        </w:numPr>
        <w:spacing w:after="200" w:line="276" w:lineRule="auto"/>
        <w:ind w:left="284"/>
        <w:contextualSpacing/>
      </w:pPr>
      <w:r>
        <w:t>Select the “</w:t>
      </w:r>
      <w:r w:rsidRPr="00C10020">
        <w:rPr>
          <w:i/>
          <w:iCs/>
        </w:rPr>
        <w:t>Forest thinning</w:t>
      </w:r>
      <w:r>
        <w:t>” Event Type.</w:t>
      </w:r>
    </w:p>
    <w:p w14:paraId="6EEDE2C7" w14:textId="77777777" w:rsidR="00147D00" w:rsidRDefault="00147D00" w:rsidP="00AD451A">
      <w:pPr>
        <w:pStyle w:val="ListParagraph"/>
        <w:numPr>
          <w:ilvl w:val="0"/>
          <w:numId w:val="26"/>
        </w:numPr>
        <w:spacing w:after="200" w:line="276" w:lineRule="auto"/>
        <w:ind w:left="284"/>
        <w:contextualSpacing/>
      </w:pPr>
      <w:r>
        <w:t>Click the “</w:t>
      </w:r>
      <w:r w:rsidRPr="008D4744">
        <w:rPr>
          <w:i/>
          <w:iCs/>
        </w:rPr>
        <w:t>Insert standard values</w:t>
      </w:r>
      <w:r>
        <w:t>” button. This will open a pop-up window.</w:t>
      </w:r>
    </w:p>
    <w:p w14:paraId="64184C12" w14:textId="77777777" w:rsidR="00D56300" w:rsidRDefault="00147D00" w:rsidP="00AD451A">
      <w:pPr>
        <w:pStyle w:val="ListParagraph"/>
        <w:numPr>
          <w:ilvl w:val="0"/>
          <w:numId w:val="26"/>
        </w:numPr>
        <w:spacing w:after="200" w:line="276" w:lineRule="auto"/>
        <w:ind w:left="284"/>
        <w:contextualSpacing/>
      </w:pPr>
      <w:r>
        <w:t>In the checkbox on the left, select the event with the name (in the middle column) “</w:t>
      </w:r>
      <w:r w:rsidRPr="00B11416">
        <w:rPr>
          <w:i/>
          <w:iCs/>
        </w:rPr>
        <w:t>Initial clearing: no product recovery</w:t>
      </w:r>
      <w:r>
        <w:t>”. The parameters for the event will now be filled with standard values.</w:t>
      </w:r>
    </w:p>
    <w:p w14:paraId="3721EC92" w14:textId="79BA8A40" w:rsidR="00147D00" w:rsidRDefault="00D56300" w:rsidP="00D56300">
      <w:pPr>
        <w:ind w:left="-76"/>
        <w:contextualSpacing/>
      </w:pPr>
      <w:bookmarkStart w:id="698" w:name="_Toc150444906"/>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17</w:t>
      </w:r>
      <w:r w:rsidRPr="00D47C93">
        <w:rPr>
          <w:b/>
          <w:bCs/>
          <w:noProof/>
        </w:rPr>
        <w:fldChar w:fldCharType="end"/>
      </w:r>
      <w:r w:rsidRPr="00D47C93">
        <w:rPr>
          <w:b/>
          <w:bCs/>
        </w:rPr>
        <w:t xml:space="preserve"> Selecting </w:t>
      </w:r>
      <w:r>
        <w:rPr>
          <w:b/>
          <w:bCs/>
        </w:rPr>
        <w:t xml:space="preserve">a thinning </w:t>
      </w:r>
      <w:r w:rsidRPr="00D47C93">
        <w:rPr>
          <w:b/>
          <w:bCs/>
        </w:rPr>
        <w:t>event in FullCAM</w:t>
      </w:r>
      <w:r w:rsidR="00147D00">
        <w:br/>
      </w:r>
      <w:r w:rsidR="00147D00" w:rsidRPr="00F07CB7">
        <w:rPr>
          <w:noProof/>
        </w:rPr>
        <w:drawing>
          <wp:inline distT="0" distB="0" distL="0" distR="0" wp14:anchorId="27A6FC46" wp14:editId="4C28CFA3">
            <wp:extent cx="5731510" cy="2923540"/>
            <wp:effectExtent l="0" t="0" r="2540" b="0"/>
            <wp:docPr id="1655172371" name="Picture 1655172371" descr="The Select a standard event window in the FullCAM 2020 interface. The checkbox for the 'Initial clearing: no product recovery' standard event has been check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72371" name="Picture 1655172371" descr="The Select a standard event window in the FullCAM 2020 interface. The checkbox for the 'Initial clearing: no product recovery' standard event has been checked and highlighted. "/>
                    <pic:cNvPicPr/>
                  </pic:nvPicPr>
                  <pic:blipFill>
                    <a:blip r:embed="rId40"/>
                    <a:stretch>
                      <a:fillRect/>
                    </a:stretch>
                  </pic:blipFill>
                  <pic:spPr>
                    <a:xfrm>
                      <a:off x="0" y="0"/>
                      <a:ext cx="5731510" cy="2923540"/>
                    </a:xfrm>
                    <a:prstGeom prst="rect">
                      <a:avLst/>
                    </a:prstGeom>
                  </pic:spPr>
                </pic:pic>
              </a:graphicData>
            </a:graphic>
          </wp:inline>
        </w:drawing>
      </w:r>
      <w:bookmarkEnd w:id="698"/>
    </w:p>
    <w:p w14:paraId="2B7D75AE" w14:textId="77777777" w:rsidR="00147D00" w:rsidRDefault="00147D00" w:rsidP="00AD451A">
      <w:pPr>
        <w:pStyle w:val="ListParagraph"/>
        <w:numPr>
          <w:ilvl w:val="0"/>
          <w:numId w:val="26"/>
        </w:numPr>
        <w:spacing w:after="200" w:line="276" w:lineRule="auto"/>
        <w:ind w:left="284"/>
        <w:contextualSpacing/>
      </w:pPr>
      <w:r>
        <w:t>Click the “</w:t>
      </w:r>
      <w:r w:rsidRPr="00C10020">
        <w:rPr>
          <w:i/>
          <w:iCs/>
        </w:rPr>
        <w:t>Ok</w:t>
      </w:r>
      <w:r>
        <w:t>” button at the bottom right of the window. This will close the pop-up.</w:t>
      </w:r>
    </w:p>
    <w:p w14:paraId="0718697C" w14:textId="77777777" w:rsidR="00147D00" w:rsidRDefault="00147D00" w:rsidP="00AD451A">
      <w:pPr>
        <w:pStyle w:val="ListParagraph"/>
        <w:numPr>
          <w:ilvl w:val="0"/>
          <w:numId w:val="26"/>
        </w:numPr>
        <w:spacing w:after="200" w:line="276" w:lineRule="auto"/>
        <w:ind w:left="284"/>
        <w:contextualSpacing/>
      </w:pPr>
      <w:r>
        <w:t>In the “</w:t>
      </w:r>
      <w:r w:rsidRPr="008C2F4D">
        <w:rPr>
          <w:i/>
          <w:iCs/>
        </w:rPr>
        <w:t>Affected Portion</w:t>
      </w:r>
      <w:r>
        <w:t>” section, e</w:t>
      </w:r>
      <w:r w:rsidRPr="00AF0D4B">
        <w:t xml:space="preserve">nter the percentage of the trees that were killed in the thinning </w:t>
      </w:r>
      <w:r>
        <w:t>in the “</w:t>
      </w:r>
      <w:r w:rsidRPr="008C2F4D">
        <w:rPr>
          <w:i/>
          <w:iCs/>
        </w:rPr>
        <w:t>Percentage of forest affected by thin</w:t>
      </w:r>
      <w:r>
        <w:t>”.</w:t>
      </w:r>
    </w:p>
    <w:p w14:paraId="4E936248" w14:textId="77777777" w:rsidR="00147D00" w:rsidRDefault="00147D00" w:rsidP="00AD451A">
      <w:pPr>
        <w:pStyle w:val="ListParagraph"/>
        <w:numPr>
          <w:ilvl w:val="0"/>
          <w:numId w:val="26"/>
        </w:numPr>
        <w:spacing w:after="200" w:line="276" w:lineRule="auto"/>
        <w:ind w:left="284"/>
        <w:contextualSpacing/>
      </w:pPr>
      <w:r>
        <w:t>Click the “</w:t>
      </w:r>
      <w:r w:rsidRPr="006454DB">
        <w:rPr>
          <w:i/>
          <w:iCs/>
        </w:rPr>
        <w:t>Generate name automatically</w:t>
      </w:r>
      <w:r>
        <w:t>” button in the top left of the window.</w:t>
      </w:r>
    </w:p>
    <w:p w14:paraId="072E52C1" w14:textId="77777777" w:rsidR="00147D00" w:rsidRDefault="00147D00" w:rsidP="00AD451A">
      <w:pPr>
        <w:pStyle w:val="ListParagraph"/>
        <w:numPr>
          <w:ilvl w:val="0"/>
          <w:numId w:val="26"/>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17296D7D" w14:textId="77777777" w:rsidR="00147D00" w:rsidRPr="00DB777D" w:rsidRDefault="00147D00" w:rsidP="00AD451A">
      <w:pPr>
        <w:pStyle w:val="ListParagraph"/>
        <w:numPr>
          <w:ilvl w:val="0"/>
          <w:numId w:val="26"/>
        </w:numPr>
        <w:spacing w:after="200" w:line="276" w:lineRule="auto"/>
        <w:ind w:left="284"/>
        <w:contextualSpacing/>
      </w:pPr>
      <w:r>
        <w:t>Click the green “</w:t>
      </w:r>
      <w:r w:rsidRPr="00A608CC">
        <w:rPr>
          <w:i/>
          <w:iCs/>
        </w:rPr>
        <w:t>Save and close</w:t>
      </w:r>
      <w:r>
        <w:t>” button at the top right of the window.</w:t>
      </w:r>
    </w:p>
    <w:p w14:paraId="2B5A10CE" w14:textId="154BD476" w:rsidR="00147D00" w:rsidRDefault="00A906EB" w:rsidP="00A906EB">
      <w:pPr>
        <w:pStyle w:val="Heading5"/>
      </w:pPr>
      <w:r>
        <w:t xml:space="preserve">3.5.2.6 </w:t>
      </w:r>
      <w:r w:rsidR="00147D00">
        <w:t>Adding a Wildfire – Trees Not Killed Event</w:t>
      </w:r>
    </w:p>
    <w:p w14:paraId="394371BF" w14:textId="77777777" w:rsidR="00147D00" w:rsidRDefault="00147D00" w:rsidP="00AD451A">
      <w:pPr>
        <w:pStyle w:val="ListParagraph"/>
        <w:numPr>
          <w:ilvl w:val="0"/>
          <w:numId w:val="27"/>
        </w:numPr>
        <w:spacing w:after="200" w:line="276" w:lineRule="auto"/>
        <w:ind w:left="284"/>
        <w:contextualSpacing/>
      </w:pPr>
      <w:r>
        <w:t>Select the “</w:t>
      </w:r>
      <w:r w:rsidRPr="00C10020">
        <w:rPr>
          <w:i/>
          <w:iCs/>
        </w:rPr>
        <w:t>Forest Fire</w:t>
      </w:r>
      <w:r>
        <w:t>” Event Type.</w:t>
      </w:r>
    </w:p>
    <w:p w14:paraId="6B6F8E17" w14:textId="77777777" w:rsidR="00147D00" w:rsidRDefault="00147D00" w:rsidP="00AD451A">
      <w:pPr>
        <w:pStyle w:val="ListParagraph"/>
        <w:numPr>
          <w:ilvl w:val="0"/>
          <w:numId w:val="27"/>
        </w:numPr>
        <w:spacing w:after="200" w:line="276" w:lineRule="auto"/>
        <w:ind w:left="284"/>
        <w:contextualSpacing/>
      </w:pPr>
      <w:r>
        <w:t>Click the “</w:t>
      </w:r>
      <w:r w:rsidRPr="00F86802">
        <w:rPr>
          <w:i/>
          <w:iCs/>
        </w:rPr>
        <w:t>Insert standard values</w:t>
      </w:r>
      <w:r>
        <w:t>” button. This will open a pop-up window.</w:t>
      </w:r>
    </w:p>
    <w:p w14:paraId="5427AB7A" w14:textId="77777777" w:rsidR="00D56300" w:rsidRDefault="00147D00" w:rsidP="00AD451A">
      <w:pPr>
        <w:pStyle w:val="ListParagraph"/>
        <w:numPr>
          <w:ilvl w:val="0"/>
          <w:numId w:val="27"/>
        </w:numPr>
        <w:spacing w:after="200" w:line="276" w:lineRule="auto"/>
        <w:ind w:left="284"/>
        <w:contextualSpacing/>
      </w:pPr>
      <w:r>
        <w:t>In the checkbox on the left, select the event with the name (in the middle column) “</w:t>
      </w:r>
      <w:r>
        <w:rPr>
          <w:i/>
          <w:iCs/>
        </w:rPr>
        <w:t>Wildfire - trees not killed</w:t>
      </w:r>
      <w:r>
        <w:t>”. The parameters for the event will now be filled with standard values.</w:t>
      </w:r>
    </w:p>
    <w:p w14:paraId="31AB032A" w14:textId="16D2E789" w:rsidR="00147D00" w:rsidRDefault="00D56300" w:rsidP="00D56300">
      <w:pPr>
        <w:ind w:left="-76"/>
        <w:contextualSpacing/>
      </w:pPr>
      <w:bookmarkStart w:id="699" w:name="_Toc150444907"/>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18</w:t>
      </w:r>
      <w:r w:rsidRPr="00D47C93">
        <w:rPr>
          <w:b/>
          <w:bCs/>
          <w:noProof/>
        </w:rPr>
        <w:fldChar w:fldCharType="end"/>
      </w:r>
      <w:r w:rsidRPr="00D47C93">
        <w:rPr>
          <w:b/>
          <w:bCs/>
        </w:rPr>
        <w:t xml:space="preserve"> Selecting </w:t>
      </w:r>
      <w:r>
        <w:rPr>
          <w:b/>
          <w:bCs/>
        </w:rPr>
        <w:t>a wildfire</w:t>
      </w:r>
      <w:r w:rsidRPr="00D47C93">
        <w:rPr>
          <w:b/>
          <w:bCs/>
        </w:rPr>
        <w:t xml:space="preserve"> event in FullCAM</w:t>
      </w:r>
      <w:r w:rsidR="00147D00">
        <w:br/>
      </w:r>
      <w:r w:rsidR="00147D00" w:rsidRPr="004809A1">
        <w:rPr>
          <w:noProof/>
        </w:rPr>
        <w:drawing>
          <wp:inline distT="0" distB="0" distL="0" distR="0" wp14:anchorId="54B2819F" wp14:editId="5F238FB2">
            <wp:extent cx="5731510" cy="2921635"/>
            <wp:effectExtent l="0" t="0" r="2540" b="0"/>
            <wp:docPr id="193236314" name="Picture 193236314" descr="The Select a standard event window in the FullCAM 2020 interface. The checkbox for the 'Wildfire - trees not killed' standard event has bee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314" name="Picture 193236314" descr="The Select a standard event window in the FullCAM 2020 interface. The checkbox for the 'Wildfire - trees not killed' standard event has been highlighted. "/>
                    <pic:cNvPicPr/>
                  </pic:nvPicPr>
                  <pic:blipFill>
                    <a:blip r:embed="rId41"/>
                    <a:stretch>
                      <a:fillRect/>
                    </a:stretch>
                  </pic:blipFill>
                  <pic:spPr>
                    <a:xfrm>
                      <a:off x="0" y="0"/>
                      <a:ext cx="5731510" cy="2921635"/>
                    </a:xfrm>
                    <a:prstGeom prst="rect">
                      <a:avLst/>
                    </a:prstGeom>
                  </pic:spPr>
                </pic:pic>
              </a:graphicData>
            </a:graphic>
          </wp:inline>
        </w:drawing>
      </w:r>
      <w:bookmarkEnd w:id="699"/>
    </w:p>
    <w:p w14:paraId="08A53103" w14:textId="77777777" w:rsidR="00147D00" w:rsidRDefault="00147D00" w:rsidP="00AD451A">
      <w:pPr>
        <w:pStyle w:val="ListParagraph"/>
        <w:numPr>
          <w:ilvl w:val="0"/>
          <w:numId w:val="27"/>
        </w:numPr>
        <w:spacing w:after="200" w:line="276" w:lineRule="auto"/>
        <w:ind w:left="284"/>
        <w:contextualSpacing/>
      </w:pPr>
      <w:r>
        <w:t>Click the “</w:t>
      </w:r>
      <w:r w:rsidRPr="00C10020">
        <w:rPr>
          <w:i/>
          <w:iCs/>
        </w:rPr>
        <w:t>Ok</w:t>
      </w:r>
      <w:r>
        <w:t>” button at the bottom right of the window. This will close the pop-up.</w:t>
      </w:r>
    </w:p>
    <w:p w14:paraId="4455EFE5" w14:textId="77777777" w:rsidR="00147D00" w:rsidRDefault="00147D00" w:rsidP="00AD451A">
      <w:pPr>
        <w:pStyle w:val="ListParagraph"/>
        <w:numPr>
          <w:ilvl w:val="0"/>
          <w:numId w:val="27"/>
        </w:numPr>
        <w:spacing w:after="200" w:line="276" w:lineRule="auto"/>
        <w:ind w:left="284"/>
        <w:contextualSpacing/>
      </w:pPr>
      <w:r>
        <w:t>In the “</w:t>
      </w:r>
      <w:r w:rsidRPr="00495CA6">
        <w:rPr>
          <w:i/>
          <w:iCs/>
        </w:rPr>
        <w:t>Affected Portion</w:t>
      </w:r>
      <w:r>
        <w:t>” section, e</w:t>
      </w:r>
      <w:r w:rsidRPr="00AF0D4B">
        <w:t xml:space="preserve">nter the percentage of the </w:t>
      </w:r>
      <w:r w:rsidRPr="00C10020">
        <w:rPr>
          <w:i/>
          <w:iCs/>
        </w:rPr>
        <w:t>CEA</w:t>
      </w:r>
      <w:r>
        <w:t xml:space="preserve"> that was affected by the fire in the “</w:t>
      </w:r>
      <w:r w:rsidRPr="00495CA6">
        <w:rPr>
          <w:i/>
          <w:iCs/>
        </w:rPr>
        <w:t xml:space="preserve">Percentage of forest affected by </w:t>
      </w:r>
      <w:r>
        <w:rPr>
          <w:i/>
          <w:iCs/>
        </w:rPr>
        <w:t>fire</w:t>
      </w:r>
      <w:r>
        <w:t>” field.</w:t>
      </w:r>
    </w:p>
    <w:p w14:paraId="2FE0F9B0" w14:textId="77777777" w:rsidR="00147D00" w:rsidRDefault="00147D00" w:rsidP="00AD451A">
      <w:pPr>
        <w:pStyle w:val="ListParagraph"/>
        <w:numPr>
          <w:ilvl w:val="0"/>
          <w:numId w:val="27"/>
        </w:numPr>
        <w:spacing w:after="200" w:line="276" w:lineRule="auto"/>
        <w:ind w:left="284"/>
        <w:contextualSpacing/>
      </w:pPr>
      <w:r>
        <w:t>Click the “</w:t>
      </w:r>
      <w:r w:rsidRPr="00495CA6">
        <w:rPr>
          <w:i/>
          <w:iCs/>
        </w:rPr>
        <w:t>Generate name automatically</w:t>
      </w:r>
      <w:r>
        <w:t>” button in the top left of the window.</w:t>
      </w:r>
    </w:p>
    <w:p w14:paraId="64D79214" w14:textId="77777777" w:rsidR="00147D00" w:rsidRDefault="00147D00" w:rsidP="00AD451A">
      <w:pPr>
        <w:pStyle w:val="ListParagraph"/>
        <w:numPr>
          <w:ilvl w:val="0"/>
          <w:numId w:val="27"/>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3D0BEB7F" w14:textId="77777777" w:rsidR="00147D00" w:rsidRDefault="00147D00" w:rsidP="00AD451A">
      <w:pPr>
        <w:pStyle w:val="ListParagraph"/>
        <w:numPr>
          <w:ilvl w:val="0"/>
          <w:numId w:val="27"/>
        </w:numPr>
        <w:spacing w:after="200" w:line="276" w:lineRule="auto"/>
        <w:ind w:left="284"/>
        <w:contextualSpacing/>
      </w:pPr>
      <w:r>
        <w:t>Click the green “</w:t>
      </w:r>
      <w:r w:rsidRPr="00495CA6">
        <w:rPr>
          <w:i/>
          <w:iCs/>
        </w:rPr>
        <w:t>Save and close</w:t>
      </w:r>
      <w:r>
        <w:t>” button at the top right of the window.</w:t>
      </w:r>
    </w:p>
    <w:p w14:paraId="0D564600" w14:textId="77830455" w:rsidR="00147D00" w:rsidRDefault="00A906EB" w:rsidP="00A906EB">
      <w:pPr>
        <w:pStyle w:val="Heading5"/>
      </w:pPr>
      <w:r>
        <w:t xml:space="preserve">3.5.2.7 </w:t>
      </w:r>
      <w:r w:rsidR="00147D00">
        <w:t>Adding a Wildfire – Trees Killed Event</w:t>
      </w:r>
    </w:p>
    <w:p w14:paraId="41C81FD4" w14:textId="77777777" w:rsidR="00147D00" w:rsidRDefault="00147D00" w:rsidP="00AD451A">
      <w:pPr>
        <w:pStyle w:val="ListParagraph"/>
        <w:numPr>
          <w:ilvl w:val="0"/>
          <w:numId w:val="28"/>
        </w:numPr>
        <w:spacing w:after="200" w:line="276" w:lineRule="auto"/>
        <w:ind w:left="284"/>
        <w:contextualSpacing/>
      </w:pPr>
      <w:r>
        <w:t>Select the “</w:t>
      </w:r>
      <w:r w:rsidRPr="00C10020">
        <w:rPr>
          <w:i/>
          <w:iCs/>
        </w:rPr>
        <w:t>Forest Fire</w:t>
      </w:r>
      <w:r>
        <w:t>” Event Type.</w:t>
      </w:r>
    </w:p>
    <w:p w14:paraId="3579D9D7" w14:textId="77777777" w:rsidR="00147D00" w:rsidRDefault="00147D00" w:rsidP="00AD451A">
      <w:pPr>
        <w:pStyle w:val="ListParagraph"/>
        <w:numPr>
          <w:ilvl w:val="0"/>
          <w:numId w:val="28"/>
        </w:numPr>
        <w:spacing w:after="200" w:line="276" w:lineRule="auto"/>
        <w:ind w:left="284"/>
        <w:contextualSpacing/>
      </w:pPr>
      <w:r>
        <w:t>Click the “</w:t>
      </w:r>
      <w:r w:rsidRPr="00F86802">
        <w:rPr>
          <w:i/>
          <w:iCs/>
        </w:rPr>
        <w:t>Insert standard values</w:t>
      </w:r>
      <w:r>
        <w:t>” button. This will open a pop-up window.</w:t>
      </w:r>
    </w:p>
    <w:p w14:paraId="54EC2820" w14:textId="77777777" w:rsidR="00D56300" w:rsidRDefault="00147D00" w:rsidP="00AD451A">
      <w:pPr>
        <w:pStyle w:val="ListParagraph"/>
        <w:numPr>
          <w:ilvl w:val="0"/>
          <w:numId w:val="28"/>
        </w:numPr>
        <w:spacing w:after="200" w:line="276" w:lineRule="auto"/>
        <w:ind w:left="284"/>
        <w:contextualSpacing/>
      </w:pPr>
      <w:r>
        <w:t>In the checkbox on the left, select the event with the name (in the middle column) “</w:t>
      </w:r>
      <w:r>
        <w:rPr>
          <w:i/>
          <w:iCs/>
        </w:rPr>
        <w:t>Wildfire – trees killed</w:t>
      </w:r>
      <w:r>
        <w:t>”. The parameters for the event will now be filled with standard values.</w:t>
      </w:r>
    </w:p>
    <w:p w14:paraId="1EA6CE12" w14:textId="734879CA" w:rsidR="00147D00" w:rsidRDefault="00D56300" w:rsidP="00D56300">
      <w:pPr>
        <w:ind w:left="-76"/>
        <w:contextualSpacing/>
      </w:pPr>
      <w:bookmarkStart w:id="700" w:name="_Toc150444908"/>
      <w:r w:rsidRPr="00D47C93">
        <w:rPr>
          <w:b/>
          <w:bCs/>
        </w:rPr>
        <w:lastRenderedPageBreak/>
        <w:t xml:space="preserve">Figure </w:t>
      </w:r>
      <w:r w:rsidRPr="00D47C93">
        <w:rPr>
          <w:b/>
          <w:bCs/>
          <w:noProof/>
        </w:rPr>
        <w:fldChar w:fldCharType="begin"/>
      </w:r>
      <w:r w:rsidRPr="00D47C93">
        <w:rPr>
          <w:b/>
          <w:bCs/>
          <w:noProof/>
        </w:rPr>
        <w:instrText xml:space="preserve"> SEQ Figure \* ARABIC </w:instrText>
      </w:r>
      <w:r w:rsidRPr="00D47C93">
        <w:rPr>
          <w:b/>
          <w:bCs/>
          <w:noProof/>
        </w:rPr>
        <w:fldChar w:fldCharType="separate"/>
      </w:r>
      <w:r w:rsidR="000440EC">
        <w:rPr>
          <w:b/>
          <w:bCs/>
          <w:noProof/>
        </w:rPr>
        <w:t>19</w:t>
      </w:r>
      <w:r w:rsidRPr="00D47C93">
        <w:rPr>
          <w:b/>
          <w:bCs/>
          <w:noProof/>
        </w:rPr>
        <w:fldChar w:fldCharType="end"/>
      </w:r>
      <w:r w:rsidRPr="00D47C93">
        <w:rPr>
          <w:b/>
          <w:bCs/>
        </w:rPr>
        <w:t xml:space="preserve"> Selecting </w:t>
      </w:r>
      <w:r>
        <w:rPr>
          <w:b/>
          <w:bCs/>
        </w:rPr>
        <w:t>a wildfire</w:t>
      </w:r>
      <w:r w:rsidRPr="00D47C93">
        <w:rPr>
          <w:b/>
          <w:bCs/>
        </w:rPr>
        <w:t xml:space="preserve"> event in FullCAM</w:t>
      </w:r>
      <w:r w:rsidR="00147D00">
        <w:br/>
      </w:r>
      <w:r w:rsidR="00147D00" w:rsidRPr="00A840FE">
        <w:rPr>
          <w:noProof/>
        </w:rPr>
        <w:drawing>
          <wp:inline distT="0" distB="0" distL="0" distR="0" wp14:anchorId="724C7ED2" wp14:editId="7BAA325A">
            <wp:extent cx="5731510" cy="2915920"/>
            <wp:effectExtent l="0" t="0" r="2540" b="0"/>
            <wp:docPr id="1840769479" name="Picture 1840769479" descr="The Select a standard event window in the FullCAM 2020 interface. The checkbox for the 'Wildfire - trees killed' standard event has bee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9479" name="Picture 1840769479" descr="The Select a standard event window in the FullCAM 2020 interface. The checkbox for the 'Wildfire - trees killed' standard event has been highlighted. "/>
                    <pic:cNvPicPr/>
                  </pic:nvPicPr>
                  <pic:blipFill>
                    <a:blip r:embed="rId42"/>
                    <a:stretch>
                      <a:fillRect/>
                    </a:stretch>
                  </pic:blipFill>
                  <pic:spPr>
                    <a:xfrm>
                      <a:off x="0" y="0"/>
                      <a:ext cx="5731510" cy="2915920"/>
                    </a:xfrm>
                    <a:prstGeom prst="rect">
                      <a:avLst/>
                    </a:prstGeom>
                  </pic:spPr>
                </pic:pic>
              </a:graphicData>
            </a:graphic>
          </wp:inline>
        </w:drawing>
      </w:r>
      <w:bookmarkEnd w:id="700"/>
    </w:p>
    <w:p w14:paraId="003C4E87" w14:textId="77777777" w:rsidR="00147D00" w:rsidRDefault="00147D00" w:rsidP="00AD451A">
      <w:pPr>
        <w:pStyle w:val="ListParagraph"/>
        <w:numPr>
          <w:ilvl w:val="0"/>
          <w:numId w:val="28"/>
        </w:numPr>
        <w:spacing w:after="200" w:line="276" w:lineRule="auto"/>
        <w:ind w:left="284"/>
        <w:contextualSpacing/>
      </w:pPr>
      <w:r>
        <w:t>Click the “</w:t>
      </w:r>
      <w:r w:rsidRPr="00C10020">
        <w:rPr>
          <w:i/>
          <w:iCs/>
        </w:rPr>
        <w:t>Ok</w:t>
      </w:r>
      <w:r>
        <w:t>” button at the bottom right of the window. This will close the pop-up.</w:t>
      </w:r>
    </w:p>
    <w:p w14:paraId="249D372F" w14:textId="77777777" w:rsidR="00147D00" w:rsidRDefault="00147D00" w:rsidP="00AD451A">
      <w:pPr>
        <w:pStyle w:val="ListParagraph"/>
        <w:numPr>
          <w:ilvl w:val="0"/>
          <w:numId w:val="28"/>
        </w:numPr>
        <w:spacing w:after="200" w:line="276" w:lineRule="auto"/>
        <w:ind w:left="284"/>
        <w:contextualSpacing/>
      </w:pPr>
      <w:r>
        <w:t>In the “</w:t>
      </w:r>
      <w:r w:rsidRPr="00495CA6">
        <w:rPr>
          <w:i/>
          <w:iCs/>
        </w:rPr>
        <w:t>Affected Portion</w:t>
      </w:r>
      <w:r>
        <w:t>” section, e</w:t>
      </w:r>
      <w:r w:rsidRPr="00AF0D4B">
        <w:t xml:space="preserve">nter the percentage of </w:t>
      </w:r>
      <w:r w:rsidRPr="00C10020">
        <w:rPr>
          <w:i/>
          <w:iCs/>
        </w:rPr>
        <w:t>trees</w:t>
      </w:r>
      <w:r>
        <w:t xml:space="preserve"> that were affected by the fire in the “</w:t>
      </w:r>
      <w:r w:rsidRPr="00495CA6">
        <w:rPr>
          <w:i/>
          <w:iCs/>
        </w:rPr>
        <w:t xml:space="preserve">Percentage of forest affected by </w:t>
      </w:r>
      <w:r>
        <w:rPr>
          <w:i/>
          <w:iCs/>
        </w:rPr>
        <w:t>fire</w:t>
      </w:r>
      <w:r>
        <w:t>” field.</w:t>
      </w:r>
    </w:p>
    <w:p w14:paraId="3E5ACB03" w14:textId="77777777" w:rsidR="00147D00" w:rsidRDefault="00147D00" w:rsidP="00AD451A">
      <w:pPr>
        <w:pStyle w:val="ListParagraph"/>
        <w:numPr>
          <w:ilvl w:val="0"/>
          <w:numId w:val="28"/>
        </w:numPr>
        <w:spacing w:after="200" w:line="276" w:lineRule="auto"/>
        <w:ind w:left="284"/>
        <w:contextualSpacing/>
      </w:pPr>
      <w:r>
        <w:t>Click the “</w:t>
      </w:r>
      <w:r w:rsidRPr="00495CA6">
        <w:rPr>
          <w:i/>
          <w:iCs/>
        </w:rPr>
        <w:t>Generate name automatically</w:t>
      </w:r>
      <w:r>
        <w:t>” button in the top left of the window.</w:t>
      </w:r>
    </w:p>
    <w:p w14:paraId="3C2AF826" w14:textId="77777777" w:rsidR="00147D00" w:rsidRDefault="00147D00" w:rsidP="00AD451A">
      <w:pPr>
        <w:pStyle w:val="ListParagraph"/>
        <w:numPr>
          <w:ilvl w:val="0"/>
          <w:numId w:val="28"/>
        </w:numPr>
        <w:spacing w:after="200" w:line="276" w:lineRule="auto"/>
        <w:ind w:left="284"/>
        <w:contextualSpacing/>
      </w:pPr>
      <w:r>
        <w:t>Insert the calendar date for the Event in the “</w:t>
      </w:r>
      <w:r w:rsidRPr="3C8D8D57">
        <w:rPr>
          <w:i/>
          <w:iCs/>
        </w:rPr>
        <w:t>Event date</w:t>
      </w:r>
      <w:r>
        <w:t>” field. The accepted format is DD/MM/YYYY. There are specific timing requirements that must be followed with reference to the notes given in section 3.5.1.</w:t>
      </w:r>
    </w:p>
    <w:p w14:paraId="577E9D46" w14:textId="77777777" w:rsidR="00147D00" w:rsidRPr="00917E8B" w:rsidRDefault="00147D00" w:rsidP="00AD451A">
      <w:pPr>
        <w:pStyle w:val="ListParagraph"/>
        <w:numPr>
          <w:ilvl w:val="0"/>
          <w:numId w:val="28"/>
        </w:numPr>
        <w:spacing w:after="200" w:line="276" w:lineRule="auto"/>
        <w:ind w:left="284"/>
        <w:contextualSpacing/>
      </w:pPr>
      <w:r>
        <w:t>Click the green “</w:t>
      </w:r>
      <w:r w:rsidRPr="00495CA6">
        <w:rPr>
          <w:i/>
          <w:iCs/>
        </w:rPr>
        <w:t>Save and close</w:t>
      </w:r>
      <w:r>
        <w:t>” button at the top right of the window.</w:t>
      </w:r>
    </w:p>
    <w:p w14:paraId="3ACDB1B8" w14:textId="761AE150" w:rsidR="00147D00" w:rsidRDefault="00147D00" w:rsidP="005A417C">
      <w:pPr>
        <w:pStyle w:val="Heading4"/>
        <w:numPr>
          <w:ilvl w:val="2"/>
          <w:numId w:val="29"/>
        </w:numPr>
        <w:ind w:left="993" w:hanging="993"/>
      </w:pPr>
      <w:bookmarkStart w:id="701" w:name="_Toc18924075"/>
      <w:bookmarkStart w:id="702" w:name="_Toc18924300"/>
      <w:bookmarkStart w:id="703" w:name="_Toc18924525"/>
      <w:bookmarkStart w:id="704" w:name="_Toc18924751"/>
      <w:bookmarkStart w:id="705" w:name="_Toc18924975"/>
      <w:bookmarkStart w:id="706" w:name="_Toc18925199"/>
      <w:bookmarkStart w:id="707" w:name="_Toc18926567"/>
      <w:bookmarkStart w:id="708" w:name="_Toc18924101"/>
      <w:bookmarkStart w:id="709" w:name="_Toc18924326"/>
      <w:bookmarkStart w:id="710" w:name="_Toc18924551"/>
      <w:bookmarkStart w:id="711" w:name="_Toc18924777"/>
      <w:bookmarkStart w:id="712" w:name="_Toc18925001"/>
      <w:bookmarkStart w:id="713" w:name="_Toc18925225"/>
      <w:bookmarkStart w:id="714" w:name="_Toc18926593"/>
      <w:bookmarkStart w:id="715" w:name="_Toc18924102"/>
      <w:bookmarkStart w:id="716" w:name="_Toc18924327"/>
      <w:bookmarkStart w:id="717" w:name="_Toc18924552"/>
      <w:bookmarkStart w:id="718" w:name="_Toc18924778"/>
      <w:bookmarkStart w:id="719" w:name="_Toc18925002"/>
      <w:bookmarkStart w:id="720" w:name="_Toc18925226"/>
      <w:bookmarkStart w:id="721" w:name="_Toc18926594"/>
      <w:bookmarkStart w:id="722" w:name="_Toc18924103"/>
      <w:bookmarkStart w:id="723" w:name="_Toc18924328"/>
      <w:bookmarkStart w:id="724" w:name="_Toc18924553"/>
      <w:bookmarkStart w:id="725" w:name="_Toc18924779"/>
      <w:bookmarkStart w:id="726" w:name="_Toc18925003"/>
      <w:bookmarkStart w:id="727" w:name="_Toc18925227"/>
      <w:bookmarkStart w:id="728" w:name="_Toc18926595"/>
      <w:bookmarkStart w:id="729" w:name="_Toc18924104"/>
      <w:bookmarkStart w:id="730" w:name="_Toc18924329"/>
      <w:bookmarkStart w:id="731" w:name="_Toc18924554"/>
      <w:bookmarkStart w:id="732" w:name="_Toc18924780"/>
      <w:bookmarkStart w:id="733" w:name="_Toc18925004"/>
      <w:bookmarkStart w:id="734" w:name="_Toc18925228"/>
      <w:bookmarkStart w:id="735" w:name="_Toc18926596"/>
      <w:bookmarkStart w:id="736" w:name="_Toc18924105"/>
      <w:bookmarkStart w:id="737" w:name="_Toc18924330"/>
      <w:bookmarkStart w:id="738" w:name="_Toc18924555"/>
      <w:bookmarkStart w:id="739" w:name="_Toc18924781"/>
      <w:bookmarkStart w:id="740" w:name="_Toc18925005"/>
      <w:bookmarkStart w:id="741" w:name="_Toc18925229"/>
      <w:bookmarkStart w:id="742" w:name="_Toc18926597"/>
      <w:bookmarkStart w:id="743" w:name="_Toc18924106"/>
      <w:bookmarkStart w:id="744" w:name="_Toc18924331"/>
      <w:bookmarkStart w:id="745" w:name="_Toc18924556"/>
      <w:bookmarkStart w:id="746" w:name="_Toc18924782"/>
      <w:bookmarkStart w:id="747" w:name="_Toc18925006"/>
      <w:bookmarkStart w:id="748" w:name="_Toc18925230"/>
      <w:bookmarkStart w:id="749" w:name="_Toc18926598"/>
      <w:bookmarkStart w:id="750" w:name="_Toc18924107"/>
      <w:bookmarkStart w:id="751" w:name="_Toc18924332"/>
      <w:bookmarkStart w:id="752" w:name="_Toc18924557"/>
      <w:bookmarkStart w:id="753" w:name="_Toc18924783"/>
      <w:bookmarkStart w:id="754" w:name="_Toc18925007"/>
      <w:bookmarkStart w:id="755" w:name="_Toc18925231"/>
      <w:bookmarkStart w:id="756" w:name="_Toc18926599"/>
      <w:bookmarkStart w:id="757" w:name="_Toc18924108"/>
      <w:bookmarkStart w:id="758" w:name="_Toc18924333"/>
      <w:bookmarkStart w:id="759" w:name="_Toc18924558"/>
      <w:bookmarkStart w:id="760" w:name="_Toc18924784"/>
      <w:bookmarkStart w:id="761" w:name="_Toc18925008"/>
      <w:bookmarkStart w:id="762" w:name="_Toc18925232"/>
      <w:bookmarkStart w:id="763" w:name="_Toc18926600"/>
      <w:bookmarkStart w:id="764" w:name="_Toc18924152"/>
      <w:bookmarkStart w:id="765" w:name="_Toc18924377"/>
      <w:bookmarkStart w:id="766" w:name="_Toc18924602"/>
      <w:bookmarkStart w:id="767" w:name="_Toc18924828"/>
      <w:bookmarkStart w:id="768" w:name="_Toc18925052"/>
      <w:bookmarkStart w:id="769" w:name="_Toc18925276"/>
      <w:bookmarkStart w:id="770" w:name="_Toc18926644"/>
      <w:bookmarkStart w:id="771" w:name="_Toc18924155"/>
      <w:bookmarkStart w:id="772" w:name="_Toc18924380"/>
      <w:bookmarkStart w:id="773" w:name="_Toc18924605"/>
      <w:bookmarkStart w:id="774" w:name="_Toc18924831"/>
      <w:bookmarkStart w:id="775" w:name="_Toc18925055"/>
      <w:bookmarkStart w:id="776" w:name="_Toc18925279"/>
      <w:bookmarkStart w:id="777" w:name="_Toc18926647"/>
      <w:bookmarkStart w:id="778" w:name="_Toc18924157"/>
      <w:bookmarkStart w:id="779" w:name="_Toc18924382"/>
      <w:bookmarkStart w:id="780" w:name="_Toc18924607"/>
      <w:bookmarkStart w:id="781" w:name="_Toc18924833"/>
      <w:bookmarkStart w:id="782" w:name="_Toc18925057"/>
      <w:bookmarkStart w:id="783" w:name="_Toc18925281"/>
      <w:bookmarkStart w:id="784" w:name="_Toc18926649"/>
      <w:bookmarkStart w:id="785" w:name="_Toc18924158"/>
      <w:bookmarkStart w:id="786" w:name="_Toc18924383"/>
      <w:bookmarkStart w:id="787" w:name="_Toc18924608"/>
      <w:bookmarkStart w:id="788" w:name="_Toc18924834"/>
      <w:bookmarkStart w:id="789" w:name="_Toc18925058"/>
      <w:bookmarkStart w:id="790" w:name="_Toc18925282"/>
      <w:bookmarkStart w:id="791" w:name="_Toc18926650"/>
      <w:bookmarkStart w:id="792" w:name="_Toc18924160"/>
      <w:bookmarkStart w:id="793" w:name="_Toc18924385"/>
      <w:bookmarkStart w:id="794" w:name="_Toc18924610"/>
      <w:bookmarkStart w:id="795" w:name="_Toc18924836"/>
      <w:bookmarkStart w:id="796" w:name="_Toc18925060"/>
      <w:bookmarkStart w:id="797" w:name="_Toc18925284"/>
      <w:bookmarkStart w:id="798" w:name="_Toc18926652"/>
      <w:bookmarkStart w:id="799" w:name="_Toc18924161"/>
      <w:bookmarkStart w:id="800" w:name="_Toc18924386"/>
      <w:bookmarkStart w:id="801" w:name="_Toc18924611"/>
      <w:bookmarkStart w:id="802" w:name="_Toc18924837"/>
      <w:bookmarkStart w:id="803" w:name="_Toc18925061"/>
      <w:bookmarkStart w:id="804" w:name="_Toc18925285"/>
      <w:bookmarkStart w:id="805" w:name="_Toc18926653"/>
      <w:bookmarkStart w:id="806" w:name="_Toc18924162"/>
      <w:bookmarkStart w:id="807" w:name="_Toc18924387"/>
      <w:bookmarkStart w:id="808" w:name="_Toc18924612"/>
      <w:bookmarkStart w:id="809" w:name="_Toc18924838"/>
      <w:bookmarkStart w:id="810" w:name="_Toc18925062"/>
      <w:bookmarkStart w:id="811" w:name="_Toc18925286"/>
      <w:bookmarkStart w:id="812" w:name="_Toc18926654"/>
      <w:bookmarkStart w:id="813" w:name="_Toc18924163"/>
      <w:bookmarkStart w:id="814" w:name="_Toc18924388"/>
      <w:bookmarkStart w:id="815" w:name="_Toc18924613"/>
      <w:bookmarkStart w:id="816" w:name="_Toc18924839"/>
      <w:bookmarkStart w:id="817" w:name="_Toc18925063"/>
      <w:bookmarkStart w:id="818" w:name="_Toc18925287"/>
      <w:bookmarkStart w:id="819" w:name="_Toc18926655"/>
      <w:bookmarkStart w:id="820" w:name="_Toc18924164"/>
      <w:bookmarkStart w:id="821" w:name="_Toc18924389"/>
      <w:bookmarkStart w:id="822" w:name="_Toc18924614"/>
      <w:bookmarkStart w:id="823" w:name="_Toc18924840"/>
      <w:bookmarkStart w:id="824" w:name="_Toc18925064"/>
      <w:bookmarkStart w:id="825" w:name="_Toc18925288"/>
      <w:bookmarkStart w:id="826" w:name="_Toc18926656"/>
      <w:bookmarkStart w:id="827" w:name="_Toc18924165"/>
      <w:bookmarkStart w:id="828" w:name="_Toc18924390"/>
      <w:bookmarkStart w:id="829" w:name="_Toc18924615"/>
      <w:bookmarkStart w:id="830" w:name="_Toc18924841"/>
      <w:bookmarkStart w:id="831" w:name="_Toc18925065"/>
      <w:bookmarkStart w:id="832" w:name="_Toc18925289"/>
      <w:bookmarkStart w:id="833" w:name="_Toc18926657"/>
      <w:bookmarkStart w:id="834" w:name="_Toc18924167"/>
      <w:bookmarkStart w:id="835" w:name="_Toc18924392"/>
      <w:bookmarkStart w:id="836" w:name="_Toc18924617"/>
      <w:bookmarkStart w:id="837" w:name="_Toc18924843"/>
      <w:bookmarkStart w:id="838" w:name="_Toc18925067"/>
      <w:bookmarkStart w:id="839" w:name="_Toc18925291"/>
      <w:bookmarkStart w:id="840" w:name="_Toc18926659"/>
      <w:bookmarkStart w:id="841" w:name="_Toc18924168"/>
      <w:bookmarkStart w:id="842" w:name="_Toc18924393"/>
      <w:bookmarkStart w:id="843" w:name="_Toc18924618"/>
      <w:bookmarkStart w:id="844" w:name="_Toc18924844"/>
      <w:bookmarkStart w:id="845" w:name="_Toc18925068"/>
      <w:bookmarkStart w:id="846" w:name="_Toc18925292"/>
      <w:bookmarkStart w:id="847" w:name="_Toc18926660"/>
      <w:bookmarkStart w:id="848" w:name="_Toc18924172"/>
      <w:bookmarkStart w:id="849" w:name="_Toc18924397"/>
      <w:bookmarkStart w:id="850" w:name="_Toc18924622"/>
      <w:bookmarkStart w:id="851" w:name="_Toc18924848"/>
      <w:bookmarkStart w:id="852" w:name="_Toc18925072"/>
      <w:bookmarkStart w:id="853" w:name="_Toc18925296"/>
      <w:bookmarkStart w:id="854" w:name="_Toc18926664"/>
      <w:bookmarkStart w:id="855" w:name="_Toc18924173"/>
      <w:bookmarkStart w:id="856" w:name="_Toc18924398"/>
      <w:bookmarkStart w:id="857" w:name="_Toc18924623"/>
      <w:bookmarkStart w:id="858" w:name="_Toc18924849"/>
      <w:bookmarkStart w:id="859" w:name="_Toc18925073"/>
      <w:bookmarkStart w:id="860" w:name="_Toc18925297"/>
      <w:bookmarkStart w:id="861" w:name="_Toc18926665"/>
      <w:bookmarkStart w:id="862" w:name="_Toc18924177"/>
      <w:bookmarkStart w:id="863" w:name="_Toc18924402"/>
      <w:bookmarkStart w:id="864" w:name="_Toc18924627"/>
      <w:bookmarkStart w:id="865" w:name="_Toc18924853"/>
      <w:bookmarkStart w:id="866" w:name="_Toc18925077"/>
      <w:bookmarkStart w:id="867" w:name="_Toc18925301"/>
      <w:bookmarkStart w:id="868" w:name="_Toc18926669"/>
      <w:bookmarkStart w:id="869" w:name="_Toc18924178"/>
      <w:bookmarkStart w:id="870" w:name="_Toc18924403"/>
      <w:bookmarkStart w:id="871" w:name="_Toc18924628"/>
      <w:bookmarkStart w:id="872" w:name="_Toc18924854"/>
      <w:bookmarkStart w:id="873" w:name="_Toc18925078"/>
      <w:bookmarkStart w:id="874" w:name="_Toc18925302"/>
      <w:bookmarkStart w:id="875" w:name="_Toc18926670"/>
      <w:bookmarkStart w:id="876" w:name="_Toc18924179"/>
      <w:bookmarkStart w:id="877" w:name="_Toc18924404"/>
      <w:bookmarkStart w:id="878" w:name="_Toc18924629"/>
      <w:bookmarkStart w:id="879" w:name="_Toc18924855"/>
      <w:bookmarkStart w:id="880" w:name="_Toc18925079"/>
      <w:bookmarkStart w:id="881" w:name="_Toc18925303"/>
      <w:bookmarkStart w:id="882" w:name="_Toc18926671"/>
      <w:bookmarkStart w:id="883" w:name="_Toc18924180"/>
      <w:bookmarkStart w:id="884" w:name="_Toc18924405"/>
      <w:bookmarkStart w:id="885" w:name="_Toc18924630"/>
      <w:bookmarkStart w:id="886" w:name="_Toc18924856"/>
      <w:bookmarkStart w:id="887" w:name="_Toc18925080"/>
      <w:bookmarkStart w:id="888" w:name="_Toc18925304"/>
      <w:bookmarkStart w:id="889" w:name="_Toc18926672"/>
      <w:bookmarkStart w:id="890" w:name="_Toc18924181"/>
      <w:bookmarkStart w:id="891" w:name="_Toc18924406"/>
      <w:bookmarkStart w:id="892" w:name="_Toc18924631"/>
      <w:bookmarkStart w:id="893" w:name="_Toc18924857"/>
      <w:bookmarkStart w:id="894" w:name="_Toc18925081"/>
      <w:bookmarkStart w:id="895" w:name="_Toc18925305"/>
      <w:bookmarkStart w:id="896" w:name="_Toc18926673"/>
      <w:bookmarkStart w:id="897" w:name="_Toc18924182"/>
      <w:bookmarkStart w:id="898" w:name="_Toc18924407"/>
      <w:bookmarkStart w:id="899" w:name="_Toc18924632"/>
      <w:bookmarkStart w:id="900" w:name="_Toc18924858"/>
      <w:bookmarkStart w:id="901" w:name="_Toc18925082"/>
      <w:bookmarkStart w:id="902" w:name="_Toc18925306"/>
      <w:bookmarkStart w:id="903" w:name="_Toc18926674"/>
      <w:bookmarkStart w:id="904" w:name="_Toc18924183"/>
      <w:bookmarkStart w:id="905" w:name="_Toc18924408"/>
      <w:bookmarkStart w:id="906" w:name="_Toc18924633"/>
      <w:bookmarkStart w:id="907" w:name="_Toc18924859"/>
      <w:bookmarkStart w:id="908" w:name="_Toc18925083"/>
      <w:bookmarkStart w:id="909" w:name="_Toc18925307"/>
      <w:bookmarkStart w:id="910" w:name="_Toc18926675"/>
      <w:bookmarkStart w:id="911" w:name="_Toc18924184"/>
      <w:bookmarkStart w:id="912" w:name="_Toc18924409"/>
      <w:bookmarkStart w:id="913" w:name="_Toc18924634"/>
      <w:bookmarkStart w:id="914" w:name="_Toc18924860"/>
      <w:bookmarkStart w:id="915" w:name="_Toc18925084"/>
      <w:bookmarkStart w:id="916" w:name="_Toc18925308"/>
      <w:bookmarkStart w:id="917" w:name="_Toc18926676"/>
      <w:bookmarkStart w:id="918" w:name="_Toc18924185"/>
      <w:bookmarkStart w:id="919" w:name="_Toc18924410"/>
      <w:bookmarkStart w:id="920" w:name="_Toc18924635"/>
      <w:bookmarkStart w:id="921" w:name="_Toc18924861"/>
      <w:bookmarkStart w:id="922" w:name="_Toc18925085"/>
      <w:bookmarkStart w:id="923" w:name="_Toc18925309"/>
      <w:bookmarkStart w:id="924" w:name="_Toc18926677"/>
      <w:bookmarkStart w:id="925" w:name="_Toc18924186"/>
      <w:bookmarkStart w:id="926" w:name="_Toc18924411"/>
      <w:bookmarkStart w:id="927" w:name="_Toc18924636"/>
      <w:bookmarkStart w:id="928" w:name="_Toc18924862"/>
      <w:bookmarkStart w:id="929" w:name="_Toc18925086"/>
      <w:bookmarkStart w:id="930" w:name="_Toc18925310"/>
      <w:bookmarkStart w:id="931" w:name="_Toc18926678"/>
      <w:bookmarkStart w:id="932" w:name="_Toc18924187"/>
      <w:bookmarkStart w:id="933" w:name="_Toc18924412"/>
      <w:bookmarkStart w:id="934" w:name="_Toc18924637"/>
      <w:bookmarkStart w:id="935" w:name="_Toc18924863"/>
      <w:bookmarkStart w:id="936" w:name="_Toc18925087"/>
      <w:bookmarkStart w:id="937" w:name="_Toc18925311"/>
      <w:bookmarkStart w:id="938" w:name="_Toc18926679"/>
      <w:bookmarkStart w:id="939" w:name="_Toc18924188"/>
      <w:bookmarkStart w:id="940" w:name="_Toc18924413"/>
      <w:bookmarkStart w:id="941" w:name="_Toc18924638"/>
      <w:bookmarkStart w:id="942" w:name="_Toc18924864"/>
      <w:bookmarkStart w:id="943" w:name="_Toc18925088"/>
      <w:bookmarkStart w:id="944" w:name="_Toc18925312"/>
      <w:bookmarkStart w:id="945" w:name="_Toc18926680"/>
      <w:bookmarkStart w:id="946" w:name="_Toc146624294"/>
      <w:bookmarkStart w:id="947" w:name="_Toc391389520"/>
      <w:bookmarkStart w:id="948" w:name="_Toc39651376"/>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t xml:space="preserve">Adding the baseline scenario events as a group using the Regime </w:t>
      </w:r>
      <w:proofErr w:type="gramStart"/>
      <w:r>
        <w:t>function</w:t>
      </w:r>
      <w:bookmarkEnd w:id="946"/>
      <w:proofErr w:type="gramEnd"/>
    </w:p>
    <w:p w14:paraId="0027B498" w14:textId="77777777" w:rsidR="00147D00" w:rsidRDefault="00147D00" w:rsidP="00147D00">
      <w:r>
        <w:t>The following steps use the new regime function on the events tab to add all the events that must be modelled under the baseline scenario in accordance with sections 35-37 of the Determination.</w:t>
      </w:r>
    </w:p>
    <w:p w14:paraId="4DDA802C" w14:textId="77777777" w:rsidR="00357E30" w:rsidRDefault="00147D00" w:rsidP="00AD451A">
      <w:pPr>
        <w:pStyle w:val="ListParagraph"/>
        <w:numPr>
          <w:ilvl w:val="0"/>
          <w:numId w:val="19"/>
        </w:numPr>
        <w:spacing w:after="200" w:line="276" w:lineRule="auto"/>
        <w:contextualSpacing/>
      </w:pPr>
      <w:r>
        <w:t>Click on the green “</w:t>
      </w:r>
      <w:r w:rsidRPr="00C10020">
        <w:rPr>
          <w:i/>
          <w:iCs/>
        </w:rPr>
        <w:t xml:space="preserve">New </w:t>
      </w:r>
      <w:r>
        <w:rPr>
          <w:i/>
          <w:iCs/>
        </w:rPr>
        <w:t>r</w:t>
      </w:r>
      <w:r w:rsidRPr="00C10020">
        <w:rPr>
          <w:i/>
          <w:iCs/>
        </w:rPr>
        <w:t>egime</w:t>
      </w:r>
      <w:r>
        <w:t xml:space="preserve">” button in the Regime section. </w:t>
      </w:r>
    </w:p>
    <w:p w14:paraId="6AD15B61" w14:textId="77777777" w:rsidR="00357E30" w:rsidRDefault="00357E30" w:rsidP="00357E30">
      <w:pPr>
        <w:contextualSpacing/>
        <w:rPr>
          <w:b/>
          <w:bCs/>
        </w:rPr>
      </w:pPr>
    </w:p>
    <w:p w14:paraId="5D322250" w14:textId="77777777" w:rsidR="00357E30" w:rsidRDefault="00357E30" w:rsidP="00357E30">
      <w:pPr>
        <w:contextualSpacing/>
        <w:rPr>
          <w:b/>
          <w:bCs/>
        </w:rPr>
      </w:pPr>
    </w:p>
    <w:p w14:paraId="318F52A9" w14:textId="77777777" w:rsidR="00357E30" w:rsidRDefault="00357E30" w:rsidP="00357E30">
      <w:pPr>
        <w:contextualSpacing/>
        <w:rPr>
          <w:b/>
          <w:bCs/>
        </w:rPr>
      </w:pPr>
    </w:p>
    <w:p w14:paraId="055DFC64" w14:textId="77777777" w:rsidR="00357E30" w:rsidRDefault="00357E30" w:rsidP="00357E30">
      <w:pPr>
        <w:contextualSpacing/>
        <w:rPr>
          <w:b/>
          <w:bCs/>
        </w:rPr>
      </w:pPr>
    </w:p>
    <w:p w14:paraId="30A60181" w14:textId="77777777" w:rsidR="00357E30" w:rsidRDefault="00357E30" w:rsidP="00357E30">
      <w:pPr>
        <w:contextualSpacing/>
        <w:rPr>
          <w:b/>
          <w:bCs/>
        </w:rPr>
      </w:pPr>
    </w:p>
    <w:p w14:paraId="3D22112B" w14:textId="77777777" w:rsidR="00357E30" w:rsidRDefault="00357E30" w:rsidP="00357E30">
      <w:pPr>
        <w:contextualSpacing/>
        <w:rPr>
          <w:b/>
          <w:bCs/>
        </w:rPr>
      </w:pPr>
    </w:p>
    <w:p w14:paraId="21F12B2A" w14:textId="77777777" w:rsidR="00357E30" w:rsidRDefault="00357E30" w:rsidP="00357E30">
      <w:pPr>
        <w:contextualSpacing/>
        <w:rPr>
          <w:b/>
          <w:bCs/>
        </w:rPr>
      </w:pPr>
    </w:p>
    <w:p w14:paraId="0D7DA8B6" w14:textId="77777777" w:rsidR="00357E30" w:rsidRDefault="00357E30" w:rsidP="00357E30">
      <w:pPr>
        <w:contextualSpacing/>
        <w:rPr>
          <w:b/>
          <w:bCs/>
        </w:rPr>
      </w:pPr>
    </w:p>
    <w:p w14:paraId="1B757FB9" w14:textId="77777777" w:rsidR="00357E30" w:rsidRDefault="00357E30" w:rsidP="00357E30">
      <w:pPr>
        <w:contextualSpacing/>
        <w:rPr>
          <w:b/>
          <w:bCs/>
        </w:rPr>
      </w:pPr>
    </w:p>
    <w:p w14:paraId="08C2342A" w14:textId="77777777" w:rsidR="00357E30" w:rsidRDefault="00357E30" w:rsidP="00357E30">
      <w:pPr>
        <w:contextualSpacing/>
        <w:rPr>
          <w:b/>
          <w:bCs/>
        </w:rPr>
      </w:pPr>
    </w:p>
    <w:p w14:paraId="4D6331D5" w14:textId="77777777" w:rsidR="00357E30" w:rsidRDefault="00357E30" w:rsidP="00357E30">
      <w:pPr>
        <w:contextualSpacing/>
        <w:rPr>
          <w:b/>
          <w:bCs/>
        </w:rPr>
      </w:pPr>
    </w:p>
    <w:p w14:paraId="2F5CE0B8" w14:textId="77777777" w:rsidR="00357E30" w:rsidRDefault="00357E30" w:rsidP="00357E30">
      <w:pPr>
        <w:contextualSpacing/>
        <w:rPr>
          <w:b/>
          <w:bCs/>
        </w:rPr>
      </w:pPr>
    </w:p>
    <w:p w14:paraId="5A1EA7C3" w14:textId="77777777" w:rsidR="00357E30" w:rsidRDefault="00357E30" w:rsidP="00357E30">
      <w:pPr>
        <w:contextualSpacing/>
        <w:rPr>
          <w:b/>
          <w:bCs/>
        </w:rPr>
      </w:pPr>
    </w:p>
    <w:p w14:paraId="4530C2D8" w14:textId="4F545928" w:rsidR="00357E30" w:rsidRDefault="00357E30" w:rsidP="00357E30">
      <w:pPr>
        <w:contextualSpacing/>
      </w:pPr>
      <w:bookmarkStart w:id="949" w:name="_Toc150444909"/>
      <w:r w:rsidRPr="00357E30">
        <w:rPr>
          <w:b/>
          <w:bCs/>
        </w:rPr>
        <w:lastRenderedPageBreak/>
        <w:t xml:space="preserve">Figure </w:t>
      </w:r>
      <w:r w:rsidRPr="00357E30">
        <w:rPr>
          <w:b/>
          <w:bCs/>
          <w:noProof/>
        </w:rPr>
        <w:fldChar w:fldCharType="begin"/>
      </w:r>
      <w:r w:rsidRPr="00357E30">
        <w:rPr>
          <w:b/>
          <w:bCs/>
          <w:noProof/>
        </w:rPr>
        <w:instrText xml:space="preserve"> SEQ Figure \* ARABIC </w:instrText>
      </w:r>
      <w:r w:rsidRPr="00357E30">
        <w:rPr>
          <w:b/>
          <w:bCs/>
          <w:noProof/>
        </w:rPr>
        <w:fldChar w:fldCharType="separate"/>
      </w:r>
      <w:r w:rsidR="000440EC">
        <w:rPr>
          <w:b/>
          <w:bCs/>
          <w:noProof/>
        </w:rPr>
        <w:t>20</w:t>
      </w:r>
      <w:r w:rsidRPr="00357E30">
        <w:rPr>
          <w:b/>
          <w:bCs/>
          <w:noProof/>
        </w:rPr>
        <w:fldChar w:fldCharType="end"/>
      </w:r>
      <w:r w:rsidRPr="00357E30">
        <w:rPr>
          <w:b/>
          <w:bCs/>
        </w:rPr>
        <w:t xml:space="preserve"> </w:t>
      </w:r>
      <w:r>
        <w:rPr>
          <w:b/>
          <w:bCs/>
        </w:rPr>
        <w:t xml:space="preserve">Adding a new regime </w:t>
      </w:r>
      <w:r w:rsidRPr="00357E30">
        <w:rPr>
          <w:b/>
          <w:bCs/>
        </w:rPr>
        <w:t xml:space="preserve">in </w:t>
      </w:r>
      <w:proofErr w:type="gramStart"/>
      <w:r w:rsidRPr="00357E30">
        <w:rPr>
          <w:b/>
          <w:bCs/>
        </w:rPr>
        <w:t>FullCAM</w:t>
      </w:r>
      <w:bookmarkEnd w:id="949"/>
      <w:proofErr w:type="gramEnd"/>
    </w:p>
    <w:p w14:paraId="72F869B6" w14:textId="77777777" w:rsidR="00147D00" w:rsidRDefault="00147D00" w:rsidP="00147D00">
      <w:r>
        <w:rPr>
          <w:noProof/>
        </w:rPr>
        <w:drawing>
          <wp:inline distT="0" distB="0" distL="0" distR="0" wp14:anchorId="4B5A8E78" wp14:editId="6C188176">
            <wp:extent cx="5731510" cy="2950210"/>
            <wp:effectExtent l="0" t="0" r="2540" b="2540"/>
            <wp:docPr id="1456643606" name="Picture 1456643606" descr="The Event window in the FullCAM 2020 interface. The 'New regime' button for the regime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43606" name="Picture 1456643606" descr="The Event window in the FullCAM 2020 interface. The 'New regime' button for the regime has been highligh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inline>
        </w:drawing>
      </w:r>
    </w:p>
    <w:p w14:paraId="3EFC5499" w14:textId="77777777" w:rsidR="00147D00" w:rsidRDefault="00147D00" w:rsidP="00AD451A">
      <w:pPr>
        <w:pStyle w:val="ListParagraph"/>
        <w:numPr>
          <w:ilvl w:val="0"/>
          <w:numId w:val="19"/>
        </w:numPr>
        <w:spacing w:after="200" w:line="276" w:lineRule="auto"/>
        <w:contextualSpacing/>
      </w:pPr>
      <w:r>
        <w:t>From the drop-down list in the “</w:t>
      </w:r>
      <w:r w:rsidRPr="00C10020">
        <w:rPr>
          <w:i/>
          <w:iCs/>
        </w:rPr>
        <w:t>Available regimes</w:t>
      </w:r>
      <w:r>
        <w:t>”, select the “Avoided Clearing Baseline w. Windrow Burn” option. This may be listed with Native Species Regeneration and the chosen annual rainfall category in brackets.</w:t>
      </w:r>
    </w:p>
    <w:p w14:paraId="62CA7135" w14:textId="49C3E027" w:rsidR="003A62FC" w:rsidRPr="003A62FC" w:rsidRDefault="003A62FC" w:rsidP="003A62FC">
      <w:pPr>
        <w:contextualSpacing/>
        <w:rPr>
          <w:b/>
          <w:bCs/>
        </w:rPr>
      </w:pPr>
      <w:bookmarkStart w:id="950" w:name="_Toc150444910"/>
      <w:r w:rsidRPr="003A62FC">
        <w:rPr>
          <w:b/>
          <w:bCs/>
        </w:rPr>
        <w:t xml:space="preserve">Figure </w:t>
      </w:r>
      <w:r w:rsidRPr="003A62FC">
        <w:rPr>
          <w:b/>
          <w:bCs/>
          <w:noProof/>
        </w:rPr>
        <w:fldChar w:fldCharType="begin"/>
      </w:r>
      <w:r w:rsidRPr="003A62FC">
        <w:rPr>
          <w:b/>
          <w:bCs/>
          <w:noProof/>
        </w:rPr>
        <w:instrText xml:space="preserve"> SEQ Figure \* ARABIC </w:instrText>
      </w:r>
      <w:r w:rsidRPr="003A62FC">
        <w:rPr>
          <w:b/>
          <w:bCs/>
          <w:noProof/>
        </w:rPr>
        <w:fldChar w:fldCharType="separate"/>
      </w:r>
      <w:r w:rsidR="000440EC">
        <w:rPr>
          <w:b/>
          <w:bCs/>
          <w:noProof/>
        </w:rPr>
        <w:t>21</w:t>
      </w:r>
      <w:r w:rsidRPr="003A62FC">
        <w:rPr>
          <w:b/>
          <w:bCs/>
          <w:noProof/>
        </w:rPr>
        <w:fldChar w:fldCharType="end"/>
      </w:r>
      <w:r w:rsidRPr="003A62FC">
        <w:rPr>
          <w:b/>
          <w:bCs/>
        </w:rPr>
        <w:t xml:space="preserve"> Adding a</w:t>
      </w:r>
      <w:r>
        <w:rPr>
          <w:b/>
          <w:bCs/>
        </w:rPr>
        <w:t xml:space="preserve">n </w:t>
      </w:r>
      <w:r w:rsidR="00E263D9">
        <w:rPr>
          <w:b/>
          <w:bCs/>
        </w:rPr>
        <w:t>available regime</w:t>
      </w:r>
      <w:r w:rsidRPr="003A62FC">
        <w:rPr>
          <w:b/>
          <w:bCs/>
        </w:rPr>
        <w:t xml:space="preserve"> in </w:t>
      </w:r>
      <w:proofErr w:type="gramStart"/>
      <w:r w:rsidRPr="003A62FC">
        <w:rPr>
          <w:b/>
          <w:bCs/>
        </w:rPr>
        <w:t>FullCAM</w:t>
      </w:r>
      <w:bookmarkEnd w:id="950"/>
      <w:proofErr w:type="gramEnd"/>
    </w:p>
    <w:p w14:paraId="714649C5" w14:textId="77777777" w:rsidR="00147D00" w:rsidRDefault="00147D00" w:rsidP="00147D00">
      <w:r w:rsidRPr="00FA05C2">
        <w:rPr>
          <w:noProof/>
        </w:rPr>
        <w:drawing>
          <wp:inline distT="0" distB="0" distL="0" distR="0" wp14:anchorId="032B6CFA" wp14:editId="340075E2">
            <wp:extent cx="5731510" cy="2846705"/>
            <wp:effectExtent l="0" t="0" r="2540" b="0"/>
            <wp:docPr id="1666883194" name="Picture 1666883194" descr="The 'New Regime' window in the FullCAM 2020 interface. The 'Avoided Clearing Baseline w. Windrow &amp; Burn (Native Species Regeneration &gt;= 500mm rainfall)' option has been selected from the 'Available regime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3194" name="Picture 1666883194" descr="The 'New Regime' window in the FullCAM 2020 interface. The 'Avoided Clearing Baseline w. Windrow &amp; Burn (Native Species Regeneration &gt;= 500mm rainfall)' option has been selected from the 'Available regimes' drop down menu."/>
                    <pic:cNvPicPr/>
                  </pic:nvPicPr>
                  <pic:blipFill>
                    <a:blip r:embed="rId44"/>
                    <a:stretch>
                      <a:fillRect/>
                    </a:stretch>
                  </pic:blipFill>
                  <pic:spPr>
                    <a:xfrm>
                      <a:off x="0" y="0"/>
                      <a:ext cx="5731510" cy="2846705"/>
                    </a:xfrm>
                    <a:prstGeom prst="rect">
                      <a:avLst/>
                    </a:prstGeom>
                  </pic:spPr>
                </pic:pic>
              </a:graphicData>
            </a:graphic>
          </wp:inline>
        </w:drawing>
      </w:r>
    </w:p>
    <w:p w14:paraId="308902C1" w14:textId="77777777" w:rsidR="00147D00" w:rsidRDefault="00147D00" w:rsidP="00AD451A">
      <w:pPr>
        <w:pStyle w:val="ListParagraph"/>
        <w:numPr>
          <w:ilvl w:val="0"/>
          <w:numId w:val="19"/>
        </w:numPr>
        <w:spacing w:after="200" w:line="276" w:lineRule="auto"/>
        <w:contextualSpacing/>
      </w:pPr>
      <w:r>
        <w:t>By default, the start and end dates should cover the start and end date of the simulation period. If not, amend these dates so they correspond to the start and end dates of the simulation period, as determined in accordance with section 37 of the Determination, entering the dates in DD/MM/YYYY format.</w:t>
      </w:r>
    </w:p>
    <w:p w14:paraId="133B6714" w14:textId="77777777" w:rsidR="00147D00" w:rsidRDefault="00147D00" w:rsidP="00AD451A">
      <w:pPr>
        <w:pStyle w:val="ListParagraph"/>
        <w:numPr>
          <w:ilvl w:val="0"/>
          <w:numId w:val="19"/>
        </w:numPr>
        <w:spacing w:after="200" w:line="276" w:lineRule="auto"/>
        <w:contextualSpacing/>
      </w:pPr>
      <w:r>
        <w:t>In the ‘Repeat every’ field, enter the interval in years worked out in accordance with subsection 36 (2) of the Determination.</w:t>
      </w:r>
    </w:p>
    <w:p w14:paraId="68EE303F" w14:textId="77777777" w:rsidR="00147D00" w:rsidRDefault="00147D00" w:rsidP="00147D00"/>
    <w:p w14:paraId="14BDD3C1" w14:textId="77777777" w:rsidR="00147D00" w:rsidRDefault="00147D00" w:rsidP="00147D00"/>
    <w:p w14:paraId="5171580C" w14:textId="77777777" w:rsidR="00147D00" w:rsidRDefault="00147D00" w:rsidP="00AD451A">
      <w:pPr>
        <w:pStyle w:val="ListParagraph"/>
        <w:numPr>
          <w:ilvl w:val="0"/>
          <w:numId w:val="19"/>
        </w:numPr>
        <w:spacing w:after="200" w:line="276" w:lineRule="auto"/>
        <w:contextualSpacing/>
      </w:pPr>
      <w:r>
        <w:t>Click “Save”. The events queue on the events tab will now be filled with the sequence of baseline events recurring at the interval in years specified across the entire simulation period. Once this step is completed, users can proceed to section 3.6 to run the simulation.</w:t>
      </w:r>
    </w:p>
    <w:p w14:paraId="64A1D4F4" w14:textId="0A913F23" w:rsidR="00147D00" w:rsidRDefault="00147D00" w:rsidP="005A417C">
      <w:pPr>
        <w:pStyle w:val="Heading3"/>
        <w:numPr>
          <w:ilvl w:val="1"/>
          <w:numId w:val="29"/>
        </w:numPr>
        <w:ind w:left="993" w:hanging="993"/>
      </w:pPr>
      <w:bookmarkStart w:id="951" w:name="_Toc146624295"/>
      <w:bookmarkStart w:id="952" w:name="_Toc150444880"/>
      <w:r w:rsidRPr="004F3698">
        <w:t>The Output Windows Tab</w:t>
      </w:r>
      <w:bookmarkEnd w:id="947"/>
      <w:bookmarkEnd w:id="948"/>
      <w:bookmarkEnd w:id="951"/>
      <w:bookmarkEnd w:id="952"/>
    </w:p>
    <w:p w14:paraId="2F7393CC" w14:textId="26D16C76" w:rsidR="00147D00" w:rsidRDefault="00147D00" w:rsidP="005A417C">
      <w:pPr>
        <w:pStyle w:val="Heading4"/>
        <w:numPr>
          <w:ilvl w:val="2"/>
          <w:numId w:val="29"/>
        </w:numPr>
        <w:ind w:left="993" w:hanging="993"/>
      </w:pPr>
      <w:bookmarkStart w:id="953" w:name="_Toc146624296"/>
      <w:r>
        <w:t xml:space="preserve">Ensuring correct outputs are </w:t>
      </w:r>
      <w:proofErr w:type="gramStart"/>
      <w:r>
        <w:t>selected</w:t>
      </w:r>
      <w:bookmarkEnd w:id="953"/>
      <w:proofErr w:type="gramEnd"/>
    </w:p>
    <w:p w14:paraId="7FF9B5F3" w14:textId="77777777" w:rsidR="00147D00" w:rsidRDefault="00147D00" w:rsidP="00147D00">
      <w:r>
        <w:t xml:space="preserve">The ‘New from template’ option used to create plot files will by default select the correct output types for the applicable scenario. The below steps can be followed to ensure the output types are correct, and to rectify any issues with those selected. </w:t>
      </w:r>
    </w:p>
    <w:p w14:paraId="29C61800" w14:textId="77777777" w:rsidR="00147D00" w:rsidRDefault="00147D00" w:rsidP="00147D00">
      <w:r>
        <w:t>Selected outputs have a tick next to their name.</w:t>
      </w:r>
      <w:r>
        <w:br/>
        <w:t xml:space="preserve">Categories and subcategories with </w:t>
      </w:r>
      <w:r w:rsidRPr="3C8D8D57">
        <w:rPr>
          <w:i/>
          <w:iCs/>
        </w:rPr>
        <w:t xml:space="preserve">all </w:t>
      </w:r>
      <w:r>
        <w:t>outputs selected will have a tick symbol.</w:t>
      </w:r>
      <w:r>
        <w:br/>
        <w:t xml:space="preserve">Expanded categories, or those with </w:t>
      </w:r>
      <w:r w:rsidRPr="3C8D8D57">
        <w:rPr>
          <w:i/>
          <w:iCs/>
        </w:rPr>
        <w:t>some</w:t>
      </w:r>
      <w:r>
        <w:t xml:space="preserve"> outputs selected will have a ‘-’ symbol.</w:t>
      </w:r>
      <w:r>
        <w:br/>
        <w:t xml:space="preserve">Categories with </w:t>
      </w:r>
      <w:r w:rsidRPr="3C8D8D57">
        <w:rPr>
          <w:i/>
          <w:iCs/>
        </w:rPr>
        <w:t>no</w:t>
      </w:r>
      <w:r>
        <w:t xml:space="preserve"> outputs selected will have a ‘+’ symbol.</w:t>
      </w:r>
    </w:p>
    <w:p w14:paraId="2F93810E" w14:textId="3A53D521" w:rsidR="00147D00" w:rsidRDefault="00605789" w:rsidP="00147D00">
      <w:bookmarkStart w:id="954" w:name="_Toc150436444"/>
      <w:bookmarkStart w:id="955" w:name="_Toc150444911"/>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0440EC">
        <w:rPr>
          <w:b/>
          <w:bCs/>
          <w:noProof/>
        </w:rPr>
        <w:t>22</w:t>
      </w:r>
      <w:r w:rsidRPr="00EA5408">
        <w:rPr>
          <w:b/>
          <w:bCs/>
          <w:noProof/>
        </w:rPr>
        <w:fldChar w:fldCharType="end"/>
      </w:r>
      <w:r w:rsidRPr="00EA5408">
        <w:rPr>
          <w:b/>
          <w:bCs/>
        </w:rPr>
        <w:t xml:space="preserve"> Selecting </w:t>
      </w:r>
      <w:r>
        <w:rPr>
          <w:b/>
          <w:bCs/>
        </w:rPr>
        <w:t xml:space="preserve">the output categories </w:t>
      </w:r>
      <w:r w:rsidRPr="00EA5408">
        <w:rPr>
          <w:b/>
          <w:bCs/>
        </w:rPr>
        <w:t>in FullCAM</w:t>
      </w:r>
      <w:bookmarkEnd w:id="954"/>
      <w:r w:rsidR="00147D00">
        <w:br/>
      </w:r>
      <w:r w:rsidR="00147D00" w:rsidRPr="001010B9">
        <w:rPr>
          <w:noProof/>
        </w:rPr>
        <w:drawing>
          <wp:inline distT="0" distB="0" distL="0" distR="0" wp14:anchorId="10B72863" wp14:editId="5D951ACE">
            <wp:extent cx="5731510" cy="2915540"/>
            <wp:effectExtent l="0" t="0" r="2540" b="0"/>
            <wp:docPr id="1504925184" name="Picture 1504925184" descr="The Output windows window in the FullCAM 2020 interface. The outputs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5184" name="Picture 1504925184" descr="The Output windows window in the FullCAM 2020 interface. The outputs menu has been highlighted."/>
                    <pic:cNvPicPr/>
                  </pic:nvPicPr>
                  <pic:blipFill>
                    <a:blip r:embed="rId45"/>
                    <a:stretch>
                      <a:fillRect/>
                    </a:stretch>
                  </pic:blipFill>
                  <pic:spPr>
                    <a:xfrm>
                      <a:off x="0" y="0"/>
                      <a:ext cx="5731510" cy="2915540"/>
                    </a:xfrm>
                    <a:prstGeom prst="rect">
                      <a:avLst/>
                    </a:prstGeom>
                  </pic:spPr>
                </pic:pic>
              </a:graphicData>
            </a:graphic>
          </wp:inline>
        </w:drawing>
      </w:r>
      <w:bookmarkEnd w:id="955"/>
    </w:p>
    <w:p w14:paraId="48CAD3BF" w14:textId="77777777" w:rsidR="00147D00" w:rsidRDefault="00147D00" w:rsidP="00147D00">
      <w:pPr>
        <w:pStyle w:val="ListParagraph"/>
        <w:ind w:left="0"/>
        <w:rPr>
          <w:rFonts w:cstheme="minorHAnsi"/>
        </w:rPr>
      </w:pPr>
      <w:r>
        <w:rPr>
          <w:rFonts w:cstheme="minorHAnsi"/>
        </w:rPr>
        <w:t>From the templates used to create plot files, the following outputs will be selected, consistent with the Determination requirements:</w:t>
      </w:r>
    </w:p>
    <w:p w14:paraId="282A222D" w14:textId="77777777" w:rsidR="00147D00" w:rsidRDefault="00147D00" w:rsidP="00AD451A">
      <w:pPr>
        <w:pStyle w:val="ListParagraph"/>
        <w:numPr>
          <w:ilvl w:val="1"/>
          <w:numId w:val="15"/>
        </w:numPr>
        <w:spacing w:after="200"/>
        <w:contextualSpacing/>
      </w:pPr>
      <w:r w:rsidRPr="00D457DE">
        <w:t>the tree carbon pool</w:t>
      </w:r>
      <w:r>
        <w:t xml:space="preserve">: </w:t>
      </w:r>
      <w:r w:rsidRPr="00D457DE">
        <w:t xml:space="preserve">Carbon / Forest / Plants / </w:t>
      </w:r>
      <w:r w:rsidRPr="00C10020">
        <w:rPr>
          <w:i/>
          <w:iCs/>
        </w:rPr>
        <w:t>C mass of trees</w:t>
      </w:r>
      <w:r w:rsidRPr="00D457DE">
        <w:t>.</w:t>
      </w:r>
    </w:p>
    <w:p w14:paraId="736DDF60" w14:textId="77777777" w:rsidR="00147D00" w:rsidRDefault="00147D00" w:rsidP="00AD451A">
      <w:pPr>
        <w:pStyle w:val="ListParagraph"/>
        <w:numPr>
          <w:ilvl w:val="1"/>
          <w:numId w:val="15"/>
        </w:numPr>
        <w:spacing w:after="200"/>
        <w:contextualSpacing/>
      </w:pPr>
      <w:r>
        <w:t xml:space="preserve">the </w:t>
      </w:r>
      <w:r w:rsidRPr="00D457DE">
        <w:t>emission</w:t>
      </w:r>
      <w:r>
        <w:t xml:space="preserve">: Carbon / </w:t>
      </w:r>
      <w:r w:rsidRPr="00D457DE">
        <w:t xml:space="preserve">Whole / Emissions / </w:t>
      </w:r>
      <w:r w:rsidRPr="0089404C">
        <w:rPr>
          <w:i/>
          <w:iCs/>
        </w:rPr>
        <w:t>CH4 emitted due to fire</w:t>
      </w:r>
      <w:r>
        <w:t>.</w:t>
      </w:r>
    </w:p>
    <w:p w14:paraId="591F6D92" w14:textId="77777777" w:rsidR="00147D00" w:rsidRDefault="00147D00" w:rsidP="00AD451A">
      <w:pPr>
        <w:pStyle w:val="ListParagraph"/>
        <w:numPr>
          <w:ilvl w:val="1"/>
          <w:numId w:val="15"/>
        </w:numPr>
        <w:spacing w:after="200"/>
        <w:contextualSpacing/>
      </w:pPr>
      <w:r>
        <w:t>the non-CO</w:t>
      </w:r>
      <w:r w:rsidRPr="00561F91">
        <w:rPr>
          <w:vertAlign w:val="subscript"/>
        </w:rPr>
        <w:t>2</w:t>
      </w:r>
      <w:r>
        <w:t xml:space="preserve"> </w:t>
      </w:r>
      <w:r w:rsidRPr="00D457DE">
        <w:t>emission</w:t>
      </w:r>
      <w:r>
        <w:t xml:space="preserve">: </w:t>
      </w:r>
      <w:r w:rsidRPr="00D457DE">
        <w:t xml:space="preserve">Nitrogen / Whole / Emissions / </w:t>
      </w:r>
      <w:r w:rsidRPr="00C10020">
        <w:rPr>
          <w:i/>
          <w:iCs/>
        </w:rPr>
        <w:t>N2O emitted due to fire</w:t>
      </w:r>
      <w:r w:rsidRPr="00D457DE">
        <w:t>.</w:t>
      </w:r>
    </w:p>
    <w:p w14:paraId="25BB5215" w14:textId="77777777" w:rsidR="00147D00" w:rsidRDefault="00147D00" w:rsidP="00AD451A">
      <w:pPr>
        <w:pStyle w:val="ListParagraph"/>
        <w:numPr>
          <w:ilvl w:val="1"/>
          <w:numId w:val="15"/>
        </w:numPr>
        <w:spacing w:after="200"/>
        <w:contextualSpacing/>
      </w:pPr>
      <w:r>
        <w:t xml:space="preserve">the </w:t>
      </w:r>
      <w:r w:rsidRPr="00D457DE">
        <w:t>debris pool</w:t>
      </w:r>
      <w:r>
        <w:t>: Other</w:t>
      </w:r>
      <w:r w:rsidRPr="00D457DE">
        <w:t xml:space="preserve"> / </w:t>
      </w:r>
      <w:r>
        <w:t>Carbon Projects</w:t>
      </w:r>
      <w:r w:rsidRPr="00D457DE">
        <w:t xml:space="preserve"> / </w:t>
      </w:r>
      <w:r w:rsidRPr="00C10020">
        <w:rPr>
          <w:i/>
          <w:iCs/>
        </w:rPr>
        <w:t>C mass of forest debris</w:t>
      </w:r>
      <w:r w:rsidRPr="00D457DE">
        <w:t>.</w:t>
      </w:r>
    </w:p>
    <w:p w14:paraId="1E48B384" w14:textId="77777777" w:rsidR="00147D00" w:rsidRDefault="00147D00" w:rsidP="00147D00">
      <w:pPr>
        <w:pStyle w:val="ListParagraph"/>
        <w:ind w:left="0"/>
      </w:pPr>
    </w:p>
    <w:p w14:paraId="661B9828" w14:textId="77777777" w:rsidR="00147D00" w:rsidRDefault="00147D00" w:rsidP="00147D00">
      <w:pPr>
        <w:pStyle w:val="ListParagraph"/>
        <w:ind w:left="0"/>
        <w:rPr>
          <w:rFonts w:cstheme="minorHAnsi"/>
        </w:rPr>
      </w:pPr>
      <w:r>
        <w:rPr>
          <w:rFonts w:cstheme="minorHAnsi"/>
        </w:rPr>
        <w:t xml:space="preserve">Note: only the four pools listed above must be selected. </w:t>
      </w:r>
    </w:p>
    <w:p w14:paraId="4BA92221" w14:textId="77777777" w:rsidR="00147D00" w:rsidRPr="00AA2790" w:rsidRDefault="00147D00" w:rsidP="00147D00">
      <w:pPr>
        <w:rPr>
          <w:rFonts w:cstheme="minorHAnsi"/>
        </w:rPr>
      </w:pPr>
    </w:p>
    <w:p w14:paraId="328F1F89" w14:textId="430E7E88" w:rsidR="00147D00" w:rsidRDefault="00147D00" w:rsidP="005A417C">
      <w:pPr>
        <w:pStyle w:val="Heading4"/>
        <w:numPr>
          <w:ilvl w:val="2"/>
          <w:numId w:val="29"/>
        </w:numPr>
        <w:ind w:left="993" w:hanging="993"/>
      </w:pPr>
      <w:bookmarkStart w:id="956" w:name="_Toc398824497"/>
      <w:bookmarkStart w:id="957" w:name="_Toc39651377"/>
      <w:bookmarkStart w:id="958" w:name="_Toc146624297"/>
      <w:r>
        <w:t>Running simulations</w:t>
      </w:r>
      <w:bookmarkEnd w:id="956"/>
      <w:bookmarkEnd w:id="957"/>
      <w:bookmarkEnd w:id="958"/>
    </w:p>
    <w:p w14:paraId="64FA866C" w14:textId="77777777" w:rsidR="00CF4F19" w:rsidRDefault="00147D00" w:rsidP="00147D00">
      <w:pPr>
        <w:rPr>
          <w:rFonts w:ascii="Calibri" w:eastAsia="Calibri" w:hAnsi="Calibri" w:cs="Calibri"/>
        </w:rPr>
      </w:pPr>
      <w:r w:rsidRPr="009A10D8">
        <w:rPr>
          <w:u w:val="single"/>
        </w:rPr>
        <w:t>To run the simulation</w:t>
      </w:r>
      <w:r w:rsidRPr="00264019">
        <w:t xml:space="preserve">, </w:t>
      </w:r>
      <w:r>
        <w:t>click the “</w:t>
      </w:r>
      <w:r w:rsidRPr="009A10D8">
        <w:rPr>
          <w:i/>
          <w:iCs/>
        </w:rPr>
        <w:t>Run Simulation"</w:t>
      </w:r>
      <w:r>
        <w:t xml:space="preserve"> button, in the top right of the screen. This </w:t>
      </w:r>
      <w:r w:rsidRPr="00C10020">
        <w:rPr>
          <w:rFonts w:ascii="Calibri" w:eastAsia="Calibri" w:hAnsi="Calibri" w:cs="Calibri"/>
        </w:rPr>
        <w:t xml:space="preserve">will generate the selected outputs in a graph. </w:t>
      </w:r>
      <w:r>
        <w:rPr>
          <w:rFonts w:ascii="Calibri" w:eastAsia="Calibri" w:hAnsi="Calibri" w:cs="Calibri"/>
        </w:rPr>
        <w:t xml:space="preserve">It will also initialise a download of the result in CSV format. </w:t>
      </w:r>
      <w:r w:rsidRPr="00C10020">
        <w:rPr>
          <w:rFonts w:ascii="Calibri" w:eastAsia="Calibri" w:hAnsi="Calibri" w:cs="Calibri"/>
        </w:rPr>
        <w:lastRenderedPageBreak/>
        <w:t>This button will appear faded out and will not be available if the Events queue contains invalid Events, which will appear in red, and the tab will have a red title.</w:t>
      </w:r>
    </w:p>
    <w:p w14:paraId="37B9928D" w14:textId="2E2B8169" w:rsidR="00147D00" w:rsidRDefault="00CF4F19" w:rsidP="00147D00">
      <w:bookmarkStart w:id="959" w:name="_Toc150421518"/>
      <w:bookmarkStart w:id="960" w:name="_Toc150436445"/>
      <w:bookmarkStart w:id="961" w:name="_Toc150444912"/>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0440EC">
        <w:rPr>
          <w:b/>
          <w:bCs/>
          <w:noProof/>
        </w:rPr>
        <w:t>23</w:t>
      </w:r>
      <w:r w:rsidRPr="00EA5408">
        <w:rPr>
          <w:b/>
          <w:bCs/>
          <w:noProof/>
        </w:rPr>
        <w:fldChar w:fldCharType="end"/>
      </w:r>
      <w:r w:rsidRPr="00EA5408">
        <w:rPr>
          <w:b/>
          <w:bCs/>
        </w:rPr>
        <w:t xml:space="preserve"> </w:t>
      </w:r>
      <w:r>
        <w:rPr>
          <w:b/>
          <w:bCs/>
        </w:rPr>
        <w:t xml:space="preserve">Running a simulation </w:t>
      </w:r>
      <w:r w:rsidRPr="00EA5408">
        <w:rPr>
          <w:b/>
          <w:bCs/>
        </w:rPr>
        <w:t>in FullCAM</w:t>
      </w:r>
      <w:bookmarkEnd w:id="959"/>
      <w:bookmarkEnd w:id="960"/>
      <w:r w:rsidR="00147D00" w:rsidRPr="001356CF">
        <w:rPr>
          <w:noProof/>
        </w:rPr>
        <w:drawing>
          <wp:inline distT="0" distB="0" distL="0" distR="0" wp14:anchorId="3C323D8F" wp14:editId="6E705FED">
            <wp:extent cx="5731510" cy="2943860"/>
            <wp:effectExtent l="0" t="0" r="2540" b="8890"/>
            <wp:docPr id="1948026611" name="Picture 1948026611" descr="A simulation output viewed as a graph in the FullCAM 2020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6611" name="Picture 1948026611" descr="A simulation output viewed as a graph in the FullCAM 2020 interface. The 'Graph' and 'Table' buttons are highlighted."/>
                    <pic:cNvPicPr/>
                  </pic:nvPicPr>
                  <pic:blipFill>
                    <a:blip r:embed="rId46"/>
                    <a:stretch>
                      <a:fillRect/>
                    </a:stretch>
                  </pic:blipFill>
                  <pic:spPr>
                    <a:xfrm>
                      <a:off x="0" y="0"/>
                      <a:ext cx="5731510" cy="2943860"/>
                    </a:xfrm>
                    <a:prstGeom prst="rect">
                      <a:avLst/>
                    </a:prstGeom>
                  </pic:spPr>
                </pic:pic>
              </a:graphicData>
            </a:graphic>
          </wp:inline>
        </w:drawing>
      </w:r>
      <w:bookmarkEnd w:id="961"/>
    </w:p>
    <w:p w14:paraId="65380582" w14:textId="77777777" w:rsidR="00147D00" w:rsidRDefault="00147D00" w:rsidP="00147D00">
      <w:pPr>
        <w:rPr>
          <w:rFonts w:asciiTheme="majorHAnsi" w:eastAsiaTheme="majorEastAsia" w:hAnsiTheme="majorHAnsi" w:cstheme="majorBidi"/>
          <w:b/>
          <w:bCs/>
          <w:color w:val="197C7D" w:themeColor="accent1"/>
          <w:sz w:val="26"/>
          <w:szCs w:val="26"/>
        </w:rPr>
      </w:pPr>
      <w:r>
        <w:t>Note that if reopening a plot file, users must first navigate to the “</w:t>
      </w:r>
      <w:r w:rsidRPr="009A10D8">
        <w:rPr>
          <w:i/>
          <w:iCs/>
        </w:rPr>
        <w:t>Location info”</w:t>
      </w:r>
      <w:r>
        <w:t xml:space="preserve"> tab and click “Query FullCAM spatial data” before running the simulation to ensure the latest spatial data is used for the simulation. </w:t>
      </w:r>
      <w:bookmarkStart w:id="962" w:name="_Toc20747236"/>
    </w:p>
    <w:p w14:paraId="313847B6" w14:textId="19CAD5A4" w:rsidR="00147D00" w:rsidRDefault="00147D00" w:rsidP="005A417C">
      <w:pPr>
        <w:pStyle w:val="Heading4"/>
        <w:numPr>
          <w:ilvl w:val="2"/>
          <w:numId w:val="29"/>
        </w:numPr>
        <w:ind w:left="993" w:hanging="993"/>
      </w:pPr>
      <w:bookmarkStart w:id="963" w:name="_Toc39651378"/>
      <w:bookmarkStart w:id="964" w:name="_Toc146624298"/>
      <w:r w:rsidRPr="00AE7EBA">
        <w:t>Viewing outputs</w:t>
      </w:r>
      <w:bookmarkEnd w:id="962"/>
      <w:bookmarkEnd w:id="963"/>
      <w:bookmarkEnd w:id="964"/>
    </w:p>
    <w:p w14:paraId="701E90E7" w14:textId="77777777" w:rsidR="00C0513A" w:rsidRDefault="00147D00" w:rsidP="00147D00">
      <w:pPr>
        <w:rPr>
          <w:rFonts w:ascii="Calibri" w:eastAsia="Calibri" w:hAnsi="Calibri" w:cs="Calibri"/>
        </w:rPr>
      </w:pPr>
      <w:r w:rsidRPr="00C10020">
        <w:rPr>
          <w:rFonts w:ascii="Calibri" w:eastAsia="Calibri" w:hAnsi="Calibri" w:cs="Calibri"/>
        </w:rPr>
        <w:t>Outputs</w:t>
      </w:r>
      <w:r w:rsidRPr="00AE7EBA">
        <w:rPr>
          <w:rFonts w:ascii="Calibri" w:eastAsia="Calibri" w:hAnsi="Calibri" w:cs="Calibri"/>
        </w:rPr>
        <w:t xml:space="preserve"> can be viewed as a graph or a table by clicking </w:t>
      </w:r>
      <w:r>
        <w:rPr>
          <w:rFonts w:ascii="Calibri" w:eastAsia="Calibri" w:hAnsi="Calibri" w:cs="Calibri"/>
        </w:rPr>
        <w:t>on the corresponding</w:t>
      </w:r>
      <w:r w:rsidRPr="00AE7EBA">
        <w:rPr>
          <w:rFonts w:ascii="Calibri" w:eastAsia="Calibri" w:hAnsi="Calibri" w:cs="Calibri"/>
        </w:rPr>
        <w:t xml:space="preserve"> icons at the top </w:t>
      </w:r>
      <w:r>
        <w:rPr>
          <w:rFonts w:ascii="Calibri" w:eastAsia="Calibri" w:hAnsi="Calibri" w:cs="Calibri"/>
        </w:rPr>
        <w:t>right</w:t>
      </w:r>
      <w:r w:rsidRPr="00AE7EBA">
        <w:rPr>
          <w:rFonts w:ascii="Calibri" w:eastAsia="Calibri" w:hAnsi="Calibri" w:cs="Calibri"/>
        </w:rPr>
        <w:t xml:space="preserve"> of the Output </w:t>
      </w:r>
      <w:r>
        <w:rPr>
          <w:rFonts w:ascii="Calibri" w:eastAsia="Calibri" w:hAnsi="Calibri" w:cs="Calibri"/>
        </w:rPr>
        <w:t>W</w:t>
      </w:r>
      <w:r w:rsidRPr="00AE7EBA">
        <w:rPr>
          <w:rFonts w:ascii="Calibri" w:eastAsia="Calibri" w:hAnsi="Calibri" w:cs="Calibri"/>
        </w:rPr>
        <w:t xml:space="preserve">indow. </w:t>
      </w:r>
    </w:p>
    <w:p w14:paraId="117EC867" w14:textId="415A5081" w:rsidR="00C0513A" w:rsidRDefault="00C0513A" w:rsidP="00C0513A">
      <w:pPr>
        <w:spacing w:after="360" w:line="240" w:lineRule="auto"/>
        <w:contextualSpacing/>
        <w:rPr>
          <w:rFonts w:ascii="Calibri" w:eastAsia="Calibri" w:hAnsi="Calibri" w:cs="Calibri"/>
        </w:rPr>
      </w:pPr>
      <w:bookmarkStart w:id="965" w:name="_Toc150421519"/>
      <w:bookmarkStart w:id="966" w:name="_Toc150436446"/>
      <w:bookmarkStart w:id="967" w:name="_Toc150444913"/>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0440EC">
        <w:rPr>
          <w:b/>
          <w:bCs/>
          <w:noProof/>
        </w:rPr>
        <w:t>24</w:t>
      </w:r>
      <w:r w:rsidRPr="00EA5408">
        <w:rPr>
          <w:b/>
          <w:bCs/>
          <w:noProof/>
        </w:rPr>
        <w:fldChar w:fldCharType="end"/>
      </w:r>
      <w:r w:rsidRPr="00EA5408">
        <w:rPr>
          <w:b/>
          <w:bCs/>
        </w:rPr>
        <w:t xml:space="preserve"> </w:t>
      </w:r>
      <w:r>
        <w:rPr>
          <w:b/>
          <w:bCs/>
        </w:rPr>
        <w:t>Viewing outputs in FullCAM</w:t>
      </w:r>
      <w:bookmarkEnd w:id="965"/>
      <w:bookmarkEnd w:id="966"/>
      <w:bookmarkEnd w:id="967"/>
    </w:p>
    <w:p w14:paraId="5723D1C7" w14:textId="74FB84B2" w:rsidR="00147D00" w:rsidRDefault="00147D00" w:rsidP="00147D00">
      <w:pPr>
        <w:rPr>
          <w:rFonts w:ascii="Calibri" w:eastAsia="Calibri" w:hAnsi="Calibri" w:cs="Calibri"/>
        </w:rPr>
      </w:pPr>
      <w:r w:rsidRPr="005D6432">
        <w:rPr>
          <w:rFonts w:ascii="Calibri" w:eastAsia="Calibri" w:hAnsi="Calibri" w:cs="Calibri"/>
          <w:noProof/>
        </w:rPr>
        <w:drawing>
          <wp:inline distT="0" distB="0" distL="0" distR="0" wp14:anchorId="681D0427" wp14:editId="4E7CF784">
            <wp:extent cx="5731510" cy="2936875"/>
            <wp:effectExtent l="0" t="0" r="2540" b="0"/>
            <wp:docPr id="855746194" name="Picture 855746194" descr="A simulation output in the FullCAM 2020 interface with the graph and tab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6194" name="Picture 855746194" descr="A simulation output in the FullCAM 2020 interface with the graph and table button highlighted."/>
                    <pic:cNvPicPr/>
                  </pic:nvPicPr>
                  <pic:blipFill>
                    <a:blip r:embed="rId47"/>
                    <a:stretch>
                      <a:fillRect/>
                    </a:stretch>
                  </pic:blipFill>
                  <pic:spPr>
                    <a:xfrm>
                      <a:off x="0" y="0"/>
                      <a:ext cx="5731510" cy="2936875"/>
                    </a:xfrm>
                    <a:prstGeom prst="rect">
                      <a:avLst/>
                    </a:prstGeom>
                  </pic:spPr>
                </pic:pic>
              </a:graphicData>
            </a:graphic>
          </wp:inline>
        </w:drawing>
      </w:r>
    </w:p>
    <w:p w14:paraId="1433B622" w14:textId="77777777" w:rsidR="00147D00" w:rsidRDefault="00147D00" w:rsidP="00147D00">
      <w:pPr>
        <w:spacing w:line="240" w:lineRule="auto"/>
        <w:rPr>
          <w:rFonts w:ascii="Calibri" w:eastAsia="Calibri" w:hAnsi="Calibri" w:cs="Times New Roman"/>
        </w:rPr>
      </w:pPr>
      <w:bookmarkStart w:id="968" w:name="_Toc465686777"/>
      <w:bookmarkStart w:id="969" w:name="_Toc465686886"/>
      <w:bookmarkStart w:id="970" w:name="_Toc465691125"/>
      <w:bookmarkStart w:id="971" w:name="_Toc465773148"/>
      <w:bookmarkStart w:id="972" w:name="_Toc465779496"/>
      <w:bookmarkStart w:id="973" w:name="_Toc465686778"/>
      <w:bookmarkStart w:id="974" w:name="_Toc465686887"/>
      <w:bookmarkStart w:id="975" w:name="_Toc465691126"/>
      <w:bookmarkStart w:id="976" w:name="_Toc465773149"/>
      <w:bookmarkStart w:id="977" w:name="_Toc465779497"/>
      <w:bookmarkStart w:id="978" w:name="_Toc465686779"/>
      <w:bookmarkStart w:id="979" w:name="_Toc465686888"/>
      <w:bookmarkStart w:id="980" w:name="_Toc465691127"/>
      <w:bookmarkStart w:id="981" w:name="_Toc465773150"/>
      <w:bookmarkStart w:id="982" w:name="_Toc465779498"/>
      <w:bookmarkStart w:id="983" w:name="_Toc465686780"/>
      <w:bookmarkStart w:id="984" w:name="_Toc465686889"/>
      <w:bookmarkStart w:id="985" w:name="_Toc465691128"/>
      <w:bookmarkStart w:id="986" w:name="_Toc465773151"/>
      <w:bookmarkStart w:id="987" w:name="_Toc465779499"/>
      <w:bookmarkStart w:id="988" w:name="_Toc465686781"/>
      <w:bookmarkStart w:id="989" w:name="_Toc465686890"/>
      <w:bookmarkStart w:id="990" w:name="_Toc465691129"/>
      <w:bookmarkStart w:id="991" w:name="_Toc465773152"/>
      <w:bookmarkStart w:id="992" w:name="_Toc465779500"/>
      <w:bookmarkStart w:id="993" w:name="_Toc465686782"/>
      <w:bookmarkStart w:id="994" w:name="_Toc465686891"/>
      <w:bookmarkStart w:id="995" w:name="_Toc465691130"/>
      <w:bookmarkStart w:id="996" w:name="_Toc465773153"/>
      <w:bookmarkStart w:id="997" w:name="_Toc465779501"/>
      <w:bookmarkStart w:id="998" w:name="_Toc465686783"/>
      <w:bookmarkStart w:id="999" w:name="_Toc465686892"/>
      <w:bookmarkStart w:id="1000" w:name="_Toc465691131"/>
      <w:bookmarkStart w:id="1001" w:name="_Toc465773154"/>
      <w:bookmarkStart w:id="1002" w:name="_Toc465779502"/>
      <w:bookmarkStart w:id="1003" w:name="_Toc465686784"/>
      <w:bookmarkStart w:id="1004" w:name="_Toc465686893"/>
      <w:bookmarkStart w:id="1005" w:name="_Toc465691132"/>
      <w:bookmarkStart w:id="1006" w:name="_Toc465773155"/>
      <w:bookmarkStart w:id="1007" w:name="_Toc465779503"/>
      <w:bookmarkStart w:id="1008" w:name="_Toc465686785"/>
      <w:bookmarkStart w:id="1009" w:name="_Toc465686894"/>
      <w:bookmarkStart w:id="1010" w:name="_Toc465691133"/>
      <w:bookmarkStart w:id="1011" w:name="_Toc465773156"/>
      <w:bookmarkStart w:id="1012" w:name="_Toc465779504"/>
      <w:bookmarkStart w:id="1013" w:name="_Toc465686786"/>
      <w:bookmarkStart w:id="1014" w:name="_Toc465686895"/>
      <w:bookmarkStart w:id="1015" w:name="_Toc465691134"/>
      <w:bookmarkStart w:id="1016" w:name="_Toc465773157"/>
      <w:bookmarkStart w:id="1017" w:name="_Toc465779505"/>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1EDEECFA" w14:textId="6A6BC5B6" w:rsidR="00147D00" w:rsidRDefault="00147D00" w:rsidP="005A417C">
      <w:pPr>
        <w:pStyle w:val="Heading4"/>
        <w:numPr>
          <w:ilvl w:val="2"/>
          <w:numId w:val="29"/>
        </w:numPr>
        <w:ind w:left="993" w:hanging="993"/>
      </w:pPr>
      <w:bookmarkStart w:id="1018" w:name="_Toc39651379"/>
      <w:bookmarkStart w:id="1019" w:name="_Toc146624299"/>
      <w:r>
        <w:lastRenderedPageBreak/>
        <w:t>Accessing outputs as a spreadsheet</w:t>
      </w:r>
      <w:bookmarkEnd w:id="1018"/>
      <w:bookmarkEnd w:id="1019"/>
    </w:p>
    <w:p w14:paraId="6935F641" w14:textId="77777777" w:rsidR="00147D00" w:rsidRDefault="00147D00" w:rsidP="00147D00">
      <w:pPr>
        <w:spacing w:after="360" w:line="240" w:lineRule="auto"/>
      </w:pPr>
      <w:r>
        <w:t xml:space="preserve">Running a simulation will automatically download the CSV file with the graph’s data. A pop-up near your ‘Downloads’ button on your browser may request permission to download. </w:t>
      </w:r>
    </w:p>
    <w:p w14:paraId="6CE0C633" w14:textId="77777777" w:rsidR="004E71FF" w:rsidRPr="00437006" w:rsidRDefault="004E71FF" w:rsidP="00AD451A">
      <w:pPr>
        <w:pStyle w:val="Heading2"/>
        <w:numPr>
          <w:ilvl w:val="3"/>
          <w:numId w:val="14"/>
        </w:numPr>
        <w:ind w:left="426"/>
      </w:pPr>
      <w:bookmarkStart w:id="1020" w:name="_Toc469658611"/>
      <w:bookmarkStart w:id="1021" w:name="_Toc39651399"/>
      <w:bookmarkStart w:id="1022" w:name="_Toc146624319"/>
      <w:bookmarkStart w:id="1023" w:name="_Toc150444881"/>
      <w:r w:rsidRPr="00437006">
        <w:lastRenderedPageBreak/>
        <w:t>FullCAM Simulations and Offsets Reporting</w:t>
      </w:r>
      <w:bookmarkEnd w:id="1020"/>
      <w:bookmarkEnd w:id="1021"/>
      <w:bookmarkEnd w:id="1022"/>
      <w:bookmarkEnd w:id="1023"/>
    </w:p>
    <w:p w14:paraId="06208E8A" w14:textId="77777777" w:rsidR="004E71FF" w:rsidRPr="00437006" w:rsidRDefault="004E71FF" w:rsidP="004E71FF">
      <w:r w:rsidRPr="00437006">
        <w:t xml:space="preserve">Project proponents must calculate the project net abatement by completing the equations in Part 4 of the Determination. The net abatement amount is calculated by comparing the baseline and project scenarios. The calculations are made in relation to the carbon stock in each CEA in the last month of the reporting period. Parameters generated in FullCAM and used in Equations in the Determination are given below in Table 3. </w:t>
      </w:r>
    </w:p>
    <w:p w14:paraId="2A08E8ED" w14:textId="77777777" w:rsidR="004E71FF" w:rsidRPr="00437006" w:rsidRDefault="004E71FF" w:rsidP="004E71FF">
      <w:r w:rsidRPr="00437006">
        <w:t>Note that for some of the equations the average or sum of the FullCAM output over the simulation period will be required, whereas for others the value of the FullCAM output at the end of the simulation period will be used. Refer to the equations within the Determination to determine which value to use. Averages or sums can be calculated using the average and sum functions within your spreadsheet software.</w:t>
      </w:r>
    </w:p>
    <w:p w14:paraId="7974C256" w14:textId="6A5E7F82" w:rsidR="004A0D92" w:rsidRDefault="004A0D92" w:rsidP="004A0D92">
      <w:pPr>
        <w:pStyle w:val="Caption"/>
      </w:pPr>
      <w:bookmarkStart w:id="1024" w:name="_Toc150436420"/>
      <w:bookmarkStart w:id="1025" w:name="_Toc150444883"/>
      <w:r>
        <w:t xml:space="preserve">Table </w:t>
      </w:r>
      <w:r>
        <w:rPr>
          <w:noProof/>
        </w:rPr>
        <w:fldChar w:fldCharType="begin"/>
      </w:r>
      <w:r>
        <w:rPr>
          <w:noProof/>
        </w:rPr>
        <w:instrText xml:space="preserve"> SEQ Table_A \* ARABIC </w:instrText>
      </w:r>
      <w:r>
        <w:rPr>
          <w:noProof/>
        </w:rPr>
        <w:fldChar w:fldCharType="separate"/>
      </w:r>
      <w:r w:rsidR="000440EC">
        <w:rPr>
          <w:noProof/>
        </w:rPr>
        <w:t>2</w:t>
      </w:r>
      <w:r>
        <w:rPr>
          <w:noProof/>
        </w:rPr>
        <w:fldChar w:fldCharType="end"/>
      </w:r>
      <w:r>
        <w:t xml:space="preserve"> FullCAM outputs and corresponding parameters as defined in the </w:t>
      </w:r>
      <w:proofErr w:type="gramStart"/>
      <w:r>
        <w:t>determination</w:t>
      </w:r>
      <w:bookmarkEnd w:id="1024"/>
      <w:bookmarkEnd w:id="1025"/>
      <w:proofErr w:type="gramEnd"/>
    </w:p>
    <w:tbl>
      <w:tblPr>
        <w:tblStyle w:val="TableGrid"/>
        <w:tblW w:w="9240" w:type="dxa"/>
        <w:tblLook w:val="04A0" w:firstRow="1" w:lastRow="0" w:firstColumn="1" w:lastColumn="0" w:noHBand="0" w:noVBand="1"/>
      </w:tblPr>
      <w:tblGrid>
        <w:gridCol w:w="2310"/>
        <w:gridCol w:w="2310"/>
        <w:gridCol w:w="2310"/>
        <w:gridCol w:w="2310"/>
      </w:tblGrid>
      <w:tr w:rsidR="004E71FF" w:rsidRPr="00437006" w14:paraId="480AD835" w14:textId="77777777" w:rsidTr="00184A76">
        <w:tc>
          <w:tcPr>
            <w:tcW w:w="2310" w:type="dxa"/>
          </w:tcPr>
          <w:p w14:paraId="51280FCA" w14:textId="77777777" w:rsidR="004E71FF" w:rsidRPr="00437006" w:rsidRDefault="004E71FF" w:rsidP="00184A76">
            <w:pPr>
              <w:spacing w:before="120" w:after="120"/>
              <w:ind w:right="237"/>
              <w:rPr>
                <w:b/>
                <w:color w:val="000000" w:themeColor="text1"/>
                <w:sz w:val="20"/>
                <w:szCs w:val="20"/>
              </w:rPr>
            </w:pPr>
            <w:r w:rsidRPr="00437006">
              <w:rPr>
                <w:b/>
                <w:color w:val="000000" w:themeColor="text1"/>
                <w:sz w:val="20"/>
                <w:szCs w:val="20"/>
              </w:rPr>
              <w:t>FullCAM Output</w:t>
            </w:r>
          </w:p>
        </w:tc>
        <w:tc>
          <w:tcPr>
            <w:tcW w:w="2310" w:type="dxa"/>
          </w:tcPr>
          <w:p w14:paraId="08F289E9" w14:textId="77777777" w:rsidR="004E71FF" w:rsidRPr="00437006" w:rsidRDefault="004E71FF" w:rsidP="00184A76">
            <w:pPr>
              <w:spacing w:before="120" w:after="120"/>
              <w:ind w:right="237"/>
              <w:rPr>
                <w:b/>
                <w:color w:val="000000" w:themeColor="text1"/>
                <w:sz w:val="20"/>
                <w:szCs w:val="20"/>
              </w:rPr>
            </w:pPr>
            <w:r w:rsidRPr="00437006">
              <w:rPr>
                <w:b/>
                <w:color w:val="000000" w:themeColor="text1"/>
                <w:sz w:val="20"/>
                <w:szCs w:val="20"/>
              </w:rPr>
              <w:t>Scenario</w:t>
            </w:r>
          </w:p>
        </w:tc>
        <w:tc>
          <w:tcPr>
            <w:tcW w:w="2310" w:type="dxa"/>
          </w:tcPr>
          <w:p w14:paraId="5BA154BC" w14:textId="77777777" w:rsidR="004E71FF" w:rsidRPr="00437006" w:rsidRDefault="004E71FF" w:rsidP="00184A76">
            <w:pPr>
              <w:spacing w:before="120" w:after="120"/>
              <w:ind w:right="237"/>
              <w:rPr>
                <w:b/>
                <w:color w:val="000000" w:themeColor="text1"/>
                <w:sz w:val="20"/>
                <w:szCs w:val="20"/>
              </w:rPr>
            </w:pPr>
            <w:r w:rsidRPr="00437006">
              <w:rPr>
                <w:b/>
                <w:color w:val="000000" w:themeColor="text1"/>
                <w:sz w:val="20"/>
                <w:szCs w:val="20"/>
              </w:rPr>
              <w:t>Parameter</w:t>
            </w:r>
          </w:p>
        </w:tc>
        <w:tc>
          <w:tcPr>
            <w:tcW w:w="2310" w:type="dxa"/>
          </w:tcPr>
          <w:p w14:paraId="573C86C3" w14:textId="77777777" w:rsidR="004E71FF" w:rsidRPr="00437006" w:rsidRDefault="004E71FF" w:rsidP="00184A76">
            <w:pPr>
              <w:spacing w:before="120" w:after="120"/>
              <w:ind w:right="237"/>
              <w:rPr>
                <w:b/>
                <w:color w:val="000000" w:themeColor="text1"/>
                <w:sz w:val="20"/>
                <w:szCs w:val="20"/>
              </w:rPr>
            </w:pPr>
            <w:r w:rsidRPr="00437006">
              <w:rPr>
                <w:b/>
                <w:color w:val="000000" w:themeColor="text1"/>
                <w:sz w:val="20"/>
                <w:szCs w:val="20"/>
              </w:rPr>
              <w:t>Equation</w:t>
            </w:r>
          </w:p>
        </w:tc>
      </w:tr>
      <w:tr w:rsidR="004E71FF" w:rsidRPr="00437006" w14:paraId="66822EB6" w14:textId="77777777" w:rsidTr="00184A76">
        <w:tc>
          <w:tcPr>
            <w:tcW w:w="2310" w:type="dxa"/>
          </w:tcPr>
          <w:p w14:paraId="63153C46"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C mass of trees</w:t>
            </w:r>
          </w:p>
        </w:tc>
        <w:tc>
          <w:tcPr>
            <w:tcW w:w="2310" w:type="dxa"/>
          </w:tcPr>
          <w:p w14:paraId="40B62D29"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Baseline</w:t>
            </w:r>
          </w:p>
        </w:tc>
        <w:tc>
          <w:tcPr>
            <w:tcW w:w="2310" w:type="dxa"/>
          </w:tcPr>
          <w:p w14:paraId="27EF4EAB" w14:textId="77777777" w:rsidR="004E71FF" w:rsidRPr="00437006" w:rsidRDefault="00000000" w:rsidP="00184A76">
            <w:pPr>
              <w:spacing w:before="120" w:after="120"/>
              <w:ind w:right="237"/>
              <w:rPr>
                <w:color w:val="000000" w:themeColor="text1"/>
                <w:sz w:val="20"/>
                <w:szCs w:val="20"/>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BT,i,k</m:t>
                    </m:r>
                  </m:sub>
                </m:sSub>
              </m:oMath>
            </m:oMathPara>
          </w:p>
        </w:tc>
        <w:tc>
          <w:tcPr>
            <w:tcW w:w="2310" w:type="dxa"/>
          </w:tcPr>
          <w:p w14:paraId="22A9C89F"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1</w:t>
            </w:r>
          </w:p>
        </w:tc>
      </w:tr>
      <w:tr w:rsidR="004E71FF" w:rsidRPr="00437006" w14:paraId="7C3CA821" w14:textId="77777777" w:rsidTr="00184A76">
        <w:tc>
          <w:tcPr>
            <w:tcW w:w="2310" w:type="dxa"/>
          </w:tcPr>
          <w:p w14:paraId="2B46E9BD"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C mass of debris</w:t>
            </w:r>
          </w:p>
        </w:tc>
        <w:tc>
          <w:tcPr>
            <w:tcW w:w="2310" w:type="dxa"/>
          </w:tcPr>
          <w:p w14:paraId="5A81C788"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Baseline</w:t>
            </w:r>
          </w:p>
        </w:tc>
        <w:tc>
          <w:tcPr>
            <w:tcW w:w="2310" w:type="dxa"/>
          </w:tcPr>
          <w:p w14:paraId="3FD09E5F" w14:textId="77777777" w:rsidR="004E71FF" w:rsidRPr="00437006" w:rsidRDefault="00000000" w:rsidP="00184A76">
            <w:pPr>
              <w:spacing w:before="120" w:after="120"/>
              <w:ind w:right="237"/>
              <w:rPr>
                <w:color w:val="000000" w:themeColor="text1"/>
                <w:sz w:val="20"/>
                <w:szCs w:val="20"/>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BD,i,k</m:t>
                    </m:r>
                  </m:sub>
                </m:sSub>
              </m:oMath>
            </m:oMathPara>
          </w:p>
        </w:tc>
        <w:tc>
          <w:tcPr>
            <w:tcW w:w="2310" w:type="dxa"/>
          </w:tcPr>
          <w:p w14:paraId="415886EA" w14:textId="77777777" w:rsidR="004E71FF" w:rsidRPr="00437006" w:rsidRDefault="004E71FF" w:rsidP="00184A76">
            <w:pPr>
              <w:spacing w:before="120" w:after="120"/>
              <w:ind w:right="237"/>
              <w:rPr>
                <w:color w:val="000000" w:themeColor="text1"/>
                <w:sz w:val="20"/>
                <w:szCs w:val="20"/>
              </w:rPr>
            </w:pPr>
            <w:r w:rsidRPr="00437006">
              <w:rPr>
                <w:color w:val="000000" w:themeColor="text1"/>
                <w:sz w:val="20"/>
                <w:szCs w:val="20"/>
              </w:rPr>
              <w:t>1</w:t>
            </w:r>
          </w:p>
        </w:tc>
      </w:tr>
      <w:tr w:rsidR="004E71FF" w:rsidRPr="00437006" w14:paraId="1648C339" w14:textId="77777777" w:rsidTr="00184A76">
        <w:tc>
          <w:tcPr>
            <w:tcW w:w="2310" w:type="dxa"/>
          </w:tcPr>
          <w:p w14:paraId="3E0AF41F" w14:textId="77777777" w:rsidR="004E71FF" w:rsidRPr="00437006" w:rsidRDefault="004E71FF" w:rsidP="00184A76">
            <w:pPr>
              <w:widowControl w:val="0"/>
              <w:ind w:right="237"/>
              <w:rPr>
                <w:bCs/>
                <w:sz w:val="20"/>
                <w:szCs w:val="20"/>
              </w:rPr>
            </w:pPr>
            <w:r w:rsidRPr="00437006">
              <w:rPr>
                <w:bCs/>
                <w:sz w:val="20"/>
                <w:szCs w:val="20"/>
              </w:rPr>
              <w:t>C mass of trees</w:t>
            </w:r>
          </w:p>
        </w:tc>
        <w:tc>
          <w:tcPr>
            <w:tcW w:w="2310" w:type="dxa"/>
          </w:tcPr>
          <w:p w14:paraId="45442619" w14:textId="77777777" w:rsidR="004E71FF" w:rsidRPr="00437006" w:rsidRDefault="004E71FF" w:rsidP="00184A76">
            <w:pPr>
              <w:widowControl w:val="0"/>
              <w:ind w:right="237"/>
              <w:rPr>
                <w:sz w:val="20"/>
                <w:szCs w:val="20"/>
              </w:rPr>
            </w:pPr>
            <w:r w:rsidRPr="00437006">
              <w:rPr>
                <w:sz w:val="20"/>
                <w:szCs w:val="20"/>
              </w:rPr>
              <w:t>Project</w:t>
            </w:r>
          </w:p>
        </w:tc>
        <w:tc>
          <w:tcPr>
            <w:tcW w:w="2310" w:type="dxa"/>
          </w:tcPr>
          <w:p w14:paraId="627668F1" w14:textId="77777777" w:rsidR="004E71FF" w:rsidRPr="00437006" w:rsidRDefault="00000000" w:rsidP="00184A76">
            <w:pPr>
              <w:widowControl w:val="0"/>
              <w:ind w:right="237"/>
              <w:rPr>
                <w:sz w:val="20"/>
                <w:szCs w:val="20"/>
                <w:vertAlign w:val="subscript"/>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T,i</m:t>
                    </m:r>
                  </m:sub>
                </m:sSub>
              </m:oMath>
            </m:oMathPara>
          </w:p>
        </w:tc>
        <w:tc>
          <w:tcPr>
            <w:tcW w:w="2310" w:type="dxa"/>
          </w:tcPr>
          <w:p w14:paraId="73A4D9E9" w14:textId="77777777" w:rsidR="004E71FF" w:rsidRPr="00437006" w:rsidRDefault="004E71FF" w:rsidP="00184A76">
            <w:pPr>
              <w:widowControl w:val="0"/>
              <w:ind w:right="237"/>
              <w:rPr>
                <w:iCs/>
                <w:sz w:val="20"/>
                <w:szCs w:val="20"/>
              </w:rPr>
            </w:pPr>
            <w:r w:rsidRPr="00437006">
              <w:rPr>
                <w:iCs/>
                <w:sz w:val="20"/>
                <w:szCs w:val="20"/>
              </w:rPr>
              <w:t>2</w:t>
            </w:r>
          </w:p>
        </w:tc>
      </w:tr>
      <w:tr w:rsidR="004E71FF" w:rsidRPr="00437006" w14:paraId="25C87BFB" w14:textId="77777777" w:rsidTr="00184A76">
        <w:tc>
          <w:tcPr>
            <w:tcW w:w="2310" w:type="dxa"/>
          </w:tcPr>
          <w:p w14:paraId="007613B0" w14:textId="77777777" w:rsidR="004E71FF" w:rsidRPr="00437006" w:rsidRDefault="004E71FF" w:rsidP="00184A76">
            <w:pPr>
              <w:widowControl w:val="0"/>
              <w:ind w:right="237"/>
              <w:rPr>
                <w:bCs/>
                <w:sz w:val="20"/>
                <w:szCs w:val="20"/>
              </w:rPr>
            </w:pPr>
            <w:r w:rsidRPr="00437006">
              <w:rPr>
                <w:bCs/>
                <w:sz w:val="20"/>
                <w:szCs w:val="20"/>
              </w:rPr>
              <w:t>C mass of debris</w:t>
            </w:r>
          </w:p>
        </w:tc>
        <w:tc>
          <w:tcPr>
            <w:tcW w:w="2310" w:type="dxa"/>
          </w:tcPr>
          <w:p w14:paraId="4CDE0055" w14:textId="77777777" w:rsidR="004E71FF" w:rsidRPr="00437006" w:rsidRDefault="004E71FF" w:rsidP="00184A76">
            <w:pPr>
              <w:widowControl w:val="0"/>
              <w:ind w:right="237"/>
              <w:rPr>
                <w:sz w:val="20"/>
                <w:szCs w:val="20"/>
              </w:rPr>
            </w:pPr>
            <w:r w:rsidRPr="00437006">
              <w:rPr>
                <w:sz w:val="20"/>
                <w:szCs w:val="20"/>
              </w:rPr>
              <w:t>Project</w:t>
            </w:r>
          </w:p>
        </w:tc>
        <w:tc>
          <w:tcPr>
            <w:tcW w:w="2310" w:type="dxa"/>
          </w:tcPr>
          <w:p w14:paraId="7BBF9BF6" w14:textId="77777777" w:rsidR="004E71FF" w:rsidRPr="00437006" w:rsidRDefault="00000000" w:rsidP="00184A76">
            <w:pPr>
              <w:widowControl w:val="0"/>
              <w:ind w:right="237"/>
              <w:rPr>
                <w:iCs/>
                <w:sz w:val="20"/>
                <w:szCs w:val="20"/>
                <w:vertAlign w:val="subscript"/>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D,i</m:t>
                    </m:r>
                  </m:sub>
                </m:sSub>
              </m:oMath>
            </m:oMathPara>
          </w:p>
        </w:tc>
        <w:tc>
          <w:tcPr>
            <w:tcW w:w="2310" w:type="dxa"/>
          </w:tcPr>
          <w:p w14:paraId="00CF24EE" w14:textId="77777777" w:rsidR="004E71FF" w:rsidRPr="00437006" w:rsidRDefault="004E71FF" w:rsidP="00184A76">
            <w:pPr>
              <w:widowControl w:val="0"/>
              <w:ind w:right="237"/>
              <w:rPr>
                <w:iCs/>
                <w:sz w:val="20"/>
                <w:szCs w:val="20"/>
              </w:rPr>
            </w:pPr>
            <w:r w:rsidRPr="00437006">
              <w:rPr>
                <w:iCs/>
                <w:sz w:val="20"/>
                <w:szCs w:val="20"/>
              </w:rPr>
              <w:t>2</w:t>
            </w:r>
          </w:p>
        </w:tc>
      </w:tr>
      <w:tr w:rsidR="004E71FF" w:rsidRPr="00437006" w14:paraId="0C815CD9" w14:textId="77777777" w:rsidTr="00184A76">
        <w:tc>
          <w:tcPr>
            <w:tcW w:w="2310" w:type="dxa"/>
          </w:tcPr>
          <w:p w14:paraId="17490489" w14:textId="77777777" w:rsidR="004E71FF" w:rsidRPr="00437006" w:rsidRDefault="004E71FF" w:rsidP="00184A76">
            <w:pPr>
              <w:widowControl w:val="0"/>
              <w:ind w:right="237"/>
              <w:rPr>
                <w:bCs/>
                <w:sz w:val="20"/>
                <w:szCs w:val="20"/>
              </w:rPr>
            </w:pPr>
            <w:r w:rsidRPr="00437006">
              <w:rPr>
                <w:bCs/>
                <w:sz w:val="20"/>
                <w:szCs w:val="20"/>
              </w:rPr>
              <w:t>CH</w:t>
            </w:r>
            <w:r w:rsidRPr="00437006">
              <w:rPr>
                <w:bCs/>
                <w:sz w:val="20"/>
                <w:szCs w:val="20"/>
                <w:vertAlign w:val="subscript"/>
              </w:rPr>
              <w:t>4</w:t>
            </w:r>
            <w:r w:rsidRPr="00437006">
              <w:rPr>
                <w:bCs/>
                <w:sz w:val="20"/>
                <w:szCs w:val="20"/>
              </w:rPr>
              <w:t xml:space="preserve"> emitted due to fire </w:t>
            </w:r>
          </w:p>
        </w:tc>
        <w:tc>
          <w:tcPr>
            <w:tcW w:w="2310" w:type="dxa"/>
          </w:tcPr>
          <w:p w14:paraId="673FAB29" w14:textId="77777777" w:rsidR="004E71FF" w:rsidRPr="00437006" w:rsidRDefault="004E71FF" w:rsidP="00184A76">
            <w:pPr>
              <w:widowControl w:val="0"/>
              <w:ind w:right="237"/>
              <w:rPr>
                <w:sz w:val="20"/>
                <w:szCs w:val="20"/>
              </w:rPr>
            </w:pPr>
            <w:r w:rsidRPr="00437006">
              <w:rPr>
                <w:sz w:val="20"/>
                <w:szCs w:val="20"/>
              </w:rPr>
              <w:t>Project</w:t>
            </w:r>
          </w:p>
        </w:tc>
        <w:tc>
          <w:tcPr>
            <w:tcW w:w="2310" w:type="dxa"/>
          </w:tcPr>
          <w:p w14:paraId="10962C9C" w14:textId="77777777" w:rsidR="004E71FF" w:rsidRPr="00437006" w:rsidRDefault="00000000" w:rsidP="00184A76">
            <w:pPr>
              <w:widowControl w:val="0"/>
              <w:ind w:right="237"/>
              <w:rPr>
                <w:iCs/>
                <w:sz w:val="20"/>
                <w:szCs w:val="20"/>
              </w:rPr>
            </w:pPr>
            <m:oMathPara>
              <m:oMathParaPr>
                <m:jc m:val="left"/>
              </m:oMathParaPr>
              <m:oMath>
                <m:sSub>
                  <m:sSubPr>
                    <m:ctrlPr>
                      <w:rPr>
                        <w:rFonts w:ascii="Cambria Math" w:eastAsia="Calibri" w:hAnsi="Cambria Math"/>
                        <w:i/>
                      </w:rPr>
                    </m:ctrlPr>
                  </m:sSubPr>
                  <m:e>
                    <m:r>
                      <w:rPr>
                        <w:rFonts w:ascii="Cambria Math" w:eastAsia="Calibri" w:hAnsi="Cambria Math"/>
                      </w:rPr>
                      <m:t>E</m:t>
                    </m:r>
                  </m:e>
                  <m:sub>
                    <m:sSub>
                      <m:sSubPr>
                        <m:ctrlPr>
                          <w:rPr>
                            <w:rFonts w:ascii="Cambria Math" w:eastAsia="Calibri" w:hAnsi="Cambria Math"/>
                            <w:i/>
                          </w:rPr>
                        </m:ctrlPr>
                      </m:sSubPr>
                      <m:e>
                        <m:r>
                          <w:rPr>
                            <w:rFonts w:ascii="Cambria Math" w:eastAsia="Calibri" w:hAnsi="Cambria Math"/>
                          </w:rPr>
                          <m:t>CH</m:t>
                        </m:r>
                      </m:e>
                      <m:sub>
                        <m:r>
                          <w:rPr>
                            <w:rFonts w:ascii="Cambria Math" w:eastAsia="Calibri" w:hAnsi="Cambria Math"/>
                          </w:rPr>
                          <m:t>4</m:t>
                        </m:r>
                      </m:sub>
                    </m:sSub>
                    <m:r>
                      <w:rPr>
                        <w:rFonts w:ascii="Cambria Math" w:eastAsia="Calibri" w:hAnsi="Cambria Math"/>
                      </w:rPr>
                      <m:t>,i</m:t>
                    </m:r>
                  </m:sub>
                </m:sSub>
              </m:oMath>
            </m:oMathPara>
          </w:p>
        </w:tc>
        <w:tc>
          <w:tcPr>
            <w:tcW w:w="2310" w:type="dxa"/>
          </w:tcPr>
          <w:p w14:paraId="6C3A1D42" w14:textId="77777777" w:rsidR="004E71FF" w:rsidRPr="00437006" w:rsidRDefault="004E71FF" w:rsidP="00184A76">
            <w:pPr>
              <w:widowControl w:val="0"/>
              <w:ind w:right="237"/>
              <w:rPr>
                <w:iCs/>
                <w:sz w:val="20"/>
                <w:szCs w:val="20"/>
              </w:rPr>
            </w:pPr>
            <w:r w:rsidRPr="00437006">
              <w:rPr>
                <w:iCs/>
                <w:sz w:val="20"/>
                <w:szCs w:val="20"/>
              </w:rPr>
              <w:t>6</w:t>
            </w:r>
          </w:p>
        </w:tc>
      </w:tr>
      <w:tr w:rsidR="004E71FF" w:rsidRPr="00437006" w14:paraId="402BAE81" w14:textId="77777777" w:rsidTr="00184A76">
        <w:tc>
          <w:tcPr>
            <w:tcW w:w="2310" w:type="dxa"/>
          </w:tcPr>
          <w:p w14:paraId="59D3ABA6" w14:textId="77777777" w:rsidR="004E71FF" w:rsidRPr="00437006" w:rsidRDefault="004E71FF" w:rsidP="00184A76">
            <w:pPr>
              <w:widowControl w:val="0"/>
              <w:ind w:right="237"/>
              <w:rPr>
                <w:bCs/>
                <w:sz w:val="20"/>
                <w:szCs w:val="20"/>
              </w:rPr>
            </w:pPr>
            <w:r w:rsidRPr="00437006">
              <w:rPr>
                <w:bCs/>
                <w:sz w:val="20"/>
                <w:szCs w:val="20"/>
              </w:rPr>
              <w:t>N</w:t>
            </w:r>
            <w:r w:rsidRPr="00437006">
              <w:rPr>
                <w:bCs/>
                <w:sz w:val="20"/>
                <w:szCs w:val="20"/>
                <w:vertAlign w:val="subscript"/>
              </w:rPr>
              <w:t>2</w:t>
            </w:r>
            <w:r w:rsidRPr="00437006">
              <w:rPr>
                <w:bCs/>
                <w:sz w:val="20"/>
                <w:szCs w:val="20"/>
              </w:rPr>
              <w:t>O emitted due to fire</w:t>
            </w:r>
          </w:p>
        </w:tc>
        <w:tc>
          <w:tcPr>
            <w:tcW w:w="2310" w:type="dxa"/>
          </w:tcPr>
          <w:p w14:paraId="286CEFB3" w14:textId="77777777" w:rsidR="004E71FF" w:rsidRPr="00437006" w:rsidRDefault="004E71FF" w:rsidP="00184A76">
            <w:pPr>
              <w:widowControl w:val="0"/>
              <w:ind w:right="237"/>
              <w:rPr>
                <w:sz w:val="20"/>
                <w:szCs w:val="20"/>
              </w:rPr>
            </w:pPr>
            <w:r w:rsidRPr="00437006">
              <w:rPr>
                <w:sz w:val="20"/>
                <w:szCs w:val="20"/>
              </w:rPr>
              <w:t>Project</w:t>
            </w:r>
          </w:p>
        </w:tc>
        <w:tc>
          <w:tcPr>
            <w:tcW w:w="2310" w:type="dxa"/>
          </w:tcPr>
          <w:p w14:paraId="76346B2F" w14:textId="77777777" w:rsidR="004E71FF" w:rsidRPr="00437006" w:rsidRDefault="00000000" w:rsidP="00184A76">
            <w:pPr>
              <w:widowControl w:val="0"/>
              <w:ind w:right="237"/>
              <w:rPr>
                <w:iCs/>
                <w:sz w:val="20"/>
                <w:szCs w:val="20"/>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E</m:t>
                    </m:r>
                  </m:e>
                  <m: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2</m:t>
                        </m:r>
                      </m:sub>
                    </m:sSub>
                    <m:r>
                      <w:rPr>
                        <w:rFonts w:ascii="Cambria Math" w:hAnsi="Cambria Math"/>
                        <w:color w:val="000000" w:themeColor="text1"/>
                      </w:rPr>
                      <m:t xml:space="preserve">O,i </m:t>
                    </m:r>
                  </m:sub>
                </m:sSub>
              </m:oMath>
            </m:oMathPara>
          </w:p>
        </w:tc>
        <w:tc>
          <w:tcPr>
            <w:tcW w:w="2310" w:type="dxa"/>
          </w:tcPr>
          <w:p w14:paraId="5400DD03" w14:textId="77777777" w:rsidR="004E71FF" w:rsidRPr="00437006" w:rsidRDefault="004E71FF" w:rsidP="00184A76">
            <w:pPr>
              <w:widowControl w:val="0"/>
              <w:ind w:right="237"/>
              <w:rPr>
                <w:iCs/>
                <w:sz w:val="20"/>
                <w:szCs w:val="20"/>
              </w:rPr>
            </w:pPr>
            <w:r w:rsidRPr="00437006">
              <w:rPr>
                <w:iCs/>
                <w:sz w:val="20"/>
                <w:szCs w:val="20"/>
              </w:rPr>
              <w:t>7</w:t>
            </w:r>
          </w:p>
        </w:tc>
      </w:tr>
    </w:tbl>
    <w:p w14:paraId="66D272B6" w14:textId="77777777" w:rsidR="004E71FF" w:rsidRDefault="004E71FF" w:rsidP="004E71FF"/>
    <w:p w14:paraId="3287A6E1" w14:textId="77777777" w:rsidR="004E71FF" w:rsidRDefault="004E71FF" w:rsidP="004E71FF"/>
    <w:p w14:paraId="6F495F7A" w14:textId="77777777" w:rsidR="004E71FF" w:rsidRDefault="004E71FF" w:rsidP="00147D00">
      <w:pPr>
        <w:spacing w:after="360" w:line="240" w:lineRule="auto"/>
      </w:pPr>
    </w:p>
    <w:p w14:paraId="4B08EC46" w14:textId="77777777" w:rsidR="00A925B4" w:rsidRDefault="00A925B4" w:rsidP="006A3910">
      <w:pPr>
        <w:rPr>
          <w:rFonts w:cstheme="minorHAnsi"/>
        </w:rPr>
      </w:pPr>
    </w:p>
    <w:p w14:paraId="46AA8EBA" w14:textId="7A1FFE4C" w:rsidR="00EA0248" w:rsidRPr="004E71FF" w:rsidRDefault="00EA0248" w:rsidP="00EA0248">
      <w:pPr>
        <w:rPr>
          <w:rFonts w:cstheme="minorHAnsi"/>
        </w:rPr>
      </w:pPr>
    </w:p>
    <w:sectPr w:rsidR="00EA0248" w:rsidRPr="004E71FF">
      <w:headerReference w:type="default" r:id="rId48"/>
      <w:footerReference w:type="default" r:id="rId49"/>
      <w:headerReference w:type="first" r:id="rId5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9AB2" w14:textId="77777777" w:rsidR="001D0A44" w:rsidRDefault="001D0A44">
      <w:r>
        <w:separator/>
      </w:r>
    </w:p>
    <w:p w14:paraId="1F1C8C06" w14:textId="77777777" w:rsidR="001D0A44" w:rsidRDefault="001D0A44"/>
    <w:p w14:paraId="25348CE3" w14:textId="77777777" w:rsidR="001D0A44" w:rsidRDefault="001D0A44"/>
  </w:endnote>
  <w:endnote w:type="continuationSeparator" w:id="0">
    <w:p w14:paraId="607E2FE2" w14:textId="77777777" w:rsidR="001D0A44" w:rsidRDefault="001D0A44">
      <w:r>
        <w:continuationSeparator/>
      </w:r>
    </w:p>
    <w:p w14:paraId="63FFE6D0" w14:textId="77777777" w:rsidR="001D0A44" w:rsidRDefault="001D0A44"/>
    <w:p w14:paraId="6B46A11C" w14:textId="77777777" w:rsidR="001D0A44" w:rsidRDefault="001D0A44"/>
  </w:endnote>
  <w:endnote w:type="continuationNotice" w:id="1">
    <w:p w14:paraId="7C4005CF" w14:textId="77777777" w:rsidR="001D0A44" w:rsidRDefault="001D0A44">
      <w:pPr>
        <w:pStyle w:val="Footer"/>
      </w:pPr>
    </w:p>
    <w:p w14:paraId="3F2BC997" w14:textId="77777777" w:rsidR="001D0A44" w:rsidRDefault="001D0A44"/>
    <w:p w14:paraId="0DE17535" w14:textId="77777777" w:rsidR="001D0A44" w:rsidRDefault="001D0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BE5B" w14:textId="77777777" w:rsidR="00B861B4" w:rsidRDefault="00D86640">
    <w:pPr>
      <w:pStyle w:val="Footer"/>
    </w:pPr>
    <w:r w:rsidRPr="00D86640">
      <w:t>Department of Climate Change, Energy, the Environment and Water</w:t>
    </w:r>
  </w:p>
  <w:p w14:paraId="18C969B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8F55A" w14:textId="77777777" w:rsidR="001D0A44" w:rsidRDefault="001D0A44">
      <w:r>
        <w:separator/>
      </w:r>
    </w:p>
    <w:p w14:paraId="452928C5" w14:textId="77777777" w:rsidR="001D0A44" w:rsidRDefault="001D0A44"/>
    <w:p w14:paraId="570DE92A" w14:textId="77777777" w:rsidR="001D0A44" w:rsidRDefault="001D0A44"/>
  </w:footnote>
  <w:footnote w:type="continuationSeparator" w:id="0">
    <w:p w14:paraId="41A72DE5" w14:textId="77777777" w:rsidR="001D0A44" w:rsidRDefault="001D0A44">
      <w:r>
        <w:continuationSeparator/>
      </w:r>
    </w:p>
    <w:p w14:paraId="45989257" w14:textId="77777777" w:rsidR="001D0A44" w:rsidRDefault="001D0A44"/>
    <w:p w14:paraId="0932FFE1" w14:textId="77777777" w:rsidR="001D0A44" w:rsidRDefault="001D0A44"/>
  </w:footnote>
  <w:footnote w:type="continuationNotice" w:id="1">
    <w:p w14:paraId="01D5E67D" w14:textId="77777777" w:rsidR="001D0A44" w:rsidRDefault="001D0A44">
      <w:pPr>
        <w:pStyle w:val="Footer"/>
      </w:pPr>
    </w:p>
    <w:p w14:paraId="05F800B6" w14:textId="77777777" w:rsidR="001D0A44" w:rsidRDefault="001D0A44"/>
    <w:p w14:paraId="163FFB8C" w14:textId="77777777" w:rsidR="001D0A44" w:rsidRDefault="001D0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1DC1" w14:textId="0396E378" w:rsidR="00B861B4" w:rsidRDefault="00000000">
    <w:pPr>
      <w:pStyle w:val="Header"/>
    </w:pPr>
    <w:sdt>
      <w:sdtPr>
        <w:id w:val="-183211910"/>
        <w:docPartObj>
          <w:docPartGallery w:val="Watermarks"/>
          <w:docPartUnique/>
        </w:docPartObj>
      </w:sdtPr>
      <w:sdtContent>
        <w:r>
          <w:rPr>
            <w:noProof/>
          </w:rPr>
          <w:pict w14:anchorId="17245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E71FF">
      <w:t>Draft FullCAM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2632" w14:textId="74DCA15C"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3B89"/>
    <w:multiLevelType w:val="hybridMultilevel"/>
    <w:tmpl w:val="533C9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36949FB"/>
    <w:multiLevelType w:val="hybridMultilevel"/>
    <w:tmpl w:val="630A0F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4C6D5F"/>
    <w:multiLevelType w:val="hybridMultilevel"/>
    <w:tmpl w:val="869211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EA0CA4"/>
    <w:multiLevelType w:val="hybridMultilevel"/>
    <w:tmpl w:val="965CB2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C60C1C"/>
    <w:multiLevelType w:val="hybridMultilevel"/>
    <w:tmpl w:val="630A0F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AE16D7B"/>
    <w:multiLevelType w:val="hybridMultilevel"/>
    <w:tmpl w:val="6CD463C8"/>
    <w:lvl w:ilvl="0" w:tplc="0C09000F">
      <w:start w:val="1"/>
      <w:numFmt w:val="decimal"/>
      <w:lvlText w:val="%1."/>
      <w:lvlJc w:val="left"/>
      <w:pPr>
        <w:ind w:left="644"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5F0CF3"/>
    <w:multiLevelType w:val="hybridMultilevel"/>
    <w:tmpl w:val="133E7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0758AF"/>
    <w:multiLevelType w:val="hybridMultilevel"/>
    <w:tmpl w:val="1CDEF9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A15FE"/>
    <w:multiLevelType w:val="multilevel"/>
    <w:tmpl w:val="F36C17E8"/>
    <w:numStyleLink w:val="Headinglist"/>
  </w:abstractNum>
  <w:abstractNum w:abstractNumId="14" w15:restartNumberingAfterBreak="0">
    <w:nsid w:val="3BC36CFF"/>
    <w:multiLevelType w:val="hybridMultilevel"/>
    <w:tmpl w:val="68506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8C7229"/>
    <w:multiLevelType w:val="multilevel"/>
    <w:tmpl w:val="D660AF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E41FE5"/>
    <w:multiLevelType w:val="hybridMultilevel"/>
    <w:tmpl w:val="6AAEFC4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693C57"/>
    <w:multiLevelType w:val="hybridMultilevel"/>
    <w:tmpl w:val="6D64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7DE2B22"/>
    <w:multiLevelType w:val="hybridMultilevel"/>
    <w:tmpl w:val="8EB8CF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32306F4"/>
    <w:multiLevelType w:val="multilevel"/>
    <w:tmpl w:val="CC961C4A"/>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BA4F81"/>
    <w:multiLevelType w:val="hybridMultilevel"/>
    <w:tmpl w:val="BB60F8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C8D7978"/>
    <w:multiLevelType w:val="hybridMultilevel"/>
    <w:tmpl w:val="5D6671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4451164">
    <w:abstractNumId w:val="16"/>
  </w:num>
  <w:num w:numId="2" w16cid:durableId="1666787524">
    <w:abstractNumId w:val="6"/>
  </w:num>
  <w:num w:numId="3" w16cid:durableId="381057155">
    <w:abstractNumId w:val="22"/>
  </w:num>
  <w:num w:numId="4" w16cid:durableId="1639215797">
    <w:abstractNumId w:val="23"/>
  </w:num>
  <w:num w:numId="5" w16cid:durableId="1643265712">
    <w:abstractNumId w:val="9"/>
  </w:num>
  <w:num w:numId="6" w16cid:durableId="793717093">
    <w:abstractNumId w:val="1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20"/>
  </w:num>
  <w:num w:numId="8" w16cid:durableId="9570234">
    <w:abstractNumId w:val="8"/>
  </w:num>
  <w:num w:numId="9" w16cid:durableId="626202022">
    <w:abstractNumId w:val="17"/>
  </w:num>
  <w:num w:numId="10" w16cid:durableId="866915021">
    <w:abstractNumId w:val="1"/>
  </w:num>
  <w:num w:numId="11" w16cid:durableId="421879189">
    <w:abstractNumId w:val="15"/>
  </w:num>
  <w:num w:numId="12" w16cid:durableId="1936664645">
    <w:abstractNumId w:val="11"/>
  </w:num>
  <w:num w:numId="13" w16cid:durableId="1375885415">
    <w:abstractNumId w:val="13"/>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4" w16cid:durableId="615602684">
    <w:abstractNumId w:val="13"/>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startOverride w:val="6"/>
      <w:lvl w:ilvl="1">
        <w:start w:val="6"/>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2"/>
      <w:lvl w:ilvl="3">
        <w:start w:val="2"/>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043797962">
    <w:abstractNumId w:val="18"/>
  </w:num>
  <w:num w:numId="16" w16cid:durableId="1421027164">
    <w:abstractNumId w:val="19"/>
  </w:num>
  <w:num w:numId="17" w16cid:durableId="1049768877">
    <w:abstractNumId w:val="10"/>
  </w:num>
  <w:num w:numId="18" w16cid:durableId="608008526">
    <w:abstractNumId w:val="21"/>
  </w:num>
  <w:num w:numId="19" w16cid:durableId="1747193062">
    <w:abstractNumId w:val="25"/>
  </w:num>
  <w:num w:numId="20" w16cid:durableId="393361082">
    <w:abstractNumId w:val="7"/>
  </w:num>
  <w:num w:numId="21" w16cid:durableId="741560825">
    <w:abstractNumId w:val="12"/>
  </w:num>
  <w:num w:numId="22" w16cid:durableId="1994405174">
    <w:abstractNumId w:val="5"/>
  </w:num>
  <w:num w:numId="23" w16cid:durableId="66809347">
    <w:abstractNumId w:val="2"/>
  </w:num>
  <w:num w:numId="24" w16cid:durableId="1177386262">
    <w:abstractNumId w:val="14"/>
  </w:num>
  <w:num w:numId="25" w16cid:durableId="2145199235">
    <w:abstractNumId w:val="0"/>
  </w:num>
  <w:num w:numId="26" w16cid:durableId="1904094489">
    <w:abstractNumId w:val="26"/>
  </w:num>
  <w:num w:numId="27" w16cid:durableId="1440374381">
    <w:abstractNumId w:val="4"/>
  </w:num>
  <w:num w:numId="28" w16cid:durableId="1334842106">
    <w:abstractNumId w:val="3"/>
  </w:num>
  <w:num w:numId="29" w16cid:durableId="126210320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13B04"/>
    <w:rsid w:val="00015EE2"/>
    <w:rsid w:val="000223A6"/>
    <w:rsid w:val="000440EC"/>
    <w:rsid w:val="00085C94"/>
    <w:rsid w:val="000869AB"/>
    <w:rsid w:val="00097FA8"/>
    <w:rsid w:val="000A7AAF"/>
    <w:rsid w:val="000C72E2"/>
    <w:rsid w:val="000D690D"/>
    <w:rsid w:val="000E29E4"/>
    <w:rsid w:val="000F2194"/>
    <w:rsid w:val="00103803"/>
    <w:rsid w:val="00107522"/>
    <w:rsid w:val="00114002"/>
    <w:rsid w:val="00123033"/>
    <w:rsid w:val="00147B2E"/>
    <w:rsid w:val="00147D00"/>
    <w:rsid w:val="001525B5"/>
    <w:rsid w:val="00176594"/>
    <w:rsid w:val="0017699C"/>
    <w:rsid w:val="001773DC"/>
    <w:rsid w:val="00185B35"/>
    <w:rsid w:val="001B25F6"/>
    <w:rsid w:val="001C1FC1"/>
    <w:rsid w:val="001D0A44"/>
    <w:rsid w:val="001E6DF7"/>
    <w:rsid w:val="001F0B7B"/>
    <w:rsid w:val="00201F73"/>
    <w:rsid w:val="00222137"/>
    <w:rsid w:val="00224B18"/>
    <w:rsid w:val="00244957"/>
    <w:rsid w:val="00281BB6"/>
    <w:rsid w:val="00284C5A"/>
    <w:rsid w:val="00284D14"/>
    <w:rsid w:val="00286307"/>
    <w:rsid w:val="002C00E3"/>
    <w:rsid w:val="002C7CB7"/>
    <w:rsid w:val="002D2BF1"/>
    <w:rsid w:val="002D57E1"/>
    <w:rsid w:val="002D5B0A"/>
    <w:rsid w:val="002D6D4A"/>
    <w:rsid w:val="003024BD"/>
    <w:rsid w:val="00312552"/>
    <w:rsid w:val="003214B3"/>
    <w:rsid w:val="00324BD0"/>
    <w:rsid w:val="0033522D"/>
    <w:rsid w:val="00341111"/>
    <w:rsid w:val="003537AD"/>
    <w:rsid w:val="00357E30"/>
    <w:rsid w:val="00364A4A"/>
    <w:rsid w:val="003A62FC"/>
    <w:rsid w:val="003C7E27"/>
    <w:rsid w:val="003D2DA1"/>
    <w:rsid w:val="0040769E"/>
    <w:rsid w:val="00410B27"/>
    <w:rsid w:val="004119A5"/>
    <w:rsid w:val="00424847"/>
    <w:rsid w:val="004535E5"/>
    <w:rsid w:val="004610EF"/>
    <w:rsid w:val="00461957"/>
    <w:rsid w:val="00491E5F"/>
    <w:rsid w:val="004A0D92"/>
    <w:rsid w:val="004B1D54"/>
    <w:rsid w:val="004B65CF"/>
    <w:rsid w:val="004B7658"/>
    <w:rsid w:val="004D7773"/>
    <w:rsid w:val="004E71FF"/>
    <w:rsid w:val="005043EB"/>
    <w:rsid w:val="00504913"/>
    <w:rsid w:val="00517A68"/>
    <w:rsid w:val="0057476A"/>
    <w:rsid w:val="005863A2"/>
    <w:rsid w:val="005923C1"/>
    <w:rsid w:val="005A417C"/>
    <w:rsid w:val="005A7193"/>
    <w:rsid w:val="005C11D1"/>
    <w:rsid w:val="005D3790"/>
    <w:rsid w:val="005E25BD"/>
    <w:rsid w:val="005E4CD5"/>
    <w:rsid w:val="00605789"/>
    <w:rsid w:val="006138D1"/>
    <w:rsid w:val="00624FD4"/>
    <w:rsid w:val="00642D19"/>
    <w:rsid w:val="00642D3F"/>
    <w:rsid w:val="00643C78"/>
    <w:rsid w:val="006440A9"/>
    <w:rsid w:val="00670C26"/>
    <w:rsid w:val="00680970"/>
    <w:rsid w:val="00682464"/>
    <w:rsid w:val="00685ED0"/>
    <w:rsid w:val="006924D4"/>
    <w:rsid w:val="006A3182"/>
    <w:rsid w:val="006A3910"/>
    <w:rsid w:val="006B222A"/>
    <w:rsid w:val="006B34F6"/>
    <w:rsid w:val="006C16FF"/>
    <w:rsid w:val="006C261F"/>
    <w:rsid w:val="006C5145"/>
    <w:rsid w:val="006E65A6"/>
    <w:rsid w:val="006F065B"/>
    <w:rsid w:val="00734D2E"/>
    <w:rsid w:val="007402EB"/>
    <w:rsid w:val="0074296C"/>
    <w:rsid w:val="00746775"/>
    <w:rsid w:val="00753CD6"/>
    <w:rsid w:val="00753FAE"/>
    <w:rsid w:val="00760C73"/>
    <w:rsid w:val="00761FCF"/>
    <w:rsid w:val="0076241A"/>
    <w:rsid w:val="00764D6A"/>
    <w:rsid w:val="00773056"/>
    <w:rsid w:val="007A5D10"/>
    <w:rsid w:val="007C358A"/>
    <w:rsid w:val="007C4F81"/>
    <w:rsid w:val="007D2456"/>
    <w:rsid w:val="00820F04"/>
    <w:rsid w:val="00834268"/>
    <w:rsid w:val="008706C4"/>
    <w:rsid w:val="00884E3A"/>
    <w:rsid w:val="0088639C"/>
    <w:rsid w:val="00892CC1"/>
    <w:rsid w:val="008A0EE3"/>
    <w:rsid w:val="008D3DFD"/>
    <w:rsid w:val="008D619B"/>
    <w:rsid w:val="008E2272"/>
    <w:rsid w:val="008E2377"/>
    <w:rsid w:val="00923CC9"/>
    <w:rsid w:val="0093673C"/>
    <w:rsid w:val="00946A37"/>
    <w:rsid w:val="009841F7"/>
    <w:rsid w:val="009B5394"/>
    <w:rsid w:val="009B73F2"/>
    <w:rsid w:val="009D5007"/>
    <w:rsid w:val="009E2823"/>
    <w:rsid w:val="00A0746B"/>
    <w:rsid w:val="00A32CE8"/>
    <w:rsid w:val="00A4349F"/>
    <w:rsid w:val="00A532E4"/>
    <w:rsid w:val="00A633C6"/>
    <w:rsid w:val="00A73149"/>
    <w:rsid w:val="00A906EB"/>
    <w:rsid w:val="00A91307"/>
    <w:rsid w:val="00A925B4"/>
    <w:rsid w:val="00AB5FE0"/>
    <w:rsid w:val="00AB6EFE"/>
    <w:rsid w:val="00AB7911"/>
    <w:rsid w:val="00AC35F5"/>
    <w:rsid w:val="00AD3F06"/>
    <w:rsid w:val="00AD451A"/>
    <w:rsid w:val="00AE4237"/>
    <w:rsid w:val="00B02B9B"/>
    <w:rsid w:val="00B56847"/>
    <w:rsid w:val="00B5740E"/>
    <w:rsid w:val="00B84485"/>
    <w:rsid w:val="00B861B4"/>
    <w:rsid w:val="00B97E61"/>
    <w:rsid w:val="00BA6979"/>
    <w:rsid w:val="00BC1616"/>
    <w:rsid w:val="00BE561A"/>
    <w:rsid w:val="00BF4E55"/>
    <w:rsid w:val="00C003C5"/>
    <w:rsid w:val="00C02519"/>
    <w:rsid w:val="00C02F9C"/>
    <w:rsid w:val="00C0513A"/>
    <w:rsid w:val="00C12050"/>
    <w:rsid w:val="00C12ACE"/>
    <w:rsid w:val="00C13950"/>
    <w:rsid w:val="00C33358"/>
    <w:rsid w:val="00C35892"/>
    <w:rsid w:val="00C416EC"/>
    <w:rsid w:val="00C45E41"/>
    <w:rsid w:val="00C52C6B"/>
    <w:rsid w:val="00C85C62"/>
    <w:rsid w:val="00C9451C"/>
    <w:rsid w:val="00CB2439"/>
    <w:rsid w:val="00CE40ED"/>
    <w:rsid w:val="00CE5A2B"/>
    <w:rsid w:val="00CF4F19"/>
    <w:rsid w:val="00CF4F5E"/>
    <w:rsid w:val="00D02BFF"/>
    <w:rsid w:val="00D07F7D"/>
    <w:rsid w:val="00D100F7"/>
    <w:rsid w:val="00D1032B"/>
    <w:rsid w:val="00D47121"/>
    <w:rsid w:val="00D51752"/>
    <w:rsid w:val="00D56300"/>
    <w:rsid w:val="00D60B6F"/>
    <w:rsid w:val="00D65CD1"/>
    <w:rsid w:val="00D6626A"/>
    <w:rsid w:val="00D86640"/>
    <w:rsid w:val="00DA71B8"/>
    <w:rsid w:val="00DB7E0B"/>
    <w:rsid w:val="00DE0AAE"/>
    <w:rsid w:val="00DF01A1"/>
    <w:rsid w:val="00DF5279"/>
    <w:rsid w:val="00E0007F"/>
    <w:rsid w:val="00E20810"/>
    <w:rsid w:val="00E263D9"/>
    <w:rsid w:val="00E304A4"/>
    <w:rsid w:val="00E31C4D"/>
    <w:rsid w:val="00E5620C"/>
    <w:rsid w:val="00E91D72"/>
    <w:rsid w:val="00EA0248"/>
    <w:rsid w:val="00EA09AB"/>
    <w:rsid w:val="00EB0A04"/>
    <w:rsid w:val="00EC40D3"/>
    <w:rsid w:val="00ED716C"/>
    <w:rsid w:val="00EE4833"/>
    <w:rsid w:val="00EF55CC"/>
    <w:rsid w:val="00F04729"/>
    <w:rsid w:val="00F448C4"/>
    <w:rsid w:val="00F521C5"/>
    <w:rsid w:val="00F82F27"/>
    <w:rsid w:val="00F83FCC"/>
    <w:rsid w:val="00F93A7C"/>
    <w:rsid w:val="00FA2743"/>
    <w:rsid w:val="00FB3C2D"/>
    <w:rsid w:val="00FB64A3"/>
    <w:rsid w:val="00FC0B39"/>
    <w:rsid w:val="00FC1759"/>
    <w:rsid w:val="00FE274C"/>
    <w:rsid w:val="00FE64BC"/>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mailto:FullCAM@dcceew.gov.au"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https://data.gov.au/dataset/ds-dga-b46c29a4-cc80-4bde-b538-51013dea4dcb/details?q=emission%20reduction%20fund"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CCUMethods@dcceew.gov.a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data.gov.au/geoserver/emissions-reduction-fund-environmental-data/wms"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Details/F2015L00164/Download" TargetMode="External"/><Relationship Id="rId25" Type="http://schemas.openxmlformats.org/officeDocument/2006/relationships/hyperlink" Target="https://nationalmap.gov.au/" TargetMode="External"/><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02d0eb-7bad-4cd2-a72b-adb0d3226537">
      <UserInfo>
        <DisplayName>KAHONDE, Sifu</DisplayName>
        <AccountId>273</AccountId>
        <AccountType/>
      </UserInfo>
      <UserInfo>
        <DisplayName>Young, Lyon</DisplayName>
        <AccountId>181</AccountId>
        <AccountType/>
      </UserInfo>
      <UserInfo>
        <DisplayName>Walmsley, Lachie</DisplayName>
        <AccountId>19</AccountId>
        <AccountType/>
      </UserInfo>
      <UserInfo>
        <DisplayName>Anglin, Tirzah</DisplayName>
        <AccountId>285</AccountId>
        <AccountType/>
      </UserInfo>
      <UserInfo>
        <DisplayName>Reilly, Jackson</DisplayName>
        <AccountId>465</AccountId>
        <AccountType/>
      </UserInfo>
    </SharedWithUsers>
    <lcf76f155ced4ddcb4097134ff3c332f xmlns="e8957c0a-88f0-48d8-84e6-1717e1b58c1a">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6AF2AC9A00337E4684999FA64F820BCE" ma:contentTypeVersion="11" ma:contentTypeDescription="Create a new document." ma:contentTypeScope="" ma:versionID="05d2b63f4502558d76f14e0a964a6032">
  <xsd:schema xmlns:xsd="http://www.w3.org/2001/XMLSchema" xmlns:xs="http://www.w3.org/2001/XMLSchema" xmlns:p="http://schemas.microsoft.com/office/2006/metadata/properties" xmlns:ns2="e8957c0a-88f0-48d8-84e6-1717e1b58c1a" xmlns:ns3="0802d0eb-7bad-4cd2-a72b-adb0d3226537" xmlns:ns4="81c01dc6-2c49-4730-b140-874c95cac377" targetNamespace="http://schemas.microsoft.com/office/2006/metadata/properties" ma:root="true" ma:fieldsID="b94b24f9dec0b1dbff734dc410e45143" ns2:_="" ns3:_="" ns4:_="">
    <xsd:import namespace="e8957c0a-88f0-48d8-84e6-1717e1b58c1a"/>
    <xsd:import namespace="0802d0eb-7bad-4cd2-a72b-adb0d322653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85d6696-85d4-4864-9a86-7814c741010b}" ma:internalName="TaxCatchAll" ma:showField="CatchAllData" ma:web="0802d0eb-7bad-4cd2-a72b-adb0d3226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802d0eb-7bad-4cd2-a72b-adb0d3226537"/>
    <ds:schemaRef ds:uri="e8957c0a-88f0-48d8-84e6-1717e1b58c1a"/>
    <ds:schemaRef ds:uri="81c01dc6-2c49-4730-b140-874c95cac377"/>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5114FA1-993F-4529-AFC2-EE145DE18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DCCEEW-Report-template</Template>
  <TotalTime>2</TotalTime>
  <Pages>31</Pages>
  <Words>6744</Words>
  <Characters>38441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45095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Young, Lyon</cp:lastModifiedBy>
  <cp:revision>3</cp:revision>
  <cp:lastPrinted>2023-11-22T02:15:00Z</cp:lastPrinted>
  <dcterms:created xsi:type="dcterms:W3CDTF">2023-11-22T02:14:00Z</dcterms:created>
  <dcterms:modified xsi:type="dcterms:W3CDTF">2023-11-22T02:15:00Z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0x0101006AF2AC9A00337E4684999FA64F820BCE</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