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2E51EA" w14:textId="54740413" w:rsidR="00A12C39" w:rsidRDefault="00A12C39">
      <w:pPr>
        <w:pStyle w:val="BodyText"/>
        <w:rPr>
          <w:rFonts w:ascii="Times New Roman"/>
          <w:sz w:val="20"/>
        </w:rPr>
      </w:pPr>
      <w:r>
        <w:rPr>
          <w:noProof/>
        </w:rPr>
        <w:drawing>
          <wp:anchor distT="0" distB="0" distL="0" distR="0" simplePos="0" relativeHeight="251671040" behindDoc="0" locked="0" layoutInCell="1" allowOverlap="1" wp14:anchorId="3D8C5102" wp14:editId="68117A4B">
            <wp:simplePos x="0" y="0"/>
            <wp:positionH relativeFrom="page">
              <wp:posOffset>1498600</wp:posOffset>
            </wp:positionH>
            <wp:positionV relativeFrom="paragraph">
              <wp:posOffset>213995</wp:posOffset>
            </wp:positionV>
            <wp:extent cx="2424457" cy="266700"/>
            <wp:effectExtent l="0" t="0" r="0" b="0"/>
            <wp:wrapNone/>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424457" cy="266700"/>
                    </a:xfrm>
                    <a:prstGeom prst="rect">
                      <a:avLst/>
                    </a:prstGeom>
                  </pic:spPr>
                </pic:pic>
              </a:graphicData>
            </a:graphic>
          </wp:anchor>
        </w:drawing>
      </w:r>
      <w:r>
        <w:rPr>
          <w:noProof/>
        </w:rPr>
        <mc:AlternateContent>
          <mc:Choice Requires="wps">
            <w:drawing>
              <wp:anchor distT="0" distB="0" distL="0" distR="0" simplePos="0" relativeHeight="251672064" behindDoc="1" locked="0" layoutInCell="1" allowOverlap="1" wp14:anchorId="7E488EEE" wp14:editId="0EA23869">
                <wp:simplePos x="0" y="0"/>
                <wp:positionH relativeFrom="page">
                  <wp:posOffset>0</wp:posOffset>
                </wp:positionH>
                <wp:positionV relativeFrom="page">
                  <wp:posOffset>0</wp:posOffset>
                </wp:positionV>
                <wp:extent cx="7560309" cy="10692130"/>
                <wp:effectExtent l="0" t="0" r="0" b="0"/>
                <wp:wrapNone/>
                <wp:docPr id="14553397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87B7C"/>
                        </a:solidFill>
                      </wps:spPr>
                      <wps:bodyPr wrap="square" lIns="0" tIns="0" rIns="0" bIns="0" rtlCol="0">
                        <a:prstTxWarp prst="textNoShape">
                          <a:avLst/>
                        </a:prstTxWarp>
                        <a:noAutofit/>
                      </wps:bodyPr>
                    </wps:wsp>
                  </a:graphicData>
                </a:graphic>
              </wp:anchor>
            </w:drawing>
          </mc:Choice>
          <mc:Fallback>
            <w:pict>
              <v:shape w14:anchorId="66E930D8" id="Graphic 1" o:spid="_x0000_s1026" alt="&quot;&quot;" style="position:absolute;margin-left:0;margin-top:0;width:595.3pt;height:841.9pt;z-index:-25164441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" path="m7559992,l,,,10692003r7559992,l7559992,xe" fillcolor="#187b7c" stroked="f">
                <v:path arrowok="t"/>
                <w10:wrap anchorx="page" anchory="page"/>
              </v:shape>
            </w:pict>
          </mc:Fallback>
        </mc:AlternateContent>
      </w:r>
      <w:r>
        <w:rPr>
          <w:noProof/>
        </w:rPr>
        <w:drawing>
          <wp:anchor distT="0" distB="0" distL="0" distR="0" simplePos="0" relativeHeight="251673088" behindDoc="1" locked="0" layoutInCell="1" allowOverlap="1" wp14:anchorId="5E0E94D1" wp14:editId="005ADD94">
            <wp:simplePos x="0" y="0"/>
            <wp:positionH relativeFrom="page">
              <wp:posOffset>382138</wp:posOffset>
            </wp:positionH>
            <wp:positionV relativeFrom="page">
              <wp:posOffset>5298706</wp:posOffset>
            </wp:positionV>
            <wp:extent cx="7177853" cy="5393296"/>
            <wp:effectExtent l="0" t="0" r="0" b="0"/>
            <wp:wrapNone/>
            <wp:docPr id="941394776"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1394776" name="Image 2">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7177853" cy="5393296"/>
                    </a:xfrm>
                    <a:prstGeom prst="rect">
                      <a:avLst/>
                    </a:prstGeom>
                  </pic:spPr>
                </pic:pic>
              </a:graphicData>
            </a:graphic>
          </wp:anchor>
        </w:drawing>
      </w:r>
      <w:r>
        <w:rPr>
          <w:noProof/>
        </w:rPr>
        <mc:AlternateContent>
          <mc:Choice Requires="wpg">
            <w:drawing>
              <wp:anchor distT="0" distB="0" distL="0" distR="0" simplePos="0" relativeHeight="251665920" behindDoc="0" locked="0" layoutInCell="1" allowOverlap="1" wp14:anchorId="10C12A37" wp14:editId="4AD15041">
                <wp:simplePos x="0" y="0"/>
                <wp:positionH relativeFrom="page">
                  <wp:posOffset>305936</wp:posOffset>
                </wp:positionH>
                <wp:positionV relativeFrom="page">
                  <wp:posOffset>5222504</wp:posOffset>
                </wp:positionV>
                <wp:extent cx="7330440" cy="5546090"/>
                <wp:effectExtent l="0" t="0" r="0" b="0"/>
                <wp:wrapNone/>
                <wp:docPr id="85781342" name="Group 85781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0440" cy="5546090"/>
                          <a:chOff x="0" y="0"/>
                          <a:chExt cx="7330440" cy="5546090"/>
                        </a:xfrm>
                      </wpg:grpSpPr>
                      <wps:wsp>
                        <wps:cNvPr id="1807980640" name="Graphic 4"/>
                        <wps:cNvSpPr/>
                        <wps:spPr>
                          <a:xfrm>
                            <a:off x="76200" y="76200"/>
                            <a:ext cx="7178040" cy="5393690"/>
                          </a:xfrm>
                          <a:custGeom>
                            <a:avLst/>
                            <a:gdLst/>
                            <a:ahLst/>
                            <a:cxnLst/>
                            <a:rect l="l" t="t" r="r" b="b"/>
                            <a:pathLst>
                              <a:path w="7178040" h="5393690">
                                <a:moveTo>
                                  <a:pt x="2736886" y="394102"/>
                                </a:moveTo>
                                <a:lnTo>
                                  <a:pt x="2772473" y="378151"/>
                                </a:lnTo>
                                <a:lnTo>
                                  <a:pt x="2809198" y="361920"/>
                                </a:lnTo>
                                <a:lnTo>
                                  <a:pt x="2847024" y="345458"/>
                                </a:lnTo>
                                <a:lnTo>
                                  <a:pt x="2885916" y="328819"/>
                                </a:lnTo>
                                <a:lnTo>
                                  <a:pt x="2925838" y="312053"/>
                                </a:lnTo>
                                <a:lnTo>
                                  <a:pt x="2966754" y="295213"/>
                                </a:lnTo>
                                <a:lnTo>
                                  <a:pt x="3008629" y="278349"/>
                                </a:lnTo>
                                <a:lnTo>
                                  <a:pt x="3051427" y="261514"/>
                                </a:lnTo>
                                <a:lnTo>
                                  <a:pt x="3095111" y="244758"/>
                                </a:lnTo>
                                <a:lnTo>
                                  <a:pt x="3139647" y="228134"/>
                                </a:lnTo>
                                <a:lnTo>
                                  <a:pt x="3184999" y="211693"/>
                                </a:lnTo>
                                <a:lnTo>
                                  <a:pt x="3231130" y="195486"/>
                                </a:lnTo>
                                <a:lnTo>
                                  <a:pt x="3278006" y="179565"/>
                                </a:lnTo>
                                <a:lnTo>
                                  <a:pt x="3325589" y="163982"/>
                                </a:lnTo>
                                <a:lnTo>
                                  <a:pt x="3373846" y="148788"/>
                                </a:lnTo>
                                <a:lnTo>
                                  <a:pt x="3422739" y="134035"/>
                                </a:lnTo>
                                <a:lnTo>
                                  <a:pt x="3472233" y="119774"/>
                                </a:lnTo>
                                <a:lnTo>
                                  <a:pt x="3522292" y="106058"/>
                                </a:lnTo>
                                <a:lnTo>
                                  <a:pt x="3572881" y="92936"/>
                                </a:lnTo>
                                <a:lnTo>
                                  <a:pt x="3623963" y="80462"/>
                                </a:lnTo>
                                <a:lnTo>
                                  <a:pt x="3675504" y="68686"/>
                                </a:lnTo>
                                <a:lnTo>
                                  <a:pt x="3727467" y="57660"/>
                                </a:lnTo>
                                <a:lnTo>
                                  <a:pt x="3779817" y="47435"/>
                                </a:lnTo>
                                <a:lnTo>
                                  <a:pt x="3832517" y="38064"/>
                                </a:lnTo>
                                <a:lnTo>
                                  <a:pt x="3885532" y="29598"/>
                                </a:lnTo>
                                <a:lnTo>
                                  <a:pt x="3938827" y="22088"/>
                                </a:lnTo>
                                <a:lnTo>
                                  <a:pt x="3992365" y="15586"/>
                                </a:lnTo>
                                <a:lnTo>
                                  <a:pt x="4046111" y="10144"/>
                                </a:lnTo>
                                <a:lnTo>
                                  <a:pt x="4100029" y="5812"/>
                                </a:lnTo>
                                <a:lnTo>
                                  <a:pt x="4154083" y="2643"/>
                                </a:lnTo>
                                <a:lnTo>
                                  <a:pt x="4208238" y="689"/>
                                </a:lnTo>
                                <a:lnTo>
                                  <a:pt x="4262458" y="0"/>
                                </a:lnTo>
                                <a:lnTo>
                                  <a:pt x="4316706" y="628"/>
                                </a:lnTo>
                                <a:lnTo>
                                  <a:pt x="4370948" y="2625"/>
                                </a:lnTo>
                                <a:lnTo>
                                  <a:pt x="4425147" y="6042"/>
                                </a:lnTo>
                                <a:lnTo>
                                  <a:pt x="4479269" y="10931"/>
                                </a:lnTo>
                                <a:lnTo>
                                  <a:pt x="4533276" y="17344"/>
                                </a:lnTo>
                                <a:lnTo>
                                  <a:pt x="4558001" y="20578"/>
                                </a:lnTo>
                                <a:lnTo>
                                  <a:pt x="4583494" y="23801"/>
                                </a:lnTo>
                                <a:lnTo>
                                  <a:pt x="4636741" y="30264"/>
                                </a:lnTo>
                                <a:lnTo>
                                  <a:pt x="4692931" y="36845"/>
                                </a:lnTo>
                                <a:lnTo>
                                  <a:pt x="4751979" y="43657"/>
                                </a:lnTo>
                                <a:lnTo>
                                  <a:pt x="4782548" y="47185"/>
                                </a:lnTo>
                                <a:lnTo>
                                  <a:pt x="4845725" y="54552"/>
                                </a:lnTo>
                                <a:lnTo>
                                  <a:pt x="4911547" y="62429"/>
                                </a:lnTo>
                                <a:lnTo>
                                  <a:pt x="4979931" y="70929"/>
                                </a:lnTo>
                                <a:lnTo>
                                  <a:pt x="5050790" y="80163"/>
                                </a:lnTo>
                                <a:lnTo>
                                  <a:pt x="5124041" y="90243"/>
                                </a:lnTo>
                                <a:lnTo>
                                  <a:pt x="5199598" y="101281"/>
                                </a:lnTo>
                                <a:lnTo>
                                  <a:pt x="5238215" y="107195"/>
                                </a:lnTo>
                                <a:lnTo>
                                  <a:pt x="5277376" y="113390"/>
                                </a:lnTo>
                                <a:lnTo>
                                  <a:pt x="5317072" y="119880"/>
                                </a:lnTo>
                                <a:lnTo>
                                  <a:pt x="5357291" y="126680"/>
                                </a:lnTo>
                                <a:lnTo>
                                  <a:pt x="5398023" y="133803"/>
                                </a:lnTo>
                                <a:lnTo>
                                  <a:pt x="5439257" y="141264"/>
                                </a:lnTo>
                                <a:lnTo>
                                  <a:pt x="5480983" y="149077"/>
                                </a:lnTo>
                                <a:lnTo>
                                  <a:pt x="5523189" y="157255"/>
                                </a:lnTo>
                                <a:lnTo>
                                  <a:pt x="5565867" y="165812"/>
                                </a:lnTo>
                                <a:lnTo>
                                  <a:pt x="5609003" y="174763"/>
                                </a:lnTo>
                                <a:lnTo>
                                  <a:pt x="5652590" y="184121"/>
                                </a:lnTo>
                                <a:lnTo>
                                  <a:pt x="5696614" y="193901"/>
                                </a:lnTo>
                                <a:lnTo>
                                  <a:pt x="5741067" y="204116"/>
                                </a:lnTo>
                                <a:lnTo>
                                  <a:pt x="5785936" y="214781"/>
                                </a:lnTo>
                                <a:lnTo>
                                  <a:pt x="5831213" y="225909"/>
                                </a:lnTo>
                                <a:lnTo>
                                  <a:pt x="5876886" y="237515"/>
                                </a:lnTo>
                                <a:lnTo>
                                  <a:pt x="5922944" y="249612"/>
                                </a:lnTo>
                                <a:lnTo>
                                  <a:pt x="5969376" y="262215"/>
                                </a:lnTo>
                                <a:lnTo>
                                  <a:pt x="6016173" y="275337"/>
                                </a:lnTo>
                                <a:lnTo>
                                  <a:pt x="6063324" y="288992"/>
                                </a:lnTo>
                                <a:lnTo>
                                  <a:pt x="6110818" y="303195"/>
                                </a:lnTo>
                                <a:lnTo>
                                  <a:pt x="6158644" y="317959"/>
                                </a:lnTo>
                                <a:lnTo>
                                  <a:pt x="6206792" y="333299"/>
                                </a:lnTo>
                                <a:lnTo>
                                  <a:pt x="6255250" y="349228"/>
                                </a:lnTo>
                                <a:lnTo>
                                  <a:pt x="6304010" y="365761"/>
                                </a:lnTo>
                                <a:lnTo>
                                  <a:pt x="6353059" y="382911"/>
                                </a:lnTo>
                                <a:lnTo>
                                  <a:pt x="6402388" y="400692"/>
                                </a:lnTo>
                                <a:lnTo>
                                  <a:pt x="6451985" y="419119"/>
                                </a:lnTo>
                                <a:lnTo>
                                  <a:pt x="6501840" y="438205"/>
                                </a:lnTo>
                                <a:lnTo>
                                  <a:pt x="6551943" y="457965"/>
                                </a:lnTo>
                                <a:lnTo>
                                  <a:pt x="6602282" y="478412"/>
                                </a:lnTo>
                                <a:lnTo>
                                  <a:pt x="6652848" y="499560"/>
                                </a:lnTo>
                                <a:lnTo>
                                  <a:pt x="6703629" y="521424"/>
                                </a:lnTo>
                                <a:lnTo>
                                  <a:pt x="6754615" y="544017"/>
                                </a:lnTo>
                                <a:lnTo>
                                  <a:pt x="6805796" y="567354"/>
                                </a:lnTo>
                                <a:lnTo>
                                  <a:pt x="6857160" y="591447"/>
                                </a:lnTo>
                                <a:lnTo>
                                  <a:pt x="6908698" y="616313"/>
                                </a:lnTo>
                                <a:lnTo>
                                  <a:pt x="6960397" y="641963"/>
                                </a:lnTo>
                                <a:lnTo>
                                  <a:pt x="7012249" y="668413"/>
                                </a:lnTo>
                                <a:lnTo>
                                  <a:pt x="7064242" y="695677"/>
                                </a:lnTo>
                                <a:lnTo>
                                  <a:pt x="7116366" y="723767"/>
                                </a:lnTo>
                                <a:lnTo>
                                  <a:pt x="7168609" y="752700"/>
                                </a:lnTo>
                                <a:lnTo>
                                  <a:pt x="7177868" y="757967"/>
                                </a:lnTo>
                              </a:path>
                              <a:path w="7178040" h="5393690">
                                <a:moveTo>
                                  <a:pt x="2780" y="5393298"/>
                                </a:moveTo>
                                <a:lnTo>
                                  <a:pt x="1193" y="5350152"/>
                                </a:lnTo>
                                <a:lnTo>
                                  <a:pt x="244" y="5304666"/>
                                </a:lnTo>
                                <a:lnTo>
                                  <a:pt x="0" y="5258457"/>
                                </a:lnTo>
                                <a:lnTo>
                                  <a:pt x="465" y="5211474"/>
                                </a:lnTo>
                                <a:lnTo>
                                  <a:pt x="1646" y="5163671"/>
                                </a:lnTo>
                                <a:lnTo>
                                  <a:pt x="3548" y="5114996"/>
                                </a:lnTo>
                                <a:lnTo>
                                  <a:pt x="6177" y="5065402"/>
                                </a:lnTo>
                                <a:lnTo>
                                  <a:pt x="9536" y="5014840"/>
                                </a:lnTo>
                                <a:lnTo>
                                  <a:pt x="13634" y="4963260"/>
                                </a:lnTo>
                                <a:lnTo>
                                  <a:pt x="18473" y="4910614"/>
                                </a:lnTo>
                                <a:lnTo>
                                  <a:pt x="24061" y="4856853"/>
                                </a:lnTo>
                                <a:lnTo>
                                  <a:pt x="30402" y="4801928"/>
                                </a:lnTo>
                                <a:lnTo>
                                  <a:pt x="37501" y="4745790"/>
                                </a:lnTo>
                                <a:lnTo>
                                  <a:pt x="45365" y="4688390"/>
                                </a:lnTo>
                                <a:lnTo>
                                  <a:pt x="53998" y="4629679"/>
                                </a:lnTo>
                                <a:lnTo>
                                  <a:pt x="145469" y="4241390"/>
                                </a:lnTo>
                                <a:lnTo>
                                  <a:pt x="231398" y="3862804"/>
                                </a:lnTo>
                                <a:lnTo>
                                  <a:pt x="295154" y="3575688"/>
                                </a:lnTo>
                                <a:lnTo>
                                  <a:pt x="320102" y="3461812"/>
                                </a:lnTo>
                                <a:lnTo>
                                  <a:pt x="441136" y="3139124"/>
                                </a:lnTo>
                                <a:lnTo>
                                  <a:pt x="512278" y="2931467"/>
                                </a:lnTo>
                                <a:lnTo>
                                  <a:pt x="561246" y="2748755"/>
                                </a:lnTo>
                                <a:lnTo>
                                  <a:pt x="615758" y="2500905"/>
                                </a:lnTo>
                                <a:lnTo>
                                  <a:pt x="626740" y="2456482"/>
                                </a:lnTo>
                                <a:lnTo>
                                  <a:pt x="640554" y="2411941"/>
                                </a:lnTo>
                                <a:lnTo>
                                  <a:pt x="657010" y="2367327"/>
                                </a:lnTo>
                                <a:lnTo>
                                  <a:pt x="675916" y="2322687"/>
                                </a:lnTo>
                                <a:lnTo>
                                  <a:pt x="697083" y="2278066"/>
                                </a:lnTo>
                                <a:lnTo>
                                  <a:pt x="720319" y="2233509"/>
                                </a:lnTo>
                                <a:lnTo>
                                  <a:pt x="745435" y="2189064"/>
                                </a:lnTo>
                                <a:lnTo>
                                  <a:pt x="772239" y="2144776"/>
                                </a:lnTo>
                                <a:lnTo>
                                  <a:pt x="800542" y="2100691"/>
                                </a:lnTo>
                                <a:lnTo>
                                  <a:pt x="830154" y="2056854"/>
                                </a:lnTo>
                                <a:lnTo>
                                  <a:pt x="860882" y="2013312"/>
                                </a:lnTo>
                                <a:lnTo>
                                  <a:pt x="892538" y="1970110"/>
                                </a:lnTo>
                                <a:lnTo>
                                  <a:pt x="924930" y="1927294"/>
                                </a:lnTo>
                                <a:lnTo>
                                  <a:pt x="957869" y="1884911"/>
                                </a:lnTo>
                                <a:lnTo>
                                  <a:pt x="991163" y="1843005"/>
                                </a:lnTo>
                                <a:lnTo>
                                  <a:pt x="1024622" y="1801623"/>
                                </a:lnTo>
                                <a:lnTo>
                                  <a:pt x="1058056" y="1760811"/>
                                </a:lnTo>
                                <a:lnTo>
                                  <a:pt x="1091275" y="1720615"/>
                                </a:lnTo>
                                <a:lnTo>
                                  <a:pt x="1124087" y="1681080"/>
                                </a:lnTo>
                                <a:lnTo>
                                  <a:pt x="1156302" y="1642253"/>
                                </a:lnTo>
                                <a:lnTo>
                                  <a:pt x="1187731" y="1604179"/>
                                </a:lnTo>
                                <a:lnTo>
                                  <a:pt x="1218182" y="1566904"/>
                                </a:lnTo>
                                <a:lnTo>
                                  <a:pt x="1247465" y="1530474"/>
                                </a:lnTo>
                                <a:lnTo>
                                  <a:pt x="1275389" y="1494934"/>
                                </a:lnTo>
                                <a:lnTo>
                                  <a:pt x="1301765" y="1460332"/>
                                </a:lnTo>
                                <a:lnTo>
                                  <a:pt x="1326401" y="1426712"/>
                                </a:lnTo>
                                <a:lnTo>
                                  <a:pt x="1349107" y="1394121"/>
                                </a:lnTo>
                                <a:lnTo>
                                  <a:pt x="1387665" y="1333685"/>
                                </a:lnTo>
                                <a:lnTo>
                                  <a:pt x="1420577" y="1279359"/>
                                </a:lnTo>
                                <a:lnTo>
                                  <a:pt x="1435907" y="1253759"/>
                                </a:lnTo>
                                <a:lnTo>
                                  <a:pt x="1450749" y="1229074"/>
                                </a:lnTo>
                                <a:lnTo>
                                  <a:pt x="1479749" y="1182063"/>
                                </a:lnTo>
                                <a:lnTo>
                                  <a:pt x="1509143" y="1137559"/>
                                </a:lnTo>
                                <a:lnTo>
                                  <a:pt x="1540499" y="1094795"/>
                                </a:lnTo>
                                <a:lnTo>
                                  <a:pt x="1575383" y="1053003"/>
                                </a:lnTo>
                                <a:lnTo>
                                  <a:pt x="1615362" y="1011417"/>
                                </a:lnTo>
                                <a:lnTo>
                                  <a:pt x="1662003" y="969268"/>
                                </a:lnTo>
                                <a:lnTo>
                                  <a:pt x="1716872" y="925789"/>
                                </a:lnTo>
                                <a:lnTo>
                                  <a:pt x="1747881" y="903311"/>
                                </a:lnTo>
                                <a:lnTo>
                                  <a:pt x="1781536" y="880213"/>
                                </a:lnTo>
                                <a:lnTo>
                                  <a:pt x="1818031" y="856399"/>
                                </a:lnTo>
                                <a:lnTo>
                                  <a:pt x="1857562" y="831773"/>
                                </a:lnTo>
                                <a:lnTo>
                                  <a:pt x="1900325" y="806240"/>
                                </a:lnTo>
                                <a:lnTo>
                                  <a:pt x="1946517" y="779702"/>
                                </a:lnTo>
                                <a:lnTo>
                                  <a:pt x="1996332" y="752064"/>
                                </a:lnTo>
                                <a:lnTo>
                                  <a:pt x="2049967" y="723231"/>
                                </a:lnTo>
                                <a:lnTo>
                                  <a:pt x="2107618" y="693107"/>
                                </a:lnTo>
                                <a:lnTo>
                                  <a:pt x="2169480" y="661594"/>
                                </a:lnTo>
                                <a:lnTo>
                                  <a:pt x="2235750" y="628599"/>
                                </a:lnTo>
                                <a:lnTo>
                                  <a:pt x="2306622" y="594024"/>
                                </a:lnTo>
                                <a:lnTo>
                                  <a:pt x="2382294" y="557774"/>
                                </a:lnTo>
                                <a:lnTo>
                                  <a:pt x="2462960" y="519752"/>
                                </a:lnTo>
                                <a:lnTo>
                                  <a:pt x="2548817" y="479864"/>
                                </a:lnTo>
                                <a:lnTo>
                                  <a:pt x="2640060" y="438012"/>
                                </a:lnTo>
                                <a:lnTo>
                                  <a:pt x="2736886" y="394102"/>
                                </a:lnTo>
                              </a:path>
                            </a:pathLst>
                          </a:custGeom>
                          <a:ln w="152400">
                            <a:solidFill>
                              <a:srgbClr val="5DA3A3"/>
                            </a:solidFill>
                            <a:prstDash val="solid"/>
                          </a:ln>
                        </wps:spPr>
                        <wps:bodyPr wrap="square" lIns="0" tIns="0" rIns="0" bIns="0" rtlCol="0">
                          <a:prstTxWarp prst="textNoShape">
                            <a:avLst/>
                          </a:prstTxWarp>
                          <a:noAutofit/>
                        </wps:bodyPr>
                      </wps:wsp>
                      <wps:wsp>
                        <wps:cNvPr id="1586442550" name="Graphic 5"/>
                        <wps:cNvSpPr/>
                        <wps:spPr>
                          <a:xfrm>
                            <a:off x="1807562" y="1539511"/>
                            <a:ext cx="5447030" cy="3930015"/>
                          </a:xfrm>
                          <a:custGeom>
                            <a:avLst/>
                            <a:gdLst/>
                            <a:ahLst/>
                            <a:cxnLst/>
                            <a:rect l="l" t="t" r="r" b="b"/>
                            <a:pathLst>
                              <a:path w="5447030" h="3930015">
                                <a:moveTo>
                                  <a:pt x="1368276" y="888924"/>
                                </a:moveTo>
                                <a:lnTo>
                                  <a:pt x="2146296" y="500147"/>
                                </a:lnTo>
                                <a:lnTo>
                                  <a:pt x="2572952" y="288445"/>
                                </a:lnTo>
                                <a:lnTo>
                                  <a:pt x="2798828" y="179920"/>
                                </a:lnTo>
                                <a:lnTo>
                                  <a:pt x="2974509" y="100673"/>
                                </a:lnTo>
                                <a:lnTo>
                                  <a:pt x="3036107" y="76575"/>
                                </a:lnTo>
                                <a:lnTo>
                                  <a:pt x="3105802" y="55403"/>
                                </a:lnTo>
                                <a:lnTo>
                                  <a:pt x="3143514" y="45976"/>
                                </a:lnTo>
                                <a:lnTo>
                                  <a:pt x="3183042" y="37354"/>
                                </a:lnTo>
                                <a:lnTo>
                                  <a:pt x="3224319" y="29561"/>
                                </a:lnTo>
                                <a:lnTo>
                                  <a:pt x="3267274" y="22622"/>
                                </a:lnTo>
                                <a:lnTo>
                                  <a:pt x="3311839" y="16561"/>
                                </a:lnTo>
                                <a:lnTo>
                                  <a:pt x="3357945" y="11402"/>
                                </a:lnTo>
                                <a:lnTo>
                                  <a:pt x="3405522" y="7170"/>
                                </a:lnTo>
                                <a:lnTo>
                                  <a:pt x="3454502" y="3890"/>
                                </a:lnTo>
                                <a:lnTo>
                                  <a:pt x="3504815" y="1585"/>
                                </a:lnTo>
                                <a:lnTo>
                                  <a:pt x="3556393" y="280"/>
                                </a:lnTo>
                                <a:lnTo>
                                  <a:pt x="3609165" y="0"/>
                                </a:lnTo>
                                <a:lnTo>
                                  <a:pt x="3663064" y="768"/>
                                </a:lnTo>
                                <a:lnTo>
                                  <a:pt x="3718019" y="2609"/>
                                </a:lnTo>
                                <a:lnTo>
                                  <a:pt x="3773963" y="5549"/>
                                </a:lnTo>
                                <a:lnTo>
                                  <a:pt x="3830825" y="9610"/>
                                </a:lnTo>
                                <a:lnTo>
                                  <a:pt x="3888536" y="14817"/>
                                </a:lnTo>
                                <a:lnTo>
                                  <a:pt x="3947029" y="21196"/>
                                </a:lnTo>
                                <a:lnTo>
                                  <a:pt x="4006232" y="28769"/>
                                </a:lnTo>
                                <a:lnTo>
                                  <a:pt x="4066078" y="37562"/>
                                </a:lnTo>
                                <a:lnTo>
                                  <a:pt x="4126498" y="47599"/>
                                </a:lnTo>
                                <a:lnTo>
                                  <a:pt x="4187421" y="58904"/>
                                </a:lnTo>
                                <a:lnTo>
                                  <a:pt x="4248779" y="71502"/>
                                </a:lnTo>
                                <a:lnTo>
                                  <a:pt x="4310504" y="85417"/>
                                </a:lnTo>
                                <a:lnTo>
                                  <a:pt x="4372525" y="100673"/>
                                </a:lnTo>
                                <a:lnTo>
                                  <a:pt x="4436361" y="116854"/>
                                </a:lnTo>
                                <a:lnTo>
                                  <a:pt x="4498983" y="132375"/>
                                </a:lnTo>
                                <a:lnTo>
                                  <a:pt x="4560398" y="147284"/>
                                </a:lnTo>
                                <a:lnTo>
                                  <a:pt x="4620617" y="161629"/>
                                </a:lnTo>
                                <a:lnTo>
                                  <a:pt x="4679648" y="175456"/>
                                </a:lnTo>
                                <a:lnTo>
                                  <a:pt x="4737500" y="188813"/>
                                </a:lnTo>
                                <a:lnTo>
                                  <a:pt x="4794183" y="201748"/>
                                </a:lnTo>
                                <a:lnTo>
                                  <a:pt x="4849705" y="214307"/>
                                </a:lnTo>
                                <a:lnTo>
                                  <a:pt x="4904075" y="226537"/>
                                </a:lnTo>
                                <a:lnTo>
                                  <a:pt x="4957303" y="238487"/>
                                </a:lnTo>
                                <a:lnTo>
                                  <a:pt x="5009398" y="250203"/>
                                </a:lnTo>
                                <a:lnTo>
                                  <a:pt x="5060369" y="261733"/>
                                </a:lnTo>
                                <a:lnTo>
                                  <a:pt x="5110224" y="273124"/>
                                </a:lnTo>
                                <a:lnTo>
                                  <a:pt x="5158973" y="284422"/>
                                </a:lnTo>
                                <a:lnTo>
                                  <a:pt x="5206625" y="295676"/>
                                </a:lnTo>
                                <a:lnTo>
                                  <a:pt x="5253188" y="306933"/>
                                </a:lnTo>
                                <a:lnTo>
                                  <a:pt x="5298673" y="318239"/>
                                </a:lnTo>
                                <a:lnTo>
                                  <a:pt x="5343088" y="329643"/>
                                </a:lnTo>
                                <a:lnTo>
                                  <a:pt x="5386442" y="341191"/>
                                </a:lnTo>
                                <a:lnTo>
                                  <a:pt x="5428744" y="352931"/>
                                </a:lnTo>
                                <a:lnTo>
                                  <a:pt x="5446505" y="358088"/>
                                </a:lnTo>
                              </a:path>
                              <a:path w="5447030" h="3930015">
                                <a:moveTo>
                                  <a:pt x="9000" y="3929986"/>
                                </a:moveTo>
                                <a:lnTo>
                                  <a:pt x="5522" y="3881385"/>
                                </a:lnTo>
                                <a:lnTo>
                                  <a:pt x="3188" y="3839408"/>
                                </a:lnTo>
                                <a:lnTo>
                                  <a:pt x="1482" y="3797712"/>
                                </a:lnTo>
                                <a:lnTo>
                                  <a:pt x="416" y="3756258"/>
                                </a:lnTo>
                                <a:lnTo>
                                  <a:pt x="0" y="3715003"/>
                                </a:lnTo>
                                <a:lnTo>
                                  <a:pt x="243" y="3673907"/>
                                </a:lnTo>
                                <a:lnTo>
                                  <a:pt x="1156" y="3632929"/>
                                </a:lnTo>
                                <a:lnTo>
                                  <a:pt x="2750" y="3592027"/>
                                </a:lnTo>
                                <a:lnTo>
                                  <a:pt x="5035" y="3551162"/>
                                </a:lnTo>
                                <a:lnTo>
                                  <a:pt x="8021" y="3510291"/>
                                </a:lnTo>
                                <a:lnTo>
                                  <a:pt x="11719" y="3469373"/>
                                </a:lnTo>
                                <a:lnTo>
                                  <a:pt x="16139" y="3428368"/>
                                </a:lnTo>
                                <a:lnTo>
                                  <a:pt x="21290" y="3387235"/>
                                </a:lnTo>
                                <a:lnTo>
                                  <a:pt x="27185" y="3345932"/>
                                </a:lnTo>
                                <a:lnTo>
                                  <a:pt x="33833" y="3304418"/>
                                </a:lnTo>
                                <a:lnTo>
                                  <a:pt x="41244" y="3262653"/>
                                </a:lnTo>
                                <a:lnTo>
                                  <a:pt x="49428" y="3220596"/>
                                </a:lnTo>
                                <a:lnTo>
                                  <a:pt x="58397" y="3178204"/>
                                </a:lnTo>
                                <a:lnTo>
                                  <a:pt x="68160" y="3135438"/>
                                </a:lnTo>
                                <a:lnTo>
                                  <a:pt x="78728" y="3092256"/>
                                </a:lnTo>
                                <a:lnTo>
                                  <a:pt x="90111" y="3048618"/>
                                </a:lnTo>
                                <a:lnTo>
                                  <a:pt x="102319" y="3004481"/>
                                </a:lnTo>
                                <a:lnTo>
                                  <a:pt x="115363" y="2959806"/>
                                </a:lnTo>
                                <a:lnTo>
                                  <a:pt x="129253" y="2914551"/>
                                </a:lnTo>
                                <a:lnTo>
                                  <a:pt x="144000" y="2868674"/>
                                </a:lnTo>
                                <a:lnTo>
                                  <a:pt x="159614" y="2822136"/>
                                </a:lnTo>
                                <a:lnTo>
                                  <a:pt x="176104" y="2774895"/>
                                </a:lnTo>
                                <a:lnTo>
                                  <a:pt x="193482" y="2726909"/>
                                </a:lnTo>
                                <a:lnTo>
                                  <a:pt x="211759" y="2678139"/>
                                </a:lnTo>
                                <a:lnTo>
                                  <a:pt x="230943" y="2628542"/>
                                </a:lnTo>
                                <a:lnTo>
                                  <a:pt x="251046" y="2578079"/>
                                </a:lnTo>
                                <a:lnTo>
                                  <a:pt x="272078" y="2526706"/>
                                </a:lnTo>
                                <a:lnTo>
                                  <a:pt x="294049" y="2474385"/>
                                </a:lnTo>
                                <a:lnTo>
                                  <a:pt x="316970" y="2421073"/>
                                </a:lnTo>
                                <a:lnTo>
                                  <a:pt x="340850" y="2366730"/>
                                </a:lnTo>
                                <a:lnTo>
                                  <a:pt x="365702" y="2311315"/>
                                </a:lnTo>
                                <a:lnTo>
                                  <a:pt x="391533" y="2254786"/>
                                </a:lnTo>
                                <a:lnTo>
                                  <a:pt x="418356" y="2197102"/>
                                </a:lnTo>
                                <a:lnTo>
                                  <a:pt x="446180" y="2138223"/>
                                </a:lnTo>
                                <a:lnTo>
                                  <a:pt x="485493" y="2055168"/>
                                </a:lnTo>
                                <a:lnTo>
                                  <a:pt x="522383" y="1976283"/>
                                </a:lnTo>
                                <a:lnTo>
                                  <a:pt x="556962" y="1901452"/>
                                </a:lnTo>
                                <a:lnTo>
                                  <a:pt x="589342" y="1830558"/>
                                </a:lnTo>
                                <a:lnTo>
                                  <a:pt x="619635" y="1763486"/>
                                </a:lnTo>
                                <a:lnTo>
                                  <a:pt x="647954" y="1700120"/>
                                </a:lnTo>
                                <a:lnTo>
                                  <a:pt x="674410" y="1640342"/>
                                </a:lnTo>
                                <a:lnTo>
                                  <a:pt x="699116" y="1584037"/>
                                </a:lnTo>
                                <a:lnTo>
                                  <a:pt x="722183" y="1531089"/>
                                </a:lnTo>
                                <a:lnTo>
                                  <a:pt x="743724" y="1481381"/>
                                </a:lnTo>
                                <a:lnTo>
                                  <a:pt x="763851" y="1434796"/>
                                </a:lnTo>
                                <a:lnTo>
                                  <a:pt x="782675" y="1391219"/>
                                </a:lnTo>
                                <a:lnTo>
                                  <a:pt x="800310" y="1350533"/>
                                </a:lnTo>
                                <a:lnTo>
                                  <a:pt x="816867" y="1312623"/>
                                </a:lnTo>
                                <a:lnTo>
                                  <a:pt x="832457" y="1277371"/>
                                </a:lnTo>
                                <a:lnTo>
                                  <a:pt x="861189" y="1214378"/>
                                </a:lnTo>
                                <a:lnTo>
                                  <a:pt x="887403" y="1160624"/>
                                </a:lnTo>
                                <a:lnTo>
                                  <a:pt x="911995" y="1115180"/>
                                </a:lnTo>
                                <a:lnTo>
                                  <a:pt x="935863" y="1077115"/>
                                </a:lnTo>
                                <a:lnTo>
                                  <a:pt x="959902" y="1045499"/>
                                </a:lnTo>
                                <a:lnTo>
                                  <a:pt x="998243" y="1008131"/>
                                </a:lnTo>
                                <a:lnTo>
                                  <a:pt x="1042016" y="980040"/>
                                </a:lnTo>
                                <a:lnTo>
                                  <a:pt x="1094245" y="958086"/>
                                </a:lnTo>
                                <a:lnTo>
                                  <a:pt x="1135257" y="945310"/>
                                </a:lnTo>
                                <a:lnTo>
                                  <a:pt x="1182270" y="932936"/>
                                </a:lnTo>
                                <a:lnTo>
                                  <a:pt x="1236179" y="920034"/>
                                </a:lnTo>
                                <a:lnTo>
                                  <a:pt x="1266001" y="913094"/>
                                </a:lnTo>
                                <a:lnTo>
                                  <a:pt x="1297883" y="905673"/>
                                </a:lnTo>
                                <a:lnTo>
                                  <a:pt x="1331937" y="897656"/>
                                </a:lnTo>
                                <a:lnTo>
                                  <a:pt x="1368276" y="888924"/>
                                </a:lnTo>
                              </a:path>
                            </a:pathLst>
                          </a:custGeom>
                          <a:ln w="110985">
                            <a:solidFill>
                              <a:srgbClr val="187B7C"/>
                            </a:solidFill>
                            <a:prstDash val="solid"/>
                          </a:ln>
                        </wps:spPr>
                        <wps:bodyPr wrap="square" lIns="0" tIns="0" rIns="0" bIns="0" rtlCol="0">
                          <a:prstTxWarp prst="textNoShape">
                            <a:avLst/>
                          </a:prstTxWarp>
                          <a:noAutofit/>
                        </wps:bodyPr>
                      </wps:wsp>
                      <wps:wsp>
                        <wps:cNvPr id="655602673" name="Graphic 6"/>
                        <wps:cNvSpPr/>
                        <wps:spPr>
                          <a:xfrm>
                            <a:off x="2202735" y="1949027"/>
                            <a:ext cx="5051425" cy="3521075"/>
                          </a:xfrm>
                          <a:custGeom>
                            <a:avLst/>
                            <a:gdLst/>
                            <a:ahLst/>
                            <a:cxnLst/>
                            <a:rect l="l" t="t" r="r" b="b"/>
                            <a:pathLst>
                              <a:path w="5051425" h="3521075">
                                <a:moveTo>
                                  <a:pt x="2058794" y="449661"/>
                                </a:moveTo>
                                <a:lnTo>
                                  <a:pt x="2951148" y="151051"/>
                                </a:lnTo>
                                <a:lnTo>
                                  <a:pt x="3453096" y="12783"/>
                                </a:lnTo>
                                <a:lnTo>
                                  <a:pt x="3748684" y="0"/>
                                </a:lnTo>
                                <a:lnTo>
                                  <a:pt x="4021960" y="77843"/>
                                </a:lnTo>
                                <a:lnTo>
                                  <a:pt x="4076817" y="98300"/>
                                </a:lnTo>
                                <a:lnTo>
                                  <a:pt x="4129003" y="120715"/>
                                </a:lnTo>
                                <a:lnTo>
                                  <a:pt x="4178718" y="144854"/>
                                </a:lnTo>
                                <a:lnTo>
                                  <a:pt x="4226160" y="170481"/>
                                </a:lnTo>
                                <a:lnTo>
                                  <a:pt x="4271526" y="197363"/>
                                </a:lnTo>
                                <a:lnTo>
                                  <a:pt x="4315014" y="225264"/>
                                </a:lnTo>
                                <a:lnTo>
                                  <a:pt x="4356823" y="253950"/>
                                </a:lnTo>
                                <a:lnTo>
                                  <a:pt x="4397150" y="283186"/>
                                </a:lnTo>
                                <a:lnTo>
                                  <a:pt x="4436194" y="312737"/>
                                </a:lnTo>
                                <a:lnTo>
                                  <a:pt x="4474152" y="342369"/>
                                </a:lnTo>
                                <a:lnTo>
                                  <a:pt x="4511223" y="371847"/>
                                </a:lnTo>
                                <a:lnTo>
                                  <a:pt x="4547604" y="400936"/>
                                </a:lnTo>
                                <a:lnTo>
                                  <a:pt x="4583494" y="429402"/>
                                </a:lnTo>
                                <a:lnTo>
                                  <a:pt x="4619091" y="457009"/>
                                </a:lnTo>
                                <a:lnTo>
                                  <a:pt x="4654592" y="483524"/>
                                </a:lnTo>
                                <a:lnTo>
                                  <a:pt x="4690195" y="508711"/>
                                </a:lnTo>
                                <a:lnTo>
                                  <a:pt x="4726100" y="532336"/>
                                </a:lnTo>
                                <a:lnTo>
                                  <a:pt x="4762503" y="554164"/>
                                </a:lnTo>
                                <a:lnTo>
                                  <a:pt x="4799602" y="573960"/>
                                </a:lnTo>
                                <a:lnTo>
                                  <a:pt x="4837597" y="591490"/>
                                </a:lnTo>
                                <a:lnTo>
                                  <a:pt x="4876684" y="606518"/>
                                </a:lnTo>
                                <a:lnTo>
                                  <a:pt x="4917062" y="618812"/>
                                </a:lnTo>
                                <a:lnTo>
                                  <a:pt x="4958928" y="628134"/>
                                </a:lnTo>
                                <a:lnTo>
                                  <a:pt x="4985969" y="633644"/>
                                </a:lnTo>
                                <a:lnTo>
                                  <a:pt x="5013989" y="640540"/>
                                </a:lnTo>
                                <a:lnTo>
                                  <a:pt x="5042926" y="648835"/>
                                </a:lnTo>
                                <a:lnTo>
                                  <a:pt x="5051332" y="651576"/>
                                </a:lnTo>
                              </a:path>
                              <a:path w="5051425" h="3521075">
                                <a:moveTo>
                                  <a:pt x="32579" y="3520470"/>
                                </a:moveTo>
                                <a:lnTo>
                                  <a:pt x="24046" y="3460190"/>
                                </a:lnTo>
                                <a:lnTo>
                                  <a:pt x="17650" y="3408564"/>
                                </a:lnTo>
                                <a:lnTo>
                                  <a:pt x="12179" y="3357565"/>
                                </a:lnTo>
                                <a:lnTo>
                                  <a:pt x="7671" y="3307257"/>
                                </a:lnTo>
                                <a:lnTo>
                                  <a:pt x="4161" y="3257708"/>
                                </a:lnTo>
                                <a:lnTo>
                                  <a:pt x="1688" y="3208983"/>
                                </a:lnTo>
                                <a:lnTo>
                                  <a:pt x="288" y="3161148"/>
                                </a:lnTo>
                                <a:lnTo>
                                  <a:pt x="0" y="3114270"/>
                                </a:lnTo>
                                <a:lnTo>
                                  <a:pt x="858" y="3068413"/>
                                </a:lnTo>
                                <a:lnTo>
                                  <a:pt x="2902" y="3023644"/>
                                </a:lnTo>
                                <a:lnTo>
                                  <a:pt x="6169" y="2980028"/>
                                </a:lnTo>
                                <a:lnTo>
                                  <a:pt x="10694" y="2937633"/>
                                </a:lnTo>
                                <a:lnTo>
                                  <a:pt x="16516" y="2896523"/>
                                </a:lnTo>
                                <a:lnTo>
                                  <a:pt x="23672" y="2856765"/>
                                </a:lnTo>
                                <a:lnTo>
                                  <a:pt x="32199" y="2818424"/>
                                </a:lnTo>
                                <a:lnTo>
                                  <a:pt x="42133" y="2781567"/>
                                </a:lnTo>
                                <a:lnTo>
                                  <a:pt x="66375" y="2712567"/>
                                </a:lnTo>
                                <a:lnTo>
                                  <a:pt x="102782" y="2635526"/>
                                </a:lnTo>
                                <a:lnTo>
                                  <a:pt x="125425" y="2589721"/>
                                </a:lnTo>
                                <a:lnTo>
                                  <a:pt x="148649" y="2543213"/>
                                </a:lnTo>
                                <a:lnTo>
                                  <a:pt x="172418" y="2496075"/>
                                </a:lnTo>
                                <a:lnTo>
                                  <a:pt x="196699" y="2448378"/>
                                </a:lnTo>
                                <a:lnTo>
                                  <a:pt x="221456" y="2400195"/>
                                </a:lnTo>
                                <a:lnTo>
                                  <a:pt x="246652" y="2351598"/>
                                </a:lnTo>
                                <a:lnTo>
                                  <a:pt x="272254" y="2302659"/>
                                </a:lnTo>
                                <a:lnTo>
                                  <a:pt x="298227" y="2253451"/>
                                </a:lnTo>
                                <a:lnTo>
                                  <a:pt x="324533" y="2204045"/>
                                </a:lnTo>
                                <a:lnTo>
                                  <a:pt x="351140" y="2154515"/>
                                </a:lnTo>
                                <a:lnTo>
                                  <a:pt x="378010" y="2104931"/>
                                </a:lnTo>
                                <a:lnTo>
                                  <a:pt x="405110" y="2055367"/>
                                </a:lnTo>
                                <a:lnTo>
                                  <a:pt x="432403" y="2005895"/>
                                </a:lnTo>
                                <a:lnTo>
                                  <a:pt x="459855" y="1956586"/>
                                </a:lnTo>
                                <a:lnTo>
                                  <a:pt x="487430" y="1907514"/>
                                </a:lnTo>
                                <a:lnTo>
                                  <a:pt x="515093" y="1858749"/>
                                </a:lnTo>
                                <a:lnTo>
                                  <a:pt x="542810" y="1810366"/>
                                </a:lnTo>
                                <a:lnTo>
                                  <a:pt x="570543" y="1762435"/>
                                </a:lnTo>
                                <a:lnTo>
                                  <a:pt x="598260" y="1715029"/>
                                </a:lnTo>
                                <a:lnTo>
                                  <a:pt x="625923" y="1668220"/>
                                </a:lnTo>
                                <a:lnTo>
                                  <a:pt x="653498" y="1622081"/>
                                </a:lnTo>
                                <a:lnTo>
                                  <a:pt x="680950" y="1576683"/>
                                </a:lnTo>
                                <a:lnTo>
                                  <a:pt x="708243" y="1532100"/>
                                </a:lnTo>
                                <a:lnTo>
                                  <a:pt x="735343" y="1488402"/>
                                </a:lnTo>
                                <a:lnTo>
                                  <a:pt x="762213" y="1445663"/>
                                </a:lnTo>
                                <a:lnTo>
                                  <a:pt x="788820" y="1403954"/>
                                </a:lnTo>
                                <a:lnTo>
                                  <a:pt x="815127" y="1363348"/>
                                </a:lnTo>
                                <a:lnTo>
                                  <a:pt x="841099" y="1323917"/>
                                </a:lnTo>
                                <a:lnTo>
                                  <a:pt x="866701" y="1285734"/>
                                </a:lnTo>
                                <a:lnTo>
                                  <a:pt x="891898" y="1248870"/>
                                </a:lnTo>
                                <a:lnTo>
                                  <a:pt x="916654" y="1213397"/>
                                </a:lnTo>
                                <a:lnTo>
                                  <a:pt x="940935" y="1179389"/>
                                </a:lnTo>
                                <a:lnTo>
                                  <a:pt x="964705" y="1146917"/>
                                </a:lnTo>
                                <a:lnTo>
                                  <a:pt x="987928" y="1116053"/>
                                </a:lnTo>
                                <a:lnTo>
                                  <a:pt x="1032596" y="1059439"/>
                                </a:lnTo>
                                <a:lnTo>
                                  <a:pt x="1305877" y="826122"/>
                                </a:lnTo>
                                <a:lnTo>
                                  <a:pt x="1646084" y="631849"/>
                                </a:lnTo>
                                <a:lnTo>
                                  <a:pt x="1936097" y="498926"/>
                                </a:lnTo>
                                <a:lnTo>
                                  <a:pt x="2058794" y="449661"/>
                                </a:lnTo>
                              </a:path>
                            </a:pathLst>
                          </a:custGeom>
                          <a:ln w="6658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913306721" name="Image 7"/>
                          <pic:cNvPicPr/>
                        </pic:nvPicPr>
                        <pic:blipFill>
                          <a:blip r:embed="rId13" cstate="print"/>
                          <a:stretch>
                            <a:fillRect/>
                          </a:stretch>
                        </pic:blipFill>
                        <pic:spPr>
                          <a:xfrm>
                            <a:off x="592616" y="2301496"/>
                            <a:ext cx="2613777" cy="3168002"/>
                          </a:xfrm>
                          <a:prstGeom prst="rect">
                            <a:avLst/>
                          </a:prstGeom>
                        </pic:spPr>
                      </pic:pic>
                      <wps:wsp>
                        <wps:cNvPr id="640703040" name="Graphic 8"/>
                        <wps:cNvSpPr/>
                        <wps:spPr>
                          <a:xfrm>
                            <a:off x="565093" y="2301499"/>
                            <a:ext cx="2724150" cy="3168015"/>
                          </a:xfrm>
                          <a:custGeom>
                            <a:avLst/>
                            <a:gdLst/>
                            <a:ahLst/>
                            <a:cxnLst/>
                            <a:rect l="l" t="t" r="r" b="b"/>
                            <a:pathLst>
                              <a:path w="2724150" h="3168015">
                                <a:moveTo>
                                  <a:pt x="1186968" y="0"/>
                                </a:moveTo>
                                <a:lnTo>
                                  <a:pt x="1604315" y="216001"/>
                                </a:lnTo>
                                <a:lnTo>
                                  <a:pt x="1808158" y="567275"/>
                                </a:lnTo>
                                <a:lnTo>
                                  <a:pt x="1920132" y="758150"/>
                                </a:lnTo>
                                <a:lnTo>
                                  <a:pt x="1979862" y="855029"/>
                                </a:lnTo>
                                <a:lnTo>
                                  <a:pt x="2026971" y="924318"/>
                                </a:lnTo>
                                <a:lnTo>
                                  <a:pt x="2155218" y="1091096"/>
                                </a:lnTo>
                                <a:lnTo>
                                  <a:pt x="2296970" y="1256183"/>
                                </a:lnTo>
                                <a:lnTo>
                                  <a:pt x="2411723" y="1382459"/>
                                </a:lnTo>
                                <a:lnTo>
                                  <a:pt x="2458974" y="1432801"/>
                                </a:lnTo>
                                <a:lnTo>
                                  <a:pt x="2495309" y="1468123"/>
                                </a:lnTo>
                                <a:lnTo>
                                  <a:pt x="2533669" y="1499396"/>
                                </a:lnTo>
                                <a:lnTo>
                                  <a:pt x="2597681" y="1544172"/>
                                </a:lnTo>
                                <a:lnTo>
                                  <a:pt x="2710968" y="1619999"/>
                                </a:lnTo>
                                <a:lnTo>
                                  <a:pt x="2720955" y="1632690"/>
                                </a:lnTo>
                                <a:lnTo>
                                  <a:pt x="2719549" y="1676859"/>
                                </a:lnTo>
                                <a:lnTo>
                                  <a:pt x="2694219" y="1742096"/>
                                </a:lnTo>
                                <a:lnTo>
                                  <a:pt x="2674302" y="1781123"/>
                                </a:lnTo>
                                <a:lnTo>
                                  <a:pt x="2650467" y="1823627"/>
                                </a:lnTo>
                                <a:lnTo>
                                  <a:pt x="2623401" y="1869011"/>
                                </a:lnTo>
                                <a:lnTo>
                                  <a:pt x="2593793" y="1916678"/>
                                </a:lnTo>
                                <a:lnTo>
                                  <a:pt x="2562330" y="1966031"/>
                                </a:lnTo>
                                <a:lnTo>
                                  <a:pt x="2529700" y="2016473"/>
                                </a:lnTo>
                                <a:lnTo>
                                  <a:pt x="2496590" y="2067408"/>
                                </a:lnTo>
                                <a:lnTo>
                                  <a:pt x="2463689" y="2118239"/>
                                </a:lnTo>
                                <a:lnTo>
                                  <a:pt x="2431683" y="2168369"/>
                                </a:lnTo>
                                <a:lnTo>
                                  <a:pt x="2401261" y="2217200"/>
                                </a:lnTo>
                                <a:lnTo>
                                  <a:pt x="2373110" y="2264137"/>
                                </a:lnTo>
                                <a:lnTo>
                                  <a:pt x="2347918" y="2308582"/>
                                </a:lnTo>
                                <a:lnTo>
                                  <a:pt x="2326373" y="2349939"/>
                                </a:lnTo>
                                <a:lnTo>
                                  <a:pt x="2309162" y="2387611"/>
                                </a:lnTo>
                                <a:lnTo>
                                  <a:pt x="2245080" y="2641922"/>
                                </a:lnTo>
                                <a:lnTo>
                                  <a:pt x="2192346" y="2926126"/>
                                </a:lnTo>
                                <a:lnTo>
                                  <a:pt x="2152011" y="3167999"/>
                                </a:lnTo>
                              </a:path>
                              <a:path w="2724150" h="3168015">
                                <a:moveTo>
                                  <a:pt x="26098" y="3167999"/>
                                </a:moveTo>
                                <a:lnTo>
                                  <a:pt x="0" y="2930627"/>
                                </a:lnTo>
                                <a:lnTo>
                                  <a:pt x="4217" y="2706752"/>
                                </a:lnTo>
                                <a:lnTo>
                                  <a:pt x="65812" y="2506501"/>
                                </a:lnTo>
                                <a:lnTo>
                                  <a:pt x="199974" y="2231999"/>
                                </a:lnTo>
                                <a:lnTo>
                                  <a:pt x="224958" y="2181940"/>
                                </a:lnTo>
                                <a:lnTo>
                                  <a:pt x="249741" y="2130265"/>
                                </a:lnTo>
                                <a:lnTo>
                                  <a:pt x="274280" y="2077188"/>
                                </a:lnTo>
                                <a:lnTo>
                                  <a:pt x="298536" y="2022925"/>
                                </a:lnTo>
                                <a:lnTo>
                                  <a:pt x="322467" y="1967691"/>
                                </a:lnTo>
                                <a:lnTo>
                                  <a:pt x="346032" y="1911702"/>
                                </a:lnTo>
                                <a:lnTo>
                                  <a:pt x="369191" y="1855172"/>
                                </a:lnTo>
                                <a:lnTo>
                                  <a:pt x="391902" y="1798317"/>
                                </a:lnTo>
                                <a:lnTo>
                                  <a:pt x="414124" y="1741352"/>
                                </a:lnTo>
                                <a:lnTo>
                                  <a:pt x="435816" y="1684491"/>
                                </a:lnTo>
                                <a:lnTo>
                                  <a:pt x="456938" y="1627952"/>
                                </a:lnTo>
                                <a:lnTo>
                                  <a:pt x="477448" y="1571947"/>
                                </a:lnTo>
                                <a:lnTo>
                                  <a:pt x="497306" y="1516694"/>
                                </a:lnTo>
                                <a:lnTo>
                                  <a:pt x="516470" y="1462406"/>
                                </a:lnTo>
                                <a:lnTo>
                                  <a:pt x="534899" y="1409300"/>
                                </a:lnTo>
                                <a:lnTo>
                                  <a:pt x="552552" y="1357590"/>
                                </a:lnTo>
                                <a:lnTo>
                                  <a:pt x="569389" y="1307491"/>
                                </a:lnTo>
                                <a:lnTo>
                                  <a:pt x="585369" y="1259219"/>
                                </a:lnTo>
                                <a:lnTo>
                                  <a:pt x="600449" y="1212989"/>
                                </a:lnTo>
                                <a:lnTo>
                                  <a:pt x="614591" y="1169017"/>
                                </a:lnTo>
                                <a:lnTo>
                                  <a:pt x="627751" y="1127516"/>
                                </a:lnTo>
                                <a:lnTo>
                                  <a:pt x="639890" y="1088704"/>
                                </a:lnTo>
                                <a:lnTo>
                                  <a:pt x="660939" y="1020002"/>
                                </a:lnTo>
                                <a:lnTo>
                                  <a:pt x="677410" y="964633"/>
                                </a:lnTo>
                                <a:lnTo>
                                  <a:pt x="688975" y="924318"/>
                                </a:lnTo>
                                <a:lnTo>
                                  <a:pt x="698620" y="893370"/>
                                </a:lnTo>
                                <a:lnTo>
                                  <a:pt x="711574" y="857352"/>
                                </a:lnTo>
                                <a:lnTo>
                                  <a:pt x="727490" y="816956"/>
                                </a:lnTo>
                                <a:lnTo>
                                  <a:pt x="746021" y="772869"/>
                                </a:lnTo>
                                <a:lnTo>
                                  <a:pt x="766819" y="725783"/>
                                </a:lnTo>
                                <a:lnTo>
                                  <a:pt x="789537" y="676385"/>
                                </a:lnTo>
                                <a:lnTo>
                                  <a:pt x="813829" y="625366"/>
                                </a:lnTo>
                                <a:lnTo>
                                  <a:pt x="839346" y="573416"/>
                                </a:lnTo>
                                <a:lnTo>
                                  <a:pt x="865743" y="521222"/>
                                </a:lnTo>
                                <a:lnTo>
                                  <a:pt x="892672" y="469476"/>
                                </a:lnTo>
                                <a:lnTo>
                                  <a:pt x="919785" y="418867"/>
                                </a:lnTo>
                                <a:lnTo>
                                  <a:pt x="946736" y="370083"/>
                                </a:lnTo>
                                <a:lnTo>
                                  <a:pt x="973177" y="323815"/>
                                </a:lnTo>
                                <a:lnTo>
                                  <a:pt x="998762" y="280751"/>
                                </a:lnTo>
                                <a:lnTo>
                                  <a:pt x="1023143" y="241582"/>
                                </a:lnTo>
                                <a:lnTo>
                                  <a:pt x="1045972" y="206997"/>
                                </a:lnTo>
                                <a:lnTo>
                                  <a:pt x="1117359" y="102516"/>
                                </a:lnTo>
                                <a:lnTo>
                                  <a:pt x="1160342" y="39376"/>
                                </a:lnTo>
                                <a:lnTo>
                                  <a:pt x="1181389" y="8297"/>
                                </a:lnTo>
                                <a:lnTo>
                                  <a:pt x="1186968" y="0"/>
                                </a:lnTo>
                              </a:path>
                            </a:pathLst>
                          </a:custGeom>
                          <a:ln w="12700">
                            <a:solidFill>
                              <a:srgbClr val="FCB61A"/>
                            </a:solidFill>
                            <a:prstDash val="solid"/>
                          </a:ln>
                        </wps:spPr>
                        <wps:bodyPr wrap="square" lIns="0" tIns="0" rIns="0" bIns="0" rtlCol="0">
                          <a:prstTxWarp prst="textNoShape">
                            <a:avLst/>
                          </a:prstTxWarp>
                          <a:noAutofit/>
                        </wps:bodyPr>
                      </wps:wsp>
                      <pic:pic xmlns:pic="http://schemas.openxmlformats.org/drawingml/2006/picture">
                        <pic:nvPicPr>
                          <pic:cNvPr id="315026260" name="Image 9"/>
                          <pic:cNvPicPr/>
                        </pic:nvPicPr>
                        <pic:blipFill>
                          <a:blip r:embed="rId14" cstate="print"/>
                          <a:stretch>
                            <a:fillRect/>
                          </a:stretch>
                        </pic:blipFill>
                        <pic:spPr>
                          <a:xfrm>
                            <a:off x="1728059" y="523755"/>
                            <a:ext cx="3215818" cy="3380929"/>
                          </a:xfrm>
                          <a:prstGeom prst="rect">
                            <a:avLst/>
                          </a:prstGeom>
                        </pic:spPr>
                      </pic:pic>
                      <pic:pic xmlns:pic="http://schemas.openxmlformats.org/drawingml/2006/picture">
                        <pic:nvPicPr>
                          <pic:cNvPr id="1823783533" name="Image 10"/>
                          <pic:cNvPicPr/>
                        </pic:nvPicPr>
                        <pic:blipFill>
                          <a:blip r:embed="rId15" cstate="print"/>
                          <a:stretch>
                            <a:fillRect/>
                          </a:stretch>
                        </pic:blipFill>
                        <pic:spPr>
                          <a:xfrm>
                            <a:off x="4747849" y="367807"/>
                            <a:ext cx="2506206" cy="2787129"/>
                          </a:xfrm>
                          <a:prstGeom prst="rect">
                            <a:avLst/>
                          </a:prstGeom>
                        </pic:spPr>
                      </pic:pic>
                      <wps:wsp>
                        <wps:cNvPr id="579301771" name="Graphic 11"/>
                        <wps:cNvSpPr/>
                        <wps:spPr>
                          <a:xfrm>
                            <a:off x="609918" y="373425"/>
                            <a:ext cx="6644640" cy="5096510"/>
                          </a:xfrm>
                          <a:custGeom>
                            <a:avLst/>
                            <a:gdLst/>
                            <a:ahLst/>
                            <a:cxnLst/>
                            <a:rect l="l" t="t" r="r" b="b"/>
                            <a:pathLst>
                              <a:path w="6644640" h="5096510">
                                <a:moveTo>
                                  <a:pt x="1988273" y="1162031"/>
                                </a:moveTo>
                                <a:lnTo>
                                  <a:pt x="2044655" y="1120667"/>
                                </a:lnTo>
                                <a:lnTo>
                                  <a:pt x="2100396" y="1078356"/>
                                </a:lnTo>
                                <a:lnTo>
                                  <a:pt x="2156217" y="1035188"/>
                                </a:lnTo>
                                <a:lnTo>
                                  <a:pt x="2184382" y="1013311"/>
                                </a:lnTo>
                                <a:lnTo>
                                  <a:pt x="2212838" y="991253"/>
                                </a:lnTo>
                                <a:lnTo>
                                  <a:pt x="2270978" y="946640"/>
                                </a:lnTo>
                                <a:lnTo>
                                  <a:pt x="2331358" y="901441"/>
                                </a:lnTo>
                                <a:lnTo>
                                  <a:pt x="2362613" y="878648"/>
                                </a:lnTo>
                                <a:lnTo>
                                  <a:pt x="2394698" y="855743"/>
                                </a:lnTo>
                                <a:lnTo>
                                  <a:pt x="2427703" y="832736"/>
                                </a:lnTo>
                                <a:lnTo>
                                  <a:pt x="2461718" y="809637"/>
                                </a:lnTo>
                                <a:lnTo>
                                  <a:pt x="2496833" y="786460"/>
                                </a:lnTo>
                                <a:lnTo>
                                  <a:pt x="2533138" y="763214"/>
                                </a:lnTo>
                                <a:lnTo>
                                  <a:pt x="2570722" y="739910"/>
                                </a:lnTo>
                                <a:lnTo>
                                  <a:pt x="2609677" y="716561"/>
                                </a:lnTo>
                                <a:lnTo>
                                  <a:pt x="2650092" y="693178"/>
                                </a:lnTo>
                                <a:lnTo>
                                  <a:pt x="2692056" y="669770"/>
                                </a:lnTo>
                                <a:lnTo>
                                  <a:pt x="2735661" y="646351"/>
                                </a:lnTo>
                                <a:lnTo>
                                  <a:pt x="2780995" y="622931"/>
                                </a:lnTo>
                                <a:lnTo>
                                  <a:pt x="2828149" y="599521"/>
                                </a:lnTo>
                                <a:lnTo>
                                  <a:pt x="2877213" y="576132"/>
                                </a:lnTo>
                                <a:lnTo>
                                  <a:pt x="2928278" y="552776"/>
                                </a:lnTo>
                                <a:lnTo>
                                  <a:pt x="2981432" y="529464"/>
                                </a:lnTo>
                                <a:lnTo>
                                  <a:pt x="3036766" y="506207"/>
                                </a:lnTo>
                                <a:lnTo>
                                  <a:pt x="3094370" y="483016"/>
                                </a:lnTo>
                                <a:lnTo>
                                  <a:pt x="3154334" y="459903"/>
                                </a:lnTo>
                                <a:lnTo>
                                  <a:pt x="3216747" y="436879"/>
                                </a:lnTo>
                                <a:lnTo>
                                  <a:pt x="3281701" y="413954"/>
                                </a:lnTo>
                                <a:lnTo>
                                  <a:pt x="3349285" y="391141"/>
                                </a:lnTo>
                                <a:lnTo>
                                  <a:pt x="3419588" y="368451"/>
                                </a:lnTo>
                                <a:lnTo>
                                  <a:pt x="3492702" y="345894"/>
                                </a:lnTo>
                                <a:lnTo>
                                  <a:pt x="3568716" y="323481"/>
                                </a:lnTo>
                                <a:lnTo>
                                  <a:pt x="3647719" y="301225"/>
                                </a:lnTo>
                                <a:lnTo>
                                  <a:pt x="3698720" y="287257"/>
                                </a:lnTo>
                                <a:lnTo>
                                  <a:pt x="3749717" y="273451"/>
                                </a:lnTo>
                                <a:lnTo>
                                  <a:pt x="3800706" y="259821"/>
                                </a:lnTo>
                                <a:lnTo>
                                  <a:pt x="3851683" y="246380"/>
                                </a:lnTo>
                                <a:lnTo>
                                  <a:pt x="3902643" y="233143"/>
                                </a:lnTo>
                                <a:lnTo>
                                  <a:pt x="3953582" y="220124"/>
                                </a:lnTo>
                                <a:lnTo>
                                  <a:pt x="4004497" y="207336"/>
                                </a:lnTo>
                                <a:lnTo>
                                  <a:pt x="4055383" y="194794"/>
                                </a:lnTo>
                                <a:lnTo>
                                  <a:pt x="4106237" y="182511"/>
                                </a:lnTo>
                                <a:lnTo>
                                  <a:pt x="4157053" y="170502"/>
                                </a:lnTo>
                                <a:lnTo>
                                  <a:pt x="4207828" y="158780"/>
                                </a:lnTo>
                                <a:lnTo>
                                  <a:pt x="4258558" y="147360"/>
                                </a:lnTo>
                                <a:lnTo>
                                  <a:pt x="4309239" y="136255"/>
                                </a:lnTo>
                                <a:lnTo>
                                  <a:pt x="4359866" y="125480"/>
                                </a:lnTo>
                                <a:lnTo>
                                  <a:pt x="4410436" y="115047"/>
                                </a:lnTo>
                                <a:lnTo>
                                  <a:pt x="4460944" y="104972"/>
                                </a:lnTo>
                                <a:lnTo>
                                  <a:pt x="4511387" y="95269"/>
                                </a:lnTo>
                                <a:lnTo>
                                  <a:pt x="4561760" y="85950"/>
                                </a:lnTo>
                                <a:lnTo>
                                  <a:pt x="4612058" y="77031"/>
                                </a:lnTo>
                                <a:lnTo>
                                  <a:pt x="4662279" y="68525"/>
                                </a:lnTo>
                                <a:lnTo>
                                  <a:pt x="4712418" y="60446"/>
                                </a:lnTo>
                                <a:lnTo>
                                  <a:pt x="4762470" y="52807"/>
                                </a:lnTo>
                                <a:lnTo>
                                  <a:pt x="4812432" y="45624"/>
                                </a:lnTo>
                                <a:lnTo>
                                  <a:pt x="4862300" y="38910"/>
                                </a:lnTo>
                                <a:lnTo>
                                  <a:pt x="4912069" y="32679"/>
                                </a:lnTo>
                                <a:lnTo>
                                  <a:pt x="4961735" y="26945"/>
                                </a:lnTo>
                                <a:lnTo>
                                  <a:pt x="5011295" y="21721"/>
                                </a:lnTo>
                                <a:lnTo>
                                  <a:pt x="5060744" y="17023"/>
                                </a:lnTo>
                                <a:lnTo>
                                  <a:pt x="5110077" y="12863"/>
                                </a:lnTo>
                                <a:lnTo>
                                  <a:pt x="5159292" y="9256"/>
                                </a:lnTo>
                                <a:lnTo>
                                  <a:pt x="5208383" y="6215"/>
                                </a:lnTo>
                                <a:lnTo>
                                  <a:pt x="5257348" y="3755"/>
                                </a:lnTo>
                                <a:lnTo>
                                  <a:pt x="5306180" y="1890"/>
                                </a:lnTo>
                                <a:lnTo>
                                  <a:pt x="5354878" y="634"/>
                                </a:lnTo>
                                <a:lnTo>
                                  <a:pt x="5403435" y="0"/>
                                </a:lnTo>
                                <a:lnTo>
                                  <a:pt x="5451849" y="2"/>
                                </a:lnTo>
                                <a:lnTo>
                                  <a:pt x="5500115" y="655"/>
                                </a:lnTo>
                                <a:lnTo>
                                  <a:pt x="5548230" y="1972"/>
                                </a:lnTo>
                                <a:lnTo>
                                  <a:pt x="5596188" y="3968"/>
                                </a:lnTo>
                                <a:lnTo>
                                  <a:pt x="5643986" y="6656"/>
                                </a:lnTo>
                                <a:lnTo>
                                  <a:pt x="5691620" y="10050"/>
                                </a:lnTo>
                                <a:lnTo>
                                  <a:pt x="5739085" y="14165"/>
                                </a:lnTo>
                                <a:lnTo>
                                  <a:pt x="5786378" y="19014"/>
                                </a:lnTo>
                                <a:lnTo>
                                  <a:pt x="5833494" y="24611"/>
                                </a:lnTo>
                                <a:lnTo>
                                  <a:pt x="5880430" y="30970"/>
                                </a:lnTo>
                                <a:lnTo>
                                  <a:pt x="5927181" y="38106"/>
                                </a:lnTo>
                                <a:lnTo>
                                  <a:pt x="5973743" y="46031"/>
                                </a:lnTo>
                                <a:lnTo>
                                  <a:pt x="6020112" y="54760"/>
                                </a:lnTo>
                                <a:lnTo>
                                  <a:pt x="6066284" y="64308"/>
                                </a:lnTo>
                                <a:lnTo>
                                  <a:pt x="6112255" y="74687"/>
                                </a:lnTo>
                                <a:lnTo>
                                  <a:pt x="6158021" y="85913"/>
                                </a:lnTo>
                                <a:lnTo>
                                  <a:pt x="6203577" y="97998"/>
                                </a:lnTo>
                                <a:lnTo>
                                  <a:pt x="6248919" y="110957"/>
                                </a:lnTo>
                                <a:lnTo>
                                  <a:pt x="6294044" y="124804"/>
                                </a:lnTo>
                                <a:lnTo>
                                  <a:pt x="6338947" y="139553"/>
                                </a:lnTo>
                                <a:lnTo>
                                  <a:pt x="6383625" y="155217"/>
                                </a:lnTo>
                                <a:lnTo>
                                  <a:pt x="6428072" y="171811"/>
                                </a:lnTo>
                                <a:lnTo>
                                  <a:pt x="6472286" y="189349"/>
                                </a:lnTo>
                                <a:lnTo>
                                  <a:pt x="6516261" y="207844"/>
                                </a:lnTo>
                                <a:lnTo>
                                  <a:pt x="6559994" y="227311"/>
                                </a:lnTo>
                                <a:lnTo>
                                  <a:pt x="6623961" y="256866"/>
                                </a:lnTo>
                                <a:lnTo>
                                  <a:pt x="6644149" y="266381"/>
                                </a:lnTo>
                              </a:path>
                              <a:path w="6644640" h="5096510">
                                <a:moveTo>
                                  <a:pt x="7378" y="5096072"/>
                                </a:moveTo>
                                <a:lnTo>
                                  <a:pt x="5235" y="5071122"/>
                                </a:lnTo>
                                <a:lnTo>
                                  <a:pt x="2326" y="5024592"/>
                                </a:lnTo>
                                <a:lnTo>
                                  <a:pt x="581" y="4978869"/>
                                </a:lnTo>
                                <a:lnTo>
                                  <a:pt x="0" y="4933874"/>
                                </a:lnTo>
                                <a:lnTo>
                                  <a:pt x="581" y="4889529"/>
                                </a:lnTo>
                                <a:lnTo>
                                  <a:pt x="2326" y="4845757"/>
                                </a:lnTo>
                                <a:lnTo>
                                  <a:pt x="5235" y="4802479"/>
                                </a:lnTo>
                                <a:lnTo>
                                  <a:pt x="9307" y="4759617"/>
                                </a:lnTo>
                                <a:lnTo>
                                  <a:pt x="14543" y="4717093"/>
                                </a:lnTo>
                                <a:lnTo>
                                  <a:pt x="20942" y="4674830"/>
                                </a:lnTo>
                                <a:lnTo>
                                  <a:pt x="28504" y="4632749"/>
                                </a:lnTo>
                                <a:lnTo>
                                  <a:pt x="37230" y="4590773"/>
                                </a:lnTo>
                                <a:lnTo>
                                  <a:pt x="47120" y="4548823"/>
                                </a:lnTo>
                                <a:lnTo>
                                  <a:pt x="58173" y="4506822"/>
                                </a:lnTo>
                                <a:lnTo>
                                  <a:pt x="70389" y="4464692"/>
                                </a:lnTo>
                                <a:lnTo>
                                  <a:pt x="83769" y="4422355"/>
                                </a:lnTo>
                                <a:lnTo>
                                  <a:pt x="98312" y="4379732"/>
                                </a:lnTo>
                                <a:lnTo>
                                  <a:pt x="114019" y="4336746"/>
                                </a:lnTo>
                                <a:lnTo>
                                  <a:pt x="130889" y="4293319"/>
                                </a:lnTo>
                                <a:lnTo>
                                  <a:pt x="148923" y="4249373"/>
                                </a:lnTo>
                                <a:lnTo>
                                  <a:pt x="168120" y="4204830"/>
                                </a:lnTo>
                                <a:lnTo>
                                  <a:pt x="188480" y="4159612"/>
                                </a:lnTo>
                                <a:lnTo>
                                  <a:pt x="208468" y="4115261"/>
                                </a:lnTo>
                                <a:lnTo>
                                  <a:pt x="228729" y="4068687"/>
                                </a:lnTo>
                                <a:lnTo>
                                  <a:pt x="249230" y="4020064"/>
                                </a:lnTo>
                                <a:lnTo>
                                  <a:pt x="269936" y="3969563"/>
                                </a:lnTo>
                                <a:lnTo>
                                  <a:pt x="290813" y="3917359"/>
                                </a:lnTo>
                                <a:lnTo>
                                  <a:pt x="311828" y="3863624"/>
                                </a:lnTo>
                                <a:lnTo>
                                  <a:pt x="332946" y="3808531"/>
                                </a:lnTo>
                                <a:lnTo>
                                  <a:pt x="354133" y="3752254"/>
                                </a:lnTo>
                                <a:lnTo>
                                  <a:pt x="375357" y="3694964"/>
                                </a:lnTo>
                                <a:lnTo>
                                  <a:pt x="396582" y="3636836"/>
                                </a:lnTo>
                                <a:lnTo>
                                  <a:pt x="417774" y="3578041"/>
                                </a:lnTo>
                                <a:lnTo>
                                  <a:pt x="438901" y="3518754"/>
                                </a:lnTo>
                                <a:lnTo>
                                  <a:pt x="459927" y="3459147"/>
                                </a:lnTo>
                                <a:lnTo>
                                  <a:pt x="480819" y="3399392"/>
                                </a:lnTo>
                                <a:lnTo>
                                  <a:pt x="501543" y="3339663"/>
                                </a:lnTo>
                                <a:lnTo>
                                  <a:pt x="522065" y="3280133"/>
                                </a:lnTo>
                                <a:lnTo>
                                  <a:pt x="542351" y="3220975"/>
                                </a:lnTo>
                                <a:lnTo>
                                  <a:pt x="562367" y="3162362"/>
                                </a:lnTo>
                                <a:lnTo>
                                  <a:pt x="582079" y="3104466"/>
                                </a:lnTo>
                                <a:lnTo>
                                  <a:pt x="601453" y="3047461"/>
                                </a:lnTo>
                                <a:lnTo>
                                  <a:pt x="620455" y="2991520"/>
                                </a:lnTo>
                                <a:lnTo>
                                  <a:pt x="639052" y="2936815"/>
                                </a:lnTo>
                                <a:lnTo>
                                  <a:pt x="657209" y="2883520"/>
                                </a:lnTo>
                                <a:lnTo>
                                  <a:pt x="674892" y="2831808"/>
                                </a:lnTo>
                                <a:lnTo>
                                  <a:pt x="692068" y="2781850"/>
                                </a:lnTo>
                                <a:lnTo>
                                  <a:pt x="708703" y="2733822"/>
                                </a:lnTo>
                                <a:lnTo>
                                  <a:pt x="724762" y="2687895"/>
                                </a:lnTo>
                                <a:lnTo>
                                  <a:pt x="740211" y="2644242"/>
                                </a:lnTo>
                                <a:lnTo>
                                  <a:pt x="755017" y="2603036"/>
                                </a:lnTo>
                                <a:lnTo>
                                  <a:pt x="769146" y="2564451"/>
                                </a:lnTo>
                                <a:lnTo>
                                  <a:pt x="782563" y="2528659"/>
                                </a:lnTo>
                                <a:lnTo>
                                  <a:pt x="807129" y="2466147"/>
                                </a:lnTo>
                                <a:lnTo>
                                  <a:pt x="828442" y="2416883"/>
                                </a:lnTo>
                                <a:lnTo>
                                  <a:pt x="846231" y="2382252"/>
                                </a:lnTo>
                                <a:lnTo>
                                  <a:pt x="861931" y="2359419"/>
                                </a:lnTo>
                                <a:lnTo>
                                  <a:pt x="870957" y="2346012"/>
                                </a:lnTo>
                                <a:lnTo>
                                  <a:pt x="880866" y="2330681"/>
                                </a:lnTo>
                                <a:lnTo>
                                  <a:pt x="891723" y="2313475"/>
                                </a:lnTo>
                                <a:lnTo>
                                  <a:pt x="903594" y="2294441"/>
                                </a:lnTo>
                                <a:lnTo>
                                  <a:pt x="916547" y="2273627"/>
                                </a:lnTo>
                                <a:lnTo>
                                  <a:pt x="930647" y="2251081"/>
                                </a:lnTo>
                                <a:lnTo>
                                  <a:pt x="962558" y="2200983"/>
                                </a:lnTo>
                                <a:lnTo>
                                  <a:pt x="999858" y="2144529"/>
                                </a:lnTo>
                                <a:lnTo>
                                  <a:pt x="1043079" y="2082101"/>
                                </a:lnTo>
                                <a:lnTo>
                                  <a:pt x="1067077" y="2048766"/>
                                </a:lnTo>
                                <a:lnTo>
                                  <a:pt x="1092754" y="2014081"/>
                                </a:lnTo>
                                <a:lnTo>
                                  <a:pt x="1120178" y="1978093"/>
                                </a:lnTo>
                                <a:lnTo>
                                  <a:pt x="1149415" y="1940851"/>
                                </a:lnTo>
                                <a:lnTo>
                                  <a:pt x="1180531" y="1902402"/>
                                </a:lnTo>
                                <a:lnTo>
                                  <a:pt x="1213593" y="1862793"/>
                                </a:lnTo>
                                <a:lnTo>
                                  <a:pt x="1248668" y="1822073"/>
                                </a:lnTo>
                                <a:lnTo>
                                  <a:pt x="1285821" y="1780290"/>
                                </a:lnTo>
                                <a:lnTo>
                                  <a:pt x="1325121" y="1737490"/>
                                </a:lnTo>
                                <a:lnTo>
                                  <a:pt x="1366632" y="1693722"/>
                                </a:lnTo>
                                <a:lnTo>
                                  <a:pt x="1410422" y="1649034"/>
                                </a:lnTo>
                                <a:lnTo>
                                  <a:pt x="1456556" y="1603473"/>
                                </a:lnTo>
                                <a:lnTo>
                                  <a:pt x="1505103" y="1557087"/>
                                </a:lnTo>
                                <a:lnTo>
                                  <a:pt x="1556127" y="1509924"/>
                                </a:lnTo>
                                <a:lnTo>
                                  <a:pt x="1609697" y="1462031"/>
                                </a:lnTo>
                                <a:lnTo>
                                  <a:pt x="1665877" y="1413457"/>
                                </a:lnTo>
                                <a:lnTo>
                                  <a:pt x="1724735" y="1364249"/>
                                </a:lnTo>
                                <a:lnTo>
                                  <a:pt x="1786337" y="1314454"/>
                                </a:lnTo>
                                <a:lnTo>
                                  <a:pt x="1850750" y="1264121"/>
                                </a:lnTo>
                                <a:lnTo>
                                  <a:pt x="1918040" y="1213298"/>
                                </a:lnTo>
                                <a:lnTo>
                                  <a:pt x="1988273" y="1162031"/>
                                </a:lnTo>
                              </a:path>
                            </a:pathLst>
                          </a:custGeom>
                          <a:ln w="139700">
                            <a:solidFill>
                              <a:srgbClr val="5DA3A3"/>
                            </a:solidFill>
                            <a:prstDash val="solid"/>
                          </a:ln>
                        </wps:spPr>
                        <wps:bodyPr wrap="square" lIns="0" tIns="0" rIns="0" bIns="0" rtlCol="0">
                          <a:prstTxWarp prst="textNoShape">
                            <a:avLst/>
                          </a:prstTxWarp>
                          <a:noAutofit/>
                        </wps:bodyPr>
                      </wps:wsp>
                      <wps:wsp>
                        <wps:cNvPr id="1144226230" name="Graphic 12"/>
                        <wps:cNvSpPr/>
                        <wps:spPr>
                          <a:xfrm>
                            <a:off x="2726150" y="2435410"/>
                            <a:ext cx="4528185" cy="3034665"/>
                          </a:xfrm>
                          <a:custGeom>
                            <a:avLst/>
                            <a:gdLst/>
                            <a:ahLst/>
                            <a:cxnLst/>
                            <a:rect l="l" t="t" r="r" b="b"/>
                            <a:pathLst>
                              <a:path w="4528185" h="3034665">
                                <a:moveTo>
                                  <a:pt x="3213182" y="0"/>
                                </a:moveTo>
                                <a:lnTo>
                                  <a:pt x="2903648" y="4183"/>
                                </a:lnTo>
                                <a:lnTo>
                                  <a:pt x="2415645" y="181259"/>
                                </a:lnTo>
                                <a:lnTo>
                                  <a:pt x="1565126" y="573057"/>
                                </a:lnTo>
                                <a:lnTo>
                                  <a:pt x="1512343" y="578937"/>
                                </a:lnTo>
                                <a:lnTo>
                                  <a:pt x="1461495" y="587361"/>
                                </a:lnTo>
                                <a:lnTo>
                                  <a:pt x="1412522" y="598232"/>
                                </a:lnTo>
                                <a:lnTo>
                                  <a:pt x="1365362" y="611455"/>
                                </a:lnTo>
                                <a:lnTo>
                                  <a:pt x="1319957" y="626932"/>
                                </a:lnTo>
                                <a:lnTo>
                                  <a:pt x="1276245" y="644569"/>
                                </a:lnTo>
                                <a:lnTo>
                                  <a:pt x="1234168" y="664268"/>
                                </a:lnTo>
                                <a:lnTo>
                                  <a:pt x="1193663" y="685933"/>
                                </a:lnTo>
                                <a:lnTo>
                                  <a:pt x="1154672" y="709468"/>
                                </a:lnTo>
                                <a:lnTo>
                                  <a:pt x="1117135" y="734777"/>
                                </a:lnTo>
                                <a:lnTo>
                                  <a:pt x="1080990" y="761763"/>
                                </a:lnTo>
                                <a:lnTo>
                                  <a:pt x="1046178" y="790330"/>
                                </a:lnTo>
                                <a:lnTo>
                                  <a:pt x="1012639" y="820382"/>
                                </a:lnTo>
                                <a:lnTo>
                                  <a:pt x="980312" y="851822"/>
                                </a:lnTo>
                                <a:lnTo>
                                  <a:pt x="949138" y="884555"/>
                                </a:lnTo>
                                <a:lnTo>
                                  <a:pt x="919055" y="918484"/>
                                </a:lnTo>
                                <a:lnTo>
                                  <a:pt x="890005" y="953512"/>
                                </a:lnTo>
                                <a:lnTo>
                                  <a:pt x="861927" y="989544"/>
                                </a:lnTo>
                                <a:lnTo>
                                  <a:pt x="834760" y="1026482"/>
                                </a:lnTo>
                                <a:lnTo>
                                  <a:pt x="808444" y="1064232"/>
                                </a:lnTo>
                                <a:lnTo>
                                  <a:pt x="782920" y="1102696"/>
                                </a:lnTo>
                                <a:lnTo>
                                  <a:pt x="758127" y="1141779"/>
                                </a:lnTo>
                                <a:lnTo>
                                  <a:pt x="734005" y="1181383"/>
                                </a:lnTo>
                                <a:lnTo>
                                  <a:pt x="710494" y="1221414"/>
                                </a:lnTo>
                                <a:lnTo>
                                  <a:pt x="687533" y="1261773"/>
                                </a:lnTo>
                                <a:lnTo>
                                  <a:pt x="665062" y="1302366"/>
                                </a:lnTo>
                                <a:lnTo>
                                  <a:pt x="643022" y="1343096"/>
                                </a:lnTo>
                                <a:lnTo>
                                  <a:pt x="621352" y="1383866"/>
                                </a:lnTo>
                                <a:lnTo>
                                  <a:pt x="599992" y="1424581"/>
                                </a:lnTo>
                                <a:lnTo>
                                  <a:pt x="537170" y="1545428"/>
                                </a:lnTo>
                                <a:lnTo>
                                  <a:pt x="516447" y="1584957"/>
                                </a:lnTo>
                                <a:lnTo>
                                  <a:pt x="495734" y="1623949"/>
                                </a:lnTo>
                                <a:lnTo>
                                  <a:pt x="474970" y="1662308"/>
                                </a:lnTo>
                                <a:lnTo>
                                  <a:pt x="454094" y="1699937"/>
                                </a:lnTo>
                                <a:lnTo>
                                  <a:pt x="433047" y="1736740"/>
                                </a:lnTo>
                                <a:lnTo>
                                  <a:pt x="411768" y="1772622"/>
                                </a:lnTo>
                                <a:lnTo>
                                  <a:pt x="390198" y="1807484"/>
                                </a:lnTo>
                                <a:lnTo>
                                  <a:pt x="365725" y="1846785"/>
                                </a:lnTo>
                                <a:lnTo>
                                  <a:pt x="342163" y="1885991"/>
                                </a:lnTo>
                                <a:lnTo>
                                  <a:pt x="319495" y="1925161"/>
                                </a:lnTo>
                                <a:lnTo>
                                  <a:pt x="297706" y="1964353"/>
                                </a:lnTo>
                                <a:lnTo>
                                  <a:pt x="276780" y="2003627"/>
                                </a:lnTo>
                                <a:lnTo>
                                  <a:pt x="256700" y="2043041"/>
                                </a:lnTo>
                                <a:lnTo>
                                  <a:pt x="237451" y="2082656"/>
                                </a:lnTo>
                                <a:lnTo>
                                  <a:pt x="219018" y="2122529"/>
                                </a:lnTo>
                                <a:lnTo>
                                  <a:pt x="201383" y="2162721"/>
                                </a:lnTo>
                                <a:lnTo>
                                  <a:pt x="184532" y="2203289"/>
                                </a:lnTo>
                                <a:lnTo>
                                  <a:pt x="168448" y="2244293"/>
                                </a:lnTo>
                                <a:lnTo>
                                  <a:pt x="153116" y="2285792"/>
                                </a:lnTo>
                                <a:lnTo>
                                  <a:pt x="138519" y="2327845"/>
                                </a:lnTo>
                                <a:lnTo>
                                  <a:pt x="124642" y="2370511"/>
                                </a:lnTo>
                                <a:lnTo>
                                  <a:pt x="111468" y="2413849"/>
                                </a:lnTo>
                                <a:lnTo>
                                  <a:pt x="98983" y="2457918"/>
                                </a:lnTo>
                                <a:lnTo>
                                  <a:pt x="87169" y="2502777"/>
                                </a:lnTo>
                                <a:lnTo>
                                  <a:pt x="76012" y="2548486"/>
                                </a:lnTo>
                                <a:lnTo>
                                  <a:pt x="65495" y="2595102"/>
                                </a:lnTo>
                                <a:lnTo>
                                  <a:pt x="55603" y="2642686"/>
                                </a:lnTo>
                                <a:lnTo>
                                  <a:pt x="46318" y="2691296"/>
                                </a:lnTo>
                                <a:lnTo>
                                  <a:pt x="37627" y="2740991"/>
                                </a:lnTo>
                                <a:lnTo>
                                  <a:pt x="29512" y="2791831"/>
                                </a:lnTo>
                                <a:lnTo>
                                  <a:pt x="21958" y="2843874"/>
                                </a:lnTo>
                                <a:lnTo>
                                  <a:pt x="14949" y="2897179"/>
                                </a:lnTo>
                                <a:lnTo>
                                  <a:pt x="8468" y="2951806"/>
                                </a:lnTo>
                                <a:lnTo>
                                  <a:pt x="2501" y="3007813"/>
                                </a:lnTo>
                                <a:lnTo>
                                  <a:pt x="0" y="3034088"/>
                                </a:lnTo>
                                <a:lnTo>
                                  <a:pt x="4527918" y="3034088"/>
                                </a:lnTo>
                                <a:lnTo>
                                  <a:pt x="4527918" y="712075"/>
                                </a:lnTo>
                                <a:lnTo>
                                  <a:pt x="4501824" y="692797"/>
                                </a:lnTo>
                                <a:lnTo>
                                  <a:pt x="4457032" y="660677"/>
                                </a:lnTo>
                                <a:lnTo>
                                  <a:pt x="4411353" y="628827"/>
                                </a:lnTo>
                                <a:lnTo>
                                  <a:pt x="4364901" y="597286"/>
                                </a:lnTo>
                                <a:lnTo>
                                  <a:pt x="4317791" y="566093"/>
                                </a:lnTo>
                                <a:lnTo>
                                  <a:pt x="4270141" y="535288"/>
                                </a:lnTo>
                                <a:lnTo>
                                  <a:pt x="4222064" y="504908"/>
                                </a:lnTo>
                                <a:lnTo>
                                  <a:pt x="4173676" y="474993"/>
                                </a:lnTo>
                                <a:lnTo>
                                  <a:pt x="4125093" y="445583"/>
                                </a:lnTo>
                                <a:lnTo>
                                  <a:pt x="4076431" y="416715"/>
                                </a:lnTo>
                                <a:lnTo>
                                  <a:pt x="4027804" y="388430"/>
                                </a:lnTo>
                                <a:lnTo>
                                  <a:pt x="3979329" y="360766"/>
                                </a:lnTo>
                                <a:lnTo>
                                  <a:pt x="3931120" y="333762"/>
                                </a:lnTo>
                                <a:lnTo>
                                  <a:pt x="3835964" y="281892"/>
                                </a:lnTo>
                                <a:lnTo>
                                  <a:pt x="3743261" y="233131"/>
                                </a:lnTo>
                                <a:lnTo>
                                  <a:pt x="3653933" y="187791"/>
                                </a:lnTo>
                                <a:lnTo>
                                  <a:pt x="3568905" y="146186"/>
                                </a:lnTo>
                                <a:lnTo>
                                  <a:pt x="3528292" y="126880"/>
                                </a:lnTo>
                                <a:lnTo>
                                  <a:pt x="3213182" y="0"/>
                                </a:lnTo>
                                <a:close/>
                              </a:path>
                            </a:pathLst>
                          </a:custGeom>
                          <a:solidFill>
                            <a:srgbClr val="187B7C"/>
                          </a:solidFill>
                        </wps:spPr>
                        <wps:bodyPr wrap="square" lIns="0" tIns="0" rIns="0" bIns="0" rtlCol="0">
                          <a:prstTxWarp prst="textNoShape">
                            <a:avLst/>
                          </a:prstTxWarp>
                          <a:noAutofit/>
                        </wps:bodyPr>
                      </wps:wsp>
                      <pic:pic xmlns:pic="http://schemas.openxmlformats.org/drawingml/2006/picture">
                        <pic:nvPicPr>
                          <pic:cNvPr id="744707779" name="Image 13"/>
                          <pic:cNvPicPr/>
                        </pic:nvPicPr>
                        <pic:blipFill>
                          <a:blip r:embed="rId16" cstate="print"/>
                          <a:stretch>
                            <a:fillRect/>
                          </a:stretch>
                        </pic:blipFill>
                        <pic:spPr>
                          <a:xfrm>
                            <a:off x="2726073" y="2512024"/>
                            <a:ext cx="4527981" cy="2957474"/>
                          </a:xfrm>
                          <a:prstGeom prst="rect">
                            <a:avLst/>
                          </a:prstGeom>
                        </pic:spPr>
                      </pic:pic>
                      <wps:wsp>
                        <wps:cNvPr id="600307094" name="Graphic 14"/>
                        <wps:cNvSpPr/>
                        <wps:spPr>
                          <a:xfrm>
                            <a:off x="2726150" y="2435410"/>
                            <a:ext cx="4528185" cy="3034665"/>
                          </a:xfrm>
                          <a:custGeom>
                            <a:avLst/>
                            <a:gdLst/>
                            <a:ahLst/>
                            <a:cxnLst/>
                            <a:rect l="l" t="t" r="r" b="b"/>
                            <a:pathLst>
                              <a:path w="4528185" h="3034665">
                                <a:moveTo>
                                  <a:pt x="1565126" y="573057"/>
                                </a:moveTo>
                                <a:lnTo>
                                  <a:pt x="2415645" y="181259"/>
                                </a:lnTo>
                                <a:lnTo>
                                  <a:pt x="2903648" y="4183"/>
                                </a:lnTo>
                                <a:lnTo>
                                  <a:pt x="3213182" y="0"/>
                                </a:lnTo>
                                <a:lnTo>
                                  <a:pt x="3528292" y="126880"/>
                                </a:lnTo>
                                <a:lnTo>
                                  <a:pt x="3568905" y="146186"/>
                                </a:lnTo>
                                <a:lnTo>
                                  <a:pt x="3610824" y="166502"/>
                                </a:lnTo>
                                <a:lnTo>
                                  <a:pt x="3653933" y="187791"/>
                                </a:lnTo>
                                <a:lnTo>
                                  <a:pt x="3698117" y="210014"/>
                                </a:lnTo>
                                <a:lnTo>
                                  <a:pt x="3743261" y="233131"/>
                                </a:lnTo>
                                <a:lnTo>
                                  <a:pt x="3789248" y="257103"/>
                                </a:lnTo>
                                <a:lnTo>
                                  <a:pt x="3835964" y="281892"/>
                                </a:lnTo>
                                <a:lnTo>
                                  <a:pt x="3883294" y="307458"/>
                                </a:lnTo>
                                <a:lnTo>
                                  <a:pt x="3931120" y="333762"/>
                                </a:lnTo>
                                <a:lnTo>
                                  <a:pt x="3979329" y="360766"/>
                                </a:lnTo>
                                <a:lnTo>
                                  <a:pt x="4027804" y="388430"/>
                                </a:lnTo>
                                <a:lnTo>
                                  <a:pt x="4076431" y="416715"/>
                                </a:lnTo>
                                <a:lnTo>
                                  <a:pt x="4125093" y="445583"/>
                                </a:lnTo>
                                <a:lnTo>
                                  <a:pt x="4173676" y="474993"/>
                                </a:lnTo>
                                <a:lnTo>
                                  <a:pt x="4222064" y="504908"/>
                                </a:lnTo>
                                <a:lnTo>
                                  <a:pt x="4270141" y="535288"/>
                                </a:lnTo>
                                <a:lnTo>
                                  <a:pt x="4317791" y="566093"/>
                                </a:lnTo>
                                <a:lnTo>
                                  <a:pt x="4364901" y="597286"/>
                                </a:lnTo>
                                <a:lnTo>
                                  <a:pt x="4411353" y="628827"/>
                                </a:lnTo>
                                <a:lnTo>
                                  <a:pt x="4457032" y="660677"/>
                                </a:lnTo>
                                <a:lnTo>
                                  <a:pt x="4501824" y="692797"/>
                                </a:lnTo>
                                <a:lnTo>
                                  <a:pt x="4527918" y="712075"/>
                                </a:lnTo>
                              </a:path>
                              <a:path w="4528185" h="3034665">
                                <a:moveTo>
                                  <a:pt x="0" y="3034088"/>
                                </a:moveTo>
                                <a:lnTo>
                                  <a:pt x="8468" y="2951806"/>
                                </a:lnTo>
                                <a:lnTo>
                                  <a:pt x="14949" y="2897179"/>
                                </a:lnTo>
                                <a:lnTo>
                                  <a:pt x="21958" y="2843874"/>
                                </a:lnTo>
                                <a:lnTo>
                                  <a:pt x="29512" y="2791831"/>
                                </a:lnTo>
                                <a:lnTo>
                                  <a:pt x="37627" y="2740991"/>
                                </a:lnTo>
                                <a:lnTo>
                                  <a:pt x="46318" y="2691296"/>
                                </a:lnTo>
                                <a:lnTo>
                                  <a:pt x="55603" y="2642686"/>
                                </a:lnTo>
                                <a:lnTo>
                                  <a:pt x="65495" y="2595102"/>
                                </a:lnTo>
                                <a:lnTo>
                                  <a:pt x="76012" y="2548486"/>
                                </a:lnTo>
                                <a:lnTo>
                                  <a:pt x="87169" y="2502777"/>
                                </a:lnTo>
                                <a:lnTo>
                                  <a:pt x="98983" y="2457918"/>
                                </a:lnTo>
                                <a:lnTo>
                                  <a:pt x="111468" y="2413849"/>
                                </a:lnTo>
                                <a:lnTo>
                                  <a:pt x="124642" y="2370511"/>
                                </a:lnTo>
                                <a:lnTo>
                                  <a:pt x="138519" y="2327845"/>
                                </a:lnTo>
                                <a:lnTo>
                                  <a:pt x="153116" y="2285792"/>
                                </a:lnTo>
                                <a:lnTo>
                                  <a:pt x="168448" y="2244293"/>
                                </a:lnTo>
                                <a:lnTo>
                                  <a:pt x="184532" y="2203289"/>
                                </a:lnTo>
                                <a:lnTo>
                                  <a:pt x="201383" y="2162721"/>
                                </a:lnTo>
                                <a:lnTo>
                                  <a:pt x="219018" y="2122529"/>
                                </a:lnTo>
                                <a:lnTo>
                                  <a:pt x="237451" y="2082656"/>
                                </a:lnTo>
                                <a:lnTo>
                                  <a:pt x="256700" y="2043041"/>
                                </a:lnTo>
                                <a:lnTo>
                                  <a:pt x="276780" y="2003627"/>
                                </a:lnTo>
                                <a:lnTo>
                                  <a:pt x="297706" y="1964353"/>
                                </a:lnTo>
                                <a:lnTo>
                                  <a:pt x="319495" y="1925161"/>
                                </a:lnTo>
                                <a:lnTo>
                                  <a:pt x="342163" y="1885991"/>
                                </a:lnTo>
                                <a:lnTo>
                                  <a:pt x="365725" y="1846785"/>
                                </a:lnTo>
                                <a:lnTo>
                                  <a:pt x="390198" y="1807484"/>
                                </a:lnTo>
                                <a:lnTo>
                                  <a:pt x="411768" y="1772622"/>
                                </a:lnTo>
                                <a:lnTo>
                                  <a:pt x="433047" y="1736740"/>
                                </a:lnTo>
                                <a:lnTo>
                                  <a:pt x="454094" y="1699937"/>
                                </a:lnTo>
                                <a:lnTo>
                                  <a:pt x="474970" y="1662308"/>
                                </a:lnTo>
                                <a:lnTo>
                                  <a:pt x="495734" y="1623949"/>
                                </a:lnTo>
                                <a:lnTo>
                                  <a:pt x="516447" y="1584957"/>
                                </a:lnTo>
                                <a:lnTo>
                                  <a:pt x="537170" y="1545428"/>
                                </a:lnTo>
                                <a:lnTo>
                                  <a:pt x="557961" y="1505458"/>
                                </a:lnTo>
                                <a:lnTo>
                                  <a:pt x="578882" y="1465144"/>
                                </a:lnTo>
                                <a:lnTo>
                                  <a:pt x="599992" y="1424581"/>
                                </a:lnTo>
                                <a:lnTo>
                                  <a:pt x="621352" y="1383866"/>
                                </a:lnTo>
                                <a:lnTo>
                                  <a:pt x="643022" y="1343096"/>
                                </a:lnTo>
                                <a:lnTo>
                                  <a:pt x="665062" y="1302366"/>
                                </a:lnTo>
                                <a:lnTo>
                                  <a:pt x="687533" y="1261773"/>
                                </a:lnTo>
                                <a:lnTo>
                                  <a:pt x="710494" y="1221414"/>
                                </a:lnTo>
                                <a:lnTo>
                                  <a:pt x="734005" y="1181383"/>
                                </a:lnTo>
                                <a:lnTo>
                                  <a:pt x="758127" y="1141779"/>
                                </a:lnTo>
                                <a:lnTo>
                                  <a:pt x="782920" y="1102696"/>
                                </a:lnTo>
                                <a:lnTo>
                                  <a:pt x="808444" y="1064232"/>
                                </a:lnTo>
                                <a:lnTo>
                                  <a:pt x="834760" y="1026482"/>
                                </a:lnTo>
                                <a:lnTo>
                                  <a:pt x="861927" y="989544"/>
                                </a:lnTo>
                                <a:lnTo>
                                  <a:pt x="890005" y="953512"/>
                                </a:lnTo>
                                <a:lnTo>
                                  <a:pt x="919055" y="918484"/>
                                </a:lnTo>
                                <a:lnTo>
                                  <a:pt x="949138" y="884555"/>
                                </a:lnTo>
                                <a:lnTo>
                                  <a:pt x="980312" y="851822"/>
                                </a:lnTo>
                                <a:lnTo>
                                  <a:pt x="1012639" y="820382"/>
                                </a:lnTo>
                                <a:lnTo>
                                  <a:pt x="1046178" y="790330"/>
                                </a:lnTo>
                                <a:lnTo>
                                  <a:pt x="1080990" y="761763"/>
                                </a:lnTo>
                                <a:lnTo>
                                  <a:pt x="1117135" y="734777"/>
                                </a:lnTo>
                                <a:lnTo>
                                  <a:pt x="1154672" y="709468"/>
                                </a:lnTo>
                                <a:lnTo>
                                  <a:pt x="1193663" y="685933"/>
                                </a:lnTo>
                                <a:lnTo>
                                  <a:pt x="1234168" y="664268"/>
                                </a:lnTo>
                                <a:lnTo>
                                  <a:pt x="1276245" y="644569"/>
                                </a:lnTo>
                                <a:lnTo>
                                  <a:pt x="1319957" y="626932"/>
                                </a:lnTo>
                                <a:lnTo>
                                  <a:pt x="1365362" y="611455"/>
                                </a:lnTo>
                                <a:lnTo>
                                  <a:pt x="1412522" y="598232"/>
                                </a:lnTo>
                                <a:lnTo>
                                  <a:pt x="1461495" y="587361"/>
                                </a:lnTo>
                                <a:lnTo>
                                  <a:pt x="1512343" y="578937"/>
                                </a:lnTo>
                                <a:lnTo>
                                  <a:pt x="1565126" y="573057"/>
                                </a:lnTo>
                              </a:path>
                            </a:pathLst>
                          </a:custGeom>
                          <a:ln w="101600">
                            <a:solidFill>
                              <a:srgbClr val="5DA3A3"/>
                            </a:solidFill>
                            <a:prstDash val="solid"/>
                          </a:ln>
                        </wps:spPr>
                        <wps:bodyPr wrap="square" lIns="0" tIns="0" rIns="0" bIns="0" rtlCol="0">
                          <a:prstTxWarp prst="textNoShape">
                            <a:avLst/>
                          </a:prstTxWarp>
                          <a:noAutofit/>
                        </wps:bodyPr>
                      </wps:wsp>
                      <pic:pic xmlns:pic="http://schemas.openxmlformats.org/drawingml/2006/picture">
                        <pic:nvPicPr>
                          <pic:cNvPr id="466336576" name="Image 15"/>
                          <pic:cNvPicPr/>
                        </pic:nvPicPr>
                        <pic:blipFill>
                          <a:blip r:embed="rId17" cstate="print"/>
                          <a:stretch>
                            <a:fillRect/>
                          </a:stretch>
                        </pic:blipFill>
                        <pic:spPr>
                          <a:xfrm>
                            <a:off x="3410969" y="3288648"/>
                            <a:ext cx="3843086" cy="2180849"/>
                          </a:xfrm>
                          <a:prstGeom prst="rect">
                            <a:avLst/>
                          </a:prstGeom>
                        </pic:spPr>
                      </pic:pic>
                      <wps:wsp>
                        <wps:cNvPr id="1957020757" name="Graphic 16"/>
                        <wps:cNvSpPr/>
                        <wps:spPr>
                          <a:xfrm>
                            <a:off x="3410818" y="3188439"/>
                            <a:ext cx="3843654" cy="2281555"/>
                          </a:xfrm>
                          <a:custGeom>
                            <a:avLst/>
                            <a:gdLst/>
                            <a:ahLst/>
                            <a:cxnLst/>
                            <a:rect l="l" t="t" r="r" b="b"/>
                            <a:pathLst>
                              <a:path w="3843654" h="2281555">
                                <a:moveTo>
                                  <a:pt x="1584913" y="146856"/>
                                </a:moveTo>
                                <a:lnTo>
                                  <a:pt x="2208612" y="32124"/>
                                </a:lnTo>
                                <a:lnTo>
                                  <a:pt x="2554193" y="0"/>
                                </a:lnTo>
                                <a:lnTo>
                                  <a:pt x="2745569" y="55991"/>
                                </a:lnTo>
                                <a:lnTo>
                                  <a:pt x="2906653" y="205606"/>
                                </a:lnTo>
                                <a:lnTo>
                                  <a:pt x="2942991" y="244119"/>
                                </a:lnTo>
                                <a:lnTo>
                                  <a:pt x="2980556" y="283935"/>
                                </a:lnTo>
                                <a:lnTo>
                                  <a:pt x="3019177" y="324760"/>
                                </a:lnTo>
                                <a:lnTo>
                                  <a:pt x="3058683" y="366299"/>
                                </a:lnTo>
                                <a:lnTo>
                                  <a:pt x="3098902" y="408257"/>
                                </a:lnTo>
                                <a:lnTo>
                                  <a:pt x="3139664" y="450338"/>
                                </a:lnTo>
                                <a:lnTo>
                                  <a:pt x="3180796" y="492248"/>
                                </a:lnTo>
                                <a:lnTo>
                                  <a:pt x="3222129" y="533693"/>
                                </a:lnTo>
                                <a:lnTo>
                                  <a:pt x="3263490" y="574376"/>
                                </a:lnTo>
                                <a:lnTo>
                                  <a:pt x="3304708" y="614003"/>
                                </a:lnTo>
                                <a:lnTo>
                                  <a:pt x="3345612" y="652279"/>
                                </a:lnTo>
                                <a:lnTo>
                                  <a:pt x="3386031" y="688908"/>
                                </a:lnTo>
                                <a:lnTo>
                                  <a:pt x="3425793" y="723597"/>
                                </a:lnTo>
                                <a:lnTo>
                                  <a:pt x="3464727" y="756050"/>
                                </a:lnTo>
                                <a:lnTo>
                                  <a:pt x="3502663" y="785973"/>
                                </a:lnTo>
                                <a:lnTo>
                                  <a:pt x="3539428" y="813069"/>
                                </a:lnTo>
                                <a:lnTo>
                                  <a:pt x="3574851" y="837044"/>
                                </a:lnTo>
                                <a:lnTo>
                                  <a:pt x="3608762" y="857604"/>
                                </a:lnTo>
                                <a:lnTo>
                                  <a:pt x="3671360" y="887296"/>
                                </a:lnTo>
                                <a:lnTo>
                                  <a:pt x="3699704" y="895838"/>
                                </a:lnTo>
                                <a:lnTo>
                                  <a:pt x="3712347" y="899807"/>
                                </a:lnTo>
                                <a:lnTo>
                                  <a:pt x="3757998" y="925833"/>
                                </a:lnTo>
                                <a:lnTo>
                                  <a:pt x="3793873" y="954385"/>
                                </a:lnTo>
                                <a:lnTo>
                                  <a:pt x="3833170" y="991370"/>
                                </a:lnTo>
                                <a:lnTo>
                                  <a:pt x="3843250" y="1001854"/>
                                </a:lnTo>
                              </a:path>
                              <a:path w="3843654" h="2281555">
                                <a:moveTo>
                                  <a:pt x="2266" y="2281059"/>
                                </a:moveTo>
                                <a:lnTo>
                                  <a:pt x="867" y="2238037"/>
                                </a:lnTo>
                                <a:lnTo>
                                  <a:pt x="0" y="2179539"/>
                                </a:lnTo>
                                <a:lnTo>
                                  <a:pt x="192" y="2124557"/>
                                </a:lnTo>
                                <a:lnTo>
                                  <a:pt x="1348" y="2072915"/>
                                </a:lnTo>
                                <a:lnTo>
                                  <a:pt x="3371" y="2024436"/>
                                </a:lnTo>
                                <a:lnTo>
                                  <a:pt x="6165" y="1978944"/>
                                </a:lnTo>
                                <a:lnTo>
                                  <a:pt x="9633" y="1936261"/>
                                </a:lnTo>
                                <a:lnTo>
                                  <a:pt x="13679" y="1896211"/>
                                </a:lnTo>
                                <a:lnTo>
                                  <a:pt x="23120" y="1823306"/>
                                </a:lnTo>
                                <a:lnTo>
                                  <a:pt x="33718" y="1758813"/>
                                </a:lnTo>
                                <a:lnTo>
                                  <a:pt x="44700" y="1701321"/>
                                </a:lnTo>
                                <a:lnTo>
                                  <a:pt x="55298" y="1649417"/>
                                </a:lnTo>
                                <a:lnTo>
                                  <a:pt x="60211" y="1625119"/>
                                </a:lnTo>
                                <a:lnTo>
                                  <a:pt x="64739" y="1601688"/>
                                </a:lnTo>
                                <a:lnTo>
                                  <a:pt x="68786" y="1578948"/>
                                </a:lnTo>
                                <a:lnTo>
                                  <a:pt x="72254" y="1556721"/>
                                </a:lnTo>
                                <a:lnTo>
                                  <a:pt x="78499" y="1525700"/>
                                </a:lnTo>
                                <a:lnTo>
                                  <a:pt x="102436" y="1454686"/>
                                </a:lnTo>
                                <a:lnTo>
                                  <a:pt x="119557" y="1415302"/>
                                </a:lnTo>
                                <a:lnTo>
                                  <a:pt x="139733" y="1373739"/>
                                </a:lnTo>
                                <a:lnTo>
                                  <a:pt x="162677" y="1330302"/>
                                </a:lnTo>
                                <a:lnTo>
                                  <a:pt x="188105" y="1285295"/>
                                </a:lnTo>
                                <a:lnTo>
                                  <a:pt x="215731" y="1239022"/>
                                </a:lnTo>
                                <a:lnTo>
                                  <a:pt x="245269" y="1191789"/>
                                </a:lnTo>
                                <a:lnTo>
                                  <a:pt x="276435" y="1143899"/>
                                </a:lnTo>
                                <a:lnTo>
                                  <a:pt x="308942" y="1095657"/>
                                </a:lnTo>
                                <a:lnTo>
                                  <a:pt x="342506" y="1047368"/>
                                </a:lnTo>
                                <a:lnTo>
                                  <a:pt x="376840" y="999335"/>
                                </a:lnTo>
                                <a:lnTo>
                                  <a:pt x="411660" y="951864"/>
                                </a:lnTo>
                                <a:lnTo>
                                  <a:pt x="446680" y="905259"/>
                                </a:lnTo>
                                <a:lnTo>
                                  <a:pt x="481614" y="859824"/>
                                </a:lnTo>
                                <a:lnTo>
                                  <a:pt x="516177" y="815865"/>
                                </a:lnTo>
                                <a:lnTo>
                                  <a:pt x="550084" y="773684"/>
                                </a:lnTo>
                                <a:lnTo>
                                  <a:pt x="583049" y="733587"/>
                                </a:lnTo>
                                <a:lnTo>
                                  <a:pt x="614787" y="695879"/>
                                </a:lnTo>
                                <a:lnTo>
                                  <a:pt x="645011" y="660863"/>
                                </a:lnTo>
                                <a:lnTo>
                                  <a:pt x="669163" y="632340"/>
                                </a:lnTo>
                                <a:lnTo>
                                  <a:pt x="692446" y="603270"/>
                                </a:lnTo>
                                <a:lnTo>
                                  <a:pt x="715119" y="573810"/>
                                </a:lnTo>
                                <a:lnTo>
                                  <a:pt x="737444" y="544120"/>
                                </a:lnTo>
                                <a:lnTo>
                                  <a:pt x="759678" y="514356"/>
                                </a:lnTo>
                                <a:lnTo>
                                  <a:pt x="782081" y="484676"/>
                                </a:lnTo>
                                <a:lnTo>
                                  <a:pt x="828432" y="426203"/>
                                </a:lnTo>
                                <a:lnTo>
                                  <a:pt x="878574" y="369963"/>
                                </a:lnTo>
                                <a:lnTo>
                                  <a:pt x="905714" y="343075"/>
                                </a:lnTo>
                                <a:lnTo>
                                  <a:pt x="934580" y="317220"/>
                                </a:lnTo>
                                <a:lnTo>
                                  <a:pt x="965431" y="292554"/>
                                </a:lnTo>
                                <a:lnTo>
                                  <a:pt x="998527" y="269236"/>
                                </a:lnTo>
                                <a:lnTo>
                                  <a:pt x="1034127" y="247423"/>
                                </a:lnTo>
                                <a:lnTo>
                                  <a:pt x="1072490" y="227275"/>
                                </a:lnTo>
                                <a:lnTo>
                                  <a:pt x="1113876" y="208948"/>
                                </a:lnTo>
                                <a:lnTo>
                                  <a:pt x="1158544" y="192600"/>
                                </a:lnTo>
                                <a:lnTo>
                                  <a:pt x="1206754" y="178390"/>
                                </a:lnTo>
                                <a:lnTo>
                                  <a:pt x="1258764" y="166475"/>
                                </a:lnTo>
                                <a:lnTo>
                                  <a:pt x="1314836" y="157013"/>
                                </a:lnTo>
                                <a:lnTo>
                                  <a:pt x="1375227" y="150163"/>
                                </a:lnTo>
                                <a:lnTo>
                                  <a:pt x="1440197" y="146081"/>
                                </a:lnTo>
                                <a:lnTo>
                                  <a:pt x="1510006" y="144926"/>
                                </a:lnTo>
                                <a:lnTo>
                                  <a:pt x="1584913" y="146856"/>
                                </a:lnTo>
                              </a:path>
                            </a:pathLst>
                          </a:custGeom>
                          <a:ln w="66586">
                            <a:solidFill>
                              <a:srgbClr val="5DA3A3"/>
                            </a:solidFill>
                            <a:prstDash val="solid"/>
                          </a:ln>
                        </wps:spPr>
                        <wps:bodyPr wrap="square" lIns="0" tIns="0" rIns="0" bIns="0" rtlCol="0">
                          <a:prstTxWarp prst="textNoShape">
                            <a:avLst/>
                          </a:prstTxWarp>
                          <a:noAutofit/>
                        </wps:bodyPr>
                      </wps:wsp>
                      <wps:wsp>
                        <wps:cNvPr id="1480958729" name="Graphic 17"/>
                        <wps:cNvSpPr/>
                        <wps:spPr>
                          <a:xfrm>
                            <a:off x="1803663" y="2330298"/>
                            <a:ext cx="1447800" cy="1605915"/>
                          </a:xfrm>
                          <a:custGeom>
                            <a:avLst/>
                            <a:gdLst/>
                            <a:ahLst/>
                            <a:cxnLst/>
                            <a:rect l="l" t="t" r="r" b="b"/>
                            <a:pathLst>
                              <a:path w="1447800" h="1605915">
                                <a:moveTo>
                                  <a:pt x="0" y="0"/>
                                </a:moveTo>
                                <a:lnTo>
                                  <a:pt x="39140" y="6800"/>
                                </a:lnTo>
                                <a:lnTo>
                                  <a:pt x="76481" y="15186"/>
                                </a:lnTo>
                                <a:lnTo>
                                  <a:pt x="146093" y="36557"/>
                                </a:lnTo>
                                <a:lnTo>
                                  <a:pt x="209495" y="63809"/>
                                </a:lnTo>
                                <a:lnTo>
                                  <a:pt x="267343" y="96635"/>
                                </a:lnTo>
                                <a:lnTo>
                                  <a:pt x="320296" y="134730"/>
                                </a:lnTo>
                                <a:lnTo>
                                  <a:pt x="369012" y="177788"/>
                                </a:lnTo>
                                <a:lnTo>
                                  <a:pt x="414149" y="225505"/>
                                </a:lnTo>
                                <a:lnTo>
                                  <a:pt x="456365" y="277574"/>
                                </a:lnTo>
                                <a:lnTo>
                                  <a:pt x="496318" y="333691"/>
                                </a:lnTo>
                                <a:lnTo>
                                  <a:pt x="534666" y="393549"/>
                                </a:lnTo>
                                <a:lnTo>
                                  <a:pt x="572067" y="456843"/>
                                </a:lnTo>
                                <a:lnTo>
                                  <a:pt x="609179" y="523269"/>
                                </a:lnTo>
                                <a:lnTo>
                                  <a:pt x="627832" y="557560"/>
                                </a:lnTo>
                                <a:lnTo>
                                  <a:pt x="646660" y="592520"/>
                                </a:lnTo>
                                <a:lnTo>
                                  <a:pt x="665744" y="628109"/>
                                </a:lnTo>
                                <a:lnTo>
                                  <a:pt x="685168" y="664290"/>
                                </a:lnTo>
                                <a:lnTo>
                                  <a:pt x="705013" y="701025"/>
                                </a:lnTo>
                                <a:lnTo>
                                  <a:pt x="725361" y="738275"/>
                                </a:lnTo>
                                <a:lnTo>
                                  <a:pt x="746295" y="776003"/>
                                </a:lnTo>
                                <a:lnTo>
                                  <a:pt x="767898" y="814170"/>
                                </a:lnTo>
                                <a:lnTo>
                                  <a:pt x="790250" y="852737"/>
                                </a:lnTo>
                                <a:lnTo>
                                  <a:pt x="813435" y="891667"/>
                                </a:lnTo>
                                <a:lnTo>
                                  <a:pt x="837535" y="930922"/>
                                </a:lnTo>
                                <a:lnTo>
                                  <a:pt x="862632" y="970463"/>
                                </a:lnTo>
                                <a:lnTo>
                                  <a:pt x="888809" y="1010253"/>
                                </a:lnTo>
                                <a:lnTo>
                                  <a:pt x="916146" y="1050252"/>
                                </a:lnTo>
                                <a:lnTo>
                                  <a:pt x="944728" y="1090423"/>
                                </a:lnTo>
                                <a:lnTo>
                                  <a:pt x="974636" y="1130728"/>
                                </a:lnTo>
                                <a:lnTo>
                                  <a:pt x="1005952" y="1171128"/>
                                </a:lnTo>
                                <a:lnTo>
                                  <a:pt x="1038758" y="1211586"/>
                                </a:lnTo>
                                <a:lnTo>
                                  <a:pt x="1073138" y="1252062"/>
                                </a:lnTo>
                                <a:lnTo>
                                  <a:pt x="1109172" y="1292520"/>
                                </a:lnTo>
                                <a:lnTo>
                                  <a:pt x="1146944" y="1332920"/>
                                </a:lnTo>
                                <a:lnTo>
                                  <a:pt x="1186536" y="1373225"/>
                                </a:lnTo>
                                <a:lnTo>
                                  <a:pt x="1228029" y="1413396"/>
                                </a:lnTo>
                                <a:lnTo>
                                  <a:pt x="1271506" y="1453395"/>
                                </a:lnTo>
                                <a:lnTo>
                                  <a:pt x="1317050" y="1493184"/>
                                </a:lnTo>
                                <a:lnTo>
                                  <a:pt x="1364742" y="1532725"/>
                                </a:lnTo>
                                <a:lnTo>
                                  <a:pt x="1414665" y="1571980"/>
                                </a:lnTo>
                                <a:lnTo>
                                  <a:pt x="1425879" y="1583823"/>
                                </a:lnTo>
                                <a:lnTo>
                                  <a:pt x="1436382" y="1594646"/>
                                </a:lnTo>
                                <a:lnTo>
                                  <a:pt x="1444162" y="1602541"/>
                                </a:lnTo>
                                <a:lnTo>
                                  <a:pt x="1447203" y="1605597"/>
                                </a:lnTo>
                              </a:path>
                            </a:pathLst>
                          </a:custGeom>
                          <a:ln w="101600">
                            <a:solidFill>
                              <a:srgbClr val="5DA3A3"/>
                            </a:solidFill>
                            <a:prstDash val="solid"/>
                          </a:ln>
                        </wps:spPr>
                        <wps:bodyPr wrap="square" lIns="0" tIns="0" rIns="0" bIns="0" rtlCol="0">
                          <a:prstTxWarp prst="textNoShape">
                            <a:avLst/>
                          </a:prstTxWarp>
                          <a:noAutofit/>
                        </wps:bodyPr>
                      </wps:wsp>
                      <wps:wsp>
                        <wps:cNvPr id="155727204" name="Graphic 18"/>
                        <wps:cNvSpPr/>
                        <wps:spPr>
                          <a:xfrm>
                            <a:off x="4741372" y="476558"/>
                            <a:ext cx="175260" cy="2281555"/>
                          </a:xfrm>
                          <a:custGeom>
                            <a:avLst/>
                            <a:gdLst/>
                            <a:ahLst/>
                            <a:cxnLst/>
                            <a:rect l="l" t="t" r="r" b="b"/>
                            <a:pathLst>
                              <a:path w="175260" h="2281555">
                                <a:moveTo>
                                  <a:pt x="171455" y="0"/>
                                </a:moveTo>
                                <a:lnTo>
                                  <a:pt x="170435" y="40392"/>
                                </a:lnTo>
                                <a:lnTo>
                                  <a:pt x="168259" y="80606"/>
                                </a:lnTo>
                                <a:lnTo>
                                  <a:pt x="165015" y="120683"/>
                                </a:lnTo>
                                <a:lnTo>
                                  <a:pt x="160794" y="160668"/>
                                </a:lnTo>
                                <a:lnTo>
                                  <a:pt x="155686" y="200601"/>
                                </a:lnTo>
                                <a:lnTo>
                                  <a:pt x="149779" y="240527"/>
                                </a:lnTo>
                                <a:lnTo>
                                  <a:pt x="143165" y="280487"/>
                                </a:lnTo>
                                <a:lnTo>
                                  <a:pt x="135933" y="320525"/>
                                </a:lnTo>
                                <a:lnTo>
                                  <a:pt x="128173" y="360684"/>
                                </a:lnTo>
                                <a:lnTo>
                                  <a:pt x="119975" y="401006"/>
                                </a:lnTo>
                                <a:lnTo>
                                  <a:pt x="111429" y="441534"/>
                                </a:lnTo>
                                <a:lnTo>
                                  <a:pt x="102625" y="482311"/>
                                </a:lnTo>
                                <a:lnTo>
                                  <a:pt x="93653" y="523380"/>
                                </a:lnTo>
                                <a:lnTo>
                                  <a:pt x="84602" y="564783"/>
                                </a:lnTo>
                                <a:lnTo>
                                  <a:pt x="75562" y="606563"/>
                                </a:lnTo>
                                <a:lnTo>
                                  <a:pt x="66624" y="648764"/>
                                </a:lnTo>
                                <a:lnTo>
                                  <a:pt x="57877" y="691427"/>
                                </a:lnTo>
                                <a:lnTo>
                                  <a:pt x="49411" y="734596"/>
                                </a:lnTo>
                                <a:lnTo>
                                  <a:pt x="41317" y="778313"/>
                                </a:lnTo>
                                <a:lnTo>
                                  <a:pt x="33683" y="822621"/>
                                </a:lnTo>
                                <a:lnTo>
                                  <a:pt x="26601" y="867564"/>
                                </a:lnTo>
                                <a:lnTo>
                                  <a:pt x="20159" y="913183"/>
                                </a:lnTo>
                                <a:lnTo>
                                  <a:pt x="14448" y="959521"/>
                                </a:lnTo>
                                <a:lnTo>
                                  <a:pt x="9557" y="1006622"/>
                                </a:lnTo>
                                <a:lnTo>
                                  <a:pt x="5577" y="1054528"/>
                                </a:lnTo>
                                <a:lnTo>
                                  <a:pt x="2598" y="1103282"/>
                                </a:lnTo>
                                <a:lnTo>
                                  <a:pt x="709" y="1152927"/>
                                </a:lnTo>
                                <a:lnTo>
                                  <a:pt x="0" y="1203505"/>
                                </a:lnTo>
                                <a:lnTo>
                                  <a:pt x="561" y="1255059"/>
                                </a:lnTo>
                                <a:lnTo>
                                  <a:pt x="2482" y="1307633"/>
                                </a:lnTo>
                                <a:lnTo>
                                  <a:pt x="5853" y="1361268"/>
                                </a:lnTo>
                                <a:lnTo>
                                  <a:pt x="10764" y="1416008"/>
                                </a:lnTo>
                                <a:lnTo>
                                  <a:pt x="17304" y="1471895"/>
                                </a:lnTo>
                                <a:lnTo>
                                  <a:pt x="25565" y="1528972"/>
                                </a:lnTo>
                                <a:lnTo>
                                  <a:pt x="35634" y="1587283"/>
                                </a:lnTo>
                                <a:lnTo>
                                  <a:pt x="47604" y="1646869"/>
                                </a:lnTo>
                                <a:lnTo>
                                  <a:pt x="61562" y="1707774"/>
                                </a:lnTo>
                                <a:lnTo>
                                  <a:pt x="77600" y="1770040"/>
                                </a:lnTo>
                                <a:lnTo>
                                  <a:pt x="95807" y="1833710"/>
                                </a:lnTo>
                                <a:lnTo>
                                  <a:pt x="116273" y="1898827"/>
                                </a:lnTo>
                                <a:lnTo>
                                  <a:pt x="133098" y="1953504"/>
                                </a:lnTo>
                                <a:lnTo>
                                  <a:pt x="146987" y="2006007"/>
                                </a:lnTo>
                                <a:lnTo>
                                  <a:pt x="158021" y="2056435"/>
                                </a:lnTo>
                                <a:lnTo>
                                  <a:pt x="166283" y="2104888"/>
                                </a:lnTo>
                                <a:lnTo>
                                  <a:pt x="171855" y="2151466"/>
                                </a:lnTo>
                                <a:lnTo>
                                  <a:pt x="174820" y="2196268"/>
                                </a:lnTo>
                                <a:lnTo>
                                  <a:pt x="175260" y="2239395"/>
                                </a:lnTo>
                                <a:lnTo>
                                  <a:pt x="173258" y="2280945"/>
                                </a:lnTo>
                              </a:path>
                            </a:pathLst>
                          </a:custGeom>
                          <a:ln w="101600">
                            <a:solidFill>
                              <a:srgbClr val="5DA3A3"/>
                            </a:solidFill>
                            <a:prstDash val="solid"/>
                          </a:ln>
                        </wps:spPr>
                        <wps:bodyPr wrap="square" lIns="0" tIns="0" rIns="0" bIns="0" rtlCol="0">
                          <a:prstTxWarp prst="textNoShape">
                            <a:avLst/>
                          </a:prstTxWarp>
                          <a:noAutofit/>
                        </wps:bodyPr>
                      </wps:wsp>
                    </wpg:wgp>
                  </a:graphicData>
                </a:graphic>
              </wp:anchor>
            </w:drawing>
          </mc:Choice>
          <mc:Fallback>
            <w:pict>
              <v:group w14:anchorId="08B013D2" id="Group 85781342" o:spid="_x0000_s1026" alt="&quot;&quot;" style="position:absolute;margin-left:24.1pt;margin-top:411.2pt;width:577.2pt;height:436.7pt;z-index:251665920;mso-wrap-distance-left:0;mso-wrap-distance-right:0;mso-position-horizontal-relative:page;mso-position-vertical-relative:page" coordsize="73304,55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">
                <v:shape id="Graphic 4" o:spid="_x0000_s1027" style="position:absolute;left:762;top:762;width:71780;height:53936;visibility:visible;mso-wrap-style:square;v-text-anchor:top" coordsize="7178040,539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" path="m2736886,394102r35587,-15951l2809198,361920r37826,-16462l2885916,328819r39922,-16766l2966754,295213r41875,-16864l3051427,261514r43684,-16756l3139647,228134r45352,-16441l3231130,195486r46876,-15921l3325589,163982r48257,-15194l3422739,134035r49494,-14261l3522292,106058r50589,-13122l3623963,80462r51541,-11776l3727467,57660r52350,-10225l3832517,38064r53015,-8466l3938827,22088r53538,-6502l4046111,10144r53918,-4332l4154083,2643,4208238,689,4262458,r54248,628l4370948,2625r54199,3417l4479269,10931r54007,6413l4558001,20578r25493,3223l4636741,30264r56190,6581l4751979,43657r30569,3528l4845725,54552r65822,7877l4979931,70929r70859,9234l5124041,90243r75557,11038l5238215,107195r39161,6195l5317072,119880r40219,6800l5398023,133803r41234,7461l5480983,149077r42206,8178l5565867,165812r43136,8951l5652590,184121r44024,9780l5741067,204116r44869,10665l5831213,225909r45673,11606l5922944,249612r46432,12603l6016173,275337r47151,13655l6110818,303195r47826,14764l6206792,333299r48458,15929l6304010,365761r49049,17150l6402388,400692r49597,18427l6501840,438205r50103,19760l6602282,478412r50566,21148l6703629,521424r50986,22593l6805796,567354r51364,24093l6908698,616313r51699,25650l7012249,668413r51993,27264l7116366,723767r52243,28933l7177868,757967em2780,5393298l1193,5350152,244,5304666,,5258457r465,-46983l1646,5163671r1902,-48675l6177,5065402r3359,-50562l13634,4963260r4839,-52646l24061,4856853r6341,-54925l37501,4745790r7864,-57400l53998,4629679r91471,-388289l231398,3862804r63756,-287116l320102,3461812,441136,3139124r71142,-207657l561246,2748755r54512,-247850l626740,2456482r13814,-44541l657010,2367327r18906,-44640l697083,2278066r23236,-44557l745435,2189064r26804,-44288l800542,2100691r29612,-43837l860882,2013312r31656,-43202l924930,1927294r32939,-42383l991163,1843005r33459,-41382l1058056,1760811r33219,-40196l1124087,1681080r32215,-38827l1187731,1604179r30451,-37275l1247465,1530474r27924,-35540l1301765,1460332r24636,-33620l1349107,1394121r38558,-60436l1420577,1279359r15330,-25600l1450749,1229074r29000,-47011l1509143,1137559r31356,-42764l1575383,1053003r39979,-41586l1662003,969268r54869,-43479l1747881,903311r33655,-23098l1818031,856399r39531,-24626l1900325,806240r46192,-26538l1996332,752064r53635,-28833l2107618,693107r61862,-31513l2235750,628599r70872,-34575l2382294,557774r80666,-38022l2548817,479864r91243,-41852l2736886,394102e" filled="f" strokecolor="#5da3a3" strokeweight="12pt">
                  <v:path arrowok="t"/>
                </v:shape>
                <v:shape id="Graphic 5" o:spid="_x0000_s1028" style="position:absolute;left:18075;top:15395;width:54470;height:39300;visibility:visible;mso-wrap-style:square;v-text-anchor:top" coordsize="5447030,393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" path="m1368276,888924l2146296,500147,2572952,288445,2798828,179920r175681,-79247l3036107,76575r69695,-21172l3143514,45976r39528,-8622l3224319,29561r42955,-6939l3311839,16561r46106,-5159l3405522,7170r48980,-3280l3504815,1585,3556393,280,3609165,r53899,768l3718019,2609r55944,2940l3830825,9610r57711,5207l3947029,21196r59203,7573l4066078,37562r60420,10037l4187421,58904r61358,12598l4310504,85417r62021,15256l4436361,116854r62622,15521l4560398,147284r60219,14345l4679648,175456r57852,13357l4794183,201748r55522,12559l4904075,226537r53228,11950l5009398,250203r50971,11530l5110224,273124r48749,11298l5206625,295676r46563,11257l5298673,318239r44415,11404l5386442,341191r42302,11740l5446505,358088em9000,3929986l5522,3881385,3188,3839408,1482,3797712,416,3756258,,3715003r243,-41096l1156,3632929r1594,-40902l5035,3551162r2986,-40871l11719,3469373r4420,-41005l21290,3387235r5895,-41303l33833,3304418r7411,-41765l49428,3220596r8969,-42392l68160,3135438r10568,-43182l90111,3048618r12208,-44137l115363,2959806r13890,-45255l144000,2868674r15614,-46538l176104,2774895r17378,-47986l211759,2678139r19184,-49597l251046,2578079r21032,-51373l294049,2474385r22921,-53312l340850,2366730r24852,-55415l391533,2254786r26823,-57684l446180,2138223r39313,-83055l522383,1976283r34579,-74831l589342,1830558r30293,-67072l647954,1700120r26456,-59778l699116,1584037r23067,-52948l743724,1481381r20127,-46585l782675,1391219r17635,-40686l816867,1312623r15590,-35252l861189,1214378r26214,-53754l911995,1115180r23868,-38065l959902,1045499r38341,-37368l1042016,980040r52229,-21954l1135257,945310r47013,-12374l1236179,920034r29822,-6940l1297883,905673r34054,-8017l1368276,888924e" filled="f" strokecolor="#187b7c" strokeweight="3.08292mm">
                  <v:path arrowok="t"/>
                </v:shape>
                <v:shape id="Graphic 6" o:spid="_x0000_s1029" style="position:absolute;left:22027;top:19490;width:50514;height:35211;visibility:visible;mso-wrap-style:square;v-text-anchor:top" coordsize="5051425,352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" path="m2058794,449661l2951148,151051,3453096,12783,3748684,r273276,77843l4076817,98300r52186,22415l4178718,144854r47442,25627l4271526,197363r43488,27901l4356823,253950r40327,29236l4436194,312737r37958,29632l4511223,371847r36381,29089l4583494,429402r35597,27607l4654592,483524r35603,25187l4726100,532336r36403,21828l4799602,573960r37995,17530l4876684,606518r40378,12294l4958928,628134r27041,5510l5013989,640540r28937,8295l5051332,651576em32579,3520470r-8533,-60280l17650,3408564r-5471,-50999l7671,3307257,4161,3257708,1688,3208983,288,3161148,,3114270r858,-45857l2902,3023644r3267,-43616l10694,2937633r5822,-41110l23672,2856765r8527,-38341l42133,2781567r24242,-69000l102782,2635526r22643,-45805l148649,2543213r23769,-47138l196699,2448378r24757,-48183l246652,2351598r25602,-48939l298227,2253451r26306,-49406l351140,2154515r26870,-49584l405110,2055367r27293,-49472l459855,1956586r27575,-49072l515093,1858749r27717,-48383l570543,1762435r27717,-47406l625923,1668220r27575,-46139l680950,1576683r27293,-44583l735343,1488402r26870,-42739l788820,1403954r26307,-40606l841099,1323917r25602,-38183l891898,1248870r24756,-35473l940935,1179389r23770,-32472l987928,1116053r44668,-56614l1305877,826122,1646084,631849,1936097,498926r122697,-49265e" filled="f" strokecolor="white" strokeweight="1.84961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30" type="#_x0000_t75" style="position:absolute;left:5926;top:23014;width:26137;height:3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">
                  <v:imagedata r:id="rId18" o:title=""/>
                </v:shape>
                <v:shape id="Graphic 8" o:spid="_x0000_s1031" style="position:absolute;left:5650;top:23014;width:27242;height:31681;visibility:visible;mso-wrap-style:square;v-text-anchor:top" coordsize="2724150,316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" path="m1186968,r417347,216001l1808158,567275r111974,190875l1979862,855029r47109,69289l2155218,1091096r141752,165087l2411723,1382459r47251,50342l2495309,1468123r38360,31273l2597681,1544172r113287,75827l2720955,1632690r-1406,44169l2694219,1742096r-19917,39027l2650467,1823627r-27066,45384l2593793,1916678r-31463,49353l2529700,2016473r-33110,50935l2463689,2118239r-32006,50130l2401261,2217200r-28151,46937l2347918,2308582r-21545,41357l2309162,2387611r-64082,254311l2192346,2926126r-40335,241873em26098,3167999l,2930627,4217,2706752,65812,2506501,199974,2231999r24984,-50059l249741,2130265r24539,-53077l298536,2022925r23931,-55234l346032,1911702r23159,-56530l391902,1798317r22222,-56965l435816,1684491r21122,-56539l477448,1571947r19858,-55253l516470,1462406r18429,-53106l552552,1357590r16837,-50099l585369,1259219r15080,-46230l614591,1169017r13160,-41501l639890,1088704r21049,-68702l677410,964633r11565,-40315l698620,893370r12954,-36018l727490,816956r18531,-44087l766819,725783r22718,-49398l813829,625366r25517,-51950l865743,521222r26929,-51746l919785,418867r26951,-48784l973177,323815r25585,-43064l1023143,241582r22829,-34585l1117359,102516r42983,-63140l1181389,8297,1186968,e" filled="f" strokecolor="#fcb61a" strokeweight="1pt">
                  <v:path arrowok="t"/>
                </v:shape>
                <v:shape id="Image 9" o:spid="_x0000_s1032" type="#_x0000_t75" style="position:absolute;left:17280;top:5237;width:32158;height:33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">
                  <v:imagedata r:id="rId19" o:title=""/>
                </v:shape>
                <v:shape id="Image 10" o:spid="_x0000_s1033" type="#_x0000_t75" style="position:absolute;left:47478;top:3678;width:25062;height:27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">
                  <v:imagedata r:id="rId20" o:title=""/>
                </v:shape>
                <v:shape id="Graphic 11" o:spid="_x0000_s1034" style="position:absolute;left:6099;top:3734;width:66446;height:50965;visibility:visible;mso-wrap-style:square;v-text-anchor:top" coordsize="6644640,509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" path="m1988273,1162031r56382,-41364l2100396,1078356r55821,-43168l2184382,1013311r28456,-22058l2270978,946640r60380,-45199l2362613,878648r32085,-22905l2427703,832736r34015,-23099l2496833,786460r36305,-23246l2570722,739910r38955,-23349l2650092,693178r41964,-23408l2735661,646351r45334,-23420l2828149,599521r49064,-23389l2928278,552776r53154,-23312l3036766,506207r57604,-23191l3154334,459903r62413,-23024l3281701,413954r67584,-22813l3419588,368451r73114,-22557l3568716,323481r79003,-22256l3698720,287257r50997,-13806l3800706,259821r50977,-13441l3902643,233143r50939,-13019l4004497,207336r50886,-12542l4106237,182511r50816,-12009l4207828,158780r50730,-11420l4309239,136255r50627,-10775l4410436,115047r50508,-10075l4511387,95269r50373,-9319l4612058,77031r50221,-8506l4712418,60446r50052,-7639l4812432,45624r49868,-6714l4912069,32679r49666,-5734l5011295,21721r49449,-4698l5110077,12863r49215,-3607l5208383,6215r48965,-2460l5306180,1890,5354878,634,5403435,r48414,2l5500115,655r48115,1317l5596188,3968r47798,2688l5691620,10050r47465,4115l5786378,19014r47116,5597l5880430,30970r46751,7136l5973743,46031r46369,8729l6066284,64308r45971,10379l6158021,85913r45556,12085l6248919,110957r45125,13847l6338947,139553r44678,15664l6428072,171811r44214,17538l6516261,207844r43733,19467l6623961,256866r20188,9515em7378,5096072l5235,5071122,2326,5024592,581,4978869,,4933874r581,-44345l2326,4845757r2909,-43278l9307,4759617r5236,-42524l20942,4674830r7562,-42081l37230,4590773r9890,-41950l58173,4506822r12216,-42130l83769,4422355r14543,-42623l114019,4336746r16870,-43427l148923,4249373r19197,-44543l188480,4159612r19988,-44351l228729,4068687r20501,-48623l269936,3969563r20877,-52204l311828,3863624r21118,-55093l354133,3752254r21224,-57290l396582,3636836r21192,-58795l438901,3518754r21026,-59607l480819,3399392r20724,-59729l522065,3280133r20286,-59158l562367,3162362r19712,-57896l601453,3047461r19002,-55941l639052,2936815r18157,-53295l674892,2831808r17176,-49958l708703,2733822r16059,-45927l740211,2644242r14806,-41206l769146,2564451r13417,-35792l807129,2466147r21313,-49264l846231,2382252r15700,-22833l870957,2346012r9909,-15331l891723,2313475r11871,-19034l916547,2273627r14100,-22546l962558,2200983r37300,-56454l1043079,2082101r23998,-33335l1092754,2014081r27424,-35988l1149415,1940851r31116,-38449l1213593,1862793r35075,-40720l1285821,1780290r39300,-42800l1366632,1693722r43790,-44688l1456556,1603473r48547,-46386l1556127,1509924r53570,-47893l1665877,1413457r58858,-49208l1786337,1314454r64413,-50333l1918040,1213298r70233,-51267e" filled="f" strokecolor="#5da3a3" strokeweight="11pt">
                  <v:path arrowok="t"/>
                </v:shape>
                <v:shape id="Graphic 12" o:spid="_x0000_s1035" style="position:absolute;left:27261;top:24354;width:45282;height:30346;visibility:visible;mso-wrap-style:square;v-text-anchor:top" coordsize="4528185,303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" path="m3213182,l2903648,4183,2415645,181259,1565126,573057r-52783,5880l1461495,587361r-48973,10871l1365362,611455r-45405,15477l1276245,644569r-42077,19699l1193663,685933r-38991,23535l1117135,734777r-36145,26986l1046178,790330r-33539,30052l980312,851822r-31174,32733l919055,918484r-29050,35028l861927,989544r-27167,36938l808444,1064232r-25524,38464l758127,1141779r-24122,39604l710494,1221414r-22961,40359l665062,1302366r-22040,40730l621352,1383866r-21360,40715l537170,1545428r-20723,39529l495734,1623949r-20764,38359l454094,1699937r-21047,36803l411768,1772622r-21570,34862l365725,1846785r-23562,39206l319495,1925161r-21789,39192l276780,2003627r-20080,39414l237451,2082656r-18433,39873l201383,2162721r-16851,40568l168448,2244293r-15332,41499l138519,2327845r-13877,42666l111468,2413849r-12485,44069l87169,2502777r-11157,45709l65495,2595102r-9892,47584l46318,2691296r-8691,49695l29512,2791831r-7554,52043l14949,2897179r-6481,54627l2501,3007813,,3034088r4527918,l4527918,712075r-26094,-19278l4457032,660677r-45679,-31850l4364901,597286r-47110,-31193l4270141,535288r-48077,-30380l4173676,474993r-48583,-29410l4076431,416715r-48627,-28285l3979329,360766r-48209,-27004l3835964,281892r-92703,-48761l3653933,187791r-85028,-41605l3528292,126880,3213182,xe" fillcolor="#187b7c" stroked="f">
                  <v:path arrowok="t"/>
                </v:shape>
                <v:shape id="Image 13" o:spid="_x0000_s1036" type="#_x0000_t75" style="position:absolute;left:27260;top:25120;width:45280;height:29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">
                  <v:imagedata r:id="rId21" o:title=""/>
                </v:shape>
                <v:shape id="Graphic 14" o:spid="_x0000_s1037" style="position:absolute;left:27261;top:24354;width:45282;height:30346;visibility:visible;mso-wrap-style:square;v-text-anchor:top" coordsize="4528185,303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" path="m1565126,573057l2415645,181259,2903648,4183,3213182,r315110,126880l3568905,146186r41919,20316l3653933,187791r44184,22223l3743261,233131r45987,23972l3835964,281892r47330,25566l3931120,333762r48209,27004l4027804,388430r48627,28285l4125093,445583r48583,29410l4222064,504908r48077,30380l4317791,566093r47110,31193l4411353,628827r45679,31850l4501824,692797r26094,19278em,3034088r8468,-82282l14949,2897179r7009,-53305l29512,2791831r8115,-50840l46318,2691296r9285,-48610l65495,2595102r10517,-46616l87169,2502777r11814,-44859l111468,2413849r13174,-43338l138519,2327845r14597,-42053l168448,2244293r16084,-41004l201383,2162721r17635,-40192l237451,2082656r19249,-39615l276780,2003627r20926,-39274l319495,1925161r22668,-39170l365725,1846785r24473,-39301l411768,1772622r21279,-35882l454094,1699937r20876,-37629l495734,1623949r20713,-38992l537170,1545428r20791,-39970l578882,1465144r21110,-40563l621352,1383866r21670,-40770l665062,1302366r22471,-40593l710494,1221414r23511,-40031l758127,1141779r24793,-39083l808444,1064232r26316,-37750l861927,989544r28078,-36032l919055,918484r30083,-33929l980312,851822r32327,-31440l1046178,790330r34812,-28567l1117135,734777r37537,-25309l1193663,685933r40505,-21665l1276245,644569r43712,-17637l1365362,611455r47160,-13223l1461495,587361r50848,-8424l1565126,573057e" filled="f" strokecolor="#5da3a3" strokeweight="8pt">
                  <v:path arrowok="t"/>
                </v:shape>
                <v:shape id="Image 15" o:spid="_x0000_s1038" type="#_x0000_t75" style="position:absolute;left:34109;top:32886;width:38431;height:2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">
                  <v:imagedata r:id="rId22" o:title=""/>
                </v:shape>
                <v:shape id="Graphic 16" o:spid="_x0000_s1039" style="position:absolute;left:34108;top:31884;width:38436;height:22815;visibility:visible;mso-wrap-style:square;v-text-anchor:top" coordsize="3843654,228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" path="m1584913,146856l2208612,32124,2554193,r191376,55991l2906653,205606r36338,38513l2980556,283935r38621,40825l3058683,366299r40219,41958l3139664,450338r41132,41910l3222129,533693r41361,40683l3304708,614003r40904,38276l3386031,688908r39762,34689l3464727,756050r37936,29923l3539428,813069r35423,23975l3608762,857604r62598,29692l3699704,895838r12643,3969l3757998,925833r35875,28552l3833170,991370r10080,10484em2266,2281059l867,2238037,,2179539r192,-54982l1348,2072915r2023,-48479l6165,1978944r3468,-42683l13679,1896211r9441,-72905l33718,1758813r10982,-57492l55298,1649417r4913,-24298l64739,1601688r4047,-22740l72254,1556721r6245,-31021l102436,1454686r17121,-39384l139733,1373739r22944,-43437l188105,1285295r27626,-46273l245269,1191789r31166,-47890l308942,1095657r33564,-48289l376840,999335r34820,-47471l446680,905259r34934,-45435l516177,815865r33907,-42181l583049,733587r31738,-37708l645011,660863r24152,-28523l692446,603270r22673,-29460l737444,544120r22234,-29764l782081,484676r46351,-58473l878574,369963r27140,-26888l934580,317220r30851,-24666l998527,269236r35600,-21813l1072490,227275r41386,-18327l1158544,192600r48210,-14210l1258764,166475r56072,-9462l1375227,150163r64970,-4082l1510006,144926r74907,1930e" filled="f" strokecolor="#5da3a3" strokeweight="1.84961mm">
                  <v:path arrowok="t"/>
                </v:shape>
                <v:shape id="Graphic 17" o:spid="_x0000_s1040" style="position:absolute;left:18036;top:23302;width:14478;height:16060;visibility:visible;mso-wrap-style:square;v-text-anchor:top" coordsize="1447800,160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" path="m,l39140,6800r37341,8386l146093,36557r63402,27252l267343,96635r52953,38095l369012,177788r45137,47717l456365,277574r39953,56117l534666,393549r37401,63294l609179,523269r18653,34291l646660,592520r19084,35589l685168,664290r19845,36735l725361,738275r20934,37728l767898,814170r22352,38567l813435,891667r24100,39255l862632,970463r26177,39790l916146,1050252r28582,40171l974636,1130728r31316,40400l1038758,1211586r34380,40476l1109172,1292520r37772,40400l1186536,1373225r41493,40171l1271506,1453395r45544,39789l1364742,1532725r49923,39255l1425879,1583823r10503,10823l1444162,1602541r3041,3056e" filled="f" strokecolor="#5da3a3" strokeweight="8pt">
                  <v:path arrowok="t"/>
                </v:shape>
                <v:shape id="Graphic 18" o:spid="_x0000_s1041" style="position:absolute;left:47413;top:4765;width:1753;height:22816;visibility:visible;mso-wrap-style:square;v-text-anchor:top" coordsize="175260,228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" path="m171455,r-1020,40392l168259,80606r-3244,40077l160794,160668r-5108,39933l149779,240527r-6614,39960l135933,320525r-7760,40159l119975,401006r-8546,40528l102625,482311r-8972,41069l84602,564783r-9040,41780l66624,648764r-8747,42663l49411,734596r-8094,43717l33683,822621r-7082,44943l20159,913183r-5711,46338l9557,1006622r-3980,47906l2598,1103282,709,1152927,,1203505r561,51554l2482,1307633r3371,53635l10764,1416008r6540,55887l25565,1528972r10069,58311l47604,1646869r13958,60905l77600,1770040r18207,63670l116273,1898827r16825,54677l146987,2006007r11034,50428l166283,2104888r5572,46578l174820,2196268r440,43127l173258,2280945e" filled="f" strokecolor="#5da3a3" strokeweight="8pt">
                  <v:path arrowok="t"/>
                </v:shape>
                <w10:wrap anchorx="page" anchory="page"/>
              </v:group>
            </w:pict>
          </mc:Fallback>
        </mc:AlternateContent>
      </w:r>
      <w:r>
        <w:rPr>
          <w:noProof/>
        </w:rPr>
        <w:drawing>
          <wp:anchor distT="0" distB="0" distL="0" distR="0" simplePos="0" relativeHeight="251666944" behindDoc="0" locked="0" layoutInCell="1" allowOverlap="1" wp14:anchorId="28A1905D" wp14:editId="5ED03FBA">
            <wp:simplePos x="0" y="0"/>
            <wp:positionH relativeFrom="page">
              <wp:posOffset>1509114</wp:posOffset>
            </wp:positionH>
            <wp:positionV relativeFrom="page">
              <wp:posOffset>884161</wp:posOffset>
            </wp:positionV>
            <wp:extent cx="1388901" cy="102012"/>
            <wp:effectExtent l="0" t="0" r="0" b="0"/>
            <wp:wrapNone/>
            <wp:docPr id="1044983435"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983435" name="Image 19">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1388901" cy="102012"/>
                    </a:xfrm>
                    <a:prstGeom prst="rect">
                      <a:avLst/>
                    </a:prstGeom>
                  </pic:spPr>
                </pic:pic>
              </a:graphicData>
            </a:graphic>
          </wp:anchor>
        </w:drawing>
      </w:r>
      <w:r>
        <w:rPr>
          <w:noProof/>
        </w:rPr>
        <mc:AlternateContent>
          <mc:Choice Requires="wps">
            <w:drawing>
              <wp:anchor distT="0" distB="0" distL="0" distR="0" simplePos="0" relativeHeight="251667968" behindDoc="0" locked="0" layoutInCell="1" allowOverlap="1" wp14:anchorId="0C025F40" wp14:editId="4CDD1E2A">
                <wp:simplePos x="0" y="0"/>
                <wp:positionH relativeFrom="page">
                  <wp:posOffset>1509090</wp:posOffset>
                </wp:positionH>
                <wp:positionV relativeFrom="page">
                  <wp:posOffset>1051356</wp:posOffset>
                </wp:positionV>
                <wp:extent cx="2431415" cy="7620"/>
                <wp:effectExtent l="0" t="0" r="0" b="0"/>
                <wp:wrapNone/>
                <wp:docPr id="244047414" name="Graphic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1415" cy="7620"/>
                        </a:xfrm>
                        <a:custGeom>
                          <a:avLst/>
                          <a:gdLst/>
                          <a:ahLst/>
                          <a:cxnLst/>
                          <a:rect l="l" t="t" r="r" b="b"/>
                          <a:pathLst>
                            <a:path w="2431415" h="7620">
                              <a:moveTo>
                                <a:pt x="2430970" y="0"/>
                              </a:moveTo>
                              <a:lnTo>
                                <a:pt x="0" y="0"/>
                              </a:lnTo>
                              <a:lnTo>
                                <a:pt x="0" y="7239"/>
                              </a:lnTo>
                              <a:lnTo>
                                <a:pt x="2430970" y="7239"/>
                              </a:lnTo>
                              <a:lnTo>
                                <a:pt x="243097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7871D5C" id="Graphic 20" o:spid="_x0000_s1026" alt="&quot;&quot;" style="position:absolute;margin-left:118.85pt;margin-top:82.8pt;width:191.45pt;height:.6pt;z-index:251667968;visibility:visible;mso-wrap-style:square;mso-wrap-distance-left:0;mso-wrap-distance-top:0;mso-wrap-distance-right:0;mso-wrap-distance-bottom:0;mso-position-horizontal:absolute;mso-position-horizontal-relative:page;mso-position-vertical:absolute;mso-position-vertical-relative:page;v-text-anchor:top" coordsize="243141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" path="m2430970,l,,,7239r2430970,l2430970,xe" stroked="f">
                <v:path arrowok="t"/>
                <w10:wrap anchorx="page" anchory="page"/>
              </v:shape>
            </w:pict>
          </mc:Fallback>
        </mc:AlternateContent>
      </w:r>
      <w:r>
        <w:rPr>
          <w:noProof/>
        </w:rPr>
        <mc:AlternateContent>
          <mc:Choice Requires="wpg">
            <w:drawing>
              <wp:anchor distT="0" distB="0" distL="0" distR="0" simplePos="0" relativeHeight="251668992" behindDoc="0" locked="0" layoutInCell="1" allowOverlap="1" wp14:anchorId="4E827E28" wp14:editId="041F0DF2">
                <wp:simplePos x="0" y="0"/>
                <wp:positionH relativeFrom="page">
                  <wp:posOffset>721892</wp:posOffset>
                </wp:positionH>
                <wp:positionV relativeFrom="page">
                  <wp:posOffset>721821</wp:posOffset>
                </wp:positionV>
                <wp:extent cx="720725" cy="528320"/>
                <wp:effectExtent l="0" t="0" r="0" b="0"/>
                <wp:wrapNone/>
                <wp:docPr id="1216200732" name="Group 12162007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725" cy="528320"/>
                          <a:chOff x="0" y="0"/>
                          <a:chExt cx="720725" cy="528320"/>
                        </a:xfrm>
                      </wpg:grpSpPr>
                      <pic:pic xmlns:pic="http://schemas.openxmlformats.org/drawingml/2006/picture">
                        <pic:nvPicPr>
                          <pic:cNvPr id="664251349" name="Image 22"/>
                          <pic:cNvPicPr/>
                        </pic:nvPicPr>
                        <pic:blipFill>
                          <a:blip r:embed="rId24" cstate="print"/>
                          <a:stretch>
                            <a:fillRect/>
                          </a:stretch>
                        </pic:blipFill>
                        <pic:spPr>
                          <a:xfrm>
                            <a:off x="322563" y="0"/>
                            <a:ext cx="79857" cy="92892"/>
                          </a:xfrm>
                          <a:prstGeom prst="rect">
                            <a:avLst/>
                          </a:prstGeom>
                        </pic:spPr>
                      </pic:pic>
                      <wps:wsp>
                        <wps:cNvPr id="2019124603" name="Graphic 23"/>
                        <wps:cNvSpPr/>
                        <wps:spPr>
                          <a:xfrm>
                            <a:off x="264466" y="123998"/>
                            <a:ext cx="415925" cy="373380"/>
                          </a:xfrm>
                          <a:custGeom>
                            <a:avLst/>
                            <a:gdLst/>
                            <a:ahLst/>
                            <a:cxnLst/>
                            <a:rect l="l" t="t" r="r" b="b"/>
                            <a:pathLst>
                              <a:path w="415925" h="373380">
                                <a:moveTo>
                                  <a:pt x="11214" y="260781"/>
                                </a:moveTo>
                                <a:lnTo>
                                  <a:pt x="7378" y="241846"/>
                                </a:lnTo>
                                <a:lnTo>
                                  <a:pt x="7112" y="241287"/>
                                </a:lnTo>
                                <a:lnTo>
                                  <a:pt x="7772" y="234505"/>
                                </a:lnTo>
                                <a:lnTo>
                                  <a:pt x="5143" y="239369"/>
                                </a:lnTo>
                                <a:lnTo>
                                  <a:pt x="2336" y="246227"/>
                                </a:lnTo>
                                <a:lnTo>
                                  <a:pt x="304" y="253949"/>
                                </a:lnTo>
                                <a:lnTo>
                                  <a:pt x="0" y="261391"/>
                                </a:lnTo>
                                <a:lnTo>
                                  <a:pt x="850" y="267779"/>
                                </a:lnTo>
                                <a:lnTo>
                                  <a:pt x="2781" y="271411"/>
                                </a:lnTo>
                                <a:lnTo>
                                  <a:pt x="4140" y="273151"/>
                                </a:lnTo>
                                <a:lnTo>
                                  <a:pt x="6642" y="267754"/>
                                </a:lnTo>
                                <a:lnTo>
                                  <a:pt x="11214" y="260781"/>
                                </a:lnTo>
                                <a:close/>
                              </a:path>
                              <a:path w="415925" h="373380">
                                <a:moveTo>
                                  <a:pt x="14605" y="119875"/>
                                </a:moveTo>
                                <a:lnTo>
                                  <a:pt x="14528" y="111785"/>
                                </a:lnTo>
                                <a:lnTo>
                                  <a:pt x="11315" y="105168"/>
                                </a:lnTo>
                                <a:lnTo>
                                  <a:pt x="10477" y="113461"/>
                                </a:lnTo>
                                <a:lnTo>
                                  <a:pt x="7226" y="117017"/>
                                </a:lnTo>
                                <a:lnTo>
                                  <a:pt x="3937" y="128498"/>
                                </a:lnTo>
                                <a:lnTo>
                                  <a:pt x="4102" y="134200"/>
                                </a:lnTo>
                                <a:lnTo>
                                  <a:pt x="7759" y="142417"/>
                                </a:lnTo>
                                <a:lnTo>
                                  <a:pt x="8877" y="137706"/>
                                </a:lnTo>
                                <a:lnTo>
                                  <a:pt x="12179" y="131127"/>
                                </a:lnTo>
                                <a:lnTo>
                                  <a:pt x="14605" y="119875"/>
                                </a:lnTo>
                                <a:close/>
                              </a:path>
                              <a:path w="415925" h="373380">
                                <a:moveTo>
                                  <a:pt x="31572" y="106197"/>
                                </a:moveTo>
                                <a:lnTo>
                                  <a:pt x="30695" y="105257"/>
                                </a:lnTo>
                                <a:lnTo>
                                  <a:pt x="28511" y="105257"/>
                                </a:lnTo>
                                <a:lnTo>
                                  <a:pt x="27635" y="106197"/>
                                </a:lnTo>
                                <a:lnTo>
                                  <a:pt x="27635" y="108496"/>
                                </a:lnTo>
                                <a:lnTo>
                                  <a:pt x="28511" y="109435"/>
                                </a:lnTo>
                                <a:lnTo>
                                  <a:pt x="30695" y="109435"/>
                                </a:lnTo>
                                <a:lnTo>
                                  <a:pt x="31572" y="108496"/>
                                </a:lnTo>
                                <a:lnTo>
                                  <a:pt x="31572" y="107340"/>
                                </a:lnTo>
                                <a:lnTo>
                                  <a:pt x="31572" y="106197"/>
                                </a:lnTo>
                                <a:close/>
                              </a:path>
                              <a:path w="415925" h="373380">
                                <a:moveTo>
                                  <a:pt x="31572" y="59359"/>
                                </a:moveTo>
                                <a:lnTo>
                                  <a:pt x="30695" y="58432"/>
                                </a:lnTo>
                                <a:lnTo>
                                  <a:pt x="28511" y="58432"/>
                                </a:lnTo>
                                <a:lnTo>
                                  <a:pt x="27635" y="59359"/>
                                </a:lnTo>
                                <a:lnTo>
                                  <a:pt x="27635" y="61658"/>
                                </a:lnTo>
                                <a:lnTo>
                                  <a:pt x="28511" y="62598"/>
                                </a:lnTo>
                                <a:lnTo>
                                  <a:pt x="30695" y="62598"/>
                                </a:lnTo>
                                <a:lnTo>
                                  <a:pt x="31572" y="61658"/>
                                </a:lnTo>
                                <a:lnTo>
                                  <a:pt x="31572" y="60515"/>
                                </a:lnTo>
                                <a:lnTo>
                                  <a:pt x="31572" y="59359"/>
                                </a:lnTo>
                                <a:close/>
                              </a:path>
                              <a:path w="415925" h="373380">
                                <a:moveTo>
                                  <a:pt x="31572" y="15798"/>
                                </a:moveTo>
                                <a:lnTo>
                                  <a:pt x="30695" y="14859"/>
                                </a:lnTo>
                                <a:lnTo>
                                  <a:pt x="28511" y="14859"/>
                                </a:lnTo>
                                <a:lnTo>
                                  <a:pt x="27635" y="15798"/>
                                </a:lnTo>
                                <a:lnTo>
                                  <a:pt x="27635" y="18097"/>
                                </a:lnTo>
                                <a:lnTo>
                                  <a:pt x="28511" y="19024"/>
                                </a:lnTo>
                                <a:lnTo>
                                  <a:pt x="30695" y="19024"/>
                                </a:lnTo>
                                <a:lnTo>
                                  <a:pt x="31572" y="18097"/>
                                </a:lnTo>
                                <a:lnTo>
                                  <a:pt x="31572" y="16941"/>
                                </a:lnTo>
                                <a:lnTo>
                                  <a:pt x="31572" y="15798"/>
                                </a:lnTo>
                                <a:close/>
                              </a:path>
                              <a:path w="415925" h="373380">
                                <a:moveTo>
                                  <a:pt x="39446" y="141071"/>
                                </a:moveTo>
                                <a:lnTo>
                                  <a:pt x="38569" y="140144"/>
                                </a:lnTo>
                                <a:lnTo>
                                  <a:pt x="36398" y="140144"/>
                                </a:lnTo>
                                <a:lnTo>
                                  <a:pt x="35509" y="141071"/>
                                </a:lnTo>
                                <a:lnTo>
                                  <a:pt x="35509" y="143383"/>
                                </a:lnTo>
                                <a:lnTo>
                                  <a:pt x="36398" y="144310"/>
                                </a:lnTo>
                                <a:lnTo>
                                  <a:pt x="38569" y="144310"/>
                                </a:lnTo>
                                <a:lnTo>
                                  <a:pt x="39446" y="143383"/>
                                </a:lnTo>
                                <a:lnTo>
                                  <a:pt x="39446" y="142227"/>
                                </a:lnTo>
                                <a:lnTo>
                                  <a:pt x="39446" y="141071"/>
                                </a:lnTo>
                                <a:close/>
                              </a:path>
                              <a:path w="415925" h="373380">
                                <a:moveTo>
                                  <a:pt x="61442" y="179133"/>
                                </a:moveTo>
                                <a:lnTo>
                                  <a:pt x="60706" y="172237"/>
                                </a:lnTo>
                                <a:lnTo>
                                  <a:pt x="59055" y="166001"/>
                                </a:lnTo>
                                <a:lnTo>
                                  <a:pt x="57264" y="161455"/>
                                </a:lnTo>
                                <a:lnTo>
                                  <a:pt x="56807" y="167436"/>
                                </a:lnTo>
                                <a:lnTo>
                                  <a:pt x="56464" y="167894"/>
                                </a:lnTo>
                                <a:lnTo>
                                  <a:pt x="53047" y="175641"/>
                                </a:lnTo>
                                <a:lnTo>
                                  <a:pt x="49860" y="183616"/>
                                </a:lnTo>
                                <a:lnTo>
                                  <a:pt x="52933" y="190703"/>
                                </a:lnTo>
                                <a:lnTo>
                                  <a:pt x="54508" y="195719"/>
                                </a:lnTo>
                                <a:lnTo>
                                  <a:pt x="56134" y="194386"/>
                                </a:lnTo>
                                <a:lnTo>
                                  <a:pt x="58610" y="191477"/>
                                </a:lnTo>
                                <a:lnTo>
                                  <a:pt x="60553" y="185610"/>
                                </a:lnTo>
                                <a:lnTo>
                                  <a:pt x="61442" y="179133"/>
                                </a:lnTo>
                                <a:close/>
                              </a:path>
                              <a:path w="415925" h="373380">
                                <a:moveTo>
                                  <a:pt x="64681" y="15798"/>
                                </a:moveTo>
                                <a:lnTo>
                                  <a:pt x="63792" y="14859"/>
                                </a:lnTo>
                                <a:lnTo>
                                  <a:pt x="61620" y="14859"/>
                                </a:lnTo>
                                <a:lnTo>
                                  <a:pt x="60744" y="15798"/>
                                </a:lnTo>
                                <a:lnTo>
                                  <a:pt x="60744" y="16941"/>
                                </a:lnTo>
                                <a:lnTo>
                                  <a:pt x="60744" y="18097"/>
                                </a:lnTo>
                                <a:lnTo>
                                  <a:pt x="61620" y="19024"/>
                                </a:lnTo>
                                <a:lnTo>
                                  <a:pt x="63792" y="19024"/>
                                </a:lnTo>
                                <a:lnTo>
                                  <a:pt x="64681" y="18097"/>
                                </a:lnTo>
                                <a:lnTo>
                                  <a:pt x="64681" y="15798"/>
                                </a:lnTo>
                                <a:close/>
                              </a:path>
                              <a:path w="415925" h="373380">
                                <a:moveTo>
                                  <a:pt x="66294" y="8115"/>
                                </a:moveTo>
                                <a:lnTo>
                                  <a:pt x="65557" y="4965"/>
                                </a:lnTo>
                                <a:lnTo>
                                  <a:pt x="63804" y="3911"/>
                                </a:lnTo>
                                <a:lnTo>
                                  <a:pt x="54876" y="749"/>
                                </a:lnTo>
                                <a:lnTo>
                                  <a:pt x="49466" y="0"/>
                                </a:lnTo>
                                <a:lnTo>
                                  <a:pt x="39458" y="482"/>
                                </a:lnTo>
                                <a:lnTo>
                                  <a:pt x="30035" y="5753"/>
                                </a:lnTo>
                                <a:lnTo>
                                  <a:pt x="24066" y="7327"/>
                                </a:lnTo>
                                <a:lnTo>
                                  <a:pt x="24815" y="9702"/>
                                </a:lnTo>
                                <a:lnTo>
                                  <a:pt x="31407" y="9906"/>
                                </a:lnTo>
                                <a:lnTo>
                                  <a:pt x="45834" y="10096"/>
                                </a:lnTo>
                                <a:lnTo>
                                  <a:pt x="60121" y="9702"/>
                                </a:lnTo>
                                <a:lnTo>
                                  <a:pt x="66294" y="8115"/>
                                </a:lnTo>
                                <a:close/>
                              </a:path>
                              <a:path w="415925" h="373380">
                                <a:moveTo>
                                  <a:pt x="67144" y="160413"/>
                                </a:moveTo>
                                <a:lnTo>
                                  <a:pt x="66268" y="159473"/>
                                </a:lnTo>
                                <a:lnTo>
                                  <a:pt x="64096" y="159473"/>
                                </a:lnTo>
                                <a:lnTo>
                                  <a:pt x="63207" y="160413"/>
                                </a:lnTo>
                                <a:lnTo>
                                  <a:pt x="63207" y="162712"/>
                                </a:lnTo>
                                <a:lnTo>
                                  <a:pt x="64096" y="163652"/>
                                </a:lnTo>
                                <a:lnTo>
                                  <a:pt x="66268" y="163652"/>
                                </a:lnTo>
                                <a:lnTo>
                                  <a:pt x="67144" y="162712"/>
                                </a:lnTo>
                                <a:lnTo>
                                  <a:pt x="67144" y="161569"/>
                                </a:lnTo>
                                <a:lnTo>
                                  <a:pt x="67144" y="160413"/>
                                </a:lnTo>
                                <a:close/>
                              </a:path>
                              <a:path w="415925" h="373380">
                                <a:moveTo>
                                  <a:pt x="98437" y="15798"/>
                                </a:moveTo>
                                <a:lnTo>
                                  <a:pt x="97561" y="14859"/>
                                </a:lnTo>
                                <a:lnTo>
                                  <a:pt x="95389" y="14859"/>
                                </a:lnTo>
                                <a:lnTo>
                                  <a:pt x="94500" y="15798"/>
                                </a:lnTo>
                                <a:lnTo>
                                  <a:pt x="94500" y="18097"/>
                                </a:lnTo>
                                <a:lnTo>
                                  <a:pt x="95389" y="19024"/>
                                </a:lnTo>
                                <a:lnTo>
                                  <a:pt x="97561" y="19024"/>
                                </a:lnTo>
                                <a:lnTo>
                                  <a:pt x="98437" y="18097"/>
                                </a:lnTo>
                                <a:lnTo>
                                  <a:pt x="98437" y="16941"/>
                                </a:lnTo>
                                <a:lnTo>
                                  <a:pt x="98437" y="15798"/>
                                </a:lnTo>
                                <a:close/>
                              </a:path>
                              <a:path w="415925" h="373380">
                                <a:moveTo>
                                  <a:pt x="99555" y="179514"/>
                                </a:moveTo>
                                <a:lnTo>
                                  <a:pt x="98666" y="178574"/>
                                </a:lnTo>
                                <a:lnTo>
                                  <a:pt x="96494" y="178574"/>
                                </a:lnTo>
                                <a:lnTo>
                                  <a:pt x="95618" y="179514"/>
                                </a:lnTo>
                                <a:lnTo>
                                  <a:pt x="95618" y="181800"/>
                                </a:lnTo>
                                <a:lnTo>
                                  <a:pt x="96494" y="182740"/>
                                </a:lnTo>
                                <a:lnTo>
                                  <a:pt x="98666" y="182740"/>
                                </a:lnTo>
                                <a:lnTo>
                                  <a:pt x="99555" y="181800"/>
                                </a:lnTo>
                                <a:lnTo>
                                  <a:pt x="99555" y="180657"/>
                                </a:lnTo>
                                <a:lnTo>
                                  <a:pt x="99555" y="179514"/>
                                </a:lnTo>
                                <a:close/>
                              </a:path>
                              <a:path w="415925" h="373380">
                                <a:moveTo>
                                  <a:pt x="132092" y="159626"/>
                                </a:moveTo>
                                <a:lnTo>
                                  <a:pt x="131216" y="158686"/>
                                </a:lnTo>
                                <a:lnTo>
                                  <a:pt x="129044" y="158686"/>
                                </a:lnTo>
                                <a:lnTo>
                                  <a:pt x="128155" y="159626"/>
                                </a:lnTo>
                                <a:lnTo>
                                  <a:pt x="128155" y="161925"/>
                                </a:lnTo>
                                <a:lnTo>
                                  <a:pt x="129044" y="162852"/>
                                </a:lnTo>
                                <a:lnTo>
                                  <a:pt x="131216" y="162852"/>
                                </a:lnTo>
                                <a:lnTo>
                                  <a:pt x="132092" y="161925"/>
                                </a:lnTo>
                                <a:lnTo>
                                  <a:pt x="132092" y="160769"/>
                                </a:lnTo>
                                <a:lnTo>
                                  <a:pt x="132092" y="159626"/>
                                </a:lnTo>
                                <a:close/>
                              </a:path>
                              <a:path w="415925" h="373380">
                                <a:moveTo>
                                  <a:pt x="133210" y="15798"/>
                                </a:moveTo>
                                <a:lnTo>
                                  <a:pt x="132334" y="14859"/>
                                </a:lnTo>
                                <a:lnTo>
                                  <a:pt x="130162" y="14859"/>
                                </a:lnTo>
                                <a:lnTo>
                                  <a:pt x="129273" y="15798"/>
                                </a:lnTo>
                                <a:lnTo>
                                  <a:pt x="129273" y="18097"/>
                                </a:lnTo>
                                <a:lnTo>
                                  <a:pt x="130162" y="19024"/>
                                </a:lnTo>
                                <a:lnTo>
                                  <a:pt x="132334" y="19024"/>
                                </a:lnTo>
                                <a:lnTo>
                                  <a:pt x="133210" y="18097"/>
                                </a:lnTo>
                                <a:lnTo>
                                  <a:pt x="133210" y="16941"/>
                                </a:lnTo>
                                <a:lnTo>
                                  <a:pt x="133210" y="15798"/>
                                </a:lnTo>
                                <a:close/>
                              </a:path>
                              <a:path w="415925" h="373380">
                                <a:moveTo>
                                  <a:pt x="136918" y="183426"/>
                                </a:moveTo>
                                <a:lnTo>
                                  <a:pt x="135661" y="176618"/>
                                </a:lnTo>
                                <a:lnTo>
                                  <a:pt x="133553" y="170535"/>
                                </a:lnTo>
                                <a:lnTo>
                                  <a:pt x="131419" y="166154"/>
                                </a:lnTo>
                                <a:lnTo>
                                  <a:pt x="131419" y="172161"/>
                                </a:lnTo>
                                <a:lnTo>
                                  <a:pt x="131102" y="172643"/>
                                </a:lnTo>
                                <a:lnTo>
                                  <a:pt x="128270" y="180632"/>
                                </a:lnTo>
                                <a:lnTo>
                                  <a:pt x="125450" y="188874"/>
                                </a:lnTo>
                                <a:lnTo>
                                  <a:pt x="129247" y="195668"/>
                                </a:lnTo>
                                <a:lnTo>
                                  <a:pt x="131203" y="200533"/>
                                </a:lnTo>
                                <a:lnTo>
                                  <a:pt x="132727" y="199072"/>
                                </a:lnTo>
                                <a:lnTo>
                                  <a:pt x="134988" y="195973"/>
                                </a:lnTo>
                                <a:lnTo>
                                  <a:pt x="136499" y="189966"/>
                                </a:lnTo>
                                <a:lnTo>
                                  <a:pt x="136918" y="183426"/>
                                </a:lnTo>
                                <a:close/>
                              </a:path>
                              <a:path w="415925" h="373380">
                                <a:moveTo>
                                  <a:pt x="160413" y="141071"/>
                                </a:moveTo>
                                <a:lnTo>
                                  <a:pt x="159537" y="140144"/>
                                </a:lnTo>
                                <a:lnTo>
                                  <a:pt x="157365" y="140144"/>
                                </a:lnTo>
                                <a:lnTo>
                                  <a:pt x="156476" y="141071"/>
                                </a:lnTo>
                                <a:lnTo>
                                  <a:pt x="156476" y="143383"/>
                                </a:lnTo>
                                <a:lnTo>
                                  <a:pt x="157365" y="144310"/>
                                </a:lnTo>
                                <a:lnTo>
                                  <a:pt x="159537" y="144310"/>
                                </a:lnTo>
                                <a:lnTo>
                                  <a:pt x="160413" y="143383"/>
                                </a:lnTo>
                                <a:lnTo>
                                  <a:pt x="160413" y="142227"/>
                                </a:lnTo>
                                <a:lnTo>
                                  <a:pt x="160413" y="141071"/>
                                </a:lnTo>
                                <a:close/>
                              </a:path>
                              <a:path w="415925" h="373380">
                                <a:moveTo>
                                  <a:pt x="167208" y="105410"/>
                                </a:moveTo>
                                <a:lnTo>
                                  <a:pt x="166331" y="104470"/>
                                </a:lnTo>
                                <a:lnTo>
                                  <a:pt x="164160" y="104470"/>
                                </a:lnTo>
                                <a:lnTo>
                                  <a:pt x="163271" y="105410"/>
                                </a:lnTo>
                                <a:lnTo>
                                  <a:pt x="163271" y="107708"/>
                                </a:lnTo>
                                <a:lnTo>
                                  <a:pt x="164160" y="108635"/>
                                </a:lnTo>
                                <a:lnTo>
                                  <a:pt x="166331" y="108635"/>
                                </a:lnTo>
                                <a:lnTo>
                                  <a:pt x="167208" y="107708"/>
                                </a:lnTo>
                                <a:lnTo>
                                  <a:pt x="167208" y="106553"/>
                                </a:lnTo>
                                <a:lnTo>
                                  <a:pt x="167208" y="105410"/>
                                </a:lnTo>
                                <a:close/>
                              </a:path>
                              <a:path w="415925" h="373380">
                                <a:moveTo>
                                  <a:pt x="167208" y="61582"/>
                                </a:moveTo>
                                <a:lnTo>
                                  <a:pt x="166331" y="60655"/>
                                </a:lnTo>
                                <a:lnTo>
                                  <a:pt x="164160" y="60655"/>
                                </a:lnTo>
                                <a:lnTo>
                                  <a:pt x="163271" y="61582"/>
                                </a:lnTo>
                                <a:lnTo>
                                  <a:pt x="163271" y="63881"/>
                                </a:lnTo>
                                <a:lnTo>
                                  <a:pt x="164160" y="64820"/>
                                </a:lnTo>
                                <a:lnTo>
                                  <a:pt x="166331" y="64820"/>
                                </a:lnTo>
                                <a:lnTo>
                                  <a:pt x="167208" y="63881"/>
                                </a:lnTo>
                                <a:lnTo>
                                  <a:pt x="167208" y="62738"/>
                                </a:lnTo>
                                <a:lnTo>
                                  <a:pt x="167208" y="61582"/>
                                </a:lnTo>
                                <a:close/>
                              </a:path>
                              <a:path w="415925" h="373380">
                                <a:moveTo>
                                  <a:pt x="167208" y="15798"/>
                                </a:moveTo>
                                <a:lnTo>
                                  <a:pt x="166331" y="14859"/>
                                </a:lnTo>
                                <a:lnTo>
                                  <a:pt x="164160" y="14859"/>
                                </a:lnTo>
                                <a:lnTo>
                                  <a:pt x="163271" y="15798"/>
                                </a:lnTo>
                                <a:lnTo>
                                  <a:pt x="163271" y="18097"/>
                                </a:lnTo>
                                <a:lnTo>
                                  <a:pt x="164160" y="19024"/>
                                </a:lnTo>
                                <a:lnTo>
                                  <a:pt x="166331" y="19024"/>
                                </a:lnTo>
                                <a:lnTo>
                                  <a:pt x="167208" y="18097"/>
                                </a:lnTo>
                                <a:lnTo>
                                  <a:pt x="167208" y="16941"/>
                                </a:lnTo>
                                <a:lnTo>
                                  <a:pt x="167208" y="15798"/>
                                </a:lnTo>
                                <a:close/>
                              </a:path>
                              <a:path w="415925" h="373380">
                                <a:moveTo>
                                  <a:pt x="188595" y="259918"/>
                                </a:moveTo>
                                <a:lnTo>
                                  <a:pt x="184937" y="249605"/>
                                </a:lnTo>
                                <a:lnTo>
                                  <a:pt x="182981" y="245783"/>
                                </a:lnTo>
                                <a:lnTo>
                                  <a:pt x="182968" y="250863"/>
                                </a:lnTo>
                                <a:lnTo>
                                  <a:pt x="182714" y="251256"/>
                                </a:lnTo>
                                <a:lnTo>
                                  <a:pt x="178244" y="264731"/>
                                </a:lnTo>
                                <a:lnTo>
                                  <a:pt x="181241" y="270344"/>
                                </a:lnTo>
                                <a:lnTo>
                                  <a:pt x="182791" y="274637"/>
                                </a:lnTo>
                                <a:lnTo>
                                  <a:pt x="183997" y="273532"/>
                                </a:lnTo>
                                <a:lnTo>
                                  <a:pt x="185788" y="271094"/>
                                </a:lnTo>
                                <a:lnTo>
                                  <a:pt x="186982" y="266611"/>
                                </a:lnTo>
                                <a:lnTo>
                                  <a:pt x="188595" y="259918"/>
                                </a:lnTo>
                                <a:close/>
                              </a:path>
                              <a:path w="415925" h="373380">
                                <a:moveTo>
                                  <a:pt x="200228" y="279298"/>
                                </a:moveTo>
                                <a:lnTo>
                                  <a:pt x="196494" y="282498"/>
                                </a:lnTo>
                                <a:lnTo>
                                  <a:pt x="196049" y="282549"/>
                                </a:lnTo>
                                <a:lnTo>
                                  <a:pt x="183349" y="287388"/>
                                </a:lnTo>
                                <a:lnTo>
                                  <a:pt x="180797" y="293687"/>
                                </a:lnTo>
                                <a:lnTo>
                                  <a:pt x="178625" y="297662"/>
                                </a:lnTo>
                                <a:lnTo>
                                  <a:pt x="180200" y="297954"/>
                                </a:lnTo>
                                <a:lnTo>
                                  <a:pt x="183108" y="297891"/>
                                </a:lnTo>
                                <a:lnTo>
                                  <a:pt x="193421" y="292836"/>
                                </a:lnTo>
                                <a:lnTo>
                                  <a:pt x="198666" y="283324"/>
                                </a:lnTo>
                                <a:lnTo>
                                  <a:pt x="200228" y="279298"/>
                                </a:lnTo>
                                <a:close/>
                              </a:path>
                              <a:path w="415925" h="373380">
                                <a:moveTo>
                                  <a:pt x="203352" y="184683"/>
                                </a:moveTo>
                                <a:lnTo>
                                  <a:pt x="197954" y="183324"/>
                                </a:lnTo>
                                <a:lnTo>
                                  <a:pt x="190652" y="179235"/>
                                </a:lnTo>
                                <a:lnTo>
                                  <a:pt x="177711" y="176314"/>
                                </a:lnTo>
                                <a:lnTo>
                                  <a:pt x="168135" y="176504"/>
                                </a:lnTo>
                                <a:lnTo>
                                  <a:pt x="159880" y="180619"/>
                                </a:lnTo>
                                <a:lnTo>
                                  <a:pt x="169824" y="181584"/>
                                </a:lnTo>
                                <a:lnTo>
                                  <a:pt x="173583" y="185635"/>
                                </a:lnTo>
                                <a:lnTo>
                                  <a:pt x="186436" y="189636"/>
                                </a:lnTo>
                                <a:lnTo>
                                  <a:pt x="193167" y="189382"/>
                                </a:lnTo>
                                <a:lnTo>
                                  <a:pt x="203352" y="184683"/>
                                </a:lnTo>
                                <a:close/>
                              </a:path>
                              <a:path w="415925" h="373380">
                                <a:moveTo>
                                  <a:pt x="204101" y="120396"/>
                                </a:moveTo>
                                <a:lnTo>
                                  <a:pt x="202933" y="113588"/>
                                </a:lnTo>
                                <a:lnTo>
                                  <a:pt x="199440" y="108839"/>
                                </a:lnTo>
                                <a:lnTo>
                                  <a:pt x="199872" y="115709"/>
                                </a:lnTo>
                                <a:lnTo>
                                  <a:pt x="197675" y="119087"/>
                                </a:lnTo>
                                <a:lnTo>
                                  <a:pt x="196494" y="128955"/>
                                </a:lnTo>
                                <a:lnTo>
                                  <a:pt x="197370" y="133604"/>
                                </a:lnTo>
                                <a:lnTo>
                                  <a:pt x="201447" y="139839"/>
                                </a:lnTo>
                                <a:lnTo>
                                  <a:pt x="201739" y="135826"/>
                                </a:lnTo>
                                <a:lnTo>
                                  <a:pt x="203593" y="129971"/>
                                </a:lnTo>
                                <a:lnTo>
                                  <a:pt x="204101" y="120396"/>
                                </a:lnTo>
                                <a:close/>
                              </a:path>
                              <a:path w="415925" h="373380">
                                <a:moveTo>
                                  <a:pt x="215582" y="304419"/>
                                </a:moveTo>
                                <a:lnTo>
                                  <a:pt x="214782" y="299897"/>
                                </a:lnTo>
                                <a:lnTo>
                                  <a:pt x="214376" y="293039"/>
                                </a:lnTo>
                                <a:lnTo>
                                  <a:pt x="203936" y="283972"/>
                                </a:lnTo>
                                <a:lnTo>
                                  <a:pt x="203542" y="283794"/>
                                </a:lnTo>
                                <a:lnTo>
                                  <a:pt x="201041" y="279438"/>
                                </a:lnTo>
                                <a:lnTo>
                                  <a:pt x="201244" y="283794"/>
                                </a:lnTo>
                                <a:lnTo>
                                  <a:pt x="203174" y="294614"/>
                                </a:lnTo>
                                <a:lnTo>
                                  <a:pt x="211277" y="303034"/>
                                </a:lnTo>
                                <a:lnTo>
                                  <a:pt x="214007" y="304126"/>
                                </a:lnTo>
                                <a:lnTo>
                                  <a:pt x="215582" y="304419"/>
                                </a:lnTo>
                                <a:close/>
                              </a:path>
                              <a:path w="415925" h="373380">
                                <a:moveTo>
                                  <a:pt x="265150" y="275183"/>
                                </a:moveTo>
                                <a:lnTo>
                                  <a:pt x="264096" y="270167"/>
                                </a:lnTo>
                                <a:lnTo>
                                  <a:pt x="262686" y="263918"/>
                                </a:lnTo>
                                <a:lnTo>
                                  <a:pt x="255016" y="256463"/>
                                </a:lnTo>
                                <a:lnTo>
                                  <a:pt x="251637" y="254000"/>
                                </a:lnTo>
                                <a:lnTo>
                                  <a:pt x="253796" y="258533"/>
                                </a:lnTo>
                                <a:lnTo>
                                  <a:pt x="253733" y="259003"/>
                                </a:lnTo>
                                <a:lnTo>
                                  <a:pt x="254622" y="266090"/>
                                </a:lnTo>
                                <a:lnTo>
                                  <a:pt x="255511" y="272694"/>
                                </a:lnTo>
                                <a:lnTo>
                                  <a:pt x="260781" y="276682"/>
                                </a:lnTo>
                                <a:lnTo>
                                  <a:pt x="263994" y="279781"/>
                                </a:lnTo>
                                <a:lnTo>
                                  <a:pt x="264591" y="278206"/>
                                </a:lnTo>
                                <a:lnTo>
                                  <a:pt x="265150" y="275183"/>
                                </a:lnTo>
                                <a:close/>
                              </a:path>
                              <a:path w="415925" h="373380">
                                <a:moveTo>
                                  <a:pt x="265988" y="225285"/>
                                </a:moveTo>
                                <a:lnTo>
                                  <a:pt x="259397" y="221830"/>
                                </a:lnTo>
                                <a:lnTo>
                                  <a:pt x="254685" y="221703"/>
                                </a:lnTo>
                                <a:lnTo>
                                  <a:pt x="244957" y="224853"/>
                                </a:lnTo>
                                <a:lnTo>
                                  <a:pt x="241795" y="227965"/>
                                </a:lnTo>
                                <a:lnTo>
                                  <a:pt x="234911" y="228790"/>
                                </a:lnTo>
                                <a:lnTo>
                                  <a:pt x="239953" y="231800"/>
                                </a:lnTo>
                                <a:lnTo>
                                  <a:pt x="246862" y="231863"/>
                                </a:lnTo>
                                <a:lnTo>
                                  <a:pt x="256362" y="229539"/>
                                </a:lnTo>
                                <a:lnTo>
                                  <a:pt x="262013" y="226364"/>
                                </a:lnTo>
                                <a:lnTo>
                                  <a:pt x="265988" y="225285"/>
                                </a:lnTo>
                                <a:close/>
                              </a:path>
                              <a:path w="415925" h="373380">
                                <a:moveTo>
                                  <a:pt x="278295" y="348310"/>
                                </a:moveTo>
                                <a:lnTo>
                                  <a:pt x="259016" y="373303"/>
                                </a:lnTo>
                                <a:lnTo>
                                  <a:pt x="262343" y="368947"/>
                                </a:lnTo>
                                <a:lnTo>
                                  <a:pt x="262813" y="368795"/>
                                </a:lnTo>
                                <a:lnTo>
                                  <a:pt x="275551" y="360159"/>
                                </a:lnTo>
                                <a:lnTo>
                                  <a:pt x="276860" y="352996"/>
                                </a:lnTo>
                                <a:lnTo>
                                  <a:pt x="278295" y="348310"/>
                                </a:lnTo>
                                <a:close/>
                              </a:path>
                              <a:path w="415925" h="373380">
                                <a:moveTo>
                                  <a:pt x="291973" y="314858"/>
                                </a:moveTo>
                                <a:lnTo>
                                  <a:pt x="288175" y="314515"/>
                                </a:lnTo>
                                <a:lnTo>
                                  <a:pt x="282663" y="312534"/>
                                </a:lnTo>
                                <a:lnTo>
                                  <a:pt x="273621" y="311962"/>
                                </a:lnTo>
                                <a:lnTo>
                                  <a:pt x="267195" y="313169"/>
                                </a:lnTo>
                                <a:lnTo>
                                  <a:pt x="262470" y="316852"/>
                                </a:lnTo>
                                <a:lnTo>
                                  <a:pt x="269189" y="316433"/>
                                </a:lnTo>
                                <a:lnTo>
                                  <a:pt x="272364" y="318757"/>
                                </a:lnTo>
                                <a:lnTo>
                                  <a:pt x="281686" y="320052"/>
                                </a:lnTo>
                                <a:lnTo>
                                  <a:pt x="286067" y="319151"/>
                                </a:lnTo>
                                <a:lnTo>
                                  <a:pt x="291973" y="314858"/>
                                </a:lnTo>
                                <a:close/>
                              </a:path>
                              <a:path w="415925" h="373380">
                                <a:moveTo>
                                  <a:pt x="305714" y="236067"/>
                                </a:moveTo>
                                <a:lnTo>
                                  <a:pt x="298196" y="232956"/>
                                </a:lnTo>
                                <a:lnTo>
                                  <a:pt x="292912" y="233387"/>
                                </a:lnTo>
                                <a:lnTo>
                                  <a:pt x="282295" y="238099"/>
                                </a:lnTo>
                                <a:lnTo>
                                  <a:pt x="279044" y="241960"/>
                                </a:lnTo>
                                <a:lnTo>
                                  <a:pt x="271119" y="243751"/>
                                </a:lnTo>
                                <a:lnTo>
                                  <a:pt x="277355" y="246532"/>
                                </a:lnTo>
                                <a:lnTo>
                                  <a:pt x="285102" y="245757"/>
                                </a:lnTo>
                                <a:lnTo>
                                  <a:pt x="295541" y="241985"/>
                                </a:lnTo>
                                <a:lnTo>
                                  <a:pt x="301345" y="237744"/>
                                </a:lnTo>
                                <a:lnTo>
                                  <a:pt x="305714" y="236067"/>
                                </a:lnTo>
                                <a:close/>
                              </a:path>
                              <a:path w="415925" h="373380">
                                <a:moveTo>
                                  <a:pt x="309956" y="357860"/>
                                </a:moveTo>
                                <a:lnTo>
                                  <a:pt x="309562" y="353402"/>
                                </a:lnTo>
                                <a:lnTo>
                                  <a:pt x="306133" y="348297"/>
                                </a:lnTo>
                                <a:lnTo>
                                  <a:pt x="301891" y="344601"/>
                                </a:lnTo>
                                <a:lnTo>
                                  <a:pt x="297903" y="340906"/>
                                </a:lnTo>
                                <a:lnTo>
                                  <a:pt x="295402" y="337604"/>
                                </a:lnTo>
                                <a:lnTo>
                                  <a:pt x="294640" y="334721"/>
                                </a:lnTo>
                                <a:lnTo>
                                  <a:pt x="293598" y="338620"/>
                                </a:lnTo>
                                <a:lnTo>
                                  <a:pt x="295021" y="344995"/>
                                </a:lnTo>
                                <a:lnTo>
                                  <a:pt x="300088" y="352018"/>
                                </a:lnTo>
                                <a:lnTo>
                                  <a:pt x="309956" y="357860"/>
                                </a:lnTo>
                                <a:close/>
                              </a:path>
                              <a:path w="415925" h="373380">
                                <a:moveTo>
                                  <a:pt x="332854" y="329158"/>
                                </a:moveTo>
                                <a:lnTo>
                                  <a:pt x="329971" y="327063"/>
                                </a:lnTo>
                                <a:lnTo>
                                  <a:pt x="327088" y="322237"/>
                                </a:lnTo>
                                <a:lnTo>
                                  <a:pt x="321411" y="307213"/>
                                </a:lnTo>
                                <a:lnTo>
                                  <a:pt x="316877" y="300431"/>
                                </a:lnTo>
                                <a:lnTo>
                                  <a:pt x="312204" y="298323"/>
                                </a:lnTo>
                                <a:lnTo>
                                  <a:pt x="315849" y="315099"/>
                                </a:lnTo>
                                <a:lnTo>
                                  <a:pt x="322008" y="325069"/>
                                </a:lnTo>
                                <a:lnTo>
                                  <a:pt x="328422" y="329374"/>
                                </a:lnTo>
                                <a:lnTo>
                                  <a:pt x="332854" y="329158"/>
                                </a:lnTo>
                                <a:close/>
                              </a:path>
                              <a:path w="415925" h="373380">
                                <a:moveTo>
                                  <a:pt x="342785" y="250774"/>
                                </a:moveTo>
                                <a:lnTo>
                                  <a:pt x="335051" y="247662"/>
                                </a:lnTo>
                                <a:lnTo>
                                  <a:pt x="329742" y="248107"/>
                                </a:lnTo>
                                <a:lnTo>
                                  <a:pt x="319125" y="252818"/>
                                </a:lnTo>
                                <a:lnTo>
                                  <a:pt x="315874" y="256667"/>
                                </a:lnTo>
                                <a:lnTo>
                                  <a:pt x="307949" y="258470"/>
                                </a:lnTo>
                                <a:lnTo>
                                  <a:pt x="314185" y="261239"/>
                                </a:lnTo>
                                <a:lnTo>
                                  <a:pt x="321945" y="260464"/>
                                </a:lnTo>
                                <a:lnTo>
                                  <a:pt x="332371" y="256705"/>
                                </a:lnTo>
                                <a:lnTo>
                                  <a:pt x="338416" y="252450"/>
                                </a:lnTo>
                                <a:lnTo>
                                  <a:pt x="342785" y="250774"/>
                                </a:lnTo>
                                <a:close/>
                              </a:path>
                              <a:path w="415925" h="373380">
                                <a:moveTo>
                                  <a:pt x="376250" y="311150"/>
                                </a:moveTo>
                                <a:lnTo>
                                  <a:pt x="370243" y="305384"/>
                                </a:lnTo>
                                <a:lnTo>
                                  <a:pt x="369277" y="300316"/>
                                </a:lnTo>
                                <a:lnTo>
                                  <a:pt x="362331" y="290588"/>
                                </a:lnTo>
                                <a:lnTo>
                                  <a:pt x="358190" y="287401"/>
                                </a:lnTo>
                                <a:lnTo>
                                  <a:pt x="350037" y="285965"/>
                                </a:lnTo>
                                <a:lnTo>
                                  <a:pt x="352996" y="289725"/>
                                </a:lnTo>
                                <a:lnTo>
                                  <a:pt x="356209" y="296621"/>
                                </a:lnTo>
                                <a:lnTo>
                                  <a:pt x="360210" y="301523"/>
                                </a:lnTo>
                                <a:lnTo>
                                  <a:pt x="363207" y="305447"/>
                                </a:lnTo>
                                <a:lnTo>
                                  <a:pt x="369544" y="310235"/>
                                </a:lnTo>
                                <a:lnTo>
                                  <a:pt x="376250" y="311150"/>
                                </a:lnTo>
                                <a:close/>
                              </a:path>
                              <a:path w="415925" h="373380">
                                <a:moveTo>
                                  <a:pt x="378790" y="251307"/>
                                </a:moveTo>
                                <a:lnTo>
                                  <a:pt x="357212" y="268528"/>
                                </a:lnTo>
                                <a:lnTo>
                                  <a:pt x="350812" y="273773"/>
                                </a:lnTo>
                                <a:lnTo>
                                  <a:pt x="375551" y="254838"/>
                                </a:lnTo>
                                <a:lnTo>
                                  <a:pt x="378790" y="251307"/>
                                </a:lnTo>
                                <a:close/>
                              </a:path>
                              <a:path w="415925" h="373380">
                                <a:moveTo>
                                  <a:pt x="407327" y="252679"/>
                                </a:moveTo>
                                <a:lnTo>
                                  <a:pt x="399300" y="254787"/>
                                </a:lnTo>
                                <a:lnTo>
                                  <a:pt x="395173" y="258330"/>
                                </a:lnTo>
                                <a:lnTo>
                                  <a:pt x="392061" y="263474"/>
                                </a:lnTo>
                                <a:lnTo>
                                  <a:pt x="388962" y="268135"/>
                                </a:lnTo>
                                <a:lnTo>
                                  <a:pt x="388366" y="273265"/>
                                </a:lnTo>
                                <a:lnTo>
                                  <a:pt x="382803" y="279514"/>
                                </a:lnTo>
                                <a:lnTo>
                                  <a:pt x="389420" y="278041"/>
                                </a:lnTo>
                                <a:lnTo>
                                  <a:pt x="395389" y="272732"/>
                                </a:lnTo>
                                <a:lnTo>
                                  <a:pt x="398297" y="268566"/>
                                </a:lnTo>
                                <a:lnTo>
                                  <a:pt x="401942" y="263829"/>
                                </a:lnTo>
                                <a:lnTo>
                                  <a:pt x="404647" y="256692"/>
                                </a:lnTo>
                                <a:lnTo>
                                  <a:pt x="407327" y="252679"/>
                                </a:lnTo>
                                <a:close/>
                              </a:path>
                              <a:path w="415925" h="373380">
                                <a:moveTo>
                                  <a:pt x="415912" y="296684"/>
                                </a:moveTo>
                                <a:lnTo>
                                  <a:pt x="408965" y="294246"/>
                                </a:lnTo>
                                <a:lnTo>
                                  <a:pt x="407174" y="289521"/>
                                </a:lnTo>
                                <a:lnTo>
                                  <a:pt x="398018" y="284162"/>
                                </a:lnTo>
                                <a:lnTo>
                                  <a:pt x="392480" y="284111"/>
                                </a:lnTo>
                                <a:lnTo>
                                  <a:pt x="385394" y="286105"/>
                                </a:lnTo>
                                <a:lnTo>
                                  <a:pt x="389166" y="288086"/>
                                </a:lnTo>
                                <a:lnTo>
                                  <a:pt x="394271" y="292557"/>
                                </a:lnTo>
                                <a:lnTo>
                                  <a:pt x="403313" y="297040"/>
                                </a:lnTo>
                                <a:lnTo>
                                  <a:pt x="410171" y="298538"/>
                                </a:lnTo>
                                <a:lnTo>
                                  <a:pt x="415912" y="29668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95945894" name="Image 24"/>
                          <pic:cNvPicPr/>
                        </pic:nvPicPr>
                        <pic:blipFill>
                          <a:blip r:embed="rId25" cstate="print"/>
                          <a:stretch>
                            <a:fillRect/>
                          </a:stretch>
                        </pic:blipFill>
                        <pic:spPr>
                          <a:xfrm>
                            <a:off x="580718" y="260596"/>
                            <a:ext cx="99138" cy="65954"/>
                          </a:xfrm>
                          <a:prstGeom prst="rect">
                            <a:avLst/>
                          </a:prstGeom>
                        </pic:spPr>
                      </pic:pic>
                      <wps:wsp>
                        <wps:cNvPr id="827560559" name="Graphic 25"/>
                        <wps:cNvSpPr/>
                        <wps:spPr>
                          <a:xfrm>
                            <a:off x="-11" y="45779"/>
                            <a:ext cx="720725" cy="482600"/>
                          </a:xfrm>
                          <a:custGeom>
                            <a:avLst/>
                            <a:gdLst/>
                            <a:ahLst/>
                            <a:cxnLst/>
                            <a:rect l="l" t="t" r="r" b="b"/>
                            <a:pathLst>
                              <a:path w="720725" h="482600">
                                <a:moveTo>
                                  <a:pt x="27355" y="336880"/>
                                </a:moveTo>
                                <a:lnTo>
                                  <a:pt x="25527" y="334937"/>
                                </a:lnTo>
                                <a:lnTo>
                                  <a:pt x="21005" y="334937"/>
                                </a:lnTo>
                                <a:lnTo>
                                  <a:pt x="19189" y="336880"/>
                                </a:lnTo>
                                <a:lnTo>
                                  <a:pt x="19189" y="341655"/>
                                </a:lnTo>
                                <a:lnTo>
                                  <a:pt x="21005" y="343598"/>
                                </a:lnTo>
                                <a:lnTo>
                                  <a:pt x="25527" y="343598"/>
                                </a:lnTo>
                                <a:lnTo>
                                  <a:pt x="27355" y="341655"/>
                                </a:lnTo>
                                <a:lnTo>
                                  <a:pt x="27355" y="339267"/>
                                </a:lnTo>
                                <a:lnTo>
                                  <a:pt x="27355" y="336880"/>
                                </a:lnTo>
                                <a:close/>
                              </a:path>
                              <a:path w="720725" h="482600">
                                <a:moveTo>
                                  <a:pt x="33807" y="345871"/>
                                </a:moveTo>
                                <a:lnTo>
                                  <a:pt x="31978" y="344411"/>
                                </a:lnTo>
                                <a:lnTo>
                                  <a:pt x="27470" y="344411"/>
                                </a:lnTo>
                                <a:lnTo>
                                  <a:pt x="25641" y="345871"/>
                                </a:lnTo>
                                <a:lnTo>
                                  <a:pt x="25641" y="348259"/>
                                </a:lnTo>
                                <a:lnTo>
                                  <a:pt x="25641" y="350634"/>
                                </a:lnTo>
                                <a:lnTo>
                                  <a:pt x="27470" y="352577"/>
                                </a:lnTo>
                                <a:lnTo>
                                  <a:pt x="31978" y="352577"/>
                                </a:lnTo>
                                <a:lnTo>
                                  <a:pt x="33807" y="350634"/>
                                </a:lnTo>
                                <a:lnTo>
                                  <a:pt x="33807" y="345871"/>
                                </a:lnTo>
                                <a:close/>
                              </a:path>
                              <a:path w="720725" h="482600">
                                <a:moveTo>
                                  <a:pt x="40271" y="334772"/>
                                </a:moveTo>
                                <a:lnTo>
                                  <a:pt x="38442" y="332828"/>
                                </a:lnTo>
                                <a:lnTo>
                                  <a:pt x="33921" y="332828"/>
                                </a:lnTo>
                                <a:lnTo>
                                  <a:pt x="32092" y="334772"/>
                                </a:lnTo>
                                <a:lnTo>
                                  <a:pt x="32092" y="339547"/>
                                </a:lnTo>
                                <a:lnTo>
                                  <a:pt x="33921" y="341490"/>
                                </a:lnTo>
                                <a:lnTo>
                                  <a:pt x="38442" y="341490"/>
                                </a:lnTo>
                                <a:lnTo>
                                  <a:pt x="40271" y="339547"/>
                                </a:lnTo>
                                <a:lnTo>
                                  <a:pt x="40271" y="337159"/>
                                </a:lnTo>
                                <a:lnTo>
                                  <a:pt x="40271" y="334772"/>
                                </a:lnTo>
                                <a:close/>
                              </a:path>
                              <a:path w="720725" h="482600">
                                <a:moveTo>
                                  <a:pt x="45732" y="230809"/>
                                </a:moveTo>
                                <a:lnTo>
                                  <a:pt x="43903" y="228879"/>
                                </a:lnTo>
                                <a:lnTo>
                                  <a:pt x="39395" y="228879"/>
                                </a:lnTo>
                                <a:lnTo>
                                  <a:pt x="37566" y="230809"/>
                                </a:lnTo>
                                <a:lnTo>
                                  <a:pt x="37566" y="233210"/>
                                </a:lnTo>
                                <a:lnTo>
                                  <a:pt x="37566" y="235597"/>
                                </a:lnTo>
                                <a:lnTo>
                                  <a:pt x="39395" y="237528"/>
                                </a:lnTo>
                                <a:lnTo>
                                  <a:pt x="43903" y="237528"/>
                                </a:lnTo>
                                <a:lnTo>
                                  <a:pt x="45732" y="235597"/>
                                </a:lnTo>
                                <a:lnTo>
                                  <a:pt x="45732" y="230809"/>
                                </a:lnTo>
                                <a:close/>
                              </a:path>
                              <a:path w="720725" h="482600">
                                <a:moveTo>
                                  <a:pt x="46723" y="346925"/>
                                </a:moveTo>
                                <a:lnTo>
                                  <a:pt x="44894" y="345224"/>
                                </a:lnTo>
                                <a:lnTo>
                                  <a:pt x="40386" y="345224"/>
                                </a:lnTo>
                                <a:lnTo>
                                  <a:pt x="38557" y="346925"/>
                                </a:lnTo>
                                <a:lnTo>
                                  <a:pt x="38557" y="349300"/>
                                </a:lnTo>
                                <a:lnTo>
                                  <a:pt x="38557" y="351688"/>
                                </a:lnTo>
                                <a:lnTo>
                                  <a:pt x="40386" y="353631"/>
                                </a:lnTo>
                                <a:lnTo>
                                  <a:pt x="44894" y="353631"/>
                                </a:lnTo>
                                <a:lnTo>
                                  <a:pt x="46723" y="351688"/>
                                </a:lnTo>
                                <a:lnTo>
                                  <a:pt x="46723" y="346925"/>
                                </a:lnTo>
                                <a:close/>
                              </a:path>
                              <a:path w="720725" h="482600">
                                <a:moveTo>
                                  <a:pt x="53187" y="338455"/>
                                </a:moveTo>
                                <a:lnTo>
                                  <a:pt x="51358" y="336511"/>
                                </a:lnTo>
                                <a:lnTo>
                                  <a:pt x="46850" y="336511"/>
                                </a:lnTo>
                                <a:lnTo>
                                  <a:pt x="45021" y="338455"/>
                                </a:lnTo>
                                <a:lnTo>
                                  <a:pt x="45021" y="340842"/>
                                </a:lnTo>
                                <a:lnTo>
                                  <a:pt x="45021" y="343230"/>
                                </a:lnTo>
                                <a:lnTo>
                                  <a:pt x="46850" y="345173"/>
                                </a:lnTo>
                                <a:lnTo>
                                  <a:pt x="51358" y="345173"/>
                                </a:lnTo>
                                <a:lnTo>
                                  <a:pt x="53187" y="343230"/>
                                </a:lnTo>
                                <a:lnTo>
                                  <a:pt x="53187" y="338455"/>
                                </a:lnTo>
                                <a:close/>
                              </a:path>
                              <a:path w="720725" h="482600">
                                <a:moveTo>
                                  <a:pt x="55168" y="222389"/>
                                </a:moveTo>
                                <a:lnTo>
                                  <a:pt x="53340" y="220446"/>
                                </a:lnTo>
                                <a:lnTo>
                                  <a:pt x="48831" y="220446"/>
                                </a:lnTo>
                                <a:lnTo>
                                  <a:pt x="47002" y="222389"/>
                                </a:lnTo>
                                <a:lnTo>
                                  <a:pt x="47002" y="224777"/>
                                </a:lnTo>
                                <a:lnTo>
                                  <a:pt x="47002" y="227164"/>
                                </a:lnTo>
                                <a:lnTo>
                                  <a:pt x="48831" y="229108"/>
                                </a:lnTo>
                                <a:lnTo>
                                  <a:pt x="53340" y="229108"/>
                                </a:lnTo>
                                <a:lnTo>
                                  <a:pt x="55168" y="227164"/>
                                </a:lnTo>
                                <a:lnTo>
                                  <a:pt x="55168" y="222389"/>
                                </a:lnTo>
                                <a:close/>
                              </a:path>
                              <a:path w="720725" h="482600">
                                <a:moveTo>
                                  <a:pt x="59639" y="234505"/>
                                </a:moveTo>
                                <a:lnTo>
                                  <a:pt x="57810" y="232562"/>
                                </a:lnTo>
                                <a:lnTo>
                                  <a:pt x="53301" y="232562"/>
                                </a:lnTo>
                                <a:lnTo>
                                  <a:pt x="51473" y="234505"/>
                                </a:lnTo>
                                <a:lnTo>
                                  <a:pt x="51473" y="239280"/>
                                </a:lnTo>
                                <a:lnTo>
                                  <a:pt x="53301" y="241223"/>
                                </a:lnTo>
                                <a:lnTo>
                                  <a:pt x="57810" y="241223"/>
                                </a:lnTo>
                                <a:lnTo>
                                  <a:pt x="59639" y="239280"/>
                                </a:lnTo>
                                <a:lnTo>
                                  <a:pt x="59639" y="236893"/>
                                </a:lnTo>
                                <a:lnTo>
                                  <a:pt x="59639" y="234505"/>
                                </a:lnTo>
                                <a:close/>
                              </a:path>
                              <a:path w="720725" h="482600">
                                <a:moveTo>
                                  <a:pt x="67525" y="224497"/>
                                </a:moveTo>
                                <a:lnTo>
                                  <a:pt x="65760" y="222554"/>
                                </a:lnTo>
                                <a:lnTo>
                                  <a:pt x="61252" y="222554"/>
                                </a:lnTo>
                                <a:lnTo>
                                  <a:pt x="59423" y="224497"/>
                                </a:lnTo>
                                <a:lnTo>
                                  <a:pt x="59423" y="229273"/>
                                </a:lnTo>
                                <a:lnTo>
                                  <a:pt x="61252" y="231203"/>
                                </a:lnTo>
                                <a:lnTo>
                                  <a:pt x="65760" y="231203"/>
                                </a:lnTo>
                                <a:lnTo>
                                  <a:pt x="67525" y="229273"/>
                                </a:lnTo>
                                <a:lnTo>
                                  <a:pt x="67525" y="226885"/>
                                </a:lnTo>
                                <a:lnTo>
                                  <a:pt x="67525" y="224497"/>
                                </a:lnTo>
                                <a:close/>
                              </a:path>
                              <a:path w="720725" h="482600">
                                <a:moveTo>
                                  <a:pt x="69418" y="352056"/>
                                </a:moveTo>
                                <a:lnTo>
                                  <a:pt x="33223" y="364883"/>
                                </a:lnTo>
                                <a:lnTo>
                                  <a:pt x="32296" y="366991"/>
                                </a:lnTo>
                                <a:lnTo>
                                  <a:pt x="38379" y="366814"/>
                                </a:lnTo>
                                <a:lnTo>
                                  <a:pt x="47332" y="367614"/>
                                </a:lnTo>
                                <a:lnTo>
                                  <a:pt x="62725" y="355130"/>
                                </a:lnTo>
                                <a:lnTo>
                                  <a:pt x="63106" y="354609"/>
                                </a:lnTo>
                                <a:lnTo>
                                  <a:pt x="69418" y="352056"/>
                                </a:lnTo>
                                <a:close/>
                              </a:path>
                              <a:path w="720725" h="482600">
                                <a:moveTo>
                                  <a:pt x="71323" y="235026"/>
                                </a:moveTo>
                                <a:lnTo>
                                  <a:pt x="69557" y="233083"/>
                                </a:lnTo>
                                <a:lnTo>
                                  <a:pt x="65227" y="233083"/>
                                </a:lnTo>
                                <a:lnTo>
                                  <a:pt x="63398" y="235026"/>
                                </a:lnTo>
                                <a:lnTo>
                                  <a:pt x="63398" y="237413"/>
                                </a:lnTo>
                                <a:lnTo>
                                  <a:pt x="63398" y="239801"/>
                                </a:lnTo>
                                <a:lnTo>
                                  <a:pt x="65227" y="241731"/>
                                </a:lnTo>
                                <a:lnTo>
                                  <a:pt x="69557" y="241731"/>
                                </a:lnTo>
                                <a:lnTo>
                                  <a:pt x="71323" y="239801"/>
                                </a:lnTo>
                                <a:lnTo>
                                  <a:pt x="71323" y="235026"/>
                                </a:lnTo>
                                <a:close/>
                              </a:path>
                              <a:path w="720725" h="482600">
                                <a:moveTo>
                                  <a:pt x="72707" y="345211"/>
                                </a:moveTo>
                                <a:lnTo>
                                  <a:pt x="69773" y="341884"/>
                                </a:lnTo>
                                <a:lnTo>
                                  <a:pt x="66802" y="335229"/>
                                </a:lnTo>
                                <a:lnTo>
                                  <a:pt x="59537" y="326631"/>
                                </a:lnTo>
                                <a:lnTo>
                                  <a:pt x="53086" y="321894"/>
                                </a:lnTo>
                                <a:lnTo>
                                  <a:pt x="46126" y="320840"/>
                                </a:lnTo>
                                <a:lnTo>
                                  <a:pt x="52209" y="326491"/>
                                </a:lnTo>
                                <a:lnTo>
                                  <a:pt x="53086" y="331355"/>
                                </a:lnTo>
                                <a:lnTo>
                                  <a:pt x="60032" y="340829"/>
                                </a:lnTo>
                                <a:lnTo>
                                  <a:pt x="64503" y="343992"/>
                                </a:lnTo>
                                <a:lnTo>
                                  <a:pt x="72707" y="345211"/>
                                </a:lnTo>
                                <a:close/>
                              </a:path>
                              <a:path w="720725" h="482600">
                                <a:moveTo>
                                  <a:pt x="72707" y="246291"/>
                                </a:moveTo>
                                <a:lnTo>
                                  <a:pt x="67297" y="247243"/>
                                </a:lnTo>
                                <a:lnTo>
                                  <a:pt x="66827" y="246989"/>
                                </a:lnTo>
                                <a:lnTo>
                                  <a:pt x="50596" y="243751"/>
                                </a:lnTo>
                                <a:lnTo>
                                  <a:pt x="44869" y="248818"/>
                                </a:lnTo>
                                <a:lnTo>
                                  <a:pt x="40652" y="251650"/>
                                </a:lnTo>
                                <a:lnTo>
                                  <a:pt x="42265" y="252768"/>
                                </a:lnTo>
                                <a:lnTo>
                                  <a:pt x="45516" y="254622"/>
                                </a:lnTo>
                                <a:lnTo>
                                  <a:pt x="59232" y="256057"/>
                                </a:lnTo>
                                <a:lnTo>
                                  <a:pt x="69215" y="249567"/>
                                </a:lnTo>
                                <a:lnTo>
                                  <a:pt x="72707" y="246291"/>
                                </a:lnTo>
                                <a:close/>
                              </a:path>
                              <a:path w="720725" h="482600">
                                <a:moveTo>
                                  <a:pt x="81749" y="232918"/>
                                </a:moveTo>
                                <a:lnTo>
                                  <a:pt x="79921" y="230987"/>
                                </a:lnTo>
                                <a:lnTo>
                                  <a:pt x="75412" y="230987"/>
                                </a:lnTo>
                                <a:lnTo>
                                  <a:pt x="73583" y="232918"/>
                                </a:lnTo>
                                <a:lnTo>
                                  <a:pt x="73583" y="237693"/>
                                </a:lnTo>
                                <a:lnTo>
                                  <a:pt x="75412" y="239636"/>
                                </a:lnTo>
                                <a:lnTo>
                                  <a:pt x="79921" y="239636"/>
                                </a:lnTo>
                                <a:lnTo>
                                  <a:pt x="81749" y="237693"/>
                                </a:lnTo>
                                <a:lnTo>
                                  <a:pt x="81749" y="235305"/>
                                </a:lnTo>
                                <a:lnTo>
                                  <a:pt x="81749" y="232918"/>
                                </a:lnTo>
                                <a:close/>
                              </a:path>
                              <a:path w="720725" h="482600">
                                <a:moveTo>
                                  <a:pt x="83248" y="360083"/>
                                </a:moveTo>
                                <a:lnTo>
                                  <a:pt x="81419" y="358127"/>
                                </a:lnTo>
                                <a:lnTo>
                                  <a:pt x="76911" y="358127"/>
                                </a:lnTo>
                                <a:lnTo>
                                  <a:pt x="75082" y="360083"/>
                                </a:lnTo>
                                <a:lnTo>
                                  <a:pt x="75082" y="362458"/>
                                </a:lnTo>
                                <a:lnTo>
                                  <a:pt x="75082" y="364845"/>
                                </a:lnTo>
                                <a:lnTo>
                                  <a:pt x="76911" y="366788"/>
                                </a:lnTo>
                                <a:lnTo>
                                  <a:pt x="81419" y="366788"/>
                                </a:lnTo>
                                <a:lnTo>
                                  <a:pt x="83248" y="364845"/>
                                </a:lnTo>
                                <a:lnTo>
                                  <a:pt x="83248" y="360083"/>
                                </a:lnTo>
                                <a:close/>
                              </a:path>
                              <a:path w="720725" h="482600">
                                <a:moveTo>
                                  <a:pt x="84074" y="230708"/>
                                </a:moveTo>
                                <a:lnTo>
                                  <a:pt x="81572" y="226644"/>
                                </a:lnTo>
                                <a:lnTo>
                                  <a:pt x="79260" y="219595"/>
                                </a:lnTo>
                                <a:lnTo>
                                  <a:pt x="73088" y="210083"/>
                                </a:lnTo>
                                <a:lnTo>
                                  <a:pt x="67462" y="204495"/>
                                </a:lnTo>
                                <a:lnTo>
                                  <a:pt x="60744" y="202501"/>
                                </a:lnTo>
                                <a:lnTo>
                                  <a:pt x="66090" y="208940"/>
                                </a:lnTo>
                                <a:lnTo>
                                  <a:pt x="66357" y="213893"/>
                                </a:lnTo>
                                <a:lnTo>
                                  <a:pt x="71856" y="224231"/>
                                </a:lnTo>
                                <a:lnTo>
                                  <a:pt x="75895" y="227977"/>
                                </a:lnTo>
                                <a:lnTo>
                                  <a:pt x="84074" y="230708"/>
                                </a:lnTo>
                                <a:close/>
                              </a:path>
                              <a:path w="720725" h="482600">
                                <a:moveTo>
                                  <a:pt x="89204" y="340550"/>
                                </a:moveTo>
                                <a:lnTo>
                                  <a:pt x="87376" y="338620"/>
                                </a:lnTo>
                                <a:lnTo>
                                  <a:pt x="82867" y="338620"/>
                                </a:lnTo>
                                <a:lnTo>
                                  <a:pt x="81038" y="340550"/>
                                </a:lnTo>
                                <a:lnTo>
                                  <a:pt x="81038" y="345224"/>
                                </a:lnTo>
                                <a:lnTo>
                                  <a:pt x="82867" y="346798"/>
                                </a:lnTo>
                                <a:lnTo>
                                  <a:pt x="87376" y="346798"/>
                                </a:lnTo>
                                <a:lnTo>
                                  <a:pt x="89204" y="345224"/>
                                </a:lnTo>
                                <a:lnTo>
                                  <a:pt x="89204" y="342950"/>
                                </a:lnTo>
                                <a:lnTo>
                                  <a:pt x="89204" y="340550"/>
                                </a:lnTo>
                                <a:close/>
                              </a:path>
                              <a:path w="720725" h="482600">
                                <a:moveTo>
                                  <a:pt x="94513" y="154546"/>
                                </a:moveTo>
                                <a:lnTo>
                                  <a:pt x="90538" y="152120"/>
                                </a:lnTo>
                                <a:lnTo>
                                  <a:pt x="85471" y="146964"/>
                                </a:lnTo>
                                <a:lnTo>
                                  <a:pt x="75895" y="141439"/>
                                </a:lnTo>
                                <a:lnTo>
                                  <a:pt x="68440" y="139255"/>
                                </a:lnTo>
                                <a:lnTo>
                                  <a:pt x="61671" y="140728"/>
                                </a:lnTo>
                                <a:lnTo>
                                  <a:pt x="69037" y="143903"/>
                                </a:lnTo>
                                <a:lnTo>
                                  <a:pt x="71297" y="148183"/>
                                </a:lnTo>
                                <a:lnTo>
                                  <a:pt x="80848" y="154660"/>
                                </a:lnTo>
                                <a:lnTo>
                                  <a:pt x="86055" y="156057"/>
                                </a:lnTo>
                                <a:lnTo>
                                  <a:pt x="94513" y="154546"/>
                                </a:lnTo>
                                <a:close/>
                              </a:path>
                              <a:path w="720725" h="482600">
                                <a:moveTo>
                                  <a:pt x="96659" y="248704"/>
                                </a:moveTo>
                                <a:lnTo>
                                  <a:pt x="94830" y="246773"/>
                                </a:lnTo>
                                <a:lnTo>
                                  <a:pt x="90322" y="246773"/>
                                </a:lnTo>
                                <a:lnTo>
                                  <a:pt x="88493" y="248704"/>
                                </a:lnTo>
                                <a:lnTo>
                                  <a:pt x="88493" y="253238"/>
                                </a:lnTo>
                                <a:lnTo>
                                  <a:pt x="90322" y="255181"/>
                                </a:lnTo>
                                <a:lnTo>
                                  <a:pt x="94830" y="255181"/>
                                </a:lnTo>
                                <a:lnTo>
                                  <a:pt x="96659" y="253238"/>
                                </a:lnTo>
                                <a:lnTo>
                                  <a:pt x="96659" y="251091"/>
                                </a:lnTo>
                                <a:lnTo>
                                  <a:pt x="96659" y="248704"/>
                                </a:lnTo>
                                <a:close/>
                              </a:path>
                              <a:path w="720725" h="482600">
                                <a:moveTo>
                                  <a:pt x="100152" y="101206"/>
                                </a:moveTo>
                                <a:lnTo>
                                  <a:pt x="98653" y="91287"/>
                                </a:lnTo>
                                <a:lnTo>
                                  <a:pt x="96037" y="84543"/>
                                </a:lnTo>
                                <a:lnTo>
                                  <a:pt x="91401" y="80175"/>
                                </a:lnTo>
                                <a:lnTo>
                                  <a:pt x="93332" y="87376"/>
                                </a:lnTo>
                                <a:lnTo>
                                  <a:pt x="91782" y="91300"/>
                                </a:lnTo>
                                <a:lnTo>
                                  <a:pt x="92633" y="101688"/>
                                </a:lnTo>
                                <a:lnTo>
                                  <a:pt x="94500" y="106273"/>
                                </a:lnTo>
                                <a:lnTo>
                                  <a:pt x="99999" y="111785"/>
                                </a:lnTo>
                                <a:lnTo>
                                  <a:pt x="99466" y="107607"/>
                                </a:lnTo>
                                <a:lnTo>
                                  <a:pt x="100152" y="101206"/>
                                </a:lnTo>
                                <a:close/>
                              </a:path>
                              <a:path w="720725" h="482600">
                                <a:moveTo>
                                  <a:pt x="100520" y="144932"/>
                                </a:moveTo>
                                <a:lnTo>
                                  <a:pt x="97828" y="141820"/>
                                </a:lnTo>
                                <a:lnTo>
                                  <a:pt x="94932" y="136156"/>
                                </a:lnTo>
                                <a:lnTo>
                                  <a:pt x="88366" y="128905"/>
                                </a:lnTo>
                                <a:lnTo>
                                  <a:pt x="82588" y="125183"/>
                                </a:lnTo>
                                <a:lnTo>
                                  <a:pt x="76428" y="124409"/>
                                </a:lnTo>
                                <a:lnTo>
                                  <a:pt x="81902" y="128917"/>
                                </a:lnTo>
                                <a:lnTo>
                                  <a:pt x="82740" y="133083"/>
                                </a:lnTo>
                                <a:lnTo>
                                  <a:pt x="89027" y="141084"/>
                                </a:lnTo>
                                <a:lnTo>
                                  <a:pt x="93027" y="143713"/>
                                </a:lnTo>
                                <a:lnTo>
                                  <a:pt x="100520" y="144932"/>
                                </a:lnTo>
                                <a:close/>
                              </a:path>
                              <a:path w="720725" h="482600">
                                <a:moveTo>
                                  <a:pt x="103746" y="358965"/>
                                </a:moveTo>
                                <a:lnTo>
                                  <a:pt x="99961" y="361708"/>
                                </a:lnTo>
                                <a:lnTo>
                                  <a:pt x="93370" y="364299"/>
                                </a:lnTo>
                                <a:lnTo>
                                  <a:pt x="84505" y="371030"/>
                                </a:lnTo>
                                <a:lnTo>
                                  <a:pt x="79362" y="377317"/>
                                </a:lnTo>
                                <a:lnTo>
                                  <a:pt x="77622" y="384517"/>
                                </a:lnTo>
                                <a:lnTo>
                                  <a:pt x="83591" y="378739"/>
                                </a:lnTo>
                                <a:lnTo>
                                  <a:pt x="88252" y="378345"/>
                                </a:lnTo>
                                <a:lnTo>
                                  <a:pt x="97891" y="372059"/>
                                </a:lnTo>
                                <a:lnTo>
                                  <a:pt x="101346" y="367690"/>
                                </a:lnTo>
                                <a:lnTo>
                                  <a:pt x="103746" y="358965"/>
                                </a:lnTo>
                                <a:close/>
                              </a:path>
                              <a:path w="720725" h="482600">
                                <a:moveTo>
                                  <a:pt x="105600" y="256882"/>
                                </a:moveTo>
                                <a:lnTo>
                                  <a:pt x="103771" y="254939"/>
                                </a:lnTo>
                                <a:lnTo>
                                  <a:pt x="99263" y="254939"/>
                                </a:lnTo>
                                <a:lnTo>
                                  <a:pt x="97434" y="256882"/>
                                </a:lnTo>
                                <a:lnTo>
                                  <a:pt x="97434" y="259270"/>
                                </a:lnTo>
                                <a:lnTo>
                                  <a:pt x="97434" y="261658"/>
                                </a:lnTo>
                                <a:lnTo>
                                  <a:pt x="99263" y="263588"/>
                                </a:lnTo>
                                <a:lnTo>
                                  <a:pt x="103771" y="263588"/>
                                </a:lnTo>
                                <a:lnTo>
                                  <a:pt x="105600" y="261658"/>
                                </a:lnTo>
                                <a:lnTo>
                                  <a:pt x="105600" y="256882"/>
                                </a:lnTo>
                                <a:close/>
                              </a:path>
                              <a:path w="720725" h="482600">
                                <a:moveTo>
                                  <a:pt x="111861" y="345960"/>
                                </a:moveTo>
                                <a:lnTo>
                                  <a:pt x="108165" y="343573"/>
                                </a:lnTo>
                                <a:lnTo>
                                  <a:pt x="103657" y="337858"/>
                                </a:lnTo>
                                <a:lnTo>
                                  <a:pt x="94703" y="331241"/>
                                </a:lnTo>
                                <a:lnTo>
                                  <a:pt x="87401" y="328193"/>
                                </a:lnTo>
                                <a:lnTo>
                                  <a:pt x="80403" y="328866"/>
                                </a:lnTo>
                                <a:lnTo>
                                  <a:pt x="87541" y="332892"/>
                                </a:lnTo>
                                <a:lnTo>
                                  <a:pt x="89446" y="337426"/>
                                </a:lnTo>
                                <a:lnTo>
                                  <a:pt x="98259" y="344970"/>
                                </a:lnTo>
                                <a:lnTo>
                                  <a:pt x="103289" y="346468"/>
                                </a:lnTo>
                                <a:lnTo>
                                  <a:pt x="111861" y="345960"/>
                                </a:lnTo>
                                <a:close/>
                              </a:path>
                              <a:path w="720725" h="482600">
                                <a:moveTo>
                                  <a:pt x="112052" y="247650"/>
                                </a:moveTo>
                                <a:lnTo>
                                  <a:pt x="110223" y="245719"/>
                                </a:lnTo>
                                <a:lnTo>
                                  <a:pt x="105714" y="245719"/>
                                </a:lnTo>
                                <a:lnTo>
                                  <a:pt x="103886" y="247650"/>
                                </a:lnTo>
                                <a:lnTo>
                                  <a:pt x="103886" y="250037"/>
                                </a:lnTo>
                                <a:lnTo>
                                  <a:pt x="103886" y="252209"/>
                                </a:lnTo>
                                <a:lnTo>
                                  <a:pt x="105714" y="254127"/>
                                </a:lnTo>
                                <a:lnTo>
                                  <a:pt x="110223" y="254127"/>
                                </a:lnTo>
                                <a:lnTo>
                                  <a:pt x="112052" y="252209"/>
                                </a:lnTo>
                                <a:lnTo>
                                  <a:pt x="112052" y="247650"/>
                                </a:lnTo>
                                <a:close/>
                              </a:path>
                              <a:path w="720725" h="482600">
                                <a:moveTo>
                                  <a:pt x="122809" y="231165"/>
                                </a:moveTo>
                                <a:lnTo>
                                  <a:pt x="117995" y="225742"/>
                                </a:lnTo>
                                <a:lnTo>
                                  <a:pt x="110617" y="222885"/>
                                </a:lnTo>
                                <a:lnTo>
                                  <a:pt x="99796" y="221526"/>
                                </a:lnTo>
                                <a:lnTo>
                                  <a:pt x="92837" y="222643"/>
                                </a:lnTo>
                                <a:lnTo>
                                  <a:pt x="88277" y="222173"/>
                                </a:lnTo>
                                <a:lnTo>
                                  <a:pt x="94361" y="228587"/>
                                </a:lnTo>
                                <a:lnTo>
                                  <a:pt x="99377" y="230632"/>
                                </a:lnTo>
                                <a:lnTo>
                                  <a:pt x="110680" y="231203"/>
                                </a:lnTo>
                                <a:lnTo>
                                  <a:pt x="114935" y="229158"/>
                                </a:lnTo>
                                <a:lnTo>
                                  <a:pt x="122809" y="231165"/>
                                </a:lnTo>
                                <a:close/>
                              </a:path>
                              <a:path w="720725" h="482600">
                                <a:moveTo>
                                  <a:pt x="135445" y="362496"/>
                                </a:moveTo>
                                <a:lnTo>
                                  <a:pt x="133616" y="360553"/>
                                </a:lnTo>
                                <a:lnTo>
                                  <a:pt x="129298" y="360553"/>
                                </a:lnTo>
                                <a:lnTo>
                                  <a:pt x="127520" y="362496"/>
                                </a:lnTo>
                                <a:lnTo>
                                  <a:pt x="127520" y="367258"/>
                                </a:lnTo>
                                <a:lnTo>
                                  <a:pt x="129298" y="369201"/>
                                </a:lnTo>
                                <a:lnTo>
                                  <a:pt x="133616" y="369201"/>
                                </a:lnTo>
                                <a:lnTo>
                                  <a:pt x="135445" y="367258"/>
                                </a:lnTo>
                                <a:lnTo>
                                  <a:pt x="135445" y="364871"/>
                                </a:lnTo>
                                <a:lnTo>
                                  <a:pt x="135445" y="362496"/>
                                </a:lnTo>
                                <a:close/>
                              </a:path>
                              <a:path w="720725" h="482600">
                                <a:moveTo>
                                  <a:pt x="144081" y="256540"/>
                                </a:moveTo>
                                <a:lnTo>
                                  <a:pt x="136664" y="256540"/>
                                </a:lnTo>
                                <a:lnTo>
                                  <a:pt x="128435" y="256540"/>
                                </a:lnTo>
                                <a:lnTo>
                                  <a:pt x="122631" y="257810"/>
                                </a:lnTo>
                                <a:lnTo>
                                  <a:pt x="117589" y="261620"/>
                                </a:lnTo>
                                <a:lnTo>
                                  <a:pt x="111683" y="269240"/>
                                </a:lnTo>
                                <a:lnTo>
                                  <a:pt x="116344" y="267970"/>
                                </a:lnTo>
                                <a:lnTo>
                                  <a:pt x="123571" y="267970"/>
                                </a:lnTo>
                                <a:lnTo>
                                  <a:pt x="132676" y="264160"/>
                                </a:lnTo>
                                <a:lnTo>
                                  <a:pt x="136918" y="262890"/>
                                </a:lnTo>
                                <a:lnTo>
                                  <a:pt x="140779" y="259080"/>
                                </a:lnTo>
                                <a:lnTo>
                                  <a:pt x="144081" y="256540"/>
                                </a:lnTo>
                                <a:close/>
                              </a:path>
                              <a:path w="720725" h="482600">
                                <a:moveTo>
                                  <a:pt x="144348" y="317258"/>
                                </a:moveTo>
                                <a:lnTo>
                                  <a:pt x="142519" y="315315"/>
                                </a:lnTo>
                                <a:lnTo>
                                  <a:pt x="138010" y="315315"/>
                                </a:lnTo>
                                <a:lnTo>
                                  <a:pt x="136182" y="317258"/>
                                </a:lnTo>
                                <a:lnTo>
                                  <a:pt x="136182" y="319646"/>
                                </a:lnTo>
                                <a:lnTo>
                                  <a:pt x="136182" y="322033"/>
                                </a:lnTo>
                                <a:lnTo>
                                  <a:pt x="138010" y="323977"/>
                                </a:lnTo>
                                <a:lnTo>
                                  <a:pt x="142519" y="323977"/>
                                </a:lnTo>
                                <a:lnTo>
                                  <a:pt x="144348" y="322033"/>
                                </a:lnTo>
                                <a:lnTo>
                                  <a:pt x="144348" y="317258"/>
                                </a:lnTo>
                                <a:close/>
                              </a:path>
                              <a:path w="720725" h="482600">
                                <a:moveTo>
                                  <a:pt x="147624" y="329006"/>
                                </a:moveTo>
                                <a:lnTo>
                                  <a:pt x="145796" y="327050"/>
                                </a:lnTo>
                                <a:lnTo>
                                  <a:pt x="141287" y="327050"/>
                                </a:lnTo>
                                <a:lnTo>
                                  <a:pt x="139458" y="329006"/>
                                </a:lnTo>
                                <a:lnTo>
                                  <a:pt x="139458" y="331381"/>
                                </a:lnTo>
                                <a:lnTo>
                                  <a:pt x="139458" y="333768"/>
                                </a:lnTo>
                                <a:lnTo>
                                  <a:pt x="141287" y="335711"/>
                                </a:lnTo>
                                <a:lnTo>
                                  <a:pt x="145796" y="335711"/>
                                </a:lnTo>
                                <a:lnTo>
                                  <a:pt x="147624" y="333768"/>
                                </a:lnTo>
                                <a:lnTo>
                                  <a:pt x="147624" y="329006"/>
                                </a:lnTo>
                                <a:close/>
                              </a:path>
                              <a:path w="720725" h="482600">
                                <a:moveTo>
                                  <a:pt x="148869" y="394385"/>
                                </a:moveTo>
                                <a:lnTo>
                                  <a:pt x="147040" y="392442"/>
                                </a:lnTo>
                                <a:lnTo>
                                  <a:pt x="142532" y="392442"/>
                                </a:lnTo>
                                <a:lnTo>
                                  <a:pt x="140703" y="394385"/>
                                </a:lnTo>
                                <a:lnTo>
                                  <a:pt x="140703" y="396760"/>
                                </a:lnTo>
                                <a:lnTo>
                                  <a:pt x="140703" y="399161"/>
                                </a:lnTo>
                                <a:lnTo>
                                  <a:pt x="142532" y="401091"/>
                                </a:lnTo>
                                <a:lnTo>
                                  <a:pt x="147040" y="401091"/>
                                </a:lnTo>
                                <a:lnTo>
                                  <a:pt x="148869" y="399161"/>
                                </a:lnTo>
                                <a:lnTo>
                                  <a:pt x="148869" y="394385"/>
                                </a:lnTo>
                                <a:close/>
                              </a:path>
                              <a:path w="720725" h="482600">
                                <a:moveTo>
                                  <a:pt x="150050" y="376491"/>
                                </a:moveTo>
                                <a:lnTo>
                                  <a:pt x="119380" y="398272"/>
                                </a:lnTo>
                                <a:lnTo>
                                  <a:pt x="124904" y="396900"/>
                                </a:lnTo>
                                <a:lnTo>
                                  <a:pt x="133007" y="395935"/>
                                </a:lnTo>
                                <a:lnTo>
                                  <a:pt x="144424" y="380822"/>
                                </a:lnTo>
                                <a:lnTo>
                                  <a:pt x="144665" y="380250"/>
                                </a:lnTo>
                                <a:lnTo>
                                  <a:pt x="150050" y="376491"/>
                                </a:lnTo>
                                <a:close/>
                              </a:path>
                              <a:path w="720725" h="482600">
                                <a:moveTo>
                                  <a:pt x="150660" y="362864"/>
                                </a:moveTo>
                                <a:lnTo>
                                  <a:pt x="148831" y="360921"/>
                                </a:lnTo>
                                <a:lnTo>
                                  <a:pt x="144322" y="360921"/>
                                </a:lnTo>
                                <a:lnTo>
                                  <a:pt x="142494" y="362864"/>
                                </a:lnTo>
                                <a:lnTo>
                                  <a:pt x="142494" y="365252"/>
                                </a:lnTo>
                                <a:lnTo>
                                  <a:pt x="142494" y="367639"/>
                                </a:lnTo>
                                <a:lnTo>
                                  <a:pt x="144322" y="369582"/>
                                </a:lnTo>
                                <a:lnTo>
                                  <a:pt x="148831" y="369582"/>
                                </a:lnTo>
                                <a:lnTo>
                                  <a:pt x="150660" y="367639"/>
                                </a:lnTo>
                                <a:lnTo>
                                  <a:pt x="150660" y="362864"/>
                                </a:lnTo>
                                <a:close/>
                              </a:path>
                              <a:path w="720725" h="482600">
                                <a:moveTo>
                                  <a:pt x="152819" y="351116"/>
                                </a:moveTo>
                                <a:lnTo>
                                  <a:pt x="150990" y="349161"/>
                                </a:lnTo>
                                <a:lnTo>
                                  <a:pt x="146481" y="349161"/>
                                </a:lnTo>
                                <a:lnTo>
                                  <a:pt x="144653" y="351116"/>
                                </a:lnTo>
                                <a:lnTo>
                                  <a:pt x="144653" y="355879"/>
                                </a:lnTo>
                                <a:lnTo>
                                  <a:pt x="146481" y="357822"/>
                                </a:lnTo>
                                <a:lnTo>
                                  <a:pt x="150990" y="357822"/>
                                </a:lnTo>
                                <a:lnTo>
                                  <a:pt x="152819" y="355879"/>
                                </a:lnTo>
                                <a:lnTo>
                                  <a:pt x="152819" y="353491"/>
                                </a:lnTo>
                                <a:lnTo>
                                  <a:pt x="152819" y="351116"/>
                                </a:lnTo>
                                <a:close/>
                              </a:path>
                              <a:path w="720725" h="482600">
                                <a:moveTo>
                                  <a:pt x="153174" y="405765"/>
                                </a:moveTo>
                                <a:lnTo>
                                  <a:pt x="151358" y="403821"/>
                                </a:lnTo>
                                <a:lnTo>
                                  <a:pt x="146837" y="403821"/>
                                </a:lnTo>
                                <a:lnTo>
                                  <a:pt x="145008" y="405765"/>
                                </a:lnTo>
                                <a:lnTo>
                                  <a:pt x="145008" y="410527"/>
                                </a:lnTo>
                                <a:lnTo>
                                  <a:pt x="146837" y="412470"/>
                                </a:lnTo>
                                <a:lnTo>
                                  <a:pt x="151358" y="412470"/>
                                </a:lnTo>
                                <a:lnTo>
                                  <a:pt x="153174" y="410527"/>
                                </a:lnTo>
                                <a:lnTo>
                                  <a:pt x="153174" y="408152"/>
                                </a:lnTo>
                                <a:lnTo>
                                  <a:pt x="153174" y="405765"/>
                                </a:lnTo>
                                <a:close/>
                              </a:path>
                              <a:path w="720725" h="482600">
                                <a:moveTo>
                                  <a:pt x="156184" y="319151"/>
                                </a:moveTo>
                                <a:lnTo>
                                  <a:pt x="154355" y="317207"/>
                                </a:lnTo>
                                <a:lnTo>
                                  <a:pt x="149847" y="317207"/>
                                </a:lnTo>
                                <a:lnTo>
                                  <a:pt x="148018" y="319151"/>
                                </a:lnTo>
                                <a:lnTo>
                                  <a:pt x="148018" y="323938"/>
                                </a:lnTo>
                                <a:lnTo>
                                  <a:pt x="149847" y="325869"/>
                                </a:lnTo>
                                <a:lnTo>
                                  <a:pt x="154355" y="325869"/>
                                </a:lnTo>
                                <a:lnTo>
                                  <a:pt x="156184" y="323938"/>
                                </a:lnTo>
                                <a:lnTo>
                                  <a:pt x="156184" y="321538"/>
                                </a:lnTo>
                                <a:lnTo>
                                  <a:pt x="156184" y="319151"/>
                                </a:lnTo>
                                <a:close/>
                              </a:path>
                              <a:path w="720725" h="482600">
                                <a:moveTo>
                                  <a:pt x="158280" y="194767"/>
                                </a:moveTo>
                                <a:lnTo>
                                  <a:pt x="156489" y="193713"/>
                                </a:lnTo>
                                <a:lnTo>
                                  <a:pt x="152984" y="192430"/>
                                </a:lnTo>
                                <a:lnTo>
                                  <a:pt x="139255" y="193395"/>
                                </a:lnTo>
                                <a:lnTo>
                                  <a:pt x="130390" y="201777"/>
                                </a:lnTo>
                                <a:lnTo>
                                  <a:pt x="127495" y="205638"/>
                                </a:lnTo>
                                <a:lnTo>
                                  <a:pt x="132626" y="203733"/>
                                </a:lnTo>
                                <a:lnTo>
                                  <a:pt x="133159" y="203885"/>
                                </a:lnTo>
                                <a:lnTo>
                                  <a:pt x="149694" y="204279"/>
                                </a:lnTo>
                                <a:lnTo>
                                  <a:pt x="154559" y="198285"/>
                                </a:lnTo>
                                <a:lnTo>
                                  <a:pt x="158280" y="194767"/>
                                </a:lnTo>
                                <a:close/>
                              </a:path>
                              <a:path w="720725" h="482600">
                                <a:moveTo>
                                  <a:pt x="161061" y="329768"/>
                                </a:moveTo>
                                <a:lnTo>
                                  <a:pt x="159232" y="327825"/>
                                </a:lnTo>
                                <a:lnTo>
                                  <a:pt x="154724" y="327825"/>
                                </a:lnTo>
                                <a:lnTo>
                                  <a:pt x="152895" y="329768"/>
                                </a:lnTo>
                                <a:lnTo>
                                  <a:pt x="152895" y="334543"/>
                                </a:lnTo>
                                <a:lnTo>
                                  <a:pt x="154724" y="336473"/>
                                </a:lnTo>
                                <a:lnTo>
                                  <a:pt x="159232" y="336473"/>
                                </a:lnTo>
                                <a:lnTo>
                                  <a:pt x="161061" y="334543"/>
                                </a:lnTo>
                                <a:lnTo>
                                  <a:pt x="161061" y="332143"/>
                                </a:lnTo>
                                <a:lnTo>
                                  <a:pt x="161061" y="329768"/>
                                </a:lnTo>
                                <a:close/>
                              </a:path>
                              <a:path w="720725" h="482600">
                                <a:moveTo>
                                  <a:pt x="161594" y="396468"/>
                                </a:moveTo>
                                <a:lnTo>
                                  <a:pt x="159766" y="394525"/>
                                </a:lnTo>
                                <a:lnTo>
                                  <a:pt x="155257" y="394525"/>
                                </a:lnTo>
                                <a:lnTo>
                                  <a:pt x="153428" y="396468"/>
                                </a:lnTo>
                                <a:lnTo>
                                  <a:pt x="153428" y="401231"/>
                                </a:lnTo>
                                <a:lnTo>
                                  <a:pt x="155257" y="403186"/>
                                </a:lnTo>
                                <a:lnTo>
                                  <a:pt x="159766" y="403186"/>
                                </a:lnTo>
                                <a:lnTo>
                                  <a:pt x="161594" y="401231"/>
                                </a:lnTo>
                                <a:lnTo>
                                  <a:pt x="161594" y="398856"/>
                                </a:lnTo>
                                <a:lnTo>
                                  <a:pt x="161594" y="396468"/>
                                </a:lnTo>
                                <a:close/>
                              </a:path>
                              <a:path w="720725" h="482600">
                                <a:moveTo>
                                  <a:pt x="166839" y="403631"/>
                                </a:moveTo>
                                <a:lnTo>
                                  <a:pt x="165341" y="407187"/>
                                </a:lnTo>
                                <a:lnTo>
                                  <a:pt x="162153" y="410362"/>
                                </a:lnTo>
                                <a:lnTo>
                                  <a:pt x="152476" y="415899"/>
                                </a:lnTo>
                                <a:lnTo>
                                  <a:pt x="147967" y="421005"/>
                                </a:lnTo>
                                <a:lnTo>
                                  <a:pt x="146354" y="426923"/>
                                </a:lnTo>
                                <a:lnTo>
                                  <a:pt x="156984" y="424332"/>
                                </a:lnTo>
                                <a:lnTo>
                                  <a:pt x="163576" y="417499"/>
                                </a:lnTo>
                                <a:lnTo>
                                  <a:pt x="166674" y="409549"/>
                                </a:lnTo>
                                <a:lnTo>
                                  <a:pt x="166839" y="403631"/>
                                </a:lnTo>
                                <a:close/>
                              </a:path>
                              <a:path w="720725" h="482600">
                                <a:moveTo>
                                  <a:pt x="171627" y="370662"/>
                                </a:moveTo>
                                <a:lnTo>
                                  <a:pt x="169799" y="368719"/>
                                </a:lnTo>
                                <a:lnTo>
                                  <a:pt x="165290" y="368719"/>
                                </a:lnTo>
                                <a:lnTo>
                                  <a:pt x="163461" y="370662"/>
                                </a:lnTo>
                                <a:lnTo>
                                  <a:pt x="163461" y="373037"/>
                                </a:lnTo>
                                <a:lnTo>
                                  <a:pt x="163461" y="375424"/>
                                </a:lnTo>
                                <a:lnTo>
                                  <a:pt x="165290" y="377367"/>
                                </a:lnTo>
                                <a:lnTo>
                                  <a:pt x="169799" y="377367"/>
                                </a:lnTo>
                                <a:lnTo>
                                  <a:pt x="171627" y="375424"/>
                                </a:lnTo>
                                <a:lnTo>
                                  <a:pt x="171627" y="370662"/>
                                </a:lnTo>
                                <a:close/>
                              </a:path>
                              <a:path w="720725" h="482600">
                                <a:moveTo>
                                  <a:pt x="190995" y="437959"/>
                                </a:moveTo>
                                <a:lnTo>
                                  <a:pt x="177241" y="407936"/>
                                </a:lnTo>
                                <a:lnTo>
                                  <a:pt x="177330" y="413778"/>
                                </a:lnTo>
                                <a:lnTo>
                                  <a:pt x="176466" y="422402"/>
                                </a:lnTo>
                                <a:lnTo>
                                  <a:pt x="187985" y="436892"/>
                                </a:lnTo>
                                <a:lnTo>
                                  <a:pt x="188468" y="437261"/>
                                </a:lnTo>
                                <a:lnTo>
                                  <a:pt x="190766" y="443420"/>
                                </a:lnTo>
                                <a:lnTo>
                                  <a:pt x="190995" y="437959"/>
                                </a:lnTo>
                                <a:close/>
                              </a:path>
                              <a:path w="720725" h="482600">
                                <a:moveTo>
                                  <a:pt x="198374" y="374535"/>
                                </a:moveTo>
                                <a:lnTo>
                                  <a:pt x="195592" y="376542"/>
                                </a:lnTo>
                                <a:lnTo>
                                  <a:pt x="191173" y="377418"/>
                                </a:lnTo>
                                <a:lnTo>
                                  <a:pt x="178384" y="376859"/>
                                </a:lnTo>
                                <a:lnTo>
                                  <a:pt x="171665" y="378548"/>
                                </a:lnTo>
                                <a:lnTo>
                                  <a:pt x="168033" y="382320"/>
                                </a:lnTo>
                                <a:lnTo>
                                  <a:pt x="181051" y="385635"/>
                                </a:lnTo>
                                <a:lnTo>
                                  <a:pt x="190601" y="383628"/>
                                </a:lnTo>
                                <a:lnTo>
                                  <a:pt x="196469" y="379031"/>
                                </a:lnTo>
                                <a:lnTo>
                                  <a:pt x="198374" y="374535"/>
                                </a:lnTo>
                                <a:close/>
                              </a:path>
                              <a:path w="720725" h="482600">
                                <a:moveTo>
                                  <a:pt x="205422" y="308127"/>
                                </a:moveTo>
                                <a:lnTo>
                                  <a:pt x="203593" y="306184"/>
                                </a:lnTo>
                                <a:lnTo>
                                  <a:pt x="199085" y="306184"/>
                                </a:lnTo>
                                <a:lnTo>
                                  <a:pt x="197256" y="308127"/>
                                </a:lnTo>
                                <a:lnTo>
                                  <a:pt x="197256" y="310515"/>
                                </a:lnTo>
                                <a:lnTo>
                                  <a:pt x="197256" y="312889"/>
                                </a:lnTo>
                                <a:lnTo>
                                  <a:pt x="199085" y="314845"/>
                                </a:lnTo>
                                <a:lnTo>
                                  <a:pt x="203593" y="314845"/>
                                </a:lnTo>
                                <a:lnTo>
                                  <a:pt x="205422" y="312889"/>
                                </a:lnTo>
                                <a:lnTo>
                                  <a:pt x="205422" y="308127"/>
                                </a:lnTo>
                                <a:close/>
                              </a:path>
                              <a:path w="720725" h="482600">
                                <a:moveTo>
                                  <a:pt x="205536" y="399656"/>
                                </a:moveTo>
                                <a:lnTo>
                                  <a:pt x="200088" y="399605"/>
                                </a:lnTo>
                                <a:lnTo>
                                  <a:pt x="199694" y="399300"/>
                                </a:lnTo>
                                <a:lnTo>
                                  <a:pt x="185661" y="393915"/>
                                </a:lnTo>
                                <a:lnTo>
                                  <a:pt x="179057" y="397383"/>
                                </a:lnTo>
                                <a:lnTo>
                                  <a:pt x="174396" y="399173"/>
                                </a:lnTo>
                                <a:lnTo>
                                  <a:pt x="175539" y="400596"/>
                                </a:lnTo>
                                <a:lnTo>
                                  <a:pt x="178092" y="402729"/>
                                </a:lnTo>
                                <a:lnTo>
                                  <a:pt x="190449" y="406146"/>
                                </a:lnTo>
                                <a:lnTo>
                                  <a:pt x="201371" y="401942"/>
                                </a:lnTo>
                                <a:lnTo>
                                  <a:pt x="205536" y="399656"/>
                                </a:lnTo>
                                <a:close/>
                              </a:path>
                              <a:path w="720725" h="482600">
                                <a:moveTo>
                                  <a:pt x="210616" y="352971"/>
                                </a:moveTo>
                                <a:lnTo>
                                  <a:pt x="209715" y="352933"/>
                                </a:lnTo>
                                <a:lnTo>
                                  <a:pt x="209677" y="353783"/>
                                </a:lnTo>
                                <a:lnTo>
                                  <a:pt x="210616" y="352971"/>
                                </a:lnTo>
                                <a:close/>
                              </a:path>
                              <a:path w="720725" h="482600">
                                <a:moveTo>
                                  <a:pt x="262991" y="415150"/>
                                </a:moveTo>
                                <a:lnTo>
                                  <a:pt x="262763" y="413283"/>
                                </a:lnTo>
                                <a:lnTo>
                                  <a:pt x="262712" y="412877"/>
                                </a:lnTo>
                                <a:lnTo>
                                  <a:pt x="259829" y="413283"/>
                                </a:lnTo>
                                <a:lnTo>
                                  <a:pt x="259168" y="412508"/>
                                </a:lnTo>
                                <a:lnTo>
                                  <a:pt x="257276" y="409790"/>
                                </a:lnTo>
                                <a:lnTo>
                                  <a:pt x="256451" y="408622"/>
                                </a:lnTo>
                                <a:lnTo>
                                  <a:pt x="251028" y="400850"/>
                                </a:lnTo>
                                <a:lnTo>
                                  <a:pt x="248500" y="397230"/>
                                </a:lnTo>
                                <a:lnTo>
                                  <a:pt x="247510" y="395884"/>
                                </a:lnTo>
                                <a:lnTo>
                                  <a:pt x="246672" y="394525"/>
                                </a:lnTo>
                                <a:lnTo>
                                  <a:pt x="246049" y="393306"/>
                                </a:lnTo>
                                <a:lnTo>
                                  <a:pt x="246049" y="407517"/>
                                </a:lnTo>
                                <a:lnTo>
                                  <a:pt x="237985" y="408622"/>
                                </a:lnTo>
                                <a:lnTo>
                                  <a:pt x="241287" y="400850"/>
                                </a:lnTo>
                                <a:lnTo>
                                  <a:pt x="246049" y="407517"/>
                                </a:lnTo>
                                <a:lnTo>
                                  <a:pt x="246049" y="393306"/>
                                </a:lnTo>
                                <a:lnTo>
                                  <a:pt x="245719" y="392645"/>
                                </a:lnTo>
                                <a:lnTo>
                                  <a:pt x="240868" y="393319"/>
                                </a:lnTo>
                                <a:lnTo>
                                  <a:pt x="240398" y="395185"/>
                                </a:lnTo>
                                <a:lnTo>
                                  <a:pt x="239864" y="396519"/>
                                </a:lnTo>
                                <a:lnTo>
                                  <a:pt x="231279" y="416737"/>
                                </a:lnTo>
                                <a:lnTo>
                                  <a:pt x="230225" y="416445"/>
                                </a:lnTo>
                                <a:lnTo>
                                  <a:pt x="227685" y="416814"/>
                                </a:lnTo>
                                <a:lnTo>
                                  <a:pt x="227838" y="419252"/>
                                </a:lnTo>
                                <a:lnTo>
                                  <a:pt x="239204" y="418642"/>
                                </a:lnTo>
                                <a:lnTo>
                                  <a:pt x="239090" y="416737"/>
                                </a:lnTo>
                                <a:lnTo>
                                  <a:pt x="239064" y="416344"/>
                                </a:lnTo>
                                <a:lnTo>
                                  <a:pt x="239052" y="416191"/>
                                </a:lnTo>
                                <a:lnTo>
                                  <a:pt x="237032" y="416344"/>
                                </a:lnTo>
                                <a:lnTo>
                                  <a:pt x="236550" y="416293"/>
                                </a:lnTo>
                                <a:lnTo>
                                  <a:pt x="236181" y="416255"/>
                                </a:lnTo>
                                <a:lnTo>
                                  <a:pt x="235381" y="416293"/>
                                </a:lnTo>
                                <a:lnTo>
                                  <a:pt x="235483" y="414566"/>
                                </a:lnTo>
                                <a:lnTo>
                                  <a:pt x="236080" y="413156"/>
                                </a:lnTo>
                                <a:lnTo>
                                  <a:pt x="236880" y="411276"/>
                                </a:lnTo>
                                <a:lnTo>
                                  <a:pt x="247662" y="409790"/>
                                </a:lnTo>
                                <a:lnTo>
                                  <a:pt x="250634" y="413893"/>
                                </a:lnTo>
                                <a:lnTo>
                                  <a:pt x="250672" y="414274"/>
                                </a:lnTo>
                                <a:lnTo>
                                  <a:pt x="250482" y="414566"/>
                                </a:lnTo>
                                <a:lnTo>
                                  <a:pt x="247472" y="415023"/>
                                </a:lnTo>
                                <a:lnTo>
                                  <a:pt x="247497" y="416255"/>
                                </a:lnTo>
                                <a:lnTo>
                                  <a:pt x="247624" y="417296"/>
                                </a:lnTo>
                                <a:lnTo>
                                  <a:pt x="262991" y="415150"/>
                                </a:lnTo>
                                <a:close/>
                              </a:path>
                              <a:path w="720725" h="482600">
                                <a:moveTo>
                                  <a:pt x="288442" y="406323"/>
                                </a:moveTo>
                                <a:lnTo>
                                  <a:pt x="285026" y="387324"/>
                                </a:lnTo>
                                <a:lnTo>
                                  <a:pt x="286626" y="387007"/>
                                </a:lnTo>
                                <a:lnTo>
                                  <a:pt x="288404" y="386651"/>
                                </a:lnTo>
                                <a:lnTo>
                                  <a:pt x="287997" y="384403"/>
                                </a:lnTo>
                                <a:lnTo>
                                  <a:pt x="278053" y="386410"/>
                                </a:lnTo>
                                <a:lnTo>
                                  <a:pt x="278447" y="388658"/>
                                </a:lnTo>
                                <a:lnTo>
                                  <a:pt x="281825" y="387972"/>
                                </a:lnTo>
                                <a:lnTo>
                                  <a:pt x="285038" y="405853"/>
                                </a:lnTo>
                                <a:lnTo>
                                  <a:pt x="281381" y="408279"/>
                                </a:lnTo>
                                <a:lnTo>
                                  <a:pt x="275628" y="409435"/>
                                </a:lnTo>
                                <a:lnTo>
                                  <a:pt x="271526" y="409562"/>
                                </a:lnTo>
                                <a:lnTo>
                                  <a:pt x="268147" y="390728"/>
                                </a:lnTo>
                                <a:lnTo>
                                  <a:pt x="271513" y="390042"/>
                                </a:lnTo>
                                <a:lnTo>
                                  <a:pt x="271119" y="387807"/>
                                </a:lnTo>
                                <a:lnTo>
                                  <a:pt x="256184" y="390817"/>
                                </a:lnTo>
                                <a:lnTo>
                                  <a:pt x="256590" y="393065"/>
                                </a:lnTo>
                                <a:lnTo>
                                  <a:pt x="259969" y="392379"/>
                                </a:lnTo>
                                <a:lnTo>
                                  <a:pt x="263385" y="411403"/>
                                </a:lnTo>
                                <a:lnTo>
                                  <a:pt x="268871" y="413613"/>
                                </a:lnTo>
                                <a:lnTo>
                                  <a:pt x="284454" y="410476"/>
                                </a:lnTo>
                                <a:lnTo>
                                  <a:pt x="288442" y="406323"/>
                                </a:lnTo>
                                <a:close/>
                              </a:path>
                              <a:path w="720725" h="482600">
                                <a:moveTo>
                                  <a:pt x="315328" y="402463"/>
                                </a:moveTo>
                                <a:lnTo>
                                  <a:pt x="314274" y="391502"/>
                                </a:lnTo>
                                <a:lnTo>
                                  <a:pt x="296697" y="389178"/>
                                </a:lnTo>
                                <a:lnTo>
                                  <a:pt x="296291" y="385267"/>
                                </a:lnTo>
                                <a:lnTo>
                                  <a:pt x="299135" y="383997"/>
                                </a:lnTo>
                                <a:lnTo>
                                  <a:pt x="305714" y="383247"/>
                                </a:lnTo>
                                <a:lnTo>
                                  <a:pt x="308737" y="384670"/>
                                </a:lnTo>
                                <a:lnTo>
                                  <a:pt x="309346" y="387743"/>
                                </a:lnTo>
                                <a:lnTo>
                                  <a:pt x="312254" y="387413"/>
                                </a:lnTo>
                                <a:lnTo>
                                  <a:pt x="311835" y="383247"/>
                                </a:lnTo>
                                <a:lnTo>
                                  <a:pt x="311632" y="381317"/>
                                </a:lnTo>
                                <a:lnTo>
                                  <a:pt x="311531" y="380276"/>
                                </a:lnTo>
                                <a:lnTo>
                                  <a:pt x="309029" y="380568"/>
                                </a:lnTo>
                                <a:lnTo>
                                  <a:pt x="308889" y="381101"/>
                                </a:lnTo>
                                <a:lnTo>
                                  <a:pt x="308698" y="381266"/>
                                </a:lnTo>
                                <a:lnTo>
                                  <a:pt x="308216" y="381317"/>
                                </a:lnTo>
                                <a:lnTo>
                                  <a:pt x="305790" y="381266"/>
                                </a:lnTo>
                                <a:lnTo>
                                  <a:pt x="302895" y="381088"/>
                                </a:lnTo>
                                <a:lnTo>
                                  <a:pt x="294525" y="382041"/>
                                </a:lnTo>
                                <a:lnTo>
                                  <a:pt x="290410" y="385533"/>
                                </a:lnTo>
                                <a:lnTo>
                                  <a:pt x="291414" y="395274"/>
                                </a:lnTo>
                                <a:lnTo>
                                  <a:pt x="308724" y="397764"/>
                                </a:lnTo>
                                <a:lnTo>
                                  <a:pt x="309168" y="402069"/>
                                </a:lnTo>
                                <a:lnTo>
                                  <a:pt x="307098" y="403669"/>
                                </a:lnTo>
                                <a:lnTo>
                                  <a:pt x="299275" y="404583"/>
                                </a:lnTo>
                                <a:lnTo>
                                  <a:pt x="295452" y="402831"/>
                                </a:lnTo>
                                <a:lnTo>
                                  <a:pt x="295122" y="399491"/>
                                </a:lnTo>
                                <a:lnTo>
                                  <a:pt x="292150" y="399821"/>
                                </a:lnTo>
                                <a:lnTo>
                                  <a:pt x="292950" y="407593"/>
                                </a:lnTo>
                                <a:lnTo>
                                  <a:pt x="295452" y="407301"/>
                                </a:lnTo>
                                <a:lnTo>
                                  <a:pt x="295605" y="406641"/>
                                </a:lnTo>
                                <a:lnTo>
                                  <a:pt x="296164" y="406577"/>
                                </a:lnTo>
                                <a:lnTo>
                                  <a:pt x="298881" y="406603"/>
                                </a:lnTo>
                                <a:lnTo>
                                  <a:pt x="302120" y="406730"/>
                                </a:lnTo>
                                <a:lnTo>
                                  <a:pt x="303453" y="406577"/>
                                </a:lnTo>
                                <a:lnTo>
                                  <a:pt x="309765" y="405853"/>
                                </a:lnTo>
                                <a:lnTo>
                                  <a:pt x="311848" y="404583"/>
                                </a:lnTo>
                                <a:lnTo>
                                  <a:pt x="315328" y="402463"/>
                                </a:lnTo>
                                <a:close/>
                              </a:path>
                              <a:path w="720725" h="482600">
                                <a:moveTo>
                                  <a:pt x="325335" y="427240"/>
                                </a:moveTo>
                                <a:lnTo>
                                  <a:pt x="325285" y="427494"/>
                                </a:lnTo>
                                <a:lnTo>
                                  <a:pt x="325335" y="427240"/>
                                </a:lnTo>
                                <a:close/>
                              </a:path>
                              <a:path w="720725" h="482600">
                                <a:moveTo>
                                  <a:pt x="327723" y="443280"/>
                                </a:moveTo>
                                <a:lnTo>
                                  <a:pt x="324789" y="441248"/>
                                </a:lnTo>
                                <a:lnTo>
                                  <a:pt x="325653" y="443623"/>
                                </a:lnTo>
                                <a:lnTo>
                                  <a:pt x="327723" y="443280"/>
                                </a:lnTo>
                                <a:close/>
                              </a:path>
                              <a:path w="720725" h="482600">
                                <a:moveTo>
                                  <a:pt x="345744" y="384581"/>
                                </a:moveTo>
                                <a:lnTo>
                                  <a:pt x="345440" y="380123"/>
                                </a:lnTo>
                                <a:lnTo>
                                  <a:pt x="345249" y="377278"/>
                                </a:lnTo>
                                <a:lnTo>
                                  <a:pt x="316026" y="379577"/>
                                </a:lnTo>
                                <a:lnTo>
                                  <a:pt x="316090" y="386880"/>
                                </a:lnTo>
                                <a:lnTo>
                                  <a:pt x="318909" y="386638"/>
                                </a:lnTo>
                                <a:lnTo>
                                  <a:pt x="318897" y="383095"/>
                                </a:lnTo>
                                <a:lnTo>
                                  <a:pt x="320522" y="381660"/>
                                </a:lnTo>
                                <a:lnTo>
                                  <a:pt x="326377" y="381215"/>
                                </a:lnTo>
                                <a:lnTo>
                                  <a:pt x="327723" y="400786"/>
                                </a:lnTo>
                                <a:lnTo>
                                  <a:pt x="324015" y="401066"/>
                                </a:lnTo>
                                <a:lnTo>
                                  <a:pt x="324180" y="403352"/>
                                </a:lnTo>
                                <a:lnTo>
                                  <a:pt x="339877" y="402132"/>
                                </a:lnTo>
                                <a:lnTo>
                                  <a:pt x="339737" y="400151"/>
                                </a:lnTo>
                                <a:lnTo>
                                  <a:pt x="339725" y="399859"/>
                                </a:lnTo>
                                <a:lnTo>
                                  <a:pt x="336029" y="400151"/>
                                </a:lnTo>
                                <a:lnTo>
                                  <a:pt x="334721" y="381215"/>
                                </a:lnTo>
                                <a:lnTo>
                                  <a:pt x="334683" y="380568"/>
                                </a:lnTo>
                                <a:lnTo>
                                  <a:pt x="340525" y="380123"/>
                                </a:lnTo>
                                <a:lnTo>
                                  <a:pt x="342341" y="381292"/>
                                </a:lnTo>
                                <a:lnTo>
                                  <a:pt x="342811" y="384810"/>
                                </a:lnTo>
                                <a:lnTo>
                                  <a:pt x="345744" y="384581"/>
                                </a:lnTo>
                                <a:close/>
                              </a:path>
                              <a:path w="720725" h="482600">
                                <a:moveTo>
                                  <a:pt x="376199" y="399338"/>
                                </a:moveTo>
                                <a:lnTo>
                                  <a:pt x="375183" y="398386"/>
                                </a:lnTo>
                                <a:lnTo>
                                  <a:pt x="374230" y="399364"/>
                                </a:lnTo>
                                <a:lnTo>
                                  <a:pt x="373773" y="399630"/>
                                </a:lnTo>
                                <a:lnTo>
                                  <a:pt x="372529" y="399630"/>
                                </a:lnTo>
                                <a:lnTo>
                                  <a:pt x="372948" y="396786"/>
                                </a:lnTo>
                                <a:lnTo>
                                  <a:pt x="372948" y="392404"/>
                                </a:lnTo>
                                <a:lnTo>
                                  <a:pt x="372198" y="390486"/>
                                </a:lnTo>
                                <a:lnTo>
                                  <a:pt x="372071" y="390182"/>
                                </a:lnTo>
                                <a:lnTo>
                                  <a:pt x="368312" y="389089"/>
                                </a:lnTo>
                                <a:lnTo>
                                  <a:pt x="371106" y="388150"/>
                                </a:lnTo>
                                <a:lnTo>
                                  <a:pt x="371284" y="388023"/>
                                </a:lnTo>
                                <a:lnTo>
                                  <a:pt x="373532" y="386346"/>
                                </a:lnTo>
                                <a:lnTo>
                                  <a:pt x="373545" y="379907"/>
                                </a:lnTo>
                                <a:lnTo>
                                  <a:pt x="373545" y="379603"/>
                                </a:lnTo>
                                <a:lnTo>
                                  <a:pt x="369430" y="377444"/>
                                </a:lnTo>
                                <a:lnTo>
                                  <a:pt x="364934" y="377444"/>
                                </a:lnTo>
                                <a:lnTo>
                                  <a:pt x="364934" y="380606"/>
                                </a:lnTo>
                                <a:lnTo>
                                  <a:pt x="364934" y="388023"/>
                                </a:lnTo>
                                <a:lnTo>
                                  <a:pt x="359029" y="388010"/>
                                </a:lnTo>
                                <a:lnTo>
                                  <a:pt x="359041" y="379907"/>
                                </a:lnTo>
                                <a:lnTo>
                                  <a:pt x="361848" y="379907"/>
                                </a:lnTo>
                                <a:lnTo>
                                  <a:pt x="364934" y="380606"/>
                                </a:lnTo>
                                <a:lnTo>
                                  <a:pt x="364934" y="377444"/>
                                </a:lnTo>
                                <a:lnTo>
                                  <a:pt x="361962" y="377431"/>
                                </a:lnTo>
                                <a:lnTo>
                                  <a:pt x="348538" y="377431"/>
                                </a:lnTo>
                                <a:lnTo>
                                  <a:pt x="348538" y="379717"/>
                                </a:lnTo>
                                <a:lnTo>
                                  <a:pt x="351980" y="379717"/>
                                </a:lnTo>
                                <a:lnTo>
                                  <a:pt x="351967" y="399529"/>
                                </a:lnTo>
                                <a:lnTo>
                                  <a:pt x="348526" y="399529"/>
                                </a:lnTo>
                                <a:lnTo>
                                  <a:pt x="348526" y="401815"/>
                                </a:lnTo>
                                <a:lnTo>
                                  <a:pt x="362470" y="401815"/>
                                </a:lnTo>
                                <a:lnTo>
                                  <a:pt x="362470" y="399542"/>
                                </a:lnTo>
                                <a:lnTo>
                                  <a:pt x="359143" y="399529"/>
                                </a:lnTo>
                                <a:lnTo>
                                  <a:pt x="359029" y="390486"/>
                                </a:lnTo>
                                <a:lnTo>
                                  <a:pt x="364324" y="390486"/>
                                </a:lnTo>
                                <a:lnTo>
                                  <a:pt x="364629" y="392010"/>
                                </a:lnTo>
                                <a:lnTo>
                                  <a:pt x="364591" y="396786"/>
                                </a:lnTo>
                                <a:lnTo>
                                  <a:pt x="364197" y="402780"/>
                                </a:lnTo>
                                <a:lnTo>
                                  <a:pt x="373634" y="402780"/>
                                </a:lnTo>
                                <a:lnTo>
                                  <a:pt x="374637" y="401815"/>
                                </a:lnTo>
                                <a:lnTo>
                                  <a:pt x="376021" y="399630"/>
                                </a:lnTo>
                                <a:lnTo>
                                  <a:pt x="376199" y="399338"/>
                                </a:lnTo>
                                <a:close/>
                              </a:path>
                              <a:path w="720725" h="482600">
                                <a:moveTo>
                                  <a:pt x="403542" y="437273"/>
                                </a:moveTo>
                                <a:lnTo>
                                  <a:pt x="401434" y="433222"/>
                                </a:lnTo>
                                <a:lnTo>
                                  <a:pt x="399567" y="438404"/>
                                </a:lnTo>
                                <a:lnTo>
                                  <a:pt x="403542" y="437273"/>
                                </a:lnTo>
                                <a:close/>
                              </a:path>
                              <a:path w="720725" h="482600">
                                <a:moveTo>
                                  <a:pt x="408508" y="405282"/>
                                </a:moveTo>
                                <a:lnTo>
                                  <a:pt x="405853" y="404990"/>
                                </a:lnTo>
                                <a:lnTo>
                                  <a:pt x="405803" y="403047"/>
                                </a:lnTo>
                                <a:lnTo>
                                  <a:pt x="403390" y="396684"/>
                                </a:lnTo>
                                <a:lnTo>
                                  <a:pt x="402856" y="395262"/>
                                </a:lnTo>
                                <a:lnTo>
                                  <a:pt x="400024" y="387769"/>
                                </a:lnTo>
                                <a:lnTo>
                                  <a:pt x="398767" y="384517"/>
                                </a:lnTo>
                                <a:lnTo>
                                  <a:pt x="398310" y="383006"/>
                                </a:lnTo>
                                <a:lnTo>
                                  <a:pt x="397852" y="381000"/>
                                </a:lnTo>
                                <a:lnTo>
                                  <a:pt x="397459" y="380936"/>
                                </a:lnTo>
                                <a:lnTo>
                                  <a:pt x="395033" y="380669"/>
                                </a:lnTo>
                                <a:lnTo>
                                  <a:pt x="395033" y="395262"/>
                                </a:lnTo>
                                <a:lnTo>
                                  <a:pt x="387629" y="394411"/>
                                </a:lnTo>
                                <a:lnTo>
                                  <a:pt x="392201" y="387769"/>
                                </a:lnTo>
                                <a:lnTo>
                                  <a:pt x="395033" y="395262"/>
                                </a:lnTo>
                                <a:lnTo>
                                  <a:pt x="395033" y="380669"/>
                                </a:lnTo>
                                <a:lnTo>
                                  <a:pt x="393407" y="380479"/>
                                </a:lnTo>
                                <a:lnTo>
                                  <a:pt x="392595" y="382168"/>
                                </a:lnTo>
                                <a:lnTo>
                                  <a:pt x="391007" y="384517"/>
                                </a:lnTo>
                                <a:lnTo>
                                  <a:pt x="379958" y="400558"/>
                                </a:lnTo>
                                <a:lnTo>
                                  <a:pt x="379285" y="401002"/>
                                </a:lnTo>
                                <a:lnTo>
                                  <a:pt x="377139" y="400723"/>
                                </a:lnTo>
                                <a:lnTo>
                                  <a:pt x="376923" y="402945"/>
                                </a:lnTo>
                                <a:lnTo>
                                  <a:pt x="386765" y="404101"/>
                                </a:lnTo>
                                <a:lnTo>
                                  <a:pt x="386994" y="401878"/>
                                </a:lnTo>
                                <a:lnTo>
                                  <a:pt x="384543" y="401574"/>
                                </a:lnTo>
                                <a:lnTo>
                                  <a:pt x="383667" y="401294"/>
                                </a:lnTo>
                                <a:lnTo>
                                  <a:pt x="383705" y="401002"/>
                                </a:lnTo>
                                <a:lnTo>
                                  <a:pt x="383755" y="400456"/>
                                </a:lnTo>
                                <a:lnTo>
                                  <a:pt x="384009" y="399707"/>
                                </a:lnTo>
                                <a:lnTo>
                                  <a:pt x="386092" y="396684"/>
                                </a:lnTo>
                                <a:lnTo>
                                  <a:pt x="395973" y="397814"/>
                                </a:lnTo>
                                <a:lnTo>
                                  <a:pt x="397598" y="402043"/>
                                </a:lnTo>
                                <a:lnTo>
                                  <a:pt x="397725" y="402767"/>
                                </a:lnTo>
                                <a:lnTo>
                                  <a:pt x="397497" y="403047"/>
                                </a:lnTo>
                                <a:lnTo>
                                  <a:pt x="394728" y="402767"/>
                                </a:lnTo>
                                <a:lnTo>
                                  <a:pt x="394525" y="403402"/>
                                </a:lnTo>
                                <a:lnTo>
                                  <a:pt x="394449" y="404990"/>
                                </a:lnTo>
                                <a:lnTo>
                                  <a:pt x="408279" y="407504"/>
                                </a:lnTo>
                                <a:lnTo>
                                  <a:pt x="408508" y="405282"/>
                                </a:lnTo>
                                <a:close/>
                              </a:path>
                              <a:path w="720725" h="482600">
                                <a:moveTo>
                                  <a:pt x="427456" y="387235"/>
                                </a:moveTo>
                                <a:lnTo>
                                  <a:pt x="414223" y="384530"/>
                                </a:lnTo>
                                <a:lnTo>
                                  <a:pt x="413816" y="386740"/>
                                </a:lnTo>
                                <a:lnTo>
                                  <a:pt x="416814" y="387350"/>
                                </a:lnTo>
                                <a:lnTo>
                                  <a:pt x="416052" y="391553"/>
                                </a:lnTo>
                                <a:lnTo>
                                  <a:pt x="414515" y="402297"/>
                                </a:lnTo>
                                <a:lnTo>
                                  <a:pt x="413842" y="405892"/>
                                </a:lnTo>
                                <a:lnTo>
                                  <a:pt x="421360" y="405892"/>
                                </a:lnTo>
                                <a:lnTo>
                                  <a:pt x="423291" y="393026"/>
                                </a:lnTo>
                                <a:lnTo>
                                  <a:pt x="424053" y="388835"/>
                                </a:lnTo>
                                <a:lnTo>
                                  <a:pt x="427050" y="389445"/>
                                </a:lnTo>
                                <a:lnTo>
                                  <a:pt x="427164" y="388835"/>
                                </a:lnTo>
                                <a:lnTo>
                                  <a:pt x="427456" y="387235"/>
                                </a:lnTo>
                                <a:close/>
                              </a:path>
                              <a:path w="720725" h="482600">
                                <a:moveTo>
                                  <a:pt x="434670" y="405587"/>
                                </a:moveTo>
                                <a:lnTo>
                                  <a:pt x="432130" y="405066"/>
                                </a:lnTo>
                                <a:lnTo>
                                  <a:pt x="431139" y="408622"/>
                                </a:lnTo>
                                <a:lnTo>
                                  <a:pt x="429094" y="409448"/>
                                </a:lnTo>
                                <a:lnTo>
                                  <a:pt x="421030" y="407797"/>
                                </a:lnTo>
                                <a:lnTo>
                                  <a:pt x="421271" y="406501"/>
                                </a:lnTo>
                                <a:lnTo>
                                  <a:pt x="413740" y="406501"/>
                                </a:lnTo>
                                <a:lnTo>
                                  <a:pt x="410654" y="406501"/>
                                </a:lnTo>
                                <a:lnTo>
                                  <a:pt x="410349" y="408089"/>
                                </a:lnTo>
                                <a:lnTo>
                                  <a:pt x="433362" y="412788"/>
                                </a:lnTo>
                                <a:lnTo>
                                  <a:pt x="433971" y="409448"/>
                                </a:lnTo>
                                <a:lnTo>
                                  <a:pt x="434670" y="405587"/>
                                </a:lnTo>
                                <a:close/>
                              </a:path>
                              <a:path w="720725" h="482600">
                                <a:moveTo>
                                  <a:pt x="437794" y="469404"/>
                                </a:moveTo>
                                <a:lnTo>
                                  <a:pt x="436079" y="469404"/>
                                </a:lnTo>
                                <a:lnTo>
                                  <a:pt x="436206" y="469480"/>
                                </a:lnTo>
                                <a:lnTo>
                                  <a:pt x="437070" y="469658"/>
                                </a:lnTo>
                                <a:lnTo>
                                  <a:pt x="437794" y="469404"/>
                                </a:lnTo>
                                <a:close/>
                              </a:path>
                              <a:path w="720725" h="482600">
                                <a:moveTo>
                                  <a:pt x="451878" y="392252"/>
                                </a:moveTo>
                                <a:lnTo>
                                  <a:pt x="439077" y="389750"/>
                                </a:lnTo>
                                <a:lnTo>
                                  <a:pt x="438721" y="391960"/>
                                </a:lnTo>
                                <a:lnTo>
                                  <a:pt x="441439" y="392518"/>
                                </a:lnTo>
                                <a:lnTo>
                                  <a:pt x="438365" y="411708"/>
                                </a:lnTo>
                                <a:lnTo>
                                  <a:pt x="435432" y="411137"/>
                                </a:lnTo>
                                <a:lnTo>
                                  <a:pt x="435051" y="413334"/>
                                </a:lnTo>
                                <a:lnTo>
                                  <a:pt x="447802" y="415861"/>
                                </a:lnTo>
                                <a:lnTo>
                                  <a:pt x="448183" y="413664"/>
                                </a:lnTo>
                                <a:lnTo>
                                  <a:pt x="445249" y="413092"/>
                                </a:lnTo>
                                <a:lnTo>
                                  <a:pt x="448564" y="393903"/>
                                </a:lnTo>
                                <a:lnTo>
                                  <a:pt x="451497" y="394474"/>
                                </a:lnTo>
                                <a:lnTo>
                                  <a:pt x="451878" y="392252"/>
                                </a:lnTo>
                                <a:close/>
                              </a:path>
                              <a:path w="720725" h="482600">
                                <a:moveTo>
                                  <a:pt x="460717" y="416013"/>
                                </a:moveTo>
                                <a:lnTo>
                                  <a:pt x="458114" y="415671"/>
                                </a:lnTo>
                                <a:lnTo>
                                  <a:pt x="457187" y="415366"/>
                                </a:lnTo>
                                <a:lnTo>
                                  <a:pt x="457225" y="414997"/>
                                </a:lnTo>
                                <a:lnTo>
                                  <a:pt x="452589" y="414997"/>
                                </a:lnTo>
                                <a:lnTo>
                                  <a:pt x="449973" y="414997"/>
                                </a:lnTo>
                                <a:lnTo>
                                  <a:pt x="449745" y="416928"/>
                                </a:lnTo>
                                <a:lnTo>
                                  <a:pt x="460463" y="418274"/>
                                </a:lnTo>
                                <a:lnTo>
                                  <a:pt x="460717" y="416013"/>
                                </a:lnTo>
                                <a:close/>
                              </a:path>
                              <a:path w="720725" h="482600">
                                <a:moveTo>
                                  <a:pt x="484149" y="418503"/>
                                </a:moveTo>
                                <a:lnTo>
                                  <a:pt x="477570" y="408952"/>
                                </a:lnTo>
                                <a:lnTo>
                                  <a:pt x="474662" y="401713"/>
                                </a:lnTo>
                                <a:lnTo>
                                  <a:pt x="473379" y="398500"/>
                                </a:lnTo>
                                <a:lnTo>
                                  <a:pt x="472897" y="396963"/>
                                </a:lnTo>
                                <a:lnTo>
                                  <a:pt x="472427" y="394893"/>
                                </a:lnTo>
                                <a:lnTo>
                                  <a:pt x="472008" y="394855"/>
                                </a:lnTo>
                                <a:lnTo>
                                  <a:pt x="469341" y="394525"/>
                                </a:lnTo>
                                <a:lnTo>
                                  <a:pt x="469341" y="408952"/>
                                </a:lnTo>
                                <a:lnTo>
                                  <a:pt x="467855" y="408774"/>
                                </a:lnTo>
                                <a:lnTo>
                                  <a:pt x="462978" y="408609"/>
                                </a:lnTo>
                                <a:lnTo>
                                  <a:pt x="461441" y="408419"/>
                                </a:lnTo>
                                <a:lnTo>
                                  <a:pt x="466356" y="401713"/>
                                </a:lnTo>
                                <a:lnTo>
                                  <a:pt x="466928" y="403174"/>
                                </a:lnTo>
                                <a:lnTo>
                                  <a:pt x="468769" y="407466"/>
                                </a:lnTo>
                                <a:lnTo>
                                  <a:pt x="469341" y="408952"/>
                                </a:lnTo>
                                <a:lnTo>
                                  <a:pt x="469341" y="394525"/>
                                </a:lnTo>
                                <a:lnTo>
                                  <a:pt x="467677" y="394309"/>
                                </a:lnTo>
                                <a:lnTo>
                                  <a:pt x="466801" y="395986"/>
                                </a:lnTo>
                                <a:lnTo>
                                  <a:pt x="465988" y="397141"/>
                                </a:lnTo>
                                <a:lnTo>
                                  <a:pt x="453313" y="414426"/>
                                </a:lnTo>
                                <a:lnTo>
                                  <a:pt x="452996" y="414667"/>
                                </a:lnTo>
                                <a:lnTo>
                                  <a:pt x="457250" y="414667"/>
                                </a:lnTo>
                                <a:lnTo>
                                  <a:pt x="457327" y="414362"/>
                                </a:lnTo>
                                <a:lnTo>
                                  <a:pt x="457555" y="413753"/>
                                </a:lnTo>
                                <a:lnTo>
                                  <a:pt x="459790" y="410705"/>
                                </a:lnTo>
                                <a:lnTo>
                                  <a:pt x="460413" y="410768"/>
                                </a:lnTo>
                                <a:lnTo>
                                  <a:pt x="469696" y="411492"/>
                                </a:lnTo>
                                <a:lnTo>
                                  <a:pt x="470344" y="411581"/>
                                </a:lnTo>
                                <a:lnTo>
                                  <a:pt x="470535" y="412089"/>
                                </a:lnTo>
                                <a:lnTo>
                                  <a:pt x="471258" y="414362"/>
                                </a:lnTo>
                                <a:lnTo>
                                  <a:pt x="471652" y="415366"/>
                                </a:lnTo>
                                <a:lnTo>
                                  <a:pt x="472135" y="416928"/>
                                </a:lnTo>
                                <a:lnTo>
                                  <a:pt x="472173" y="417601"/>
                                </a:lnTo>
                                <a:lnTo>
                                  <a:pt x="471932" y="417830"/>
                                </a:lnTo>
                                <a:lnTo>
                                  <a:pt x="468972" y="417512"/>
                                </a:lnTo>
                                <a:lnTo>
                                  <a:pt x="468782" y="418160"/>
                                </a:lnTo>
                                <a:lnTo>
                                  <a:pt x="468604" y="419747"/>
                                </a:lnTo>
                                <a:lnTo>
                                  <a:pt x="483895" y="420776"/>
                                </a:lnTo>
                                <a:lnTo>
                                  <a:pt x="484149" y="418503"/>
                                </a:lnTo>
                                <a:close/>
                              </a:path>
                              <a:path w="720725" h="482600">
                                <a:moveTo>
                                  <a:pt x="581393" y="120510"/>
                                </a:moveTo>
                                <a:lnTo>
                                  <a:pt x="578573" y="113982"/>
                                </a:lnTo>
                                <a:lnTo>
                                  <a:pt x="574040" y="107543"/>
                                </a:lnTo>
                                <a:lnTo>
                                  <a:pt x="574649" y="116687"/>
                                </a:lnTo>
                                <a:lnTo>
                                  <a:pt x="573138" y="118757"/>
                                </a:lnTo>
                                <a:lnTo>
                                  <a:pt x="571703" y="131178"/>
                                </a:lnTo>
                                <a:lnTo>
                                  <a:pt x="573709" y="134480"/>
                                </a:lnTo>
                                <a:lnTo>
                                  <a:pt x="579005" y="142519"/>
                                </a:lnTo>
                                <a:lnTo>
                                  <a:pt x="579348" y="137363"/>
                                </a:lnTo>
                                <a:lnTo>
                                  <a:pt x="580821" y="132549"/>
                                </a:lnTo>
                                <a:lnTo>
                                  <a:pt x="581393" y="120510"/>
                                </a:lnTo>
                                <a:close/>
                              </a:path>
                              <a:path w="720725" h="482600">
                                <a:moveTo>
                                  <a:pt x="615823" y="143700"/>
                                </a:moveTo>
                                <a:lnTo>
                                  <a:pt x="615759" y="136194"/>
                                </a:lnTo>
                                <a:lnTo>
                                  <a:pt x="612622" y="125590"/>
                                </a:lnTo>
                                <a:lnTo>
                                  <a:pt x="608482" y="118757"/>
                                </a:lnTo>
                                <a:lnTo>
                                  <a:pt x="607047" y="114198"/>
                                </a:lnTo>
                                <a:lnTo>
                                  <a:pt x="602792" y="120662"/>
                                </a:lnTo>
                                <a:lnTo>
                                  <a:pt x="602729" y="125780"/>
                                </a:lnTo>
                                <a:lnTo>
                                  <a:pt x="604824" y="131178"/>
                                </a:lnTo>
                                <a:lnTo>
                                  <a:pt x="606907" y="136804"/>
                                </a:lnTo>
                                <a:lnTo>
                                  <a:pt x="610895" y="140893"/>
                                </a:lnTo>
                                <a:lnTo>
                                  <a:pt x="612089" y="148844"/>
                                </a:lnTo>
                                <a:lnTo>
                                  <a:pt x="615823" y="143700"/>
                                </a:lnTo>
                                <a:close/>
                              </a:path>
                              <a:path w="720725" h="482600">
                                <a:moveTo>
                                  <a:pt x="638403" y="100152"/>
                                </a:moveTo>
                                <a:lnTo>
                                  <a:pt x="635660" y="89192"/>
                                </a:lnTo>
                                <a:lnTo>
                                  <a:pt x="631774" y="82194"/>
                                </a:lnTo>
                                <a:lnTo>
                                  <a:pt x="630504" y="77584"/>
                                </a:lnTo>
                                <a:lnTo>
                                  <a:pt x="626059" y="83858"/>
                                </a:lnTo>
                                <a:lnTo>
                                  <a:pt x="625843" y="88976"/>
                                </a:lnTo>
                                <a:lnTo>
                                  <a:pt x="629539" y="100406"/>
                                </a:lnTo>
                                <a:lnTo>
                                  <a:pt x="633387" y="104660"/>
                                </a:lnTo>
                                <a:lnTo>
                                  <a:pt x="634288" y="112649"/>
                                </a:lnTo>
                                <a:lnTo>
                                  <a:pt x="638200" y="107657"/>
                                </a:lnTo>
                                <a:lnTo>
                                  <a:pt x="638403" y="100152"/>
                                </a:lnTo>
                                <a:close/>
                              </a:path>
                              <a:path w="720725" h="482600">
                                <a:moveTo>
                                  <a:pt x="646976" y="183057"/>
                                </a:moveTo>
                                <a:lnTo>
                                  <a:pt x="639660" y="180809"/>
                                </a:lnTo>
                                <a:lnTo>
                                  <a:pt x="638594" y="178892"/>
                                </a:lnTo>
                                <a:lnTo>
                                  <a:pt x="629272" y="173850"/>
                                </a:lnTo>
                                <a:lnTo>
                                  <a:pt x="626059" y="174548"/>
                                </a:lnTo>
                                <a:lnTo>
                                  <a:pt x="618121" y="176580"/>
                                </a:lnTo>
                                <a:lnTo>
                                  <a:pt x="621995" y="178435"/>
                                </a:lnTo>
                                <a:lnTo>
                                  <a:pt x="625119" y="181152"/>
                                </a:lnTo>
                                <a:lnTo>
                                  <a:pt x="634288" y="185343"/>
                                </a:lnTo>
                                <a:lnTo>
                                  <a:pt x="640346" y="184937"/>
                                </a:lnTo>
                                <a:lnTo>
                                  <a:pt x="646976" y="183057"/>
                                </a:lnTo>
                                <a:close/>
                              </a:path>
                              <a:path w="720725" h="482600">
                                <a:moveTo>
                                  <a:pt x="647915" y="125641"/>
                                </a:moveTo>
                                <a:lnTo>
                                  <a:pt x="639673" y="126415"/>
                                </a:lnTo>
                                <a:lnTo>
                                  <a:pt x="635076" y="128993"/>
                                </a:lnTo>
                                <a:lnTo>
                                  <a:pt x="627430" y="138125"/>
                                </a:lnTo>
                                <a:lnTo>
                                  <a:pt x="626135" y="143103"/>
                                </a:lnTo>
                                <a:lnTo>
                                  <a:pt x="619925" y="148361"/>
                                </a:lnTo>
                                <a:lnTo>
                                  <a:pt x="626440" y="147993"/>
                                </a:lnTo>
                                <a:lnTo>
                                  <a:pt x="633107" y="143725"/>
                                </a:lnTo>
                                <a:lnTo>
                                  <a:pt x="640969" y="135534"/>
                                </a:lnTo>
                                <a:lnTo>
                                  <a:pt x="644677" y="128930"/>
                                </a:lnTo>
                                <a:lnTo>
                                  <a:pt x="647915" y="125641"/>
                                </a:lnTo>
                                <a:close/>
                              </a:path>
                              <a:path w="720725" h="482600">
                                <a:moveTo>
                                  <a:pt x="649427" y="137541"/>
                                </a:moveTo>
                                <a:lnTo>
                                  <a:pt x="644740" y="143497"/>
                                </a:lnTo>
                                <a:lnTo>
                                  <a:pt x="642048" y="143979"/>
                                </a:lnTo>
                                <a:lnTo>
                                  <a:pt x="633984" y="151041"/>
                                </a:lnTo>
                                <a:lnTo>
                                  <a:pt x="630224" y="155143"/>
                                </a:lnTo>
                                <a:lnTo>
                                  <a:pt x="629386" y="162864"/>
                                </a:lnTo>
                                <a:lnTo>
                                  <a:pt x="634784" y="161886"/>
                                </a:lnTo>
                                <a:lnTo>
                                  <a:pt x="641743" y="157137"/>
                                </a:lnTo>
                                <a:lnTo>
                                  <a:pt x="646569" y="148945"/>
                                </a:lnTo>
                                <a:lnTo>
                                  <a:pt x="647700" y="147142"/>
                                </a:lnTo>
                                <a:lnTo>
                                  <a:pt x="649427" y="137541"/>
                                </a:lnTo>
                                <a:close/>
                              </a:path>
                              <a:path w="720725" h="482600">
                                <a:moveTo>
                                  <a:pt x="720712" y="271843"/>
                                </a:moveTo>
                                <a:lnTo>
                                  <a:pt x="720293" y="266319"/>
                                </a:lnTo>
                                <a:lnTo>
                                  <a:pt x="719264" y="252869"/>
                                </a:lnTo>
                                <a:lnTo>
                                  <a:pt x="710399" y="248754"/>
                                </a:lnTo>
                                <a:lnTo>
                                  <a:pt x="698233" y="249364"/>
                                </a:lnTo>
                                <a:lnTo>
                                  <a:pt x="694296" y="251345"/>
                                </a:lnTo>
                                <a:lnTo>
                                  <a:pt x="689940" y="256730"/>
                                </a:lnTo>
                                <a:lnTo>
                                  <a:pt x="689152" y="259829"/>
                                </a:lnTo>
                                <a:lnTo>
                                  <a:pt x="690308" y="268478"/>
                                </a:lnTo>
                                <a:lnTo>
                                  <a:pt x="695909" y="265557"/>
                                </a:lnTo>
                                <a:lnTo>
                                  <a:pt x="694867" y="264693"/>
                                </a:lnTo>
                                <a:lnTo>
                                  <a:pt x="706170" y="254101"/>
                                </a:lnTo>
                                <a:lnTo>
                                  <a:pt x="714387" y="254952"/>
                                </a:lnTo>
                                <a:lnTo>
                                  <a:pt x="715581" y="270738"/>
                                </a:lnTo>
                                <a:lnTo>
                                  <a:pt x="714286" y="274548"/>
                                </a:lnTo>
                                <a:lnTo>
                                  <a:pt x="687412" y="286689"/>
                                </a:lnTo>
                                <a:lnTo>
                                  <a:pt x="432562" y="286689"/>
                                </a:lnTo>
                                <a:lnTo>
                                  <a:pt x="415975" y="288874"/>
                                </a:lnTo>
                                <a:lnTo>
                                  <a:pt x="403593" y="295262"/>
                                </a:lnTo>
                                <a:lnTo>
                                  <a:pt x="395643" y="305676"/>
                                </a:lnTo>
                                <a:lnTo>
                                  <a:pt x="393293" y="315950"/>
                                </a:lnTo>
                                <a:lnTo>
                                  <a:pt x="386308" y="320040"/>
                                </a:lnTo>
                                <a:lnTo>
                                  <a:pt x="379437" y="326390"/>
                                </a:lnTo>
                                <a:lnTo>
                                  <a:pt x="374129" y="332740"/>
                                </a:lnTo>
                                <a:lnTo>
                                  <a:pt x="376694" y="325120"/>
                                </a:lnTo>
                                <a:lnTo>
                                  <a:pt x="395770" y="287020"/>
                                </a:lnTo>
                                <a:lnTo>
                                  <a:pt x="424141" y="260350"/>
                                </a:lnTo>
                                <a:lnTo>
                                  <a:pt x="462343" y="240030"/>
                                </a:lnTo>
                                <a:lnTo>
                                  <a:pt x="483565" y="232410"/>
                                </a:lnTo>
                                <a:lnTo>
                                  <a:pt x="487781" y="232410"/>
                                </a:lnTo>
                                <a:lnTo>
                                  <a:pt x="492379" y="231140"/>
                                </a:lnTo>
                                <a:lnTo>
                                  <a:pt x="470115" y="267970"/>
                                </a:lnTo>
                                <a:lnTo>
                                  <a:pt x="458190" y="275590"/>
                                </a:lnTo>
                                <a:lnTo>
                                  <a:pt x="451345" y="275590"/>
                                </a:lnTo>
                                <a:lnTo>
                                  <a:pt x="442442" y="276860"/>
                                </a:lnTo>
                                <a:lnTo>
                                  <a:pt x="434759" y="279400"/>
                                </a:lnTo>
                                <a:lnTo>
                                  <a:pt x="431609" y="284480"/>
                                </a:lnTo>
                                <a:lnTo>
                                  <a:pt x="477062" y="284480"/>
                                </a:lnTo>
                                <a:lnTo>
                                  <a:pt x="479056" y="281940"/>
                                </a:lnTo>
                                <a:lnTo>
                                  <a:pt x="478929" y="279400"/>
                                </a:lnTo>
                                <a:lnTo>
                                  <a:pt x="478561" y="275590"/>
                                </a:lnTo>
                                <a:lnTo>
                                  <a:pt x="480390" y="270510"/>
                                </a:lnTo>
                                <a:lnTo>
                                  <a:pt x="484276" y="262890"/>
                                </a:lnTo>
                                <a:lnTo>
                                  <a:pt x="492963" y="246380"/>
                                </a:lnTo>
                                <a:lnTo>
                                  <a:pt x="494588" y="242570"/>
                                </a:lnTo>
                                <a:lnTo>
                                  <a:pt x="498360" y="236220"/>
                                </a:lnTo>
                                <a:lnTo>
                                  <a:pt x="501586" y="231140"/>
                                </a:lnTo>
                                <a:lnTo>
                                  <a:pt x="502386" y="229870"/>
                                </a:lnTo>
                                <a:lnTo>
                                  <a:pt x="511289" y="228600"/>
                                </a:lnTo>
                                <a:lnTo>
                                  <a:pt x="520827" y="228600"/>
                                </a:lnTo>
                                <a:lnTo>
                                  <a:pt x="530910" y="227330"/>
                                </a:lnTo>
                                <a:lnTo>
                                  <a:pt x="541464" y="228600"/>
                                </a:lnTo>
                                <a:lnTo>
                                  <a:pt x="541502" y="240030"/>
                                </a:lnTo>
                                <a:lnTo>
                                  <a:pt x="541172" y="248920"/>
                                </a:lnTo>
                                <a:lnTo>
                                  <a:pt x="540677" y="255270"/>
                                </a:lnTo>
                                <a:lnTo>
                                  <a:pt x="539597" y="265430"/>
                                </a:lnTo>
                                <a:lnTo>
                                  <a:pt x="536625" y="269240"/>
                                </a:lnTo>
                                <a:lnTo>
                                  <a:pt x="527126" y="275590"/>
                                </a:lnTo>
                                <a:lnTo>
                                  <a:pt x="521411" y="275590"/>
                                </a:lnTo>
                                <a:lnTo>
                                  <a:pt x="509854" y="278130"/>
                                </a:lnTo>
                                <a:lnTo>
                                  <a:pt x="501548" y="276860"/>
                                </a:lnTo>
                                <a:lnTo>
                                  <a:pt x="501548" y="284480"/>
                                </a:lnTo>
                                <a:lnTo>
                                  <a:pt x="543140" y="284480"/>
                                </a:lnTo>
                                <a:lnTo>
                                  <a:pt x="545401" y="280670"/>
                                </a:lnTo>
                                <a:lnTo>
                                  <a:pt x="546341" y="278130"/>
                                </a:lnTo>
                                <a:lnTo>
                                  <a:pt x="546811" y="276860"/>
                                </a:lnTo>
                                <a:lnTo>
                                  <a:pt x="547662" y="270510"/>
                                </a:lnTo>
                                <a:lnTo>
                                  <a:pt x="548601" y="251460"/>
                                </a:lnTo>
                                <a:lnTo>
                                  <a:pt x="549084" y="245110"/>
                                </a:lnTo>
                                <a:lnTo>
                                  <a:pt x="549694" y="238760"/>
                                </a:lnTo>
                                <a:lnTo>
                                  <a:pt x="550367" y="232410"/>
                                </a:lnTo>
                                <a:lnTo>
                                  <a:pt x="555434" y="234950"/>
                                </a:lnTo>
                                <a:lnTo>
                                  <a:pt x="559892" y="238760"/>
                                </a:lnTo>
                                <a:lnTo>
                                  <a:pt x="562038" y="237490"/>
                                </a:lnTo>
                                <a:lnTo>
                                  <a:pt x="560705" y="234950"/>
                                </a:lnTo>
                                <a:lnTo>
                                  <a:pt x="557263" y="232410"/>
                                </a:lnTo>
                                <a:lnTo>
                                  <a:pt x="553034" y="228600"/>
                                </a:lnTo>
                                <a:lnTo>
                                  <a:pt x="556933" y="229870"/>
                                </a:lnTo>
                                <a:lnTo>
                                  <a:pt x="560882" y="229870"/>
                                </a:lnTo>
                                <a:lnTo>
                                  <a:pt x="564642" y="231140"/>
                                </a:lnTo>
                                <a:lnTo>
                                  <a:pt x="585431" y="234950"/>
                                </a:lnTo>
                                <a:lnTo>
                                  <a:pt x="603453" y="240030"/>
                                </a:lnTo>
                                <a:lnTo>
                                  <a:pt x="620395" y="246380"/>
                                </a:lnTo>
                                <a:lnTo>
                                  <a:pt x="637921" y="255270"/>
                                </a:lnTo>
                                <a:lnTo>
                                  <a:pt x="638987" y="252730"/>
                                </a:lnTo>
                                <a:lnTo>
                                  <a:pt x="603885" y="237490"/>
                                </a:lnTo>
                                <a:lnTo>
                                  <a:pt x="569683" y="227330"/>
                                </a:lnTo>
                                <a:lnTo>
                                  <a:pt x="564426" y="226060"/>
                                </a:lnTo>
                                <a:lnTo>
                                  <a:pt x="559892" y="226060"/>
                                </a:lnTo>
                                <a:lnTo>
                                  <a:pt x="555498" y="224790"/>
                                </a:lnTo>
                                <a:lnTo>
                                  <a:pt x="551345" y="224790"/>
                                </a:lnTo>
                                <a:lnTo>
                                  <a:pt x="551497" y="223520"/>
                                </a:lnTo>
                                <a:lnTo>
                                  <a:pt x="552132" y="218440"/>
                                </a:lnTo>
                                <a:lnTo>
                                  <a:pt x="552945" y="213360"/>
                                </a:lnTo>
                                <a:lnTo>
                                  <a:pt x="553567" y="209550"/>
                                </a:lnTo>
                                <a:lnTo>
                                  <a:pt x="553694" y="209550"/>
                                </a:lnTo>
                                <a:lnTo>
                                  <a:pt x="553847" y="208280"/>
                                </a:lnTo>
                                <a:lnTo>
                                  <a:pt x="559790" y="205740"/>
                                </a:lnTo>
                                <a:lnTo>
                                  <a:pt x="565543" y="204470"/>
                                </a:lnTo>
                                <a:lnTo>
                                  <a:pt x="571347" y="200660"/>
                                </a:lnTo>
                                <a:lnTo>
                                  <a:pt x="577164" y="201930"/>
                                </a:lnTo>
                                <a:lnTo>
                                  <a:pt x="584898" y="205740"/>
                                </a:lnTo>
                                <a:lnTo>
                                  <a:pt x="600265" y="204470"/>
                                </a:lnTo>
                                <a:lnTo>
                                  <a:pt x="600265" y="200660"/>
                                </a:lnTo>
                                <a:lnTo>
                                  <a:pt x="600265" y="191770"/>
                                </a:lnTo>
                                <a:lnTo>
                                  <a:pt x="600265" y="187960"/>
                                </a:lnTo>
                                <a:lnTo>
                                  <a:pt x="600100" y="186690"/>
                                </a:lnTo>
                                <a:lnTo>
                                  <a:pt x="599833" y="185420"/>
                                </a:lnTo>
                                <a:lnTo>
                                  <a:pt x="605066" y="181610"/>
                                </a:lnTo>
                                <a:lnTo>
                                  <a:pt x="606806" y="180340"/>
                                </a:lnTo>
                                <a:lnTo>
                                  <a:pt x="612190" y="175260"/>
                                </a:lnTo>
                                <a:lnTo>
                                  <a:pt x="614959" y="168910"/>
                                </a:lnTo>
                                <a:lnTo>
                                  <a:pt x="611162" y="168910"/>
                                </a:lnTo>
                                <a:lnTo>
                                  <a:pt x="607771" y="172720"/>
                                </a:lnTo>
                                <a:lnTo>
                                  <a:pt x="603491" y="177800"/>
                                </a:lnTo>
                                <a:lnTo>
                                  <a:pt x="598601" y="181610"/>
                                </a:lnTo>
                                <a:lnTo>
                                  <a:pt x="594652" y="172720"/>
                                </a:lnTo>
                                <a:lnTo>
                                  <a:pt x="588911" y="165100"/>
                                </a:lnTo>
                                <a:lnTo>
                                  <a:pt x="579704" y="152400"/>
                                </a:lnTo>
                                <a:lnTo>
                                  <a:pt x="574192" y="144780"/>
                                </a:lnTo>
                                <a:lnTo>
                                  <a:pt x="561632" y="133350"/>
                                </a:lnTo>
                                <a:lnTo>
                                  <a:pt x="546074" y="124460"/>
                                </a:lnTo>
                                <a:lnTo>
                                  <a:pt x="541210" y="122821"/>
                                </a:lnTo>
                                <a:lnTo>
                                  <a:pt x="541210" y="223520"/>
                                </a:lnTo>
                                <a:lnTo>
                                  <a:pt x="531444" y="222250"/>
                                </a:lnTo>
                                <a:lnTo>
                                  <a:pt x="522719" y="222250"/>
                                </a:lnTo>
                                <a:lnTo>
                                  <a:pt x="514845" y="223520"/>
                                </a:lnTo>
                                <a:lnTo>
                                  <a:pt x="507606" y="224790"/>
                                </a:lnTo>
                                <a:lnTo>
                                  <a:pt x="514032" y="222250"/>
                                </a:lnTo>
                                <a:lnTo>
                                  <a:pt x="519823" y="220980"/>
                                </a:lnTo>
                                <a:lnTo>
                                  <a:pt x="526173" y="218440"/>
                                </a:lnTo>
                                <a:lnTo>
                                  <a:pt x="532993" y="215900"/>
                                </a:lnTo>
                                <a:lnTo>
                                  <a:pt x="540156" y="213360"/>
                                </a:lnTo>
                                <a:lnTo>
                                  <a:pt x="540981" y="219710"/>
                                </a:lnTo>
                                <a:lnTo>
                                  <a:pt x="541210" y="223520"/>
                                </a:lnTo>
                                <a:lnTo>
                                  <a:pt x="541210" y="122821"/>
                                </a:lnTo>
                                <a:lnTo>
                                  <a:pt x="539203" y="122148"/>
                                </a:lnTo>
                                <a:lnTo>
                                  <a:pt x="539203" y="209550"/>
                                </a:lnTo>
                                <a:lnTo>
                                  <a:pt x="531215" y="212090"/>
                                </a:lnTo>
                                <a:lnTo>
                                  <a:pt x="523570" y="213360"/>
                                </a:lnTo>
                                <a:lnTo>
                                  <a:pt x="509816" y="218440"/>
                                </a:lnTo>
                                <a:lnTo>
                                  <a:pt x="509574" y="218440"/>
                                </a:lnTo>
                                <a:lnTo>
                                  <a:pt x="514604" y="209550"/>
                                </a:lnTo>
                                <a:lnTo>
                                  <a:pt x="518896" y="203200"/>
                                </a:lnTo>
                                <a:lnTo>
                                  <a:pt x="519544" y="201930"/>
                                </a:lnTo>
                                <a:lnTo>
                                  <a:pt x="521030" y="199390"/>
                                </a:lnTo>
                                <a:lnTo>
                                  <a:pt x="522528" y="198120"/>
                                </a:lnTo>
                                <a:lnTo>
                                  <a:pt x="519049" y="191770"/>
                                </a:lnTo>
                                <a:lnTo>
                                  <a:pt x="531456" y="191770"/>
                                </a:lnTo>
                                <a:lnTo>
                                  <a:pt x="537984" y="204470"/>
                                </a:lnTo>
                                <a:lnTo>
                                  <a:pt x="538645" y="207010"/>
                                </a:lnTo>
                                <a:lnTo>
                                  <a:pt x="539203" y="209550"/>
                                </a:lnTo>
                                <a:lnTo>
                                  <a:pt x="539203" y="122148"/>
                                </a:lnTo>
                                <a:lnTo>
                                  <a:pt x="531037" y="119380"/>
                                </a:lnTo>
                                <a:lnTo>
                                  <a:pt x="520039" y="116840"/>
                                </a:lnTo>
                                <a:lnTo>
                                  <a:pt x="507072" y="116840"/>
                                </a:lnTo>
                                <a:lnTo>
                                  <a:pt x="502348" y="117360"/>
                                </a:lnTo>
                                <a:lnTo>
                                  <a:pt x="502348" y="199390"/>
                                </a:lnTo>
                                <a:lnTo>
                                  <a:pt x="501408" y="207010"/>
                                </a:lnTo>
                                <a:lnTo>
                                  <a:pt x="498424" y="217170"/>
                                </a:lnTo>
                                <a:lnTo>
                                  <a:pt x="497865" y="219710"/>
                                </a:lnTo>
                                <a:lnTo>
                                  <a:pt x="497141" y="220980"/>
                                </a:lnTo>
                                <a:lnTo>
                                  <a:pt x="496328" y="222250"/>
                                </a:lnTo>
                                <a:lnTo>
                                  <a:pt x="459270" y="236220"/>
                                </a:lnTo>
                                <a:lnTo>
                                  <a:pt x="440016" y="245110"/>
                                </a:lnTo>
                                <a:lnTo>
                                  <a:pt x="399211" y="274320"/>
                                </a:lnTo>
                                <a:lnTo>
                                  <a:pt x="375869" y="309880"/>
                                </a:lnTo>
                                <a:lnTo>
                                  <a:pt x="370078" y="325120"/>
                                </a:lnTo>
                                <a:lnTo>
                                  <a:pt x="368261" y="324116"/>
                                </a:lnTo>
                                <a:lnTo>
                                  <a:pt x="368261" y="330200"/>
                                </a:lnTo>
                                <a:lnTo>
                                  <a:pt x="366039" y="336550"/>
                                </a:lnTo>
                                <a:lnTo>
                                  <a:pt x="363982" y="344170"/>
                                </a:lnTo>
                                <a:lnTo>
                                  <a:pt x="362064" y="351790"/>
                                </a:lnTo>
                                <a:lnTo>
                                  <a:pt x="360641" y="342900"/>
                                </a:lnTo>
                                <a:lnTo>
                                  <a:pt x="359994" y="340360"/>
                                </a:lnTo>
                                <a:lnTo>
                                  <a:pt x="358698" y="335280"/>
                                </a:lnTo>
                                <a:lnTo>
                                  <a:pt x="356158" y="327660"/>
                                </a:lnTo>
                                <a:lnTo>
                                  <a:pt x="357974" y="326390"/>
                                </a:lnTo>
                                <a:lnTo>
                                  <a:pt x="359676" y="323850"/>
                                </a:lnTo>
                                <a:lnTo>
                                  <a:pt x="361264" y="322580"/>
                                </a:lnTo>
                                <a:lnTo>
                                  <a:pt x="363359" y="325120"/>
                                </a:lnTo>
                                <a:lnTo>
                                  <a:pt x="365683" y="327660"/>
                                </a:lnTo>
                                <a:lnTo>
                                  <a:pt x="368261" y="330200"/>
                                </a:lnTo>
                                <a:lnTo>
                                  <a:pt x="368261" y="324116"/>
                                </a:lnTo>
                                <a:lnTo>
                                  <a:pt x="367792" y="323850"/>
                                </a:lnTo>
                                <a:lnTo>
                                  <a:pt x="366750" y="322580"/>
                                </a:lnTo>
                                <a:lnTo>
                                  <a:pt x="365721" y="321310"/>
                                </a:lnTo>
                                <a:lnTo>
                                  <a:pt x="363842" y="320040"/>
                                </a:lnTo>
                                <a:lnTo>
                                  <a:pt x="365772" y="317500"/>
                                </a:lnTo>
                                <a:lnTo>
                                  <a:pt x="369633" y="312420"/>
                                </a:lnTo>
                                <a:lnTo>
                                  <a:pt x="373964" y="304800"/>
                                </a:lnTo>
                                <a:lnTo>
                                  <a:pt x="376821" y="297180"/>
                                </a:lnTo>
                                <a:lnTo>
                                  <a:pt x="378218" y="289560"/>
                                </a:lnTo>
                                <a:lnTo>
                                  <a:pt x="379349" y="287020"/>
                                </a:lnTo>
                                <a:lnTo>
                                  <a:pt x="380657" y="284480"/>
                                </a:lnTo>
                                <a:lnTo>
                                  <a:pt x="383273" y="274320"/>
                                </a:lnTo>
                                <a:lnTo>
                                  <a:pt x="380682" y="265430"/>
                                </a:lnTo>
                                <a:lnTo>
                                  <a:pt x="378968" y="261620"/>
                                </a:lnTo>
                                <a:lnTo>
                                  <a:pt x="378396" y="260350"/>
                                </a:lnTo>
                                <a:lnTo>
                                  <a:pt x="393039" y="251460"/>
                                </a:lnTo>
                                <a:lnTo>
                                  <a:pt x="408305" y="241300"/>
                                </a:lnTo>
                                <a:lnTo>
                                  <a:pt x="421132" y="233680"/>
                                </a:lnTo>
                                <a:lnTo>
                                  <a:pt x="439077" y="152400"/>
                                </a:lnTo>
                                <a:lnTo>
                                  <a:pt x="444576" y="162560"/>
                                </a:lnTo>
                                <a:lnTo>
                                  <a:pt x="452628" y="171450"/>
                                </a:lnTo>
                                <a:lnTo>
                                  <a:pt x="462140" y="179070"/>
                                </a:lnTo>
                                <a:lnTo>
                                  <a:pt x="472097" y="184150"/>
                                </a:lnTo>
                                <a:lnTo>
                                  <a:pt x="478624" y="187960"/>
                                </a:lnTo>
                                <a:lnTo>
                                  <a:pt x="484517" y="189230"/>
                                </a:lnTo>
                                <a:lnTo>
                                  <a:pt x="496938" y="189230"/>
                                </a:lnTo>
                                <a:lnTo>
                                  <a:pt x="500951" y="194310"/>
                                </a:lnTo>
                                <a:lnTo>
                                  <a:pt x="502348" y="199390"/>
                                </a:lnTo>
                                <a:lnTo>
                                  <a:pt x="502348" y="117360"/>
                                </a:lnTo>
                                <a:lnTo>
                                  <a:pt x="495465" y="118110"/>
                                </a:lnTo>
                                <a:lnTo>
                                  <a:pt x="485317" y="121920"/>
                                </a:lnTo>
                                <a:lnTo>
                                  <a:pt x="476694" y="124460"/>
                                </a:lnTo>
                                <a:lnTo>
                                  <a:pt x="470763" y="116840"/>
                                </a:lnTo>
                                <a:lnTo>
                                  <a:pt x="469798" y="106680"/>
                                </a:lnTo>
                                <a:lnTo>
                                  <a:pt x="472186" y="93980"/>
                                </a:lnTo>
                                <a:lnTo>
                                  <a:pt x="476326" y="83820"/>
                                </a:lnTo>
                                <a:lnTo>
                                  <a:pt x="479577" y="76200"/>
                                </a:lnTo>
                                <a:lnTo>
                                  <a:pt x="484962" y="62230"/>
                                </a:lnTo>
                                <a:lnTo>
                                  <a:pt x="486752" y="54610"/>
                                </a:lnTo>
                                <a:lnTo>
                                  <a:pt x="488238" y="45720"/>
                                </a:lnTo>
                                <a:lnTo>
                                  <a:pt x="488721" y="39370"/>
                                </a:lnTo>
                                <a:lnTo>
                                  <a:pt x="488645" y="35560"/>
                                </a:lnTo>
                                <a:lnTo>
                                  <a:pt x="488365" y="31750"/>
                                </a:lnTo>
                                <a:lnTo>
                                  <a:pt x="486752" y="26670"/>
                                </a:lnTo>
                                <a:lnTo>
                                  <a:pt x="483781" y="20320"/>
                                </a:lnTo>
                                <a:lnTo>
                                  <a:pt x="477812" y="19050"/>
                                </a:lnTo>
                                <a:lnTo>
                                  <a:pt x="468871" y="20320"/>
                                </a:lnTo>
                                <a:lnTo>
                                  <a:pt x="464400" y="22860"/>
                                </a:lnTo>
                                <a:lnTo>
                                  <a:pt x="461416" y="30480"/>
                                </a:lnTo>
                                <a:lnTo>
                                  <a:pt x="458444" y="33020"/>
                                </a:lnTo>
                                <a:lnTo>
                                  <a:pt x="453047" y="35560"/>
                                </a:lnTo>
                                <a:lnTo>
                                  <a:pt x="449313" y="36830"/>
                                </a:lnTo>
                                <a:lnTo>
                                  <a:pt x="447636" y="39370"/>
                                </a:lnTo>
                                <a:lnTo>
                                  <a:pt x="449681" y="41910"/>
                                </a:lnTo>
                                <a:lnTo>
                                  <a:pt x="458127" y="39370"/>
                                </a:lnTo>
                                <a:lnTo>
                                  <a:pt x="463664" y="39370"/>
                                </a:lnTo>
                                <a:lnTo>
                                  <a:pt x="470611" y="40640"/>
                                </a:lnTo>
                                <a:lnTo>
                                  <a:pt x="470179" y="49530"/>
                                </a:lnTo>
                                <a:lnTo>
                                  <a:pt x="467512" y="57150"/>
                                </a:lnTo>
                                <a:lnTo>
                                  <a:pt x="461670" y="66040"/>
                                </a:lnTo>
                                <a:lnTo>
                                  <a:pt x="451739" y="78740"/>
                                </a:lnTo>
                                <a:lnTo>
                                  <a:pt x="447167" y="86360"/>
                                </a:lnTo>
                                <a:lnTo>
                                  <a:pt x="443598" y="92710"/>
                                </a:lnTo>
                                <a:lnTo>
                                  <a:pt x="440931" y="100330"/>
                                </a:lnTo>
                                <a:lnTo>
                                  <a:pt x="439077" y="106680"/>
                                </a:lnTo>
                                <a:lnTo>
                                  <a:pt x="439077" y="86360"/>
                                </a:lnTo>
                                <a:lnTo>
                                  <a:pt x="434492" y="86360"/>
                                </a:lnTo>
                                <a:lnTo>
                                  <a:pt x="434492" y="91440"/>
                                </a:lnTo>
                                <a:lnTo>
                                  <a:pt x="434378" y="201930"/>
                                </a:lnTo>
                                <a:lnTo>
                                  <a:pt x="394576" y="245110"/>
                                </a:lnTo>
                                <a:lnTo>
                                  <a:pt x="376618" y="256476"/>
                                </a:lnTo>
                                <a:lnTo>
                                  <a:pt x="376618" y="261620"/>
                                </a:lnTo>
                                <a:lnTo>
                                  <a:pt x="376326" y="264160"/>
                                </a:lnTo>
                                <a:lnTo>
                                  <a:pt x="375551" y="266700"/>
                                </a:lnTo>
                                <a:lnTo>
                                  <a:pt x="371348" y="278130"/>
                                </a:lnTo>
                                <a:lnTo>
                                  <a:pt x="373519" y="284480"/>
                                </a:lnTo>
                                <a:lnTo>
                                  <a:pt x="375450" y="288290"/>
                                </a:lnTo>
                                <a:lnTo>
                                  <a:pt x="374065" y="295910"/>
                                </a:lnTo>
                                <a:lnTo>
                                  <a:pt x="371208" y="303530"/>
                                </a:lnTo>
                                <a:lnTo>
                                  <a:pt x="366890" y="309880"/>
                                </a:lnTo>
                                <a:lnTo>
                                  <a:pt x="361099" y="317500"/>
                                </a:lnTo>
                                <a:lnTo>
                                  <a:pt x="358724" y="314579"/>
                                </a:lnTo>
                                <a:lnTo>
                                  <a:pt x="358724" y="320040"/>
                                </a:lnTo>
                                <a:lnTo>
                                  <a:pt x="356146" y="322580"/>
                                </a:lnTo>
                                <a:lnTo>
                                  <a:pt x="355815" y="322884"/>
                                </a:lnTo>
                                <a:lnTo>
                                  <a:pt x="355815" y="367690"/>
                                </a:lnTo>
                                <a:lnTo>
                                  <a:pt x="302933" y="370459"/>
                                </a:lnTo>
                                <a:lnTo>
                                  <a:pt x="264452" y="377698"/>
                                </a:lnTo>
                                <a:lnTo>
                                  <a:pt x="254876" y="379603"/>
                                </a:lnTo>
                                <a:lnTo>
                                  <a:pt x="249237" y="380492"/>
                                </a:lnTo>
                                <a:lnTo>
                                  <a:pt x="250253" y="379730"/>
                                </a:lnTo>
                                <a:lnTo>
                                  <a:pt x="252310" y="368300"/>
                                </a:lnTo>
                                <a:lnTo>
                                  <a:pt x="252590" y="367030"/>
                                </a:lnTo>
                                <a:lnTo>
                                  <a:pt x="253250" y="365760"/>
                                </a:lnTo>
                                <a:lnTo>
                                  <a:pt x="253669" y="364490"/>
                                </a:lnTo>
                                <a:lnTo>
                                  <a:pt x="254431" y="363220"/>
                                </a:lnTo>
                                <a:lnTo>
                                  <a:pt x="254533" y="367030"/>
                                </a:lnTo>
                                <a:lnTo>
                                  <a:pt x="256146" y="372110"/>
                                </a:lnTo>
                                <a:lnTo>
                                  <a:pt x="259740" y="374650"/>
                                </a:lnTo>
                                <a:lnTo>
                                  <a:pt x="259880" y="374650"/>
                                </a:lnTo>
                                <a:lnTo>
                                  <a:pt x="259943" y="373380"/>
                                </a:lnTo>
                                <a:lnTo>
                                  <a:pt x="260070" y="373380"/>
                                </a:lnTo>
                                <a:lnTo>
                                  <a:pt x="259930" y="372110"/>
                                </a:lnTo>
                                <a:lnTo>
                                  <a:pt x="259829" y="369570"/>
                                </a:lnTo>
                                <a:lnTo>
                                  <a:pt x="258191" y="365760"/>
                                </a:lnTo>
                                <a:lnTo>
                                  <a:pt x="256108" y="363220"/>
                                </a:lnTo>
                                <a:lnTo>
                                  <a:pt x="255981" y="363220"/>
                                </a:lnTo>
                                <a:lnTo>
                                  <a:pt x="255778" y="361950"/>
                                </a:lnTo>
                                <a:lnTo>
                                  <a:pt x="258826" y="363220"/>
                                </a:lnTo>
                                <a:lnTo>
                                  <a:pt x="260210" y="364490"/>
                                </a:lnTo>
                                <a:lnTo>
                                  <a:pt x="261442" y="365760"/>
                                </a:lnTo>
                                <a:lnTo>
                                  <a:pt x="268935" y="372110"/>
                                </a:lnTo>
                                <a:lnTo>
                                  <a:pt x="275412" y="370840"/>
                                </a:lnTo>
                                <a:lnTo>
                                  <a:pt x="279730" y="372110"/>
                                </a:lnTo>
                                <a:lnTo>
                                  <a:pt x="279311" y="370840"/>
                                </a:lnTo>
                                <a:lnTo>
                                  <a:pt x="278028" y="368300"/>
                                </a:lnTo>
                                <a:lnTo>
                                  <a:pt x="270065" y="361950"/>
                                </a:lnTo>
                                <a:lnTo>
                                  <a:pt x="261874" y="361950"/>
                                </a:lnTo>
                                <a:lnTo>
                                  <a:pt x="257035" y="360680"/>
                                </a:lnTo>
                                <a:lnTo>
                                  <a:pt x="255320" y="360680"/>
                                </a:lnTo>
                                <a:lnTo>
                                  <a:pt x="253060" y="351790"/>
                                </a:lnTo>
                                <a:lnTo>
                                  <a:pt x="252158" y="342900"/>
                                </a:lnTo>
                                <a:lnTo>
                                  <a:pt x="252653" y="335280"/>
                                </a:lnTo>
                                <a:lnTo>
                                  <a:pt x="254533" y="327660"/>
                                </a:lnTo>
                                <a:lnTo>
                                  <a:pt x="258914" y="318770"/>
                                </a:lnTo>
                                <a:lnTo>
                                  <a:pt x="264566" y="312420"/>
                                </a:lnTo>
                                <a:lnTo>
                                  <a:pt x="270573" y="308610"/>
                                </a:lnTo>
                                <a:lnTo>
                                  <a:pt x="276021" y="304800"/>
                                </a:lnTo>
                                <a:lnTo>
                                  <a:pt x="277596" y="304800"/>
                                </a:lnTo>
                                <a:lnTo>
                                  <a:pt x="280695" y="306070"/>
                                </a:lnTo>
                                <a:lnTo>
                                  <a:pt x="271627" y="308610"/>
                                </a:lnTo>
                                <a:lnTo>
                                  <a:pt x="268439" y="322580"/>
                                </a:lnTo>
                                <a:lnTo>
                                  <a:pt x="270891" y="322580"/>
                                </a:lnTo>
                                <a:lnTo>
                                  <a:pt x="272796" y="317500"/>
                                </a:lnTo>
                                <a:lnTo>
                                  <a:pt x="276288" y="311150"/>
                                </a:lnTo>
                                <a:lnTo>
                                  <a:pt x="282105" y="307340"/>
                                </a:lnTo>
                                <a:lnTo>
                                  <a:pt x="290995" y="307340"/>
                                </a:lnTo>
                                <a:lnTo>
                                  <a:pt x="326491" y="329526"/>
                                </a:lnTo>
                                <a:lnTo>
                                  <a:pt x="322160" y="334505"/>
                                </a:lnTo>
                                <a:lnTo>
                                  <a:pt x="312864" y="341020"/>
                                </a:lnTo>
                                <a:lnTo>
                                  <a:pt x="304736" y="341566"/>
                                </a:lnTo>
                                <a:lnTo>
                                  <a:pt x="296138" y="336804"/>
                                </a:lnTo>
                                <a:lnTo>
                                  <a:pt x="308089" y="322440"/>
                                </a:lnTo>
                                <a:lnTo>
                                  <a:pt x="309664" y="322757"/>
                                </a:lnTo>
                                <a:lnTo>
                                  <a:pt x="311975" y="321094"/>
                                </a:lnTo>
                                <a:lnTo>
                                  <a:pt x="312293" y="319430"/>
                                </a:lnTo>
                                <a:lnTo>
                                  <a:pt x="308495" y="313486"/>
                                </a:lnTo>
                                <a:lnTo>
                                  <a:pt x="301917" y="311416"/>
                                </a:lnTo>
                                <a:lnTo>
                                  <a:pt x="290499" y="315353"/>
                                </a:lnTo>
                                <a:lnTo>
                                  <a:pt x="287248" y="320827"/>
                                </a:lnTo>
                                <a:lnTo>
                                  <a:pt x="287718" y="334632"/>
                                </a:lnTo>
                                <a:lnTo>
                                  <a:pt x="290944" y="339991"/>
                                </a:lnTo>
                                <a:lnTo>
                                  <a:pt x="296583" y="343103"/>
                                </a:lnTo>
                                <a:lnTo>
                                  <a:pt x="302539" y="345008"/>
                                </a:lnTo>
                                <a:lnTo>
                                  <a:pt x="309003" y="345363"/>
                                </a:lnTo>
                                <a:lnTo>
                                  <a:pt x="315404" y="344208"/>
                                </a:lnTo>
                                <a:lnTo>
                                  <a:pt x="321183" y="341566"/>
                                </a:lnTo>
                                <a:lnTo>
                                  <a:pt x="328041" y="336892"/>
                                </a:lnTo>
                                <a:lnTo>
                                  <a:pt x="331546" y="329184"/>
                                </a:lnTo>
                                <a:lnTo>
                                  <a:pt x="331368" y="325831"/>
                                </a:lnTo>
                                <a:lnTo>
                                  <a:pt x="337007" y="330200"/>
                                </a:lnTo>
                                <a:lnTo>
                                  <a:pt x="347306" y="344170"/>
                                </a:lnTo>
                                <a:lnTo>
                                  <a:pt x="354876" y="359410"/>
                                </a:lnTo>
                                <a:lnTo>
                                  <a:pt x="355485" y="364490"/>
                                </a:lnTo>
                                <a:lnTo>
                                  <a:pt x="355815" y="367690"/>
                                </a:lnTo>
                                <a:lnTo>
                                  <a:pt x="355815" y="322884"/>
                                </a:lnTo>
                                <a:lnTo>
                                  <a:pt x="354736" y="323850"/>
                                </a:lnTo>
                                <a:lnTo>
                                  <a:pt x="346760" y="306070"/>
                                </a:lnTo>
                                <a:lnTo>
                                  <a:pt x="336359" y="289560"/>
                                </a:lnTo>
                                <a:lnTo>
                                  <a:pt x="323494" y="274320"/>
                                </a:lnTo>
                                <a:lnTo>
                                  <a:pt x="308089" y="261620"/>
                                </a:lnTo>
                                <a:lnTo>
                                  <a:pt x="291261" y="250190"/>
                                </a:lnTo>
                                <a:lnTo>
                                  <a:pt x="273380" y="240030"/>
                                </a:lnTo>
                                <a:lnTo>
                                  <a:pt x="256171" y="229870"/>
                                </a:lnTo>
                                <a:lnTo>
                                  <a:pt x="250240" y="227330"/>
                                </a:lnTo>
                                <a:lnTo>
                                  <a:pt x="241350" y="223520"/>
                                </a:lnTo>
                                <a:lnTo>
                                  <a:pt x="243433" y="217170"/>
                                </a:lnTo>
                                <a:lnTo>
                                  <a:pt x="245402" y="213360"/>
                                </a:lnTo>
                                <a:lnTo>
                                  <a:pt x="246748" y="210820"/>
                                </a:lnTo>
                                <a:lnTo>
                                  <a:pt x="249021" y="203200"/>
                                </a:lnTo>
                                <a:lnTo>
                                  <a:pt x="250177" y="195580"/>
                                </a:lnTo>
                                <a:lnTo>
                                  <a:pt x="250532" y="189230"/>
                                </a:lnTo>
                                <a:lnTo>
                                  <a:pt x="250621" y="186690"/>
                                </a:lnTo>
                                <a:lnTo>
                                  <a:pt x="250672" y="181610"/>
                                </a:lnTo>
                                <a:lnTo>
                                  <a:pt x="254520" y="173990"/>
                                </a:lnTo>
                                <a:lnTo>
                                  <a:pt x="259003" y="163830"/>
                                </a:lnTo>
                                <a:lnTo>
                                  <a:pt x="263055" y="153670"/>
                                </a:lnTo>
                                <a:lnTo>
                                  <a:pt x="265633" y="143510"/>
                                </a:lnTo>
                                <a:lnTo>
                                  <a:pt x="272681" y="146050"/>
                                </a:lnTo>
                                <a:lnTo>
                                  <a:pt x="281127" y="149860"/>
                                </a:lnTo>
                                <a:lnTo>
                                  <a:pt x="284746" y="153670"/>
                                </a:lnTo>
                                <a:lnTo>
                                  <a:pt x="284835" y="201930"/>
                                </a:lnTo>
                                <a:lnTo>
                                  <a:pt x="285229" y="207010"/>
                                </a:lnTo>
                                <a:lnTo>
                                  <a:pt x="315353" y="241300"/>
                                </a:lnTo>
                                <a:lnTo>
                                  <a:pt x="330479" y="251460"/>
                                </a:lnTo>
                                <a:lnTo>
                                  <a:pt x="345109" y="260350"/>
                                </a:lnTo>
                                <a:lnTo>
                                  <a:pt x="342328" y="265430"/>
                                </a:lnTo>
                                <a:lnTo>
                                  <a:pt x="338620" y="274320"/>
                                </a:lnTo>
                                <a:lnTo>
                                  <a:pt x="340995" y="287020"/>
                                </a:lnTo>
                                <a:lnTo>
                                  <a:pt x="342569" y="289560"/>
                                </a:lnTo>
                                <a:lnTo>
                                  <a:pt x="343903" y="292100"/>
                                </a:lnTo>
                                <a:lnTo>
                                  <a:pt x="345427" y="297180"/>
                                </a:lnTo>
                                <a:lnTo>
                                  <a:pt x="348208" y="303530"/>
                                </a:lnTo>
                                <a:lnTo>
                                  <a:pt x="352539" y="311150"/>
                                </a:lnTo>
                                <a:lnTo>
                                  <a:pt x="358724" y="320040"/>
                                </a:lnTo>
                                <a:lnTo>
                                  <a:pt x="358724" y="314579"/>
                                </a:lnTo>
                                <a:lnTo>
                                  <a:pt x="354914" y="309880"/>
                                </a:lnTo>
                                <a:lnTo>
                                  <a:pt x="350685" y="302260"/>
                                </a:lnTo>
                                <a:lnTo>
                                  <a:pt x="348056" y="294640"/>
                                </a:lnTo>
                                <a:lnTo>
                                  <a:pt x="346710" y="288290"/>
                                </a:lnTo>
                                <a:lnTo>
                                  <a:pt x="348665" y="284480"/>
                                </a:lnTo>
                                <a:lnTo>
                                  <a:pt x="350481" y="279400"/>
                                </a:lnTo>
                                <a:lnTo>
                                  <a:pt x="346748" y="266700"/>
                                </a:lnTo>
                                <a:lnTo>
                                  <a:pt x="346202" y="264160"/>
                                </a:lnTo>
                                <a:lnTo>
                                  <a:pt x="346240" y="260350"/>
                                </a:lnTo>
                                <a:lnTo>
                                  <a:pt x="361937" y="270510"/>
                                </a:lnTo>
                                <a:lnTo>
                                  <a:pt x="370319" y="265430"/>
                                </a:lnTo>
                                <a:lnTo>
                                  <a:pt x="376618" y="261620"/>
                                </a:lnTo>
                                <a:lnTo>
                                  <a:pt x="376618" y="256476"/>
                                </a:lnTo>
                                <a:lnTo>
                                  <a:pt x="374497" y="257810"/>
                                </a:lnTo>
                                <a:lnTo>
                                  <a:pt x="361937" y="265430"/>
                                </a:lnTo>
                                <a:lnTo>
                                  <a:pt x="329311" y="245110"/>
                                </a:lnTo>
                                <a:lnTo>
                                  <a:pt x="294017" y="219710"/>
                                </a:lnTo>
                                <a:lnTo>
                                  <a:pt x="289394" y="175260"/>
                                </a:lnTo>
                                <a:lnTo>
                                  <a:pt x="293801" y="175260"/>
                                </a:lnTo>
                                <a:lnTo>
                                  <a:pt x="296519" y="171450"/>
                                </a:lnTo>
                                <a:lnTo>
                                  <a:pt x="296519" y="152400"/>
                                </a:lnTo>
                                <a:lnTo>
                                  <a:pt x="293344" y="144780"/>
                                </a:lnTo>
                                <a:lnTo>
                                  <a:pt x="292354" y="143510"/>
                                </a:lnTo>
                                <a:lnTo>
                                  <a:pt x="289394" y="139700"/>
                                </a:lnTo>
                                <a:lnTo>
                                  <a:pt x="289394" y="135890"/>
                                </a:lnTo>
                                <a:lnTo>
                                  <a:pt x="289394" y="109220"/>
                                </a:lnTo>
                                <a:lnTo>
                                  <a:pt x="289394" y="91440"/>
                                </a:lnTo>
                                <a:lnTo>
                                  <a:pt x="434492" y="91440"/>
                                </a:lnTo>
                                <a:lnTo>
                                  <a:pt x="434492" y="86360"/>
                                </a:lnTo>
                                <a:lnTo>
                                  <a:pt x="284746" y="86360"/>
                                </a:lnTo>
                                <a:lnTo>
                                  <a:pt x="284746" y="88900"/>
                                </a:lnTo>
                                <a:lnTo>
                                  <a:pt x="284746" y="109220"/>
                                </a:lnTo>
                                <a:lnTo>
                                  <a:pt x="284746" y="135890"/>
                                </a:lnTo>
                                <a:lnTo>
                                  <a:pt x="279463" y="132080"/>
                                </a:lnTo>
                                <a:lnTo>
                                  <a:pt x="272084" y="125730"/>
                                </a:lnTo>
                                <a:lnTo>
                                  <a:pt x="275437" y="119380"/>
                                </a:lnTo>
                                <a:lnTo>
                                  <a:pt x="279019" y="111760"/>
                                </a:lnTo>
                                <a:lnTo>
                                  <a:pt x="281381" y="110490"/>
                                </a:lnTo>
                                <a:lnTo>
                                  <a:pt x="284746" y="109220"/>
                                </a:lnTo>
                                <a:lnTo>
                                  <a:pt x="284746" y="88900"/>
                                </a:lnTo>
                                <a:lnTo>
                                  <a:pt x="282600" y="91440"/>
                                </a:lnTo>
                                <a:lnTo>
                                  <a:pt x="281317" y="90170"/>
                                </a:lnTo>
                                <a:lnTo>
                                  <a:pt x="280339" y="85090"/>
                                </a:lnTo>
                                <a:lnTo>
                                  <a:pt x="279844" y="80010"/>
                                </a:lnTo>
                                <a:lnTo>
                                  <a:pt x="273964" y="67310"/>
                                </a:lnTo>
                                <a:lnTo>
                                  <a:pt x="274942" y="62230"/>
                                </a:lnTo>
                                <a:lnTo>
                                  <a:pt x="277888" y="55880"/>
                                </a:lnTo>
                                <a:lnTo>
                                  <a:pt x="282790" y="55880"/>
                                </a:lnTo>
                                <a:lnTo>
                                  <a:pt x="288671" y="57150"/>
                                </a:lnTo>
                                <a:lnTo>
                                  <a:pt x="291122" y="58420"/>
                                </a:lnTo>
                                <a:lnTo>
                                  <a:pt x="293420" y="55880"/>
                                </a:lnTo>
                                <a:lnTo>
                                  <a:pt x="294563" y="54610"/>
                                </a:lnTo>
                                <a:lnTo>
                                  <a:pt x="297014" y="54610"/>
                                </a:lnTo>
                                <a:lnTo>
                                  <a:pt x="300443" y="52070"/>
                                </a:lnTo>
                                <a:lnTo>
                                  <a:pt x="302399" y="44450"/>
                                </a:lnTo>
                                <a:lnTo>
                                  <a:pt x="298970" y="44450"/>
                                </a:lnTo>
                                <a:lnTo>
                                  <a:pt x="295046" y="40640"/>
                                </a:lnTo>
                                <a:lnTo>
                                  <a:pt x="290410" y="35560"/>
                                </a:lnTo>
                                <a:lnTo>
                                  <a:pt x="288290" y="34290"/>
                                </a:lnTo>
                                <a:lnTo>
                                  <a:pt x="288607" y="34290"/>
                                </a:lnTo>
                                <a:lnTo>
                                  <a:pt x="288404" y="31750"/>
                                </a:lnTo>
                                <a:lnTo>
                                  <a:pt x="286486" y="29210"/>
                                </a:lnTo>
                                <a:lnTo>
                                  <a:pt x="282790" y="26670"/>
                                </a:lnTo>
                                <a:lnTo>
                                  <a:pt x="278866" y="24130"/>
                                </a:lnTo>
                                <a:lnTo>
                                  <a:pt x="278371" y="21590"/>
                                </a:lnTo>
                                <a:lnTo>
                                  <a:pt x="279425" y="17780"/>
                                </a:lnTo>
                                <a:lnTo>
                                  <a:pt x="279781" y="16510"/>
                                </a:lnTo>
                                <a:lnTo>
                                  <a:pt x="280822" y="10160"/>
                                </a:lnTo>
                                <a:lnTo>
                                  <a:pt x="280035" y="5080"/>
                                </a:lnTo>
                                <a:lnTo>
                                  <a:pt x="275920" y="0"/>
                                </a:lnTo>
                                <a:lnTo>
                                  <a:pt x="272491" y="6350"/>
                                </a:lnTo>
                                <a:lnTo>
                                  <a:pt x="263182" y="17780"/>
                                </a:lnTo>
                                <a:lnTo>
                                  <a:pt x="256794" y="10160"/>
                                </a:lnTo>
                                <a:lnTo>
                                  <a:pt x="250177" y="5080"/>
                                </a:lnTo>
                                <a:lnTo>
                                  <a:pt x="241846" y="5080"/>
                                </a:lnTo>
                                <a:lnTo>
                                  <a:pt x="242214" y="11430"/>
                                </a:lnTo>
                                <a:lnTo>
                                  <a:pt x="243738" y="17780"/>
                                </a:lnTo>
                                <a:lnTo>
                                  <a:pt x="247015" y="24130"/>
                                </a:lnTo>
                                <a:lnTo>
                                  <a:pt x="252628" y="31750"/>
                                </a:lnTo>
                                <a:lnTo>
                                  <a:pt x="250621" y="39370"/>
                                </a:lnTo>
                                <a:lnTo>
                                  <a:pt x="249072" y="46990"/>
                                </a:lnTo>
                                <a:lnTo>
                                  <a:pt x="248081" y="55880"/>
                                </a:lnTo>
                                <a:lnTo>
                                  <a:pt x="247726" y="63500"/>
                                </a:lnTo>
                                <a:lnTo>
                                  <a:pt x="244030" y="72390"/>
                                </a:lnTo>
                                <a:lnTo>
                                  <a:pt x="239204" y="82550"/>
                                </a:lnTo>
                                <a:lnTo>
                                  <a:pt x="232625" y="92710"/>
                                </a:lnTo>
                                <a:lnTo>
                                  <a:pt x="223697" y="105410"/>
                                </a:lnTo>
                                <a:lnTo>
                                  <a:pt x="212509" y="115570"/>
                                </a:lnTo>
                                <a:lnTo>
                                  <a:pt x="199478" y="128270"/>
                                </a:lnTo>
                                <a:lnTo>
                                  <a:pt x="172504" y="162560"/>
                                </a:lnTo>
                                <a:lnTo>
                                  <a:pt x="167093" y="186690"/>
                                </a:lnTo>
                                <a:lnTo>
                                  <a:pt x="161391" y="182880"/>
                                </a:lnTo>
                                <a:lnTo>
                                  <a:pt x="154457" y="180340"/>
                                </a:lnTo>
                                <a:lnTo>
                                  <a:pt x="150545" y="177800"/>
                                </a:lnTo>
                                <a:lnTo>
                                  <a:pt x="138836" y="170180"/>
                                </a:lnTo>
                                <a:lnTo>
                                  <a:pt x="130263" y="166370"/>
                                </a:lnTo>
                                <a:lnTo>
                                  <a:pt x="125920" y="165100"/>
                                </a:lnTo>
                                <a:lnTo>
                                  <a:pt x="125107" y="163830"/>
                                </a:lnTo>
                                <a:lnTo>
                                  <a:pt x="124244" y="163830"/>
                                </a:lnTo>
                                <a:lnTo>
                                  <a:pt x="116535" y="158750"/>
                                </a:lnTo>
                                <a:lnTo>
                                  <a:pt x="114642" y="153670"/>
                                </a:lnTo>
                                <a:lnTo>
                                  <a:pt x="114706" y="148590"/>
                                </a:lnTo>
                                <a:lnTo>
                                  <a:pt x="116624" y="144780"/>
                                </a:lnTo>
                                <a:lnTo>
                                  <a:pt x="119938" y="139700"/>
                                </a:lnTo>
                                <a:lnTo>
                                  <a:pt x="121716" y="133350"/>
                                </a:lnTo>
                                <a:lnTo>
                                  <a:pt x="123355" y="128270"/>
                                </a:lnTo>
                                <a:lnTo>
                                  <a:pt x="124167" y="119380"/>
                                </a:lnTo>
                                <a:lnTo>
                                  <a:pt x="121615" y="111760"/>
                                </a:lnTo>
                                <a:lnTo>
                                  <a:pt x="119837" y="120650"/>
                                </a:lnTo>
                                <a:lnTo>
                                  <a:pt x="116141" y="123190"/>
                                </a:lnTo>
                                <a:lnTo>
                                  <a:pt x="113842" y="129540"/>
                                </a:lnTo>
                                <a:lnTo>
                                  <a:pt x="111937" y="134620"/>
                                </a:lnTo>
                                <a:lnTo>
                                  <a:pt x="111328" y="139700"/>
                                </a:lnTo>
                                <a:lnTo>
                                  <a:pt x="112826" y="146050"/>
                                </a:lnTo>
                                <a:lnTo>
                                  <a:pt x="112090" y="151130"/>
                                </a:lnTo>
                                <a:lnTo>
                                  <a:pt x="112661" y="156210"/>
                                </a:lnTo>
                                <a:lnTo>
                                  <a:pt x="119011" y="162560"/>
                                </a:lnTo>
                                <a:lnTo>
                                  <a:pt x="111150" y="161290"/>
                                </a:lnTo>
                                <a:lnTo>
                                  <a:pt x="102527" y="160020"/>
                                </a:lnTo>
                                <a:lnTo>
                                  <a:pt x="94145" y="160020"/>
                                </a:lnTo>
                                <a:lnTo>
                                  <a:pt x="86995" y="161290"/>
                                </a:lnTo>
                                <a:lnTo>
                                  <a:pt x="84086" y="162560"/>
                                </a:lnTo>
                                <a:lnTo>
                                  <a:pt x="80606" y="162560"/>
                                </a:lnTo>
                                <a:lnTo>
                                  <a:pt x="70231" y="161290"/>
                                </a:lnTo>
                                <a:lnTo>
                                  <a:pt x="63004" y="163830"/>
                                </a:lnTo>
                                <a:lnTo>
                                  <a:pt x="58000" y="167640"/>
                                </a:lnTo>
                                <a:lnTo>
                                  <a:pt x="67221" y="172720"/>
                                </a:lnTo>
                                <a:lnTo>
                                  <a:pt x="75819" y="171450"/>
                                </a:lnTo>
                                <a:lnTo>
                                  <a:pt x="83019" y="167640"/>
                                </a:lnTo>
                                <a:lnTo>
                                  <a:pt x="88074" y="163830"/>
                                </a:lnTo>
                                <a:lnTo>
                                  <a:pt x="97663" y="162560"/>
                                </a:lnTo>
                                <a:lnTo>
                                  <a:pt x="135356" y="172720"/>
                                </a:lnTo>
                                <a:lnTo>
                                  <a:pt x="143090" y="177800"/>
                                </a:lnTo>
                                <a:lnTo>
                                  <a:pt x="131038" y="176530"/>
                                </a:lnTo>
                                <a:lnTo>
                                  <a:pt x="124167" y="181610"/>
                                </a:lnTo>
                                <a:lnTo>
                                  <a:pt x="120116" y="186690"/>
                                </a:lnTo>
                                <a:lnTo>
                                  <a:pt x="114300" y="190500"/>
                                </a:lnTo>
                                <a:lnTo>
                                  <a:pt x="109918" y="198120"/>
                                </a:lnTo>
                                <a:lnTo>
                                  <a:pt x="114122" y="212090"/>
                                </a:lnTo>
                                <a:lnTo>
                                  <a:pt x="118465" y="218440"/>
                                </a:lnTo>
                                <a:lnTo>
                                  <a:pt x="120345" y="219710"/>
                                </a:lnTo>
                                <a:lnTo>
                                  <a:pt x="120929" y="213360"/>
                                </a:lnTo>
                                <a:lnTo>
                                  <a:pt x="122529" y="208280"/>
                                </a:lnTo>
                                <a:lnTo>
                                  <a:pt x="119126" y="195580"/>
                                </a:lnTo>
                                <a:lnTo>
                                  <a:pt x="119329" y="193040"/>
                                </a:lnTo>
                                <a:lnTo>
                                  <a:pt x="119964" y="190500"/>
                                </a:lnTo>
                                <a:lnTo>
                                  <a:pt x="123685" y="185420"/>
                                </a:lnTo>
                                <a:lnTo>
                                  <a:pt x="129235" y="181610"/>
                                </a:lnTo>
                                <a:lnTo>
                                  <a:pt x="137058" y="180340"/>
                                </a:lnTo>
                                <a:lnTo>
                                  <a:pt x="147548" y="180340"/>
                                </a:lnTo>
                                <a:lnTo>
                                  <a:pt x="161226" y="187960"/>
                                </a:lnTo>
                                <a:lnTo>
                                  <a:pt x="166814" y="190500"/>
                                </a:lnTo>
                                <a:lnTo>
                                  <a:pt x="166382" y="198120"/>
                                </a:lnTo>
                                <a:lnTo>
                                  <a:pt x="166395" y="201930"/>
                                </a:lnTo>
                                <a:lnTo>
                                  <a:pt x="166522" y="213360"/>
                                </a:lnTo>
                                <a:lnTo>
                                  <a:pt x="166408" y="217170"/>
                                </a:lnTo>
                                <a:lnTo>
                                  <a:pt x="166103" y="223520"/>
                                </a:lnTo>
                                <a:lnTo>
                                  <a:pt x="157035" y="223520"/>
                                </a:lnTo>
                                <a:lnTo>
                                  <a:pt x="147434" y="224790"/>
                                </a:lnTo>
                                <a:lnTo>
                                  <a:pt x="136855" y="227330"/>
                                </a:lnTo>
                                <a:lnTo>
                                  <a:pt x="124866" y="232410"/>
                                </a:lnTo>
                                <a:lnTo>
                                  <a:pt x="111302" y="238760"/>
                                </a:lnTo>
                                <a:lnTo>
                                  <a:pt x="100558" y="241300"/>
                                </a:lnTo>
                                <a:lnTo>
                                  <a:pt x="91325" y="243840"/>
                                </a:lnTo>
                                <a:lnTo>
                                  <a:pt x="82283" y="242570"/>
                                </a:lnTo>
                                <a:lnTo>
                                  <a:pt x="81597" y="242570"/>
                                </a:lnTo>
                                <a:lnTo>
                                  <a:pt x="80962" y="243840"/>
                                </a:lnTo>
                                <a:lnTo>
                                  <a:pt x="80810" y="245110"/>
                                </a:lnTo>
                                <a:lnTo>
                                  <a:pt x="81991" y="245110"/>
                                </a:lnTo>
                                <a:lnTo>
                                  <a:pt x="91935" y="246380"/>
                                </a:lnTo>
                                <a:lnTo>
                                  <a:pt x="102628" y="243840"/>
                                </a:lnTo>
                                <a:lnTo>
                                  <a:pt x="114808" y="240030"/>
                                </a:lnTo>
                                <a:lnTo>
                                  <a:pt x="129184" y="234950"/>
                                </a:lnTo>
                                <a:lnTo>
                                  <a:pt x="139661" y="231140"/>
                                </a:lnTo>
                                <a:lnTo>
                                  <a:pt x="148424" y="228600"/>
                                </a:lnTo>
                                <a:lnTo>
                                  <a:pt x="156184" y="228600"/>
                                </a:lnTo>
                                <a:lnTo>
                                  <a:pt x="163664" y="229870"/>
                                </a:lnTo>
                                <a:lnTo>
                                  <a:pt x="158851" y="236220"/>
                                </a:lnTo>
                                <a:lnTo>
                                  <a:pt x="153555" y="243840"/>
                                </a:lnTo>
                                <a:lnTo>
                                  <a:pt x="147942" y="248920"/>
                                </a:lnTo>
                                <a:lnTo>
                                  <a:pt x="142125" y="254000"/>
                                </a:lnTo>
                                <a:lnTo>
                                  <a:pt x="139395" y="255270"/>
                                </a:lnTo>
                                <a:lnTo>
                                  <a:pt x="145719" y="255270"/>
                                </a:lnTo>
                                <a:lnTo>
                                  <a:pt x="147370" y="254000"/>
                                </a:lnTo>
                                <a:lnTo>
                                  <a:pt x="153822" y="247650"/>
                                </a:lnTo>
                                <a:lnTo>
                                  <a:pt x="159956" y="240030"/>
                                </a:lnTo>
                                <a:lnTo>
                                  <a:pt x="165608" y="233680"/>
                                </a:lnTo>
                                <a:lnTo>
                                  <a:pt x="144780" y="267970"/>
                                </a:lnTo>
                                <a:lnTo>
                                  <a:pt x="112217" y="273050"/>
                                </a:lnTo>
                                <a:lnTo>
                                  <a:pt x="98374" y="273050"/>
                                </a:lnTo>
                                <a:lnTo>
                                  <a:pt x="77495" y="274320"/>
                                </a:lnTo>
                                <a:lnTo>
                                  <a:pt x="61277" y="273773"/>
                                </a:lnTo>
                                <a:lnTo>
                                  <a:pt x="64439" y="272440"/>
                                </a:lnTo>
                                <a:lnTo>
                                  <a:pt x="73380" y="264985"/>
                                </a:lnTo>
                                <a:lnTo>
                                  <a:pt x="78828" y="257975"/>
                                </a:lnTo>
                                <a:lnTo>
                                  <a:pt x="80911" y="250088"/>
                                </a:lnTo>
                                <a:lnTo>
                                  <a:pt x="74663" y="256298"/>
                                </a:lnTo>
                                <a:lnTo>
                                  <a:pt x="70027" y="256641"/>
                                </a:lnTo>
                                <a:lnTo>
                                  <a:pt x="65265" y="260108"/>
                                </a:lnTo>
                                <a:lnTo>
                                  <a:pt x="60299" y="263588"/>
                                </a:lnTo>
                                <a:lnTo>
                                  <a:pt x="56629" y="268465"/>
                                </a:lnTo>
                                <a:lnTo>
                                  <a:pt x="55168" y="273558"/>
                                </a:lnTo>
                                <a:lnTo>
                                  <a:pt x="40538" y="273050"/>
                                </a:lnTo>
                                <a:lnTo>
                                  <a:pt x="32981" y="275590"/>
                                </a:lnTo>
                                <a:lnTo>
                                  <a:pt x="31280" y="279400"/>
                                </a:lnTo>
                                <a:lnTo>
                                  <a:pt x="33705" y="283210"/>
                                </a:lnTo>
                                <a:lnTo>
                                  <a:pt x="38569" y="284480"/>
                                </a:lnTo>
                                <a:lnTo>
                                  <a:pt x="151028" y="284480"/>
                                </a:lnTo>
                                <a:lnTo>
                                  <a:pt x="192811" y="256540"/>
                                </a:lnTo>
                                <a:lnTo>
                                  <a:pt x="198691" y="241300"/>
                                </a:lnTo>
                                <a:lnTo>
                                  <a:pt x="202006" y="233680"/>
                                </a:lnTo>
                                <a:lnTo>
                                  <a:pt x="203657" y="229870"/>
                                </a:lnTo>
                                <a:lnTo>
                                  <a:pt x="205460" y="228600"/>
                                </a:lnTo>
                                <a:lnTo>
                                  <a:pt x="209042" y="226060"/>
                                </a:lnTo>
                                <a:lnTo>
                                  <a:pt x="213779" y="224790"/>
                                </a:lnTo>
                                <a:lnTo>
                                  <a:pt x="216827" y="223520"/>
                                </a:lnTo>
                                <a:lnTo>
                                  <a:pt x="216979" y="229870"/>
                                </a:lnTo>
                                <a:lnTo>
                                  <a:pt x="216217" y="237490"/>
                                </a:lnTo>
                                <a:lnTo>
                                  <a:pt x="214896" y="245110"/>
                                </a:lnTo>
                                <a:lnTo>
                                  <a:pt x="213398" y="251460"/>
                                </a:lnTo>
                                <a:lnTo>
                                  <a:pt x="211594" y="257810"/>
                                </a:lnTo>
                                <a:lnTo>
                                  <a:pt x="209664" y="266700"/>
                                </a:lnTo>
                                <a:lnTo>
                                  <a:pt x="208368" y="273050"/>
                                </a:lnTo>
                                <a:lnTo>
                                  <a:pt x="208495" y="278130"/>
                                </a:lnTo>
                                <a:lnTo>
                                  <a:pt x="209969" y="281940"/>
                                </a:lnTo>
                                <a:lnTo>
                                  <a:pt x="209969" y="283210"/>
                                </a:lnTo>
                                <a:lnTo>
                                  <a:pt x="217817" y="284480"/>
                                </a:lnTo>
                                <a:lnTo>
                                  <a:pt x="298970" y="284480"/>
                                </a:lnTo>
                                <a:lnTo>
                                  <a:pt x="306324" y="285750"/>
                                </a:lnTo>
                                <a:lnTo>
                                  <a:pt x="311238" y="288290"/>
                                </a:lnTo>
                                <a:lnTo>
                                  <a:pt x="318833" y="288290"/>
                                </a:lnTo>
                                <a:lnTo>
                                  <a:pt x="313677" y="281940"/>
                                </a:lnTo>
                                <a:lnTo>
                                  <a:pt x="308292" y="274320"/>
                                </a:lnTo>
                                <a:lnTo>
                                  <a:pt x="299935" y="271780"/>
                                </a:lnTo>
                                <a:lnTo>
                                  <a:pt x="283146" y="273050"/>
                                </a:lnTo>
                                <a:lnTo>
                                  <a:pt x="271360" y="273050"/>
                                </a:lnTo>
                                <a:lnTo>
                                  <a:pt x="258965" y="274320"/>
                                </a:lnTo>
                                <a:lnTo>
                                  <a:pt x="240982" y="274320"/>
                                </a:lnTo>
                                <a:lnTo>
                                  <a:pt x="235153" y="271780"/>
                                </a:lnTo>
                                <a:lnTo>
                                  <a:pt x="231813" y="267970"/>
                                </a:lnTo>
                                <a:lnTo>
                                  <a:pt x="231546" y="259080"/>
                                </a:lnTo>
                                <a:lnTo>
                                  <a:pt x="232791" y="251460"/>
                                </a:lnTo>
                                <a:lnTo>
                                  <a:pt x="234721" y="243840"/>
                                </a:lnTo>
                                <a:lnTo>
                                  <a:pt x="237109" y="234950"/>
                                </a:lnTo>
                                <a:lnTo>
                                  <a:pt x="239737" y="227330"/>
                                </a:lnTo>
                                <a:lnTo>
                                  <a:pt x="259080" y="237490"/>
                                </a:lnTo>
                                <a:lnTo>
                                  <a:pt x="277317" y="248920"/>
                                </a:lnTo>
                                <a:lnTo>
                                  <a:pt x="293039" y="257810"/>
                                </a:lnTo>
                                <a:lnTo>
                                  <a:pt x="334416" y="299720"/>
                                </a:lnTo>
                                <a:lnTo>
                                  <a:pt x="351320" y="340360"/>
                                </a:lnTo>
                                <a:lnTo>
                                  <a:pt x="343395" y="330200"/>
                                </a:lnTo>
                                <a:lnTo>
                                  <a:pt x="333844" y="321310"/>
                                </a:lnTo>
                                <a:lnTo>
                                  <a:pt x="330923" y="319328"/>
                                </a:lnTo>
                                <a:lnTo>
                                  <a:pt x="327799" y="305676"/>
                                </a:lnTo>
                                <a:lnTo>
                                  <a:pt x="319849" y="295262"/>
                                </a:lnTo>
                                <a:lnTo>
                                  <a:pt x="307428" y="288874"/>
                                </a:lnTo>
                                <a:lnTo>
                                  <a:pt x="290779" y="286689"/>
                                </a:lnTo>
                                <a:lnTo>
                                  <a:pt x="33477" y="286689"/>
                                </a:lnTo>
                                <a:lnTo>
                                  <a:pt x="25882" y="286092"/>
                                </a:lnTo>
                                <a:lnTo>
                                  <a:pt x="5130" y="270738"/>
                                </a:lnTo>
                                <a:lnTo>
                                  <a:pt x="6286" y="254952"/>
                                </a:lnTo>
                                <a:lnTo>
                                  <a:pt x="14427" y="254101"/>
                                </a:lnTo>
                                <a:lnTo>
                                  <a:pt x="20751" y="254419"/>
                                </a:lnTo>
                                <a:lnTo>
                                  <a:pt x="23431" y="255701"/>
                                </a:lnTo>
                                <a:lnTo>
                                  <a:pt x="25971" y="258965"/>
                                </a:lnTo>
                                <a:lnTo>
                                  <a:pt x="26390" y="260591"/>
                                </a:lnTo>
                                <a:lnTo>
                                  <a:pt x="25831" y="264693"/>
                                </a:lnTo>
                                <a:lnTo>
                                  <a:pt x="24790" y="265557"/>
                                </a:lnTo>
                                <a:lnTo>
                                  <a:pt x="22656" y="266433"/>
                                </a:lnTo>
                                <a:lnTo>
                                  <a:pt x="22009" y="267982"/>
                                </a:lnTo>
                                <a:lnTo>
                                  <a:pt x="10160" y="248754"/>
                                </a:lnTo>
                                <a:lnTo>
                                  <a:pt x="1460" y="252869"/>
                                </a:lnTo>
                                <a:lnTo>
                                  <a:pt x="419" y="266319"/>
                                </a:lnTo>
                                <a:lnTo>
                                  <a:pt x="0" y="271843"/>
                                </a:lnTo>
                                <a:lnTo>
                                  <a:pt x="1765" y="277050"/>
                                </a:lnTo>
                                <a:lnTo>
                                  <a:pt x="33477" y="292049"/>
                                </a:lnTo>
                                <a:lnTo>
                                  <a:pt x="290779" y="292049"/>
                                </a:lnTo>
                                <a:lnTo>
                                  <a:pt x="302653" y="293179"/>
                                </a:lnTo>
                                <a:lnTo>
                                  <a:pt x="313753" y="297408"/>
                                </a:lnTo>
                                <a:lnTo>
                                  <a:pt x="322173" y="305993"/>
                                </a:lnTo>
                                <a:lnTo>
                                  <a:pt x="324599" y="315036"/>
                                </a:lnTo>
                                <a:lnTo>
                                  <a:pt x="322643" y="313690"/>
                                </a:lnTo>
                                <a:lnTo>
                                  <a:pt x="309816" y="307340"/>
                                </a:lnTo>
                                <a:lnTo>
                                  <a:pt x="302564" y="304800"/>
                                </a:lnTo>
                                <a:lnTo>
                                  <a:pt x="291680" y="300990"/>
                                </a:lnTo>
                                <a:lnTo>
                                  <a:pt x="272910" y="298450"/>
                                </a:lnTo>
                                <a:lnTo>
                                  <a:pt x="252857" y="300990"/>
                                </a:lnTo>
                                <a:lnTo>
                                  <a:pt x="230936" y="306070"/>
                                </a:lnTo>
                                <a:lnTo>
                                  <a:pt x="219265" y="298450"/>
                                </a:lnTo>
                                <a:lnTo>
                                  <a:pt x="214553" y="297180"/>
                                </a:lnTo>
                                <a:lnTo>
                                  <a:pt x="210146" y="294640"/>
                                </a:lnTo>
                                <a:lnTo>
                                  <a:pt x="196202" y="293370"/>
                                </a:lnTo>
                                <a:lnTo>
                                  <a:pt x="191427" y="298450"/>
                                </a:lnTo>
                                <a:lnTo>
                                  <a:pt x="198958" y="300990"/>
                                </a:lnTo>
                                <a:lnTo>
                                  <a:pt x="204838" y="304800"/>
                                </a:lnTo>
                                <a:lnTo>
                                  <a:pt x="212877" y="308610"/>
                                </a:lnTo>
                                <a:lnTo>
                                  <a:pt x="216052" y="309880"/>
                                </a:lnTo>
                                <a:lnTo>
                                  <a:pt x="219964" y="309880"/>
                                </a:lnTo>
                                <a:lnTo>
                                  <a:pt x="192976" y="322580"/>
                                </a:lnTo>
                                <a:lnTo>
                                  <a:pt x="189484" y="318770"/>
                                </a:lnTo>
                                <a:lnTo>
                                  <a:pt x="184734" y="313690"/>
                                </a:lnTo>
                                <a:lnTo>
                                  <a:pt x="167855" y="313690"/>
                                </a:lnTo>
                                <a:lnTo>
                                  <a:pt x="162509" y="311150"/>
                                </a:lnTo>
                                <a:lnTo>
                                  <a:pt x="165468" y="314960"/>
                                </a:lnTo>
                                <a:lnTo>
                                  <a:pt x="174358" y="323850"/>
                                </a:lnTo>
                                <a:lnTo>
                                  <a:pt x="185661" y="325120"/>
                                </a:lnTo>
                                <a:lnTo>
                                  <a:pt x="187629" y="325120"/>
                                </a:lnTo>
                                <a:lnTo>
                                  <a:pt x="182473" y="327660"/>
                                </a:lnTo>
                                <a:lnTo>
                                  <a:pt x="176250" y="331470"/>
                                </a:lnTo>
                                <a:lnTo>
                                  <a:pt x="170357" y="334010"/>
                                </a:lnTo>
                                <a:lnTo>
                                  <a:pt x="164744" y="336550"/>
                                </a:lnTo>
                                <a:lnTo>
                                  <a:pt x="159346" y="339090"/>
                                </a:lnTo>
                                <a:lnTo>
                                  <a:pt x="146443" y="339090"/>
                                </a:lnTo>
                                <a:lnTo>
                                  <a:pt x="121488" y="325120"/>
                                </a:lnTo>
                                <a:lnTo>
                                  <a:pt x="112179" y="316230"/>
                                </a:lnTo>
                                <a:lnTo>
                                  <a:pt x="100266" y="314960"/>
                                </a:lnTo>
                                <a:lnTo>
                                  <a:pt x="95554" y="314960"/>
                                </a:lnTo>
                                <a:lnTo>
                                  <a:pt x="100520" y="317500"/>
                                </a:lnTo>
                                <a:lnTo>
                                  <a:pt x="100761" y="318770"/>
                                </a:lnTo>
                                <a:lnTo>
                                  <a:pt x="110464" y="330200"/>
                                </a:lnTo>
                                <a:lnTo>
                                  <a:pt x="115887" y="331470"/>
                                </a:lnTo>
                                <a:lnTo>
                                  <a:pt x="120434" y="331470"/>
                                </a:lnTo>
                                <a:lnTo>
                                  <a:pt x="125704" y="335280"/>
                                </a:lnTo>
                                <a:lnTo>
                                  <a:pt x="131699" y="339090"/>
                                </a:lnTo>
                                <a:lnTo>
                                  <a:pt x="139801" y="341630"/>
                                </a:lnTo>
                                <a:lnTo>
                                  <a:pt x="150533" y="342900"/>
                                </a:lnTo>
                                <a:lnTo>
                                  <a:pt x="132588" y="347980"/>
                                </a:lnTo>
                                <a:lnTo>
                                  <a:pt x="113296" y="350520"/>
                                </a:lnTo>
                                <a:lnTo>
                                  <a:pt x="90335" y="350520"/>
                                </a:lnTo>
                                <a:lnTo>
                                  <a:pt x="61379" y="345440"/>
                                </a:lnTo>
                                <a:lnTo>
                                  <a:pt x="63195" y="347980"/>
                                </a:lnTo>
                                <a:lnTo>
                                  <a:pt x="73977" y="350520"/>
                                </a:lnTo>
                                <a:lnTo>
                                  <a:pt x="81902" y="351790"/>
                                </a:lnTo>
                                <a:lnTo>
                                  <a:pt x="87452" y="352221"/>
                                </a:lnTo>
                                <a:lnTo>
                                  <a:pt x="86004" y="353758"/>
                                </a:lnTo>
                                <a:lnTo>
                                  <a:pt x="86004" y="356146"/>
                                </a:lnTo>
                                <a:lnTo>
                                  <a:pt x="86004" y="358533"/>
                                </a:lnTo>
                                <a:lnTo>
                                  <a:pt x="87833" y="360476"/>
                                </a:lnTo>
                                <a:lnTo>
                                  <a:pt x="92341" y="360476"/>
                                </a:lnTo>
                                <a:lnTo>
                                  <a:pt x="94170" y="358533"/>
                                </a:lnTo>
                                <a:lnTo>
                                  <a:pt x="94170" y="353758"/>
                                </a:lnTo>
                                <a:lnTo>
                                  <a:pt x="93129" y="352666"/>
                                </a:lnTo>
                                <a:lnTo>
                                  <a:pt x="114731" y="354330"/>
                                </a:lnTo>
                                <a:lnTo>
                                  <a:pt x="131279" y="351828"/>
                                </a:lnTo>
                                <a:lnTo>
                                  <a:pt x="131279" y="354063"/>
                                </a:lnTo>
                                <a:lnTo>
                                  <a:pt x="131279" y="356450"/>
                                </a:lnTo>
                                <a:lnTo>
                                  <a:pt x="133045" y="358394"/>
                                </a:lnTo>
                                <a:lnTo>
                                  <a:pt x="137553" y="358394"/>
                                </a:lnTo>
                                <a:lnTo>
                                  <a:pt x="139382" y="356450"/>
                                </a:lnTo>
                                <a:lnTo>
                                  <a:pt x="139382" y="351688"/>
                                </a:lnTo>
                                <a:lnTo>
                                  <a:pt x="138480" y="350735"/>
                                </a:lnTo>
                                <a:lnTo>
                                  <a:pt x="139839" y="350520"/>
                                </a:lnTo>
                                <a:lnTo>
                                  <a:pt x="161645" y="342900"/>
                                </a:lnTo>
                                <a:lnTo>
                                  <a:pt x="170243" y="339090"/>
                                </a:lnTo>
                                <a:lnTo>
                                  <a:pt x="170840" y="338836"/>
                                </a:lnTo>
                                <a:lnTo>
                                  <a:pt x="164350" y="349986"/>
                                </a:lnTo>
                                <a:lnTo>
                                  <a:pt x="159588" y="365036"/>
                                </a:lnTo>
                                <a:lnTo>
                                  <a:pt x="159169" y="379247"/>
                                </a:lnTo>
                                <a:lnTo>
                                  <a:pt x="163791" y="391287"/>
                                </a:lnTo>
                                <a:lnTo>
                                  <a:pt x="164934" y="392912"/>
                                </a:lnTo>
                                <a:lnTo>
                                  <a:pt x="165569" y="393496"/>
                                </a:lnTo>
                                <a:lnTo>
                                  <a:pt x="166344" y="393992"/>
                                </a:lnTo>
                                <a:lnTo>
                                  <a:pt x="168376" y="394931"/>
                                </a:lnTo>
                                <a:lnTo>
                                  <a:pt x="160655" y="374611"/>
                                </a:lnTo>
                                <a:lnTo>
                                  <a:pt x="165392" y="354685"/>
                                </a:lnTo>
                                <a:lnTo>
                                  <a:pt x="174536" y="339242"/>
                                </a:lnTo>
                                <a:lnTo>
                                  <a:pt x="177114" y="336054"/>
                                </a:lnTo>
                                <a:lnTo>
                                  <a:pt x="184581" y="332740"/>
                                </a:lnTo>
                                <a:lnTo>
                                  <a:pt x="199034" y="325120"/>
                                </a:lnTo>
                                <a:lnTo>
                                  <a:pt x="201447" y="323850"/>
                                </a:lnTo>
                                <a:lnTo>
                                  <a:pt x="203847" y="322580"/>
                                </a:lnTo>
                                <a:lnTo>
                                  <a:pt x="206260" y="321310"/>
                                </a:lnTo>
                                <a:lnTo>
                                  <a:pt x="207073" y="321310"/>
                                </a:lnTo>
                                <a:lnTo>
                                  <a:pt x="203339" y="326390"/>
                                </a:lnTo>
                                <a:lnTo>
                                  <a:pt x="199174" y="332740"/>
                                </a:lnTo>
                                <a:lnTo>
                                  <a:pt x="195618" y="339090"/>
                                </a:lnTo>
                                <a:lnTo>
                                  <a:pt x="193725" y="346710"/>
                                </a:lnTo>
                                <a:lnTo>
                                  <a:pt x="193027" y="354330"/>
                                </a:lnTo>
                                <a:lnTo>
                                  <a:pt x="194017" y="358140"/>
                                </a:lnTo>
                                <a:lnTo>
                                  <a:pt x="194957" y="360680"/>
                                </a:lnTo>
                                <a:lnTo>
                                  <a:pt x="198678" y="355600"/>
                                </a:lnTo>
                                <a:lnTo>
                                  <a:pt x="204914" y="347980"/>
                                </a:lnTo>
                                <a:lnTo>
                                  <a:pt x="205384" y="332740"/>
                                </a:lnTo>
                                <a:lnTo>
                                  <a:pt x="205384" y="327660"/>
                                </a:lnTo>
                                <a:lnTo>
                                  <a:pt x="207467" y="321310"/>
                                </a:lnTo>
                                <a:lnTo>
                                  <a:pt x="223316" y="314960"/>
                                </a:lnTo>
                                <a:lnTo>
                                  <a:pt x="238709" y="309880"/>
                                </a:lnTo>
                                <a:lnTo>
                                  <a:pt x="260692" y="306070"/>
                                </a:lnTo>
                                <a:lnTo>
                                  <a:pt x="267817" y="304800"/>
                                </a:lnTo>
                                <a:lnTo>
                                  <a:pt x="249466" y="342900"/>
                                </a:lnTo>
                                <a:lnTo>
                                  <a:pt x="250837" y="353060"/>
                                </a:lnTo>
                                <a:lnTo>
                                  <a:pt x="253923" y="361950"/>
                                </a:lnTo>
                                <a:lnTo>
                                  <a:pt x="253644" y="363220"/>
                                </a:lnTo>
                                <a:lnTo>
                                  <a:pt x="252907" y="363220"/>
                                </a:lnTo>
                                <a:lnTo>
                                  <a:pt x="249250" y="367030"/>
                                </a:lnTo>
                                <a:lnTo>
                                  <a:pt x="243865" y="373380"/>
                                </a:lnTo>
                                <a:lnTo>
                                  <a:pt x="241388" y="381533"/>
                                </a:lnTo>
                                <a:lnTo>
                                  <a:pt x="235648" y="382143"/>
                                </a:lnTo>
                                <a:lnTo>
                                  <a:pt x="236283" y="379222"/>
                                </a:lnTo>
                                <a:lnTo>
                                  <a:pt x="237896" y="373761"/>
                                </a:lnTo>
                                <a:lnTo>
                                  <a:pt x="238163" y="372872"/>
                                </a:lnTo>
                                <a:lnTo>
                                  <a:pt x="238963" y="370078"/>
                                </a:lnTo>
                                <a:lnTo>
                                  <a:pt x="239877" y="366776"/>
                                </a:lnTo>
                                <a:lnTo>
                                  <a:pt x="240030" y="366014"/>
                                </a:lnTo>
                                <a:lnTo>
                                  <a:pt x="240411" y="364490"/>
                                </a:lnTo>
                                <a:lnTo>
                                  <a:pt x="224256" y="348996"/>
                                </a:lnTo>
                                <a:lnTo>
                                  <a:pt x="218478" y="349504"/>
                                </a:lnTo>
                                <a:lnTo>
                                  <a:pt x="211963" y="351790"/>
                                </a:lnTo>
                                <a:lnTo>
                                  <a:pt x="210616" y="352971"/>
                                </a:lnTo>
                                <a:lnTo>
                                  <a:pt x="234530" y="353822"/>
                                </a:lnTo>
                                <a:lnTo>
                                  <a:pt x="235953" y="359791"/>
                                </a:lnTo>
                                <a:lnTo>
                                  <a:pt x="236067" y="364998"/>
                                </a:lnTo>
                                <a:lnTo>
                                  <a:pt x="235750" y="366776"/>
                                </a:lnTo>
                                <a:lnTo>
                                  <a:pt x="233045" y="369379"/>
                                </a:lnTo>
                                <a:lnTo>
                                  <a:pt x="233045" y="373761"/>
                                </a:lnTo>
                                <a:lnTo>
                                  <a:pt x="231228" y="380238"/>
                                </a:lnTo>
                                <a:lnTo>
                                  <a:pt x="230860" y="382397"/>
                                </a:lnTo>
                                <a:lnTo>
                                  <a:pt x="224967" y="382397"/>
                                </a:lnTo>
                                <a:lnTo>
                                  <a:pt x="222618" y="382016"/>
                                </a:lnTo>
                                <a:lnTo>
                                  <a:pt x="220497" y="381381"/>
                                </a:lnTo>
                                <a:lnTo>
                                  <a:pt x="220421" y="380619"/>
                                </a:lnTo>
                                <a:lnTo>
                                  <a:pt x="220306" y="379476"/>
                                </a:lnTo>
                                <a:lnTo>
                                  <a:pt x="219367" y="372872"/>
                                </a:lnTo>
                                <a:lnTo>
                                  <a:pt x="220573" y="373507"/>
                                </a:lnTo>
                                <a:lnTo>
                                  <a:pt x="221907" y="374015"/>
                                </a:lnTo>
                                <a:lnTo>
                                  <a:pt x="223380" y="374269"/>
                                </a:lnTo>
                                <a:lnTo>
                                  <a:pt x="224205" y="374523"/>
                                </a:lnTo>
                                <a:lnTo>
                                  <a:pt x="231216" y="374523"/>
                                </a:lnTo>
                                <a:lnTo>
                                  <a:pt x="233045" y="373761"/>
                                </a:lnTo>
                                <a:lnTo>
                                  <a:pt x="233045" y="369379"/>
                                </a:lnTo>
                                <a:lnTo>
                                  <a:pt x="231330" y="369951"/>
                                </a:lnTo>
                                <a:lnTo>
                                  <a:pt x="229400" y="370078"/>
                                </a:lnTo>
                                <a:lnTo>
                                  <a:pt x="229425" y="369951"/>
                                </a:lnTo>
                                <a:lnTo>
                                  <a:pt x="230378" y="364236"/>
                                </a:lnTo>
                                <a:lnTo>
                                  <a:pt x="230505" y="359918"/>
                                </a:lnTo>
                                <a:lnTo>
                                  <a:pt x="230593" y="356489"/>
                                </a:lnTo>
                                <a:lnTo>
                                  <a:pt x="227495" y="355815"/>
                                </a:lnTo>
                                <a:lnTo>
                                  <a:pt x="227495" y="360299"/>
                                </a:lnTo>
                                <a:lnTo>
                                  <a:pt x="227342" y="362966"/>
                                </a:lnTo>
                                <a:lnTo>
                                  <a:pt x="227088" y="366014"/>
                                </a:lnTo>
                                <a:lnTo>
                                  <a:pt x="226402" y="369951"/>
                                </a:lnTo>
                                <a:lnTo>
                                  <a:pt x="224751" y="369951"/>
                                </a:lnTo>
                                <a:lnTo>
                                  <a:pt x="222135" y="369443"/>
                                </a:lnTo>
                                <a:lnTo>
                                  <a:pt x="220268" y="368427"/>
                                </a:lnTo>
                                <a:lnTo>
                                  <a:pt x="218770" y="366014"/>
                                </a:lnTo>
                                <a:lnTo>
                                  <a:pt x="218503" y="365252"/>
                                </a:lnTo>
                                <a:lnTo>
                                  <a:pt x="218630" y="363220"/>
                                </a:lnTo>
                                <a:lnTo>
                                  <a:pt x="218770" y="362458"/>
                                </a:lnTo>
                                <a:lnTo>
                                  <a:pt x="219278" y="361696"/>
                                </a:lnTo>
                                <a:lnTo>
                                  <a:pt x="221424" y="360172"/>
                                </a:lnTo>
                                <a:lnTo>
                                  <a:pt x="224891" y="359918"/>
                                </a:lnTo>
                                <a:lnTo>
                                  <a:pt x="227495" y="360299"/>
                                </a:lnTo>
                                <a:lnTo>
                                  <a:pt x="227495" y="355815"/>
                                </a:lnTo>
                                <a:lnTo>
                                  <a:pt x="224231" y="355092"/>
                                </a:lnTo>
                                <a:lnTo>
                                  <a:pt x="220383" y="355600"/>
                                </a:lnTo>
                                <a:lnTo>
                                  <a:pt x="216001" y="358648"/>
                                </a:lnTo>
                                <a:lnTo>
                                  <a:pt x="214845" y="360426"/>
                                </a:lnTo>
                                <a:lnTo>
                                  <a:pt x="214388" y="362966"/>
                                </a:lnTo>
                                <a:lnTo>
                                  <a:pt x="214350" y="365252"/>
                                </a:lnTo>
                                <a:lnTo>
                                  <a:pt x="216001" y="376174"/>
                                </a:lnTo>
                                <a:lnTo>
                                  <a:pt x="216433" y="379476"/>
                                </a:lnTo>
                                <a:lnTo>
                                  <a:pt x="215138" y="378587"/>
                                </a:lnTo>
                                <a:lnTo>
                                  <a:pt x="213969" y="377698"/>
                                </a:lnTo>
                                <a:lnTo>
                                  <a:pt x="210248" y="373507"/>
                                </a:lnTo>
                                <a:lnTo>
                                  <a:pt x="208953" y="369443"/>
                                </a:lnTo>
                                <a:lnTo>
                                  <a:pt x="209080" y="366014"/>
                                </a:lnTo>
                                <a:lnTo>
                                  <a:pt x="209677" y="353783"/>
                                </a:lnTo>
                                <a:lnTo>
                                  <a:pt x="206540" y="356489"/>
                                </a:lnTo>
                                <a:lnTo>
                                  <a:pt x="204063" y="364236"/>
                                </a:lnTo>
                                <a:lnTo>
                                  <a:pt x="204012" y="371602"/>
                                </a:lnTo>
                                <a:lnTo>
                                  <a:pt x="205092" y="377571"/>
                                </a:lnTo>
                                <a:lnTo>
                                  <a:pt x="207225" y="386842"/>
                                </a:lnTo>
                                <a:lnTo>
                                  <a:pt x="208762" y="393827"/>
                                </a:lnTo>
                                <a:lnTo>
                                  <a:pt x="209562" y="398145"/>
                                </a:lnTo>
                                <a:lnTo>
                                  <a:pt x="210172" y="411353"/>
                                </a:lnTo>
                                <a:lnTo>
                                  <a:pt x="210299" y="413385"/>
                                </a:lnTo>
                                <a:lnTo>
                                  <a:pt x="211772" y="418846"/>
                                </a:lnTo>
                                <a:lnTo>
                                  <a:pt x="216331" y="425704"/>
                                </a:lnTo>
                                <a:lnTo>
                                  <a:pt x="223608" y="428752"/>
                                </a:lnTo>
                                <a:lnTo>
                                  <a:pt x="231368" y="429260"/>
                                </a:lnTo>
                                <a:lnTo>
                                  <a:pt x="237375" y="429006"/>
                                </a:lnTo>
                                <a:lnTo>
                                  <a:pt x="273494" y="422529"/>
                                </a:lnTo>
                                <a:lnTo>
                                  <a:pt x="286423" y="419481"/>
                                </a:lnTo>
                                <a:lnTo>
                                  <a:pt x="305917" y="415925"/>
                                </a:lnTo>
                                <a:lnTo>
                                  <a:pt x="330771" y="413004"/>
                                </a:lnTo>
                                <a:lnTo>
                                  <a:pt x="332308" y="412953"/>
                                </a:lnTo>
                                <a:lnTo>
                                  <a:pt x="328434" y="415175"/>
                                </a:lnTo>
                                <a:lnTo>
                                  <a:pt x="320306" y="425462"/>
                                </a:lnTo>
                                <a:lnTo>
                                  <a:pt x="319214" y="437400"/>
                                </a:lnTo>
                                <a:lnTo>
                                  <a:pt x="324789" y="441248"/>
                                </a:lnTo>
                                <a:lnTo>
                                  <a:pt x="322186" y="434098"/>
                                </a:lnTo>
                                <a:lnTo>
                                  <a:pt x="322656" y="427113"/>
                                </a:lnTo>
                                <a:lnTo>
                                  <a:pt x="327240" y="420763"/>
                                </a:lnTo>
                                <a:lnTo>
                                  <a:pt x="332905" y="416064"/>
                                </a:lnTo>
                                <a:lnTo>
                                  <a:pt x="336588" y="413778"/>
                                </a:lnTo>
                                <a:lnTo>
                                  <a:pt x="337324" y="415429"/>
                                </a:lnTo>
                                <a:lnTo>
                                  <a:pt x="338823" y="416445"/>
                                </a:lnTo>
                                <a:lnTo>
                                  <a:pt x="336092" y="416953"/>
                                </a:lnTo>
                                <a:lnTo>
                                  <a:pt x="325564" y="423811"/>
                                </a:lnTo>
                                <a:lnTo>
                                  <a:pt x="325335" y="427240"/>
                                </a:lnTo>
                                <a:lnTo>
                                  <a:pt x="333260" y="421144"/>
                                </a:lnTo>
                                <a:lnTo>
                                  <a:pt x="339471" y="418858"/>
                                </a:lnTo>
                                <a:lnTo>
                                  <a:pt x="341249" y="419366"/>
                                </a:lnTo>
                                <a:lnTo>
                                  <a:pt x="343585" y="421144"/>
                                </a:lnTo>
                                <a:lnTo>
                                  <a:pt x="345922" y="423303"/>
                                </a:lnTo>
                                <a:lnTo>
                                  <a:pt x="343839" y="428383"/>
                                </a:lnTo>
                                <a:lnTo>
                                  <a:pt x="342023" y="432447"/>
                                </a:lnTo>
                                <a:lnTo>
                                  <a:pt x="340461" y="435660"/>
                                </a:lnTo>
                                <a:lnTo>
                                  <a:pt x="340461" y="446646"/>
                                </a:lnTo>
                                <a:lnTo>
                                  <a:pt x="337527" y="452640"/>
                                </a:lnTo>
                                <a:lnTo>
                                  <a:pt x="332003" y="462800"/>
                                </a:lnTo>
                                <a:lnTo>
                                  <a:pt x="326364" y="472579"/>
                                </a:lnTo>
                                <a:lnTo>
                                  <a:pt x="323253" y="477278"/>
                                </a:lnTo>
                                <a:lnTo>
                                  <a:pt x="321259" y="479056"/>
                                </a:lnTo>
                                <a:lnTo>
                                  <a:pt x="320294" y="476770"/>
                                </a:lnTo>
                                <a:lnTo>
                                  <a:pt x="336067" y="451370"/>
                                </a:lnTo>
                                <a:lnTo>
                                  <a:pt x="337921" y="448310"/>
                                </a:lnTo>
                                <a:lnTo>
                                  <a:pt x="340461" y="446646"/>
                                </a:lnTo>
                                <a:lnTo>
                                  <a:pt x="340461" y="435660"/>
                                </a:lnTo>
                                <a:lnTo>
                                  <a:pt x="340042" y="436511"/>
                                </a:lnTo>
                                <a:lnTo>
                                  <a:pt x="334924" y="436511"/>
                                </a:lnTo>
                                <a:lnTo>
                                  <a:pt x="331127" y="434479"/>
                                </a:lnTo>
                                <a:lnTo>
                                  <a:pt x="325323" y="427532"/>
                                </a:lnTo>
                                <a:lnTo>
                                  <a:pt x="324802" y="435495"/>
                                </a:lnTo>
                                <a:lnTo>
                                  <a:pt x="333349" y="439813"/>
                                </a:lnTo>
                                <a:lnTo>
                                  <a:pt x="337591" y="440956"/>
                                </a:lnTo>
                                <a:lnTo>
                                  <a:pt x="335597" y="441972"/>
                                </a:lnTo>
                                <a:lnTo>
                                  <a:pt x="334708" y="442125"/>
                                </a:lnTo>
                                <a:lnTo>
                                  <a:pt x="334708" y="446925"/>
                                </a:lnTo>
                                <a:lnTo>
                                  <a:pt x="334530" y="447230"/>
                                </a:lnTo>
                                <a:lnTo>
                                  <a:pt x="330746" y="448983"/>
                                </a:lnTo>
                                <a:lnTo>
                                  <a:pt x="322986" y="451510"/>
                                </a:lnTo>
                                <a:lnTo>
                                  <a:pt x="314121" y="453224"/>
                                </a:lnTo>
                                <a:lnTo>
                                  <a:pt x="318477" y="450583"/>
                                </a:lnTo>
                                <a:lnTo>
                                  <a:pt x="325247" y="447509"/>
                                </a:lnTo>
                                <a:lnTo>
                                  <a:pt x="331000" y="445554"/>
                                </a:lnTo>
                                <a:lnTo>
                                  <a:pt x="333006" y="446925"/>
                                </a:lnTo>
                                <a:lnTo>
                                  <a:pt x="333476" y="447052"/>
                                </a:lnTo>
                                <a:lnTo>
                                  <a:pt x="334060" y="446925"/>
                                </a:lnTo>
                                <a:lnTo>
                                  <a:pt x="334708" y="446925"/>
                                </a:lnTo>
                                <a:lnTo>
                                  <a:pt x="334708" y="442125"/>
                                </a:lnTo>
                                <a:lnTo>
                                  <a:pt x="327723" y="443280"/>
                                </a:lnTo>
                                <a:lnTo>
                                  <a:pt x="328815" y="444042"/>
                                </a:lnTo>
                                <a:lnTo>
                                  <a:pt x="328307" y="444157"/>
                                </a:lnTo>
                                <a:lnTo>
                                  <a:pt x="320370" y="447344"/>
                                </a:lnTo>
                                <a:lnTo>
                                  <a:pt x="312661" y="451180"/>
                                </a:lnTo>
                                <a:lnTo>
                                  <a:pt x="307174" y="454533"/>
                                </a:lnTo>
                                <a:lnTo>
                                  <a:pt x="300215" y="454698"/>
                                </a:lnTo>
                                <a:lnTo>
                                  <a:pt x="300215" y="456387"/>
                                </a:lnTo>
                                <a:lnTo>
                                  <a:pt x="297980" y="457708"/>
                                </a:lnTo>
                                <a:lnTo>
                                  <a:pt x="296735" y="457962"/>
                                </a:lnTo>
                                <a:lnTo>
                                  <a:pt x="289293" y="461645"/>
                                </a:lnTo>
                                <a:lnTo>
                                  <a:pt x="280098" y="464273"/>
                                </a:lnTo>
                                <a:lnTo>
                                  <a:pt x="273888" y="465607"/>
                                </a:lnTo>
                                <a:lnTo>
                                  <a:pt x="275882" y="463753"/>
                                </a:lnTo>
                                <a:lnTo>
                                  <a:pt x="277368" y="462965"/>
                                </a:lnTo>
                                <a:lnTo>
                                  <a:pt x="274142" y="462445"/>
                                </a:lnTo>
                                <a:lnTo>
                                  <a:pt x="272402" y="460590"/>
                                </a:lnTo>
                                <a:lnTo>
                                  <a:pt x="274396" y="460590"/>
                                </a:lnTo>
                                <a:lnTo>
                                  <a:pt x="277139" y="460070"/>
                                </a:lnTo>
                                <a:lnTo>
                                  <a:pt x="277736" y="459955"/>
                                </a:lnTo>
                                <a:lnTo>
                                  <a:pt x="286067" y="457441"/>
                                </a:lnTo>
                                <a:lnTo>
                                  <a:pt x="294513" y="455866"/>
                                </a:lnTo>
                                <a:lnTo>
                                  <a:pt x="300215" y="456387"/>
                                </a:lnTo>
                                <a:lnTo>
                                  <a:pt x="300215" y="454698"/>
                                </a:lnTo>
                                <a:lnTo>
                                  <a:pt x="295008" y="454812"/>
                                </a:lnTo>
                                <a:lnTo>
                                  <a:pt x="291045" y="454037"/>
                                </a:lnTo>
                                <a:lnTo>
                                  <a:pt x="279857" y="458495"/>
                                </a:lnTo>
                                <a:lnTo>
                                  <a:pt x="271907" y="460070"/>
                                </a:lnTo>
                                <a:lnTo>
                                  <a:pt x="266687" y="459282"/>
                                </a:lnTo>
                                <a:lnTo>
                                  <a:pt x="268668" y="461391"/>
                                </a:lnTo>
                                <a:lnTo>
                                  <a:pt x="271907" y="463219"/>
                                </a:lnTo>
                                <a:lnTo>
                                  <a:pt x="274142" y="463753"/>
                                </a:lnTo>
                                <a:lnTo>
                                  <a:pt x="268922" y="466382"/>
                                </a:lnTo>
                                <a:lnTo>
                                  <a:pt x="269671" y="468236"/>
                                </a:lnTo>
                                <a:lnTo>
                                  <a:pt x="265950" y="469328"/>
                                </a:lnTo>
                                <a:lnTo>
                                  <a:pt x="266687" y="469138"/>
                                </a:lnTo>
                                <a:lnTo>
                                  <a:pt x="283362" y="465823"/>
                                </a:lnTo>
                                <a:lnTo>
                                  <a:pt x="284048" y="465607"/>
                                </a:lnTo>
                                <a:lnTo>
                                  <a:pt x="294436" y="462521"/>
                                </a:lnTo>
                                <a:lnTo>
                                  <a:pt x="301332" y="459549"/>
                                </a:lnTo>
                                <a:lnTo>
                                  <a:pt x="305435" y="457174"/>
                                </a:lnTo>
                                <a:lnTo>
                                  <a:pt x="312077" y="456323"/>
                                </a:lnTo>
                                <a:lnTo>
                                  <a:pt x="314528" y="455866"/>
                                </a:lnTo>
                                <a:lnTo>
                                  <a:pt x="320230" y="454812"/>
                                </a:lnTo>
                                <a:lnTo>
                                  <a:pt x="320802" y="454710"/>
                                </a:lnTo>
                                <a:lnTo>
                                  <a:pt x="326631" y="453224"/>
                                </a:lnTo>
                                <a:lnTo>
                                  <a:pt x="329285" y="452551"/>
                                </a:lnTo>
                                <a:lnTo>
                                  <a:pt x="332193" y="451345"/>
                                </a:lnTo>
                                <a:lnTo>
                                  <a:pt x="329653" y="455815"/>
                                </a:lnTo>
                                <a:lnTo>
                                  <a:pt x="324789" y="463816"/>
                                </a:lnTo>
                                <a:lnTo>
                                  <a:pt x="316649" y="476770"/>
                                </a:lnTo>
                                <a:lnTo>
                                  <a:pt x="314706" y="479564"/>
                                </a:lnTo>
                                <a:lnTo>
                                  <a:pt x="312521" y="482104"/>
                                </a:lnTo>
                                <a:lnTo>
                                  <a:pt x="320344" y="482485"/>
                                </a:lnTo>
                                <a:lnTo>
                                  <a:pt x="322580" y="482104"/>
                                </a:lnTo>
                                <a:lnTo>
                                  <a:pt x="324916" y="479056"/>
                                </a:lnTo>
                                <a:lnTo>
                                  <a:pt x="326961" y="476389"/>
                                </a:lnTo>
                                <a:lnTo>
                                  <a:pt x="332308" y="468007"/>
                                </a:lnTo>
                                <a:lnTo>
                                  <a:pt x="338277" y="456958"/>
                                </a:lnTo>
                                <a:lnTo>
                                  <a:pt x="342950" y="446773"/>
                                </a:lnTo>
                                <a:lnTo>
                                  <a:pt x="345922" y="446913"/>
                                </a:lnTo>
                                <a:lnTo>
                                  <a:pt x="346151" y="446646"/>
                                </a:lnTo>
                                <a:lnTo>
                                  <a:pt x="349237" y="442963"/>
                                </a:lnTo>
                                <a:lnTo>
                                  <a:pt x="350685" y="441236"/>
                                </a:lnTo>
                                <a:lnTo>
                                  <a:pt x="353110" y="440067"/>
                                </a:lnTo>
                                <a:lnTo>
                                  <a:pt x="353872" y="439559"/>
                                </a:lnTo>
                                <a:lnTo>
                                  <a:pt x="352386" y="442099"/>
                                </a:lnTo>
                                <a:lnTo>
                                  <a:pt x="352386" y="444893"/>
                                </a:lnTo>
                                <a:lnTo>
                                  <a:pt x="350888" y="448068"/>
                                </a:lnTo>
                                <a:lnTo>
                                  <a:pt x="348157" y="456958"/>
                                </a:lnTo>
                                <a:lnTo>
                                  <a:pt x="347408" y="460387"/>
                                </a:lnTo>
                                <a:lnTo>
                                  <a:pt x="345681" y="456958"/>
                                </a:lnTo>
                                <a:lnTo>
                                  <a:pt x="346176" y="456196"/>
                                </a:lnTo>
                                <a:lnTo>
                                  <a:pt x="347967" y="451878"/>
                                </a:lnTo>
                                <a:lnTo>
                                  <a:pt x="350393" y="446925"/>
                                </a:lnTo>
                                <a:lnTo>
                                  <a:pt x="352386" y="444893"/>
                                </a:lnTo>
                                <a:lnTo>
                                  <a:pt x="352386" y="442099"/>
                                </a:lnTo>
                                <a:lnTo>
                                  <a:pt x="346506" y="452132"/>
                                </a:lnTo>
                                <a:lnTo>
                                  <a:pt x="343408" y="460895"/>
                                </a:lnTo>
                                <a:lnTo>
                                  <a:pt x="343090" y="464705"/>
                                </a:lnTo>
                                <a:lnTo>
                                  <a:pt x="342963" y="468896"/>
                                </a:lnTo>
                                <a:lnTo>
                                  <a:pt x="343204" y="472833"/>
                                </a:lnTo>
                                <a:lnTo>
                                  <a:pt x="343446" y="479564"/>
                                </a:lnTo>
                                <a:lnTo>
                                  <a:pt x="356603" y="477405"/>
                                </a:lnTo>
                                <a:lnTo>
                                  <a:pt x="374484" y="475373"/>
                                </a:lnTo>
                                <a:lnTo>
                                  <a:pt x="378320" y="477405"/>
                                </a:lnTo>
                                <a:lnTo>
                                  <a:pt x="378968" y="475373"/>
                                </a:lnTo>
                                <a:lnTo>
                                  <a:pt x="379374" y="474103"/>
                                </a:lnTo>
                                <a:lnTo>
                                  <a:pt x="379691" y="473087"/>
                                </a:lnTo>
                                <a:lnTo>
                                  <a:pt x="380949" y="469150"/>
                                </a:lnTo>
                                <a:lnTo>
                                  <a:pt x="384683" y="473976"/>
                                </a:lnTo>
                                <a:lnTo>
                                  <a:pt x="389890" y="479691"/>
                                </a:lnTo>
                                <a:lnTo>
                                  <a:pt x="400570" y="479945"/>
                                </a:lnTo>
                                <a:lnTo>
                                  <a:pt x="397459" y="475754"/>
                                </a:lnTo>
                                <a:lnTo>
                                  <a:pt x="394957" y="472325"/>
                                </a:lnTo>
                                <a:lnTo>
                                  <a:pt x="394855" y="472173"/>
                                </a:lnTo>
                                <a:lnTo>
                                  <a:pt x="394855" y="475754"/>
                                </a:lnTo>
                                <a:lnTo>
                                  <a:pt x="389648" y="472579"/>
                                </a:lnTo>
                                <a:lnTo>
                                  <a:pt x="377393" y="444893"/>
                                </a:lnTo>
                                <a:lnTo>
                                  <a:pt x="377799" y="445020"/>
                                </a:lnTo>
                                <a:lnTo>
                                  <a:pt x="378091" y="445147"/>
                                </a:lnTo>
                                <a:lnTo>
                                  <a:pt x="381012" y="452132"/>
                                </a:lnTo>
                                <a:lnTo>
                                  <a:pt x="385699" y="461276"/>
                                </a:lnTo>
                                <a:lnTo>
                                  <a:pt x="390893" y="470166"/>
                                </a:lnTo>
                                <a:lnTo>
                                  <a:pt x="394855" y="475754"/>
                                </a:lnTo>
                                <a:lnTo>
                                  <a:pt x="394855" y="472173"/>
                                </a:lnTo>
                                <a:lnTo>
                                  <a:pt x="389547" y="463562"/>
                                </a:lnTo>
                                <a:lnTo>
                                  <a:pt x="384390" y="454545"/>
                                </a:lnTo>
                                <a:lnTo>
                                  <a:pt x="380199" y="446671"/>
                                </a:lnTo>
                                <a:lnTo>
                                  <a:pt x="383019" y="450227"/>
                                </a:lnTo>
                                <a:lnTo>
                                  <a:pt x="386689" y="453529"/>
                                </a:lnTo>
                                <a:lnTo>
                                  <a:pt x="393585" y="456450"/>
                                </a:lnTo>
                                <a:lnTo>
                                  <a:pt x="406031" y="458863"/>
                                </a:lnTo>
                                <a:lnTo>
                                  <a:pt x="413931" y="464705"/>
                                </a:lnTo>
                                <a:lnTo>
                                  <a:pt x="424776" y="469658"/>
                                </a:lnTo>
                                <a:lnTo>
                                  <a:pt x="435991" y="473214"/>
                                </a:lnTo>
                                <a:lnTo>
                                  <a:pt x="445033" y="474611"/>
                                </a:lnTo>
                                <a:lnTo>
                                  <a:pt x="442048" y="474103"/>
                                </a:lnTo>
                                <a:lnTo>
                                  <a:pt x="442544" y="473595"/>
                                </a:lnTo>
                                <a:lnTo>
                                  <a:pt x="441363" y="472833"/>
                                </a:lnTo>
                                <a:lnTo>
                                  <a:pt x="436206" y="469480"/>
                                </a:lnTo>
                                <a:lnTo>
                                  <a:pt x="433844" y="469023"/>
                                </a:lnTo>
                                <a:lnTo>
                                  <a:pt x="436829" y="470674"/>
                                </a:lnTo>
                                <a:lnTo>
                                  <a:pt x="436575" y="470928"/>
                                </a:lnTo>
                                <a:lnTo>
                                  <a:pt x="439699" y="472071"/>
                                </a:lnTo>
                                <a:lnTo>
                                  <a:pt x="436575" y="472833"/>
                                </a:lnTo>
                                <a:lnTo>
                                  <a:pt x="430872" y="470674"/>
                                </a:lnTo>
                                <a:lnTo>
                                  <a:pt x="427393" y="469404"/>
                                </a:lnTo>
                                <a:lnTo>
                                  <a:pt x="423913" y="468515"/>
                                </a:lnTo>
                                <a:lnTo>
                                  <a:pt x="422668" y="468261"/>
                                </a:lnTo>
                                <a:lnTo>
                                  <a:pt x="416217" y="463308"/>
                                </a:lnTo>
                                <a:lnTo>
                                  <a:pt x="439699" y="468261"/>
                                </a:lnTo>
                                <a:lnTo>
                                  <a:pt x="441299" y="467753"/>
                                </a:lnTo>
                                <a:lnTo>
                                  <a:pt x="442798" y="467499"/>
                                </a:lnTo>
                                <a:lnTo>
                                  <a:pt x="439242" y="468896"/>
                                </a:lnTo>
                                <a:lnTo>
                                  <a:pt x="437794" y="469404"/>
                                </a:lnTo>
                                <a:lnTo>
                                  <a:pt x="441058" y="469404"/>
                                </a:lnTo>
                                <a:lnTo>
                                  <a:pt x="441299" y="469912"/>
                                </a:lnTo>
                                <a:lnTo>
                                  <a:pt x="444792" y="467499"/>
                                </a:lnTo>
                                <a:lnTo>
                                  <a:pt x="445528" y="466991"/>
                                </a:lnTo>
                                <a:lnTo>
                                  <a:pt x="437464" y="465721"/>
                                </a:lnTo>
                                <a:lnTo>
                                  <a:pt x="427329" y="462673"/>
                                </a:lnTo>
                                <a:lnTo>
                                  <a:pt x="417195" y="459371"/>
                                </a:lnTo>
                                <a:lnTo>
                                  <a:pt x="409143" y="456958"/>
                                </a:lnTo>
                                <a:lnTo>
                                  <a:pt x="406311" y="454672"/>
                                </a:lnTo>
                                <a:lnTo>
                                  <a:pt x="406158" y="454545"/>
                                </a:lnTo>
                                <a:lnTo>
                                  <a:pt x="401815" y="450113"/>
                                </a:lnTo>
                                <a:lnTo>
                                  <a:pt x="401815" y="454037"/>
                                </a:lnTo>
                                <a:lnTo>
                                  <a:pt x="395605" y="454291"/>
                                </a:lnTo>
                                <a:lnTo>
                                  <a:pt x="393077" y="454672"/>
                                </a:lnTo>
                                <a:lnTo>
                                  <a:pt x="384289" y="446671"/>
                                </a:lnTo>
                                <a:lnTo>
                                  <a:pt x="382333" y="444893"/>
                                </a:lnTo>
                                <a:lnTo>
                                  <a:pt x="380250" y="442988"/>
                                </a:lnTo>
                                <a:lnTo>
                                  <a:pt x="385775" y="445274"/>
                                </a:lnTo>
                                <a:lnTo>
                                  <a:pt x="390055" y="446417"/>
                                </a:lnTo>
                                <a:lnTo>
                                  <a:pt x="398602" y="451370"/>
                                </a:lnTo>
                                <a:lnTo>
                                  <a:pt x="401815" y="454037"/>
                                </a:lnTo>
                                <a:lnTo>
                                  <a:pt x="401815" y="450113"/>
                                </a:lnTo>
                                <a:lnTo>
                                  <a:pt x="400316" y="448576"/>
                                </a:lnTo>
                                <a:lnTo>
                                  <a:pt x="389394" y="443623"/>
                                </a:lnTo>
                                <a:lnTo>
                                  <a:pt x="390918" y="442988"/>
                                </a:lnTo>
                                <a:lnTo>
                                  <a:pt x="397014" y="440448"/>
                                </a:lnTo>
                                <a:lnTo>
                                  <a:pt x="399148" y="439559"/>
                                </a:lnTo>
                                <a:lnTo>
                                  <a:pt x="399567" y="438404"/>
                                </a:lnTo>
                                <a:lnTo>
                                  <a:pt x="392366" y="440448"/>
                                </a:lnTo>
                                <a:lnTo>
                                  <a:pt x="394360" y="436765"/>
                                </a:lnTo>
                                <a:lnTo>
                                  <a:pt x="397090" y="435876"/>
                                </a:lnTo>
                                <a:lnTo>
                                  <a:pt x="395109" y="427494"/>
                                </a:lnTo>
                                <a:lnTo>
                                  <a:pt x="394855" y="425716"/>
                                </a:lnTo>
                                <a:lnTo>
                                  <a:pt x="394360" y="424408"/>
                                </a:lnTo>
                                <a:lnTo>
                                  <a:pt x="394360" y="430161"/>
                                </a:lnTo>
                                <a:lnTo>
                                  <a:pt x="391871" y="435876"/>
                                </a:lnTo>
                                <a:lnTo>
                                  <a:pt x="379450" y="438543"/>
                                </a:lnTo>
                                <a:lnTo>
                                  <a:pt x="376936" y="438035"/>
                                </a:lnTo>
                                <a:lnTo>
                                  <a:pt x="376478" y="437070"/>
                                </a:lnTo>
                                <a:lnTo>
                                  <a:pt x="376478" y="459879"/>
                                </a:lnTo>
                                <a:lnTo>
                                  <a:pt x="376478" y="466483"/>
                                </a:lnTo>
                                <a:lnTo>
                                  <a:pt x="375970" y="470674"/>
                                </a:lnTo>
                                <a:lnTo>
                                  <a:pt x="375475" y="471436"/>
                                </a:lnTo>
                                <a:lnTo>
                                  <a:pt x="372491" y="472325"/>
                                </a:lnTo>
                                <a:lnTo>
                                  <a:pt x="369519" y="473087"/>
                                </a:lnTo>
                                <a:lnTo>
                                  <a:pt x="365798" y="472071"/>
                                </a:lnTo>
                                <a:lnTo>
                                  <a:pt x="361327" y="472579"/>
                                </a:lnTo>
                                <a:lnTo>
                                  <a:pt x="356857" y="474103"/>
                                </a:lnTo>
                                <a:lnTo>
                                  <a:pt x="346913" y="474103"/>
                                </a:lnTo>
                                <a:lnTo>
                                  <a:pt x="345922" y="469404"/>
                                </a:lnTo>
                                <a:lnTo>
                                  <a:pt x="347903" y="467499"/>
                                </a:lnTo>
                                <a:lnTo>
                                  <a:pt x="349161" y="469023"/>
                                </a:lnTo>
                                <a:lnTo>
                                  <a:pt x="349897" y="468769"/>
                                </a:lnTo>
                                <a:lnTo>
                                  <a:pt x="353872" y="468769"/>
                                </a:lnTo>
                                <a:lnTo>
                                  <a:pt x="357352" y="467753"/>
                                </a:lnTo>
                                <a:lnTo>
                                  <a:pt x="364312" y="467753"/>
                                </a:lnTo>
                                <a:lnTo>
                                  <a:pt x="369023" y="468261"/>
                                </a:lnTo>
                                <a:lnTo>
                                  <a:pt x="373989" y="468261"/>
                                </a:lnTo>
                                <a:lnTo>
                                  <a:pt x="375234" y="468515"/>
                                </a:lnTo>
                                <a:lnTo>
                                  <a:pt x="375704" y="467753"/>
                                </a:lnTo>
                                <a:lnTo>
                                  <a:pt x="375856" y="467499"/>
                                </a:lnTo>
                                <a:lnTo>
                                  <a:pt x="376161" y="466991"/>
                                </a:lnTo>
                                <a:lnTo>
                                  <a:pt x="376326" y="466737"/>
                                </a:lnTo>
                                <a:lnTo>
                                  <a:pt x="376478" y="466483"/>
                                </a:lnTo>
                                <a:lnTo>
                                  <a:pt x="376478" y="459879"/>
                                </a:lnTo>
                                <a:lnTo>
                                  <a:pt x="375970" y="465975"/>
                                </a:lnTo>
                                <a:lnTo>
                                  <a:pt x="365048" y="466737"/>
                                </a:lnTo>
                                <a:lnTo>
                                  <a:pt x="359092" y="466229"/>
                                </a:lnTo>
                                <a:lnTo>
                                  <a:pt x="355612" y="466483"/>
                                </a:lnTo>
                                <a:lnTo>
                                  <a:pt x="349897" y="466991"/>
                                </a:lnTo>
                                <a:lnTo>
                                  <a:pt x="350215" y="462165"/>
                                </a:lnTo>
                                <a:lnTo>
                                  <a:pt x="359092" y="440194"/>
                                </a:lnTo>
                                <a:lnTo>
                                  <a:pt x="363410" y="443750"/>
                                </a:lnTo>
                                <a:lnTo>
                                  <a:pt x="368515" y="448957"/>
                                </a:lnTo>
                                <a:lnTo>
                                  <a:pt x="373265" y="454545"/>
                                </a:lnTo>
                                <a:lnTo>
                                  <a:pt x="376478" y="459879"/>
                                </a:lnTo>
                                <a:lnTo>
                                  <a:pt x="376478" y="437070"/>
                                </a:lnTo>
                                <a:lnTo>
                                  <a:pt x="376339" y="436765"/>
                                </a:lnTo>
                                <a:lnTo>
                                  <a:pt x="376097" y="436257"/>
                                </a:lnTo>
                                <a:lnTo>
                                  <a:pt x="374738" y="433336"/>
                                </a:lnTo>
                                <a:lnTo>
                                  <a:pt x="374370" y="429907"/>
                                </a:lnTo>
                                <a:lnTo>
                                  <a:pt x="374243" y="428688"/>
                                </a:lnTo>
                                <a:lnTo>
                                  <a:pt x="374243" y="449846"/>
                                </a:lnTo>
                                <a:lnTo>
                                  <a:pt x="367030" y="442988"/>
                                </a:lnTo>
                                <a:lnTo>
                                  <a:pt x="364718" y="440194"/>
                                </a:lnTo>
                                <a:lnTo>
                                  <a:pt x="364185" y="439559"/>
                                </a:lnTo>
                                <a:lnTo>
                                  <a:pt x="363562" y="438797"/>
                                </a:lnTo>
                                <a:lnTo>
                                  <a:pt x="366534" y="438543"/>
                                </a:lnTo>
                                <a:lnTo>
                                  <a:pt x="370763" y="441718"/>
                                </a:lnTo>
                                <a:lnTo>
                                  <a:pt x="371754" y="442734"/>
                                </a:lnTo>
                                <a:lnTo>
                                  <a:pt x="372986" y="445909"/>
                                </a:lnTo>
                                <a:lnTo>
                                  <a:pt x="373494" y="448322"/>
                                </a:lnTo>
                                <a:lnTo>
                                  <a:pt x="374243" y="449846"/>
                                </a:lnTo>
                                <a:lnTo>
                                  <a:pt x="374243" y="428688"/>
                                </a:lnTo>
                                <a:lnTo>
                                  <a:pt x="373989" y="426224"/>
                                </a:lnTo>
                                <a:lnTo>
                                  <a:pt x="376694" y="423557"/>
                                </a:lnTo>
                                <a:lnTo>
                                  <a:pt x="380199" y="421652"/>
                                </a:lnTo>
                                <a:lnTo>
                                  <a:pt x="381939" y="420382"/>
                                </a:lnTo>
                                <a:lnTo>
                                  <a:pt x="385673" y="420128"/>
                                </a:lnTo>
                                <a:lnTo>
                                  <a:pt x="386664" y="420382"/>
                                </a:lnTo>
                                <a:lnTo>
                                  <a:pt x="389648" y="421525"/>
                                </a:lnTo>
                                <a:lnTo>
                                  <a:pt x="391629" y="425208"/>
                                </a:lnTo>
                                <a:lnTo>
                                  <a:pt x="394360" y="430161"/>
                                </a:lnTo>
                                <a:lnTo>
                                  <a:pt x="394360" y="424408"/>
                                </a:lnTo>
                                <a:lnTo>
                                  <a:pt x="393369" y="421779"/>
                                </a:lnTo>
                                <a:lnTo>
                                  <a:pt x="395351" y="422795"/>
                                </a:lnTo>
                                <a:lnTo>
                                  <a:pt x="397090" y="423811"/>
                                </a:lnTo>
                                <a:lnTo>
                                  <a:pt x="398576" y="427748"/>
                                </a:lnTo>
                                <a:lnTo>
                                  <a:pt x="401434" y="433222"/>
                                </a:lnTo>
                                <a:lnTo>
                                  <a:pt x="401713" y="432447"/>
                                </a:lnTo>
                                <a:lnTo>
                                  <a:pt x="400037" y="425208"/>
                                </a:lnTo>
                                <a:lnTo>
                                  <a:pt x="397827" y="421779"/>
                                </a:lnTo>
                                <a:lnTo>
                                  <a:pt x="397090" y="420636"/>
                                </a:lnTo>
                                <a:lnTo>
                                  <a:pt x="396455" y="420128"/>
                                </a:lnTo>
                                <a:lnTo>
                                  <a:pt x="396138" y="419874"/>
                                </a:lnTo>
                                <a:lnTo>
                                  <a:pt x="393611" y="417842"/>
                                </a:lnTo>
                                <a:lnTo>
                                  <a:pt x="385254" y="413677"/>
                                </a:lnTo>
                                <a:lnTo>
                                  <a:pt x="403872" y="416179"/>
                                </a:lnTo>
                                <a:lnTo>
                                  <a:pt x="421055" y="419608"/>
                                </a:lnTo>
                                <a:lnTo>
                                  <a:pt x="433730" y="422656"/>
                                </a:lnTo>
                                <a:lnTo>
                                  <a:pt x="454507" y="427863"/>
                                </a:lnTo>
                                <a:lnTo>
                                  <a:pt x="467144" y="430403"/>
                                </a:lnTo>
                                <a:lnTo>
                                  <a:pt x="476796" y="430657"/>
                                </a:lnTo>
                                <a:lnTo>
                                  <a:pt x="488594" y="429641"/>
                                </a:lnTo>
                                <a:lnTo>
                                  <a:pt x="503262" y="427863"/>
                                </a:lnTo>
                                <a:lnTo>
                                  <a:pt x="504291" y="424942"/>
                                </a:lnTo>
                                <a:lnTo>
                                  <a:pt x="506260" y="419354"/>
                                </a:lnTo>
                                <a:lnTo>
                                  <a:pt x="512102" y="396494"/>
                                </a:lnTo>
                                <a:lnTo>
                                  <a:pt x="516775" y="382143"/>
                                </a:lnTo>
                                <a:lnTo>
                                  <a:pt x="516991" y="381508"/>
                                </a:lnTo>
                                <a:lnTo>
                                  <a:pt x="517194" y="380873"/>
                                </a:lnTo>
                                <a:lnTo>
                                  <a:pt x="519163" y="371602"/>
                                </a:lnTo>
                                <a:lnTo>
                                  <a:pt x="519366" y="370459"/>
                                </a:lnTo>
                                <a:lnTo>
                                  <a:pt x="519493" y="369316"/>
                                </a:lnTo>
                                <a:lnTo>
                                  <a:pt x="519620" y="363220"/>
                                </a:lnTo>
                                <a:lnTo>
                                  <a:pt x="519557" y="362966"/>
                                </a:lnTo>
                                <a:lnTo>
                                  <a:pt x="517169" y="358521"/>
                                </a:lnTo>
                                <a:lnTo>
                                  <a:pt x="514477" y="355688"/>
                                </a:lnTo>
                                <a:lnTo>
                                  <a:pt x="514477" y="366776"/>
                                </a:lnTo>
                                <a:lnTo>
                                  <a:pt x="514350" y="372872"/>
                                </a:lnTo>
                                <a:lnTo>
                                  <a:pt x="514223" y="374269"/>
                                </a:lnTo>
                                <a:lnTo>
                                  <a:pt x="511022" y="378320"/>
                                </a:lnTo>
                                <a:lnTo>
                                  <a:pt x="511022" y="382143"/>
                                </a:lnTo>
                                <a:lnTo>
                                  <a:pt x="510108" y="385318"/>
                                </a:lnTo>
                                <a:lnTo>
                                  <a:pt x="507974" y="391922"/>
                                </a:lnTo>
                                <a:lnTo>
                                  <a:pt x="506958" y="394970"/>
                                </a:lnTo>
                                <a:lnTo>
                                  <a:pt x="502551" y="412369"/>
                                </a:lnTo>
                                <a:lnTo>
                                  <a:pt x="500875" y="419608"/>
                                </a:lnTo>
                                <a:lnTo>
                                  <a:pt x="499910" y="423672"/>
                                </a:lnTo>
                                <a:lnTo>
                                  <a:pt x="487883" y="424942"/>
                                </a:lnTo>
                                <a:lnTo>
                                  <a:pt x="471627" y="424815"/>
                                </a:lnTo>
                                <a:lnTo>
                                  <a:pt x="454139" y="422275"/>
                                </a:lnTo>
                                <a:lnTo>
                                  <a:pt x="440143" y="419481"/>
                                </a:lnTo>
                                <a:lnTo>
                                  <a:pt x="421614" y="415036"/>
                                </a:lnTo>
                                <a:lnTo>
                                  <a:pt x="407238" y="411988"/>
                                </a:lnTo>
                                <a:lnTo>
                                  <a:pt x="404241" y="411353"/>
                                </a:lnTo>
                                <a:lnTo>
                                  <a:pt x="383247" y="408305"/>
                                </a:lnTo>
                                <a:lnTo>
                                  <a:pt x="379285" y="408076"/>
                                </a:lnTo>
                                <a:lnTo>
                                  <a:pt x="379285" y="413156"/>
                                </a:lnTo>
                                <a:lnTo>
                                  <a:pt x="378637" y="413270"/>
                                </a:lnTo>
                                <a:lnTo>
                                  <a:pt x="375069" y="416318"/>
                                </a:lnTo>
                                <a:lnTo>
                                  <a:pt x="370992" y="419874"/>
                                </a:lnTo>
                                <a:lnTo>
                                  <a:pt x="369836" y="414337"/>
                                </a:lnTo>
                                <a:lnTo>
                                  <a:pt x="369836" y="436257"/>
                                </a:lnTo>
                                <a:lnTo>
                                  <a:pt x="367436" y="435622"/>
                                </a:lnTo>
                                <a:lnTo>
                                  <a:pt x="363054" y="433844"/>
                                </a:lnTo>
                                <a:lnTo>
                                  <a:pt x="365455" y="432066"/>
                                </a:lnTo>
                                <a:lnTo>
                                  <a:pt x="367245" y="430669"/>
                                </a:lnTo>
                                <a:lnTo>
                                  <a:pt x="368223" y="429907"/>
                                </a:lnTo>
                                <a:lnTo>
                                  <a:pt x="368566" y="431939"/>
                                </a:lnTo>
                                <a:lnTo>
                                  <a:pt x="368693" y="432447"/>
                                </a:lnTo>
                                <a:lnTo>
                                  <a:pt x="369836" y="436257"/>
                                </a:lnTo>
                                <a:lnTo>
                                  <a:pt x="369836" y="414337"/>
                                </a:lnTo>
                                <a:lnTo>
                                  <a:pt x="369468" y="412572"/>
                                </a:lnTo>
                                <a:lnTo>
                                  <a:pt x="379285" y="413156"/>
                                </a:lnTo>
                                <a:lnTo>
                                  <a:pt x="379285" y="408076"/>
                                </a:lnTo>
                                <a:lnTo>
                                  <a:pt x="366496" y="407327"/>
                                </a:lnTo>
                                <a:lnTo>
                                  <a:pt x="366496" y="423811"/>
                                </a:lnTo>
                                <a:lnTo>
                                  <a:pt x="360324" y="429272"/>
                                </a:lnTo>
                                <a:lnTo>
                                  <a:pt x="358597" y="430669"/>
                                </a:lnTo>
                                <a:lnTo>
                                  <a:pt x="357606" y="429653"/>
                                </a:lnTo>
                                <a:lnTo>
                                  <a:pt x="356120" y="428002"/>
                                </a:lnTo>
                                <a:lnTo>
                                  <a:pt x="355092" y="426859"/>
                                </a:lnTo>
                                <a:lnTo>
                                  <a:pt x="354622" y="426377"/>
                                </a:lnTo>
                                <a:lnTo>
                                  <a:pt x="354622" y="433336"/>
                                </a:lnTo>
                                <a:lnTo>
                                  <a:pt x="352005" y="434860"/>
                                </a:lnTo>
                                <a:lnTo>
                                  <a:pt x="349554" y="435876"/>
                                </a:lnTo>
                                <a:lnTo>
                                  <a:pt x="347268" y="436765"/>
                                </a:lnTo>
                                <a:lnTo>
                                  <a:pt x="347357" y="436511"/>
                                </a:lnTo>
                                <a:lnTo>
                                  <a:pt x="349465" y="431050"/>
                                </a:lnTo>
                                <a:lnTo>
                                  <a:pt x="350520" y="428002"/>
                                </a:lnTo>
                                <a:lnTo>
                                  <a:pt x="352336" y="430161"/>
                                </a:lnTo>
                                <a:lnTo>
                                  <a:pt x="353872" y="432193"/>
                                </a:lnTo>
                                <a:lnTo>
                                  <a:pt x="354622" y="433336"/>
                                </a:lnTo>
                                <a:lnTo>
                                  <a:pt x="354622" y="426377"/>
                                </a:lnTo>
                                <a:lnTo>
                                  <a:pt x="352145" y="423811"/>
                                </a:lnTo>
                                <a:lnTo>
                                  <a:pt x="352158" y="423303"/>
                                </a:lnTo>
                                <a:lnTo>
                                  <a:pt x="353529" y="419112"/>
                                </a:lnTo>
                                <a:lnTo>
                                  <a:pt x="355168" y="413778"/>
                                </a:lnTo>
                                <a:lnTo>
                                  <a:pt x="355612" y="412140"/>
                                </a:lnTo>
                                <a:lnTo>
                                  <a:pt x="359803" y="411988"/>
                                </a:lnTo>
                                <a:lnTo>
                                  <a:pt x="363486" y="412216"/>
                                </a:lnTo>
                                <a:lnTo>
                                  <a:pt x="363689" y="412762"/>
                                </a:lnTo>
                                <a:lnTo>
                                  <a:pt x="365137" y="418985"/>
                                </a:lnTo>
                                <a:lnTo>
                                  <a:pt x="366496" y="423811"/>
                                </a:lnTo>
                                <a:lnTo>
                                  <a:pt x="366496" y="407327"/>
                                </a:lnTo>
                                <a:lnTo>
                                  <a:pt x="359600" y="406908"/>
                                </a:lnTo>
                                <a:lnTo>
                                  <a:pt x="349897" y="407289"/>
                                </a:lnTo>
                                <a:lnTo>
                                  <a:pt x="349897" y="412343"/>
                                </a:lnTo>
                                <a:lnTo>
                                  <a:pt x="349783" y="412762"/>
                                </a:lnTo>
                                <a:lnTo>
                                  <a:pt x="348513" y="416445"/>
                                </a:lnTo>
                                <a:lnTo>
                                  <a:pt x="347522" y="419112"/>
                                </a:lnTo>
                                <a:lnTo>
                                  <a:pt x="347256" y="418858"/>
                                </a:lnTo>
                                <a:lnTo>
                                  <a:pt x="343090" y="414794"/>
                                </a:lnTo>
                                <a:lnTo>
                                  <a:pt x="341845" y="413778"/>
                                </a:lnTo>
                                <a:lnTo>
                                  <a:pt x="340487" y="412673"/>
                                </a:lnTo>
                                <a:lnTo>
                                  <a:pt x="349897" y="412343"/>
                                </a:lnTo>
                                <a:lnTo>
                                  <a:pt x="349897" y="407289"/>
                                </a:lnTo>
                                <a:lnTo>
                                  <a:pt x="330149" y="408051"/>
                                </a:lnTo>
                                <a:lnTo>
                                  <a:pt x="304914" y="411099"/>
                                </a:lnTo>
                                <a:lnTo>
                                  <a:pt x="285140" y="414909"/>
                                </a:lnTo>
                                <a:lnTo>
                                  <a:pt x="272046" y="418084"/>
                                </a:lnTo>
                                <a:lnTo>
                                  <a:pt x="259461" y="420878"/>
                                </a:lnTo>
                                <a:lnTo>
                                  <a:pt x="247713" y="423037"/>
                                </a:lnTo>
                                <a:lnTo>
                                  <a:pt x="239039" y="424434"/>
                                </a:lnTo>
                                <a:lnTo>
                                  <a:pt x="235648" y="424942"/>
                                </a:lnTo>
                                <a:lnTo>
                                  <a:pt x="226961" y="425450"/>
                                </a:lnTo>
                                <a:lnTo>
                                  <a:pt x="218414" y="425069"/>
                                </a:lnTo>
                                <a:lnTo>
                                  <a:pt x="215087" y="412369"/>
                                </a:lnTo>
                                <a:lnTo>
                                  <a:pt x="214998" y="411099"/>
                                </a:lnTo>
                                <a:lnTo>
                                  <a:pt x="214350" y="397383"/>
                                </a:lnTo>
                                <a:lnTo>
                                  <a:pt x="213487" y="392811"/>
                                </a:lnTo>
                                <a:lnTo>
                                  <a:pt x="210794" y="380619"/>
                                </a:lnTo>
                                <a:lnTo>
                                  <a:pt x="214871" y="384556"/>
                                </a:lnTo>
                                <a:lnTo>
                                  <a:pt x="220649" y="386588"/>
                                </a:lnTo>
                                <a:lnTo>
                                  <a:pt x="229171" y="386715"/>
                                </a:lnTo>
                                <a:lnTo>
                                  <a:pt x="233324" y="386715"/>
                                </a:lnTo>
                                <a:lnTo>
                                  <a:pt x="233514" y="386588"/>
                                </a:lnTo>
                                <a:lnTo>
                                  <a:pt x="241909" y="385953"/>
                                </a:lnTo>
                                <a:lnTo>
                                  <a:pt x="241960" y="386080"/>
                                </a:lnTo>
                                <a:lnTo>
                                  <a:pt x="242138" y="385940"/>
                                </a:lnTo>
                                <a:lnTo>
                                  <a:pt x="243586" y="385826"/>
                                </a:lnTo>
                                <a:lnTo>
                                  <a:pt x="254139" y="384556"/>
                                </a:lnTo>
                                <a:lnTo>
                                  <a:pt x="264502" y="382778"/>
                                </a:lnTo>
                                <a:lnTo>
                                  <a:pt x="266179" y="382397"/>
                                </a:lnTo>
                                <a:lnTo>
                                  <a:pt x="267296" y="382143"/>
                                </a:lnTo>
                                <a:lnTo>
                                  <a:pt x="325335" y="373634"/>
                                </a:lnTo>
                                <a:lnTo>
                                  <a:pt x="348183" y="372745"/>
                                </a:lnTo>
                                <a:lnTo>
                                  <a:pt x="367538" y="373253"/>
                                </a:lnTo>
                                <a:lnTo>
                                  <a:pt x="420827" y="380619"/>
                                </a:lnTo>
                                <a:lnTo>
                                  <a:pt x="451358" y="386842"/>
                                </a:lnTo>
                                <a:lnTo>
                                  <a:pt x="465226" y="389128"/>
                                </a:lnTo>
                                <a:lnTo>
                                  <a:pt x="478853" y="390271"/>
                                </a:lnTo>
                                <a:lnTo>
                                  <a:pt x="491959" y="389763"/>
                                </a:lnTo>
                                <a:lnTo>
                                  <a:pt x="501015" y="388620"/>
                                </a:lnTo>
                                <a:lnTo>
                                  <a:pt x="506958" y="385191"/>
                                </a:lnTo>
                                <a:lnTo>
                                  <a:pt x="507123" y="385064"/>
                                </a:lnTo>
                                <a:lnTo>
                                  <a:pt x="511022" y="382143"/>
                                </a:lnTo>
                                <a:lnTo>
                                  <a:pt x="511022" y="378320"/>
                                </a:lnTo>
                                <a:lnTo>
                                  <a:pt x="510705" y="378714"/>
                                </a:lnTo>
                                <a:lnTo>
                                  <a:pt x="503656" y="381508"/>
                                </a:lnTo>
                                <a:lnTo>
                                  <a:pt x="504482" y="378968"/>
                                </a:lnTo>
                                <a:lnTo>
                                  <a:pt x="505396" y="376174"/>
                                </a:lnTo>
                                <a:lnTo>
                                  <a:pt x="505675" y="375285"/>
                                </a:lnTo>
                                <a:lnTo>
                                  <a:pt x="506882" y="371602"/>
                                </a:lnTo>
                                <a:lnTo>
                                  <a:pt x="507720" y="366776"/>
                                </a:lnTo>
                                <a:lnTo>
                                  <a:pt x="507758" y="366014"/>
                                </a:lnTo>
                                <a:lnTo>
                                  <a:pt x="506666" y="363982"/>
                                </a:lnTo>
                                <a:lnTo>
                                  <a:pt x="503440" y="360172"/>
                                </a:lnTo>
                                <a:lnTo>
                                  <a:pt x="503161" y="360095"/>
                                </a:lnTo>
                                <a:lnTo>
                                  <a:pt x="503161" y="366776"/>
                                </a:lnTo>
                                <a:lnTo>
                                  <a:pt x="503034" y="369189"/>
                                </a:lnTo>
                                <a:lnTo>
                                  <a:pt x="502805" y="370459"/>
                                </a:lnTo>
                                <a:lnTo>
                                  <a:pt x="501929" y="372618"/>
                                </a:lnTo>
                                <a:lnTo>
                                  <a:pt x="500278" y="373926"/>
                                </a:lnTo>
                                <a:lnTo>
                                  <a:pt x="500278" y="378968"/>
                                </a:lnTo>
                                <a:lnTo>
                                  <a:pt x="499300" y="382016"/>
                                </a:lnTo>
                                <a:lnTo>
                                  <a:pt x="499021" y="383159"/>
                                </a:lnTo>
                                <a:lnTo>
                                  <a:pt x="496811" y="383667"/>
                                </a:lnTo>
                                <a:lnTo>
                                  <a:pt x="494385" y="384175"/>
                                </a:lnTo>
                                <a:lnTo>
                                  <a:pt x="489737" y="384810"/>
                                </a:lnTo>
                                <a:lnTo>
                                  <a:pt x="488988" y="384937"/>
                                </a:lnTo>
                                <a:lnTo>
                                  <a:pt x="486943" y="385064"/>
                                </a:lnTo>
                                <a:lnTo>
                                  <a:pt x="486816" y="382397"/>
                                </a:lnTo>
                                <a:lnTo>
                                  <a:pt x="486270" y="376174"/>
                                </a:lnTo>
                                <a:lnTo>
                                  <a:pt x="487756" y="377571"/>
                                </a:lnTo>
                                <a:lnTo>
                                  <a:pt x="488569" y="378841"/>
                                </a:lnTo>
                                <a:lnTo>
                                  <a:pt x="494855" y="380111"/>
                                </a:lnTo>
                                <a:lnTo>
                                  <a:pt x="497776" y="379984"/>
                                </a:lnTo>
                                <a:lnTo>
                                  <a:pt x="500278" y="378968"/>
                                </a:lnTo>
                                <a:lnTo>
                                  <a:pt x="500278" y="373926"/>
                                </a:lnTo>
                                <a:lnTo>
                                  <a:pt x="499021" y="374777"/>
                                </a:lnTo>
                                <a:lnTo>
                                  <a:pt x="497624" y="375158"/>
                                </a:lnTo>
                                <a:lnTo>
                                  <a:pt x="496062" y="375285"/>
                                </a:lnTo>
                                <a:lnTo>
                                  <a:pt x="496062" y="375031"/>
                                </a:lnTo>
                                <a:lnTo>
                                  <a:pt x="496176" y="371475"/>
                                </a:lnTo>
                                <a:lnTo>
                                  <a:pt x="496303" y="368427"/>
                                </a:lnTo>
                                <a:lnTo>
                                  <a:pt x="496392" y="367538"/>
                                </a:lnTo>
                                <a:lnTo>
                                  <a:pt x="497039" y="363982"/>
                                </a:lnTo>
                                <a:lnTo>
                                  <a:pt x="499618" y="363982"/>
                                </a:lnTo>
                                <a:lnTo>
                                  <a:pt x="501599" y="364617"/>
                                </a:lnTo>
                                <a:lnTo>
                                  <a:pt x="503059" y="366395"/>
                                </a:lnTo>
                                <a:lnTo>
                                  <a:pt x="503161" y="366776"/>
                                </a:lnTo>
                                <a:lnTo>
                                  <a:pt x="503161" y="360095"/>
                                </a:lnTo>
                                <a:lnTo>
                                  <a:pt x="499783" y="359156"/>
                                </a:lnTo>
                                <a:lnTo>
                                  <a:pt x="493649" y="359791"/>
                                </a:lnTo>
                                <a:lnTo>
                                  <a:pt x="492315" y="365252"/>
                                </a:lnTo>
                                <a:lnTo>
                                  <a:pt x="492239" y="366014"/>
                                </a:lnTo>
                                <a:lnTo>
                                  <a:pt x="492353" y="369951"/>
                                </a:lnTo>
                                <a:lnTo>
                                  <a:pt x="492480" y="372618"/>
                                </a:lnTo>
                                <a:lnTo>
                                  <a:pt x="492798" y="375031"/>
                                </a:lnTo>
                                <a:lnTo>
                                  <a:pt x="490105" y="374269"/>
                                </a:lnTo>
                                <a:lnTo>
                                  <a:pt x="487248" y="372872"/>
                                </a:lnTo>
                                <a:lnTo>
                                  <a:pt x="485635" y="369443"/>
                                </a:lnTo>
                                <a:lnTo>
                                  <a:pt x="485546" y="369189"/>
                                </a:lnTo>
                                <a:lnTo>
                                  <a:pt x="485343" y="367919"/>
                                </a:lnTo>
                                <a:lnTo>
                                  <a:pt x="485381" y="363728"/>
                                </a:lnTo>
                                <a:lnTo>
                                  <a:pt x="485863" y="361823"/>
                                </a:lnTo>
                                <a:lnTo>
                                  <a:pt x="487730" y="357378"/>
                                </a:lnTo>
                                <a:lnTo>
                                  <a:pt x="490334" y="353949"/>
                                </a:lnTo>
                                <a:lnTo>
                                  <a:pt x="504037" y="353872"/>
                                </a:lnTo>
                                <a:lnTo>
                                  <a:pt x="508241" y="355346"/>
                                </a:lnTo>
                                <a:lnTo>
                                  <a:pt x="513346" y="360807"/>
                                </a:lnTo>
                                <a:lnTo>
                                  <a:pt x="514350" y="363728"/>
                                </a:lnTo>
                                <a:lnTo>
                                  <a:pt x="514477" y="366776"/>
                                </a:lnTo>
                                <a:lnTo>
                                  <a:pt x="514477" y="355688"/>
                                </a:lnTo>
                                <a:lnTo>
                                  <a:pt x="512711" y="353822"/>
                                </a:lnTo>
                                <a:lnTo>
                                  <a:pt x="510425" y="351409"/>
                                </a:lnTo>
                                <a:lnTo>
                                  <a:pt x="505015" y="349250"/>
                                </a:lnTo>
                                <a:lnTo>
                                  <a:pt x="490575" y="349504"/>
                                </a:lnTo>
                                <a:lnTo>
                                  <a:pt x="485203" y="352425"/>
                                </a:lnTo>
                                <a:lnTo>
                                  <a:pt x="481660" y="360807"/>
                                </a:lnTo>
                                <a:lnTo>
                                  <a:pt x="480796" y="364236"/>
                                </a:lnTo>
                                <a:lnTo>
                                  <a:pt x="480720" y="365633"/>
                                </a:lnTo>
                                <a:lnTo>
                                  <a:pt x="481342" y="369189"/>
                                </a:lnTo>
                                <a:lnTo>
                                  <a:pt x="481850" y="374015"/>
                                </a:lnTo>
                                <a:lnTo>
                                  <a:pt x="483196" y="382397"/>
                                </a:lnTo>
                                <a:lnTo>
                                  <a:pt x="483298" y="385191"/>
                                </a:lnTo>
                                <a:lnTo>
                                  <a:pt x="472452" y="384683"/>
                                </a:lnTo>
                                <a:lnTo>
                                  <a:pt x="461200" y="383159"/>
                                </a:lnTo>
                                <a:lnTo>
                                  <a:pt x="449821" y="381127"/>
                                </a:lnTo>
                                <a:lnTo>
                                  <a:pt x="421779" y="375412"/>
                                </a:lnTo>
                                <a:lnTo>
                                  <a:pt x="415010" y="374269"/>
                                </a:lnTo>
                                <a:lnTo>
                                  <a:pt x="406577" y="372745"/>
                                </a:lnTo>
                                <a:lnTo>
                                  <a:pt x="400253" y="371602"/>
                                </a:lnTo>
                                <a:lnTo>
                                  <a:pt x="384937" y="369443"/>
                                </a:lnTo>
                                <a:lnTo>
                                  <a:pt x="368007" y="367919"/>
                                </a:lnTo>
                                <a:lnTo>
                                  <a:pt x="366064" y="367893"/>
                                </a:lnTo>
                                <a:lnTo>
                                  <a:pt x="366471" y="365760"/>
                                </a:lnTo>
                                <a:lnTo>
                                  <a:pt x="367271" y="361950"/>
                                </a:lnTo>
                                <a:lnTo>
                                  <a:pt x="368134" y="356870"/>
                                </a:lnTo>
                                <a:lnTo>
                                  <a:pt x="370332" y="351790"/>
                                </a:lnTo>
                                <a:lnTo>
                                  <a:pt x="392734" y="323824"/>
                                </a:lnTo>
                                <a:lnTo>
                                  <a:pt x="393014" y="326898"/>
                                </a:lnTo>
                                <a:lnTo>
                                  <a:pt x="395389" y="333578"/>
                                </a:lnTo>
                                <a:lnTo>
                                  <a:pt x="399135" y="339407"/>
                                </a:lnTo>
                                <a:lnTo>
                                  <a:pt x="403872" y="343801"/>
                                </a:lnTo>
                                <a:lnTo>
                                  <a:pt x="409727" y="346443"/>
                                </a:lnTo>
                                <a:lnTo>
                                  <a:pt x="416153" y="347586"/>
                                </a:lnTo>
                                <a:lnTo>
                                  <a:pt x="422579" y="347192"/>
                                </a:lnTo>
                                <a:lnTo>
                                  <a:pt x="428498" y="345211"/>
                                </a:lnTo>
                                <a:lnTo>
                                  <a:pt x="434073" y="342226"/>
                                </a:lnTo>
                                <a:lnTo>
                                  <a:pt x="437273" y="336880"/>
                                </a:lnTo>
                                <a:lnTo>
                                  <a:pt x="437743" y="323075"/>
                                </a:lnTo>
                                <a:lnTo>
                                  <a:pt x="434517" y="317588"/>
                                </a:lnTo>
                                <a:lnTo>
                                  <a:pt x="423214" y="313664"/>
                                </a:lnTo>
                                <a:lnTo>
                                  <a:pt x="416674" y="315722"/>
                                </a:lnTo>
                                <a:lnTo>
                                  <a:pt x="419544" y="320776"/>
                                </a:lnTo>
                                <a:lnTo>
                                  <a:pt x="423887" y="319532"/>
                                </a:lnTo>
                                <a:lnTo>
                                  <a:pt x="420408" y="343801"/>
                                </a:lnTo>
                                <a:lnTo>
                                  <a:pt x="412356" y="343255"/>
                                </a:lnTo>
                                <a:lnTo>
                                  <a:pt x="402907" y="336740"/>
                                </a:lnTo>
                                <a:lnTo>
                                  <a:pt x="396925" y="329526"/>
                                </a:lnTo>
                                <a:lnTo>
                                  <a:pt x="397344" y="321233"/>
                                </a:lnTo>
                                <a:lnTo>
                                  <a:pt x="408520" y="314960"/>
                                </a:lnTo>
                                <a:lnTo>
                                  <a:pt x="415518" y="312420"/>
                                </a:lnTo>
                                <a:lnTo>
                                  <a:pt x="423481" y="309880"/>
                                </a:lnTo>
                                <a:lnTo>
                                  <a:pt x="431533" y="308610"/>
                                </a:lnTo>
                                <a:lnTo>
                                  <a:pt x="436511" y="309880"/>
                                </a:lnTo>
                                <a:lnTo>
                                  <a:pt x="441083" y="313690"/>
                                </a:lnTo>
                                <a:lnTo>
                                  <a:pt x="444868" y="320040"/>
                                </a:lnTo>
                                <a:lnTo>
                                  <a:pt x="447459" y="330200"/>
                                </a:lnTo>
                                <a:lnTo>
                                  <a:pt x="449122" y="330200"/>
                                </a:lnTo>
                                <a:lnTo>
                                  <a:pt x="447154" y="316230"/>
                                </a:lnTo>
                                <a:lnTo>
                                  <a:pt x="443344" y="311150"/>
                                </a:lnTo>
                                <a:lnTo>
                                  <a:pt x="439153" y="308610"/>
                                </a:lnTo>
                                <a:lnTo>
                                  <a:pt x="440143" y="308610"/>
                                </a:lnTo>
                                <a:lnTo>
                                  <a:pt x="463791" y="356870"/>
                                </a:lnTo>
                                <a:lnTo>
                                  <a:pt x="463905" y="360680"/>
                                </a:lnTo>
                                <a:lnTo>
                                  <a:pt x="463842" y="361950"/>
                                </a:lnTo>
                                <a:lnTo>
                                  <a:pt x="462622" y="364490"/>
                                </a:lnTo>
                                <a:lnTo>
                                  <a:pt x="461556" y="370840"/>
                                </a:lnTo>
                                <a:lnTo>
                                  <a:pt x="464540" y="375920"/>
                                </a:lnTo>
                                <a:lnTo>
                                  <a:pt x="463969" y="374650"/>
                                </a:lnTo>
                                <a:lnTo>
                                  <a:pt x="465950" y="363220"/>
                                </a:lnTo>
                                <a:lnTo>
                                  <a:pt x="461441" y="323850"/>
                                </a:lnTo>
                                <a:lnTo>
                                  <a:pt x="449567" y="308610"/>
                                </a:lnTo>
                                <a:lnTo>
                                  <a:pt x="456666" y="308610"/>
                                </a:lnTo>
                                <a:lnTo>
                                  <a:pt x="503593" y="321310"/>
                                </a:lnTo>
                                <a:lnTo>
                                  <a:pt x="519760" y="340360"/>
                                </a:lnTo>
                                <a:lnTo>
                                  <a:pt x="521817" y="340360"/>
                                </a:lnTo>
                                <a:lnTo>
                                  <a:pt x="520954" y="335280"/>
                                </a:lnTo>
                                <a:lnTo>
                                  <a:pt x="514286" y="327660"/>
                                </a:lnTo>
                                <a:lnTo>
                                  <a:pt x="508812" y="322580"/>
                                </a:lnTo>
                                <a:lnTo>
                                  <a:pt x="516089" y="325120"/>
                                </a:lnTo>
                                <a:lnTo>
                                  <a:pt x="522947" y="327660"/>
                                </a:lnTo>
                                <a:lnTo>
                                  <a:pt x="529297" y="330200"/>
                                </a:lnTo>
                                <a:lnTo>
                                  <a:pt x="535063" y="334010"/>
                                </a:lnTo>
                                <a:lnTo>
                                  <a:pt x="541794" y="336829"/>
                                </a:lnTo>
                                <a:lnTo>
                                  <a:pt x="544461" y="338683"/>
                                </a:lnTo>
                                <a:lnTo>
                                  <a:pt x="553986" y="348678"/>
                                </a:lnTo>
                                <a:lnTo>
                                  <a:pt x="561035" y="362750"/>
                                </a:lnTo>
                                <a:lnTo>
                                  <a:pt x="562330" y="375399"/>
                                </a:lnTo>
                                <a:lnTo>
                                  <a:pt x="560641" y="389597"/>
                                </a:lnTo>
                                <a:lnTo>
                                  <a:pt x="556653" y="402945"/>
                                </a:lnTo>
                                <a:lnTo>
                                  <a:pt x="550989" y="413016"/>
                                </a:lnTo>
                                <a:lnTo>
                                  <a:pt x="551726" y="413804"/>
                                </a:lnTo>
                                <a:lnTo>
                                  <a:pt x="558444" y="403733"/>
                                </a:lnTo>
                                <a:lnTo>
                                  <a:pt x="563156" y="389966"/>
                                </a:lnTo>
                                <a:lnTo>
                                  <a:pt x="565150" y="375119"/>
                                </a:lnTo>
                                <a:lnTo>
                                  <a:pt x="563753" y="361797"/>
                                </a:lnTo>
                                <a:lnTo>
                                  <a:pt x="557631" y="347637"/>
                                </a:lnTo>
                                <a:lnTo>
                                  <a:pt x="552780" y="341617"/>
                                </a:lnTo>
                                <a:lnTo>
                                  <a:pt x="563943" y="346710"/>
                                </a:lnTo>
                                <a:lnTo>
                                  <a:pt x="585673" y="353060"/>
                                </a:lnTo>
                                <a:lnTo>
                                  <a:pt x="610704" y="359410"/>
                                </a:lnTo>
                                <a:lnTo>
                                  <a:pt x="637349" y="363220"/>
                                </a:lnTo>
                                <a:lnTo>
                                  <a:pt x="636841" y="361950"/>
                                </a:lnTo>
                                <a:lnTo>
                                  <a:pt x="603719" y="355600"/>
                                </a:lnTo>
                                <a:lnTo>
                                  <a:pt x="579450" y="349250"/>
                                </a:lnTo>
                                <a:lnTo>
                                  <a:pt x="561530" y="341630"/>
                                </a:lnTo>
                                <a:lnTo>
                                  <a:pt x="536778" y="328930"/>
                                </a:lnTo>
                                <a:lnTo>
                                  <a:pt x="520077" y="322580"/>
                                </a:lnTo>
                                <a:lnTo>
                                  <a:pt x="500049" y="314960"/>
                                </a:lnTo>
                                <a:lnTo>
                                  <a:pt x="482015" y="308610"/>
                                </a:lnTo>
                                <a:lnTo>
                                  <a:pt x="478409" y="307340"/>
                                </a:lnTo>
                                <a:lnTo>
                                  <a:pt x="456742" y="303530"/>
                                </a:lnTo>
                                <a:lnTo>
                                  <a:pt x="444246" y="302260"/>
                                </a:lnTo>
                                <a:lnTo>
                                  <a:pt x="430999" y="302260"/>
                                </a:lnTo>
                                <a:lnTo>
                                  <a:pt x="417855" y="304800"/>
                                </a:lnTo>
                                <a:lnTo>
                                  <a:pt x="405663" y="309880"/>
                                </a:lnTo>
                                <a:lnTo>
                                  <a:pt x="399376" y="312877"/>
                                </a:lnTo>
                                <a:lnTo>
                                  <a:pt x="401243" y="305993"/>
                                </a:lnTo>
                                <a:lnTo>
                                  <a:pt x="409663" y="297408"/>
                                </a:lnTo>
                                <a:lnTo>
                                  <a:pt x="420751" y="293179"/>
                                </a:lnTo>
                                <a:lnTo>
                                  <a:pt x="432562" y="292049"/>
                                </a:lnTo>
                                <a:lnTo>
                                  <a:pt x="687412" y="292049"/>
                                </a:lnTo>
                                <a:lnTo>
                                  <a:pt x="695909" y="291338"/>
                                </a:lnTo>
                                <a:lnTo>
                                  <a:pt x="703541" y="289267"/>
                                </a:lnTo>
                                <a:lnTo>
                                  <a:pt x="710069" y="285915"/>
                                </a:lnTo>
                                <a:lnTo>
                                  <a:pt x="715225" y="281381"/>
                                </a:lnTo>
                                <a:lnTo>
                                  <a:pt x="718959" y="277050"/>
                                </a:lnTo>
                                <a:lnTo>
                                  <a:pt x="720712" y="271843"/>
                                </a:lnTo>
                                <a:close/>
                              </a:path>
                            </a:pathLst>
                          </a:custGeom>
                          <a:solidFill>
                            <a:srgbClr val="FFFFFF"/>
                          </a:solidFill>
                        </wps:spPr>
                        <wps:bodyPr wrap="square" lIns="0" tIns="0" rIns="0" bIns="0" rtlCol="0">
                          <a:prstTxWarp prst="textNoShape">
                            <a:avLst/>
                          </a:prstTxWarp>
                          <a:noAutofit/>
                        </wps:bodyPr>
                      </wps:wsp>
                      <wps:wsp>
                        <wps:cNvPr id="752587316" name="Graphic 26"/>
                        <wps:cNvSpPr/>
                        <wps:spPr>
                          <a:xfrm>
                            <a:off x="65863" y="138311"/>
                            <a:ext cx="622935" cy="351155"/>
                          </a:xfrm>
                          <a:custGeom>
                            <a:avLst/>
                            <a:gdLst/>
                            <a:ahLst/>
                            <a:cxnLst/>
                            <a:rect l="l" t="t" r="r" b="b"/>
                            <a:pathLst>
                              <a:path w="622935" h="351155">
                                <a:moveTo>
                                  <a:pt x="7937" y="61163"/>
                                </a:moveTo>
                                <a:lnTo>
                                  <a:pt x="6096" y="59232"/>
                                </a:lnTo>
                                <a:lnTo>
                                  <a:pt x="1765" y="59232"/>
                                </a:lnTo>
                                <a:lnTo>
                                  <a:pt x="0" y="61163"/>
                                </a:lnTo>
                                <a:lnTo>
                                  <a:pt x="0" y="63550"/>
                                </a:lnTo>
                                <a:lnTo>
                                  <a:pt x="0" y="65951"/>
                                </a:lnTo>
                                <a:lnTo>
                                  <a:pt x="1765" y="67881"/>
                                </a:lnTo>
                                <a:lnTo>
                                  <a:pt x="6096" y="67881"/>
                                </a:lnTo>
                                <a:lnTo>
                                  <a:pt x="7937" y="65951"/>
                                </a:lnTo>
                                <a:lnTo>
                                  <a:pt x="7937" y="61163"/>
                                </a:lnTo>
                                <a:close/>
                              </a:path>
                              <a:path w="622935" h="351155">
                                <a:moveTo>
                                  <a:pt x="20840" y="22466"/>
                                </a:moveTo>
                                <a:lnTo>
                                  <a:pt x="19011" y="20523"/>
                                </a:lnTo>
                                <a:lnTo>
                                  <a:pt x="14503" y="20523"/>
                                </a:lnTo>
                                <a:lnTo>
                                  <a:pt x="12674" y="22466"/>
                                </a:lnTo>
                                <a:lnTo>
                                  <a:pt x="12674" y="24853"/>
                                </a:lnTo>
                                <a:lnTo>
                                  <a:pt x="12674" y="27228"/>
                                </a:lnTo>
                                <a:lnTo>
                                  <a:pt x="14503" y="29171"/>
                                </a:lnTo>
                                <a:lnTo>
                                  <a:pt x="19011" y="29171"/>
                                </a:lnTo>
                                <a:lnTo>
                                  <a:pt x="20840" y="27228"/>
                                </a:lnTo>
                                <a:lnTo>
                                  <a:pt x="20840" y="22466"/>
                                </a:lnTo>
                                <a:close/>
                              </a:path>
                              <a:path w="622935" h="351155">
                                <a:moveTo>
                                  <a:pt x="20840" y="9842"/>
                                </a:moveTo>
                                <a:lnTo>
                                  <a:pt x="19011" y="7899"/>
                                </a:lnTo>
                                <a:lnTo>
                                  <a:pt x="14503" y="7899"/>
                                </a:lnTo>
                                <a:lnTo>
                                  <a:pt x="12674" y="9842"/>
                                </a:lnTo>
                                <a:lnTo>
                                  <a:pt x="12674" y="12230"/>
                                </a:lnTo>
                                <a:lnTo>
                                  <a:pt x="12674" y="14617"/>
                                </a:lnTo>
                                <a:lnTo>
                                  <a:pt x="14503" y="16560"/>
                                </a:lnTo>
                                <a:lnTo>
                                  <a:pt x="19011" y="16560"/>
                                </a:lnTo>
                                <a:lnTo>
                                  <a:pt x="20840" y="14617"/>
                                </a:lnTo>
                                <a:lnTo>
                                  <a:pt x="20840" y="9842"/>
                                </a:lnTo>
                                <a:close/>
                              </a:path>
                              <a:path w="622935" h="351155">
                                <a:moveTo>
                                  <a:pt x="25806" y="81165"/>
                                </a:moveTo>
                                <a:lnTo>
                                  <a:pt x="23977" y="79222"/>
                                </a:lnTo>
                                <a:lnTo>
                                  <a:pt x="19469" y="79222"/>
                                </a:lnTo>
                                <a:lnTo>
                                  <a:pt x="17640" y="81165"/>
                                </a:lnTo>
                                <a:lnTo>
                                  <a:pt x="17640" y="83553"/>
                                </a:lnTo>
                                <a:lnTo>
                                  <a:pt x="17640" y="85940"/>
                                </a:lnTo>
                                <a:lnTo>
                                  <a:pt x="19469" y="87884"/>
                                </a:lnTo>
                                <a:lnTo>
                                  <a:pt x="23977" y="87884"/>
                                </a:lnTo>
                                <a:lnTo>
                                  <a:pt x="25806" y="85940"/>
                                </a:lnTo>
                                <a:lnTo>
                                  <a:pt x="25806" y="81165"/>
                                </a:lnTo>
                                <a:close/>
                              </a:path>
                              <a:path w="622935" h="351155">
                                <a:moveTo>
                                  <a:pt x="27305" y="167513"/>
                                </a:moveTo>
                                <a:lnTo>
                                  <a:pt x="25476" y="165569"/>
                                </a:lnTo>
                                <a:lnTo>
                                  <a:pt x="20967" y="165569"/>
                                </a:lnTo>
                                <a:lnTo>
                                  <a:pt x="19138" y="167513"/>
                                </a:lnTo>
                                <a:lnTo>
                                  <a:pt x="19138" y="169900"/>
                                </a:lnTo>
                                <a:lnTo>
                                  <a:pt x="19138" y="172288"/>
                                </a:lnTo>
                                <a:lnTo>
                                  <a:pt x="20967" y="174231"/>
                                </a:lnTo>
                                <a:lnTo>
                                  <a:pt x="25476" y="174231"/>
                                </a:lnTo>
                                <a:lnTo>
                                  <a:pt x="27305" y="172288"/>
                                </a:lnTo>
                                <a:lnTo>
                                  <a:pt x="27305" y="167513"/>
                                </a:lnTo>
                                <a:close/>
                              </a:path>
                              <a:path w="622935" h="351155">
                                <a:moveTo>
                                  <a:pt x="30784" y="30353"/>
                                </a:moveTo>
                                <a:lnTo>
                                  <a:pt x="28956" y="28422"/>
                                </a:lnTo>
                                <a:lnTo>
                                  <a:pt x="24447" y="28422"/>
                                </a:lnTo>
                                <a:lnTo>
                                  <a:pt x="22618" y="30353"/>
                                </a:lnTo>
                                <a:lnTo>
                                  <a:pt x="22618" y="35128"/>
                                </a:lnTo>
                                <a:lnTo>
                                  <a:pt x="24447" y="36830"/>
                                </a:lnTo>
                                <a:lnTo>
                                  <a:pt x="28956" y="36830"/>
                                </a:lnTo>
                                <a:lnTo>
                                  <a:pt x="30784" y="35128"/>
                                </a:lnTo>
                                <a:lnTo>
                                  <a:pt x="30784" y="32740"/>
                                </a:lnTo>
                                <a:lnTo>
                                  <a:pt x="30784" y="30353"/>
                                </a:lnTo>
                                <a:close/>
                              </a:path>
                              <a:path w="622935" h="351155">
                                <a:moveTo>
                                  <a:pt x="31280" y="19304"/>
                                </a:moveTo>
                                <a:lnTo>
                                  <a:pt x="29464" y="17373"/>
                                </a:lnTo>
                                <a:lnTo>
                                  <a:pt x="24942" y="17373"/>
                                </a:lnTo>
                                <a:lnTo>
                                  <a:pt x="23114" y="19304"/>
                                </a:lnTo>
                                <a:lnTo>
                                  <a:pt x="23114" y="24091"/>
                                </a:lnTo>
                                <a:lnTo>
                                  <a:pt x="24942" y="26022"/>
                                </a:lnTo>
                                <a:lnTo>
                                  <a:pt x="29464" y="26022"/>
                                </a:lnTo>
                                <a:lnTo>
                                  <a:pt x="31280" y="24091"/>
                                </a:lnTo>
                                <a:lnTo>
                                  <a:pt x="31280" y="21691"/>
                                </a:lnTo>
                                <a:lnTo>
                                  <a:pt x="31280" y="19304"/>
                                </a:lnTo>
                                <a:close/>
                              </a:path>
                              <a:path w="622935" h="351155">
                                <a:moveTo>
                                  <a:pt x="32766" y="73799"/>
                                </a:moveTo>
                                <a:lnTo>
                                  <a:pt x="30937" y="71856"/>
                                </a:lnTo>
                                <a:lnTo>
                                  <a:pt x="26416" y="71856"/>
                                </a:lnTo>
                                <a:lnTo>
                                  <a:pt x="24599" y="73799"/>
                                </a:lnTo>
                                <a:lnTo>
                                  <a:pt x="24599" y="78574"/>
                                </a:lnTo>
                                <a:lnTo>
                                  <a:pt x="26416" y="80518"/>
                                </a:lnTo>
                                <a:lnTo>
                                  <a:pt x="30937" y="80518"/>
                                </a:lnTo>
                                <a:lnTo>
                                  <a:pt x="32766" y="78574"/>
                                </a:lnTo>
                                <a:lnTo>
                                  <a:pt x="32766" y="76187"/>
                                </a:lnTo>
                                <a:lnTo>
                                  <a:pt x="32766" y="73799"/>
                                </a:lnTo>
                                <a:close/>
                              </a:path>
                              <a:path w="622935" h="351155">
                                <a:moveTo>
                                  <a:pt x="35255" y="84328"/>
                                </a:moveTo>
                                <a:lnTo>
                                  <a:pt x="33426" y="82384"/>
                                </a:lnTo>
                                <a:lnTo>
                                  <a:pt x="28917" y="82384"/>
                                </a:lnTo>
                                <a:lnTo>
                                  <a:pt x="27089" y="84328"/>
                                </a:lnTo>
                                <a:lnTo>
                                  <a:pt x="27089" y="86715"/>
                                </a:lnTo>
                                <a:lnTo>
                                  <a:pt x="27089" y="89103"/>
                                </a:lnTo>
                                <a:lnTo>
                                  <a:pt x="28917" y="91046"/>
                                </a:lnTo>
                                <a:lnTo>
                                  <a:pt x="33426" y="91046"/>
                                </a:lnTo>
                                <a:lnTo>
                                  <a:pt x="35255" y="89103"/>
                                </a:lnTo>
                                <a:lnTo>
                                  <a:pt x="35255" y="84328"/>
                                </a:lnTo>
                                <a:close/>
                              </a:path>
                              <a:path w="622935" h="351155">
                                <a:moveTo>
                                  <a:pt x="39725" y="164350"/>
                                </a:moveTo>
                                <a:lnTo>
                                  <a:pt x="37896" y="162407"/>
                                </a:lnTo>
                                <a:lnTo>
                                  <a:pt x="33388" y="162407"/>
                                </a:lnTo>
                                <a:lnTo>
                                  <a:pt x="31559" y="164350"/>
                                </a:lnTo>
                                <a:lnTo>
                                  <a:pt x="31559" y="166738"/>
                                </a:lnTo>
                                <a:lnTo>
                                  <a:pt x="31559" y="169125"/>
                                </a:lnTo>
                                <a:lnTo>
                                  <a:pt x="33388" y="171056"/>
                                </a:lnTo>
                                <a:lnTo>
                                  <a:pt x="37896" y="171056"/>
                                </a:lnTo>
                                <a:lnTo>
                                  <a:pt x="39725" y="169125"/>
                                </a:lnTo>
                                <a:lnTo>
                                  <a:pt x="39725" y="164350"/>
                                </a:lnTo>
                                <a:close/>
                              </a:path>
                              <a:path w="622935" h="351155">
                                <a:moveTo>
                                  <a:pt x="41211" y="30886"/>
                                </a:moveTo>
                                <a:lnTo>
                                  <a:pt x="39382" y="28956"/>
                                </a:lnTo>
                                <a:lnTo>
                                  <a:pt x="34874" y="28956"/>
                                </a:lnTo>
                                <a:lnTo>
                                  <a:pt x="33045" y="30886"/>
                                </a:lnTo>
                                <a:lnTo>
                                  <a:pt x="33045" y="35661"/>
                                </a:lnTo>
                                <a:lnTo>
                                  <a:pt x="34874" y="37363"/>
                                </a:lnTo>
                                <a:lnTo>
                                  <a:pt x="39382" y="37363"/>
                                </a:lnTo>
                                <a:lnTo>
                                  <a:pt x="41211" y="35661"/>
                                </a:lnTo>
                                <a:lnTo>
                                  <a:pt x="41211" y="33274"/>
                                </a:lnTo>
                                <a:lnTo>
                                  <a:pt x="41211" y="30886"/>
                                </a:lnTo>
                                <a:close/>
                              </a:path>
                              <a:path w="622935" h="351155">
                                <a:moveTo>
                                  <a:pt x="43700" y="74320"/>
                                </a:moveTo>
                                <a:lnTo>
                                  <a:pt x="41871" y="72377"/>
                                </a:lnTo>
                                <a:lnTo>
                                  <a:pt x="37350" y="72377"/>
                                </a:lnTo>
                                <a:lnTo>
                                  <a:pt x="35534" y="74320"/>
                                </a:lnTo>
                                <a:lnTo>
                                  <a:pt x="35534" y="79095"/>
                                </a:lnTo>
                                <a:lnTo>
                                  <a:pt x="37350" y="81026"/>
                                </a:lnTo>
                                <a:lnTo>
                                  <a:pt x="41871" y="81026"/>
                                </a:lnTo>
                                <a:lnTo>
                                  <a:pt x="43700" y="79095"/>
                                </a:lnTo>
                                <a:lnTo>
                                  <a:pt x="43700" y="76708"/>
                                </a:lnTo>
                                <a:lnTo>
                                  <a:pt x="43700" y="74320"/>
                                </a:lnTo>
                                <a:close/>
                              </a:path>
                              <a:path w="622935" h="351155">
                                <a:moveTo>
                                  <a:pt x="45186" y="18262"/>
                                </a:moveTo>
                                <a:lnTo>
                                  <a:pt x="43357" y="16319"/>
                                </a:lnTo>
                                <a:lnTo>
                                  <a:pt x="38849" y="16319"/>
                                </a:lnTo>
                                <a:lnTo>
                                  <a:pt x="37020" y="18262"/>
                                </a:lnTo>
                                <a:lnTo>
                                  <a:pt x="37020" y="23037"/>
                                </a:lnTo>
                                <a:lnTo>
                                  <a:pt x="38849" y="24968"/>
                                </a:lnTo>
                                <a:lnTo>
                                  <a:pt x="43357" y="24968"/>
                                </a:lnTo>
                                <a:lnTo>
                                  <a:pt x="45186" y="23037"/>
                                </a:lnTo>
                                <a:lnTo>
                                  <a:pt x="45186" y="20650"/>
                                </a:lnTo>
                                <a:lnTo>
                                  <a:pt x="45186" y="18262"/>
                                </a:lnTo>
                                <a:close/>
                              </a:path>
                              <a:path w="622935" h="351155">
                                <a:moveTo>
                                  <a:pt x="54127" y="84328"/>
                                </a:moveTo>
                                <a:lnTo>
                                  <a:pt x="52298" y="82384"/>
                                </a:lnTo>
                                <a:lnTo>
                                  <a:pt x="47790" y="82384"/>
                                </a:lnTo>
                                <a:lnTo>
                                  <a:pt x="45961" y="84328"/>
                                </a:lnTo>
                                <a:lnTo>
                                  <a:pt x="45961" y="89103"/>
                                </a:lnTo>
                                <a:lnTo>
                                  <a:pt x="47790" y="91046"/>
                                </a:lnTo>
                                <a:lnTo>
                                  <a:pt x="52298" y="91046"/>
                                </a:lnTo>
                                <a:lnTo>
                                  <a:pt x="54127" y="89103"/>
                                </a:lnTo>
                                <a:lnTo>
                                  <a:pt x="54127" y="86715"/>
                                </a:lnTo>
                                <a:lnTo>
                                  <a:pt x="54127" y="84328"/>
                                </a:lnTo>
                                <a:close/>
                              </a:path>
                              <a:path w="622935" h="351155">
                                <a:moveTo>
                                  <a:pt x="65849" y="55905"/>
                                </a:moveTo>
                                <a:lnTo>
                                  <a:pt x="64122" y="53962"/>
                                </a:lnTo>
                                <a:lnTo>
                                  <a:pt x="59702" y="53962"/>
                                </a:lnTo>
                                <a:lnTo>
                                  <a:pt x="57873" y="55905"/>
                                </a:lnTo>
                                <a:lnTo>
                                  <a:pt x="57873" y="58293"/>
                                </a:lnTo>
                                <a:lnTo>
                                  <a:pt x="57873" y="60680"/>
                                </a:lnTo>
                                <a:lnTo>
                                  <a:pt x="59702" y="62611"/>
                                </a:lnTo>
                                <a:lnTo>
                                  <a:pt x="64122" y="62611"/>
                                </a:lnTo>
                                <a:lnTo>
                                  <a:pt x="65849" y="60680"/>
                                </a:lnTo>
                                <a:lnTo>
                                  <a:pt x="65849" y="55905"/>
                                </a:lnTo>
                                <a:close/>
                              </a:path>
                              <a:path w="622935" h="351155">
                                <a:moveTo>
                                  <a:pt x="70700" y="65608"/>
                                </a:moveTo>
                                <a:lnTo>
                                  <a:pt x="68884" y="63677"/>
                                </a:lnTo>
                                <a:lnTo>
                                  <a:pt x="64490" y="63677"/>
                                </a:lnTo>
                                <a:lnTo>
                                  <a:pt x="62776" y="65608"/>
                                </a:lnTo>
                                <a:lnTo>
                                  <a:pt x="62776" y="70383"/>
                                </a:lnTo>
                                <a:lnTo>
                                  <a:pt x="64490" y="72326"/>
                                </a:lnTo>
                                <a:lnTo>
                                  <a:pt x="68884" y="72326"/>
                                </a:lnTo>
                                <a:lnTo>
                                  <a:pt x="70700" y="70383"/>
                                </a:lnTo>
                                <a:lnTo>
                                  <a:pt x="70700" y="67995"/>
                                </a:lnTo>
                                <a:lnTo>
                                  <a:pt x="70700" y="65608"/>
                                </a:lnTo>
                                <a:close/>
                              </a:path>
                              <a:path w="622935" h="351155">
                                <a:moveTo>
                                  <a:pt x="74244" y="93268"/>
                                </a:moveTo>
                                <a:lnTo>
                                  <a:pt x="72415" y="91325"/>
                                </a:lnTo>
                                <a:lnTo>
                                  <a:pt x="67906" y="91325"/>
                                </a:lnTo>
                                <a:lnTo>
                                  <a:pt x="66103" y="93268"/>
                                </a:lnTo>
                                <a:lnTo>
                                  <a:pt x="66103" y="95656"/>
                                </a:lnTo>
                                <a:lnTo>
                                  <a:pt x="66103" y="97866"/>
                                </a:lnTo>
                                <a:lnTo>
                                  <a:pt x="67906" y="99733"/>
                                </a:lnTo>
                                <a:lnTo>
                                  <a:pt x="72415" y="99733"/>
                                </a:lnTo>
                                <a:lnTo>
                                  <a:pt x="74244" y="97866"/>
                                </a:lnTo>
                                <a:lnTo>
                                  <a:pt x="74244" y="93268"/>
                                </a:lnTo>
                                <a:close/>
                              </a:path>
                              <a:path w="622935" h="351155">
                                <a:moveTo>
                                  <a:pt x="76733" y="153022"/>
                                </a:moveTo>
                                <a:lnTo>
                                  <a:pt x="74917" y="151079"/>
                                </a:lnTo>
                                <a:lnTo>
                                  <a:pt x="70396" y="151079"/>
                                </a:lnTo>
                                <a:lnTo>
                                  <a:pt x="68567" y="153022"/>
                                </a:lnTo>
                                <a:lnTo>
                                  <a:pt x="68567" y="157797"/>
                                </a:lnTo>
                                <a:lnTo>
                                  <a:pt x="70396" y="159689"/>
                                </a:lnTo>
                                <a:lnTo>
                                  <a:pt x="74917" y="159689"/>
                                </a:lnTo>
                                <a:lnTo>
                                  <a:pt x="76733" y="157797"/>
                                </a:lnTo>
                                <a:lnTo>
                                  <a:pt x="76733" y="155409"/>
                                </a:lnTo>
                                <a:lnTo>
                                  <a:pt x="76733" y="153022"/>
                                </a:lnTo>
                                <a:close/>
                              </a:path>
                              <a:path w="622935" h="351155">
                                <a:moveTo>
                                  <a:pt x="78219" y="54330"/>
                                </a:moveTo>
                                <a:lnTo>
                                  <a:pt x="76390" y="52387"/>
                                </a:lnTo>
                                <a:lnTo>
                                  <a:pt x="71882" y="52387"/>
                                </a:lnTo>
                                <a:lnTo>
                                  <a:pt x="70053" y="54330"/>
                                </a:lnTo>
                                <a:lnTo>
                                  <a:pt x="70053" y="56718"/>
                                </a:lnTo>
                                <a:lnTo>
                                  <a:pt x="70053" y="59105"/>
                                </a:lnTo>
                                <a:lnTo>
                                  <a:pt x="71882" y="61048"/>
                                </a:lnTo>
                                <a:lnTo>
                                  <a:pt x="76390" y="61048"/>
                                </a:lnTo>
                                <a:lnTo>
                                  <a:pt x="78219" y="59105"/>
                                </a:lnTo>
                                <a:lnTo>
                                  <a:pt x="78219" y="54330"/>
                                </a:lnTo>
                                <a:close/>
                              </a:path>
                              <a:path w="622935" h="351155">
                                <a:moveTo>
                                  <a:pt x="82194" y="65379"/>
                                </a:moveTo>
                                <a:lnTo>
                                  <a:pt x="80365" y="63436"/>
                                </a:lnTo>
                                <a:lnTo>
                                  <a:pt x="75857" y="63436"/>
                                </a:lnTo>
                                <a:lnTo>
                                  <a:pt x="74028" y="65379"/>
                                </a:lnTo>
                                <a:lnTo>
                                  <a:pt x="74028" y="70154"/>
                                </a:lnTo>
                                <a:lnTo>
                                  <a:pt x="75857" y="72097"/>
                                </a:lnTo>
                                <a:lnTo>
                                  <a:pt x="80365" y="72097"/>
                                </a:lnTo>
                                <a:lnTo>
                                  <a:pt x="82194" y="70154"/>
                                </a:lnTo>
                                <a:lnTo>
                                  <a:pt x="82194" y="67767"/>
                                </a:lnTo>
                                <a:lnTo>
                                  <a:pt x="82194" y="65379"/>
                                </a:lnTo>
                                <a:close/>
                              </a:path>
                              <a:path w="622935" h="351155">
                                <a:moveTo>
                                  <a:pt x="87668" y="145122"/>
                                </a:moveTo>
                                <a:lnTo>
                                  <a:pt x="85839" y="143192"/>
                                </a:lnTo>
                                <a:lnTo>
                                  <a:pt x="81330" y="143192"/>
                                </a:lnTo>
                                <a:lnTo>
                                  <a:pt x="79502" y="145122"/>
                                </a:lnTo>
                                <a:lnTo>
                                  <a:pt x="79502" y="147510"/>
                                </a:lnTo>
                                <a:lnTo>
                                  <a:pt x="79502" y="149898"/>
                                </a:lnTo>
                                <a:lnTo>
                                  <a:pt x="81330" y="151841"/>
                                </a:lnTo>
                                <a:lnTo>
                                  <a:pt x="85839" y="151841"/>
                                </a:lnTo>
                                <a:lnTo>
                                  <a:pt x="87668" y="149898"/>
                                </a:lnTo>
                                <a:lnTo>
                                  <a:pt x="87668" y="145122"/>
                                </a:lnTo>
                                <a:close/>
                              </a:path>
                              <a:path w="622935" h="351155">
                                <a:moveTo>
                                  <a:pt x="191973" y="157213"/>
                                </a:moveTo>
                                <a:lnTo>
                                  <a:pt x="190144" y="155282"/>
                                </a:lnTo>
                                <a:lnTo>
                                  <a:pt x="185877" y="155282"/>
                                </a:lnTo>
                                <a:lnTo>
                                  <a:pt x="184048" y="157213"/>
                                </a:lnTo>
                                <a:lnTo>
                                  <a:pt x="184048" y="159613"/>
                                </a:lnTo>
                                <a:lnTo>
                                  <a:pt x="184048" y="161759"/>
                                </a:lnTo>
                                <a:lnTo>
                                  <a:pt x="185877" y="163690"/>
                                </a:lnTo>
                                <a:lnTo>
                                  <a:pt x="190144" y="163690"/>
                                </a:lnTo>
                                <a:lnTo>
                                  <a:pt x="191973" y="161759"/>
                                </a:lnTo>
                                <a:lnTo>
                                  <a:pt x="191973" y="157213"/>
                                </a:lnTo>
                                <a:close/>
                              </a:path>
                              <a:path w="622935" h="351155">
                                <a:moveTo>
                                  <a:pt x="197446" y="148805"/>
                                </a:moveTo>
                                <a:lnTo>
                                  <a:pt x="195618" y="146862"/>
                                </a:lnTo>
                                <a:lnTo>
                                  <a:pt x="191096" y="146862"/>
                                </a:lnTo>
                                <a:lnTo>
                                  <a:pt x="189331" y="148805"/>
                                </a:lnTo>
                                <a:lnTo>
                                  <a:pt x="189331" y="153581"/>
                                </a:lnTo>
                                <a:lnTo>
                                  <a:pt x="191096" y="155524"/>
                                </a:lnTo>
                                <a:lnTo>
                                  <a:pt x="195618" y="155524"/>
                                </a:lnTo>
                                <a:lnTo>
                                  <a:pt x="197446" y="153581"/>
                                </a:lnTo>
                                <a:lnTo>
                                  <a:pt x="197446" y="151193"/>
                                </a:lnTo>
                                <a:lnTo>
                                  <a:pt x="197446" y="148805"/>
                                </a:lnTo>
                                <a:close/>
                              </a:path>
                              <a:path w="622935" h="351155">
                                <a:moveTo>
                                  <a:pt x="198437" y="128803"/>
                                </a:moveTo>
                                <a:lnTo>
                                  <a:pt x="196608" y="126873"/>
                                </a:lnTo>
                                <a:lnTo>
                                  <a:pt x="192100" y="126873"/>
                                </a:lnTo>
                                <a:lnTo>
                                  <a:pt x="190271" y="128803"/>
                                </a:lnTo>
                                <a:lnTo>
                                  <a:pt x="190271" y="133578"/>
                                </a:lnTo>
                                <a:lnTo>
                                  <a:pt x="192100" y="135521"/>
                                </a:lnTo>
                                <a:lnTo>
                                  <a:pt x="196608" y="135521"/>
                                </a:lnTo>
                                <a:lnTo>
                                  <a:pt x="198437" y="133578"/>
                                </a:lnTo>
                                <a:lnTo>
                                  <a:pt x="198437" y="131191"/>
                                </a:lnTo>
                                <a:lnTo>
                                  <a:pt x="198437" y="128803"/>
                                </a:lnTo>
                                <a:close/>
                              </a:path>
                              <a:path w="622935" h="351155">
                                <a:moveTo>
                                  <a:pt x="204901" y="158280"/>
                                </a:moveTo>
                                <a:lnTo>
                                  <a:pt x="203073" y="156349"/>
                                </a:lnTo>
                                <a:lnTo>
                                  <a:pt x="198551" y="156349"/>
                                </a:lnTo>
                                <a:lnTo>
                                  <a:pt x="196723" y="158280"/>
                                </a:lnTo>
                                <a:lnTo>
                                  <a:pt x="196723" y="160426"/>
                                </a:lnTo>
                                <a:lnTo>
                                  <a:pt x="196723" y="162814"/>
                                </a:lnTo>
                                <a:lnTo>
                                  <a:pt x="198551" y="164757"/>
                                </a:lnTo>
                                <a:lnTo>
                                  <a:pt x="203073" y="164757"/>
                                </a:lnTo>
                                <a:lnTo>
                                  <a:pt x="204901" y="162814"/>
                                </a:lnTo>
                                <a:lnTo>
                                  <a:pt x="204901" y="158280"/>
                                </a:lnTo>
                                <a:close/>
                              </a:path>
                              <a:path w="622935" h="351155">
                                <a:moveTo>
                                  <a:pt x="208876" y="133019"/>
                                </a:moveTo>
                                <a:lnTo>
                                  <a:pt x="207048" y="131076"/>
                                </a:lnTo>
                                <a:lnTo>
                                  <a:pt x="202539" y="131076"/>
                                </a:lnTo>
                                <a:lnTo>
                                  <a:pt x="200710" y="133019"/>
                                </a:lnTo>
                                <a:lnTo>
                                  <a:pt x="200710" y="137795"/>
                                </a:lnTo>
                                <a:lnTo>
                                  <a:pt x="202539" y="139738"/>
                                </a:lnTo>
                                <a:lnTo>
                                  <a:pt x="207048" y="139738"/>
                                </a:lnTo>
                                <a:lnTo>
                                  <a:pt x="208876" y="137795"/>
                                </a:lnTo>
                                <a:lnTo>
                                  <a:pt x="208876" y="135407"/>
                                </a:lnTo>
                                <a:lnTo>
                                  <a:pt x="208876" y="133019"/>
                                </a:lnTo>
                                <a:close/>
                              </a:path>
                              <a:path w="622935" h="351155">
                                <a:moveTo>
                                  <a:pt x="459740" y="220129"/>
                                </a:moveTo>
                                <a:lnTo>
                                  <a:pt x="457911" y="218186"/>
                                </a:lnTo>
                                <a:lnTo>
                                  <a:pt x="453402" y="218186"/>
                                </a:lnTo>
                                <a:lnTo>
                                  <a:pt x="451573" y="220129"/>
                                </a:lnTo>
                                <a:lnTo>
                                  <a:pt x="451573" y="222516"/>
                                </a:lnTo>
                                <a:lnTo>
                                  <a:pt x="451573" y="224891"/>
                                </a:lnTo>
                                <a:lnTo>
                                  <a:pt x="453402" y="226847"/>
                                </a:lnTo>
                                <a:lnTo>
                                  <a:pt x="457911" y="226847"/>
                                </a:lnTo>
                                <a:lnTo>
                                  <a:pt x="459740" y="224891"/>
                                </a:lnTo>
                                <a:lnTo>
                                  <a:pt x="459740" y="220129"/>
                                </a:lnTo>
                                <a:close/>
                              </a:path>
                              <a:path w="622935" h="351155">
                                <a:moveTo>
                                  <a:pt x="462216" y="144602"/>
                                </a:moveTo>
                                <a:lnTo>
                                  <a:pt x="460400" y="142659"/>
                                </a:lnTo>
                                <a:lnTo>
                                  <a:pt x="455879" y="142659"/>
                                </a:lnTo>
                                <a:lnTo>
                                  <a:pt x="454050" y="144602"/>
                                </a:lnTo>
                                <a:lnTo>
                                  <a:pt x="454050" y="149377"/>
                                </a:lnTo>
                                <a:lnTo>
                                  <a:pt x="455879" y="151320"/>
                                </a:lnTo>
                                <a:lnTo>
                                  <a:pt x="460400" y="151320"/>
                                </a:lnTo>
                                <a:lnTo>
                                  <a:pt x="462216" y="149377"/>
                                </a:lnTo>
                                <a:lnTo>
                                  <a:pt x="462216" y="146989"/>
                                </a:lnTo>
                                <a:lnTo>
                                  <a:pt x="462216" y="144602"/>
                                </a:lnTo>
                                <a:close/>
                              </a:path>
                              <a:path w="622935" h="351155">
                                <a:moveTo>
                                  <a:pt x="468680" y="318058"/>
                                </a:moveTo>
                                <a:lnTo>
                                  <a:pt x="466852" y="316115"/>
                                </a:lnTo>
                                <a:lnTo>
                                  <a:pt x="462343" y="316115"/>
                                </a:lnTo>
                                <a:lnTo>
                                  <a:pt x="460514" y="318058"/>
                                </a:lnTo>
                                <a:lnTo>
                                  <a:pt x="460514" y="322821"/>
                                </a:lnTo>
                                <a:lnTo>
                                  <a:pt x="462343" y="324764"/>
                                </a:lnTo>
                                <a:lnTo>
                                  <a:pt x="466852" y="324764"/>
                                </a:lnTo>
                                <a:lnTo>
                                  <a:pt x="468680" y="322821"/>
                                </a:lnTo>
                                <a:lnTo>
                                  <a:pt x="468680" y="320433"/>
                                </a:lnTo>
                                <a:lnTo>
                                  <a:pt x="468680" y="318058"/>
                                </a:lnTo>
                                <a:close/>
                              </a:path>
                              <a:path w="622935" h="351155">
                                <a:moveTo>
                                  <a:pt x="480593" y="319620"/>
                                </a:moveTo>
                                <a:lnTo>
                                  <a:pt x="478777" y="317690"/>
                                </a:lnTo>
                                <a:lnTo>
                                  <a:pt x="474256" y="317690"/>
                                </a:lnTo>
                                <a:lnTo>
                                  <a:pt x="472427" y="319620"/>
                                </a:lnTo>
                                <a:lnTo>
                                  <a:pt x="472427" y="322021"/>
                                </a:lnTo>
                                <a:lnTo>
                                  <a:pt x="472427" y="324396"/>
                                </a:lnTo>
                                <a:lnTo>
                                  <a:pt x="474256" y="326351"/>
                                </a:lnTo>
                                <a:lnTo>
                                  <a:pt x="478777" y="326351"/>
                                </a:lnTo>
                                <a:lnTo>
                                  <a:pt x="480593" y="324396"/>
                                </a:lnTo>
                                <a:lnTo>
                                  <a:pt x="480593" y="319620"/>
                                </a:lnTo>
                                <a:close/>
                              </a:path>
                              <a:path w="622935" h="351155">
                                <a:moveTo>
                                  <a:pt x="489546" y="333311"/>
                                </a:moveTo>
                                <a:lnTo>
                                  <a:pt x="487718" y="331368"/>
                                </a:lnTo>
                                <a:lnTo>
                                  <a:pt x="483209" y="331368"/>
                                </a:lnTo>
                                <a:lnTo>
                                  <a:pt x="481380" y="333311"/>
                                </a:lnTo>
                                <a:lnTo>
                                  <a:pt x="481380" y="335699"/>
                                </a:lnTo>
                                <a:lnTo>
                                  <a:pt x="481380" y="338099"/>
                                </a:lnTo>
                                <a:lnTo>
                                  <a:pt x="483209" y="340029"/>
                                </a:lnTo>
                                <a:lnTo>
                                  <a:pt x="487718" y="340029"/>
                                </a:lnTo>
                                <a:lnTo>
                                  <a:pt x="489546" y="338099"/>
                                </a:lnTo>
                                <a:lnTo>
                                  <a:pt x="489546" y="333311"/>
                                </a:lnTo>
                                <a:close/>
                              </a:path>
                              <a:path w="622935" h="351155">
                                <a:moveTo>
                                  <a:pt x="492023" y="344373"/>
                                </a:moveTo>
                                <a:lnTo>
                                  <a:pt x="490207" y="342430"/>
                                </a:lnTo>
                                <a:lnTo>
                                  <a:pt x="485686" y="342430"/>
                                </a:lnTo>
                                <a:lnTo>
                                  <a:pt x="483857" y="344373"/>
                                </a:lnTo>
                                <a:lnTo>
                                  <a:pt x="483857" y="349148"/>
                                </a:lnTo>
                                <a:lnTo>
                                  <a:pt x="485686" y="351091"/>
                                </a:lnTo>
                                <a:lnTo>
                                  <a:pt x="490207" y="351091"/>
                                </a:lnTo>
                                <a:lnTo>
                                  <a:pt x="492023" y="349148"/>
                                </a:lnTo>
                                <a:lnTo>
                                  <a:pt x="492023" y="346760"/>
                                </a:lnTo>
                                <a:lnTo>
                                  <a:pt x="492023" y="344373"/>
                                </a:lnTo>
                                <a:close/>
                              </a:path>
                              <a:path w="622935" h="351155">
                                <a:moveTo>
                                  <a:pt x="503199" y="309105"/>
                                </a:moveTo>
                                <a:lnTo>
                                  <a:pt x="501370" y="307162"/>
                                </a:lnTo>
                                <a:lnTo>
                                  <a:pt x="497052" y="307162"/>
                                </a:lnTo>
                                <a:lnTo>
                                  <a:pt x="495274" y="309105"/>
                                </a:lnTo>
                                <a:lnTo>
                                  <a:pt x="495274" y="311492"/>
                                </a:lnTo>
                                <a:lnTo>
                                  <a:pt x="495274" y="313880"/>
                                </a:lnTo>
                                <a:lnTo>
                                  <a:pt x="497052" y="315823"/>
                                </a:lnTo>
                                <a:lnTo>
                                  <a:pt x="501370" y="315823"/>
                                </a:lnTo>
                                <a:lnTo>
                                  <a:pt x="503199" y="313880"/>
                                </a:lnTo>
                                <a:lnTo>
                                  <a:pt x="503199" y="309105"/>
                                </a:lnTo>
                                <a:close/>
                              </a:path>
                              <a:path w="622935" h="351155">
                                <a:moveTo>
                                  <a:pt x="503199" y="148805"/>
                                </a:moveTo>
                                <a:lnTo>
                                  <a:pt x="501370" y="146862"/>
                                </a:lnTo>
                                <a:lnTo>
                                  <a:pt x="497052" y="146862"/>
                                </a:lnTo>
                                <a:lnTo>
                                  <a:pt x="495274" y="148805"/>
                                </a:lnTo>
                                <a:lnTo>
                                  <a:pt x="495274" y="151193"/>
                                </a:lnTo>
                                <a:lnTo>
                                  <a:pt x="495274" y="153581"/>
                                </a:lnTo>
                                <a:lnTo>
                                  <a:pt x="497052" y="155524"/>
                                </a:lnTo>
                                <a:lnTo>
                                  <a:pt x="501370" y="155524"/>
                                </a:lnTo>
                                <a:lnTo>
                                  <a:pt x="503199" y="153581"/>
                                </a:lnTo>
                                <a:lnTo>
                                  <a:pt x="503199" y="148805"/>
                                </a:lnTo>
                                <a:close/>
                              </a:path>
                              <a:path w="622935" h="351155">
                                <a:moveTo>
                                  <a:pt x="504202" y="256501"/>
                                </a:moveTo>
                                <a:lnTo>
                                  <a:pt x="502373" y="254546"/>
                                </a:lnTo>
                                <a:lnTo>
                                  <a:pt x="497954" y="254546"/>
                                </a:lnTo>
                                <a:lnTo>
                                  <a:pt x="496277" y="256501"/>
                                </a:lnTo>
                                <a:lnTo>
                                  <a:pt x="496277" y="261277"/>
                                </a:lnTo>
                                <a:lnTo>
                                  <a:pt x="497954" y="263207"/>
                                </a:lnTo>
                                <a:lnTo>
                                  <a:pt x="502373" y="263207"/>
                                </a:lnTo>
                                <a:lnTo>
                                  <a:pt x="504202" y="261277"/>
                                </a:lnTo>
                                <a:lnTo>
                                  <a:pt x="504202" y="258876"/>
                                </a:lnTo>
                                <a:lnTo>
                                  <a:pt x="504202" y="256501"/>
                                </a:lnTo>
                                <a:close/>
                              </a:path>
                              <a:path w="622935" h="351155">
                                <a:moveTo>
                                  <a:pt x="504202" y="237490"/>
                                </a:moveTo>
                                <a:lnTo>
                                  <a:pt x="502373" y="235559"/>
                                </a:lnTo>
                                <a:lnTo>
                                  <a:pt x="497954" y="235559"/>
                                </a:lnTo>
                                <a:lnTo>
                                  <a:pt x="496277" y="237490"/>
                                </a:lnTo>
                                <a:lnTo>
                                  <a:pt x="496277" y="242277"/>
                                </a:lnTo>
                                <a:lnTo>
                                  <a:pt x="497954" y="244221"/>
                                </a:lnTo>
                                <a:lnTo>
                                  <a:pt x="502373" y="244221"/>
                                </a:lnTo>
                                <a:lnTo>
                                  <a:pt x="504202" y="242277"/>
                                </a:lnTo>
                                <a:lnTo>
                                  <a:pt x="504202" y="239890"/>
                                </a:lnTo>
                                <a:lnTo>
                                  <a:pt x="504202" y="237490"/>
                                </a:lnTo>
                                <a:close/>
                              </a:path>
                              <a:path w="622935" h="351155">
                                <a:moveTo>
                                  <a:pt x="508177" y="297535"/>
                                </a:moveTo>
                                <a:lnTo>
                                  <a:pt x="506349" y="295592"/>
                                </a:lnTo>
                                <a:lnTo>
                                  <a:pt x="501840" y="295592"/>
                                </a:lnTo>
                                <a:lnTo>
                                  <a:pt x="500011" y="297535"/>
                                </a:lnTo>
                                <a:lnTo>
                                  <a:pt x="500011" y="299923"/>
                                </a:lnTo>
                                <a:lnTo>
                                  <a:pt x="500011" y="302298"/>
                                </a:lnTo>
                                <a:lnTo>
                                  <a:pt x="501840" y="304253"/>
                                </a:lnTo>
                                <a:lnTo>
                                  <a:pt x="506349" y="304253"/>
                                </a:lnTo>
                                <a:lnTo>
                                  <a:pt x="508177" y="302298"/>
                                </a:lnTo>
                                <a:lnTo>
                                  <a:pt x="508177" y="297535"/>
                                </a:lnTo>
                                <a:close/>
                              </a:path>
                              <a:path w="622935" h="351155">
                                <a:moveTo>
                                  <a:pt x="508177" y="270700"/>
                                </a:moveTo>
                                <a:lnTo>
                                  <a:pt x="506349" y="268757"/>
                                </a:lnTo>
                                <a:lnTo>
                                  <a:pt x="501840" y="268757"/>
                                </a:lnTo>
                                <a:lnTo>
                                  <a:pt x="500011" y="270700"/>
                                </a:lnTo>
                                <a:lnTo>
                                  <a:pt x="500011" y="273088"/>
                                </a:lnTo>
                                <a:lnTo>
                                  <a:pt x="500011" y="275463"/>
                                </a:lnTo>
                                <a:lnTo>
                                  <a:pt x="501840" y="277406"/>
                                </a:lnTo>
                                <a:lnTo>
                                  <a:pt x="506349" y="277406"/>
                                </a:lnTo>
                                <a:lnTo>
                                  <a:pt x="508177" y="275463"/>
                                </a:lnTo>
                                <a:lnTo>
                                  <a:pt x="508177" y="270700"/>
                                </a:lnTo>
                                <a:close/>
                              </a:path>
                              <a:path w="622935" h="351155">
                                <a:moveTo>
                                  <a:pt x="512140" y="142494"/>
                                </a:moveTo>
                                <a:lnTo>
                                  <a:pt x="510324" y="140550"/>
                                </a:lnTo>
                                <a:lnTo>
                                  <a:pt x="505802" y="140550"/>
                                </a:lnTo>
                                <a:lnTo>
                                  <a:pt x="503974" y="142494"/>
                                </a:lnTo>
                                <a:lnTo>
                                  <a:pt x="503974" y="144881"/>
                                </a:lnTo>
                                <a:lnTo>
                                  <a:pt x="503974" y="147269"/>
                                </a:lnTo>
                                <a:lnTo>
                                  <a:pt x="505802" y="149199"/>
                                </a:lnTo>
                                <a:lnTo>
                                  <a:pt x="510324" y="149199"/>
                                </a:lnTo>
                                <a:lnTo>
                                  <a:pt x="512140" y="147269"/>
                                </a:lnTo>
                                <a:lnTo>
                                  <a:pt x="512140" y="142494"/>
                                </a:lnTo>
                                <a:close/>
                              </a:path>
                              <a:path w="622935" h="351155">
                                <a:moveTo>
                                  <a:pt x="514134" y="262280"/>
                                </a:moveTo>
                                <a:lnTo>
                                  <a:pt x="512305" y="260337"/>
                                </a:lnTo>
                                <a:lnTo>
                                  <a:pt x="507784" y="260337"/>
                                </a:lnTo>
                                <a:lnTo>
                                  <a:pt x="505968" y="262280"/>
                                </a:lnTo>
                                <a:lnTo>
                                  <a:pt x="505968" y="267055"/>
                                </a:lnTo>
                                <a:lnTo>
                                  <a:pt x="507784" y="268998"/>
                                </a:lnTo>
                                <a:lnTo>
                                  <a:pt x="512305" y="268998"/>
                                </a:lnTo>
                                <a:lnTo>
                                  <a:pt x="514134" y="267055"/>
                                </a:lnTo>
                                <a:lnTo>
                                  <a:pt x="514134" y="264668"/>
                                </a:lnTo>
                                <a:lnTo>
                                  <a:pt x="514134" y="262280"/>
                                </a:lnTo>
                                <a:close/>
                              </a:path>
                              <a:path w="622935" h="351155">
                                <a:moveTo>
                                  <a:pt x="514629" y="310159"/>
                                </a:moveTo>
                                <a:lnTo>
                                  <a:pt x="512800" y="308216"/>
                                </a:lnTo>
                                <a:lnTo>
                                  <a:pt x="508292" y="308216"/>
                                </a:lnTo>
                                <a:lnTo>
                                  <a:pt x="506463" y="310159"/>
                                </a:lnTo>
                                <a:lnTo>
                                  <a:pt x="506463" y="314934"/>
                                </a:lnTo>
                                <a:lnTo>
                                  <a:pt x="508292" y="316877"/>
                                </a:lnTo>
                                <a:lnTo>
                                  <a:pt x="512800" y="316877"/>
                                </a:lnTo>
                                <a:lnTo>
                                  <a:pt x="514629" y="314934"/>
                                </a:lnTo>
                                <a:lnTo>
                                  <a:pt x="514629" y="312547"/>
                                </a:lnTo>
                                <a:lnTo>
                                  <a:pt x="514629" y="310159"/>
                                </a:lnTo>
                                <a:close/>
                              </a:path>
                              <a:path w="622935" h="351155">
                                <a:moveTo>
                                  <a:pt x="514629" y="155651"/>
                                </a:moveTo>
                                <a:lnTo>
                                  <a:pt x="512800" y="153708"/>
                                </a:lnTo>
                                <a:lnTo>
                                  <a:pt x="508292" y="153708"/>
                                </a:lnTo>
                                <a:lnTo>
                                  <a:pt x="506463" y="155651"/>
                                </a:lnTo>
                                <a:lnTo>
                                  <a:pt x="506463" y="160185"/>
                                </a:lnTo>
                                <a:lnTo>
                                  <a:pt x="508292" y="162128"/>
                                </a:lnTo>
                                <a:lnTo>
                                  <a:pt x="512800" y="162128"/>
                                </a:lnTo>
                                <a:lnTo>
                                  <a:pt x="514629" y="160185"/>
                                </a:lnTo>
                                <a:lnTo>
                                  <a:pt x="514629" y="158038"/>
                                </a:lnTo>
                                <a:lnTo>
                                  <a:pt x="514629" y="155651"/>
                                </a:lnTo>
                                <a:close/>
                              </a:path>
                              <a:path w="622935" h="351155">
                                <a:moveTo>
                                  <a:pt x="521589" y="249605"/>
                                </a:moveTo>
                                <a:lnTo>
                                  <a:pt x="519772" y="247662"/>
                                </a:lnTo>
                                <a:lnTo>
                                  <a:pt x="515251" y="247662"/>
                                </a:lnTo>
                                <a:lnTo>
                                  <a:pt x="513422" y="249605"/>
                                </a:lnTo>
                                <a:lnTo>
                                  <a:pt x="513422" y="253898"/>
                                </a:lnTo>
                                <a:lnTo>
                                  <a:pt x="515251" y="255841"/>
                                </a:lnTo>
                                <a:lnTo>
                                  <a:pt x="519772" y="255841"/>
                                </a:lnTo>
                                <a:lnTo>
                                  <a:pt x="521589" y="253898"/>
                                </a:lnTo>
                                <a:lnTo>
                                  <a:pt x="521589" y="251993"/>
                                </a:lnTo>
                                <a:lnTo>
                                  <a:pt x="521589" y="249605"/>
                                </a:lnTo>
                                <a:close/>
                              </a:path>
                              <a:path w="622935" h="351155">
                                <a:moveTo>
                                  <a:pt x="522084" y="272262"/>
                                </a:moveTo>
                                <a:lnTo>
                                  <a:pt x="520255" y="270332"/>
                                </a:lnTo>
                                <a:lnTo>
                                  <a:pt x="515747" y="270332"/>
                                </a:lnTo>
                                <a:lnTo>
                                  <a:pt x="513918" y="272262"/>
                                </a:lnTo>
                                <a:lnTo>
                                  <a:pt x="513918" y="277050"/>
                                </a:lnTo>
                                <a:lnTo>
                                  <a:pt x="515747" y="278993"/>
                                </a:lnTo>
                                <a:lnTo>
                                  <a:pt x="520255" y="278993"/>
                                </a:lnTo>
                                <a:lnTo>
                                  <a:pt x="522084" y="277050"/>
                                </a:lnTo>
                                <a:lnTo>
                                  <a:pt x="522084" y="274662"/>
                                </a:lnTo>
                                <a:lnTo>
                                  <a:pt x="522084" y="272262"/>
                                </a:lnTo>
                                <a:close/>
                              </a:path>
                              <a:path w="622935" h="351155">
                                <a:moveTo>
                                  <a:pt x="526554" y="153543"/>
                                </a:moveTo>
                                <a:lnTo>
                                  <a:pt x="524725" y="151599"/>
                                </a:lnTo>
                                <a:lnTo>
                                  <a:pt x="520217" y="151599"/>
                                </a:lnTo>
                                <a:lnTo>
                                  <a:pt x="518388" y="153543"/>
                                </a:lnTo>
                                <a:lnTo>
                                  <a:pt x="518388" y="155930"/>
                                </a:lnTo>
                                <a:lnTo>
                                  <a:pt x="518388" y="158318"/>
                                </a:lnTo>
                                <a:lnTo>
                                  <a:pt x="520217" y="160007"/>
                                </a:lnTo>
                                <a:lnTo>
                                  <a:pt x="524725" y="160007"/>
                                </a:lnTo>
                                <a:lnTo>
                                  <a:pt x="526554" y="158318"/>
                                </a:lnTo>
                                <a:lnTo>
                                  <a:pt x="526554" y="153543"/>
                                </a:lnTo>
                                <a:close/>
                              </a:path>
                              <a:path w="622935" h="351155">
                                <a:moveTo>
                                  <a:pt x="540461" y="50114"/>
                                </a:moveTo>
                                <a:lnTo>
                                  <a:pt x="538632" y="48183"/>
                                </a:lnTo>
                                <a:lnTo>
                                  <a:pt x="534123" y="48183"/>
                                </a:lnTo>
                                <a:lnTo>
                                  <a:pt x="532295" y="50114"/>
                                </a:lnTo>
                                <a:lnTo>
                                  <a:pt x="532295" y="52501"/>
                                </a:lnTo>
                                <a:lnTo>
                                  <a:pt x="532295" y="54902"/>
                                </a:lnTo>
                                <a:lnTo>
                                  <a:pt x="534123" y="56832"/>
                                </a:lnTo>
                                <a:lnTo>
                                  <a:pt x="538632" y="56832"/>
                                </a:lnTo>
                                <a:lnTo>
                                  <a:pt x="540461" y="54902"/>
                                </a:lnTo>
                                <a:lnTo>
                                  <a:pt x="540461" y="50114"/>
                                </a:lnTo>
                                <a:close/>
                              </a:path>
                              <a:path w="622935" h="351155">
                                <a:moveTo>
                                  <a:pt x="542455" y="62217"/>
                                </a:moveTo>
                                <a:lnTo>
                                  <a:pt x="540626" y="60274"/>
                                </a:lnTo>
                                <a:lnTo>
                                  <a:pt x="536117" y="60274"/>
                                </a:lnTo>
                                <a:lnTo>
                                  <a:pt x="534289" y="62217"/>
                                </a:lnTo>
                                <a:lnTo>
                                  <a:pt x="534289" y="66992"/>
                                </a:lnTo>
                                <a:lnTo>
                                  <a:pt x="536117" y="68935"/>
                                </a:lnTo>
                                <a:lnTo>
                                  <a:pt x="540626" y="68935"/>
                                </a:lnTo>
                                <a:lnTo>
                                  <a:pt x="542455" y="66992"/>
                                </a:lnTo>
                                <a:lnTo>
                                  <a:pt x="542455" y="64604"/>
                                </a:lnTo>
                                <a:lnTo>
                                  <a:pt x="542455" y="62217"/>
                                </a:lnTo>
                                <a:close/>
                              </a:path>
                              <a:path w="622935" h="351155">
                                <a:moveTo>
                                  <a:pt x="549402" y="156705"/>
                                </a:moveTo>
                                <a:lnTo>
                                  <a:pt x="547573" y="154762"/>
                                </a:lnTo>
                                <a:lnTo>
                                  <a:pt x="543064" y="154762"/>
                                </a:lnTo>
                                <a:lnTo>
                                  <a:pt x="541235" y="156705"/>
                                </a:lnTo>
                                <a:lnTo>
                                  <a:pt x="541235" y="159092"/>
                                </a:lnTo>
                                <a:lnTo>
                                  <a:pt x="541235" y="161239"/>
                                </a:lnTo>
                                <a:lnTo>
                                  <a:pt x="543064" y="163182"/>
                                </a:lnTo>
                                <a:lnTo>
                                  <a:pt x="547573" y="163182"/>
                                </a:lnTo>
                                <a:lnTo>
                                  <a:pt x="549402" y="161239"/>
                                </a:lnTo>
                                <a:lnTo>
                                  <a:pt x="549402" y="156705"/>
                                </a:lnTo>
                                <a:close/>
                              </a:path>
                              <a:path w="622935" h="351155">
                                <a:moveTo>
                                  <a:pt x="550887" y="72212"/>
                                </a:moveTo>
                                <a:lnTo>
                                  <a:pt x="549059" y="70281"/>
                                </a:lnTo>
                                <a:lnTo>
                                  <a:pt x="544550" y="70281"/>
                                </a:lnTo>
                                <a:lnTo>
                                  <a:pt x="542721" y="72212"/>
                                </a:lnTo>
                                <a:lnTo>
                                  <a:pt x="542721" y="76987"/>
                                </a:lnTo>
                                <a:lnTo>
                                  <a:pt x="544550" y="78930"/>
                                </a:lnTo>
                                <a:lnTo>
                                  <a:pt x="549059" y="78930"/>
                                </a:lnTo>
                                <a:lnTo>
                                  <a:pt x="550887" y="76987"/>
                                </a:lnTo>
                                <a:lnTo>
                                  <a:pt x="550887" y="74599"/>
                                </a:lnTo>
                                <a:lnTo>
                                  <a:pt x="550887" y="72212"/>
                                </a:lnTo>
                                <a:close/>
                              </a:path>
                              <a:path w="622935" h="351155">
                                <a:moveTo>
                                  <a:pt x="554367" y="165925"/>
                                </a:moveTo>
                                <a:lnTo>
                                  <a:pt x="552538" y="163995"/>
                                </a:lnTo>
                                <a:lnTo>
                                  <a:pt x="548030" y="163995"/>
                                </a:lnTo>
                                <a:lnTo>
                                  <a:pt x="546201" y="165925"/>
                                </a:lnTo>
                                <a:lnTo>
                                  <a:pt x="546201" y="168313"/>
                                </a:lnTo>
                                <a:lnTo>
                                  <a:pt x="546201" y="170700"/>
                                </a:lnTo>
                                <a:lnTo>
                                  <a:pt x="548030" y="172643"/>
                                </a:lnTo>
                                <a:lnTo>
                                  <a:pt x="552538" y="172643"/>
                                </a:lnTo>
                                <a:lnTo>
                                  <a:pt x="554367" y="170700"/>
                                </a:lnTo>
                                <a:lnTo>
                                  <a:pt x="554367" y="165925"/>
                                </a:lnTo>
                                <a:close/>
                              </a:path>
                              <a:path w="622935" h="351155">
                                <a:moveTo>
                                  <a:pt x="555358" y="62750"/>
                                </a:moveTo>
                                <a:lnTo>
                                  <a:pt x="553529" y="60807"/>
                                </a:lnTo>
                                <a:lnTo>
                                  <a:pt x="549021" y="60807"/>
                                </a:lnTo>
                                <a:lnTo>
                                  <a:pt x="547192" y="62750"/>
                                </a:lnTo>
                                <a:lnTo>
                                  <a:pt x="547192" y="65138"/>
                                </a:lnTo>
                                <a:lnTo>
                                  <a:pt x="547192" y="67525"/>
                                </a:lnTo>
                                <a:lnTo>
                                  <a:pt x="549021" y="69456"/>
                                </a:lnTo>
                                <a:lnTo>
                                  <a:pt x="553529" y="69456"/>
                                </a:lnTo>
                                <a:lnTo>
                                  <a:pt x="555358" y="67525"/>
                                </a:lnTo>
                                <a:lnTo>
                                  <a:pt x="555358" y="62750"/>
                                </a:lnTo>
                                <a:close/>
                              </a:path>
                              <a:path w="622935" h="351155">
                                <a:moveTo>
                                  <a:pt x="562571" y="173824"/>
                                </a:moveTo>
                                <a:lnTo>
                                  <a:pt x="560743" y="171881"/>
                                </a:lnTo>
                                <a:lnTo>
                                  <a:pt x="556475" y="171881"/>
                                </a:lnTo>
                                <a:lnTo>
                                  <a:pt x="554634" y="173824"/>
                                </a:lnTo>
                                <a:lnTo>
                                  <a:pt x="554634" y="178600"/>
                                </a:lnTo>
                                <a:lnTo>
                                  <a:pt x="556475" y="180530"/>
                                </a:lnTo>
                                <a:lnTo>
                                  <a:pt x="560743" y="180530"/>
                                </a:lnTo>
                                <a:lnTo>
                                  <a:pt x="562571" y="178600"/>
                                </a:lnTo>
                                <a:lnTo>
                                  <a:pt x="562571" y="176212"/>
                                </a:lnTo>
                                <a:lnTo>
                                  <a:pt x="562571" y="173824"/>
                                </a:lnTo>
                                <a:close/>
                              </a:path>
                              <a:path w="622935" h="351155">
                                <a:moveTo>
                                  <a:pt x="564057" y="162242"/>
                                </a:moveTo>
                                <a:lnTo>
                                  <a:pt x="562229" y="160312"/>
                                </a:lnTo>
                                <a:lnTo>
                                  <a:pt x="557961" y="160312"/>
                                </a:lnTo>
                                <a:lnTo>
                                  <a:pt x="556133" y="162242"/>
                                </a:lnTo>
                                <a:lnTo>
                                  <a:pt x="556133" y="167017"/>
                                </a:lnTo>
                                <a:lnTo>
                                  <a:pt x="557961" y="168960"/>
                                </a:lnTo>
                                <a:lnTo>
                                  <a:pt x="562229" y="168960"/>
                                </a:lnTo>
                                <a:lnTo>
                                  <a:pt x="564057" y="167017"/>
                                </a:lnTo>
                                <a:lnTo>
                                  <a:pt x="564057" y="164630"/>
                                </a:lnTo>
                                <a:lnTo>
                                  <a:pt x="564057" y="162242"/>
                                </a:lnTo>
                                <a:close/>
                              </a:path>
                              <a:path w="622935" h="351155">
                                <a:moveTo>
                                  <a:pt x="565048" y="19304"/>
                                </a:moveTo>
                                <a:lnTo>
                                  <a:pt x="563219" y="17373"/>
                                </a:lnTo>
                                <a:lnTo>
                                  <a:pt x="558914" y="17373"/>
                                </a:lnTo>
                                <a:lnTo>
                                  <a:pt x="557123" y="19304"/>
                                </a:lnTo>
                                <a:lnTo>
                                  <a:pt x="557123" y="24091"/>
                                </a:lnTo>
                                <a:lnTo>
                                  <a:pt x="558914" y="26022"/>
                                </a:lnTo>
                                <a:lnTo>
                                  <a:pt x="563219" y="26022"/>
                                </a:lnTo>
                                <a:lnTo>
                                  <a:pt x="565048" y="24091"/>
                                </a:lnTo>
                                <a:lnTo>
                                  <a:pt x="565048" y="21691"/>
                                </a:lnTo>
                                <a:lnTo>
                                  <a:pt x="565048" y="19304"/>
                                </a:lnTo>
                                <a:close/>
                              </a:path>
                              <a:path w="622935" h="351155">
                                <a:moveTo>
                                  <a:pt x="570522" y="259130"/>
                                </a:moveTo>
                                <a:lnTo>
                                  <a:pt x="568693" y="257175"/>
                                </a:lnTo>
                                <a:lnTo>
                                  <a:pt x="564184" y="257175"/>
                                </a:lnTo>
                                <a:lnTo>
                                  <a:pt x="562356" y="259130"/>
                                </a:lnTo>
                                <a:lnTo>
                                  <a:pt x="562356" y="263893"/>
                                </a:lnTo>
                                <a:lnTo>
                                  <a:pt x="564184" y="265836"/>
                                </a:lnTo>
                                <a:lnTo>
                                  <a:pt x="568693" y="265836"/>
                                </a:lnTo>
                                <a:lnTo>
                                  <a:pt x="570522" y="263893"/>
                                </a:lnTo>
                                <a:lnTo>
                                  <a:pt x="570522" y="261505"/>
                                </a:lnTo>
                                <a:lnTo>
                                  <a:pt x="570522" y="259130"/>
                                </a:lnTo>
                                <a:close/>
                              </a:path>
                              <a:path w="622935" h="351155">
                                <a:moveTo>
                                  <a:pt x="574001" y="26670"/>
                                </a:moveTo>
                                <a:lnTo>
                                  <a:pt x="572173" y="24739"/>
                                </a:lnTo>
                                <a:lnTo>
                                  <a:pt x="567664" y="24739"/>
                                </a:lnTo>
                                <a:lnTo>
                                  <a:pt x="565835" y="26670"/>
                                </a:lnTo>
                                <a:lnTo>
                                  <a:pt x="565835" y="31457"/>
                                </a:lnTo>
                                <a:lnTo>
                                  <a:pt x="567664" y="33388"/>
                                </a:lnTo>
                                <a:lnTo>
                                  <a:pt x="572173" y="33388"/>
                                </a:lnTo>
                                <a:lnTo>
                                  <a:pt x="574001" y="31457"/>
                                </a:lnTo>
                                <a:lnTo>
                                  <a:pt x="574001" y="29057"/>
                                </a:lnTo>
                                <a:lnTo>
                                  <a:pt x="574001" y="26670"/>
                                </a:lnTo>
                                <a:close/>
                              </a:path>
                              <a:path w="622935" h="351155">
                                <a:moveTo>
                                  <a:pt x="575487" y="75895"/>
                                </a:moveTo>
                                <a:lnTo>
                                  <a:pt x="573659" y="73964"/>
                                </a:lnTo>
                                <a:lnTo>
                                  <a:pt x="569150" y="73964"/>
                                </a:lnTo>
                                <a:lnTo>
                                  <a:pt x="567321" y="75895"/>
                                </a:lnTo>
                                <a:lnTo>
                                  <a:pt x="567321" y="80670"/>
                                </a:lnTo>
                                <a:lnTo>
                                  <a:pt x="569150" y="82613"/>
                                </a:lnTo>
                                <a:lnTo>
                                  <a:pt x="573659" y="82613"/>
                                </a:lnTo>
                                <a:lnTo>
                                  <a:pt x="575487" y="80670"/>
                                </a:lnTo>
                                <a:lnTo>
                                  <a:pt x="575487" y="78282"/>
                                </a:lnTo>
                                <a:lnTo>
                                  <a:pt x="575487" y="75895"/>
                                </a:lnTo>
                                <a:close/>
                              </a:path>
                              <a:path w="622935" h="351155">
                                <a:moveTo>
                                  <a:pt x="578472" y="274916"/>
                                </a:moveTo>
                                <a:lnTo>
                                  <a:pt x="576643" y="272961"/>
                                </a:lnTo>
                                <a:lnTo>
                                  <a:pt x="572135" y="272961"/>
                                </a:lnTo>
                                <a:lnTo>
                                  <a:pt x="570306" y="274916"/>
                                </a:lnTo>
                                <a:lnTo>
                                  <a:pt x="570306" y="277291"/>
                                </a:lnTo>
                                <a:lnTo>
                                  <a:pt x="570306" y="279692"/>
                                </a:lnTo>
                                <a:lnTo>
                                  <a:pt x="572135" y="281622"/>
                                </a:lnTo>
                                <a:lnTo>
                                  <a:pt x="576643" y="281622"/>
                                </a:lnTo>
                                <a:lnTo>
                                  <a:pt x="578472" y="279692"/>
                                </a:lnTo>
                                <a:lnTo>
                                  <a:pt x="578472" y="274916"/>
                                </a:lnTo>
                                <a:close/>
                              </a:path>
                              <a:path w="622935" h="351155">
                                <a:moveTo>
                                  <a:pt x="581444" y="251714"/>
                                </a:moveTo>
                                <a:lnTo>
                                  <a:pt x="579615" y="249770"/>
                                </a:lnTo>
                                <a:lnTo>
                                  <a:pt x="575094" y="249770"/>
                                </a:lnTo>
                                <a:lnTo>
                                  <a:pt x="573278" y="251714"/>
                                </a:lnTo>
                                <a:lnTo>
                                  <a:pt x="573278" y="255993"/>
                                </a:lnTo>
                                <a:lnTo>
                                  <a:pt x="575094" y="257949"/>
                                </a:lnTo>
                                <a:lnTo>
                                  <a:pt x="579615" y="257949"/>
                                </a:lnTo>
                                <a:lnTo>
                                  <a:pt x="581444" y="255993"/>
                                </a:lnTo>
                                <a:lnTo>
                                  <a:pt x="581444" y="253619"/>
                                </a:lnTo>
                                <a:lnTo>
                                  <a:pt x="581444" y="251714"/>
                                </a:lnTo>
                                <a:close/>
                              </a:path>
                              <a:path w="622935" h="351155">
                                <a:moveTo>
                                  <a:pt x="581444" y="17208"/>
                                </a:moveTo>
                                <a:lnTo>
                                  <a:pt x="579615" y="15265"/>
                                </a:lnTo>
                                <a:lnTo>
                                  <a:pt x="575094" y="15265"/>
                                </a:lnTo>
                                <a:lnTo>
                                  <a:pt x="573278" y="17208"/>
                                </a:lnTo>
                                <a:lnTo>
                                  <a:pt x="573278" y="21983"/>
                                </a:lnTo>
                                <a:lnTo>
                                  <a:pt x="575094" y="23926"/>
                                </a:lnTo>
                                <a:lnTo>
                                  <a:pt x="579615" y="23926"/>
                                </a:lnTo>
                                <a:lnTo>
                                  <a:pt x="581444" y="21983"/>
                                </a:lnTo>
                                <a:lnTo>
                                  <a:pt x="581444" y="19596"/>
                                </a:lnTo>
                                <a:lnTo>
                                  <a:pt x="581444" y="17208"/>
                                </a:lnTo>
                                <a:close/>
                              </a:path>
                              <a:path w="622935" h="351155">
                                <a:moveTo>
                                  <a:pt x="585419" y="1943"/>
                                </a:moveTo>
                                <a:lnTo>
                                  <a:pt x="583590" y="0"/>
                                </a:lnTo>
                                <a:lnTo>
                                  <a:pt x="579069" y="0"/>
                                </a:lnTo>
                                <a:lnTo>
                                  <a:pt x="577240" y="1943"/>
                                </a:lnTo>
                                <a:lnTo>
                                  <a:pt x="577240" y="6718"/>
                                </a:lnTo>
                                <a:lnTo>
                                  <a:pt x="579069" y="8661"/>
                                </a:lnTo>
                                <a:lnTo>
                                  <a:pt x="583590" y="8661"/>
                                </a:lnTo>
                                <a:lnTo>
                                  <a:pt x="585419" y="6718"/>
                                </a:lnTo>
                                <a:lnTo>
                                  <a:pt x="585419" y="4330"/>
                                </a:lnTo>
                                <a:lnTo>
                                  <a:pt x="585419" y="1943"/>
                                </a:lnTo>
                                <a:close/>
                              </a:path>
                              <a:path w="622935" h="351155">
                                <a:moveTo>
                                  <a:pt x="587413" y="68529"/>
                                </a:moveTo>
                                <a:lnTo>
                                  <a:pt x="585584" y="66598"/>
                                </a:lnTo>
                                <a:lnTo>
                                  <a:pt x="581075" y="66598"/>
                                </a:lnTo>
                                <a:lnTo>
                                  <a:pt x="579247" y="68529"/>
                                </a:lnTo>
                                <a:lnTo>
                                  <a:pt x="579247" y="70916"/>
                                </a:lnTo>
                                <a:lnTo>
                                  <a:pt x="579247" y="73317"/>
                                </a:lnTo>
                                <a:lnTo>
                                  <a:pt x="581075" y="75247"/>
                                </a:lnTo>
                                <a:lnTo>
                                  <a:pt x="585584" y="75247"/>
                                </a:lnTo>
                                <a:lnTo>
                                  <a:pt x="587413" y="73317"/>
                                </a:lnTo>
                                <a:lnTo>
                                  <a:pt x="587413" y="68529"/>
                                </a:lnTo>
                                <a:close/>
                              </a:path>
                              <a:path w="622935" h="351155">
                                <a:moveTo>
                                  <a:pt x="591388" y="144602"/>
                                </a:moveTo>
                                <a:lnTo>
                                  <a:pt x="589559" y="142659"/>
                                </a:lnTo>
                                <a:lnTo>
                                  <a:pt x="585038" y="142659"/>
                                </a:lnTo>
                                <a:lnTo>
                                  <a:pt x="583222" y="144602"/>
                                </a:lnTo>
                                <a:lnTo>
                                  <a:pt x="583222" y="146989"/>
                                </a:lnTo>
                                <a:lnTo>
                                  <a:pt x="583222" y="149377"/>
                                </a:lnTo>
                                <a:lnTo>
                                  <a:pt x="585038" y="151320"/>
                                </a:lnTo>
                                <a:lnTo>
                                  <a:pt x="589559" y="151320"/>
                                </a:lnTo>
                                <a:lnTo>
                                  <a:pt x="591388" y="149377"/>
                                </a:lnTo>
                                <a:lnTo>
                                  <a:pt x="591388" y="144602"/>
                                </a:lnTo>
                                <a:close/>
                              </a:path>
                              <a:path w="622935" h="351155">
                                <a:moveTo>
                                  <a:pt x="592378" y="80111"/>
                                </a:moveTo>
                                <a:lnTo>
                                  <a:pt x="590550" y="78181"/>
                                </a:lnTo>
                                <a:lnTo>
                                  <a:pt x="586028" y="78181"/>
                                </a:lnTo>
                                <a:lnTo>
                                  <a:pt x="584200" y="80111"/>
                                </a:lnTo>
                                <a:lnTo>
                                  <a:pt x="584200" y="84899"/>
                                </a:lnTo>
                                <a:lnTo>
                                  <a:pt x="586028" y="86829"/>
                                </a:lnTo>
                                <a:lnTo>
                                  <a:pt x="590550" y="86829"/>
                                </a:lnTo>
                                <a:lnTo>
                                  <a:pt x="592378" y="84899"/>
                                </a:lnTo>
                                <a:lnTo>
                                  <a:pt x="592378" y="82499"/>
                                </a:lnTo>
                                <a:lnTo>
                                  <a:pt x="592378" y="80111"/>
                                </a:lnTo>
                                <a:close/>
                              </a:path>
                              <a:path w="622935" h="351155">
                                <a:moveTo>
                                  <a:pt x="593864" y="16154"/>
                                </a:moveTo>
                                <a:lnTo>
                                  <a:pt x="592035" y="14224"/>
                                </a:lnTo>
                                <a:lnTo>
                                  <a:pt x="587527" y="14224"/>
                                </a:lnTo>
                                <a:lnTo>
                                  <a:pt x="585698" y="16154"/>
                                </a:lnTo>
                                <a:lnTo>
                                  <a:pt x="585698" y="20929"/>
                                </a:lnTo>
                                <a:lnTo>
                                  <a:pt x="587527" y="22872"/>
                                </a:lnTo>
                                <a:lnTo>
                                  <a:pt x="592035" y="22872"/>
                                </a:lnTo>
                                <a:lnTo>
                                  <a:pt x="593864" y="20929"/>
                                </a:lnTo>
                                <a:lnTo>
                                  <a:pt x="593864" y="18542"/>
                                </a:lnTo>
                                <a:lnTo>
                                  <a:pt x="593864" y="16154"/>
                                </a:lnTo>
                                <a:close/>
                              </a:path>
                              <a:path w="622935" h="351155">
                                <a:moveTo>
                                  <a:pt x="602310" y="71158"/>
                                </a:moveTo>
                                <a:lnTo>
                                  <a:pt x="600481" y="69227"/>
                                </a:lnTo>
                                <a:lnTo>
                                  <a:pt x="595972" y="69227"/>
                                </a:lnTo>
                                <a:lnTo>
                                  <a:pt x="594144" y="71158"/>
                                </a:lnTo>
                                <a:lnTo>
                                  <a:pt x="594144" y="75933"/>
                                </a:lnTo>
                                <a:lnTo>
                                  <a:pt x="595972" y="77876"/>
                                </a:lnTo>
                                <a:lnTo>
                                  <a:pt x="600481" y="77876"/>
                                </a:lnTo>
                                <a:lnTo>
                                  <a:pt x="602310" y="75933"/>
                                </a:lnTo>
                                <a:lnTo>
                                  <a:pt x="602310" y="73545"/>
                                </a:lnTo>
                                <a:lnTo>
                                  <a:pt x="602310" y="71158"/>
                                </a:lnTo>
                                <a:close/>
                              </a:path>
                              <a:path w="622935" h="351155">
                                <a:moveTo>
                                  <a:pt x="603300" y="134594"/>
                                </a:moveTo>
                                <a:lnTo>
                                  <a:pt x="601472" y="132651"/>
                                </a:lnTo>
                                <a:lnTo>
                                  <a:pt x="596963" y="132651"/>
                                </a:lnTo>
                                <a:lnTo>
                                  <a:pt x="595134" y="134594"/>
                                </a:lnTo>
                                <a:lnTo>
                                  <a:pt x="595134" y="136982"/>
                                </a:lnTo>
                                <a:lnTo>
                                  <a:pt x="595134" y="139369"/>
                                </a:lnTo>
                                <a:lnTo>
                                  <a:pt x="596963" y="141300"/>
                                </a:lnTo>
                                <a:lnTo>
                                  <a:pt x="601472" y="141300"/>
                                </a:lnTo>
                                <a:lnTo>
                                  <a:pt x="603300" y="139369"/>
                                </a:lnTo>
                                <a:lnTo>
                                  <a:pt x="603300" y="134594"/>
                                </a:lnTo>
                                <a:close/>
                              </a:path>
                              <a:path w="622935" h="351155">
                                <a:moveTo>
                                  <a:pt x="604786" y="262813"/>
                                </a:moveTo>
                                <a:lnTo>
                                  <a:pt x="602957" y="260858"/>
                                </a:lnTo>
                                <a:lnTo>
                                  <a:pt x="598449" y="260858"/>
                                </a:lnTo>
                                <a:lnTo>
                                  <a:pt x="596620" y="262813"/>
                                </a:lnTo>
                                <a:lnTo>
                                  <a:pt x="596620" y="265188"/>
                                </a:lnTo>
                                <a:lnTo>
                                  <a:pt x="596620" y="267576"/>
                                </a:lnTo>
                                <a:lnTo>
                                  <a:pt x="598449" y="269519"/>
                                </a:lnTo>
                                <a:lnTo>
                                  <a:pt x="602957" y="269519"/>
                                </a:lnTo>
                                <a:lnTo>
                                  <a:pt x="604786" y="267576"/>
                                </a:lnTo>
                                <a:lnTo>
                                  <a:pt x="604786" y="262813"/>
                                </a:lnTo>
                                <a:close/>
                              </a:path>
                              <a:path w="622935" h="351155">
                                <a:moveTo>
                                  <a:pt x="609257" y="252691"/>
                                </a:moveTo>
                                <a:lnTo>
                                  <a:pt x="607428" y="250825"/>
                                </a:lnTo>
                                <a:lnTo>
                                  <a:pt x="602919" y="250825"/>
                                </a:lnTo>
                                <a:lnTo>
                                  <a:pt x="601091" y="252691"/>
                                </a:lnTo>
                                <a:lnTo>
                                  <a:pt x="601091" y="254673"/>
                                </a:lnTo>
                                <a:lnTo>
                                  <a:pt x="601091" y="257048"/>
                                </a:lnTo>
                                <a:lnTo>
                                  <a:pt x="602919" y="258991"/>
                                </a:lnTo>
                                <a:lnTo>
                                  <a:pt x="607428" y="258991"/>
                                </a:lnTo>
                                <a:lnTo>
                                  <a:pt x="609257" y="257048"/>
                                </a:lnTo>
                                <a:lnTo>
                                  <a:pt x="609257" y="252691"/>
                                </a:lnTo>
                                <a:close/>
                              </a:path>
                              <a:path w="622935" h="351155">
                                <a:moveTo>
                                  <a:pt x="618705" y="262280"/>
                                </a:moveTo>
                                <a:lnTo>
                                  <a:pt x="616877" y="260337"/>
                                </a:lnTo>
                                <a:lnTo>
                                  <a:pt x="612368" y="260337"/>
                                </a:lnTo>
                                <a:lnTo>
                                  <a:pt x="610539" y="262280"/>
                                </a:lnTo>
                                <a:lnTo>
                                  <a:pt x="610539" y="267055"/>
                                </a:lnTo>
                                <a:lnTo>
                                  <a:pt x="612368" y="268998"/>
                                </a:lnTo>
                                <a:lnTo>
                                  <a:pt x="616877" y="268998"/>
                                </a:lnTo>
                                <a:lnTo>
                                  <a:pt x="618705" y="267055"/>
                                </a:lnTo>
                                <a:lnTo>
                                  <a:pt x="618705" y="264668"/>
                                </a:lnTo>
                                <a:lnTo>
                                  <a:pt x="618705" y="262280"/>
                                </a:lnTo>
                                <a:close/>
                              </a:path>
                              <a:path w="622935" h="351155">
                                <a:moveTo>
                                  <a:pt x="622427" y="250647"/>
                                </a:moveTo>
                                <a:lnTo>
                                  <a:pt x="620814" y="248704"/>
                                </a:lnTo>
                                <a:lnTo>
                                  <a:pt x="616331" y="248704"/>
                                </a:lnTo>
                                <a:lnTo>
                                  <a:pt x="614502" y="250647"/>
                                </a:lnTo>
                                <a:lnTo>
                                  <a:pt x="614502" y="252679"/>
                                </a:lnTo>
                                <a:lnTo>
                                  <a:pt x="614502" y="254952"/>
                                </a:lnTo>
                                <a:lnTo>
                                  <a:pt x="616331" y="256882"/>
                                </a:lnTo>
                                <a:lnTo>
                                  <a:pt x="620814" y="256882"/>
                                </a:lnTo>
                                <a:lnTo>
                                  <a:pt x="622427" y="254952"/>
                                </a:lnTo>
                                <a:lnTo>
                                  <a:pt x="622427" y="250647"/>
                                </a:lnTo>
                                <a:close/>
                              </a:path>
                            </a:pathLst>
                          </a:custGeom>
                          <a:solidFill>
                            <a:srgbClr val="FFFFFF"/>
                          </a:solidFill>
                        </wps:spPr>
                        <wps:bodyPr wrap="square" lIns="0" tIns="0" rIns="0" bIns="0" rtlCol="0">
                          <a:prstTxWarp prst="textNoShape">
                            <a:avLst/>
                          </a:prstTxWarp>
                          <a:noAutofit/>
                        </wps:bodyPr>
                      </wps:wsp>
                      <wps:wsp>
                        <wps:cNvPr id="1959492265" name="Graphic 27"/>
                        <wps:cNvSpPr/>
                        <wps:spPr>
                          <a:xfrm>
                            <a:off x="149327" y="145423"/>
                            <a:ext cx="535305" cy="178435"/>
                          </a:xfrm>
                          <a:custGeom>
                            <a:avLst/>
                            <a:gdLst/>
                            <a:ahLst/>
                            <a:cxnLst/>
                            <a:rect l="l" t="t" r="r" b="b"/>
                            <a:pathLst>
                              <a:path w="535305" h="178435">
                                <a:moveTo>
                                  <a:pt x="8166" y="155663"/>
                                </a:moveTo>
                                <a:lnTo>
                                  <a:pt x="6350" y="153720"/>
                                </a:lnTo>
                                <a:lnTo>
                                  <a:pt x="1828" y="153720"/>
                                </a:lnTo>
                                <a:lnTo>
                                  <a:pt x="0" y="155663"/>
                                </a:lnTo>
                                <a:lnTo>
                                  <a:pt x="0" y="158051"/>
                                </a:lnTo>
                                <a:lnTo>
                                  <a:pt x="0" y="160451"/>
                                </a:lnTo>
                                <a:lnTo>
                                  <a:pt x="1828" y="162382"/>
                                </a:lnTo>
                                <a:lnTo>
                                  <a:pt x="6350" y="162382"/>
                                </a:lnTo>
                                <a:lnTo>
                                  <a:pt x="8166" y="160451"/>
                                </a:lnTo>
                                <a:lnTo>
                                  <a:pt x="8166" y="155663"/>
                                </a:lnTo>
                                <a:close/>
                              </a:path>
                              <a:path w="535305" h="178435">
                                <a:moveTo>
                                  <a:pt x="163957" y="89535"/>
                                </a:moveTo>
                                <a:lnTo>
                                  <a:pt x="163855" y="89916"/>
                                </a:lnTo>
                                <a:lnTo>
                                  <a:pt x="163957" y="89535"/>
                                </a:lnTo>
                                <a:close/>
                              </a:path>
                              <a:path w="535305" h="178435">
                                <a:moveTo>
                                  <a:pt x="163982" y="91313"/>
                                </a:moveTo>
                                <a:lnTo>
                                  <a:pt x="163957" y="91059"/>
                                </a:lnTo>
                                <a:lnTo>
                                  <a:pt x="163855" y="89916"/>
                                </a:lnTo>
                                <a:lnTo>
                                  <a:pt x="163855" y="89789"/>
                                </a:lnTo>
                                <a:lnTo>
                                  <a:pt x="163855" y="89027"/>
                                </a:lnTo>
                                <a:lnTo>
                                  <a:pt x="163855" y="84963"/>
                                </a:lnTo>
                                <a:lnTo>
                                  <a:pt x="163855" y="83566"/>
                                </a:lnTo>
                                <a:lnTo>
                                  <a:pt x="157759" y="77978"/>
                                </a:lnTo>
                                <a:lnTo>
                                  <a:pt x="155282" y="77978"/>
                                </a:lnTo>
                                <a:lnTo>
                                  <a:pt x="155282" y="80772"/>
                                </a:lnTo>
                                <a:lnTo>
                                  <a:pt x="158686" y="81407"/>
                                </a:lnTo>
                                <a:lnTo>
                                  <a:pt x="158686" y="84963"/>
                                </a:lnTo>
                                <a:lnTo>
                                  <a:pt x="157238" y="84963"/>
                                </a:lnTo>
                                <a:lnTo>
                                  <a:pt x="155181" y="82042"/>
                                </a:lnTo>
                                <a:lnTo>
                                  <a:pt x="155181" y="85598"/>
                                </a:lnTo>
                                <a:lnTo>
                                  <a:pt x="157353" y="85979"/>
                                </a:lnTo>
                                <a:lnTo>
                                  <a:pt x="157353" y="89027"/>
                                </a:lnTo>
                                <a:lnTo>
                                  <a:pt x="154863" y="86995"/>
                                </a:lnTo>
                                <a:lnTo>
                                  <a:pt x="154863" y="90043"/>
                                </a:lnTo>
                                <a:lnTo>
                                  <a:pt x="156222" y="89789"/>
                                </a:lnTo>
                                <a:lnTo>
                                  <a:pt x="156552" y="91059"/>
                                </a:lnTo>
                                <a:lnTo>
                                  <a:pt x="155651" y="90805"/>
                                </a:lnTo>
                                <a:lnTo>
                                  <a:pt x="154838" y="90805"/>
                                </a:lnTo>
                                <a:lnTo>
                                  <a:pt x="154546" y="91186"/>
                                </a:lnTo>
                                <a:lnTo>
                                  <a:pt x="163982" y="91313"/>
                                </a:lnTo>
                                <a:close/>
                              </a:path>
                              <a:path w="535305" h="178435">
                                <a:moveTo>
                                  <a:pt x="170903" y="35814"/>
                                </a:moveTo>
                                <a:lnTo>
                                  <a:pt x="170472" y="33350"/>
                                </a:lnTo>
                                <a:lnTo>
                                  <a:pt x="169799" y="35814"/>
                                </a:lnTo>
                                <a:lnTo>
                                  <a:pt x="170903" y="35814"/>
                                </a:lnTo>
                                <a:close/>
                              </a:path>
                              <a:path w="535305" h="178435">
                                <a:moveTo>
                                  <a:pt x="187794" y="85979"/>
                                </a:moveTo>
                                <a:lnTo>
                                  <a:pt x="184226" y="89154"/>
                                </a:lnTo>
                                <a:lnTo>
                                  <a:pt x="181051" y="89662"/>
                                </a:lnTo>
                                <a:lnTo>
                                  <a:pt x="185013" y="85217"/>
                                </a:lnTo>
                                <a:lnTo>
                                  <a:pt x="186944" y="83058"/>
                                </a:lnTo>
                                <a:lnTo>
                                  <a:pt x="185394" y="83058"/>
                                </a:lnTo>
                                <a:lnTo>
                                  <a:pt x="181051" y="85217"/>
                                </a:lnTo>
                                <a:lnTo>
                                  <a:pt x="184302" y="82423"/>
                                </a:lnTo>
                                <a:lnTo>
                                  <a:pt x="184454" y="82296"/>
                                </a:lnTo>
                                <a:lnTo>
                                  <a:pt x="185191" y="78867"/>
                                </a:lnTo>
                                <a:lnTo>
                                  <a:pt x="184670" y="77978"/>
                                </a:lnTo>
                                <a:lnTo>
                                  <a:pt x="181470" y="82423"/>
                                </a:lnTo>
                                <a:lnTo>
                                  <a:pt x="178523" y="81788"/>
                                </a:lnTo>
                                <a:lnTo>
                                  <a:pt x="178422" y="88138"/>
                                </a:lnTo>
                                <a:lnTo>
                                  <a:pt x="178231" y="89535"/>
                                </a:lnTo>
                                <a:lnTo>
                                  <a:pt x="177711" y="91236"/>
                                </a:lnTo>
                                <a:lnTo>
                                  <a:pt x="177355" y="92456"/>
                                </a:lnTo>
                                <a:lnTo>
                                  <a:pt x="176822" y="93789"/>
                                </a:lnTo>
                                <a:lnTo>
                                  <a:pt x="175348" y="95478"/>
                                </a:lnTo>
                                <a:lnTo>
                                  <a:pt x="175221" y="93205"/>
                                </a:lnTo>
                                <a:lnTo>
                                  <a:pt x="174777" y="91313"/>
                                </a:lnTo>
                                <a:lnTo>
                                  <a:pt x="174307" y="89535"/>
                                </a:lnTo>
                                <a:lnTo>
                                  <a:pt x="173482" y="87376"/>
                                </a:lnTo>
                                <a:lnTo>
                                  <a:pt x="169887" y="87376"/>
                                </a:lnTo>
                                <a:lnTo>
                                  <a:pt x="166611" y="87249"/>
                                </a:lnTo>
                                <a:lnTo>
                                  <a:pt x="165646" y="89154"/>
                                </a:lnTo>
                                <a:lnTo>
                                  <a:pt x="166293" y="89154"/>
                                </a:lnTo>
                                <a:lnTo>
                                  <a:pt x="167297" y="90805"/>
                                </a:lnTo>
                                <a:lnTo>
                                  <a:pt x="167563" y="91313"/>
                                </a:lnTo>
                                <a:lnTo>
                                  <a:pt x="167779" y="92024"/>
                                </a:lnTo>
                                <a:lnTo>
                                  <a:pt x="167894" y="93649"/>
                                </a:lnTo>
                                <a:lnTo>
                                  <a:pt x="168592" y="95999"/>
                                </a:lnTo>
                                <a:lnTo>
                                  <a:pt x="165811" y="95999"/>
                                </a:lnTo>
                                <a:lnTo>
                                  <a:pt x="164312" y="93205"/>
                                </a:lnTo>
                                <a:lnTo>
                                  <a:pt x="164198" y="92786"/>
                                </a:lnTo>
                                <a:lnTo>
                                  <a:pt x="163982" y="91325"/>
                                </a:lnTo>
                                <a:lnTo>
                                  <a:pt x="154546" y="91236"/>
                                </a:lnTo>
                                <a:lnTo>
                                  <a:pt x="154419" y="91973"/>
                                </a:lnTo>
                                <a:lnTo>
                                  <a:pt x="154749" y="92417"/>
                                </a:lnTo>
                                <a:lnTo>
                                  <a:pt x="155511" y="92875"/>
                                </a:lnTo>
                                <a:lnTo>
                                  <a:pt x="155155" y="93205"/>
                                </a:lnTo>
                                <a:lnTo>
                                  <a:pt x="154965" y="93726"/>
                                </a:lnTo>
                                <a:lnTo>
                                  <a:pt x="154863" y="104178"/>
                                </a:lnTo>
                                <a:lnTo>
                                  <a:pt x="159499" y="107810"/>
                                </a:lnTo>
                                <a:lnTo>
                                  <a:pt x="165303" y="107810"/>
                                </a:lnTo>
                                <a:lnTo>
                                  <a:pt x="165036" y="106502"/>
                                </a:lnTo>
                                <a:lnTo>
                                  <a:pt x="165112" y="105511"/>
                                </a:lnTo>
                                <a:lnTo>
                                  <a:pt x="165227" y="105168"/>
                                </a:lnTo>
                                <a:lnTo>
                                  <a:pt x="165328" y="106502"/>
                                </a:lnTo>
                                <a:lnTo>
                                  <a:pt x="166065" y="105168"/>
                                </a:lnTo>
                                <a:lnTo>
                                  <a:pt x="166433" y="104508"/>
                                </a:lnTo>
                                <a:lnTo>
                                  <a:pt x="166433" y="109245"/>
                                </a:lnTo>
                                <a:lnTo>
                                  <a:pt x="164185" y="108178"/>
                                </a:lnTo>
                                <a:lnTo>
                                  <a:pt x="164185" y="113068"/>
                                </a:lnTo>
                                <a:lnTo>
                                  <a:pt x="167690" y="110172"/>
                                </a:lnTo>
                                <a:lnTo>
                                  <a:pt x="167690" y="117017"/>
                                </a:lnTo>
                                <a:lnTo>
                                  <a:pt x="167297" y="116941"/>
                                </a:lnTo>
                                <a:lnTo>
                                  <a:pt x="167297" y="119354"/>
                                </a:lnTo>
                                <a:lnTo>
                                  <a:pt x="171069" y="117017"/>
                                </a:lnTo>
                                <a:lnTo>
                                  <a:pt x="170840" y="116573"/>
                                </a:lnTo>
                                <a:lnTo>
                                  <a:pt x="171780" y="116928"/>
                                </a:lnTo>
                                <a:lnTo>
                                  <a:pt x="171742" y="119837"/>
                                </a:lnTo>
                                <a:lnTo>
                                  <a:pt x="174586" y="119722"/>
                                </a:lnTo>
                                <a:lnTo>
                                  <a:pt x="174828" y="116789"/>
                                </a:lnTo>
                                <a:lnTo>
                                  <a:pt x="175196" y="116687"/>
                                </a:lnTo>
                                <a:lnTo>
                                  <a:pt x="179235" y="119316"/>
                                </a:lnTo>
                                <a:lnTo>
                                  <a:pt x="179235" y="116535"/>
                                </a:lnTo>
                                <a:lnTo>
                                  <a:pt x="179235" y="115887"/>
                                </a:lnTo>
                                <a:lnTo>
                                  <a:pt x="179235" y="114338"/>
                                </a:lnTo>
                                <a:lnTo>
                                  <a:pt x="177812" y="115887"/>
                                </a:lnTo>
                                <a:lnTo>
                                  <a:pt x="177812" y="111074"/>
                                </a:lnTo>
                                <a:lnTo>
                                  <a:pt x="182587" y="111518"/>
                                </a:lnTo>
                                <a:lnTo>
                                  <a:pt x="182295" y="111074"/>
                                </a:lnTo>
                                <a:lnTo>
                                  <a:pt x="181724" y="110172"/>
                                </a:lnTo>
                                <a:lnTo>
                                  <a:pt x="181584" y="109956"/>
                                </a:lnTo>
                                <a:lnTo>
                                  <a:pt x="181203" y="109359"/>
                                </a:lnTo>
                                <a:lnTo>
                                  <a:pt x="180771" y="109956"/>
                                </a:lnTo>
                                <a:lnTo>
                                  <a:pt x="180555" y="109245"/>
                                </a:lnTo>
                                <a:lnTo>
                                  <a:pt x="180340" y="108546"/>
                                </a:lnTo>
                                <a:lnTo>
                                  <a:pt x="177812" y="104508"/>
                                </a:lnTo>
                                <a:lnTo>
                                  <a:pt x="176517" y="102438"/>
                                </a:lnTo>
                                <a:lnTo>
                                  <a:pt x="185826" y="108902"/>
                                </a:lnTo>
                                <a:lnTo>
                                  <a:pt x="186143" y="102438"/>
                                </a:lnTo>
                                <a:lnTo>
                                  <a:pt x="186321" y="98818"/>
                                </a:lnTo>
                                <a:lnTo>
                                  <a:pt x="186309" y="97751"/>
                                </a:lnTo>
                                <a:lnTo>
                                  <a:pt x="185953" y="96926"/>
                                </a:lnTo>
                                <a:lnTo>
                                  <a:pt x="182956" y="98259"/>
                                </a:lnTo>
                                <a:lnTo>
                                  <a:pt x="182918" y="98691"/>
                                </a:lnTo>
                                <a:lnTo>
                                  <a:pt x="181698" y="98818"/>
                                </a:lnTo>
                                <a:lnTo>
                                  <a:pt x="182956" y="98259"/>
                                </a:lnTo>
                                <a:lnTo>
                                  <a:pt x="183032" y="97358"/>
                                </a:lnTo>
                                <a:lnTo>
                                  <a:pt x="184213" y="95999"/>
                                </a:lnTo>
                                <a:lnTo>
                                  <a:pt x="184658" y="95478"/>
                                </a:lnTo>
                                <a:lnTo>
                                  <a:pt x="185420" y="94615"/>
                                </a:lnTo>
                                <a:lnTo>
                                  <a:pt x="186359" y="93726"/>
                                </a:lnTo>
                                <a:lnTo>
                                  <a:pt x="186245" y="92087"/>
                                </a:lnTo>
                                <a:lnTo>
                                  <a:pt x="184327" y="93522"/>
                                </a:lnTo>
                                <a:lnTo>
                                  <a:pt x="182372" y="94615"/>
                                </a:lnTo>
                                <a:lnTo>
                                  <a:pt x="184213" y="91719"/>
                                </a:lnTo>
                                <a:lnTo>
                                  <a:pt x="184454" y="91313"/>
                                </a:lnTo>
                                <a:lnTo>
                                  <a:pt x="185547" y="89662"/>
                                </a:lnTo>
                                <a:lnTo>
                                  <a:pt x="187794" y="85979"/>
                                </a:lnTo>
                                <a:close/>
                              </a:path>
                              <a:path w="535305" h="178435">
                                <a:moveTo>
                                  <a:pt x="209461" y="46101"/>
                                </a:moveTo>
                                <a:lnTo>
                                  <a:pt x="207378" y="44069"/>
                                </a:lnTo>
                                <a:lnTo>
                                  <a:pt x="208229" y="41783"/>
                                </a:lnTo>
                                <a:lnTo>
                                  <a:pt x="208419" y="41275"/>
                                </a:lnTo>
                                <a:lnTo>
                                  <a:pt x="205625" y="41783"/>
                                </a:lnTo>
                                <a:lnTo>
                                  <a:pt x="204241" y="39116"/>
                                </a:lnTo>
                                <a:lnTo>
                                  <a:pt x="202844" y="41783"/>
                                </a:lnTo>
                                <a:lnTo>
                                  <a:pt x="200050" y="41275"/>
                                </a:lnTo>
                                <a:lnTo>
                                  <a:pt x="201104" y="44069"/>
                                </a:lnTo>
                                <a:lnTo>
                                  <a:pt x="199009" y="46101"/>
                                </a:lnTo>
                                <a:lnTo>
                                  <a:pt x="201726" y="46990"/>
                                </a:lnTo>
                                <a:lnTo>
                                  <a:pt x="201904" y="49911"/>
                                </a:lnTo>
                                <a:lnTo>
                                  <a:pt x="204241" y="48260"/>
                                </a:lnTo>
                                <a:lnTo>
                                  <a:pt x="206565" y="49911"/>
                                </a:lnTo>
                                <a:lnTo>
                                  <a:pt x="206667" y="48260"/>
                                </a:lnTo>
                                <a:lnTo>
                                  <a:pt x="206756" y="46990"/>
                                </a:lnTo>
                                <a:lnTo>
                                  <a:pt x="209461" y="46101"/>
                                </a:lnTo>
                                <a:close/>
                              </a:path>
                              <a:path w="535305" h="178435">
                                <a:moveTo>
                                  <a:pt x="214452" y="28206"/>
                                </a:moveTo>
                                <a:lnTo>
                                  <a:pt x="213918" y="27203"/>
                                </a:lnTo>
                                <a:lnTo>
                                  <a:pt x="213372" y="28206"/>
                                </a:lnTo>
                                <a:lnTo>
                                  <a:pt x="214452" y="28206"/>
                                </a:lnTo>
                                <a:close/>
                              </a:path>
                              <a:path w="535305" h="178435">
                                <a:moveTo>
                                  <a:pt x="216281" y="61722"/>
                                </a:moveTo>
                                <a:lnTo>
                                  <a:pt x="213334" y="58928"/>
                                </a:lnTo>
                                <a:lnTo>
                                  <a:pt x="214579" y="55626"/>
                                </a:lnTo>
                                <a:lnTo>
                                  <a:pt x="214820" y="54991"/>
                                </a:lnTo>
                                <a:lnTo>
                                  <a:pt x="210883" y="55626"/>
                                </a:lnTo>
                                <a:lnTo>
                                  <a:pt x="208927" y="51943"/>
                                </a:lnTo>
                                <a:lnTo>
                                  <a:pt x="206959" y="55626"/>
                                </a:lnTo>
                                <a:lnTo>
                                  <a:pt x="203034" y="54991"/>
                                </a:lnTo>
                                <a:lnTo>
                                  <a:pt x="204520" y="58928"/>
                                </a:lnTo>
                                <a:lnTo>
                                  <a:pt x="201574" y="61722"/>
                                </a:lnTo>
                                <a:lnTo>
                                  <a:pt x="205384" y="62865"/>
                                </a:lnTo>
                                <a:lnTo>
                                  <a:pt x="205651" y="67183"/>
                                </a:lnTo>
                                <a:lnTo>
                                  <a:pt x="208927" y="64770"/>
                                </a:lnTo>
                                <a:lnTo>
                                  <a:pt x="212204" y="67183"/>
                                </a:lnTo>
                                <a:lnTo>
                                  <a:pt x="212344" y="64770"/>
                                </a:lnTo>
                                <a:lnTo>
                                  <a:pt x="212471" y="62865"/>
                                </a:lnTo>
                                <a:lnTo>
                                  <a:pt x="216281" y="61722"/>
                                </a:lnTo>
                                <a:close/>
                              </a:path>
                              <a:path w="535305" h="178435">
                                <a:moveTo>
                                  <a:pt x="219138" y="33909"/>
                                </a:moveTo>
                                <a:lnTo>
                                  <a:pt x="217055" y="32004"/>
                                </a:lnTo>
                                <a:lnTo>
                                  <a:pt x="217957" y="29591"/>
                                </a:lnTo>
                                <a:lnTo>
                                  <a:pt x="218109" y="29210"/>
                                </a:lnTo>
                                <a:lnTo>
                                  <a:pt x="215315" y="29591"/>
                                </a:lnTo>
                                <a:lnTo>
                                  <a:pt x="214452" y="28321"/>
                                </a:lnTo>
                                <a:lnTo>
                                  <a:pt x="213372" y="28321"/>
                                </a:lnTo>
                                <a:lnTo>
                                  <a:pt x="212521" y="29591"/>
                                </a:lnTo>
                                <a:lnTo>
                                  <a:pt x="209727" y="29210"/>
                                </a:lnTo>
                                <a:lnTo>
                                  <a:pt x="210781" y="32004"/>
                                </a:lnTo>
                                <a:lnTo>
                                  <a:pt x="208699" y="33909"/>
                                </a:lnTo>
                                <a:lnTo>
                                  <a:pt x="211404" y="34798"/>
                                </a:lnTo>
                                <a:lnTo>
                                  <a:pt x="211594" y="37846"/>
                                </a:lnTo>
                                <a:lnTo>
                                  <a:pt x="213918" y="36068"/>
                                </a:lnTo>
                                <a:lnTo>
                                  <a:pt x="216242" y="37846"/>
                                </a:lnTo>
                                <a:lnTo>
                                  <a:pt x="216344" y="36068"/>
                                </a:lnTo>
                                <a:lnTo>
                                  <a:pt x="216433" y="34798"/>
                                </a:lnTo>
                                <a:lnTo>
                                  <a:pt x="219138" y="33909"/>
                                </a:lnTo>
                                <a:close/>
                              </a:path>
                              <a:path w="535305" h="178435">
                                <a:moveTo>
                                  <a:pt x="221767" y="13830"/>
                                </a:moveTo>
                                <a:lnTo>
                                  <a:pt x="220472" y="12242"/>
                                </a:lnTo>
                                <a:lnTo>
                                  <a:pt x="220230" y="11938"/>
                                </a:lnTo>
                                <a:lnTo>
                                  <a:pt x="219163" y="11163"/>
                                </a:lnTo>
                                <a:lnTo>
                                  <a:pt x="219062" y="13830"/>
                                </a:lnTo>
                                <a:lnTo>
                                  <a:pt x="218935" y="15430"/>
                                </a:lnTo>
                                <a:lnTo>
                                  <a:pt x="218567" y="16865"/>
                                </a:lnTo>
                                <a:lnTo>
                                  <a:pt x="204939" y="16865"/>
                                </a:lnTo>
                                <a:lnTo>
                                  <a:pt x="204571" y="15430"/>
                                </a:lnTo>
                                <a:lnTo>
                                  <a:pt x="204444" y="13830"/>
                                </a:lnTo>
                                <a:lnTo>
                                  <a:pt x="206641" y="12217"/>
                                </a:lnTo>
                                <a:lnTo>
                                  <a:pt x="208927" y="12560"/>
                                </a:lnTo>
                                <a:lnTo>
                                  <a:pt x="210210" y="13677"/>
                                </a:lnTo>
                                <a:lnTo>
                                  <a:pt x="210324" y="14871"/>
                                </a:lnTo>
                                <a:lnTo>
                                  <a:pt x="213309" y="14871"/>
                                </a:lnTo>
                                <a:lnTo>
                                  <a:pt x="213309" y="13677"/>
                                </a:lnTo>
                                <a:lnTo>
                                  <a:pt x="214706" y="12547"/>
                                </a:lnTo>
                                <a:lnTo>
                                  <a:pt x="216903" y="12242"/>
                                </a:lnTo>
                                <a:lnTo>
                                  <a:pt x="219024" y="13779"/>
                                </a:lnTo>
                                <a:lnTo>
                                  <a:pt x="219062" y="11099"/>
                                </a:lnTo>
                                <a:lnTo>
                                  <a:pt x="217538" y="9982"/>
                                </a:lnTo>
                                <a:lnTo>
                                  <a:pt x="215138" y="10198"/>
                                </a:lnTo>
                                <a:lnTo>
                                  <a:pt x="213309" y="11099"/>
                                </a:lnTo>
                                <a:lnTo>
                                  <a:pt x="213309" y="6692"/>
                                </a:lnTo>
                                <a:lnTo>
                                  <a:pt x="210324" y="6692"/>
                                </a:lnTo>
                                <a:lnTo>
                                  <a:pt x="210324" y="11163"/>
                                </a:lnTo>
                                <a:lnTo>
                                  <a:pt x="208445" y="10198"/>
                                </a:lnTo>
                                <a:lnTo>
                                  <a:pt x="206019" y="9956"/>
                                </a:lnTo>
                                <a:lnTo>
                                  <a:pt x="203276" y="11938"/>
                                </a:lnTo>
                                <a:lnTo>
                                  <a:pt x="201739" y="13830"/>
                                </a:lnTo>
                                <a:lnTo>
                                  <a:pt x="204927" y="23939"/>
                                </a:lnTo>
                                <a:lnTo>
                                  <a:pt x="205181" y="24536"/>
                                </a:lnTo>
                                <a:lnTo>
                                  <a:pt x="218452" y="24536"/>
                                </a:lnTo>
                                <a:lnTo>
                                  <a:pt x="220802" y="16865"/>
                                </a:lnTo>
                                <a:lnTo>
                                  <a:pt x="221767" y="13830"/>
                                </a:lnTo>
                                <a:close/>
                              </a:path>
                              <a:path w="535305" h="178435">
                                <a:moveTo>
                                  <a:pt x="224523" y="54991"/>
                                </a:moveTo>
                                <a:lnTo>
                                  <a:pt x="223253" y="53848"/>
                                </a:lnTo>
                                <a:lnTo>
                                  <a:pt x="223748" y="52451"/>
                                </a:lnTo>
                                <a:lnTo>
                                  <a:pt x="223888" y="52070"/>
                                </a:lnTo>
                                <a:lnTo>
                                  <a:pt x="222199" y="52451"/>
                                </a:lnTo>
                                <a:lnTo>
                                  <a:pt x="221348" y="50800"/>
                                </a:lnTo>
                                <a:lnTo>
                                  <a:pt x="220497" y="52451"/>
                                </a:lnTo>
                                <a:lnTo>
                                  <a:pt x="218808" y="52070"/>
                                </a:lnTo>
                                <a:lnTo>
                                  <a:pt x="219430" y="53848"/>
                                </a:lnTo>
                                <a:lnTo>
                                  <a:pt x="218173" y="54991"/>
                                </a:lnTo>
                                <a:lnTo>
                                  <a:pt x="219811" y="55626"/>
                                </a:lnTo>
                                <a:lnTo>
                                  <a:pt x="219925" y="57404"/>
                                </a:lnTo>
                                <a:lnTo>
                                  <a:pt x="221348" y="56388"/>
                                </a:lnTo>
                                <a:lnTo>
                                  <a:pt x="222758" y="57404"/>
                                </a:lnTo>
                                <a:lnTo>
                                  <a:pt x="222821" y="56388"/>
                                </a:lnTo>
                                <a:lnTo>
                                  <a:pt x="222872" y="55626"/>
                                </a:lnTo>
                                <a:lnTo>
                                  <a:pt x="224523" y="54991"/>
                                </a:lnTo>
                                <a:close/>
                              </a:path>
                              <a:path w="535305" h="178435">
                                <a:moveTo>
                                  <a:pt x="224840" y="44577"/>
                                </a:moveTo>
                                <a:lnTo>
                                  <a:pt x="223126" y="42926"/>
                                </a:lnTo>
                                <a:lnTo>
                                  <a:pt x="223837" y="41021"/>
                                </a:lnTo>
                                <a:lnTo>
                                  <a:pt x="223989" y="40640"/>
                                </a:lnTo>
                                <a:lnTo>
                                  <a:pt x="221703" y="41021"/>
                                </a:lnTo>
                                <a:lnTo>
                                  <a:pt x="220560" y="38862"/>
                                </a:lnTo>
                                <a:lnTo>
                                  <a:pt x="219417" y="41021"/>
                                </a:lnTo>
                                <a:lnTo>
                                  <a:pt x="217131" y="40640"/>
                                </a:lnTo>
                                <a:lnTo>
                                  <a:pt x="217995" y="42926"/>
                                </a:lnTo>
                                <a:lnTo>
                                  <a:pt x="216281" y="44577"/>
                                </a:lnTo>
                                <a:lnTo>
                                  <a:pt x="218503" y="45212"/>
                                </a:lnTo>
                                <a:lnTo>
                                  <a:pt x="218655" y="47752"/>
                                </a:lnTo>
                                <a:lnTo>
                                  <a:pt x="220560" y="46355"/>
                                </a:lnTo>
                                <a:lnTo>
                                  <a:pt x="222465" y="47752"/>
                                </a:lnTo>
                                <a:lnTo>
                                  <a:pt x="222542" y="46355"/>
                                </a:lnTo>
                                <a:lnTo>
                                  <a:pt x="222618" y="45212"/>
                                </a:lnTo>
                                <a:lnTo>
                                  <a:pt x="224840" y="44577"/>
                                </a:lnTo>
                                <a:close/>
                              </a:path>
                              <a:path w="535305" h="178435">
                                <a:moveTo>
                                  <a:pt x="227672" y="88900"/>
                                </a:moveTo>
                                <a:lnTo>
                                  <a:pt x="226542" y="88900"/>
                                </a:lnTo>
                                <a:lnTo>
                                  <a:pt x="224993" y="88138"/>
                                </a:lnTo>
                                <a:lnTo>
                                  <a:pt x="223939" y="86741"/>
                                </a:lnTo>
                                <a:lnTo>
                                  <a:pt x="223164" y="83947"/>
                                </a:lnTo>
                                <a:lnTo>
                                  <a:pt x="219392" y="82423"/>
                                </a:lnTo>
                                <a:lnTo>
                                  <a:pt x="215709" y="86360"/>
                                </a:lnTo>
                                <a:lnTo>
                                  <a:pt x="215125" y="87757"/>
                                </a:lnTo>
                                <a:lnTo>
                                  <a:pt x="215036" y="89789"/>
                                </a:lnTo>
                                <a:lnTo>
                                  <a:pt x="215163" y="91313"/>
                                </a:lnTo>
                                <a:lnTo>
                                  <a:pt x="215315" y="93205"/>
                                </a:lnTo>
                                <a:lnTo>
                                  <a:pt x="215442" y="94081"/>
                                </a:lnTo>
                                <a:lnTo>
                                  <a:pt x="216128" y="96888"/>
                                </a:lnTo>
                                <a:lnTo>
                                  <a:pt x="221335" y="110693"/>
                                </a:lnTo>
                                <a:lnTo>
                                  <a:pt x="220472" y="109524"/>
                                </a:lnTo>
                                <a:lnTo>
                                  <a:pt x="219938" y="110871"/>
                                </a:lnTo>
                                <a:lnTo>
                                  <a:pt x="218541" y="106502"/>
                                </a:lnTo>
                                <a:lnTo>
                                  <a:pt x="218440" y="106222"/>
                                </a:lnTo>
                                <a:lnTo>
                                  <a:pt x="217830" y="105854"/>
                                </a:lnTo>
                                <a:lnTo>
                                  <a:pt x="213372" y="103149"/>
                                </a:lnTo>
                                <a:lnTo>
                                  <a:pt x="212318" y="102831"/>
                                </a:lnTo>
                                <a:lnTo>
                                  <a:pt x="208267" y="101600"/>
                                </a:lnTo>
                                <a:lnTo>
                                  <a:pt x="198069" y="100063"/>
                                </a:lnTo>
                                <a:lnTo>
                                  <a:pt x="196977" y="95046"/>
                                </a:lnTo>
                                <a:lnTo>
                                  <a:pt x="196011" y="97751"/>
                                </a:lnTo>
                                <a:lnTo>
                                  <a:pt x="195948" y="98259"/>
                                </a:lnTo>
                                <a:lnTo>
                                  <a:pt x="196977" y="100063"/>
                                </a:lnTo>
                                <a:lnTo>
                                  <a:pt x="198069" y="102374"/>
                                </a:lnTo>
                                <a:lnTo>
                                  <a:pt x="196075" y="102831"/>
                                </a:lnTo>
                                <a:lnTo>
                                  <a:pt x="195427" y="99936"/>
                                </a:lnTo>
                                <a:lnTo>
                                  <a:pt x="194424" y="103149"/>
                                </a:lnTo>
                                <a:lnTo>
                                  <a:pt x="195884" y="105854"/>
                                </a:lnTo>
                                <a:lnTo>
                                  <a:pt x="195160" y="105854"/>
                                </a:lnTo>
                                <a:lnTo>
                                  <a:pt x="194640" y="104482"/>
                                </a:lnTo>
                                <a:lnTo>
                                  <a:pt x="194487" y="106641"/>
                                </a:lnTo>
                                <a:lnTo>
                                  <a:pt x="193865" y="120078"/>
                                </a:lnTo>
                                <a:lnTo>
                                  <a:pt x="202717" y="125310"/>
                                </a:lnTo>
                                <a:lnTo>
                                  <a:pt x="216128" y="125310"/>
                                </a:lnTo>
                                <a:lnTo>
                                  <a:pt x="219519" y="125044"/>
                                </a:lnTo>
                                <a:lnTo>
                                  <a:pt x="224459" y="121996"/>
                                </a:lnTo>
                                <a:lnTo>
                                  <a:pt x="227063" y="111518"/>
                                </a:lnTo>
                                <a:lnTo>
                                  <a:pt x="226758" y="110871"/>
                                </a:lnTo>
                                <a:lnTo>
                                  <a:pt x="226669" y="110693"/>
                                </a:lnTo>
                                <a:lnTo>
                                  <a:pt x="224993" y="107111"/>
                                </a:lnTo>
                                <a:lnTo>
                                  <a:pt x="223367" y="101714"/>
                                </a:lnTo>
                                <a:lnTo>
                                  <a:pt x="219811" y="94564"/>
                                </a:lnTo>
                                <a:lnTo>
                                  <a:pt x="219938" y="92024"/>
                                </a:lnTo>
                                <a:lnTo>
                                  <a:pt x="219989" y="91313"/>
                                </a:lnTo>
                                <a:lnTo>
                                  <a:pt x="220078" y="90551"/>
                                </a:lnTo>
                                <a:lnTo>
                                  <a:pt x="220472" y="89916"/>
                                </a:lnTo>
                                <a:lnTo>
                                  <a:pt x="221335" y="89916"/>
                                </a:lnTo>
                                <a:lnTo>
                                  <a:pt x="224205" y="90678"/>
                                </a:lnTo>
                                <a:lnTo>
                                  <a:pt x="227444" y="90297"/>
                                </a:lnTo>
                                <a:lnTo>
                                  <a:pt x="227495" y="89916"/>
                                </a:lnTo>
                                <a:lnTo>
                                  <a:pt x="227672" y="88900"/>
                                </a:lnTo>
                                <a:close/>
                              </a:path>
                              <a:path w="535305" h="178435">
                                <a:moveTo>
                                  <a:pt x="238721" y="91313"/>
                                </a:moveTo>
                                <a:lnTo>
                                  <a:pt x="238607" y="90805"/>
                                </a:lnTo>
                                <a:lnTo>
                                  <a:pt x="238480" y="89154"/>
                                </a:lnTo>
                                <a:lnTo>
                                  <a:pt x="238417" y="87757"/>
                                </a:lnTo>
                                <a:lnTo>
                                  <a:pt x="234492" y="89154"/>
                                </a:lnTo>
                                <a:lnTo>
                                  <a:pt x="235140" y="89789"/>
                                </a:lnTo>
                                <a:lnTo>
                                  <a:pt x="235839" y="91186"/>
                                </a:lnTo>
                                <a:lnTo>
                                  <a:pt x="238721" y="91313"/>
                                </a:lnTo>
                                <a:close/>
                              </a:path>
                              <a:path w="535305" h="178435">
                                <a:moveTo>
                                  <a:pt x="245287" y="28206"/>
                                </a:moveTo>
                                <a:lnTo>
                                  <a:pt x="236740" y="24701"/>
                                </a:lnTo>
                                <a:lnTo>
                                  <a:pt x="237248" y="28206"/>
                                </a:lnTo>
                                <a:lnTo>
                                  <a:pt x="245287" y="28206"/>
                                </a:lnTo>
                                <a:close/>
                              </a:path>
                              <a:path w="535305" h="178435">
                                <a:moveTo>
                                  <a:pt x="259651" y="30988"/>
                                </a:moveTo>
                                <a:lnTo>
                                  <a:pt x="258102" y="31635"/>
                                </a:lnTo>
                                <a:lnTo>
                                  <a:pt x="255879" y="34417"/>
                                </a:lnTo>
                                <a:lnTo>
                                  <a:pt x="255320" y="33274"/>
                                </a:lnTo>
                                <a:lnTo>
                                  <a:pt x="254952" y="32512"/>
                                </a:lnTo>
                                <a:lnTo>
                                  <a:pt x="250609" y="32512"/>
                                </a:lnTo>
                                <a:lnTo>
                                  <a:pt x="250266" y="33274"/>
                                </a:lnTo>
                                <a:lnTo>
                                  <a:pt x="248373" y="31635"/>
                                </a:lnTo>
                                <a:lnTo>
                                  <a:pt x="246837" y="30988"/>
                                </a:lnTo>
                                <a:lnTo>
                                  <a:pt x="246837" y="38100"/>
                                </a:lnTo>
                                <a:lnTo>
                                  <a:pt x="250507" y="36068"/>
                                </a:lnTo>
                                <a:lnTo>
                                  <a:pt x="255981" y="36068"/>
                                </a:lnTo>
                                <a:lnTo>
                                  <a:pt x="259651" y="38100"/>
                                </a:lnTo>
                                <a:lnTo>
                                  <a:pt x="259651" y="36068"/>
                                </a:lnTo>
                                <a:lnTo>
                                  <a:pt x="259651" y="34417"/>
                                </a:lnTo>
                                <a:lnTo>
                                  <a:pt x="259651" y="30988"/>
                                </a:lnTo>
                                <a:close/>
                              </a:path>
                              <a:path w="535305" h="178435">
                                <a:moveTo>
                                  <a:pt x="260756" y="28321"/>
                                </a:moveTo>
                                <a:lnTo>
                                  <a:pt x="260019" y="28321"/>
                                </a:lnTo>
                                <a:lnTo>
                                  <a:pt x="258940" y="28702"/>
                                </a:lnTo>
                                <a:lnTo>
                                  <a:pt x="259080" y="28321"/>
                                </a:lnTo>
                                <a:lnTo>
                                  <a:pt x="252920" y="28321"/>
                                </a:lnTo>
                                <a:lnTo>
                                  <a:pt x="254952" y="32512"/>
                                </a:lnTo>
                                <a:lnTo>
                                  <a:pt x="255981" y="32512"/>
                                </a:lnTo>
                                <a:lnTo>
                                  <a:pt x="258102" y="31635"/>
                                </a:lnTo>
                                <a:lnTo>
                                  <a:pt x="260438" y="28702"/>
                                </a:lnTo>
                                <a:lnTo>
                                  <a:pt x="260756" y="28321"/>
                                </a:lnTo>
                                <a:close/>
                              </a:path>
                              <a:path w="535305" h="178435">
                                <a:moveTo>
                                  <a:pt x="265074" y="9867"/>
                                </a:moveTo>
                                <a:lnTo>
                                  <a:pt x="252501" y="14693"/>
                                </a:lnTo>
                                <a:lnTo>
                                  <a:pt x="240233" y="9867"/>
                                </a:lnTo>
                                <a:lnTo>
                                  <a:pt x="246214" y="28206"/>
                                </a:lnTo>
                                <a:lnTo>
                                  <a:pt x="252539" y="28282"/>
                                </a:lnTo>
                                <a:lnTo>
                                  <a:pt x="252742" y="27774"/>
                                </a:lnTo>
                                <a:lnTo>
                                  <a:pt x="252920" y="28206"/>
                                </a:lnTo>
                                <a:lnTo>
                                  <a:pt x="259080" y="28206"/>
                                </a:lnTo>
                                <a:lnTo>
                                  <a:pt x="259219" y="27774"/>
                                </a:lnTo>
                                <a:lnTo>
                                  <a:pt x="263499" y="14693"/>
                                </a:lnTo>
                                <a:lnTo>
                                  <a:pt x="265074" y="9867"/>
                                </a:lnTo>
                                <a:close/>
                              </a:path>
                              <a:path w="535305" h="178435">
                                <a:moveTo>
                                  <a:pt x="268566" y="47371"/>
                                </a:moveTo>
                                <a:lnTo>
                                  <a:pt x="268147" y="44577"/>
                                </a:lnTo>
                                <a:lnTo>
                                  <a:pt x="267766" y="42037"/>
                                </a:lnTo>
                                <a:lnTo>
                                  <a:pt x="266954" y="36576"/>
                                </a:lnTo>
                                <a:lnTo>
                                  <a:pt x="267081" y="34798"/>
                                </a:lnTo>
                                <a:lnTo>
                                  <a:pt x="268058" y="28321"/>
                                </a:lnTo>
                                <a:lnTo>
                                  <a:pt x="261366" y="28321"/>
                                </a:lnTo>
                                <a:lnTo>
                                  <a:pt x="261251" y="40005"/>
                                </a:lnTo>
                                <a:lnTo>
                                  <a:pt x="261137" y="42037"/>
                                </a:lnTo>
                                <a:lnTo>
                                  <a:pt x="244716" y="42037"/>
                                </a:lnTo>
                                <a:lnTo>
                                  <a:pt x="244754" y="28448"/>
                                </a:lnTo>
                                <a:lnTo>
                                  <a:pt x="248373" y="31635"/>
                                </a:lnTo>
                                <a:lnTo>
                                  <a:pt x="250507" y="32512"/>
                                </a:lnTo>
                                <a:lnTo>
                                  <a:pt x="252361" y="28702"/>
                                </a:lnTo>
                                <a:lnTo>
                                  <a:pt x="252539" y="28321"/>
                                </a:lnTo>
                                <a:lnTo>
                                  <a:pt x="246227" y="28321"/>
                                </a:lnTo>
                                <a:lnTo>
                                  <a:pt x="246367" y="28702"/>
                                </a:lnTo>
                                <a:lnTo>
                                  <a:pt x="245643" y="28448"/>
                                </a:lnTo>
                                <a:lnTo>
                                  <a:pt x="245300" y="28321"/>
                                </a:lnTo>
                                <a:lnTo>
                                  <a:pt x="237248" y="28321"/>
                                </a:lnTo>
                                <a:lnTo>
                                  <a:pt x="238213" y="34798"/>
                                </a:lnTo>
                                <a:lnTo>
                                  <a:pt x="238340" y="36576"/>
                                </a:lnTo>
                                <a:lnTo>
                                  <a:pt x="236740" y="47371"/>
                                </a:lnTo>
                                <a:lnTo>
                                  <a:pt x="246367" y="44577"/>
                                </a:lnTo>
                                <a:lnTo>
                                  <a:pt x="240233" y="64770"/>
                                </a:lnTo>
                                <a:lnTo>
                                  <a:pt x="252514" y="58928"/>
                                </a:lnTo>
                                <a:lnTo>
                                  <a:pt x="265074" y="64770"/>
                                </a:lnTo>
                                <a:lnTo>
                                  <a:pt x="263296" y="58928"/>
                                </a:lnTo>
                                <a:lnTo>
                                  <a:pt x="258940" y="44577"/>
                                </a:lnTo>
                                <a:lnTo>
                                  <a:pt x="268566" y="47371"/>
                                </a:lnTo>
                                <a:close/>
                              </a:path>
                              <a:path w="535305" h="178435">
                                <a:moveTo>
                                  <a:pt x="268566" y="24701"/>
                                </a:moveTo>
                                <a:lnTo>
                                  <a:pt x="261366" y="27660"/>
                                </a:lnTo>
                                <a:lnTo>
                                  <a:pt x="260019" y="28206"/>
                                </a:lnTo>
                                <a:lnTo>
                                  <a:pt x="260845" y="28206"/>
                                </a:lnTo>
                                <a:lnTo>
                                  <a:pt x="261366" y="28321"/>
                                </a:lnTo>
                                <a:lnTo>
                                  <a:pt x="268058" y="28206"/>
                                </a:lnTo>
                                <a:lnTo>
                                  <a:pt x="268566" y="24701"/>
                                </a:lnTo>
                                <a:close/>
                              </a:path>
                              <a:path w="535305" h="178435">
                                <a:moveTo>
                                  <a:pt x="270027" y="84328"/>
                                </a:moveTo>
                                <a:lnTo>
                                  <a:pt x="269887" y="83439"/>
                                </a:lnTo>
                                <a:lnTo>
                                  <a:pt x="269722" y="82423"/>
                                </a:lnTo>
                                <a:lnTo>
                                  <a:pt x="269455" y="83439"/>
                                </a:lnTo>
                                <a:lnTo>
                                  <a:pt x="267855" y="83185"/>
                                </a:lnTo>
                                <a:lnTo>
                                  <a:pt x="266026" y="83185"/>
                                </a:lnTo>
                                <a:lnTo>
                                  <a:pt x="265137" y="83566"/>
                                </a:lnTo>
                                <a:lnTo>
                                  <a:pt x="264591" y="84328"/>
                                </a:lnTo>
                                <a:lnTo>
                                  <a:pt x="270027" y="84328"/>
                                </a:lnTo>
                                <a:close/>
                              </a:path>
                              <a:path w="535305" h="178435">
                                <a:moveTo>
                                  <a:pt x="270243" y="85598"/>
                                </a:moveTo>
                                <a:lnTo>
                                  <a:pt x="270052" y="84455"/>
                                </a:lnTo>
                                <a:lnTo>
                                  <a:pt x="264502" y="84455"/>
                                </a:lnTo>
                                <a:lnTo>
                                  <a:pt x="262343" y="84455"/>
                                </a:lnTo>
                                <a:lnTo>
                                  <a:pt x="259613" y="85725"/>
                                </a:lnTo>
                                <a:lnTo>
                                  <a:pt x="258902" y="86995"/>
                                </a:lnTo>
                                <a:lnTo>
                                  <a:pt x="258813" y="88138"/>
                                </a:lnTo>
                                <a:lnTo>
                                  <a:pt x="259105" y="90043"/>
                                </a:lnTo>
                                <a:lnTo>
                                  <a:pt x="259219" y="90297"/>
                                </a:lnTo>
                                <a:lnTo>
                                  <a:pt x="259600" y="90805"/>
                                </a:lnTo>
                                <a:lnTo>
                                  <a:pt x="260210" y="91313"/>
                                </a:lnTo>
                                <a:lnTo>
                                  <a:pt x="260997" y="91973"/>
                                </a:lnTo>
                                <a:lnTo>
                                  <a:pt x="262915" y="92595"/>
                                </a:lnTo>
                                <a:lnTo>
                                  <a:pt x="264363" y="93129"/>
                                </a:lnTo>
                                <a:lnTo>
                                  <a:pt x="267385" y="94564"/>
                                </a:lnTo>
                                <a:lnTo>
                                  <a:pt x="266534" y="96989"/>
                                </a:lnTo>
                                <a:lnTo>
                                  <a:pt x="266407" y="97180"/>
                                </a:lnTo>
                                <a:lnTo>
                                  <a:pt x="265557" y="97409"/>
                                </a:lnTo>
                                <a:lnTo>
                                  <a:pt x="264871" y="97358"/>
                                </a:lnTo>
                                <a:lnTo>
                                  <a:pt x="264248" y="97231"/>
                                </a:lnTo>
                                <a:lnTo>
                                  <a:pt x="263296" y="96342"/>
                                </a:lnTo>
                                <a:lnTo>
                                  <a:pt x="262902" y="95973"/>
                                </a:lnTo>
                                <a:lnTo>
                                  <a:pt x="259829" y="96291"/>
                                </a:lnTo>
                                <a:lnTo>
                                  <a:pt x="258533" y="96342"/>
                                </a:lnTo>
                                <a:lnTo>
                                  <a:pt x="257200" y="96062"/>
                                </a:lnTo>
                                <a:lnTo>
                                  <a:pt x="256794" y="95351"/>
                                </a:lnTo>
                                <a:lnTo>
                                  <a:pt x="254939" y="94373"/>
                                </a:lnTo>
                                <a:lnTo>
                                  <a:pt x="254393" y="94081"/>
                                </a:lnTo>
                                <a:lnTo>
                                  <a:pt x="255206" y="93522"/>
                                </a:lnTo>
                                <a:lnTo>
                                  <a:pt x="255447" y="92595"/>
                                </a:lnTo>
                                <a:lnTo>
                                  <a:pt x="255485" y="91719"/>
                                </a:lnTo>
                                <a:lnTo>
                                  <a:pt x="255485" y="91313"/>
                                </a:lnTo>
                                <a:lnTo>
                                  <a:pt x="255397" y="89027"/>
                                </a:lnTo>
                                <a:lnTo>
                                  <a:pt x="254406" y="86360"/>
                                </a:lnTo>
                                <a:lnTo>
                                  <a:pt x="253746" y="84201"/>
                                </a:lnTo>
                                <a:lnTo>
                                  <a:pt x="254063" y="83566"/>
                                </a:lnTo>
                                <a:lnTo>
                                  <a:pt x="254190" y="82296"/>
                                </a:lnTo>
                                <a:lnTo>
                                  <a:pt x="254292" y="80010"/>
                                </a:lnTo>
                                <a:lnTo>
                                  <a:pt x="253466" y="81407"/>
                                </a:lnTo>
                                <a:lnTo>
                                  <a:pt x="248805" y="81407"/>
                                </a:lnTo>
                                <a:lnTo>
                                  <a:pt x="246151" y="82296"/>
                                </a:lnTo>
                                <a:lnTo>
                                  <a:pt x="244817" y="82804"/>
                                </a:lnTo>
                                <a:lnTo>
                                  <a:pt x="244957" y="84201"/>
                                </a:lnTo>
                                <a:lnTo>
                                  <a:pt x="243878" y="83947"/>
                                </a:lnTo>
                                <a:lnTo>
                                  <a:pt x="242417" y="84074"/>
                                </a:lnTo>
                                <a:lnTo>
                                  <a:pt x="240550" y="84709"/>
                                </a:lnTo>
                                <a:lnTo>
                                  <a:pt x="240906" y="84963"/>
                                </a:lnTo>
                                <a:lnTo>
                                  <a:pt x="241020" y="85598"/>
                                </a:lnTo>
                                <a:lnTo>
                                  <a:pt x="240690" y="88392"/>
                                </a:lnTo>
                                <a:lnTo>
                                  <a:pt x="241490" y="89154"/>
                                </a:lnTo>
                                <a:lnTo>
                                  <a:pt x="242023" y="89281"/>
                                </a:lnTo>
                                <a:lnTo>
                                  <a:pt x="241960" y="91236"/>
                                </a:lnTo>
                                <a:lnTo>
                                  <a:pt x="241896" y="91795"/>
                                </a:lnTo>
                                <a:lnTo>
                                  <a:pt x="243217" y="93941"/>
                                </a:lnTo>
                                <a:lnTo>
                                  <a:pt x="238721" y="91313"/>
                                </a:lnTo>
                                <a:lnTo>
                                  <a:pt x="235839" y="91236"/>
                                </a:lnTo>
                                <a:lnTo>
                                  <a:pt x="236232" y="92075"/>
                                </a:lnTo>
                                <a:lnTo>
                                  <a:pt x="236588" y="93065"/>
                                </a:lnTo>
                                <a:lnTo>
                                  <a:pt x="236689" y="94792"/>
                                </a:lnTo>
                                <a:lnTo>
                                  <a:pt x="237617" y="94932"/>
                                </a:lnTo>
                                <a:lnTo>
                                  <a:pt x="238290" y="95211"/>
                                </a:lnTo>
                                <a:lnTo>
                                  <a:pt x="239090" y="97751"/>
                                </a:lnTo>
                                <a:lnTo>
                                  <a:pt x="240157" y="98602"/>
                                </a:lnTo>
                                <a:lnTo>
                                  <a:pt x="242684" y="99872"/>
                                </a:lnTo>
                                <a:lnTo>
                                  <a:pt x="241922" y="101219"/>
                                </a:lnTo>
                                <a:lnTo>
                                  <a:pt x="241909" y="101600"/>
                                </a:lnTo>
                                <a:lnTo>
                                  <a:pt x="242163" y="104101"/>
                                </a:lnTo>
                                <a:lnTo>
                                  <a:pt x="242227" y="105803"/>
                                </a:lnTo>
                                <a:lnTo>
                                  <a:pt x="242023" y="108051"/>
                                </a:lnTo>
                                <a:lnTo>
                                  <a:pt x="240550" y="110451"/>
                                </a:lnTo>
                                <a:lnTo>
                                  <a:pt x="238683" y="112991"/>
                                </a:lnTo>
                                <a:lnTo>
                                  <a:pt x="237490" y="112420"/>
                                </a:lnTo>
                                <a:lnTo>
                                  <a:pt x="235483" y="114541"/>
                                </a:lnTo>
                                <a:lnTo>
                                  <a:pt x="235381" y="115100"/>
                                </a:lnTo>
                                <a:lnTo>
                                  <a:pt x="235496" y="117081"/>
                                </a:lnTo>
                                <a:lnTo>
                                  <a:pt x="237629" y="117360"/>
                                </a:lnTo>
                                <a:lnTo>
                                  <a:pt x="237896" y="115951"/>
                                </a:lnTo>
                                <a:lnTo>
                                  <a:pt x="241211" y="114541"/>
                                </a:lnTo>
                                <a:lnTo>
                                  <a:pt x="241350" y="114401"/>
                                </a:lnTo>
                                <a:lnTo>
                                  <a:pt x="241973" y="112991"/>
                                </a:lnTo>
                                <a:lnTo>
                                  <a:pt x="243217" y="110172"/>
                                </a:lnTo>
                                <a:lnTo>
                                  <a:pt x="243751" y="110451"/>
                                </a:lnTo>
                                <a:lnTo>
                                  <a:pt x="244195" y="110172"/>
                                </a:lnTo>
                                <a:lnTo>
                                  <a:pt x="246951" y="108470"/>
                                </a:lnTo>
                                <a:lnTo>
                                  <a:pt x="248526" y="106235"/>
                                </a:lnTo>
                                <a:lnTo>
                                  <a:pt x="248945" y="104381"/>
                                </a:lnTo>
                                <a:lnTo>
                                  <a:pt x="250278" y="105511"/>
                                </a:lnTo>
                                <a:lnTo>
                                  <a:pt x="250799" y="105803"/>
                                </a:lnTo>
                                <a:lnTo>
                                  <a:pt x="252857" y="106133"/>
                                </a:lnTo>
                                <a:lnTo>
                                  <a:pt x="252806" y="106502"/>
                                </a:lnTo>
                                <a:lnTo>
                                  <a:pt x="252399" y="107696"/>
                                </a:lnTo>
                                <a:lnTo>
                                  <a:pt x="253111" y="108902"/>
                                </a:lnTo>
                                <a:lnTo>
                                  <a:pt x="253072" y="109956"/>
                                </a:lnTo>
                                <a:lnTo>
                                  <a:pt x="252945" y="110871"/>
                                </a:lnTo>
                                <a:lnTo>
                                  <a:pt x="252844" y="111074"/>
                                </a:lnTo>
                                <a:lnTo>
                                  <a:pt x="252133" y="111582"/>
                                </a:lnTo>
                                <a:lnTo>
                                  <a:pt x="250278" y="114401"/>
                                </a:lnTo>
                                <a:lnTo>
                                  <a:pt x="249339" y="113982"/>
                                </a:lnTo>
                                <a:lnTo>
                                  <a:pt x="246405" y="114249"/>
                                </a:lnTo>
                                <a:lnTo>
                                  <a:pt x="244944" y="115100"/>
                                </a:lnTo>
                                <a:lnTo>
                                  <a:pt x="246138" y="117779"/>
                                </a:lnTo>
                                <a:lnTo>
                                  <a:pt x="247472" y="117652"/>
                                </a:lnTo>
                                <a:lnTo>
                                  <a:pt x="251599" y="117652"/>
                                </a:lnTo>
                                <a:lnTo>
                                  <a:pt x="251079" y="117221"/>
                                </a:lnTo>
                                <a:lnTo>
                                  <a:pt x="253060" y="114401"/>
                                </a:lnTo>
                                <a:lnTo>
                                  <a:pt x="253466" y="113830"/>
                                </a:lnTo>
                                <a:lnTo>
                                  <a:pt x="254127" y="113550"/>
                                </a:lnTo>
                                <a:lnTo>
                                  <a:pt x="256133" y="112001"/>
                                </a:lnTo>
                                <a:lnTo>
                                  <a:pt x="256667" y="110871"/>
                                </a:lnTo>
                                <a:lnTo>
                                  <a:pt x="258800" y="109740"/>
                                </a:lnTo>
                                <a:lnTo>
                                  <a:pt x="260134" y="108191"/>
                                </a:lnTo>
                                <a:lnTo>
                                  <a:pt x="260261" y="109524"/>
                                </a:lnTo>
                                <a:lnTo>
                                  <a:pt x="260134" y="111582"/>
                                </a:lnTo>
                                <a:lnTo>
                                  <a:pt x="258000" y="112699"/>
                                </a:lnTo>
                                <a:lnTo>
                                  <a:pt x="257200" y="112699"/>
                                </a:lnTo>
                                <a:lnTo>
                                  <a:pt x="258000" y="114401"/>
                                </a:lnTo>
                                <a:lnTo>
                                  <a:pt x="258927" y="114249"/>
                                </a:lnTo>
                                <a:lnTo>
                                  <a:pt x="259994" y="114401"/>
                                </a:lnTo>
                                <a:lnTo>
                                  <a:pt x="260273" y="114249"/>
                                </a:lnTo>
                                <a:lnTo>
                                  <a:pt x="262128" y="113271"/>
                                </a:lnTo>
                                <a:lnTo>
                                  <a:pt x="262788" y="112572"/>
                                </a:lnTo>
                                <a:lnTo>
                                  <a:pt x="263321" y="110312"/>
                                </a:lnTo>
                                <a:lnTo>
                                  <a:pt x="264464" y="108470"/>
                                </a:lnTo>
                                <a:lnTo>
                                  <a:pt x="264617" y="108191"/>
                                </a:lnTo>
                                <a:lnTo>
                                  <a:pt x="265455" y="106641"/>
                                </a:lnTo>
                                <a:lnTo>
                                  <a:pt x="265569" y="106235"/>
                                </a:lnTo>
                                <a:lnTo>
                                  <a:pt x="266776" y="105232"/>
                                </a:lnTo>
                                <a:lnTo>
                                  <a:pt x="266382" y="104521"/>
                                </a:lnTo>
                                <a:lnTo>
                                  <a:pt x="266471" y="104381"/>
                                </a:lnTo>
                                <a:lnTo>
                                  <a:pt x="266649" y="104101"/>
                                </a:lnTo>
                                <a:lnTo>
                                  <a:pt x="266115" y="102438"/>
                                </a:lnTo>
                                <a:lnTo>
                                  <a:pt x="266115" y="102120"/>
                                </a:lnTo>
                                <a:lnTo>
                                  <a:pt x="264782" y="99872"/>
                                </a:lnTo>
                                <a:lnTo>
                                  <a:pt x="265328" y="99606"/>
                                </a:lnTo>
                                <a:lnTo>
                                  <a:pt x="265976" y="99606"/>
                                </a:lnTo>
                                <a:lnTo>
                                  <a:pt x="267525" y="99187"/>
                                </a:lnTo>
                                <a:lnTo>
                                  <a:pt x="268236" y="98526"/>
                                </a:lnTo>
                                <a:lnTo>
                                  <a:pt x="268630" y="97409"/>
                                </a:lnTo>
                                <a:lnTo>
                                  <a:pt x="269405" y="95211"/>
                                </a:lnTo>
                                <a:lnTo>
                                  <a:pt x="269278" y="94653"/>
                                </a:lnTo>
                                <a:lnTo>
                                  <a:pt x="268414" y="92786"/>
                                </a:lnTo>
                                <a:lnTo>
                                  <a:pt x="265696" y="91325"/>
                                </a:lnTo>
                                <a:lnTo>
                                  <a:pt x="264909" y="91313"/>
                                </a:lnTo>
                                <a:lnTo>
                                  <a:pt x="265544" y="91313"/>
                                </a:lnTo>
                                <a:lnTo>
                                  <a:pt x="265214" y="91186"/>
                                </a:lnTo>
                                <a:lnTo>
                                  <a:pt x="263512" y="90678"/>
                                </a:lnTo>
                                <a:lnTo>
                                  <a:pt x="261937" y="90170"/>
                                </a:lnTo>
                                <a:lnTo>
                                  <a:pt x="261226" y="89916"/>
                                </a:lnTo>
                                <a:lnTo>
                                  <a:pt x="260985" y="88392"/>
                                </a:lnTo>
                                <a:lnTo>
                                  <a:pt x="261023" y="87757"/>
                                </a:lnTo>
                                <a:lnTo>
                                  <a:pt x="261531" y="87249"/>
                                </a:lnTo>
                                <a:lnTo>
                                  <a:pt x="262851" y="86614"/>
                                </a:lnTo>
                                <a:lnTo>
                                  <a:pt x="263499" y="86487"/>
                                </a:lnTo>
                                <a:lnTo>
                                  <a:pt x="264591" y="86614"/>
                                </a:lnTo>
                                <a:lnTo>
                                  <a:pt x="265912" y="87757"/>
                                </a:lnTo>
                                <a:lnTo>
                                  <a:pt x="268020" y="87376"/>
                                </a:lnTo>
                                <a:lnTo>
                                  <a:pt x="268909" y="86487"/>
                                </a:lnTo>
                                <a:lnTo>
                                  <a:pt x="269430" y="85979"/>
                                </a:lnTo>
                                <a:lnTo>
                                  <a:pt x="270243" y="85598"/>
                                </a:lnTo>
                                <a:close/>
                              </a:path>
                              <a:path w="535305" h="178435">
                                <a:moveTo>
                                  <a:pt x="275920" y="28321"/>
                                </a:moveTo>
                                <a:lnTo>
                                  <a:pt x="272935" y="28321"/>
                                </a:lnTo>
                                <a:lnTo>
                                  <a:pt x="272935" y="70485"/>
                                </a:lnTo>
                                <a:lnTo>
                                  <a:pt x="272935" y="73660"/>
                                </a:lnTo>
                                <a:lnTo>
                                  <a:pt x="272935" y="91236"/>
                                </a:lnTo>
                                <a:lnTo>
                                  <a:pt x="272884" y="101714"/>
                                </a:lnTo>
                                <a:lnTo>
                                  <a:pt x="232384" y="138112"/>
                                </a:lnTo>
                                <a:lnTo>
                                  <a:pt x="232384" y="91313"/>
                                </a:lnTo>
                                <a:lnTo>
                                  <a:pt x="232384" y="73660"/>
                                </a:lnTo>
                                <a:lnTo>
                                  <a:pt x="272935" y="73660"/>
                                </a:lnTo>
                                <a:lnTo>
                                  <a:pt x="272935" y="70485"/>
                                </a:lnTo>
                                <a:lnTo>
                                  <a:pt x="232384" y="70485"/>
                                </a:lnTo>
                                <a:lnTo>
                                  <a:pt x="232384" y="28321"/>
                                </a:lnTo>
                                <a:lnTo>
                                  <a:pt x="229450" y="28321"/>
                                </a:lnTo>
                                <a:lnTo>
                                  <a:pt x="229450" y="139928"/>
                                </a:lnTo>
                                <a:lnTo>
                                  <a:pt x="212598" y="151028"/>
                                </a:lnTo>
                                <a:lnTo>
                                  <a:pt x="192354" y="137960"/>
                                </a:lnTo>
                                <a:lnTo>
                                  <a:pt x="192354" y="136029"/>
                                </a:lnTo>
                                <a:lnTo>
                                  <a:pt x="192354" y="91313"/>
                                </a:lnTo>
                                <a:lnTo>
                                  <a:pt x="192366" y="73660"/>
                                </a:lnTo>
                                <a:lnTo>
                                  <a:pt x="229450" y="73660"/>
                                </a:lnTo>
                                <a:lnTo>
                                  <a:pt x="229450" y="70485"/>
                                </a:lnTo>
                                <a:lnTo>
                                  <a:pt x="192366" y="70485"/>
                                </a:lnTo>
                                <a:lnTo>
                                  <a:pt x="192366" y="45339"/>
                                </a:lnTo>
                                <a:lnTo>
                                  <a:pt x="192366" y="28321"/>
                                </a:lnTo>
                                <a:lnTo>
                                  <a:pt x="189369" y="28321"/>
                                </a:lnTo>
                                <a:lnTo>
                                  <a:pt x="189369" y="136029"/>
                                </a:lnTo>
                                <a:lnTo>
                                  <a:pt x="170726" y="123786"/>
                                </a:lnTo>
                                <a:lnTo>
                                  <a:pt x="152273" y="91313"/>
                                </a:lnTo>
                                <a:lnTo>
                                  <a:pt x="152285" y="73660"/>
                                </a:lnTo>
                                <a:lnTo>
                                  <a:pt x="189369" y="73660"/>
                                </a:lnTo>
                                <a:lnTo>
                                  <a:pt x="189369" y="70485"/>
                                </a:lnTo>
                                <a:lnTo>
                                  <a:pt x="177888" y="70485"/>
                                </a:lnTo>
                                <a:lnTo>
                                  <a:pt x="177888" y="65532"/>
                                </a:lnTo>
                                <a:lnTo>
                                  <a:pt x="177888" y="59563"/>
                                </a:lnTo>
                                <a:lnTo>
                                  <a:pt x="177888" y="57658"/>
                                </a:lnTo>
                                <a:lnTo>
                                  <a:pt x="177888" y="45339"/>
                                </a:lnTo>
                                <a:lnTo>
                                  <a:pt x="189369" y="45339"/>
                                </a:lnTo>
                                <a:lnTo>
                                  <a:pt x="189369" y="28448"/>
                                </a:lnTo>
                                <a:lnTo>
                                  <a:pt x="187477" y="28448"/>
                                </a:lnTo>
                                <a:lnTo>
                                  <a:pt x="187477" y="38227"/>
                                </a:lnTo>
                                <a:lnTo>
                                  <a:pt x="185623" y="38608"/>
                                </a:lnTo>
                                <a:lnTo>
                                  <a:pt x="185623" y="40767"/>
                                </a:lnTo>
                                <a:lnTo>
                                  <a:pt x="183857" y="39370"/>
                                </a:lnTo>
                                <a:lnTo>
                                  <a:pt x="182118" y="40767"/>
                                </a:lnTo>
                                <a:lnTo>
                                  <a:pt x="182118" y="38608"/>
                                </a:lnTo>
                                <a:lnTo>
                                  <a:pt x="180263" y="38227"/>
                                </a:lnTo>
                                <a:lnTo>
                                  <a:pt x="181724" y="36576"/>
                                </a:lnTo>
                                <a:lnTo>
                                  <a:pt x="180809" y="34798"/>
                                </a:lnTo>
                                <a:lnTo>
                                  <a:pt x="182714" y="35052"/>
                                </a:lnTo>
                                <a:lnTo>
                                  <a:pt x="182841" y="34798"/>
                                </a:lnTo>
                                <a:lnTo>
                                  <a:pt x="183857" y="32893"/>
                                </a:lnTo>
                                <a:lnTo>
                                  <a:pt x="184988" y="35052"/>
                                </a:lnTo>
                                <a:lnTo>
                                  <a:pt x="186918" y="34798"/>
                                </a:lnTo>
                                <a:lnTo>
                                  <a:pt x="186029" y="36576"/>
                                </a:lnTo>
                                <a:lnTo>
                                  <a:pt x="187477" y="38227"/>
                                </a:lnTo>
                                <a:lnTo>
                                  <a:pt x="187477" y="28448"/>
                                </a:lnTo>
                                <a:lnTo>
                                  <a:pt x="180238" y="28448"/>
                                </a:lnTo>
                                <a:lnTo>
                                  <a:pt x="180238" y="41656"/>
                                </a:lnTo>
                                <a:lnTo>
                                  <a:pt x="174752" y="41656"/>
                                </a:lnTo>
                                <a:lnTo>
                                  <a:pt x="175107" y="41275"/>
                                </a:lnTo>
                                <a:lnTo>
                                  <a:pt x="176072" y="40259"/>
                                </a:lnTo>
                                <a:lnTo>
                                  <a:pt x="175958" y="39370"/>
                                </a:lnTo>
                                <a:lnTo>
                                  <a:pt x="175145" y="39243"/>
                                </a:lnTo>
                                <a:lnTo>
                                  <a:pt x="174536" y="39243"/>
                                </a:lnTo>
                                <a:lnTo>
                                  <a:pt x="174536" y="62992"/>
                                </a:lnTo>
                                <a:lnTo>
                                  <a:pt x="172681" y="63373"/>
                                </a:lnTo>
                                <a:lnTo>
                                  <a:pt x="172681" y="65532"/>
                                </a:lnTo>
                                <a:lnTo>
                                  <a:pt x="170929" y="64135"/>
                                </a:lnTo>
                                <a:lnTo>
                                  <a:pt x="169176" y="65532"/>
                                </a:lnTo>
                                <a:lnTo>
                                  <a:pt x="169176" y="63373"/>
                                </a:lnTo>
                                <a:lnTo>
                                  <a:pt x="167398" y="62992"/>
                                </a:lnTo>
                                <a:lnTo>
                                  <a:pt x="168783" y="61341"/>
                                </a:lnTo>
                                <a:lnTo>
                                  <a:pt x="167906" y="59563"/>
                                </a:lnTo>
                                <a:lnTo>
                                  <a:pt x="169786" y="59817"/>
                                </a:lnTo>
                                <a:lnTo>
                                  <a:pt x="169913" y="59563"/>
                                </a:lnTo>
                                <a:lnTo>
                                  <a:pt x="170929" y="57658"/>
                                </a:lnTo>
                                <a:lnTo>
                                  <a:pt x="172059" y="59817"/>
                                </a:lnTo>
                                <a:lnTo>
                                  <a:pt x="173990" y="59563"/>
                                </a:lnTo>
                                <a:lnTo>
                                  <a:pt x="173075" y="61341"/>
                                </a:lnTo>
                                <a:lnTo>
                                  <a:pt x="174536" y="62992"/>
                                </a:lnTo>
                                <a:lnTo>
                                  <a:pt x="174536" y="39243"/>
                                </a:lnTo>
                                <a:lnTo>
                                  <a:pt x="173697" y="39243"/>
                                </a:lnTo>
                                <a:lnTo>
                                  <a:pt x="173253" y="41148"/>
                                </a:lnTo>
                                <a:lnTo>
                                  <a:pt x="171640" y="41275"/>
                                </a:lnTo>
                                <a:lnTo>
                                  <a:pt x="171157" y="41275"/>
                                </a:lnTo>
                                <a:lnTo>
                                  <a:pt x="171157" y="39751"/>
                                </a:lnTo>
                                <a:lnTo>
                                  <a:pt x="172554" y="39243"/>
                                </a:lnTo>
                                <a:lnTo>
                                  <a:pt x="173101" y="38735"/>
                                </a:lnTo>
                                <a:lnTo>
                                  <a:pt x="165722" y="38735"/>
                                </a:lnTo>
                                <a:lnTo>
                                  <a:pt x="165633" y="39116"/>
                                </a:lnTo>
                                <a:lnTo>
                                  <a:pt x="165519" y="42418"/>
                                </a:lnTo>
                                <a:lnTo>
                                  <a:pt x="164426" y="42418"/>
                                </a:lnTo>
                                <a:lnTo>
                                  <a:pt x="164426" y="45339"/>
                                </a:lnTo>
                                <a:lnTo>
                                  <a:pt x="164426" y="70485"/>
                                </a:lnTo>
                                <a:lnTo>
                                  <a:pt x="152285" y="70485"/>
                                </a:lnTo>
                                <a:lnTo>
                                  <a:pt x="152285" y="45339"/>
                                </a:lnTo>
                                <a:lnTo>
                                  <a:pt x="164426" y="45339"/>
                                </a:lnTo>
                                <a:lnTo>
                                  <a:pt x="164426" y="42418"/>
                                </a:lnTo>
                                <a:lnTo>
                                  <a:pt x="162344" y="42418"/>
                                </a:lnTo>
                                <a:lnTo>
                                  <a:pt x="163855" y="40767"/>
                                </a:lnTo>
                                <a:lnTo>
                                  <a:pt x="165722" y="38735"/>
                                </a:lnTo>
                                <a:lnTo>
                                  <a:pt x="166293" y="38100"/>
                                </a:lnTo>
                                <a:lnTo>
                                  <a:pt x="166954" y="37338"/>
                                </a:lnTo>
                                <a:lnTo>
                                  <a:pt x="165519" y="37084"/>
                                </a:lnTo>
                                <a:lnTo>
                                  <a:pt x="164642" y="35052"/>
                                </a:lnTo>
                                <a:lnTo>
                                  <a:pt x="164211" y="34798"/>
                                </a:lnTo>
                                <a:lnTo>
                                  <a:pt x="162941" y="34036"/>
                                </a:lnTo>
                                <a:lnTo>
                                  <a:pt x="163753" y="32893"/>
                                </a:lnTo>
                                <a:lnTo>
                                  <a:pt x="164198" y="33401"/>
                                </a:lnTo>
                                <a:lnTo>
                                  <a:pt x="165188" y="34163"/>
                                </a:lnTo>
                                <a:lnTo>
                                  <a:pt x="165252" y="33274"/>
                                </a:lnTo>
                                <a:lnTo>
                                  <a:pt x="165468" y="32893"/>
                                </a:lnTo>
                                <a:lnTo>
                                  <a:pt x="165747" y="32385"/>
                                </a:lnTo>
                                <a:lnTo>
                                  <a:pt x="170319" y="32385"/>
                                </a:lnTo>
                                <a:lnTo>
                                  <a:pt x="170472" y="33350"/>
                                </a:lnTo>
                                <a:lnTo>
                                  <a:pt x="170751" y="32385"/>
                                </a:lnTo>
                                <a:lnTo>
                                  <a:pt x="175996" y="32385"/>
                                </a:lnTo>
                                <a:lnTo>
                                  <a:pt x="180238" y="41656"/>
                                </a:lnTo>
                                <a:lnTo>
                                  <a:pt x="180238" y="28448"/>
                                </a:lnTo>
                                <a:lnTo>
                                  <a:pt x="177888" y="28448"/>
                                </a:lnTo>
                                <a:lnTo>
                                  <a:pt x="177888" y="28321"/>
                                </a:lnTo>
                                <a:lnTo>
                                  <a:pt x="164439" y="28321"/>
                                </a:lnTo>
                                <a:lnTo>
                                  <a:pt x="164439" y="28448"/>
                                </a:lnTo>
                                <a:lnTo>
                                  <a:pt x="161798" y="28448"/>
                                </a:lnTo>
                                <a:lnTo>
                                  <a:pt x="161798" y="38227"/>
                                </a:lnTo>
                                <a:lnTo>
                                  <a:pt x="159943" y="38608"/>
                                </a:lnTo>
                                <a:lnTo>
                                  <a:pt x="159943" y="40767"/>
                                </a:lnTo>
                                <a:lnTo>
                                  <a:pt x="158191" y="39370"/>
                                </a:lnTo>
                                <a:lnTo>
                                  <a:pt x="156438" y="40767"/>
                                </a:lnTo>
                                <a:lnTo>
                                  <a:pt x="156438" y="38608"/>
                                </a:lnTo>
                                <a:lnTo>
                                  <a:pt x="154584" y="38227"/>
                                </a:lnTo>
                                <a:lnTo>
                                  <a:pt x="156044" y="36576"/>
                                </a:lnTo>
                                <a:lnTo>
                                  <a:pt x="155130" y="34798"/>
                                </a:lnTo>
                                <a:lnTo>
                                  <a:pt x="157048" y="35052"/>
                                </a:lnTo>
                                <a:lnTo>
                                  <a:pt x="157175" y="34798"/>
                                </a:lnTo>
                                <a:lnTo>
                                  <a:pt x="158191" y="32893"/>
                                </a:lnTo>
                                <a:lnTo>
                                  <a:pt x="159321" y="35052"/>
                                </a:lnTo>
                                <a:lnTo>
                                  <a:pt x="161251" y="34798"/>
                                </a:lnTo>
                                <a:lnTo>
                                  <a:pt x="160350" y="36576"/>
                                </a:lnTo>
                                <a:lnTo>
                                  <a:pt x="161798" y="38227"/>
                                </a:lnTo>
                                <a:lnTo>
                                  <a:pt x="161798" y="28448"/>
                                </a:lnTo>
                                <a:lnTo>
                                  <a:pt x="152285" y="28448"/>
                                </a:lnTo>
                                <a:lnTo>
                                  <a:pt x="152285" y="28321"/>
                                </a:lnTo>
                                <a:lnTo>
                                  <a:pt x="149288" y="28321"/>
                                </a:lnTo>
                                <a:lnTo>
                                  <a:pt x="149288" y="91236"/>
                                </a:lnTo>
                                <a:lnTo>
                                  <a:pt x="168503" y="125958"/>
                                </a:lnTo>
                                <a:lnTo>
                                  <a:pt x="212598" y="154495"/>
                                </a:lnTo>
                                <a:lnTo>
                                  <a:pt x="217982" y="151028"/>
                                </a:lnTo>
                                <a:lnTo>
                                  <a:pt x="238048" y="138112"/>
                                </a:lnTo>
                                <a:lnTo>
                                  <a:pt x="274116" y="113652"/>
                                </a:lnTo>
                                <a:lnTo>
                                  <a:pt x="275907" y="91313"/>
                                </a:lnTo>
                                <a:lnTo>
                                  <a:pt x="275920" y="73660"/>
                                </a:lnTo>
                                <a:lnTo>
                                  <a:pt x="275920" y="70485"/>
                                </a:lnTo>
                                <a:lnTo>
                                  <a:pt x="275920" y="28321"/>
                                </a:lnTo>
                                <a:close/>
                              </a:path>
                              <a:path w="535305" h="178435">
                                <a:moveTo>
                                  <a:pt x="275920" y="0"/>
                                </a:moveTo>
                                <a:lnTo>
                                  <a:pt x="149288" y="0"/>
                                </a:lnTo>
                                <a:lnTo>
                                  <a:pt x="149288" y="28206"/>
                                </a:lnTo>
                                <a:lnTo>
                                  <a:pt x="152273" y="28206"/>
                                </a:lnTo>
                                <a:lnTo>
                                  <a:pt x="152273" y="3162"/>
                                </a:lnTo>
                                <a:lnTo>
                                  <a:pt x="164439" y="3162"/>
                                </a:lnTo>
                                <a:lnTo>
                                  <a:pt x="164439" y="28206"/>
                                </a:lnTo>
                                <a:lnTo>
                                  <a:pt x="177888" y="28206"/>
                                </a:lnTo>
                                <a:lnTo>
                                  <a:pt x="177888" y="15887"/>
                                </a:lnTo>
                                <a:lnTo>
                                  <a:pt x="177888" y="9944"/>
                                </a:lnTo>
                                <a:lnTo>
                                  <a:pt x="173964" y="9956"/>
                                </a:lnTo>
                                <a:lnTo>
                                  <a:pt x="173075" y="11722"/>
                                </a:lnTo>
                                <a:lnTo>
                                  <a:pt x="174536" y="13309"/>
                                </a:lnTo>
                                <a:lnTo>
                                  <a:pt x="172745" y="13677"/>
                                </a:lnTo>
                                <a:lnTo>
                                  <a:pt x="172681" y="15887"/>
                                </a:lnTo>
                                <a:lnTo>
                                  <a:pt x="170929" y="14490"/>
                                </a:lnTo>
                                <a:lnTo>
                                  <a:pt x="169176" y="15887"/>
                                </a:lnTo>
                                <a:lnTo>
                                  <a:pt x="169113" y="13677"/>
                                </a:lnTo>
                                <a:lnTo>
                                  <a:pt x="167386" y="13309"/>
                                </a:lnTo>
                                <a:lnTo>
                                  <a:pt x="168770" y="11722"/>
                                </a:lnTo>
                                <a:lnTo>
                                  <a:pt x="167894" y="9944"/>
                                </a:lnTo>
                                <a:lnTo>
                                  <a:pt x="169773" y="10160"/>
                                </a:lnTo>
                                <a:lnTo>
                                  <a:pt x="169887" y="9944"/>
                                </a:lnTo>
                                <a:lnTo>
                                  <a:pt x="170929" y="8026"/>
                                </a:lnTo>
                                <a:lnTo>
                                  <a:pt x="172059" y="10134"/>
                                </a:lnTo>
                                <a:lnTo>
                                  <a:pt x="173964" y="9956"/>
                                </a:lnTo>
                                <a:lnTo>
                                  <a:pt x="177888" y="9944"/>
                                </a:lnTo>
                                <a:lnTo>
                                  <a:pt x="177888" y="8026"/>
                                </a:lnTo>
                                <a:lnTo>
                                  <a:pt x="177888" y="3162"/>
                                </a:lnTo>
                                <a:lnTo>
                                  <a:pt x="189369" y="3162"/>
                                </a:lnTo>
                                <a:lnTo>
                                  <a:pt x="189369" y="28206"/>
                                </a:lnTo>
                                <a:lnTo>
                                  <a:pt x="192354" y="28206"/>
                                </a:lnTo>
                                <a:lnTo>
                                  <a:pt x="192354" y="3162"/>
                                </a:lnTo>
                                <a:lnTo>
                                  <a:pt x="229450" y="3162"/>
                                </a:lnTo>
                                <a:lnTo>
                                  <a:pt x="229450" y="28206"/>
                                </a:lnTo>
                                <a:lnTo>
                                  <a:pt x="232384" y="28206"/>
                                </a:lnTo>
                                <a:lnTo>
                                  <a:pt x="232384" y="3162"/>
                                </a:lnTo>
                                <a:lnTo>
                                  <a:pt x="272923" y="3162"/>
                                </a:lnTo>
                                <a:lnTo>
                                  <a:pt x="272923" y="28206"/>
                                </a:lnTo>
                                <a:lnTo>
                                  <a:pt x="275920" y="28206"/>
                                </a:lnTo>
                                <a:lnTo>
                                  <a:pt x="275920" y="3162"/>
                                </a:lnTo>
                                <a:lnTo>
                                  <a:pt x="275920" y="0"/>
                                </a:lnTo>
                                <a:close/>
                              </a:path>
                              <a:path w="535305" h="178435">
                                <a:moveTo>
                                  <a:pt x="301015" y="121170"/>
                                </a:moveTo>
                                <a:lnTo>
                                  <a:pt x="299186" y="119240"/>
                                </a:lnTo>
                                <a:lnTo>
                                  <a:pt x="294678" y="119240"/>
                                </a:lnTo>
                                <a:lnTo>
                                  <a:pt x="292849" y="121170"/>
                                </a:lnTo>
                                <a:lnTo>
                                  <a:pt x="292849" y="123558"/>
                                </a:lnTo>
                                <a:lnTo>
                                  <a:pt x="292849" y="125945"/>
                                </a:lnTo>
                                <a:lnTo>
                                  <a:pt x="294678" y="127889"/>
                                </a:lnTo>
                                <a:lnTo>
                                  <a:pt x="299186" y="127889"/>
                                </a:lnTo>
                                <a:lnTo>
                                  <a:pt x="301015" y="125945"/>
                                </a:lnTo>
                                <a:lnTo>
                                  <a:pt x="301015" y="121170"/>
                                </a:lnTo>
                                <a:close/>
                              </a:path>
                              <a:path w="535305" h="178435">
                                <a:moveTo>
                                  <a:pt x="309956" y="112229"/>
                                </a:moveTo>
                                <a:lnTo>
                                  <a:pt x="308140" y="110286"/>
                                </a:lnTo>
                                <a:lnTo>
                                  <a:pt x="303618" y="110286"/>
                                </a:lnTo>
                                <a:lnTo>
                                  <a:pt x="301790" y="112229"/>
                                </a:lnTo>
                                <a:lnTo>
                                  <a:pt x="301790" y="114617"/>
                                </a:lnTo>
                                <a:lnTo>
                                  <a:pt x="301790" y="117005"/>
                                </a:lnTo>
                                <a:lnTo>
                                  <a:pt x="303618" y="118948"/>
                                </a:lnTo>
                                <a:lnTo>
                                  <a:pt x="308140" y="118948"/>
                                </a:lnTo>
                                <a:lnTo>
                                  <a:pt x="309956" y="117005"/>
                                </a:lnTo>
                                <a:lnTo>
                                  <a:pt x="309956" y="112229"/>
                                </a:lnTo>
                                <a:close/>
                              </a:path>
                              <a:path w="535305" h="178435">
                                <a:moveTo>
                                  <a:pt x="310946" y="128016"/>
                                </a:moveTo>
                                <a:lnTo>
                                  <a:pt x="309118" y="126072"/>
                                </a:lnTo>
                                <a:lnTo>
                                  <a:pt x="304609" y="126072"/>
                                </a:lnTo>
                                <a:lnTo>
                                  <a:pt x="302780" y="128016"/>
                                </a:lnTo>
                                <a:lnTo>
                                  <a:pt x="302780" y="130403"/>
                                </a:lnTo>
                                <a:lnTo>
                                  <a:pt x="302780" y="132791"/>
                                </a:lnTo>
                                <a:lnTo>
                                  <a:pt x="304609" y="134721"/>
                                </a:lnTo>
                                <a:lnTo>
                                  <a:pt x="309118" y="134721"/>
                                </a:lnTo>
                                <a:lnTo>
                                  <a:pt x="310946" y="132791"/>
                                </a:lnTo>
                                <a:lnTo>
                                  <a:pt x="310946" y="128016"/>
                                </a:lnTo>
                                <a:close/>
                              </a:path>
                              <a:path w="535305" h="178435">
                                <a:moveTo>
                                  <a:pt x="327342" y="118541"/>
                                </a:moveTo>
                                <a:lnTo>
                                  <a:pt x="325513" y="116611"/>
                                </a:lnTo>
                                <a:lnTo>
                                  <a:pt x="321005" y="116611"/>
                                </a:lnTo>
                                <a:lnTo>
                                  <a:pt x="319176" y="118541"/>
                                </a:lnTo>
                                <a:lnTo>
                                  <a:pt x="319176" y="120929"/>
                                </a:lnTo>
                                <a:lnTo>
                                  <a:pt x="319176" y="123317"/>
                                </a:lnTo>
                                <a:lnTo>
                                  <a:pt x="321005" y="125260"/>
                                </a:lnTo>
                                <a:lnTo>
                                  <a:pt x="325513" y="125260"/>
                                </a:lnTo>
                                <a:lnTo>
                                  <a:pt x="327342" y="123317"/>
                                </a:lnTo>
                                <a:lnTo>
                                  <a:pt x="327342" y="118541"/>
                                </a:lnTo>
                                <a:close/>
                              </a:path>
                              <a:path w="535305" h="178435">
                                <a:moveTo>
                                  <a:pt x="358394" y="144335"/>
                                </a:moveTo>
                                <a:lnTo>
                                  <a:pt x="356565" y="142392"/>
                                </a:lnTo>
                                <a:lnTo>
                                  <a:pt x="352196" y="142392"/>
                                </a:lnTo>
                                <a:lnTo>
                                  <a:pt x="350469" y="144335"/>
                                </a:lnTo>
                                <a:lnTo>
                                  <a:pt x="350469" y="149110"/>
                                </a:lnTo>
                                <a:lnTo>
                                  <a:pt x="352196" y="151041"/>
                                </a:lnTo>
                                <a:lnTo>
                                  <a:pt x="356565" y="151041"/>
                                </a:lnTo>
                                <a:lnTo>
                                  <a:pt x="358394" y="149110"/>
                                </a:lnTo>
                                <a:lnTo>
                                  <a:pt x="358394" y="146723"/>
                                </a:lnTo>
                                <a:lnTo>
                                  <a:pt x="358394" y="144335"/>
                                </a:lnTo>
                                <a:close/>
                              </a:path>
                              <a:path w="535305" h="178435">
                                <a:moveTo>
                                  <a:pt x="364350" y="133807"/>
                                </a:moveTo>
                                <a:lnTo>
                                  <a:pt x="362521" y="131864"/>
                                </a:lnTo>
                                <a:lnTo>
                                  <a:pt x="358000" y="131864"/>
                                </a:lnTo>
                                <a:lnTo>
                                  <a:pt x="356184" y="133807"/>
                                </a:lnTo>
                                <a:lnTo>
                                  <a:pt x="356184" y="138582"/>
                                </a:lnTo>
                                <a:lnTo>
                                  <a:pt x="358000" y="140525"/>
                                </a:lnTo>
                                <a:lnTo>
                                  <a:pt x="362521" y="140525"/>
                                </a:lnTo>
                                <a:lnTo>
                                  <a:pt x="364350" y="138582"/>
                                </a:lnTo>
                                <a:lnTo>
                                  <a:pt x="364350" y="136194"/>
                                </a:lnTo>
                                <a:lnTo>
                                  <a:pt x="364350" y="133807"/>
                                </a:lnTo>
                                <a:close/>
                              </a:path>
                              <a:path w="535305" h="178435">
                                <a:moveTo>
                                  <a:pt x="371309" y="145910"/>
                                </a:moveTo>
                                <a:lnTo>
                                  <a:pt x="369481" y="143967"/>
                                </a:lnTo>
                                <a:lnTo>
                                  <a:pt x="364972" y="143967"/>
                                </a:lnTo>
                                <a:lnTo>
                                  <a:pt x="363143" y="145910"/>
                                </a:lnTo>
                                <a:lnTo>
                                  <a:pt x="363143" y="148297"/>
                                </a:lnTo>
                                <a:lnTo>
                                  <a:pt x="363143" y="150685"/>
                                </a:lnTo>
                                <a:lnTo>
                                  <a:pt x="364972" y="152577"/>
                                </a:lnTo>
                                <a:lnTo>
                                  <a:pt x="369481" y="152577"/>
                                </a:lnTo>
                                <a:lnTo>
                                  <a:pt x="371309" y="150685"/>
                                </a:lnTo>
                                <a:lnTo>
                                  <a:pt x="371309" y="145910"/>
                                </a:lnTo>
                                <a:close/>
                              </a:path>
                              <a:path w="535305" h="178435">
                                <a:moveTo>
                                  <a:pt x="378752" y="137490"/>
                                </a:moveTo>
                                <a:lnTo>
                                  <a:pt x="376936" y="135547"/>
                                </a:lnTo>
                                <a:lnTo>
                                  <a:pt x="372414" y="135547"/>
                                </a:lnTo>
                                <a:lnTo>
                                  <a:pt x="370586" y="137490"/>
                                </a:lnTo>
                                <a:lnTo>
                                  <a:pt x="370586" y="142265"/>
                                </a:lnTo>
                                <a:lnTo>
                                  <a:pt x="372414" y="144208"/>
                                </a:lnTo>
                                <a:lnTo>
                                  <a:pt x="376936" y="144208"/>
                                </a:lnTo>
                                <a:lnTo>
                                  <a:pt x="378752" y="142265"/>
                                </a:lnTo>
                                <a:lnTo>
                                  <a:pt x="378752" y="139877"/>
                                </a:lnTo>
                                <a:lnTo>
                                  <a:pt x="378752" y="137490"/>
                                </a:lnTo>
                                <a:close/>
                              </a:path>
                              <a:path w="535305" h="178435">
                                <a:moveTo>
                                  <a:pt x="519341" y="165658"/>
                                </a:moveTo>
                                <a:lnTo>
                                  <a:pt x="517512" y="163728"/>
                                </a:lnTo>
                                <a:lnTo>
                                  <a:pt x="512991" y="163728"/>
                                </a:lnTo>
                                <a:lnTo>
                                  <a:pt x="511175" y="165658"/>
                                </a:lnTo>
                                <a:lnTo>
                                  <a:pt x="511187" y="168148"/>
                                </a:lnTo>
                                <a:lnTo>
                                  <a:pt x="510273" y="166966"/>
                                </a:lnTo>
                                <a:lnTo>
                                  <a:pt x="509320" y="165836"/>
                                </a:lnTo>
                                <a:lnTo>
                                  <a:pt x="505320" y="161785"/>
                                </a:lnTo>
                                <a:lnTo>
                                  <a:pt x="499529" y="158292"/>
                                </a:lnTo>
                                <a:lnTo>
                                  <a:pt x="493598" y="158178"/>
                                </a:lnTo>
                                <a:lnTo>
                                  <a:pt x="499148" y="162534"/>
                                </a:lnTo>
                                <a:lnTo>
                                  <a:pt x="500240" y="166814"/>
                                </a:lnTo>
                                <a:lnTo>
                                  <a:pt x="506793" y="174498"/>
                                </a:lnTo>
                                <a:lnTo>
                                  <a:pt x="510806" y="176809"/>
                                </a:lnTo>
                                <a:lnTo>
                                  <a:pt x="518020" y="177215"/>
                                </a:lnTo>
                                <a:lnTo>
                                  <a:pt x="516813" y="175933"/>
                                </a:lnTo>
                                <a:lnTo>
                                  <a:pt x="514146" y="172199"/>
                                </a:lnTo>
                                <a:lnTo>
                                  <a:pt x="514870" y="172377"/>
                                </a:lnTo>
                                <a:lnTo>
                                  <a:pt x="517512" y="172377"/>
                                </a:lnTo>
                                <a:lnTo>
                                  <a:pt x="519341" y="170446"/>
                                </a:lnTo>
                                <a:lnTo>
                                  <a:pt x="519341" y="168046"/>
                                </a:lnTo>
                                <a:lnTo>
                                  <a:pt x="519341" y="165658"/>
                                </a:lnTo>
                                <a:close/>
                              </a:path>
                              <a:path w="535305" h="178435">
                                <a:moveTo>
                                  <a:pt x="524802" y="139598"/>
                                </a:moveTo>
                                <a:lnTo>
                                  <a:pt x="522973" y="137655"/>
                                </a:lnTo>
                                <a:lnTo>
                                  <a:pt x="518464" y="137655"/>
                                </a:lnTo>
                                <a:lnTo>
                                  <a:pt x="516636" y="139598"/>
                                </a:lnTo>
                                <a:lnTo>
                                  <a:pt x="516636" y="141986"/>
                                </a:lnTo>
                                <a:lnTo>
                                  <a:pt x="516636" y="144373"/>
                                </a:lnTo>
                                <a:lnTo>
                                  <a:pt x="518464" y="146304"/>
                                </a:lnTo>
                                <a:lnTo>
                                  <a:pt x="522973" y="146304"/>
                                </a:lnTo>
                                <a:lnTo>
                                  <a:pt x="524802" y="144373"/>
                                </a:lnTo>
                                <a:lnTo>
                                  <a:pt x="524802" y="139598"/>
                                </a:lnTo>
                                <a:close/>
                              </a:path>
                              <a:path w="535305" h="178435">
                                <a:moveTo>
                                  <a:pt x="532257" y="159346"/>
                                </a:moveTo>
                                <a:lnTo>
                                  <a:pt x="530428" y="157403"/>
                                </a:lnTo>
                                <a:lnTo>
                                  <a:pt x="525919" y="157403"/>
                                </a:lnTo>
                                <a:lnTo>
                                  <a:pt x="524090" y="159346"/>
                                </a:lnTo>
                                <a:lnTo>
                                  <a:pt x="524090" y="164122"/>
                                </a:lnTo>
                                <a:lnTo>
                                  <a:pt x="525919" y="166065"/>
                                </a:lnTo>
                                <a:lnTo>
                                  <a:pt x="530428" y="166065"/>
                                </a:lnTo>
                                <a:lnTo>
                                  <a:pt x="532257" y="164122"/>
                                </a:lnTo>
                                <a:lnTo>
                                  <a:pt x="532257" y="161734"/>
                                </a:lnTo>
                                <a:lnTo>
                                  <a:pt x="532257" y="159346"/>
                                </a:lnTo>
                                <a:close/>
                              </a:path>
                              <a:path w="535305" h="178435">
                                <a:moveTo>
                                  <a:pt x="533742" y="171450"/>
                                </a:moveTo>
                                <a:lnTo>
                                  <a:pt x="531914" y="169506"/>
                                </a:lnTo>
                                <a:lnTo>
                                  <a:pt x="527405" y="169506"/>
                                </a:lnTo>
                                <a:lnTo>
                                  <a:pt x="525576" y="171450"/>
                                </a:lnTo>
                                <a:lnTo>
                                  <a:pt x="525576" y="173837"/>
                                </a:lnTo>
                                <a:lnTo>
                                  <a:pt x="525576" y="176225"/>
                                </a:lnTo>
                                <a:lnTo>
                                  <a:pt x="527405" y="178168"/>
                                </a:lnTo>
                                <a:lnTo>
                                  <a:pt x="531914" y="178168"/>
                                </a:lnTo>
                                <a:lnTo>
                                  <a:pt x="533742" y="176225"/>
                                </a:lnTo>
                                <a:lnTo>
                                  <a:pt x="533742" y="171450"/>
                                </a:lnTo>
                                <a:close/>
                              </a:path>
                              <a:path w="535305" h="178435">
                                <a:moveTo>
                                  <a:pt x="534733" y="128016"/>
                                </a:moveTo>
                                <a:lnTo>
                                  <a:pt x="532904" y="126072"/>
                                </a:lnTo>
                                <a:lnTo>
                                  <a:pt x="528396" y="126072"/>
                                </a:lnTo>
                                <a:lnTo>
                                  <a:pt x="526567" y="128016"/>
                                </a:lnTo>
                                <a:lnTo>
                                  <a:pt x="526567" y="130403"/>
                                </a:lnTo>
                                <a:lnTo>
                                  <a:pt x="526567" y="132791"/>
                                </a:lnTo>
                                <a:lnTo>
                                  <a:pt x="528396" y="134721"/>
                                </a:lnTo>
                                <a:lnTo>
                                  <a:pt x="532904" y="134721"/>
                                </a:lnTo>
                                <a:lnTo>
                                  <a:pt x="534733" y="132791"/>
                                </a:lnTo>
                                <a:lnTo>
                                  <a:pt x="534733" y="12801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CC31F59" id="Group 1216200732" o:spid="_x0000_s1026" alt="&quot;&quot;" style="position:absolute;margin-left:56.85pt;margin-top:56.85pt;width:56.75pt;height:41.6pt;z-index:251668992;mso-wrap-distance-left:0;mso-wrap-distance-right:0;mso-position-horizontal-relative:page;mso-position-vertical-relative:page" coordsize="7207,5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">
                <v:shape id="Image 22" o:spid="_x0000_s1027" type="#_x0000_t75" style="position:absolute;left:3225;width:799;height: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">
                  <v:imagedata r:id="rId26" o:title=""/>
                </v:shape>
                <v:shape id="Graphic 23" o:spid="_x0000_s1028" style="position:absolute;left:2644;top:1239;width:4159;height:3734;visibility:visible;mso-wrap-style:square;v-text-anchor:top" coordsize="41592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" path="m11214,260781l7378,241846r-266,-559l7772,234505r-2629,4864l2336,246227,304,253949,,261391r850,6388l2781,271411r1359,1740l6642,267754r4572,-6973xem14605,119875r-77,-8090l11315,105168r-838,8293l7226,117017,3937,128498r165,5702l7759,142417r1118,-4711l12179,131127r2426,-11252xem31572,106197r-877,-940l28511,105257r-876,940l27635,108496r876,939l30695,109435r877,-939l31572,107340r,-1143xem31572,59359r-877,-927l28511,58432r-876,927l27635,61658r876,940l30695,62598r877,-940l31572,60515r,-1156xem31572,15798r-877,-939l28511,14859r-876,939l27635,18097r876,927l30695,19024r877,-927l31572,16941r,-1143xem39446,141071r-877,-927l36398,140144r-889,927l35509,143383r889,927l38569,144310r877,-927l39446,142227r,-1156xem61442,179133r-736,-6896l59055,166001r-1791,-4546l56807,167436r-343,458l53047,175641r-3187,7975l52933,190703r1575,5016l56134,194386r2476,-2909l60553,185610r889,-6477xem64681,15798r-889,-939l61620,14859r-876,939l60744,16941r,1156l61620,19024r2172,l64681,18097r,-2299xem66294,8115l65557,4965,63804,3911,54876,749,49466,,39458,482,30035,5753,24066,7327r749,2375l31407,9906r14427,190l60121,9702,66294,8115xem67144,160413r-876,-940l64096,159473r-889,940l63207,162712r889,940l66268,163652r876,-940l67144,161569r,-1156xem98437,15798r-876,-939l95389,14859r-889,939l94500,18097r889,927l97561,19024r876,-927l98437,16941r,-1143xem99555,179514r-889,-940l96494,178574r-876,940l95618,181800r876,940l98666,182740r889,-940l99555,180657r,-1143xem132092,159626r-876,-940l129044,158686r-889,940l128155,161925r889,927l131216,162852r876,-927l132092,160769r,-1143xem133210,15798r-876,-939l130162,14859r-889,939l129273,18097r889,927l132334,19024r876,-927l133210,16941r,-1143xem136918,183426r-1257,-6808l133553,170535r-2134,-4381l131419,172161r-317,482l128270,180632r-2820,8242l129247,195668r1956,4865l132727,199072r2261,-3099l136499,189966r419,-6540xem160413,141071r-876,-927l157365,140144r-889,927l156476,143383r889,927l159537,144310r876,-927l160413,142227r,-1156xem167208,105410r-877,-940l164160,104470r-889,940l163271,107708r889,927l166331,108635r877,-927l167208,106553r,-1143xem167208,61582r-877,-927l164160,60655r-889,927l163271,63881r889,939l166331,64820r877,-939l167208,62738r,-1156xem167208,15798r-877,-939l164160,14859r-889,939l163271,18097r889,927l166331,19024r877,-927l167208,16941r,-1143xem188595,259918r-3658,-10313l182981,245783r-13,5080l182714,251256r-4470,13475l181241,270344r1550,4293l183997,273532r1791,-2438l186982,266611r1613,-6693xem200228,279298r-3734,3200l196049,282549r-12700,4839l180797,293687r-2172,3975l180200,297954r2908,-63l193421,292836r5245,-9512l200228,279298xem203352,184683r-5398,-1359l190652,179235r-12941,-2921l168135,176504r-8255,4115l169824,181584r3759,4051l186436,189636r6731,-254l203352,184683xem204101,120396r-1168,-6808l199440,108839r432,6870l197675,119087r-1181,9868l197370,133604r4077,6235l201739,135826r1854,-5855l204101,120396xem215582,304419r-800,-4522l214376,293039r-10440,-9067l203542,283794r-2501,-4356l201244,283794r1930,10820l211277,303034r2730,1092l215582,304419xem265150,275183r-1054,-5016l262686,263918r-7670,-7455l251637,254000r2159,4533l253733,259003r889,7087l255511,272694r5270,3988l263994,279781r597,-1575l265150,275183xem265988,225285r-6591,-3455l254685,221703r-9728,3150l241795,227965r-6884,825l239953,231800r6909,63l256362,229539r5651,-3175l265988,225285xem278295,348310r-19279,24993l262343,368947r470,-152l275551,360159r1309,-7163l278295,348310xem291973,314858r-3798,-343l282663,312534r-9042,-572l267195,313169r-4725,3683l269189,316433r3175,2324l281686,320052r4381,-901l291973,314858xem305714,236067r-7518,-3111l292912,233387r-10617,4712l279044,241960r-7925,1791l277355,246532r7747,-775l295541,241985r5804,-4241l305714,236067xem309956,357860r-394,-4458l306133,348297r-4242,-3696l297903,340906r-2501,-3302l294640,334721r-1042,3899l295021,344995r5067,7023l309956,357860xem332854,329158r-2883,-2095l327088,322237r-5677,-15024l316877,300431r-4673,-2108l315849,315099r6159,9970l328422,329374r4432,-216xem342785,250774r-7734,-3112l329742,248107r-10617,4711l315874,256667r-7925,1803l314185,261239r7760,-775l332371,256705r6045,-4255l342785,250774xem376250,311150r-6007,-5766l369277,300316r-6946,-9728l358190,287401r-8153,-1436l352996,289725r3213,6896l360210,301523r2997,3924l369544,310235r6706,915xem378790,251307r-21578,17221l350812,273773r24739,-18935l378790,251307xem407327,252679r-8027,2108l395173,258330r-3112,5144l388962,268135r-596,5130l382803,279514r6617,-1473l395389,272732r2908,-4166l401942,263829r2705,-7137l407327,252679xem415912,296684r-6947,-2438l407174,289521r-9156,-5359l392480,284111r-7086,1994l389166,288086r5105,4471l403313,297040r6858,1498l415912,296684xe" stroked="f">
                  <v:path arrowok="t"/>
                </v:shape>
                <v:shape id="Image 24" o:spid="_x0000_s1029" type="#_x0000_t75" style="position:absolute;left:5807;top:2605;width:991;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">
                  <v:imagedata r:id="rId27" o:title=""/>
                </v:shape>
                <v:shape id="Graphic 25" o:spid="_x0000_s1030" style="position:absolute;top:457;width:7207;height:4826;visibility:visible;mso-wrap-style:square;v-text-anchor:top" coordsize="720725,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" path="m27355,336880r-1828,-1943l21005,334937r-1816,1943l19189,341655r1816,1943l25527,343598r1828,-1943l27355,339267r,-2387xem33807,345871r-1829,-1460l27470,344411r-1829,1460l25641,348259r,2375l27470,352577r4508,l33807,350634r,-4763xem40271,334772r-1829,-1944l33921,332828r-1829,1944l32092,339547r1829,1943l38442,341490r1829,-1943l40271,337159r,-2387xem45732,230809r-1829,-1930l39395,228879r-1829,1930l37566,233210r,2387l39395,237528r4508,l45732,235597r,-4788xem46723,346925r-1829,-1701l40386,345224r-1829,1701l38557,349300r,2388l40386,353631r4508,l46723,351688r,-4763xem53187,338455r-1829,-1944l46850,336511r-1829,1944l45021,340842r,2388l46850,345173r4508,l53187,343230r,-4775xem55168,222389r-1828,-1943l48831,220446r-1829,1943l47002,224777r,2387l48831,229108r4509,l55168,227164r,-4775xem59639,234505r-1829,-1943l53301,232562r-1828,1943l51473,239280r1828,1943l57810,241223r1829,-1943l59639,236893r,-2388xem67525,224497r-1765,-1943l61252,222554r-1829,1943l59423,229273r1829,1930l65760,231203r1765,-1930l67525,226885r,-2388xem69418,352056l33223,364883r-927,2108l38379,366814r8953,800l62725,355130r381,-521l69418,352056xem71323,235026r-1766,-1943l65227,233083r-1829,1943l63398,237413r,2388l65227,241731r4330,l71323,239801r,-4775xem72707,345211r-2934,-3327l66802,335229r-7265,-8598l53086,321894r-6960,-1054l52209,326491r877,4864l60032,340829r4471,3163l72707,345211xem72707,246291r-5410,952l66827,246989,50596,243751r-5727,5067l40652,251650r1613,1118l45516,254622r13716,1435l69215,249567r3492,-3276xem81749,232918r-1828,-1931l75412,230987r-1829,1931l73583,237693r1829,1943l79921,239636r1828,-1943l81749,235305r,-2387xem83248,360083r-1829,-1956l76911,358127r-1829,1956l75082,362458r,2387l76911,366788r4508,l83248,364845r,-4762xem84074,230708r-2502,-4064l79260,219595r-6172,-9512l67462,204495r-6718,-1994l66090,208940r267,4953l71856,224231r4039,3746l84074,230708xem89204,340550r-1828,-1930l82867,338620r-1829,1930l81038,345224r1829,1574l87376,346798r1828,-1574l89204,342950r,-2400xem94513,154546r-3975,-2426l85471,146964r-9576,-5525l68440,139255r-6769,1473l69037,143903r2260,4280l80848,154660r5207,1397l94513,154546xem96659,248704r-1829,-1931l90322,246773r-1829,1931l88493,253238r1829,1943l94830,255181r1829,-1943l96659,251091r,-2387xem100152,101206l98653,91287,96037,84543,91401,80175r1931,7201l91782,91300r851,10388l94500,106273r5499,5512l99466,107607r686,-6401xem100520,144932r-2692,-3112l94932,136156r-6566,-7251l82588,125183r-6160,-774l81902,128917r838,4166l89027,141084r4000,2629l100520,144932xem103746,358965r-3785,2743l93370,364299r-8865,6731l79362,377317r-1740,7200l83591,378739r4661,-394l97891,372059r3455,-4369l103746,358965xem105600,256882r-1829,-1943l99263,254939r-1829,1943l97434,259270r,2388l99263,263588r4508,l105600,261658r,-4776xem111861,345960r-3696,-2387l103657,337858r-8954,-6617l87401,328193r-6998,673l87541,332892r1905,4534l98259,344970r5030,1498l111861,345960xem112052,247650r-1829,-1931l105714,245719r-1828,1931l103886,250037r,2172l105714,254127r4509,l112052,252209r,-4559xem122809,231165r-4814,-5423l110617,222885,99796,221526r-6959,1117l88277,222173r6084,6414l99377,230632r11303,571l114935,229158r7874,2007xem135445,362496r-1829,-1943l129298,360553r-1778,1943l127520,367258r1778,1943l133616,369201r1829,-1943l135445,364871r,-2375xem144081,256540r-7417,l128435,256540r-5804,1270l117589,261620r-5906,7620l116344,267970r7227,l132676,264160r4242,-1270l140779,259080r3302,-2540xem144348,317258r-1829,-1943l138010,315315r-1828,1943l136182,319646r,2387l138010,323977r4509,l144348,322033r,-4775xem147624,329006r-1828,-1956l141287,327050r-1829,1956l139458,331381r,2387l141287,335711r4509,l147624,333768r,-4762xem148869,394385r-1829,-1943l142532,392442r-1829,1943l140703,396760r,2401l142532,401091r4508,l148869,399161r,-4776xem150050,376491r-30670,21781l124904,396900r8103,-965l144424,380822r241,-572l150050,376491xem150660,362864r-1829,-1943l144322,360921r-1828,1943l142494,365252r,2387l144322,369582r4509,l150660,367639r,-4775xem152819,351116r-1829,-1955l146481,349161r-1828,1955l144653,355879r1828,1943l150990,357822r1829,-1943l152819,353491r,-2375xem153174,405765r-1816,-1944l146837,403821r-1829,1944l145008,410527r1829,1943l151358,412470r1816,-1943l153174,408152r,-2387xem156184,319151r-1829,-1944l149847,317207r-1829,1944l148018,323938r1829,1931l154355,325869r1829,-1931l156184,321538r,-2387xem158280,194767r-1791,-1054l152984,192430r-13729,965l130390,201777r-2895,3861l132626,203733r533,152l149694,204279r4865,-5994l158280,194767xem161061,329768r-1829,-1943l154724,327825r-1829,1943l152895,334543r1829,1930l159232,336473r1829,-1930l161061,332143r,-2375xem161594,396468r-1828,-1943l155257,394525r-1829,1943l153428,401231r1829,1955l159766,403186r1828,-1955l161594,398856r,-2388xem166839,403631r-1498,3556l162153,410362r-9677,5537l147967,421005r-1613,5918l156984,424332r6592,-6833l166674,409549r165,-5918xem171627,370662r-1828,-1943l165290,368719r-1829,1943l163461,373037r,2387l165290,377367r4509,l171627,375424r,-4762xem190995,437959l177241,407936r89,5842l176466,422402r11519,14490l188468,437261r2298,6159l190995,437959xem198374,374535r-2782,2007l191173,377418r-12789,-559l171665,378548r-3632,3772l181051,385635r9550,-2007l196469,379031r1905,-4496xem205422,308127r-1829,-1943l199085,306184r-1829,1943l197256,310515r,2374l199085,314845r4508,l205422,312889r,-4762xem205536,399656r-5448,-51l199694,399300r-14033,-5385l179057,397383r-4661,1790l175539,400596r2553,2133l190449,406146r10922,-4204l205536,399656xem210616,352971r-901,-38l209677,353783r939,-812xem262991,415150r-228,-1867l262712,412877r-2883,406l259168,412508r-1892,-2718l256451,408622r-5423,-7772l248500,397230r-990,-1346l246672,394525r-623,-1219l246049,407517r-8064,1105l241287,400850r4762,6667l246049,393306r-330,-661l240868,393319r-470,1866l239864,396519r-8585,20218l230225,416445r-2540,369l227838,419252r11366,-610l239090,416737r-26,-393l239052,416191r-2020,153l236550,416293r-369,-38l235381,416293r102,-1727l236080,413156r800,-1880l247662,409790r2972,4103l250672,414274r-190,292l247472,415023r25,1232l247624,417296r15367,-2146xem288442,406323r-3416,-18999l286626,387007r1778,-356l287997,384403r-9944,2007l278447,388658r3378,-686l285038,405853r-3657,2426l275628,409435r-4102,127l268147,390728r3366,-686l271119,387807r-14935,3010l256590,393065r3379,-686l263385,411403r5486,2210l284454,410476r3988,-4153xem315328,402463r-1054,-10961l296697,389178r-406,-3911l299135,383997r6579,-750l308737,384670r609,3073l312254,387413r-419,-4166l311632,381317r-101,-1041l309029,380568r-140,533l308698,381266r-482,51l305790,381266r-2895,-178l294525,382041r-4115,3492l291414,395274r17310,2490l309168,402069r-2070,1600l299275,404583r-3823,-1752l295122,399491r-2972,330l292950,407593r2502,-292l295605,406641r559,-64l298881,406603r3239,127l303453,406577r6312,-724l311848,404583r3480,-2120xem325335,427240r-50,254l325335,427240xem327723,443280r-2934,-2032l325653,443623r2070,-343xem345744,384581r-304,-4458l345249,377278r-29223,2299l316090,386880r2819,-242l318897,383095r1625,-1435l326377,381215r1346,19571l324015,401066r165,2286l339877,402132r-140,-1981l339725,399859r-3696,292l334721,381215r-38,-647l340525,380123r1816,1169l342811,384810r2933,-229xem376199,399338r-1016,-952l374230,399364r-457,266l372529,399630r419,-2844l372948,392404r-750,-1918l372071,390182r-3759,-1093l371106,388150r178,-127l373532,386346r13,-6439l373545,379603r-4115,-2159l364934,377444r,3162l364934,388023r-5905,-13l359041,379907r2807,l364934,380606r,-3162l361962,377431r-13424,l348538,379717r3442,l351967,399529r-3441,l348526,401815r13944,l362470,399542r-3327,-13l359029,390486r5295,l364629,392010r-38,4776l364197,402780r9437,l374637,401815r1384,-2185l376199,399338xem403542,437273r-2108,-4051l399567,438404r3975,-1131xem408508,405282r-2655,-292l405803,403047r-2413,-6363l402856,395262r-2832,-7493l398767,384517r-457,-1511l397852,381000r-393,-64l395033,380669r,14593l387629,394411r4572,-6642l395033,395262r,-14593l393407,380479r-812,1689l391007,384517r-11049,16041l379285,401002r-2146,-279l376923,402945r9842,1156l386994,401878r-2451,-304l383667,401294r38,-292l383755,400456r254,-749l386092,396684r9881,1130l397598,402043r127,724l397497,403047r-2769,-280l394525,403402r-76,1588l408279,407504r229,-2222xem427456,387235r-13233,-2705l413816,386740r2998,610l416052,391553r-1537,10744l413842,405892r7518,l423291,393026r762,-4191l427050,389445r114,-610l427456,387235xem434670,405587r-2540,-521l431139,408622r-2045,826l421030,407797r241,-1296l413740,406501r-3086,l410349,408089r23013,4699l433971,409448r699,-3861xem437794,469404r-1715,l436206,469480r864,178l437794,469404xem451878,392252r-12801,-2502l438721,391960r2718,558l438365,411708r-2933,-571l435051,413334r12751,2527l448183,413664r-2934,-572l448564,393903r2933,571l451878,392252xem460717,416013r-2603,-342l457187,415366r38,-369l452589,414997r-2616,l449745,416928r10718,1346l460717,416013xem484149,418503r-6579,-9551l474662,401713r-1283,-3213l472897,396963r-470,-2070l472008,394855r-2667,-330l469341,408952r-1486,-178l462978,408609r-1537,-190l466356,401713r572,1461l468769,407466r572,1486l469341,394525r-1664,-216l466801,395986r-813,1155l453313,414426r-317,241l457250,414667r77,-305l457555,413753r2235,-3048l460413,410768r9283,724l470344,411581r191,508l471258,414362r394,1004l472135,416928r38,673l471932,417830r-2960,-318l468782,418160r-178,1587l483895,420776r254,-2273xem581393,120510r-2820,-6528l574040,107543r609,9144l573138,118757r-1435,12421l573709,134480r5296,8039l579348,137363r1473,-4814l581393,120510xem615823,143700r-64,-7506l612622,125590r-4140,-6833l607047,114198r-4255,6464l602729,125780r2095,5398l606907,136804r3988,4089l612089,148844r3734,-5144xem638403,100152l635660,89192r-3886,-6998l630504,77584r-4445,6274l625843,88976r3696,11430l633387,104660r901,7989l638200,107657r203,-7505xem646976,183057r-7316,-2248l638594,178892r-9322,-5042l626059,174548r-7938,2032l621995,178435r3124,2717l634288,185343r6058,-406l646976,183057xem647915,125641r-8242,774l635076,128993r-7646,9132l626135,143103r-6210,5258l626440,147993r6667,-4268l640969,135534r3708,-6604l647915,125641xem649427,137541r-4687,5956l642048,143979r-8064,7062l630224,155143r-838,7721l634784,161886r6959,-4749l646569,148945r1131,-1803l649427,137541xem720712,271843r-419,-5524l719264,252869r-8865,-4115l698233,249364r-3937,1981l689940,256730r-788,3099l690308,268478r5601,-2921l694867,264693r11303,-10592l714387,254952r1194,15786l714286,274548r-26874,12141l432562,286689r-16587,2185l403593,295262r-7950,10414l393293,315950r-6985,4090l379437,326390r-5308,6350l376694,325120r19076,-38100l424141,260350r38202,-20320l483565,232410r4216,l492379,231140r-22264,36830l458190,275590r-6845,l442442,276860r-7683,2540l431609,284480r45453,l479056,281940r-127,-2540l478561,275590r1829,-5080l484276,262890r8687,-16510l494588,242570r3772,-6350l501586,231140r800,-1270l511289,228600r9538,l530910,227330r10554,1270l541502,240030r-330,8890l540677,255270r-1080,10160l536625,269240r-9499,6350l521411,275590r-11557,2540l501548,276860r,7620l543140,284480r2261,-3810l546341,278130r470,-1270l547662,270510r939,-19050l549084,245110r610,-6350l550367,232410r5067,2540l559892,238760r2146,-1270l560705,234950r-3442,-2540l553034,228600r3899,1270l560882,229870r3760,1270l585431,234950r18022,5080l620395,246380r17526,8890l638987,252730,603885,237490,569683,227330r-5257,-1270l559892,226060r-4394,-1270l551345,224790r152,-1270l552132,218440r813,-5080l553567,209550r127,l553847,208280r5943,-2540l565543,204470r5804,-3810l577164,201930r7734,3810l600265,204470r,-3810l600265,191770r,-3810l600100,186690r-267,-1270l605066,181610r1740,-1270l612190,175260r2769,-6350l611162,168910r-3391,3810l603491,177800r-4890,3810l594652,172720r-5741,-7620l579704,152400r-5512,-7620l561632,133350r-15558,-8890l541210,122821r,100699l531444,222250r-8725,l514845,223520r-7239,1270l514032,222250r5791,-1270l526173,218440r6820,-2540l540156,213360r825,6350l541210,223520r,-100699l539203,122148r,87402l531215,212090r-7645,1270l509816,218440r-242,l514604,209550r4292,-6350l519544,201930r1486,-2540l522528,198120r-3479,-6350l531456,191770r6528,12700l538645,207010r558,2540l539203,122148r-8166,-2768l520039,116840r-12967,l502348,117360r,82030l501408,207010r-2984,10160l497865,219710r-724,1270l496328,222250r-37058,13970l440016,245110r-40805,29210l375869,309880r-5791,15240l368261,324116r,6084l366039,336550r-2057,7620l362064,351790r-1423,-8890l359994,340360r-1296,-5080l356158,327660r1816,-1270l359676,323850r1588,-1270l363359,325120r2324,2540l368261,330200r,-6084l367792,323850r-1042,-1270l365721,321310r-1879,-1270l365772,317500r3861,-5080l373964,304800r2857,-7620l378218,289560r1131,-2540l380657,284480r2616,-10160l380682,265430r-1714,-3810l378396,260350r14643,-8890l408305,241300r12827,-7620l439077,152400r5499,10160l452628,171450r9512,7620l472097,184150r6527,3810l484517,189230r12421,l500951,194310r1397,5080l502348,117360r-6883,750l485317,121920r-8623,2540l470763,116840r-965,-10160l472186,93980r4140,-10160l479577,76200r5385,-13970l486752,54610r1486,-8890l488721,39370r-76,-3810l488365,31750r-1613,-5080l483781,20320r-5969,-1270l468871,20320r-4471,2540l461416,30480r-2972,2540l453047,35560r-3734,1270l447636,39370r2045,2540l458127,39370r5537,l470611,40640r-432,8890l467512,57150r-5842,8890l451739,78740r-4572,7620l443598,92710r-2667,7620l439077,106680r,-20320l434492,86360r,5080l434378,201930r-39802,43180l376618,256476r,5144l376326,264160r-775,2540l371348,278130r2171,6350l375450,288290r-1385,7620l371208,303530r-4318,6350l361099,317500r-2375,-2921l358724,320040r-2578,2540l355815,322884r,44806l302933,370459r-38481,7239l254876,379603r-5639,889l250253,379730r2057,-11430l252590,367030r660,-1270l253669,364490r762,-1270l254533,367030r1613,5080l259740,374650r140,l259943,373380r127,l259930,372110r-101,-2540l258191,365760r-2083,-2540l255981,363220r-203,-1270l258826,363220r1384,1270l261442,365760r7493,6350l275412,370840r4318,1270l279311,370840r-1283,-2540l270065,361950r-8191,l257035,360680r-1715,l253060,351790r-902,-8890l252653,335280r1880,-7620l258914,318770r5652,-6350l270573,308610r5448,-3810l277596,304800r3099,1270l271627,308610r-3188,13970l270891,322580r1905,-5080l276288,311150r5817,-3810l290995,307340r35496,22186l322160,334505r-9296,6515l304736,341566r-8598,-4762l308089,322440r1575,317l311975,321094r318,-1664l308495,313486r-6578,-2070l290499,315353r-3251,5474l287718,334632r3226,5359l296583,343103r5956,1905l309003,345363r6401,-1155l321183,341566r6858,-4674l331546,329184r-178,-3353l337007,330200r10299,13970l354876,359410r609,5080l355815,367690r,-44806l354736,323850r-7976,-17780l336359,289560,323494,274320,308089,261620,291261,250190,273380,240030,256171,229870r-5931,-2540l241350,223520r2083,-6350l245402,213360r1346,-2540l249021,203200r1156,-7620l250532,189230r89,-2540l250672,181610r3848,-7620l259003,163830r4052,-10160l265633,143510r7048,2540l281127,149860r3619,3810l284835,201930r394,5080l315353,241300r15126,10160l345109,260350r-2781,5080l338620,274320r2375,12700l342569,289560r1334,2540l345427,297180r2781,6350l352539,311150r6185,8890l358724,314579r-3810,-4699l350685,302260r-2629,-7620l346710,288290r1955,-3810l350481,279400r-3733,-12700l346202,264160r38,-3810l361937,270510r8382,-5080l376618,261620r,-5144l374497,257810r-12560,7620l329311,245110,294017,219710r-4623,-44450l293801,175260r2718,-3810l296519,152400r-3175,-7620l292354,143510r-2960,-3810l289394,135890r,-26670l289394,91440r145098,l434492,86360r-149746,l284746,88900r,20320l284746,135890r-5283,-3810l272084,125730r3353,-6350l279019,111760r2362,-1270l284746,109220r,-20320l282600,91440r-1283,-1270l280339,85090r-495,-5080l273964,67310r978,-5080l277888,55880r4902,l288671,57150r2451,1270l293420,55880r1143,-1270l297014,54610r3429,-2540l302399,44450r-3429,l295046,40640r-4636,-5080l288290,34290r317,l288404,31750r-1918,-2540l282790,26670r-3924,-2540l278371,21590r1054,-3810l279781,16510r1041,-6350l280035,5080,275920,r-3429,6350l263182,17780r-6388,-7620l250177,5080r-8331,l242214,11430r1524,6350l247015,24130r5613,7620l250621,39370r-1549,7620l248081,55880r-355,7620l244030,72390r-4826,10160l232625,92710r-8928,12700l212509,115570r-13031,12700l172504,162560r-5411,24130l161391,182880r-6934,-2540l150545,177800r-11709,-7620l130263,166370r-4343,-1270l125107,163830r-863,l116535,158750r-1893,-5080l114706,148590r1918,-3810l119938,139700r1778,-6350l123355,128270r812,-8890l121615,111760r-1778,8890l116141,123190r-2299,6350l111937,134620r-609,5080l112826,146050r-736,5080l112661,156210r6350,6350l111150,161290r-8623,-1270l94145,160020r-7150,1270l84086,162560r-3480,l70231,161290r-7227,2540l58000,167640r9221,5080l75819,171450r7200,-3810l88074,163830r9589,-1270l135356,172720r7734,5080l131038,176530r-6871,5080l120116,186690r-5816,3810l109918,198120r4204,13970l118465,218440r1880,1270l120929,213360r1600,-5080l119126,195580r203,-2540l119964,190500r3721,-5080l129235,181610r7823,-1270l147548,180340r13678,7620l166814,190500r-432,7620l166395,201930r127,11430l166408,217170r-305,6350l157035,223520r-9601,1270l136855,227330r-11989,5080l111302,238760r-10744,2540l91325,243840r-9042,-1270l81597,242570r-635,1270l80810,245110r1181,l91935,246380r10693,-2540l114808,240030r14376,-5080l139661,231140r8763,-2540l156184,228600r7480,1270l158851,236220r-5296,7620l147942,248920r-5817,5080l139395,255270r6324,l147370,254000r6452,-6350l159956,240030r5652,-6350l144780,267970r-32563,5080l98374,273050r-20879,1270l61277,273773r3162,-1333l73380,264985r5448,-7010l80911,250088r-6248,6210l70027,256641r-4762,3467l60299,263588r-3670,4877l55168,273558r-14630,-508l32981,275590r-1701,3810l33705,283210r4864,1270l151028,284480r41783,-27940l198691,241300r3315,-7620l203657,229870r1803,-1270l209042,226060r4737,-1270l216827,223520r152,6350l216217,237490r-1321,7620l213398,251460r-1804,6350l209664,266700r-1296,6350l208495,278130r1474,3810l209969,283210r7848,1270l298970,284480r7354,1270l311238,288290r7595,l313677,281940r-5385,-7620l299935,271780r-16789,1270l271360,273050r-12395,1270l240982,274320r-5829,-2540l231813,267970r-267,-8890l232791,251460r1930,-7620l237109,234950r2628,-7620l259080,237490r18237,11430l293039,257810r41377,41910l351320,340360r-7925,-10160l333844,321310r-2921,-1982l327799,305676r-7950,-10414l307428,288874r-16649,-2185l33477,286689r-7595,-597l5130,270738,6286,254952r8141,-851l20751,254419r2680,1282l25971,258965r419,1626l25831,264693r-1041,864l22656,266433r-647,1549l10160,248754r-8700,4115l419,266319,,271843r1765,5207l33477,292049r257302,l302653,293179r11100,4229l322173,305993r2426,9043l322643,313690r-12827,-6350l302564,304800r-10884,-3810l272910,298450r-20053,2540l230936,306070r-11671,-7620l214553,297180r-4407,-2540l196202,293370r-4775,5080l198958,300990r5880,3810l212877,308610r3175,1270l219964,309880r-26988,12700l189484,318770r-4750,-5080l167855,313690r-5346,-2540l165468,314960r8890,8890l185661,325120r1968,l182473,327660r-6223,3810l170357,334010r-5613,2540l159346,339090r-12903,l121488,325120r-9309,-8890l100266,314960r-4712,l100520,317500r241,1270l110464,330200r5423,1270l120434,331470r5270,3810l131699,339090r8102,2540l150533,342900r-17945,5080l113296,350520r-22961,l61379,345440r1816,2540l73977,350520r7925,1270l87452,352221r-1448,1537l86004,356146r,2387l87833,360476r4508,l94170,358533r,-4775l93129,352666r21602,1664l131279,351828r,2235l131279,356450r1766,1944l137553,358394r1829,-1944l139382,351688r-902,-953l139839,350520r21806,-7620l170243,339090r597,-254l164350,349986r-4762,15050l159169,379247r4622,12040l164934,392912r635,584l166344,393992r2032,939l160655,374611r4737,-19926l174536,339242r2578,-3188l184581,332740r14453,-7620l201447,323850r2400,-1270l206260,321310r813,l203339,326390r-4165,6350l195618,339090r-1893,7620l193027,354330r990,3810l194957,360680r3721,-5080l204914,347980r470,-15240l205384,327660r2083,-6350l223316,314960r15393,-5080l260692,306070r7125,-1270l249466,342900r1371,10160l253923,361950r-279,1270l252907,363220r-3657,3810l243865,373380r-2477,8153l235648,382143r635,-2921l237896,373761r267,-889l238963,370078r914,-3302l240030,366014r381,-1524l224256,348996r-5778,508l211963,351790r-1347,1181l234530,353822r1423,5969l236067,364998r-317,1778l233045,369379r,4382l231228,380238r-368,2159l224967,382397r-2349,-381l220497,381381r-76,-762l220306,379476r-939,-6604l220573,373507r1334,508l223380,374269r825,254l231216,374523r1829,-762l233045,369379r-1715,572l229400,370078r25,-127l230378,364236r127,-4318l230593,356489r-3098,-674l227495,360299r-153,2667l227088,366014r-686,3937l224751,369951r-2616,-508l220268,368427r-1498,-2413l218503,365252r127,-2032l218770,362458r508,-762l221424,360172r3467,-254l227495,360299r,-4484l224231,355092r-3848,508l216001,358648r-1156,1778l214388,362966r-38,2286l216001,376174r432,3302l215138,378587r-1169,-889l210248,373507r-1295,-4064l209080,366014r597,-12231l206540,356489r-2477,7747l204012,371602r1080,5969l207225,386842r1537,6985l209562,398145r610,13208l210299,413385r1473,5461l216331,425704r7277,3048l231368,429260r6007,-254l273494,422529r12929,-3048l305917,415925r24854,-2921l332308,412953r-3874,2222l320306,425462r-1092,11938l324789,441248r-2603,-7150l322656,427113r4584,-6350l332905,416064r3683,-2286l337324,415429r1499,1016l336092,416953r-10528,6858l325335,427240r7925,-6096l339471,418858r1778,508l343585,421144r2337,2159l343839,428383r-1816,4064l340461,435660r,10986l337527,452640r-5524,10160l326364,472579r-3111,4699l321259,479056r-965,-2286l336067,451370r1854,-3060l340461,446646r,-10986l340042,436511r-5118,l331127,434479r-5804,-6947l324802,435495r8547,4318l337591,440956r-1994,1016l334708,442125r,4800l334530,447230r-3784,1753l322986,451510r-8865,1714l318477,450583r6770,-3074l331000,445554r2006,1371l333476,447052r584,-127l334708,446925r,-4800l327723,443280r1092,762l328307,444157r-7937,3187l312661,451180r-5487,3353l300215,454698r,1689l297980,457708r-1245,254l289293,461645r-9195,2628l273888,465607r1994,-1854l277368,462965r-3226,-520l272402,460590r1994,l277139,460070r597,-115l286067,457441r8446,-1575l300215,456387r,-1689l295008,454812r-3963,-775l279857,458495r-7950,1575l266687,459282r1981,2109l271907,463219r2235,534l268922,466382r749,1854l265950,469328r737,-190l283362,465823r686,-216l294436,462521r6896,-2972l305435,457174r6642,-851l314528,455866r5702,-1054l320802,454710r5829,-1486l329285,452551r2908,-1206l329653,455815r-4864,8001l316649,476770r-1943,2794l312521,482104r7823,381l322580,482104r2336,-3048l326961,476389r5347,-8382l338277,456958r4673,-10185l345922,446913r229,-267l349237,442963r1448,-1727l353110,440067r762,-508l352386,442099r,2794l350888,448068r-2731,8890l347408,460387r-1727,-3429l346176,456196r1791,-4318l350393,446925r1993,-2032l352386,442099r-5880,10033l343408,460895r-318,3810l342963,468896r241,3937l343446,479564r13157,-2159l374484,475373r3836,2032l378968,475373r406,-1270l379691,473087r1258,-3937l384683,473976r5207,5715l400570,479945r-3111,-4191l394957,472325r-102,-152l394855,475754r-5207,-3175l377393,444893r406,127l378091,445147r2921,6985l385699,461276r5194,8890l394855,475754r,-3581l389547,463562r-5157,-9017l380199,446671r2820,3556l386689,453529r6896,2921l406031,458863r7900,5842l424776,469658r11215,3556l445033,474611r-2985,-508l442544,473595r-1181,-762l436206,469480r-2362,-457l436829,470674r-254,254l439699,472071r-3124,762l430872,470674r-3479,-1270l423913,468515r-1245,-254l416217,463308r23482,4953l441299,467753r1499,-254l439242,468896r-1448,508l441058,469404r241,508l444792,467499r736,-508l437464,465721r-10135,-3048l417195,459371r-8052,-2413l406311,454672r-153,-127l401815,450113r,3924l395605,454291r-2528,381l384289,446671r-1956,-1778l380250,442988r5525,2286l390055,446417r8547,4953l401815,454037r,-3924l400316,448576r-10922,-4953l390918,442988r6096,-2540l399148,439559r419,-1155l392366,440448r1994,-3683l397090,435876r-1981,-8382l394855,425716r-495,-1308l394360,430161r-2489,5715l379450,438543r-2514,-508l376478,437070r,22809l376478,466483r-508,4191l375475,471436r-2984,889l369519,473087r-3721,-1016l361327,472579r-4470,1524l346913,474103r-991,-4699l347903,467499r1258,1524l349897,468769r3975,l357352,467753r6960,l369023,468261r4966,l375234,468515r470,-762l375856,467499r305,-508l376326,466737r152,-254l376478,459879r-508,6096l365048,466737r-5956,-508l355612,466483r-5715,508l350215,462165r8877,-21971l363410,443750r5105,5207l373265,454545r3213,5334l376478,437070r-139,-305l376097,436257r-1359,-2921l374370,429907r-127,-1219l374243,449846r-7213,-6858l364718,440194r-533,-635l363562,438797r2972,-254l370763,441718r991,1016l372986,445909r508,2413l374243,449846r,-21158l373989,426224r2705,-2667l380199,421652r1740,-1270l385673,420128r991,254l389648,421525r1981,3683l394360,430161r,-5753l393369,421779r1982,1016l397090,423811r1486,3937l401434,433222r279,-775l400037,425208r-2210,-3429l397090,420636r-635,-508l396138,419874r-2527,-2032l385254,413677r18618,2502l421055,419608r12675,3048l454507,427863r12637,2540l476796,430657r11798,-1016l503262,427863r1029,-2921l506260,419354r5842,-22860l516775,382143r216,-635l517194,380873r1969,-9271l519366,370459r127,-1143l519620,363220r-63,-254l517169,358521r-2692,-2833l514477,366776r-127,6096l514223,374269r-3201,4051l511022,382143r-914,3175l507974,391922r-1016,3048l502551,412369r-1676,7239l499910,423672r-12027,1270l471627,424815r-17488,-2540l440143,419481r-18529,-4445l407238,411988r-2997,-635l383247,408305r-3962,-229l379285,413156r-648,114l375069,416318r-4077,3556l369836,414337r,21920l367436,435622r-4382,-1778l365455,432066r1790,-1397l368223,429907r343,2032l368693,432447r1143,3810l369836,414337r-368,-1765l379285,413156r,-5080l366496,407327r,16484l360324,429272r-1727,1397l357606,429653r-1486,-1651l355092,426859r-470,-482l354622,433336r-2617,1524l349554,435876r-2286,889l347357,436511r2108,-5461l350520,428002r1816,2159l353872,432193r750,1143l354622,426377r-2477,-2566l352158,423303r1371,-4191l355168,413778r444,-1638l359803,411988r3683,228l363689,412762r1448,6223l366496,423811r,-16484l359600,406908r-9703,381l349897,412343r-114,419l348513,416445r-991,2667l347256,418858r-4166,-4064l341845,413778r-1358,-1105l349897,412343r,-5054l330149,408051r-25235,3048l285140,414909r-13094,3175l259461,420878r-11748,2159l239039,424434r-3391,508l226961,425450r-8547,-381l215087,412369r-89,-1270l214350,397383r-863,-4572l210794,380619r4077,3937l220649,386588r8522,127l233324,386715r190,-127l241909,385953r51,127l242138,385940r1448,-114l254139,384556r10363,-1778l266179,382397r1117,-254l325335,373634r22848,-889l367538,373253r53289,7366l451358,386842r13868,2286l478853,390271r13106,-508l501015,388620r5943,-3429l507123,385064r3899,-2921l511022,378320r-317,394l503656,381508r826,-2540l505396,376174r279,-889l506882,371602r838,-4826l507758,366014r-1092,-2032l503440,360172r-279,-77l503161,366776r-127,2413l502805,370459r-876,2159l500278,373926r,5042l499300,382016r-279,1143l496811,383667r-2426,508l489737,384810r-749,127l486943,385064r-127,-2667l486270,376174r1486,1397l488569,378841r6286,1270l497776,379984r2502,-1016l500278,373926r-1257,851l497624,375158r-1562,127l496062,375031r114,-3556l496303,368427r89,-889l497039,363982r2579,l501599,364617r1460,1778l503161,366776r,-6681l499783,359156r-6134,635l492315,365252r-76,762l492353,369951r127,2667l492798,375031r-2693,-762l487248,372872r-1613,-3429l485546,369189r-203,-1270l485381,363728r482,-1905l487730,357378r2604,-3429l504037,353872r4204,1474l513346,360807r1004,2921l514477,366776r,-11088l512711,353822r-2286,-2413l505015,349250r-14440,254l485203,352425r-3543,8382l480796,364236r-76,1397l481342,369189r508,4826l483196,382397r102,2794l472452,384683r-11252,-1524l449821,381127r-28042,-5715l415010,374269r-8433,-1524l400253,371602r-15316,-2159l368007,367919r-1943,-26l366471,365760r800,-3810l368134,356870r2198,-5080l392734,323824r280,3074l395389,333578r3746,5829l403872,343801r5855,2642l416153,347586r6426,-394l428498,345211r5575,-2985l437273,336880r470,-13805l434517,317588r-11303,-3924l416674,315722r2870,5054l423887,319532r-3479,24269l412356,343255r-9449,-6515l396925,329526r419,-8293l408520,314960r6998,-2540l423481,309880r8052,-1270l436511,309880r4572,3810l444868,320040r2591,10160l449122,330200r-1968,-13970l443344,311150r-4191,-2540l440143,308610r23648,48260l463905,360680r-63,1270l462622,364490r-1066,6350l464540,375920r-571,-1270l465950,363220r-4509,-39370l449567,308610r7099,l503593,321310r16167,19050l521817,340360r-863,-5080l514286,327660r-5474,-5080l516089,325120r6858,2540l529297,330200r5766,3810l541794,336829r2667,1854l553986,348678r7049,14072l562330,375399r-1689,14198l556653,402945r-5664,10071l551726,413804r6718,-10071l563156,389966r1994,-14847l563753,361797r-6122,-14160l552780,341617r11163,5093l585673,353060r25031,6350l637349,363220r-508,-1270l603719,355600r-24269,-6350l561530,341630,536778,328930r-16701,-6350l500049,314960r-18034,-6350l478409,307340r-21667,-3810l444246,302260r-13247,l417855,304800r-12192,5080l399376,312877r1867,-6884l409663,297408r11088,-4229l432562,292049r254850,l695909,291338r7632,-2071l710069,285915r5156,-4534l718959,277050r1753,-5207xe" stroked="f">
                  <v:path arrowok="t"/>
                </v:shape>
                <v:shape id="Graphic 26" o:spid="_x0000_s1031" style="position:absolute;left:658;top:1383;width:6229;height:3511;visibility:visible;mso-wrap-style:square;v-text-anchor:top" coordsize="622935,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" path="m7937,61163l6096,59232r-4331,l,61163r,2387l,65951r1765,1930l6096,67881,7937,65951r,-4788xem20840,22466l19011,20523r-4508,l12674,22466r,2387l12674,27228r1829,1943l19011,29171r1829,-1943l20840,22466xem20840,9842l19011,7899r-4508,l12674,9842r,2388l12674,14617r1829,1943l19011,16560r1829,-1943l20840,9842xem25806,81165l23977,79222r-4508,l17640,81165r,2388l17640,85940r1829,1944l23977,87884r1829,-1944l25806,81165xem27305,167513r-1829,-1944l20967,165569r-1829,1944l19138,169900r,2388l20967,174231r4509,l27305,172288r,-4775xem30784,30353l28956,28422r-4509,l22618,30353r,4775l24447,36830r4509,l30784,35128r,-2388l30784,30353xem31280,19304l29464,17373r-4522,l23114,19304r,4787l24942,26022r4522,l31280,24091r,-2400l31280,19304xem32766,73799l30937,71856r-4521,l24599,73799r,4775l26416,80518r4521,l32766,78574r,-2387l32766,73799xem35255,84328l33426,82384r-4509,l27089,84328r,2387l27089,89103r1828,1943l33426,91046r1829,-1943l35255,84328xem39725,164350r-1829,-1943l33388,162407r-1829,1943l31559,166738r,2387l33388,171056r4508,l39725,169125r,-4775xem41211,30886l39382,28956r-4508,l33045,30886r,4775l34874,37363r4508,l41211,35661r,-2387l41211,30886xem43700,74320l41871,72377r-4521,l35534,74320r,4775l37350,81026r4521,l43700,79095r,-2387l43700,74320xem45186,18262l43357,16319r-4508,l37020,18262r,4775l38849,24968r4508,l45186,23037r,-2387l45186,18262xem54127,84328l52298,82384r-4508,l45961,84328r,4775l47790,91046r4508,l54127,89103r,-2388l54127,84328xem65849,55905l64122,53962r-4420,l57873,55905r,2388l57873,60680r1829,1931l64122,62611r1727,-1931l65849,55905xem70700,65608l68884,63677r-4394,l62776,65608r,4775l64490,72326r4394,l70700,70383r,-2388l70700,65608xem74244,93268l72415,91325r-4509,l66103,93268r,2388l66103,97866r1803,1867l72415,99733r1829,-1867l74244,93268xem76733,153022r-1816,-1943l70396,151079r-1829,1943l68567,157797r1829,1892l74917,159689r1816,-1892l76733,155409r,-2387xem78219,54330l76390,52387r-4508,l70053,54330r,2388l70053,59105r1829,1943l76390,61048r1829,-1943l78219,54330xem82194,65379l80365,63436r-4508,l74028,65379r,4775l75857,72097r4508,l82194,70154r,-2387l82194,65379xem87668,145122r-1829,-1930l81330,143192r-1828,1930l79502,147510r,2388l81330,151841r4509,l87668,149898r,-4776xem191973,157213r-1829,-1931l185877,155282r-1829,1931l184048,159613r,2146l185877,163690r4267,l191973,161759r,-4546xem197446,148805r-1828,-1943l191096,146862r-1765,1943l189331,153581r1765,1943l195618,155524r1828,-1943l197446,151193r,-2388xem198437,128803r-1829,-1930l192100,126873r-1829,1930l190271,133578r1829,1943l196608,135521r1829,-1943l198437,131191r,-2388xem204901,158280r-1828,-1931l198551,156349r-1828,1931l196723,160426r,2388l198551,164757r4522,l204901,162814r,-4534xem208876,133019r-1828,-1943l202539,131076r-1829,1943l200710,137795r1829,1943l207048,139738r1828,-1943l208876,135407r,-2388xem459740,220129r-1829,-1943l453402,218186r-1829,1943l451573,222516r,2375l453402,226847r4509,l459740,224891r,-4762xem462216,144602r-1816,-1943l455879,142659r-1829,1943l454050,149377r1829,1943l460400,151320r1816,-1943l462216,146989r,-2387xem468680,318058r-1828,-1943l462343,316115r-1829,1943l460514,322821r1829,1943l466852,324764r1828,-1943l468680,320433r,-2375xem480593,319620r-1816,-1930l474256,317690r-1829,1930l472427,322021r,2375l474256,326351r4521,l480593,324396r,-4776xem489546,333311r-1828,-1943l483209,331368r-1829,1943l481380,335699r,2400l483209,340029r4509,l489546,338099r,-4788xem492023,344373r-1816,-1943l485686,342430r-1829,1943l483857,349148r1829,1943l490207,351091r1816,-1943l492023,346760r,-2387xem503199,309105r-1829,-1943l497052,307162r-1778,1943l495274,311492r,2388l497052,315823r4318,l503199,313880r,-4775xem503199,148805r-1829,-1943l497052,146862r-1778,1943l495274,151193r,2388l497052,155524r4318,l503199,153581r,-4776xem504202,256501r-1829,-1955l497954,254546r-1677,1955l496277,261277r1677,1930l502373,263207r1829,-1930l504202,258876r,-2375xem504202,237490r-1829,-1931l497954,235559r-1677,1931l496277,242277r1677,1944l502373,244221r1829,-1944l504202,239890r,-2400xem508177,297535r-1828,-1943l501840,295592r-1829,1943l500011,299923r,2375l501840,304253r4509,l508177,302298r,-4763xem508177,270700r-1828,-1943l501840,268757r-1829,1943l500011,273088r,2375l501840,277406r4509,l508177,275463r,-4763xem512140,142494r-1816,-1944l505802,140550r-1828,1944l503974,144881r,2388l505802,149199r4522,l512140,147269r,-4775xem514134,262280r-1829,-1943l507784,260337r-1816,1943l505968,267055r1816,1943l512305,268998r1829,-1943l514134,264668r,-2388xem514629,310159r-1829,-1943l508292,308216r-1829,1943l506463,314934r1829,1943l512800,316877r1829,-1943l514629,312547r,-2388xem514629,155651r-1829,-1943l508292,153708r-1829,1943l506463,160185r1829,1943l512800,162128r1829,-1943l514629,158038r,-2387xem521589,249605r-1817,-1943l515251,247662r-1829,1943l513422,253898r1829,1943l519772,255841r1817,-1943l521589,251993r,-2388xem522084,272262r-1829,-1930l515747,270332r-1829,1930l513918,277050r1829,1943l520255,278993r1829,-1943l522084,274662r,-2400xem526554,153543r-1829,-1944l520217,151599r-1829,1944l518388,155930r,2388l520217,160007r4508,l526554,158318r,-4775xem540461,50114r-1829,-1931l534123,48183r-1828,1931l532295,52501r,2401l534123,56832r4509,l540461,54902r,-4788xem542455,62217r-1829,-1943l536117,60274r-1828,1943l534289,66992r1828,1943l540626,68935r1829,-1943l542455,64604r,-2387xem549402,156705r-1829,-1943l543064,154762r-1829,1943l541235,159092r,2147l543064,163182r4509,l549402,161239r,-4534xem550887,72212r-1828,-1931l544550,70281r-1829,1931l542721,76987r1829,1943l549059,78930r1828,-1943l550887,74599r,-2387xem554367,165925r-1829,-1930l548030,163995r-1829,1930l546201,168313r,2387l548030,172643r4508,l554367,170700r,-4775xem555358,62750r-1829,-1943l549021,60807r-1829,1943l547192,65138r,2387l549021,69456r4508,l555358,67525r,-4775xem562571,173824r-1828,-1943l556475,171881r-1841,1943l554634,178600r1841,1930l560743,180530r1828,-1930l562571,176212r,-2388xem564057,162242r-1828,-1930l557961,160312r-1828,1930l556133,167017r1828,1943l562229,168960r1828,-1943l564057,164630r,-2388xem565048,19304r-1829,-1931l558914,17373r-1791,1931l557123,24091r1791,1931l563219,26022r1829,-1931l565048,21691r,-2387xem570522,259130r-1829,-1955l564184,257175r-1828,1955l562356,263893r1828,1943l568693,265836r1829,-1943l570522,261505r,-2375xem574001,26670r-1828,-1931l567664,24739r-1829,1931l565835,31457r1829,1931l572173,33388r1828,-1931l574001,29057r,-2387xem575487,75895r-1828,-1931l569150,73964r-1829,1931l567321,80670r1829,1943l573659,82613r1828,-1943l575487,78282r,-2387xem578472,274916r-1829,-1955l572135,272961r-1829,1955l570306,277291r,2401l572135,281622r4508,l578472,279692r,-4776xem581444,251714r-1829,-1944l575094,249770r-1816,1944l573278,255993r1816,1956l579615,257949r1829,-1956l581444,253619r,-1905xem581444,17208r-1829,-1943l575094,15265r-1816,1943l573278,21983r1816,1943l579615,23926r1829,-1943l581444,19596r,-2388xem585419,1943l583590,r-4521,l577240,1943r,4775l579069,8661r4521,l585419,6718r,-2388l585419,1943xem587413,68529r-1829,-1931l581075,66598r-1828,1931l579247,70916r,2401l581075,75247r4509,l587413,73317r,-4788xem591388,144602r-1829,-1943l585038,142659r-1816,1943l583222,146989r,2388l585038,151320r4521,l591388,149377r,-4775xem592378,80111r-1828,-1930l586028,78181r-1828,1930l584200,84899r1828,1930l590550,86829r1828,-1930l592378,82499r,-2388xem593864,16154r-1829,-1930l587527,14224r-1829,1930l585698,20929r1829,1943l592035,22872r1829,-1943l593864,18542r,-2388xem602310,71158r-1829,-1931l595972,69227r-1828,1931l594144,75933r1828,1943l600481,77876r1829,-1943l602310,73545r,-2387xem603300,134594r-1828,-1943l596963,132651r-1829,1943l595134,136982r,2387l596963,141300r4509,l603300,139369r,-4775xem604786,262813r-1829,-1955l598449,260858r-1829,1955l596620,265188r,2388l598449,269519r4508,l604786,267576r,-4763xem609257,252691r-1829,-1866l602919,250825r-1828,1866l601091,254673r,2375l602919,258991r4509,l609257,257048r,-4357xem618705,262280r-1828,-1943l612368,260337r-1829,1943l610539,267055r1829,1943l616877,268998r1828,-1943l618705,264668r,-2388xem622427,250647r-1613,-1943l616331,248704r-1829,1943l614502,252679r,2273l616331,256882r4483,l622427,254952r,-4305xe" stroked="f">
                  <v:path arrowok="t"/>
                </v:shape>
                <v:shape id="Graphic 27" o:spid="_x0000_s1032" style="position:absolute;left:1493;top:1454;width:5353;height:1784;visibility:visible;mso-wrap-style:square;v-text-anchor:top" coordsize="535305,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" path="m8166,155663l6350,153720r-4522,l,155663r,2388l,160451r1828,1931l6350,162382r1816,-1931l8166,155663xem163957,89535r-102,381l163957,89535xem163982,91313r-25,-254l163855,89916r,-127l163855,89027r,-4064l163855,83566r-6096,-5588l155282,77978r,2794l158686,81407r,3556l157238,84963r-2057,-2921l155181,85598r2172,381l157353,89027r-2490,-2032l154863,90043r1359,-254l156552,91059r-901,-254l154838,90805r-292,381l163982,91313xem170903,35814r-431,-2464l169799,35814r1104,xem187794,85979r-3568,3175l181051,89662r3962,-4445l186944,83058r-1550,l181051,85217r3251,-2794l184454,82296r737,-3429l184670,77978r-3200,4445l178523,81788r-101,6350l178231,89535r-520,1701l177355,92456r-533,1333l175348,95478r-127,-2273l174777,91313r-470,-1778l173482,87376r-3595,l166611,87249r-965,1905l166293,89154r1004,1651l167563,91313r216,711l167894,93649r698,2350l165811,95999r-1499,-2794l164198,92786r-216,-1461l154546,91236r-127,737l154749,92417r762,458l155155,93205r-190,521l154863,104178r4636,3632l165303,107810r-267,-1308l165112,105511r115,-343l165328,106502r737,-1334l166433,104508r,4737l164185,108178r,4890l167690,110172r,6845l167297,116941r,2413l171069,117017r-229,-444l171780,116928r-38,2909l174586,119722r242,-2933l175196,116687r4039,2629l179235,116535r,-648l179235,114338r-1423,1549l177812,111074r4775,444l182295,111074r-571,-902l181584,109956r-381,-597l180771,109956r-216,-711l180340,108546r-2528,-4038l176517,102438r9309,6464l186143,102438r178,-3620l186309,97751r-356,-825l182956,98259r-38,432l181698,98818r1258,-559l183032,97358r1181,-1359l184658,95478r762,-863l186359,93726r-114,-1639l184327,93522r-1955,1093l184213,91719r241,-406l185547,89662r2247,-3683xem209461,46101r-2083,-2032l208229,41783r190,-508l205625,41783r-1384,-2667l202844,41783r-2794,-508l201104,44069r-2095,2032l201726,46990r178,2921l204241,48260r2324,1651l206667,48260r89,-1270l209461,46101xem214452,28206r-534,-1003l213372,28206r1080,xem216281,61722r-2947,-2794l214579,55626r241,-635l210883,55626r-1956,-3683l206959,55626r-3925,-635l204520,58928r-2946,2794l205384,62865r267,4318l208927,64770r3277,2413l212344,64770r127,-1905l216281,61722xem219138,33909r-2083,-1905l217957,29591r152,-381l215315,29591r-863,-1270l213372,28321r-851,1270l209727,29210r1054,2794l208699,33909r2705,889l211594,37846r2324,-1778l216242,37846r102,-1778l216433,34798r2705,-889xem221767,13830r-1295,-1588l220230,11938r-1067,-775l219062,13830r-127,1600l218567,16865r-13628,l204571,15430r-127,-1600l206641,12217r2286,343l210210,13677r114,1194l213309,14871r,-1194l214706,12547r2197,-305l219024,13779r38,-2680l217538,9982r-2400,216l213309,11099r,-4407l210324,6692r,4471l208445,10198r-2426,-242l203276,11938r-1537,1892l204927,23939r254,597l218452,24536r2350,-7671l221767,13830xem224523,54991r-1270,-1143l223748,52451r140,-381l222199,52451r-851,-1651l220497,52451r-1689,-381l219430,53848r-1257,1143l219811,55626r114,1778l221348,56388r1410,1016l222821,56388r51,-762l224523,54991xem224840,44577r-1714,-1651l223837,41021r152,-381l221703,41021r-1143,-2159l219417,41021r-2286,-381l217995,42926r-1714,1651l218503,45212r152,2540l220560,46355r1905,1397l222542,46355r76,-1143l224840,44577xem227672,88900r-1130,l224993,88138r-1054,-1397l223164,83947r-3772,-1524l215709,86360r-584,1397l215036,89789r127,1524l215315,93205r127,876l216128,96888r5207,13805l220472,109524r-534,1347l218541,106502r-101,-280l217830,105854r-4458,-2705l212318,102831r-4051,-1231l198069,100063r-1092,-5017l196011,97751r-63,508l196977,100063r1092,2311l196075,102831r-648,-2895l194424,103149r1460,2705l195160,105854r-520,-1372l194487,106641r-622,13437l202717,125310r13411,l219519,125044r4940,-3048l227063,111518r-305,-647l226669,110693r-1676,-3582l223367,101714r-3556,-7150l219938,92024r51,-711l220078,90551r394,-635l221335,89916r2870,762l227444,90297r51,-381l227672,88900xem238721,91313r-114,-508l238480,89154r-63,-1397l234492,89154r648,635l235839,91186r2882,127xem245287,28206r-8547,-3505l237248,28206r8039,xem259651,30988r-1549,647l255879,34417r-559,-1143l254952,32512r-4343,l250266,33274r-1893,-1639l246837,30988r,7112l250507,36068r5474,l259651,38100r,-2032l259651,34417r,-3429xem260756,28321r-737,l258940,28702r140,-381l252920,28321r2032,4191l255981,32512r2121,-877l260438,28702r318,-381xem265074,9867r-12573,4826l240233,9867r5981,18339l252539,28282r203,-508l252920,28206r6160,l259219,27774r4280,-13081l265074,9867xem268566,47371r-419,-2794l267766,42037r-812,-5461l267081,34798r977,-6477l261366,28321r-115,11684l261137,42037r-16421,l244754,28448r3619,3187l250507,32512r1854,-3810l252539,28321r-6312,l246367,28702r-724,-254l245300,28321r-8052,l238213,34798r127,1778l236740,47371r9627,-2794l240233,64770r12281,-5842l265074,64770r-1778,-5842l258940,44577r9626,2794xem268566,24701r-7200,2959l260019,28206r826,l261366,28321r6692,-115l268566,24701xem270027,84328r-140,-889l269722,82423r-267,1016l267855,83185r-1829,l265137,83566r-546,762l270027,84328xem270243,85598r-191,-1143l264502,84455r-2159,l259613,85725r-711,1270l258813,88138r292,1905l259219,90297r381,508l260210,91313r787,660l262915,92595r1448,534l267385,94564r-851,2425l266407,97180r-850,229l264871,97358r-623,-127l263296,96342r-394,-369l259829,96291r-1296,51l257200,96062r-406,-711l254939,94373r-546,-292l255206,93522r241,-927l255485,91719r,-406l255397,89027r-991,-2667l253746,84201r317,-635l254190,82296r102,-2286l253466,81407r-4661,l246151,82296r-1334,508l244957,84201r-1079,-254l242417,84074r-1867,635l240906,84963r114,635l240690,88392r800,762l242023,89281r-63,1955l241896,91795r1321,2146l238721,91313r-2882,-77l236232,92075r356,990l236689,94792r928,140l238290,95211r800,2540l240157,98602r2527,1270l241922,101219r-13,381l242163,104101r64,1702l242023,108051r-1473,2400l238683,112991r-1193,-571l235483,114541r-102,559l235496,117081r2133,279l237896,115951r3315,-1410l241350,114401r623,-1410l243217,110172r534,279l244195,110172r2756,-1702l248526,106235r419,-1854l250278,105511r521,292l252857,106133r-51,369l252399,107696r712,1206l253072,109956r-127,915l252844,111074r-711,508l250278,114401r-939,-419l246405,114249r-1461,851l246138,117779r1334,-127l251599,117652r-520,-431l253060,114401r406,-571l254127,113550r2006,-1549l256667,110871r2133,-1131l260134,108191r127,1333l260134,111582r-2134,1117l257200,112699r800,1702l258927,114249r1067,152l260273,114249r1855,-978l262788,112572r533,-2260l264464,108470r153,-279l265455,106641r114,-406l266776,105232r-394,-711l266471,104381r178,-280l266115,102438r,-318l264782,99872r546,-266l265976,99606r1549,-419l268236,98526r394,-1117l269405,95211r-127,-558l268414,92786r-2718,-1461l264909,91313r635,l265214,91186r-1702,-508l261937,90170r-711,-254l260985,88392r38,-635l261531,87249r1320,-635l263499,86487r1092,127l265912,87757r2108,-381l268909,86487r521,-508l270243,85598xem275920,28321r-2985,l272935,70485r,3175l272935,91236r-51,10478l232384,138112r,-46799l232384,73660r40551,l272935,70485r-40551,l232384,28321r-2934,l229450,139928r-16852,11100l192354,137960r,-1931l192354,91313r12,-17653l229450,73660r,-3175l192366,70485r,-25146l192366,28321r-2997,l189369,136029,170726,123786,152273,91313r12,-17653l189369,73660r,-3175l177888,70485r,-4953l177888,59563r,-1905l177888,45339r11481,l189369,28448r-1892,l187477,38227r-1854,381l185623,40767r-1766,-1397l182118,40767r,-2159l180263,38227r1461,-1651l180809,34798r1905,254l182841,34798r1016,-1905l184988,35052r1930,-254l186029,36576r1448,1651l187477,28448r-7239,l180238,41656r-5486,l175107,41275r965,-1016l175958,39370r-813,-127l174536,39243r,23749l172681,63373r,2159l170929,64135r-1753,1397l169176,63373r-1778,-381l168783,61341r-877,-1778l169786,59817r127,-254l170929,57658r1130,2159l173990,59563r-915,1778l174536,62992r,-23749l173697,39243r-444,1905l171640,41275r-483,l171157,39751r1397,-508l173101,38735r-7379,l165633,39116r-114,3302l164426,42418r,2921l164426,70485r-12141,l152285,45339r12141,l164426,42418r-2082,l163855,40767r1867,-2032l166293,38100r661,-762l165519,37084r-877,-2032l164211,34798r-1270,-762l163753,32893r445,508l165188,34163r64,-889l165468,32893r279,-508l170319,32385r153,965l170751,32385r5245,l180238,41656r,-13208l177888,28448r,-127l164439,28321r,127l161798,28448r,9779l159943,38608r,2159l158191,39370r-1753,1397l156438,38608r-1854,-381l156044,36576r-914,-1778l157048,35052r127,-254l158191,32893r1130,2159l161251,34798r-901,1778l161798,38227r,-9779l152285,28448r,-127l149288,28321r,62915l168503,125958r44095,28537l217982,151028r20066,-12916l274116,113652r1791,-22339l275920,73660r,-3175l275920,28321xem275920,l149288,r,28206l152273,28206r,-25044l164439,3162r,25044l177888,28206r,-12319l177888,9944r-3924,12l173075,11722r1461,1587l172745,13677r-64,2210l170929,14490r-1753,1397l169113,13677r-1727,-368l168770,11722r-876,-1778l169773,10160r114,-216l170929,8026r1130,2108l173964,9956r3924,-12l177888,8026r,-4864l189369,3162r,25044l192354,28206r,-25044l229450,3162r,25044l232384,28206r,-25044l272923,3162r,25044l275920,28206r,-25044l275920,xem301015,121170r-1829,-1930l294678,119240r-1829,1930l292849,123558r,2387l294678,127889r4508,l301015,125945r,-4775xem309956,112229r-1816,-1943l303618,110286r-1828,1943l301790,114617r,2388l303618,118948r4522,l309956,117005r,-4776xem310946,128016r-1828,-1944l304609,126072r-1829,1944l302780,130403r,2388l304609,134721r4509,l310946,132791r,-4775xem327342,118541r-1829,-1930l321005,116611r-1829,1930l319176,120929r,2388l321005,125260r4508,l327342,123317r,-4776xem358394,144335r-1829,-1943l352196,142392r-1727,1943l350469,149110r1727,1931l356565,151041r1829,-1931l358394,146723r,-2388xem364350,133807r-1829,-1943l358000,131864r-1816,1943l356184,138582r1816,1943l362521,140525r1829,-1943l364350,136194r,-2387xem371309,145910r-1828,-1943l364972,143967r-1829,1943l363143,148297r,2388l364972,152577r4509,l371309,150685r,-4775xem378752,137490r-1816,-1943l372414,135547r-1828,1943l370586,142265r1828,1943l376936,144208r1816,-1943l378752,139877r,-2387xem519341,165658r-1829,-1930l512991,163728r-1816,1930l511187,168148r-914,-1182l509320,165836r-4000,-4051l499529,158292r-5931,-114l499148,162534r1092,4280l506793,174498r4013,2311l518020,177215r-1207,-1282l514146,172199r724,178l517512,172377r1829,-1931l519341,168046r,-2388xem524802,139598r-1829,-1943l518464,137655r-1828,1943l516636,141986r,2387l518464,146304r4509,l524802,144373r,-4775xem532257,159346r-1829,-1943l525919,157403r-1829,1943l524090,164122r1829,1943l530428,166065r1829,-1943l532257,161734r,-2388xem533742,171450r-1828,-1944l527405,169506r-1829,1944l525576,173837r,2388l527405,178168r4509,l533742,176225r,-4775xem534733,128016r-1829,-1944l528396,126072r-1829,1944l526567,130403r,2388l528396,134721r4508,l534733,132791r,-4775xe" stroked="f">
                  <v:path arrowok="t"/>
                </v:shape>
                <w10:wrap anchorx="page" anchory="page"/>
              </v:group>
            </w:pict>
          </mc:Fallback>
        </mc:AlternateContent>
      </w:r>
    </w:p>
    <w:p w14:paraId="5409634F" w14:textId="77777777" w:rsidR="00A12C39" w:rsidRDefault="00A12C39">
      <w:pPr>
        <w:pStyle w:val="BodyText"/>
        <w:rPr>
          <w:rFonts w:ascii="Times New Roman"/>
          <w:sz w:val="20"/>
        </w:rPr>
      </w:pPr>
    </w:p>
    <w:p w14:paraId="0733BDB9" w14:textId="55F4FD41" w:rsidR="00A12C39" w:rsidRDefault="00A12C39">
      <w:pPr>
        <w:pStyle w:val="BodyText"/>
        <w:rPr>
          <w:rFonts w:ascii="Times New Roman"/>
          <w:sz w:val="20"/>
        </w:rPr>
      </w:pPr>
    </w:p>
    <w:p w14:paraId="67020486" w14:textId="77777777" w:rsidR="00A12C39" w:rsidRDefault="00A12C39">
      <w:pPr>
        <w:pStyle w:val="BodyText"/>
        <w:rPr>
          <w:rFonts w:ascii="Times New Roman"/>
          <w:sz w:val="20"/>
        </w:rPr>
      </w:pPr>
    </w:p>
    <w:p w14:paraId="45310C00" w14:textId="1A1FE711" w:rsidR="00A12C39" w:rsidRPr="00774890" w:rsidRDefault="00A12C39" w:rsidP="00A12C39">
      <w:pPr>
        <w:pStyle w:val="Heading1"/>
        <w:rPr>
          <w:color w:val="000000" w:themeColor="text1"/>
        </w:rPr>
      </w:pPr>
      <w:r w:rsidRPr="00774890">
        <w:rPr>
          <w:color w:val="000000" w:themeColor="text1"/>
        </w:rPr>
        <w:t xml:space="preserve">Onshore </w:t>
      </w:r>
      <w:r w:rsidR="006B1F53">
        <w:rPr>
          <w:color w:val="000000" w:themeColor="text1"/>
        </w:rPr>
        <w:t>W</w:t>
      </w:r>
      <w:r w:rsidRPr="00774890">
        <w:rPr>
          <w:color w:val="000000" w:themeColor="text1"/>
        </w:rPr>
        <w:t>ind</w:t>
      </w:r>
      <w:r w:rsidR="006B1F53">
        <w:rPr>
          <w:color w:val="000000" w:themeColor="text1"/>
        </w:rPr>
        <w:t xml:space="preserve"> F</w:t>
      </w:r>
      <w:r w:rsidRPr="00774890">
        <w:rPr>
          <w:color w:val="000000" w:themeColor="text1"/>
        </w:rPr>
        <w:t xml:space="preserve">arm </w:t>
      </w:r>
      <w:r w:rsidR="006B1F53">
        <w:rPr>
          <w:color w:val="000000" w:themeColor="text1"/>
        </w:rPr>
        <w:t>G</w:t>
      </w:r>
      <w:r w:rsidRPr="00774890">
        <w:rPr>
          <w:color w:val="000000" w:themeColor="text1"/>
        </w:rPr>
        <w:t>uidance</w:t>
      </w:r>
    </w:p>
    <w:p w14:paraId="1F557311" w14:textId="77777777" w:rsidR="00E31B1C" w:rsidRDefault="00A12C39">
      <w:pPr>
        <w:rPr>
          <w:rFonts w:ascii="Calibri" w:hAnsi="Calibri"/>
          <w:bCs/>
          <w:color w:val="000000" w:themeColor="text1"/>
          <w:spacing w:val="5"/>
          <w:kern w:val="28"/>
          <w:sz w:val="56"/>
          <w:szCs w:val="56"/>
        </w:rPr>
      </w:pPr>
      <w:r w:rsidRPr="00774890">
        <w:rPr>
          <w:rFonts w:ascii="Calibri" w:hAnsi="Calibri"/>
          <w:bCs/>
          <w:color w:val="000000" w:themeColor="text1"/>
          <w:spacing w:val="5"/>
          <w:kern w:val="28"/>
          <w:sz w:val="56"/>
          <w:szCs w:val="56"/>
        </w:rPr>
        <w:t>Best practice approaches when seeking approval under Australia’s national environment law</w:t>
      </w:r>
    </w:p>
    <w:p w14:paraId="5787AA6C" w14:textId="1AFC1039" w:rsidR="00A12C39" w:rsidRPr="00D376D7" w:rsidRDefault="00E31B1C" w:rsidP="00E31B1C">
      <w:pPr>
        <w:pStyle w:val="Subtitle"/>
        <w:rPr>
          <w:b/>
          <w:bCs w:val="0"/>
          <w:color w:val="000000" w:themeColor="text1"/>
          <w:sz w:val="22"/>
          <w:szCs w:val="48"/>
        </w:rPr>
        <w:sectPr w:rsidR="00A12C39" w:rsidRPr="00D376D7" w:rsidSect="00F62F85">
          <w:headerReference w:type="even" r:id="rId28"/>
          <w:headerReference w:type="default" r:id="rId29"/>
          <w:headerReference w:type="first" r:id="rId30"/>
          <w:pgSz w:w="11906" w:h="16838"/>
          <w:pgMar w:top="1418" w:right="1418" w:bottom="1418" w:left="1418" w:header="567" w:footer="283" w:gutter="0"/>
          <w:pgNumType w:start="1"/>
          <w:cols w:space="708"/>
          <w:docGrid w:linePitch="360"/>
        </w:sectPr>
      </w:pPr>
      <w:r w:rsidRPr="00D376D7">
        <w:rPr>
          <w:b/>
          <w:bCs w:val="0"/>
          <w:color w:val="000000" w:themeColor="text1"/>
          <w:sz w:val="48"/>
          <w:szCs w:val="48"/>
        </w:rPr>
        <w:t>May 2024</w:t>
      </w:r>
      <w:r w:rsidR="00A12C39" w:rsidRPr="00D376D7">
        <w:rPr>
          <w:b/>
          <w:bCs w:val="0"/>
          <w:color w:val="000000" w:themeColor="text1"/>
          <w:sz w:val="48"/>
          <w:szCs w:val="48"/>
        </w:rPr>
        <w:t xml:space="preserve"> </w:t>
      </w:r>
    </w:p>
    <w:p w14:paraId="4AD236FB" w14:textId="62E1CA21" w:rsidR="00FF0D35" w:rsidRDefault="00FF0D35" w:rsidP="00A12C39">
      <w:pPr>
        <w:rPr>
          <w:rFonts w:ascii="Times New Roman"/>
          <w:sz w:val="20"/>
        </w:rPr>
      </w:pPr>
      <w:r>
        <w:rPr>
          <w:noProof/>
        </w:rPr>
        <w:lastRenderedPageBreak/>
        <w:drawing>
          <wp:anchor distT="0" distB="0" distL="0" distR="0" simplePos="0" relativeHeight="251654656" behindDoc="0" locked="0" layoutInCell="1" allowOverlap="1" wp14:anchorId="5BF25EB9" wp14:editId="59DB1EBA">
            <wp:simplePos x="0" y="0"/>
            <wp:positionH relativeFrom="page">
              <wp:posOffset>1509114</wp:posOffset>
            </wp:positionH>
            <wp:positionV relativeFrom="page">
              <wp:posOffset>884161</wp:posOffset>
            </wp:positionV>
            <wp:extent cx="1388901" cy="102012"/>
            <wp:effectExtent l="0" t="0" r="0" b="0"/>
            <wp:wrapNone/>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1388901" cy="102012"/>
                    </a:xfrm>
                    <a:prstGeom prst="rect">
                      <a:avLst/>
                    </a:prstGeom>
                  </pic:spPr>
                </pic:pic>
              </a:graphicData>
            </a:graphic>
          </wp:anchor>
        </w:drawing>
      </w:r>
      <w:r>
        <w:rPr>
          <w:noProof/>
        </w:rPr>
        <mc:AlternateContent>
          <mc:Choice Requires="wps">
            <w:drawing>
              <wp:anchor distT="0" distB="0" distL="0" distR="0" simplePos="0" relativeHeight="251657728" behindDoc="0" locked="0" layoutInCell="1" allowOverlap="1" wp14:anchorId="44916D87" wp14:editId="36669D82">
                <wp:simplePos x="0" y="0"/>
                <wp:positionH relativeFrom="page">
                  <wp:posOffset>1509090</wp:posOffset>
                </wp:positionH>
                <wp:positionV relativeFrom="page">
                  <wp:posOffset>1051356</wp:posOffset>
                </wp:positionV>
                <wp:extent cx="2431415" cy="7620"/>
                <wp:effectExtent l="0" t="0" r="0" b="0"/>
                <wp:wrapNone/>
                <wp:docPr id="18" name="Graphic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1415" cy="7620"/>
                        </a:xfrm>
                        <a:custGeom>
                          <a:avLst/>
                          <a:gdLst/>
                          <a:ahLst/>
                          <a:cxnLst/>
                          <a:rect l="l" t="t" r="r" b="b"/>
                          <a:pathLst>
                            <a:path w="2431415" h="7620">
                              <a:moveTo>
                                <a:pt x="2430970" y="0"/>
                              </a:moveTo>
                              <a:lnTo>
                                <a:pt x="0" y="0"/>
                              </a:lnTo>
                              <a:lnTo>
                                <a:pt x="0" y="7239"/>
                              </a:lnTo>
                              <a:lnTo>
                                <a:pt x="2430970" y="7239"/>
                              </a:lnTo>
                              <a:lnTo>
                                <a:pt x="243097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5FE6023" id="Graphic 18" o:spid="_x0000_s1026" alt="&quot;&quot;" style="position:absolute;margin-left:118.85pt;margin-top:82.8pt;width:191.45pt;height:.6pt;z-index:251657728;visibility:visible;mso-wrap-style:square;mso-wrap-distance-left:0;mso-wrap-distance-top:0;mso-wrap-distance-right:0;mso-wrap-distance-bottom:0;mso-position-horizontal:absolute;mso-position-horizontal-relative:page;mso-position-vertical:absolute;mso-position-vertical-relative:page;v-text-anchor:top" coordsize="243141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" path="m2430970,l,,,7239r2430970,l2430970,xe" stroked="f">
                <v:path arrowok="t"/>
                <w10:wrap anchorx="page" anchory="page"/>
              </v:shape>
            </w:pict>
          </mc:Fallback>
        </mc:AlternateContent>
      </w:r>
      <w:r>
        <w:rPr>
          <w:noProof/>
        </w:rPr>
        <mc:AlternateContent>
          <mc:Choice Requires="wpg">
            <w:drawing>
              <wp:anchor distT="0" distB="0" distL="0" distR="0" simplePos="0" relativeHeight="251660800" behindDoc="0" locked="0" layoutInCell="1" allowOverlap="1" wp14:anchorId="64E113A3" wp14:editId="19B55E98">
                <wp:simplePos x="0" y="0"/>
                <wp:positionH relativeFrom="page">
                  <wp:posOffset>721892</wp:posOffset>
                </wp:positionH>
                <wp:positionV relativeFrom="page">
                  <wp:posOffset>721821</wp:posOffset>
                </wp:positionV>
                <wp:extent cx="720725" cy="528320"/>
                <wp:effectExtent l="0" t="0" r="0" b="0"/>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725" cy="528320"/>
                          <a:chOff x="0" y="0"/>
                          <a:chExt cx="720725" cy="528320"/>
                        </a:xfrm>
                      </wpg:grpSpPr>
                      <pic:pic xmlns:pic="http://schemas.openxmlformats.org/drawingml/2006/picture">
                        <pic:nvPicPr>
                          <pic:cNvPr id="20" name="Image 20"/>
                          <pic:cNvPicPr/>
                        </pic:nvPicPr>
                        <pic:blipFill>
                          <a:blip r:embed="rId24" cstate="print"/>
                          <a:stretch>
                            <a:fillRect/>
                          </a:stretch>
                        </pic:blipFill>
                        <pic:spPr>
                          <a:xfrm>
                            <a:off x="322563" y="0"/>
                            <a:ext cx="79857" cy="92892"/>
                          </a:xfrm>
                          <a:prstGeom prst="rect">
                            <a:avLst/>
                          </a:prstGeom>
                        </pic:spPr>
                      </pic:pic>
                      <wps:wsp>
                        <wps:cNvPr id="21" name="Graphic 21"/>
                        <wps:cNvSpPr/>
                        <wps:spPr>
                          <a:xfrm>
                            <a:off x="264466" y="123998"/>
                            <a:ext cx="415925" cy="373380"/>
                          </a:xfrm>
                          <a:custGeom>
                            <a:avLst/>
                            <a:gdLst/>
                            <a:ahLst/>
                            <a:cxnLst/>
                            <a:rect l="l" t="t" r="r" b="b"/>
                            <a:pathLst>
                              <a:path w="415925" h="373380">
                                <a:moveTo>
                                  <a:pt x="11214" y="260781"/>
                                </a:moveTo>
                                <a:lnTo>
                                  <a:pt x="7378" y="241846"/>
                                </a:lnTo>
                                <a:lnTo>
                                  <a:pt x="7112" y="241287"/>
                                </a:lnTo>
                                <a:lnTo>
                                  <a:pt x="7772" y="234505"/>
                                </a:lnTo>
                                <a:lnTo>
                                  <a:pt x="5143" y="239369"/>
                                </a:lnTo>
                                <a:lnTo>
                                  <a:pt x="2336" y="246227"/>
                                </a:lnTo>
                                <a:lnTo>
                                  <a:pt x="304" y="253949"/>
                                </a:lnTo>
                                <a:lnTo>
                                  <a:pt x="0" y="261391"/>
                                </a:lnTo>
                                <a:lnTo>
                                  <a:pt x="850" y="267779"/>
                                </a:lnTo>
                                <a:lnTo>
                                  <a:pt x="2781" y="271411"/>
                                </a:lnTo>
                                <a:lnTo>
                                  <a:pt x="4140" y="273151"/>
                                </a:lnTo>
                                <a:lnTo>
                                  <a:pt x="6642" y="267754"/>
                                </a:lnTo>
                                <a:lnTo>
                                  <a:pt x="11214" y="260781"/>
                                </a:lnTo>
                                <a:close/>
                              </a:path>
                              <a:path w="415925" h="373380">
                                <a:moveTo>
                                  <a:pt x="14605" y="119875"/>
                                </a:moveTo>
                                <a:lnTo>
                                  <a:pt x="14528" y="111785"/>
                                </a:lnTo>
                                <a:lnTo>
                                  <a:pt x="11315" y="105168"/>
                                </a:lnTo>
                                <a:lnTo>
                                  <a:pt x="10477" y="113461"/>
                                </a:lnTo>
                                <a:lnTo>
                                  <a:pt x="7226" y="117017"/>
                                </a:lnTo>
                                <a:lnTo>
                                  <a:pt x="3937" y="128498"/>
                                </a:lnTo>
                                <a:lnTo>
                                  <a:pt x="4102" y="134200"/>
                                </a:lnTo>
                                <a:lnTo>
                                  <a:pt x="7759" y="142417"/>
                                </a:lnTo>
                                <a:lnTo>
                                  <a:pt x="8877" y="137706"/>
                                </a:lnTo>
                                <a:lnTo>
                                  <a:pt x="12179" y="131127"/>
                                </a:lnTo>
                                <a:lnTo>
                                  <a:pt x="14605" y="119875"/>
                                </a:lnTo>
                                <a:close/>
                              </a:path>
                              <a:path w="415925" h="373380">
                                <a:moveTo>
                                  <a:pt x="31572" y="106197"/>
                                </a:moveTo>
                                <a:lnTo>
                                  <a:pt x="30695" y="105257"/>
                                </a:lnTo>
                                <a:lnTo>
                                  <a:pt x="28511" y="105257"/>
                                </a:lnTo>
                                <a:lnTo>
                                  <a:pt x="27635" y="106197"/>
                                </a:lnTo>
                                <a:lnTo>
                                  <a:pt x="27635" y="108496"/>
                                </a:lnTo>
                                <a:lnTo>
                                  <a:pt x="28511" y="109435"/>
                                </a:lnTo>
                                <a:lnTo>
                                  <a:pt x="30695" y="109435"/>
                                </a:lnTo>
                                <a:lnTo>
                                  <a:pt x="31572" y="108496"/>
                                </a:lnTo>
                                <a:lnTo>
                                  <a:pt x="31572" y="107340"/>
                                </a:lnTo>
                                <a:lnTo>
                                  <a:pt x="31572" y="106197"/>
                                </a:lnTo>
                                <a:close/>
                              </a:path>
                              <a:path w="415925" h="373380">
                                <a:moveTo>
                                  <a:pt x="31572" y="59359"/>
                                </a:moveTo>
                                <a:lnTo>
                                  <a:pt x="30695" y="58432"/>
                                </a:lnTo>
                                <a:lnTo>
                                  <a:pt x="28511" y="58432"/>
                                </a:lnTo>
                                <a:lnTo>
                                  <a:pt x="27635" y="59359"/>
                                </a:lnTo>
                                <a:lnTo>
                                  <a:pt x="27635" y="61658"/>
                                </a:lnTo>
                                <a:lnTo>
                                  <a:pt x="28511" y="62598"/>
                                </a:lnTo>
                                <a:lnTo>
                                  <a:pt x="30695" y="62598"/>
                                </a:lnTo>
                                <a:lnTo>
                                  <a:pt x="31572" y="61658"/>
                                </a:lnTo>
                                <a:lnTo>
                                  <a:pt x="31572" y="60515"/>
                                </a:lnTo>
                                <a:lnTo>
                                  <a:pt x="31572" y="59359"/>
                                </a:lnTo>
                                <a:close/>
                              </a:path>
                              <a:path w="415925" h="373380">
                                <a:moveTo>
                                  <a:pt x="31572" y="15798"/>
                                </a:moveTo>
                                <a:lnTo>
                                  <a:pt x="30695" y="14859"/>
                                </a:lnTo>
                                <a:lnTo>
                                  <a:pt x="28511" y="14859"/>
                                </a:lnTo>
                                <a:lnTo>
                                  <a:pt x="27635" y="15798"/>
                                </a:lnTo>
                                <a:lnTo>
                                  <a:pt x="27635" y="18097"/>
                                </a:lnTo>
                                <a:lnTo>
                                  <a:pt x="28511" y="19024"/>
                                </a:lnTo>
                                <a:lnTo>
                                  <a:pt x="30695" y="19024"/>
                                </a:lnTo>
                                <a:lnTo>
                                  <a:pt x="31572" y="18097"/>
                                </a:lnTo>
                                <a:lnTo>
                                  <a:pt x="31572" y="16941"/>
                                </a:lnTo>
                                <a:lnTo>
                                  <a:pt x="31572" y="15798"/>
                                </a:lnTo>
                                <a:close/>
                              </a:path>
                              <a:path w="415925" h="373380">
                                <a:moveTo>
                                  <a:pt x="39446" y="141071"/>
                                </a:moveTo>
                                <a:lnTo>
                                  <a:pt x="38569" y="140144"/>
                                </a:lnTo>
                                <a:lnTo>
                                  <a:pt x="36398" y="140144"/>
                                </a:lnTo>
                                <a:lnTo>
                                  <a:pt x="35509" y="141071"/>
                                </a:lnTo>
                                <a:lnTo>
                                  <a:pt x="35509" y="143383"/>
                                </a:lnTo>
                                <a:lnTo>
                                  <a:pt x="36398" y="144310"/>
                                </a:lnTo>
                                <a:lnTo>
                                  <a:pt x="38569" y="144310"/>
                                </a:lnTo>
                                <a:lnTo>
                                  <a:pt x="39446" y="143383"/>
                                </a:lnTo>
                                <a:lnTo>
                                  <a:pt x="39446" y="142227"/>
                                </a:lnTo>
                                <a:lnTo>
                                  <a:pt x="39446" y="141071"/>
                                </a:lnTo>
                                <a:close/>
                              </a:path>
                              <a:path w="415925" h="373380">
                                <a:moveTo>
                                  <a:pt x="61442" y="179133"/>
                                </a:moveTo>
                                <a:lnTo>
                                  <a:pt x="60706" y="172237"/>
                                </a:lnTo>
                                <a:lnTo>
                                  <a:pt x="59055" y="166001"/>
                                </a:lnTo>
                                <a:lnTo>
                                  <a:pt x="57264" y="161455"/>
                                </a:lnTo>
                                <a:lnTo>
                                  <a:pt x="56807" y="167436"/>
                                </a:lnTo>
                                <a:lnTo>
                                  <a:pt x="56464" y="167894"/>
                                </a:lnTo>
                                <a:lnTo>
                                  <a:pt x="53047" y="175641"/>
                                </a:lnTo>
                                <a:lnTo>
                                  <a:pt x="49860" y="183616"/>
                                </a:lnTo>
                                <a:lnTo>
                                  <a:pt x="52933" y="190703"/>
                                </a:lnTo>
                                <a:lnTo>
                                  <a:pt x="54508" y="195719"/>
                                </a:lnTo>
                                <a:lnTo>
                                  <a:pt x="56134" y="194386"/>
                                </a:lnTo>
                                <a:lnTo>
                                  <a:pt x="58610" y="191477"/>
                                </a:lnTo>
                                <a:lnTo>
                                  <a:pt x="60553" y="185610"/>
                                </a:lnTo>
                                <a:lnTo>
                                  <a:pt x="61442" y="179133"/>
                                </a:lnTo>
                                <a:close/>
                              </a:path>
                              <a:path w="415925" h="373380">
                                <a:moveTo>
                                  <a:pt x="64681" y="15798"/>
                                </a:moveTo>
                                <a:lnTo>
                                  <a:pt x="63792" y="14859"/>
                                </a:lnTo>
                                <a:lnTo>
                                  <a:pt x="61620" y="14859"/>
                                </a:lnTo>
                                <a:lnTo>
                                  <a:pt x="60744" y="15798"/>
                                </a:lnTo>
                                <a:lnTo>
                                  <a:pt x="60744" y="16941"/>
                                </a:lnTo>
                                <a:lnTo>
                                  <a:pt x="60744" y="18097"/>
                                </a:lnTo>
                                <a:lnTo>
                                  <a:pt x="61620" y="19024"/>
                                </a:lnTo>
                                <a:lnTo>
                                  <a:pt x="63792" y="19024"/>
                                </a:lnTo>
                                <a:lnTo>
                                  <a:pt x="64681" y="18097"/>
                                </a:lnTo>
                                <a:lnTo>
                                  <a:pt x="64681" y="15798"/>
                                </a:lnTo>
                                <a:close/>
                              </a:path>
                              <a:path w="415925" h="373380">
                                <a:moveTo>
                                  <a:pt x="66294" y="8115"/>
                                </a:moveTo>
                                <a:lnTo>
                                  <a:pt x="65557" y="4965"/>
                                </a:lnTo>
                                <a:lnTo>
                                  <a:pt x="63804" y="3911"/>
                                </a:lnTo>
                                <a:lnTo>
                                  <a:pt x="54876" y="749"/>
                                </a:lnTo>
                                <a:lnTo>
                                  <a:pt x="49466" y="0"/>
                                </a:lnTo>
                                <a:lnTo>
                                  <a:pt x="39458" y="482"/>
                                </a:lnTo>
                                <a:lnTo>
                                  <a:pt x="30035" y="5753"/>
                                </a:lnTo>
                                <a:lnTo>
                                  <a:pt x="24066" y="7327"/>
                                </a:lnTo>
                                <a:lnTo>
                                  <a:pt x="24815" y="9702"/>
                                </a:lnTo>
                                <a:lnTo>
                                  <a:pt x="31407" y="9906"/>
                                </a:lnTo>
                                <a:lnTo>
                                  <a:pt x="45834" y="10096"/>
                                </a:lnTo>
                                <a:lnTo>
                                  <a:pt x="60121" y="9702"/>
                                </a:lnTo>
                                <a:lnTo>
                                  <a:pt x="66294" y="8115"/>
                                </a:lnTo>
                                <a:close/>
                              </a:path>
                              <a:path w="415925" h="373380">
                                <a:moveTo>
                                  <a:pt x="67144" y="160413"/>
                                </a:moveTo>
                                <a:lnTo>
                                  <a:pt x="66268" y="159473"/>
                                </a:lnTo>
                                <a:lnTo>
                                  <a:pt x="64096" y="159473"/>
                                </a:lnTo>
                                <a:lnTo>
                                  <a:pt x="63207" y="160413"/>
                                </a:lnTo>
                                <a:lnTo>
                                  <a:pt x="63207" y="162712"/>
                                </a:lnTo>
                                <a:lnTo>
                                  <a:pt x="64096" y="163652"/>
                                </a:lnTo>
                                <a:lnTo>
                                  <a:pt x="66268" y="163652"/>
                                </a:lnTo>
                                <a:lnTo>
                                  <a:pt x="67144" y="162712"/>
                                </a:lnTo>
                                <a:lnTo>
                                  <a:pt x="67144" y="161569"/>
                                </a:lnTo>
                                <a:lnTo>
                                  <a:pt x="67144" y="160413"/>
                                </a:lnTo>
                                <a:close/>
                              </a:path>
                              <a:path w="415925" h="373380">
                                <a:moveTo>
                                  <a:pt x="98437" y="15798"/>
                                </a:moveTo>
                                <a:lnTo>
                                  <a:pt x="97561" y="14859"/>
                                </a:lnTo>
                                <a:lnTo>
                                  <a:pt x="95389" y="14859"/>
                                </a:lnTo>
                                <a:lnTo>
                                  <a:pt x="94500" y="15798"/>
                                </a:lnTo>
                                <a:lnTo>
                                  <a:pt x="94500" y="18097"/>
                                </a:lnTo>
                                <a:lnTo>
                                  <a:pt x="95389" y="19024"/>
                                </a:lnTo>
                                <a:lnTo>
                                  <a:pt x="97561" y="19024"/>
                                </a:lnTo>
                                <a:lnTo>
                                  <a:pt x="98437" y="18097"/>
                                </a:lnTo>
                                <a:lnTo>
                                  <a:pt x="98437" y="16941"/>
                                </a:lnTo>
                                <a:lnTo>
                                  <a:pt x="98437" y="15798"/>
                                </a:lnTo>
                                <a:close/>
                              </a:path>
                              <a:path w="415925" h="373380">
                                <a:moveTo>
                                  <a:pt x="99555" y="179514"/>
                                </a:moveTo>
                                <a:lnTo>
                                  <a:pt x="98666" y="178574"/>
                                </a:lnTo>
                                <a:lnTo>
                                  <a:pt x="96494" y="178574"/>
                                </a:lnTo>
                                <a:lnTo>
                                  <a:pt x="95618" y="179514"/>
                                </a:lnTo>
                                <a:lnTo>
                                  <a:pt x="95618" y="181800"/>
                                </a:lnTo>
                                <a:lnTo>
                                  <a:pt x="96494" y="182740"/>
                                </a:lnTo>
                                <a:lnTo>
                                  <a:pt x="98666" y="182740"/>
                                </a:lnTo>
                                <a:lnTo>
                                  <a:pt x="99555" y="181800"/>
                                </a:lnTo>
                                <a:lnTo>
                                  <a:pt x="99555" y="180657"/>
                                </a:lnTo>
                                <a:lnTo>
                                  <a:pt x="99555" y="179514"/>
                                </a:lnTo>
                                <a:close/>
                              </a:path>
                              <a:path w="415925" h="373380">
                                <a:moveTo>
                                  <a:pt x="132092" y="159626"/>
                                </a:moveTo>
                                <a:lnTo>
                                  <a:pt x="131216" y="158686"/>
                                </a:lnTo>
                                <a:lnTo>
                                  <a:pt x="129044" y="158686"/>
                                </a:lnTo>
                                <a:lnTo>
                                  <a:pt x="128155" y="159626"/>
                                </a:lnTo>
                                <a:lnTo>
                                  <a:pt x="128155" y="161925"/>
                                </a:lnTo>
                                <a:lnTo>
                                  <a:pt x="129044" y="162852"/>
                                </a:lnTo>
                                <a:lnTo>
                                  <a:pt x="131216" y="162852"/>
                                </a:lnTo>
                                <a:lnTo>
                                  <a:pt x="132092" y="161925"/>
                                </a:lnTo>
                                <a:lnTo>
                                  <a:pt x="132092" y="160769"/>
                                </a:lnTo>
                                <a:lnTo>
                                  <a:pt x="132092" y="159626"/>
                                </a:lnTo>
                                <a:close/>
                              </a:path>
                              <a:path w="415925" h="373380">
                                <a:moveTo>
                                  <a:pt x="133210" y="15798"/>
                                </a:moveTo>
                                <a:lnTo>
                                  <a:pt x="132334" y="14859"/>
                                </a:lnTo>
                                <a:lnTo>
                                  <a:pt x="130162" y="14859"/>
                                </a:lnTo>
                                <a:lnTo>
                                  <a:pt x="129273" y="15798"/>
                                </a:lnTo>
                                <a:lnTo>
                                  <a:pt x="129273" y="18097"/>
                                </a:lnTo>
                                <a:lnTo>
                                  <a:pt x="130162" y="19024"/>
                                </a:lnTo>
                                <a:lnTo>
                                  <a:pt x="132334" y="19024"/>
                                </a:lnTo>
                                <a:lnTo>
                                  <a:pt x="133210" y="18097"/>
                                </a:lnTo>
                                <a:lnTo>
                                  <a:pt x="133210" y="16941"/>
                                </a:lnTo>
                                <a:lnTo>
                                  <a:pt x="133210" y="15798"/>
                                </a:lnTo>
                                <a:close/>
                              </a:path>
                              <a:path w="415925" h="373380">
                                <a:moveTo>
                                  <a:pt x="136918" y="183426"/>
                                </a:moveTo>
                                <a:lnTo>
                                  <a:pt x="135661" y="176618"/>
                                </a:lnTo>
                                <a:lnTo>
                                  <a:pt x="133553" y="170535"/>
                                </a:lnTo>
                                <a:lnTo>
                                  <a:pt x="131419" y="166154"/>
                                </a:lnTo>
                                <a:lnTo>
                                  <a:pt x="131419" y="172161"/>
                                </a:lnTo>
                                <a:lnTo>
                                  <a:pt x="131102" y="172643"/>
                                </a:lnTo>
                                <a:lnTo>
                                  <a:pt x="128270" y="180632"/>
                                </a:lnTo>
                                <a:lnTo>
                                  <a:pt x="125450" y="188874"/>
                                </a:lnTo>
                                <a:lnTo>
                                  <a:pt x="129247" y="195668"/>
                                </a:lnTo>
                                <a:lnTo>
                                  <a:pt x="131203" y="200533"/>
                                </a:lnTo>
                                <a:lnTo>
                                  <a:pt x="132727" y="199072"/>
                                </a:lnTo>
                                <a:lnTo>
                                  <a:pt x="134988" y="195973"/>
                                </a:lnTo>
                                <a:lnTo>
                                  <a:pt x="136499" y="189966"/>
                                </a:lnTo>
                                <a:lnTo>
                                  <a:pt x="136918" y="183426"/>
                                </a:lnTo>
                                <a:close/>
                              </a:path>
                              <a:path w="415925" h="373380">
                                <a:moveTo>
                                  <a:pt x="160413" y="141071"/>
                                </a:moveTo>
                                <a:lnTo>
                                  <a:pt x="159537" y="140144"/>
                                </a:lnTo>
                                <a:lnTo>
                                  <a:pt x="157365" y="140144"/>
                                </a:lnTo>
                                <a:lnTo>
                                  <a:pt x="156476" y="141071"/>
                                </a:lnTo>
                                <a:lnTo>
                                  <a:pt x="156476" y="143383"/>
                                </a:lnTo>
                                <a:lnTo>
                                  <a:pt x="157365" y="144310"/>
                                </a:lnTo>
                                <a:lnTo>
                                  <a:pt x="159537" y="144310"/>
                                </a:lnTo>
                                <a:lnTo>
                                  <a:pt x="160413" y="143383"/>
                                </a:lnTo>
                                <a:lnTo>
                                  <a:pt x="160413" y="142227"/>
                                </a:lnTo>
                                <a:lnTo>
                                  <a:pt x="160413" y="141071"/>
                                </a:lnTo>
                                <a:close/>
                              </a:path>
                              <a:path w="415925" h="373380">
                                <a:moveTo>
                                  <a:pt x="167208" y="105410"/>
                                </a:moveTo>
                                <a:lnTo>
                                  <a:pt x="166331" y="104470"/>
                                </a:lnTo>
                                <a:lnTo>
                                  <a:pt x="164160" y="104470"/>
                                </a:lnTo>
                                <a:lnTo>
                                  <a:pt x="163271" y="105410"/>
                                </a:lnTo>
                                <a:lnTo>
                                  <a:pt x="163271" y="107708"/>
                                </a:lnTo>
                                <a:lnTo>
                                  <a:pt x="164160" y="108635"/>
                                </a:lnTo>
                                <a:lnTo>
                                  <a:pt x="166331" y="108635"/>
                                </a:lnTo>
                                <a:lnTo>
                                  <a:pt x="167208" y="107708"/>
                                </a:lnTo>
                                <a:lnTo>
                                  <a:pt x="167208" y="106553"/>
                                </a:lnTo>
                                <a:lnTo>
                                  <a:pt x="167208" y="105410"/>
                                </a:lnTo>
                                <a:close/>
                              </a:path>
                              <a:path w="415925" h="373380">
                                <a:moveTo>
                                  <a:pt x="167208" y="61582"/>
                                </a:moveTo>
                                <a:lnTo>
                                  <a:pt x="166331" y="60655"/>
                                </a:lnTo>
                                <a:lnTo>
                                  <a:pt x="164160" y="60655"/>
                                </a:lnTo>
                                <a:lnTo>
                                  <a:pt x="163271" y="61582"/>
                                </a:lnTo>
                                <a:lnTo>
                                  <a:pt x="163271" y="63881"/>
                                </a:lnTo>
                                <a:lnTo>
                                  <a:pt x="164160" y="64820"/>
                                </a:lnTo>
                                <a:lnTo>
                                  <a:pt x="166331" y="64820"/>
                                </a:lnTo>
                                <a:lnTo>
                                  <a:pt x="167208" y="63881"/>
                                </a:lnTo>
                                <a:lnTo>
                                  <a:pt x="167208" y="62738"/>
                                </a:lnTo>
                                <a:lnTo>
                                  <a:pt x="167208" y="61582"/>
                                </a:lnTo>
                                <a:close/>
                              </a:path>
                              <a:path w="415925" h="373380">
                                <a:moveTo>
                                  <a:pt x="167208" y="15798"/>
                                </a:moveTo>
                                <a:lnTo>
                                  <a:pt x="166331" y="14859"/>
                                </a:lnTo>
                                <a:lnTo>
                                  <a:pt x="164160" y="14859"/>
                                </a:lnTo>
                                <a:lnTo>
                                  <a:pt x="163271" y="15798"/>
                                </a:lnTo>
                                <a:lnTo>
                                  <a:pt x="163271" y="18097"/>
                                </a:lnTo>
                                <a:lnTo>
                                  <a:pt x="164160" y="19024"/>
                                </a:lnTo>
                                <a:lnTo>
                                  <a:pt x="166331" y="19024"/>
                                </a:lnTo>
                                <a:lnTo>
                                  <a:pt x="167208" y="18097"/>
                                </a:lnTo>
                                <a:lnTo>
                                  <a:pt x="167208" y="16941"/>
                                </a:lnTo>
                                <a:lnTo>
                                  <a:pt x="167208" y="15798"/>
                                </a:lnTo>
                                <a:close/>
                              </a:path>
                              <a:path w="415925" h="373380">
                                <a:moveTo>
                                  <a:pt x="188595" y="259918"/>
                                </a:moveTo>
                                <a:lnTo>
                                  <a:pt x="184937" y="249605"/>
                                </a:lnTo>
                                <a:lnTo>
                                  <a:pt x="182981" y="245783"/>
                                </a:lnTo>
                                <a:lnTo>
                                  <a:pt x="182968" y="250863"/>
                                </a:lnTo>
                                <a:lnTo>
                                  <a:pt x="182714" y="251256"/>
                                </a:lnTo>
                                <a:lnTo>
                                  <a:pt x="178244" y="264731"/>
                                </a:lnTo>
                                <a:lnTo>
                                  <a:pt x="181241" y="270344"/>
                                </a:lnTo>
                                <a:lnTo>
                                  <a:pt x="182791" y="274637"/>
                                </a:lnTo>
                                <a:lnTo>
                                  <a:pt x="183997" y="273532"/>
                                </a:lnTo>
                                <a:lnTo>
                                  <a:pt x="185788" y="271094"/>
                                </a:lnTo>
                                <a:lnTo>
                                  <a:pt x="186982" y="266611"/>
                                </a:lnTo>
                                <a:lnTo>
                                  <a:pt x="188595" y="259918"/>
                                </a:lnTo>
                                <a:close/>
                              </a:path>
                              <a:path w="415925" h="373380">
                                <a:moveTo>
                                  <a:pt x="200228" y="279298"/>
                                </a:moveTo>
                                <a:lnTo>
                                  <a:pt x="196494" y="282498"/>
                                </a:lnTo>
                                <a:lnTo>
                                  <a:pt x="196049" y="282549"/>
                                </a:lnTo>
                                <a:lnTo>
                                  <a:pt x="183349" y="287388"/>
                                </a:lnTo>
                                <a:lnTo>
                                  <a:pt x="180797" y="293687"/>
                                </a:lnTo>
                                <a:lnTo>
                                  <a:pt x="178625" y="297662"/>
                                </a:lnTo>
                                <a:lnTo>
                                  <a:pt x="180200" y="297954"/>
                                </a:lnTo>
                                <a:lnTo>
                                  <a:pt x="183108" y="297891"/>
                                </a:lnTo>
                                <a:lnTo>
                                  <a:pt x="193421" y="292836"/>
                                </a:lnTo>
                                <a:lnTo>
                                  <a:pt x="198666" y="283324"/>
                                </a:lnTo>
                                <a:lnTo>
                                  <a:pt x="200228" y="279298"/>
                                </a:lnTo>
                                <a:close/>
                              </a:path>
                              <a:path w="415925" h="373380">
                                <a:moveTo>
                                  <a:pt x="203352" y="184683"/>
                                </a:moveTo>
                                <a:lnTo>
                                  <a:pt x="197954" y="183324"/>
                                </a:lnTo>
                                <a:lnTo>
                                  <a:pt x="190652" y="179235"/>
                                </a:lnTo>
                                <a:lnTo>
                                  <a:pt x="177711" y="176314"/>
                                </a:lnTo>
                                <a:lnTo>
                                  <a:pt x="168135" y="176504"/>
                                </a:lnTo>
                                <a:lnTo>
                                  <a:pt x="159880" y="180619"/>
                                </a:lnTo>
                                <a:lnTo>
                                  <a:pt x="169824" y="181584"/>
                                </a:lnTo>
                                <a:lnTo>
                                  <a:pt x="173583" y="185635"/>
                                </a:lnTo>
                                <a:lnTo>
                                  <a:pt x="186436" y="189636"/>
                                </a:lnTo>
                                <a:lnTo>
                                  <a:pt x="193167" y="189382"/>
                                </a:lnTo>
                                <a:lnTo>
                                  <a:pt x="203352" y="184683"/>
                                </a:lnTo>
                                <a:close/>
                              </a:path>
                              <a:path w="415925" h="373380">
                                <a:moveTo>
                                  <a:pt x="204101" y="120396"/>
                                </a:moveTo>
                                <a:lnTo>
                                  <a:pt x="202933" y="113588"/>
                                </a:lnTo>
                                <a:lnTo>
                                  <a:pt x="199440" y="108839"/>
                                </a:lnTo>
                                <a:lnTo>
                                  <a:pt x="199872" y="115709"/>
                                </a:lnTo>
                                <a:lnTo>
                                  <a:pt x="197675" y="119087"/>
                                </a:lnTo>
                                <a:lnTo>
                                  <a:pt x="196494" y="128955"/>
                                </a:lnTo>
                                <a:lnTo>
                                  <a:pt x="197370" y="133604"/>
                                </a:lnTo>
                                <a:lnTo>
                                  <a:pt x="201447" y="139839"/>
                                </a:lnTo>
                                <a:lnTo>
                                  <a:pt x="201739" y="135826"/>
                                </a:lnTo>
                                <a:lnTo>
                                  <a:pt x="203593" y="129971"/>
                                </a:lnTo>
                                <a:lnTo>
                                  <a:pt x="204101" y="120396"/>
                                </a:lnTo>
                                <a:close/>
                              </a:path>
                              <a:path w="415925" h="373380">
                                <a:moveTo>
                                  <a:pt x="215582" y="304419"/>
                                </a:moveTo>
                                <a:lnTo>
                                  <a:pt x="214782" y="299897"/>
                                </a:lnTo>
                                <a:lnTo>
                                  <a:pt x="214376" y="293039"/>
                                </a:lnTo>
                                <a:lnTo>
                                  <a:pt x="203936" y="283972"/>
                                </a:lnTo>
                                <a:lnTo>
                                  <a:pt x="203542" y="283794"/>
                                </a:lnTo>
                                <a:lnTo>
                                  <a:pt x="201041" y="279438"/>
                                </a:lnTo>
                                <a:lnTo>
                                  <a:pt x="201244" y="283794"/>
                                </a:lnTo>
                                <a:lnTo>
                                  <a:pt x="203174" y="294614"/>
                                </a:lnTo>
                                <a:lnTo>
                                  <a:pt x="211277" y="303034"/>
                                </a:lnTo>
                                <a:lnTo>
                                  <a:pt x="214007" y="304126"/>
                                </a:lnTo>
                                <a:lnTo>
                                  <a:pt x="215582" y="304419"/>
                                </a:lnTo>
                                <a:close/>
                              </a:path>
                              <a:path w="415925" h="373380">
                                <a:moveTo>
                                  <a:pt x="265150" y="275183"/>
                                </a:moveTo>
                                <a:lnTo>
                                  <a:pt x="264096" y="270167"/>
                                </a:lnTo>
                                <a:lnTo>
                                  <a:pt x="262686" y="263918"/>
                                </a:lnTo>
                                <a:lnTo>
                                  <a:pt x="255016" y="256463"/>
                                </a:lnTo>
                                <a:lnTo>
                                  <a:pt x="251637" y="254000"/>
                                </a:lnTo>
                                <a:lnTo>
                                  <a:pt x="253796" y="258533"/>
                                </a:lnTo>
                                <a:lnTo>
                                  <a:pt x="253733" y="259003"/>
                                </a:lnTo>
                                <a:lnTo>
                                  <a:pt x="254622" y="266090"/>
                                </a:lnTo>
                                <a:lnTo>
                                  <a:pt x="255511" y="272694"/>
                                </a:lnTo>
                                <a:lnTo>
                                  <a:pt x="260781" y="276682"/>
                                </a:lnTo>
                                <a:lnTo>
                                  <a:pt x="263994" y="279781"/>
                                </a:lnTo>
                                <a:lnTo>
                                  <a:pt x="264591" y="278206"/>
                                </a:lnTo>
                                <a:lnTo>
                                  <a:pt x="265150" y="275183"/>
                                </a:lnTo>
                                <a:close/>
                              </a:path>
                              <a:path w="415925" h="373380">
                                <a:moveTo>
                                  <a:pt x="265988" y="225285"/>
                                </a:moveTo>
                                <a:lnTo>
                                  <a:pt x="259397" y="221830"/>
                                </a:lnTo>
                                <a:lnTo>
                                  <a:pt x="254685" y="221703"/>
                                </a:lnTo>
                                <a:lnTo>
                                  <a:pt x="244957" y="224853"/>
                                </a:lnTo>
                                <a:lnTo>
                                  <a:pt x="241795" y="227965"/>
                                </a:lnTo>
                                <a:lnTo>
                                  <a:pt x="234911" y="228790"/>
                                </a:lnTo>
                                <a:lnTo>
                                  <a:pt x="239953" y="231800"/>
                                </a:lnTo>
                                <a:lnTo>
                                  <a:pt x="246862" y="231863"/>
                                </a:lnTo>
                                <a:lnTo>
                                  <a:pt x="256362" y="229539"/>
                                </a:lnTo>
                                <a:lnTo>
                                  <a:pt x="262013" y="226364"/>
                                </a:lnTo>
                                <a:lnTo>
                                  <a:pt x="265988" y="225285"/>
                                </a:lnTo>
                                <a:close/>
                              </a:path>
                              <a:path w="415925" h="373380">
                                <a:moveTo>
                                  <a:pt x="278295" y="348310"/>
                                </a:moveTo>
                                <a:lnTo>
                                  <a:pt x="259016" y="373303"/>
                                </a:lnTo>
                                <a:lnTo>
                                  <a:pt x="262343" y="368947"/>
                                </a:lnTo>
                                <a:lnTo>
                                  <a:pt x="262813" y="368795"/>
                                </a:lnTo>
                                <a:lnTo>
                                  <a:pt x="275551" y="360159"/>
                                </a:lnTo>
                                <a:lnTo>
                                  <a:pt x="276860" y="352996"/>
                                </a:lnTo>
                                <a:lnTo>
                                  <a:pt x="278295" y="348310"/>
                                </a:lnTo>
                                <a:close/>
                              </a:path>
                              <a:path w="415925" h="373380">
                                <a:moveTo>
                                  <a:pt x="291973" y="314858"/>
                                </a:moveTo>
                                <a:lnTo>
                                  <a:pt x="288175" y="314515"/>
                                </a:lnTo>
                                <a:lnTo>
                                  <a:pt x="282663" y="312534"/>
                                </a:lnTo>
                                <a:lnTo>
                                  <a:pt x="273621" y="311962"/>
                                </a:lnTo>
                                <a:lnTo>
                                  <a:pt x="267195" y="313169"/>
                                </a:lnTo>
                                <a:lnTo>
                                  <a:pt x="262470" y="316852"/>
                                </a:lnTo>
                                <a:lnTo>
                                  <a:pt x="269189" y="316433"/>
                                </a:lnTo>
                                <a:lnTo>
                                  <a:pt x="272364" y="318757"/>
                                </a:lnTo>
                                <a:lnTo>
                                  <a:pt x="281686" y="320052"/>
                                </a:lnTo>
                                <a:lnTo>
                                  <a:pt x="286067" y="319151"/>
                                </a:lnTo>
                                <a:lnTo>
                                  <a:pt x="291973" y="314858"/>
                                </a:lnTo>
                                <a:close/>
                              </a:path>
                              <a:path w="415925" h="373380">
                                <a:moveTo>
                                  <a:pt x="305714" y="236067"/>
                                </a:moveTo>
                                <a:lnTo>
                                  <a:pt x="298196" y="232956"/>
                                </a:lnTo>
                                <a:lnTo>
                                  <a:pt x="292912" y="233387"/>
                                </a:lnTo>
                                <a:lnTo>
                                  <a:pt x="282295" y="238099"/>
                                </a:lnTo>
                                <a:lnTo>
                                  <a:pt x="279044" y="241960"/>
                                </a:lnTo>
                                <a:lnTo>
                                  <a:pt x="271119" y="243751"/>
                                </a:lnTo>
                                <a:lnTo>
                                  <a:pt x="277355" y="246532"/>
                                </a:lnTo>
                                <a:lnTo>
                                  <a:pt x="285102" y="245757"/>
                                </a:lnTo>
                                <a:lnTo>
                                  <a:pt x="295541" y="241985"/>
                                </a:lnTo>
                                <a:lnTo>
                                  <a:pt x="301345" y="237744"/>
                                </a:lnTo>
                                <a:lnTo>
                                  <a:pt x="305714" y="236067"/>
                                </a:lnTo>
                                <a:close/>
                              </a:path>
                              <a:path w="415925" h="373380">
                                <a:moveTo>
                                  <a:pt x="309956" y="357860"/>
                                </a:moveTo>
                                <a:lnTo>
                                  <a:pt x="309562" y="353402"/>
                                </a:lnTo>
                                <a:lnTo>
                                  <a:pt x="306133" y="348297"/>
                                </a:lnTo>
                                <a:lnTo>
                                  <a:pt x="301891" y="344601"/>
                                </a:lnTo>
                                <a:lnTo>
                                  <a:pt x="297903" y="340906"/>
                                </a:lnTo>
                                <a:lnTo>
                                  <a:pt x="295402" y="337604"/>
                                </a:lnTo>
                                <a:lnTo>
                                  <a:pt x="294640" y="334721"/>
                                </a:lnTo>
                                <a:lnTo>
                                  <a:pt x="293598" y="338620"/>
                                </a:lnTo>
                                <a:lnTo>
                                  <a:pt x="295021" y="344995"/>
                                </a:lnTo>
                                <a:lnTo>
                                  <a:pt x="300088" y="352018"/>
                                </a:lnTo>
                                <a:lnTo>
                                  <a:pt x="309956" y="357860"/>
                                </a:lnTo>
                                <a:close/>
                              </a:path>
                              <a:path w="415925" h="373380">
                                <a:moveTo>
                                  <a:pt x="332854" y="329158"/>
                                </a:moveTo>
                                <a:lnTo>
                                  <a:pt x="329971" y="327063"/>
                                </a:lnTo>
                                <a:lnTo>
                                  <a:pt x="327088" y="322237"/>
                                </a:lnTo>
                                <a:lnTo>
                                  <a:pt x="321411" y="307213"/>
                                </a:lnTo>
                                <a:lnTo>
                                  <a:pt x="316877" y="300431"/>
                                </a:lnTo>
                                <a:lnTo>
                                  <a:pt x="312204" y="298323"/>
                                </a:lnTo>
                                <a:lnTo>
                                  <a:pt x="315849" y="315099"/>
                                </a:lnTo>
                                <a:lnTo>
                                  <a:pt x="322008" y="325069"/>
                                </a:lnTo>
                                <a:lnTo>
                                  <a:pt x="328422" y="329374"/>
                                </a:lnTo>
                                <a:lnTo>
                                  <a:pt x="332854" y="329158"/>
                                </a:lnTo>
                                <a:close/>
                              </a:path>
                              <a:path w="415925" h="373380">
                                <a:moveTo>
                                  <a:pt x="342785" y="250774"/>
                                </a:moveTo>
                                <a:lnTo>
                                  <a:pt x="335051" y="247662"/>
                                </a:lnTo>
                                <a:lnTo>
                                  <a:pt x="329742" y="248107"/>
                                </a:lnTo>
                                <a:lnTo>
                                  <a:pt x="319125" y="252818"/>
                                </a:lnTo>
                                <a:lnTo>
                                  <a:pt x="315874" y="256667"/>
                                </a:lnTo>
                                <a:lnTo>
                                  <a:pt x="307949" y="258470"/>
                                </a:lnTo>
                                <a:lnTo>
                                  <a:pt x="314185" y="261239"/>
                                </a:lnTo>
                                <a:lnTo>
                                  <a:pt x="321945" y="260464"/>
                                </a:lnTo>
                                <a:lnTo>
                                  <a:pt x="332371" y="256705"/>
                                </a:lnTo>
                                <a:lnTo>
                                  <a:pt x="338416" y="252450"/>
                                </a:lnTo>
                                <a:lnTo>
                                  <a:pt x="342785" y="250774"/>
                                </a:lnTo>
                                <a:close/>
                              </a:path>
                              <a:path w="415925" h="373380">
                                <a:moveTo>
                                  <a:pt x="376250" y="311150"/>
                                </a:moveTo>
                                <a:lnTo>
                                  <a:pt x="370243" y="305384"/>
                                </a:lnTo>
                                <a:lnTo>
                                  <a:pt x="369277" y="300316"/>
                                </a:lnTo>
                                <a:lnTo>
                                  <a:pt x="362331" y="290588"/>
                                </a:lnTo>
                                <a:lnTo>
                                  <a:pt x="358190" y="287401"/>
                                </a:lnTo>
                                <a:lnTo>
                                  <a:pt x="350037" y="285965"/>
                                </a:lnTo>
                                <a:lnTo>
                                  <a:pt x="352996" y="289725"/>
                                </a:lnTo>
                                <a:lnTo>
                                  <a:pt x="356209" y="296621"/>
                                </a:lnTo>
                                <a:lnTo>
                                  <a:pt x="360210" y="301523"/>
                                </a:lnTo>
                                <a:lnTo>
                                  <a:pt x="363207" y="305447"/>
                                </a:lnTo>
                                <a:lnTo>
                                  <a:pt x="369544" y="310235"/>
                                </a:lnTo>
                                <a:lnTo>
                                  <a:pt x="376250" y="311150"/>
                                </a:lnTo>
                                <a:close/>
                              </a:path>
                              <a:path w="415925" h="373380">
                                <a:moveTo>
                                  <a:pt x="378790" y="251307"/>
                                </a:moveTo>
                                <a:lnTo>
                                  <a:pt x="357212" y="268528"/>
                                </a:lnTo>
                                <a:lnTo>
                                  <a:pt x="350812" y="273773"/>
                                </a:lnTo>
                                <a:lnTo>
                                  <a:pt x="375551" y="254838"/>
                                </a:lnTo>
                                <a:lnTo>
                                  <a:pt x="378790" y="251307"/>
                                </a:lnTo>
                                <a:close/>
                              </a:path>
                              <a:path w="415925" h="373380">
                                <a:moveTo>
                                  <a:pt x="407327" y="252679"/>
                                </a:moveTo>
                                <a:lnTo>
                                  <a:pt x="399300" y="254787"/>
                                </a:lnTo>
                                <a:lnTo>
                                  <a:pt x="395173" y="258330"/>
                                </a:lnTo>
                                <a:lnTo>
                                  <a:pt x="392061" y="263474"/>
                                </a:lnTo>
                                <a:lnTo>
                                  <a:pt x="388962" y="268135"/>
                                </a:lnTo>
                                <a:lnTo>
                                  <a:pt x="388366" y="273265"/>
                                </a:lnTo>
                                <a:lnTo>
                                  <a:pt x="382803" y="279514"/>
                                </a:lnTo>
                                <a:lnTo>
                                  <a:pt x="389420" y="278041"/>
                                </a:lnTo>
                                <a:lnTo>
                                  <a:pt x="395389" y="272732"/>
                                </a:lnTo>
                                <a:lnTo>
                                  <a:pt x="398297" y="268566"/>
                                </a:lnTo>
                                <a:lnTo>
                                  <a:pt x="401942" y="263829"/>
                                </a:lnTo>
                                <a:lnTo>
                                  <a:pt x="404647" y="256692"/>
                                </a:lnTo>
                                <a:lnTo>
                                  <a:pt x="407327" y="252679"/>
                                </a:lnTo>
                                <a:close/>
                              </a:path>
                              <a:path w="415925" h="373380">
                                <a:moveTo>
                                  <a:pt x="415912" y="296684"/>
                                </a:moveTo>
                                <a:lnTo>
                                  <a:pt x="408965" y="294246"/>
                                </a:lnTo>
                                <a:lnTo>
                                  <a:pt x="407174" y="289521"/>
                                </a:lnTo>
                                <a:lnTo>
                                  <a:pt x="398018" y="284162"/>
                                </a:lnTo>
                                <a:lnTo>
                                  <a:pt x="392480" y="284111"/>
                                </a:lnTo>
                                <a:lnTo>
                                  <a:pt x="385394" y="286105"/>
                                </a:lnTo>
                                <a:lnTo>
                                  <a:pt x="389166" y="288086"/>
                                </a:lnTo>
                                <a:lnTo>
                                  <a:pt x="394271" y="292557"/>
                                </a:lnTo>
                                <a:lnTo>
                                  <a:pt x="403313" y="297040"/>
                                </a:lnTo>
                                <a:lnTo>
                                  <a:pt x="410171" y="298538"/>
                                </a:lnTo>
                                <a:lnTo>
                                  <a:pt x="415912" y="29668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25" cstate="print"/>
                          <a:stretch>
                            <a:fillRect/>
                          </a:stretch>
                        </pic:blipFill>
                        <pic:spPr>
                          <a:xfrm>
                            <a:off x="580718" y="260596"/>
                            <a:ext cx="99138" cy="65954"/>
                          </a:xfrm>
                          <a:prstGeom prst="rect">
                            <a:avLst/>
                          </a:prstGeom>
                        </pic:spPr>
                      </pic:pic>
                      <wps:wsp>
                        <wps:cNvPr id="23" name="Graphic 23"/>
                        <wps:cNvSpPr/>
                        <wps:spPr>
                          <a:xfrm>
                            <a:off x="-11" y="45779"/>
                            <a:ext cx="720725" cy="482600"/>
                          </a:xfrm>
                          <a:custGeom>
                            <a:avLst/>
                            <a:gdLst/>
                            <a:ahLst/>
                            <a:cxnLst/>
                            <a:rect l="l" t="t" r="r" b="b"/>
                            <a:pathLst>
                              <a:path w="720725" h="482600">
                                <a:moveTo>
                                  <a:pt x="27355" y="336880"/>
                                </a:moveTo>
                                <a:lnTo>
                                  <a:pt x="25527" y="334937"/>
                                </a:lnTo>
                                <a:lnTo>
                                  <a:pt x="21005" y="334937"/>
                                </a:lnTo>
                                <a:lnTo>
                                  <a:pt x="19189" y="336880"/>
                                </a:lnTo>
                                <a:lnTo>
                                  <a:pt x="19189" y="341655"/>
                                </a:lnTo>
                                <a:lnTo>
                                  <a:pt x="21005" y="343598"/>
                                </a:lnTo>
                                <a:lnTo>
                                  <a:pt x="25527" y="343598"/>
                                </a:lnTo>
                                <a:lnTo>
                                  <a:pt x="27355" y="341655"/>
                                </a:lnTo>
                                <a:lnTo>
                                  <a:pt x="27355" y="339267"/>
                                </a:lnTo>
                                <a:lnTo>
                                  <a:pt x="27355" y="336880"/>
                                </a:lnTo>
                                <a:close/>
                              </a:path>
                              <a:path w="720725" h="482600">
                                <a:moveTo>
                                  <a:pt x="33807" y="345871"/>
                                </a:moveTo>
                                <a:lnTo>
                                  <a:pt x="31978" y="344411"/>
                                </a:lnTo>
                                <a:lnTo>
                                  <a:pt x="27470" y="344411"/>
                                </a:lnTo>
                                <a:lnTo>
                                  <a:pt x="25641" y="345871"/>
                                </a:lnTo>
                                <a:lnTo>
                                  <a:pt x="25641" y="348259"/>
                                </a:lnTo>
                                <a:lnTo>
                                  <a:pt x="25641" y="350634"/>
                                </a:lnTo>
                                <a:lnTo>
                                  <a:pt x="27470" y="352577"/>
                                </a:lnTo>
                                <a:lnTo>
                                  <a:pt x="31978" y="352577"/>
                                </a:lnTo>
                                <a:lnTo>
                                  <a:pt x="33807" y="350634"/>
                                </a:lnTo>
                                <a:lnTo>
                                  <a:pt x="33807" y="345871"/>
                                </a:lnTo>
                                <a:close/>
                              </a:path>
                              <a:path w="720725" h="482600">
                                <a:moveTo>
                                  <a:pt x="40271" y="334772"/>
                                </a:moveTo>
                                <a:lnTo>
                                  <a:pt x="38442" y="332828"/>
                                </a:lnTo>
                                <a:lnTo>
                                  <a:pt x="33921" y="332828"/>
                                </a:lnTo>
                                <a:lnTo>
                                  <a:pt x="32092" y="334772"/>
                                </a:lnTo>
                                <a:lnTo>
                                  <a:pt x="32092" y="339547"/>
                                </a:lnTo>
                                <a:lnTo>
                                  <a:pt x="33921" y="341490"/>
                                </a:lnTo>
                                <a:lnTo>
                                  <a:pt x="38442" y="341490"/>
                                </a:lnTo>
                                <a:lnTo>
                                  <a:pt x="40271" y="339547"/>
                                </a:lnTo>
                                <a:lnTo>
                                  <a:pt x="40271" y="337159"/>
                                </a:lnTo>
                                <a:lnTo>
                                  <a:pt x="40271" y="334772"/>
                                </a:lnTo>
                                <a:close/>
                              </a:path>
                              <a:path w="720725" h="482600">
                                <a:moveTo>
                                  <a:pt x="45732" y="230809"/>
                                </a:moveTo>
                                <a:lnTo>
                                  <a:pt x="43903" y="228879"/>
                                </a:lnTo>
                                <a:lnTo>
                                  <a:pt x="39395" y="228879"/>
                                </a:lnTo>
                                <a:lnTo>
                                  <a:pt x="37566" y="230809"/>
                                </a:lnTo>
                                <a:lnTo>
                                  <a:pt x="37566" y="233210"/>
                                </a:lnTo>
                                <a:lnTo>
                                  <a:pt x="37566" y="235597"/>
                                </a:lnTo>
                                <a:lnTo>
                                  <a:pt x="39395" y="237528"/>
                                </a:lnTo>
                                <a:lnTo>
                                  <a:pt x="43903" y="237528"/>
                                </a:lnTo>
                                <a:lnTo>
                                  <a:pt x="45732" y="235597"/>
                                </a:lnTo>
                                <a:lnTo>
                                  <a:pt x="45732" y="230809"/>
                                </a:lnTo>
                                <a:close/>
                              </a:path>
                              <a:path w="720725" h="482600">
                                <a:moveTo>
                                  <a:pt x="46723" y="346925"/>
                                </a:moveTo>
                                <a:lnTo>
                                  <a:pt x="44894" y="345224"/>
                                </a:lnTo>
                                <a:lnTo>
                                  <a:pt x="40386" y="345224"/>
                                </a:lnTo>
                                <a:lnTo>
                                  <a:pt x="38557" y="346925"/>
                                </a:lnTo>
                                <a:lnTo>
                                  <a:pt x="38557" y="349300"/>
                                </a:lnTo>
                                <a:lnTo>
                                  <a:pt x="38557" y="351688"/>
                                </a:lnTo>
                                <a:lnTo>
                                  <a:pt x="40386" y="353631"/>
                                </a:lnTo>
                                <a:lnTo>
                                  <a:pt x="44894" y="353631"/>
                                </a:lnTo>
                                <a:lnTo>
                                  <a:pt x="46723" y="351688"/>
                                </a:lnTo>
                                <a:lnTo>
                                  <a:pt x="46723" y="346925"/>
                                </a:lnTo>
                                <a:close/>
                              </a:path>
                              <a:path w="720725" h="482600">
                                <a:moveTo>
                                  <a:pt x="53187" y="338455"/>
                                </a:moveTo>
                                <a:lnTo>
                                  <a:pt x="51358" y="336511"/>
                                </a:lnTo>
                                <a:lnTo>
                                  <a:pt x="46850" y="336511"/>
                                </a:lnTo>
                                <a:lnTo>
                                  <a:pt x="45021" y="338455"/>
                                </a:lnTo>
                                <a:lnTo>
                                  <a:pt x="45021" y="340842"/>
                                </a:lnTo>
                                <a:lnTo>
                                  <a:pt x="45021" y="343230"/>
                                </a:lnTo>
                                <a:lnTo>
                                  <a:pt x="46850" y="345173"/>
                                </a:lnTo>
                                <a:lnTo>
                                  <a:pt x="51358" y="345173"/>
                                </a:lnTo>
                                <a:lnTo>
                                  <a:pt x="53187" y="343230"/>
                                </a:lnTo>
                                <a:lnTo>
                                  <a:pt x="53187" y="338455"/>
                                </a:lnTo>
                                <a:close/>
                              </a:path>
                              <a:path w="720725" h="482600">
                                <a:moveTo>
                                  <a:pt x="55168" y="222389"/>
                                </a:moveTo>
                                <a:lnTo>
                                  <a:pt x="53340" y="220446"/>
                                </a:lnTo>
                                <a:lnTo>
                                  <a:pt x="48831" y="220446"/>
                                </a:lnTo>
                                <a:lnTo>
                                  <a:pt x="47002" y="222389"/>
                                </a:lnTo>
                                <a:lnTo>
                                  <a:pt x="47002" y="224777"/>
                                </a:lnTo>
                                <a:lnTo>
                                  <a:pt x="47002" y="227164"/>
                                </a:lnTo>
                                <a:lnTo>
                                  <a:pt x="48831" y="229108"/>
                                </a:lnTo>
                                <a:lnTo>
                                  <a:pt x="53340" y="229108"/>
                                </a:lnTo>
                                <a:lnTo>
                                  <a:pt x="55168" y="227164"/>
                                </a:lnTo>
                                <a:lnTo>
                                  <a:pt x="55168" y="222389"/>
                                </a:lnTo>
                                <a:close/>
                              </a:path>
                              <a:path w="720725" h="482600">
                                <a:moveTo>
                                  <a:pt x="59639" y="234505"/>
                                </a:moveTo>
                                <a:lnTo>
                                  <a:pt x="57810" y="232562"/>
                                </a:lnTo>
                                <a:lnTo>
                                  <a:pt x="53301" y="232562"/>
                                </a:lnTo>
                                <a:lnTo>
                                  <a:pt x="51473" y="234505"/>
                                </a:lnTo>
                                <a:lnTo>
                                  <a:pt x="51473" y="239280"/>
                                </a:lnTo>
                                <a:lnTo>
                                  <a:pt x="53301" y="241223"/>
                                </a:lnTo>
                                <a:lnTo>
                                  <a:pt x="57810" y="241223"/>
                                </a:lnTo>
                                <a:lnTo>
                                  <a:pt x="59639" y="239280"/>
                                </a:lnTo>
                                <a:lnTo>
                                  <a:pt x="59639" y="236893"/>
                                </a:lnTo>
                                <a:lnTo>
                                  <a:pt x="59639" y="234505"/>
                                </a:lnTo>
                                <a:close/>
                              </a:path>
                              <a:path w="720725" h="482600">
                                <a:moveTo>
                                  <a:pt x="67525" y="224497"/>
                                </a:moveTo>
                                <a:lnTo>
                                  <a:pt x="65760" y="222554"/>
                                </a:lnTo>
                                <a:lnTo>
                                  <a:pt x="61252" y="222554"/>
                                </a:lnTo>
                                <a:lnTo>
                                  <a:pt x="59423" y="224497"/>
                                </a:lnTo>
                                <a:lnTo>
                                  <a:pt x="59423" y="229273"/>
                                </a:lnTo>
                                <a:lnTo>
                                  <a:pt x="61252" y="231203"/>
                                </a:lnTo>
                                <a:lnTo>
                                  <a:pt x="65760" y="231203"/>
                                </a:lnTo>
                                <a:lnTo>
                                  <a:pt x="67525" y="229273"/>
                                </a:lnTo>
                                <a:lnTo>
                                  <a:pt x="67525" y="226885"/>
                                </a:lnTo>
                                <a:lnTo>
                                  <a:pt x="67525" y="224497"/>
                                </a:lnTo>
                                <a:close/>
                              </a:path>
                              <a:path w="720725" h="482600">
                                <a:moveTo>
                                  <a:pt x="69418" y="352056"/>
                                </a:moveTo>
                                <a:lnTo>
                                  <a:pt x="33223" y="364883"/>
                                </a:lnTo>
                                <a:lnTo>
                                  <a:pt x="32296" y="366991"/>
                                </a:lnTo>
                                <a:lnTo>
                                  <a:pt x="38379" y="366814"/>
                                </a:lnTo>
                                <a:lnTo>
                                  <a:pt x="47332" y="367614"/>
                                </a:lnTo>
                                <a:lnTo>
                                  <a:pt x="62725" y="355130"/>
                                </a:lnTo>
                                <a:lnTo>
                                  <a:pt x="63106" y="354609"/>
                                </a:lnTo>
                                <a:lnTo>
                                  <a:pt x="69418" y="352056"/>
                                </a:lnTo>
                                <a:close/>
                              </a:path>
                              <a:path w="720725" h="482600">
                                <a:moveTo>
                                  <a:pt x="71323" y="235026"/>
                                </a:moveTo>
                                <a:lnTo>
                                  <a:pt x="69557" y="233083"/>
                                </a:lnTo>
                                <a:lnTo>
                                  <a:pt x="65227" y="233083"/>
                                </a:lnTo>
                                <a:lnTo>
                                  <a:pt x="63398" y="235026"/>
                                </a:lnTo>
                                <a:lnTo>
                                  <a:pt x="63398" y="237413"/>
                                </a:lnTo>
                                <a:lnTo>
                                  <a:pt x="63398" y="239801"/>
                                </a:lnTo>
                                <a:lnTo>
                                  <a:pt x="65227" y="241731"/>
                                </a:lnTo>
                                <a:lnTo>
                                  <a:pt x="69557" y="241731"/>
                                </a:lnTo>
                                <a:lnTo>
                                  <a:pt x="71323" y="239801"/>
                                </a:lnTo>
                                <a:lnTo>
                                  <a:pt x="71323" y="235026"/>
                                </a:lnTo>
                                <a:close/>
                              </a:path>
                              <a:path w="720725" h="482600">
                                <a:moveTo>
                                  <a:pt x="72707" y="345211"/>
                                </a:moveTo>
                                <a:lnTo>
                                  <a:pt x="69773" y="341884"/>
                                </a:lnTo>
                                <a:lnTo>
                                  <a:pt x="66802" y="335229"/>
                                </a:lnTo>
                                <a:lnTo>
                                  <a:pt x="59537" y="326631"/>
                                </a:lnTo>
                                <a:lnTo>
                                  <a:pt x="53086" y="321894"/>
                                </a:lnTo>
                                <a:lnTo>
                                  <a:pt x="46126" y="320840"/>
                                </a:lnTo>
                                <a:lnTo>
                                  <a:pt x="52209" y="326491"/>
                                </a:lnTo>
                                <a:lnTo>
                                  <a:pt x="53086" y="331355"/>
                                </a:lnTo>
                                <a:lnTo>
                                  <a:pt x="60032" y="340829"/>
                                </a:lnTo>
                                <a:lnTo>
                                  <a:pt x="64503" y="343992"/>
                                </a:lnTo>
                                <a:lnTo>
                                  <a:pt x="72707" y="345211"/>
                                </a:lnTo>
                                <a:close/>
                              </a:path>
                              <a:path w="720725" h="482600">
                                <a:moveTo>
                                  <a:pt x="72707" y="246291"/>
                                </a:moveTo>
                                <a:lnTo>
                                  <a:pt x="67297" y="247243"/>
                                </a:lnTo>
                                <a:lnTo>
                                  <a:pt x="66827" y="246989"/>
                                </a:lnTo>
                                <a:lnTo>
                                  <a:pt x="50596" y="243751"/>
                                </a:lnTo>
                                <a:lnTo>
                                  <a:pt x="44869" y="248818"/>
                                </a:lnTo>
                                <a:lnTo>
                                  <a:pt x="40652" y="251650"/>
                                </a:lnTo>
                                <a:lnTo>
                                  <a:pt x="42265" y="252768"/>
                                </a:lnTo>
                                <a:lnTo>
                                  <a:pt x="45516" y="254622"/>
                                </a:lnTo>
                                <a:lnTo>
                                  <a:pt x="59232" y="256057"/>
                                </a:lnTo>
                                <a:lnTo>
                                  <a:pt x="69215" y="249567"/>
                                </a:lnTo>
                                <a:lnTo>
                                  <a:pt x="72707" y="246291"/>
                                </a:lnTo>
                                <a:close/>
                              </a:path>
                              <a:path w="720725" h="482600">
                                <a:moveTo>
                                  <a:pt x="81749" y="232918"/>
                                </a:moveTo>
                                <a:lnTo>
                                  <a:pt x="79921" y="230987"/>
                                </a:lnTo>
                                <a:lnTo>
                                  <a:pt x="75412" y="230987"/>
                                </a:lnTo>
                                <a:lnTo>
                                  <a:pt x="73583" y="232918"/>
                                </a:lnTo>
                                <a:lnTo>
                                  <a:pt x="73583" y="237693"/>
                                </a:lnTo>
                                <a:lnTo>
                                  <a:pt x="75412" y="239636"/>
                                </a:lnTo>
                                <a:lnTo>
                                  <a:pt x="79921" y="239636"/>
                                </a:lnTo>
                                <a:lnTo>
                                  <a:pt x="81749" y="237693"/>
                                </a:lnTo>
                                <a:lnTo>
                                  <a:pt x="81749" y="235305"/>
                                </a:lnTo>
                                <a:lnTo>
                                  <a:pt x="81749" y="232918"/>
                                </a:lnTo>
                                <a:close/>
                              </a:path>
                              <a:path w="720725" h="482600">
                                <a:moveTo>
                                  <a:pt x="83248" y="360083"/>
                                </a:moveTo>
                                <a:lnTo>
                                  <a:pt x="81419" y="358127"/>
                                </a:lnTo>
                                <a:lnTo>
                                  <a:pt x="76911" y="358127"/>
                                </a:lnTo>
                                <a:lnTo>
                                  <a:pt x="75082" y="360083"/>
                                </a:lnTo>
                                <a:lnTo>
                                  <a:pt x="75082" y="362458"/>
                                </a:lnTo>
                                <a:lnTo>
                                  <a:pt x="75082" y="364845"/>
                                </a:lnTo>
                                <a:lnTo>
                                  <a:pt x="76911" y="366788"/>
                                </a:lnTo>
                                <a:lnTo>
                                  <a:pt x="81419" y="366788"/>
                                </a:lnTo>
                                <a:lnTo>
                                  <a:pt x="83248" y="364845"/>
                                </a:lnTo>
                                <a:lnTo>
                                  <a:pt x="83248" y="360083"/>
                                </a:lnTo>
                                <a:close/>
                              </a:path>
                              <a:path w="720725" h="482600">
                                <a:moveTo>
                                  <a:pt x="84074" y="230708"/>
                                </a:moveTo>
                                <a:lnTo>
                                  <a:pt x="81572" y="226644"/>
                                </a:lnTo>
                                <a:lnTo>
                                  <a:pt x="79260" y="219595"/>
                                </a:lnTo>
                                <a:lnTo>
                                  <a:pt x="73088" y="210083"/>
                                </a:lnTo>
                                <a:lnTo>
                                  <a:pt x="67462" y="204495"/>
                                </a:lnTo>
                                <a:lnTo>
                                  <a:pt x="60744" y="202501"/>
                                </a:lnTo>
                                <a:lnTo>
                                  <a:pt x="66090" y="208940"/>
                                </a:lnTo>
                                <a:lnTo>
                                  <a:pt x="66357" y="213893"/>
                                </a:lnTo>
                                <a:lnTo>
                                  <a:pt x="71856" y="224231"/>
                                </a:lnTo>
                                <a:lnTo>
                                  <a:pt x="75895" y="227977"/>
                                </a:lnTo>
                                <a:lnTo>
                                  <a:pt x="84074" y="230708"/>
                                </a:lnTo>
                                <a:close/>
                              </a:path>
                              <a:path w="720725" h="482600">
                                <a:moveTo>
                                  <a:pt x="89204" y="340550"/>
                                </a:moveTo>
                                <a:lnTo>
                                  <a:pt x="87376" y="338620"/>
                                </a:lnTo>
                                <a:lnTo>
                                  <a:pt x="82867" y="338620"/>
                                </a:lnTo>
                                <a:lnTo>
                                  <a:pt x="81038" y="340550"/>
                                </a:lnTo>
                                <a:lnTo>
                                  <a:pt x="81038" y="345224"/>
                                </a:lnTo>
                                <a:lnTo>
                                  <a:pt x="82867" y="346798"/>
                                </a:lnTo>
                                <a:lnTo>
                                  <a:pt x="87376" y="346798"/>
                                </a:lnTo>
                                <a:lnTo>
                                  <a:pt x="89204" y="345224"/>
                                </a:lnTo>
                                <a:lnTo>
                                  <a:pt x="89204" y="342950"/>
                                </a:lnTo>
                                <a:lnTo>
                                  <a:pt x="89204" y="340550"/>
                                </a:lnTo>
                                <a:close/>
                              </a:path>
                              <a:path w="720725" h="482600">
                                <a:moveTo>
                                  <a:pt x="94513" y="154546"/>
                                </a:moveTo>
                                <a:lnTo>
                                  <a:pt x="90538" y="152120"/>
                                </a:lnTo>
                                <a:lnTo>
                                  <a:pt x="85471" y="146964"/>
                                </a:lnTo>
                                <a:lnTo>
                                  <a:pt x="75895" y="141439"/>
                                </a:lnTo>
                                <a:lnTo>
                                  <a:pt x="68440" y="139255"/>
                                </a:lnTo>
                                <a:lnTo>
                                  <a:pt x="61671" y="140728"/>
                                </a:lnTo>
                                <a:lnTo>
                                  <a:pt x="69037" y="143903"/>
                                </a:lnTo>
                                <a:lnTo>
                                  <a:pt x="71297" y="148183"/>
                                </a:lnTo>
                                <a:lnTo>
                                  <a:pt x="80848" y="154660"/>
                                </a:lnTo>
                                <a:lnTo>
                                  <a:pt x="86055" y="156057"/>
                                </a:lnTo>
                                <a:lnTo>
                                  <a:pt x="94513" y="154546"/>
                                </a:lnTo>
                                <a:close/>
                              </a:path>
                              <a:path w="720725" h="482600">
                                <a:moveTo>
                                  <a:pt x="96659" y="248704"/>
                                </a:moveTo>
                                <a:lnTo>
                                  <a:pt x="94830" y="246773"/>
                                </a:lnTo>
                                <a:lnTo>
                                  <a:pt x="90322" y="246773"/>
                                </a:lnTo>
                                <a:lnTo>
                                  <a:pt x="88493" y="248704"/>
                                </a:lnTo>
                                <a:lnTo>
                                  <a:pt x="88493" y="253238"/>
                                </a:lnTo>
                                <a:lnTo>
                                  <a:pt x="90322" y="255181"/>
                                </a:lnTo>
                                <a:lnTo>
                                  <a:pt x="94830" y="255181"/>
                                </a:lnTo>
                                <a:lnTo>
                                  <a:pt x="96659" y="253238"/>
                                </a:lnTo>
                                <a:lnTo>
                                  <a:pt x="96659" y="251091"/>
                                </a:lnTo>
                                <a:lnTo>
                                  <a:pt x="96659" y="248704"/>
                                </a:lnTo>
                                <a:close/>
                              </a:path>
                              <a:path w="720725" h="482600">
                                <a:moveTo>
                                  <a:pt x="100152" y="101206"/>
                                </a:moveTo>
                                <a:lnTo>
                                  <a:pt x="98653" y="91287"/>
                                </a:lnTo>
                                <a:lnTo>
                                  <a:pt x="96037" y="84543"/>
                                </a:lnTo>
                                <a:lnTo>
                                  <a:pt x="91401" y="80175"/>
                                </a:lnTo>
                                <a:lnTo>
                                  <a:pt x="93332" y="87376"/>
                                </a:lnTo>
                                <a:lnTo>
                                  <a:pt x="91782" y="91300"/>
                                </a:lnTo>
                                <a:lnTo>
                                  <a:pt x="92633" y="101688"/>
                                </a:lnTo>
                                <a:lnTo>
                                  <a:pt x="94500" y="106273"/>
                                </a:lnTo>
                                <a:lnTo>
                                  <a:pt x="99999" y="111785"/>
                                </a:lnTo>
                                <a:lnTo>
                                  <a:pt x="99466" y="107607"/>
                                </a:lnTo>
                                <a:lnTo>
                                  <a:pt x="100152" y="101206"/>
                                </a:lnTo>
                                <a:close/>
                              </a:path>
                              <a:path w="720725" h="482600">
                                <a:moveTo>
                                  <a:pt x="100520" y="144932"/>
                                </a:moveTo>
                                <a:lnTo>
                                  <a:pt x="97828" y="141820"/>
                                </a:lnTo>
                                <a:lnTo>
                                  <a:pt x="94932" y="136156"/>
                                </a:lnTo>
                                <a:lnTo>
                                  <a:pt x="88366" y="128905"/>
                                </a:lnTo>
                                <a:lnTo>
                                  <a:pt x="82588" y="125183"/>
                                </a:lnTo>
                                <a:lnTo>
                                  <a:pt x="76428" y="124409"/>
                                </a:lnTo>
                                <a:lnTo>
                                  <a:pt x="81902" y="128917"/>
                                </a:lnTo>
                                <a:lnTo>
                                  <a:pt x="82740" y="133083"/>
                                </a:lnTo>
                                <a:lnTo>
                                  <a:pt x="89027" y="141084"/>
                                </a:lnTo>
                                <a:lnTo>
                                  <a:pt x="93027" y="143713"/>
                                </a:lnTo>
                                <a:lnTo>
                                  <a:pt x="100520" y="144932"/>
                                </a:lnTo>
                                <a:close/>
                              </a:path>
                              <a:path w="720725" h="482600">
                                <a:moveTo>
                                  <a:pt x="103746" y="358965"/>
                                </a:moveTo>
                                <a:lnTo>
                                  <a:pt x="99961" y="361708"/>
                                </a:lnTo>
                                <a:lnTo>
                                  <a:pt x="93370" y="364299"/>
                                </a:lnTo>
                                <a:lnTo>
                                  <a:pt x="84505" y="371030"/>
                                </a:lnTo>
                                <a:lnTo>
                                  <a:pt x="79362" y="377317"/>
                                </a:lnTo>
                                <a:lnTo>
                                  <a:pt x="77622" y="384517"/>
                                </a:lnTo>
                                <a:lnTo>
                                  <a:pt x="83591" y="378739"/>
                                </a:lnTo>
                                <a:lnTo>
                                  <a:pt x="88252" y="378345"/>
                                </a:lnTo>
                                <a:lnTo>
                                  <a:pt x="97891" y="372059"/>
                                </a:lnTo>
                                <a:lnTo>
                                  <a:pt x="101346" y="367690"/>
                                </a:lnTo>
                                <a:lnTo>
                                  <a:pt x="103746" y="358965"/>
                                </a:lnTo>
                                <a:close/>
                              </a:path>
                              <a:path w="720725" h="482600">
                                <a:moveTo>
                                  <a:pt x="105600" y="256882"/>
                                </a:moveTo>
                                <a:lnTo>
                                  <a:pt x="103771" y="254939"/>
                                </a:lnTo>
                                <a:lnTo>
                                  <a:pt x="99263" y="254939"/>
                                </a:lnTo>
                                <a:lnTo>
                                  <a:pt x="97434" y="256882"/>
                                </a:lnTo>
                                <a:lnTo>
                                  <a:pt x="97434" y="259270"/>
                                </a:lnTo>
                                <a:lnTo>
                                  <a:pt x="97434" y="261658"/>
                                </a:lnTo>
                                <a:lnTo>
                                  <a:pt x="99263" y="263588"/>
                                </a:lnTo>
                                <a:lnTo>
                                  <a:pt x="103771" y="263588"/>
                                </a:lnTo>
                                <a:lnTo>
                                  <a:pt x="105600" y="261658"/>
                                </a:lnTo>
                                <a:lnTo>
                                  <a:pt x="105600" y="256882"/>
                                </a:lnTo>
                                <a:close/>
                              </a:path>
                              <a:path w="720725" h="482600">
                                <a:moveTo>
                                  <a:pt x="111861" y="345960"/>
                                </a:moveTo>
                                <a:lnTo>
                                  <a:pt x="108165" y="343573"/>
                                </a:lnTo>
                                <a:lnTo>
                                  <a:pt x="103657" y="337858"/>
                                </a:lnTo>
                                <a:lnTo>
                                  <a:pt x="94703" y="331241"/>
                                </a:lnTo>
                                <a:lnTo>
                                  <a:pt x="87401" y="328193"/>
                                </a:lnTo>
                                <a:lnTo>
                                  <a:pt x="80403" y="328866"/>
                                </a:lnTo>
                                <a:lnTo>
                                  <a:pt x="87541" y="332892"/>
                                </a:lnTo>
                                <a:lnTo>
                                  <a:pt x="89446" y="337426"/>
                                </a:lnTo>
                                <a:lnTo>
                                  <a:pt x="98259" y="344970"/>
                                </a:lnTo>
                                <a:lnTo>
                                  <a:pt x="103289" y="346468"/>
                                </a:lnTo>
                                <a:lnTo>
                                  <a:pt x="111861" y="345960"/>
                                </a:lnTo>
                                <a:close/>
                              </a:path>
                              <a:path w="720725" h="482600">
                                <a:moveTo>
                                  <a:pt x="112052" y="247650"/>
                                </a:moveTo>
                                <a:lnTo>
                                  <a:pt x="110223" y="245719"/>
                                </a:lnTo>
                                <a:lnTo>
                                  <a:pt x="105714" y="245719"/>
                                </a:lnTo>
                                <a:lnTo>
                                  <a:pt x="103886" y="247650"/>
                                </a:lnTo>
                                <a:lnTo>
                                  <a:pt x="103886" y="250037"/>
                                </a:lnTo>
                                <a:lnTo>
                                  <a:pt x="103886" y="252209"/>
                                </a:lnTo>
                                <a:lnTo>
                                  <a:pt x="105714" y="254127"/>
                                </a:lnTo>
                                <a:lnTo>
                                  <a:pt x="110223" y="254127"/>
                                </a:lnTo>
                                <a:lnTo>
                                  <a:pt x="112052" y="252209"/>
                                </a:lnTo>
                                <a:lnTo>
                                  <a:pt x="112052" y="247650"/>
                                </a:lnTo>
                                <a:close/>
                              </a:path>
                              <a:path w="720725" h="482600">
                                <a:moveTo>
                                  <a:pt x="122809" y="231165"/>
                                </a:moveTo>
                                <a:lnTo>
                                  <a:pt x="117995" y="225742"/>
                                </a:lnTo>
                                <a:lnTo>
                                  <a:pt x="110617" y="222885"/>
                                </a:lnTo>
                                <a:lnTo>
                                  <a:pt x="99796" y="221526"/>
                                </a:lnTo>
                                <a:lnTo>
                                  <a:pt x="92837" y="222643"/>
                                </a:lnTo>
                                <a:lnTo>
                                  <a:pt x="88277" y="222173"/>
                                </a:lnTo>
                                <a:lnTo>
                                  <a:pt x="94361" y="228587"/>
                                </a:lnTo>
                                <a:lnTo>
                                  <a:pt x="99377" y="230632"/>
                                </a:lnTo>
                                <a:lnTo>
                                  <a:pt x="110680" y="231203"/>
                                </a:lnTo>
                                <a:lnTo>
                                  <a:pt x="114935" y="229158"/>
                                </a:lnTo>
                                <a:lnTo>
                                  <a:pt x="122809" y="231165"/>
                                </a:lnTo>
                                <a:close/>
                              </a:path>
                              <a:path w="720725" h="482600">
                                <a:moveTo>
                                  <a:pt x="135445" y="362496"/>
                                </a:moveTo>
                                <a:lnTo>
                                  <a:pt x="133616" y="360553"/>
                                </a:lnTo>
                                <a:lnTo>
                                  <a:pt x="129298" y="360553"/>
                                </a:lnTo>
                                <a:lnTo>
                                  <a:pt x="127520" y="362496"/>
                                </a:lnTo>
                                <a:lnTo>
                                  <a:pt x="127520" y="367258"/>
                                </a:lnTo>
                                <a:lnTo>
                                  <a:pt x="129298" y="369201"/>
                                </a:lnTo>
                                <a:lnTo>
                                  <a:pt x="133616" y="369201"/>
                                </a:lnTo>
                                <a:lnTo>
                                  <a:pt x="135445" y="367258"/>
                                </a:lnTo>
                                <a:lnTo>
                                  <a:pt x="135445" y="364871"/>
                                </a:lnTo>
                                <a:lnTo>
                                  <a:pt x="135445" y="362496"/>
                                </a:lnTo>
                                <a:close/>
                              </a:path>
                              <a:path w="720725" h="482600">
                                <a:moveTo>
                                  <a:pt x="144081" y="256540"/>
                                </a:moveTo>
                                <a:lnTo>
                                  <a:pt x="136664" y="256540"/>
                                </a:lnTo>
                                <a:lnTo>
                                  <a:pt x="128435" y="256540"/>
                                </a:lnTo>
                                <a:lnTo>
                                  <a:pt x="122631" y="257810"/>
                                </a:lnTo>
                                <a:lnTo>
                                  <a:pt x="117589" y="261620"/>
                                </a:lnTo>
                                <a:lnTo>
                                  <a:pt x="111683" y="269240"/>
                                </a:lnTo>
                                <a:lnTo>
                                  <a:pt x="116344" y="267970"/>
                                </a:lnTo>
                                <a:lnTo>
                                  <a:pt x="123571" y="267970"/>
                                </a:lnTo>
                                <a:lnTo>
                                  <a:pt x="132676" y="264160"/>
                                </a:lnTo>
                                <a:lnTo>
                                  <a:pt x="136918" y="262890"/>
                                </a:lnTo>
                                <a:lnTo>
                                  <a:pt x="140779" y="259080"/>
                                </a:lnTo>
                                <a:lnTo>
                                  <a:pt x="144081" y="256540"/>
                                </a:lnTo>
                                <a:close/>
                              </a:path>
                              <a:path w="720725" h="482600">
                                <a:moveTo>
                                  <a:pt x="144348" y="317258"/>
                                </a:moveTo>
                                <a:lnTo>
                                  <a:pt x="142519" y="315315"/>
                                </a:lnTo>
                                <a:lnTo>
                                  <a:pt x="138010" y="315315"/>
                                </a:lnTo>
                                <a:lnTo>
                                  <a:pt x="136182" y="317258"/>
                                </a:lnTo>
                                <a:lnTo>
                                  <a:pt x="136182" y="319646"/>
                                </a:lnTo>
                                <a:lnTo>
                                  <a:pt x="136182" y="322033"/>
                                </a:lnTo>
                                <a:lnTo>
                                  <a:pt x="138010" y="323977"/>
                                </a:lnTo>
                                <a:lnTo>
                                  <a:pt x="142519" y="323977"/>
                                </a:lnTo>
                                <a:lnTo>
                                  <a:pt x="144348" y="322033"/>
                                </a:lnTo>
                                <a:lnTo>
                                  <a:pt x="144348" y="317258"/>
                                </a:lnTo>
                                <a:close/>
                              </a:path>
                              <a:path w="720725" h="482600">
                                <a:moveTo>
                                  <a:pt x="147624" y="329006"/>
                                </a:moveTo>
                                <a:lnTo>
                                  <a:pt x="145796" y="327050"/>
                                </a:lnTo>
                                <a:lnTo>
                                  <a:pt x="141287" y="327050"/>
                                </a:lnTo>
                                <a:lnTo>
                                  <a:pt x="139458" y="329006"/>
                                </a:lnTo>
                                <a:lnTo>
                                  <a:pt x="139458" y="331381"/>
                                </a:lnTo>
                                <a:lnTo>
                                  <a:pt x="139458" y="333768"/>
                                </a:lnTo>
                                <a:lnTo>
                                  <a:pt x="141287" y="335711"/>
                                </a:lnTo>
                                <a:lnTo>
                                  <a:pt x="145796" y="335711"/>
                                </a:lnTo>
                                <a:lnTo>
                                  <a:pt x="147624" y="333768"/>
                                </a:lnTo>
                                <a:lnTo>
                                  <a:pt x="147624" y="329006"/>
                                </a:lnTo>
                                <a:close/>
                              </a:path>
                              <a:path w="720725" h="482600">
                                <a:moveTo>
                                  <a:pt x="148869" y="394385"/>
                                </a:moveTo>
                                <a:lnTo>
                                  <a:pt x="147040" y="392442"/>
                                </a:lnTo>
                                <a:lnTo>
                                  <a:pt x="142532" y="392442"/>
                                </a:lnTo>
                                <a:lnTo>
                                  <a:pt x="140703" y="394385"/>
                                </a:lnTo>
                                <a:lnTo>
                                  <a:pt x="140703" y="396760"/>
                                </a:lnTo>
                                <a:lnTo>
                                  <a:pt x="140703" y="399161"/>
                                </a:lnTo>
                                <a:lnTo>
                                  <a:pt x="142532" y="401091"/>
                                </a:lnTo>
                                <a:lnTo>
                                  <a:pt x="147040" y="401091"/>
                                </a:lnTo>
                                <a:lnTo>
                                  <a:pt x="148869" y="399161"/>
                                </a:lnTo>
                                <a:lnTo>
                                  <a:pt x="148869" y="394385"/>
                                </a:lnTo>
                                <a:close/>
                              </a:path>
                              <a:path w="720725" h="482600">
                                <a:moveTo>
                                  <a:pt x="150050" y="376491"/>
                                </a:moveTo>
                                <a:lnTo>
                                  <a:pt x="119380" y="398272"/>
                                </a:lnTo>
                                <a:lnTo>
                                  <a:pt x="124904" y="396900"/>
                                </a:lnTo>
                                <a:lnTo>
                                  <a:pt x="133007" y="395935"/>
                                </a:lnTo>
                                <a:lnTo>
                                  <a:pt x="144424" y="380822"/>
                                </a:lnTo>
                                <a:lnTo>
                                  <a:pt x="144665" y="380250"/>
                                </a:lnTo>
                                <a:lnTo>
                                  <a:pt x="150050" y="376491"/>
                                </a:lnTo>
                                <a:close/>
                              </a:path>
                              <a:path w="720725" h="482600">
                                <a:moveTo>
                                  <a:pt x="150660" y="362864"/>
                                </a:moveTo>
                                <a:lnTo>
                                  <a:pt x="148831" y="360921"/>
                                </a:lnTo>
                                <a:lnTo>
                                  <a:pt x="144322" y="360921"/>
                                </a:lnTo>
                                <a:lnTo>
                                  <a:pt x="142494" y="362864"/>
                                </a:lnTo>
                                <a:lnTo>
                                  <a:pt x="142494" y="365252"/>
                                </a:lnTo>
                                <a:lnTo>
                                  <a:pt x="142494" y="367639"/>
                                </a:lnTo>
                                <a:lnTo>
                                  <a:pt x="144322" y="369582"/>
                                </a:lnTo>
                                <a:lnTo>
                                  <a:pt x="148831" y="369582"/>
                                </a:lnTo>
                                <a:lnTo>
                                  <a:pt x="150660" y="367639"/>
                                </a:lnTo>
                                <a:lnTo>
                                  <a:pt x="150660" y="362864"/>
                                </a:lnTo>
                                <a:close/>
                              </a:path>
                              <a:path w="720725" h="482600">
                                <a:moveTo>
                                  <a:pt x="152819" y="351116"/>
                                </a:moveTo>
                                <a:lnTo>
                                  <a:pt x="150990" y="349161"/>
                                </a:lnTo>
                                <a:lnTo>
                                  <a:pt x="146481" y="349161"/>
                                </a:lnTo>
                                <a:lnTo>
                                  <a:pt x="144653" y="351116"/>
                                </a:lnTo>
                                <a:lnTo>
                                  <a:pt x="144653" y="355879"/>
                                </a:lnTo>
                                <a:lnTo>
                                  <a:pt x="146481" y="357822"/>
                                </a:lnTo>
                                <a:lnTo>
                                  <a:pt x="150990" y="357822"/>
                                </a:lnTo>
                                <a:lnTo>
                                  <a:pt x="152819" y="355879"/>
                                </a:lnTo>
                                <a:lnTo>
                                  <a:pt x="152819" y="353491"/>
                                </a:lnTo>
                                <a:lnTo>
                                  <a:pt x="152819" y="351116"/>
                                </a:lnTo>
                                <a:close/>
                              </a:path>
                              <a:path w="720725" h="482600">
                                <a:moveTo>
                                  <a:pt x="153174" y="405765"/>
                                </a:moveTo>
                                <a:lnTo>
                                  <a:pt x="151358" y="403821"/>
                                </a:lnTo>
                                <a:lnTo>
                                  <a:pt x="146837" y="403821"/>
                                </a:lnTo>
                                <a:lnTo>
                                  <a:pt x="145008" y="405765"/>
                                </a:lnTo>
                                <a:lnTo>
                                  <a:pt x="145008" y="410527"/>
                                </a:lnTo>
                                <a:lnTo>
                                  <a:pt x="146837" y="412470"/>
                                </a:lnTo>
                                <a:lnTo>
                                  <a:pt x="151358" y="412470"/>
                                </a:lnTo>
                                <a:lnTo>
                                  <a:pt x="153174" y="410527"/>
                                </a:lnTo>
                                <a:lnTo>
                                  <a:pt x="153174" y="408152"/>
                                </a:lnTo>
                                <a:lnTo>
                                  <a:pt x="153174" y="405765"/>
                                </a:lnTo>
                                <a:close/>
                              </a:path>
                              <a:path w="720725" h="482600">
                                <a:moveTo>
                                  <a:pt x="156184" y="319151"/>
                                </a:moveTo>
                                <a:lnTo>
                                  <a:pt x="154355" y="317207"/>
                                </a:lnTo>
                                <a:lnTo>
                                  <a:pt x="149847" y="317207"/>
                                </a:lnTo>
                                <a:lnTo>
                                  <a:pt x="148018" y="319151"/>
                                </a:lnTo>
                                <a:lnTo>
                                  <a:pt x="148018" y="323938"/>
                                </a:lnTo>
                                <a:lnTo>
                                  <a:pt x="149847" y="325869"/>
                                </a:lnTo>
                                <a:lnTo>
                                  <a:pt x="154355" y="325869"/>
                                </a:lnTo>
                                <a:lnTo>
                                  <a:pt x="156184" y="323938"/>
                                </a:lnTo>
                                <a:lnTo>
                                  <a:pt x="156184" y="321538"/>
                                </a:lnTo>
                                <a:lnTo>
                                  <a:pt x="156184" y="319151"/>
                                </a:lnTo>
                                <a:close/>
                              </a:path>
                              <a:path w="720725" h="482600">
                                <a:moveTo>
                                  <a:pt x="158280" y="194767"/>
                                </a:moveTo>
                                <a:lnTo>
                                  <a:pt x="156489" y="193713"/>
                                </a:lnTo>
                                <a:lnTo>
                                  <a:pt x="152984" y="192430"/>
                                </a:lnTo>
                                <a:lnTo>
                                  <a:pt x="139255" y="193395"/>
                                </a:lnTo>
                                <a:lnTo>
                                  <a:pt x="130390" y="201777"/>
                                </a:lnTo>
                                <a:lnTo>
                                  <a:pt x="127495" y="205638"/>
                                </a:lnTo>
                                <a:lnTo>
                                  <a:pt x="132626" y="203733"/>
                                </a:lnTo>
                                <a:lnTo>
                                  <a:pt x="133159" y="203885"/>
                                </a:lnTo>
                                <a:lnTo>
                                  <a:pt x="149694" y="204279"/>
                                </a:lnTo>
                                <a:lnTo>
                                  <a:pt x="154559" y="198285"/>
                                </a:lnTo>
                                <a:lnTo>
                                  <a:pt x="158280" y="194767"/>
                                </a:lnTo>
                                <a:close/>
                              </a:path>
                              <a:path w="720725" h="482600">
                                <a:moveTo>
                                  <a:pt x="161061" y="329768"/>
                                </a:moveTo>
                                <a:lnTo>
                                  <a:pt x="159232" y="327825"/>
                                </a:lnTo>
                                <a:lnTo>
                                  <a:pt x="154724" y="327825"/>
                                </a:lnTo>
                                <a:lnTo>
                                  <a:pt x="152895" y="329768"/>
                                </a:lnTo>
                                <a:lnTo>
                                  <a:pt x="152895" y="334543"/>
                                </a:lnTo>
                                <a:lnTo>
                                  <a:pt x="154724" y="336473"/>
                                </a:lnTo>
                                <a:lnTo>
                                  <a:pt x="159232" y="336473"/>
                                </a:lnTo>
                                <a:lnTo>
                                  <a:pt x="161061" y="334543"/>
                                </a:lnTo>
                                <a:lnTo>
                                  <a:pt x="161061" y="332143"/>
                                </a:lnTo>
                                <a:lnTo>
                                  <a:pt x="161061" y="329768"/>
                                </a:lnTo>
                                <a:close/>
                              </a:path>
                              <a:path w="720725" h="482600">
                                <a:moveTo>
                                  <a:pt x="161594" y="396468"/>
                                </a:moveTo>
                                <a:lnTo>
                                  <a:pt x="159766" y="394525"/>
                                </a:lnTo>
                                <a:lnTo>
                                  <a:pt x="155257" y="394525"/>
                                </a:lnTo>
                                <a:lnTo>
                                  <a:pt x="153428" y="396468"/>
                                </a:lnTo>
                                <a:lnTo>
                                  <a:pt x="153428" y="401231"/>
                                </a:lnTo>
                                <a:lnTo>
                                  <a:pt x="155257" y="403186"/>
                                </a:lnTo>
                                <a:lnTo>
                                  <a:pt x="159766" y="403186"/>
                                </a:lnTo>
                                <a:lnTo>
                                  <a:pt x="161594" y="401231"/>
                                </a:lnTo>
                                <a:lnTo>
                                  <a:pt x="161594" y="398856"/>
                                </a:lnTo>
                                <a:lnTo>
                                  <a:pt x="161594" y="396468"/>
                                </a:lnTo>
                                <a:close/>
                              </a:path>
                              <a:path w="720725" h="482600">
                                <a:moveTo>
                                  <a:pt x="166839" y="403631"/>
                                </a:moveTo>
                                <a:lnTo>
                                  <a:pt x="165341" y="407187"/>
                                </a:lnTo>
                                <a:lnTo>
                                  <a:pt x="162153" y="410362"/>
                                </a:lnTo>
                                <a:lnTo>
                                  <a:pt x="152476" y="415899"/>
                                </a:lnTo>
                                <a:lnTo>
                                  <a:pt x="147967" y="421005"/>
                                </a:lnTo>
                                <a:lnTo>
                                  <a:pt x="146354" y="426923"/>
                                </a:lnTo>
                                <a:lnTo>
                                  <a:pt x="156984" y="424332"/>
                                </a:lnTo>
                                <a:lnTo>
                                  <a:pt x="163576" y="417499"/>
                                </a:lnTo>
                                <a:lnTo>
                                  <a:pt x="166674" y="409549"/>
                                </a:lnTo>
                                <a:lnTo>
                                  <a:pt x="166839" y="403631"/>
                                </a:lnTo>
                                <a:close/>
                              </a:path>
                              <a:path w="720725" h="482600">
                                <a:moveTo>
                                  <a:pt x="171627" y="370662"/>
                                </a:moveTo>
                                <a:lnTo>
                                  <a:pt x="169799" y="368719"/>
                                </a:lnTo>
                                <a:lnTo>
                                  <a:pt x="165290" y="368719"/>
                                </a:lnTo>
                                <a:lnTo>
                                  <a:pt x="163461" y="370662"/>
                                </a:lnTo>
                                <a:lnTo>
                                  <a:pt x="163461" y="373037"/>
                                </a:lnTo>
                                <a:lnTo>
                                  <a:pt x="163461" y="375424"/>
                                </a:lnTo>
                                <a:lnTo>
                                  <a:pt x="165290" y="377367"/>
                                </a:lnTo>
                                <a:lnTo>
                                  <a:pt x="169799" y="377367"/>
                                </a:lnTo>
                                <a:lnTo>
                                  <a:pt x="171627" y="375424"/>
                                </a:lnTo>
                                <a:lnTo>
                                  <a:pt x="171627" y="370662"/>
                                </a:lnTo>
                                <a:close/>
                              </a:path>
                              <a:path w="720725" h="482600">
                                <a:moveTo>
                                  <a:pt x="190995" y="437959"/>
                                </a:moveTo>
                                <a:lnTo>
                                  <a:pt x="177241" y="407936"/>
                                </a:lnTo>
                                <a:lnTo>
                                  <a:pt x="177330" y="413778"/>
                                </a:lnTo>
                                <a:lnTo>
                                  <a:pt x="176466" y="422402"/>
                                </a:lnTo>
                                <a:lnTo>
                                  <a:pt x="187985" y="436892"/>
                                </a:lnTo>
                                <a:lnTo>
                                  <a:pt x="188468" y="437261"/>
                                </a:lnTo>
                                <a:lnTo>
                                  <a:pt x="190766" y="443420"/>
                                </a:lnTo>
                                <a:lnTo>
                                  <a:pt x="190995" y="437959"/>
                                </a:lnTo>
                                <a:close/>
                              </a:path>
                              <a:path w="720725" h="482600">
                                <a:moveTo>
                                  <a:pt x="198374" y="374535"/>
                                </a:moveTo>
                                <a:lnTo>
                                  <a:pt x="195592" y="376542"/>
                                </a:lnTo>
                                <a:lnTo>
                                  <a:pt x="191173" y="377418"/>
                                </a:lnTo>
                                <a:lnTo>
                                  <a:pt x="178384" y="376859"/>
                                </a:lnTo>
                                <a:lnTo>
                                  <a:pt x="171665" y="378548"/>
                                </a:lnTo>
                                <a:lnTo>
                                  <a:pt x="168033" y="382320"/>
                                </a:lnTo>
                                <a:lnTo>
                                  <a:pt x="181051" y="385635"/>
                                </a:lnTo>
                                <a:lnTo>
                                  <a:pt x="190601" y="383628"/>
                                </a:lnTo>
                                <a:lnTo>
                                  <a:pt x="196469" y="379031"/>
                                </a:lnTo>
                                <a:lnTo>
                                  <a:pt x="198374" y="374535"/>
                                </a:lnTo>
                                <a:close/>
                              </a:path>
                              <a:path w="720725" h="482600">
                                <a:moveTo>
                                  <a:pt x="205422" y="308127"/>
                                </a:moveTo>
                                <a:lnTo>
                                  <a:pt x="203593" y="306184"/>
                                </a:lnTo>
                                <a:lnTo>
                                  <a:pt x="199085" y="306184"/>
                                </a:lnTo>
                                <a:lnTo>
                                  <a:pt x="197256" y="308127"/>
                                </a:lnTo>
                                <a:lnTo>
                                  <a:pt x="197256" y="310515"/>
                                </a:lnTo>
                                <a:lnTo>
                                  <a:pt x="197256" y="312889"/>
                                </a:lnTo>
                                <a:lnTo>
                                  <a:pt x="199085" y="314845"/>
                                </a:lnTo>
                                <a:lnTo>
                                  <a:pt x="203593" y="314845"/>
                                </a:lnTo>
                                <a:lnTo>
                                  <a:pt x="205422" y="312889"/>
                                </a:lnTo>
                                <a:lnTo>
                                  <a:pt x="205422" y="308127"/>
                                </a:lnTo>
                                <a:close/>
                              </a:path>
                              <a:path w="720725" h="482600">
                                <a:moveTo>
                                  <a:pt x="205536" y="399656"/>
                                </a:moveTo>
                                <a:lnTo>
                                  <a:pt x="200088" y="399605"/>
                                </a:lnTo>
                                <a:lnTo>
                                  <a:pt x="199694" y="399300"/>
                                </a:lnTo>
                                <a:lnTo>
                                  <a:pt x="185661" y="393915"/>
                                </a:lnTo>
                                <a:lnTo>
                                  <a:pt x="179057" y="397383"/>
                                </a:lnTo>
                                <a:lnTo>
                                  <a:pt x="174396" y="399173"/>
                                </a:lnTo>
                                <a:lnTo>
                                  <a:pt x="175539" y="400596"/>
                                </a:lnTo>
                                <a:lnTo>
                                  <a:pt x="178092" y="402729"/>
                                </a:lnTo>
                                <a:lnTo>
                                  <a:pt x="190449" y="406146"/>
                                </a:lnTo>
                                <a:lnTo>
                                  <a:pt x="201371" y="401942"/>
                                </a:lnTo>
                                <a:lnTo>
                                  <a:pt x="205536" y="399656"/>
                                </a:lnTo>
                                <a:close/>
                              </a:path>
                              <a:path w="720725" h="482600">
                                <a:moveTo>
                                  <a:pt x="210616" y="352971"/>
                                </a:moveTo>
                                <a:lnTo>
                                  <a:pt x="209715" y="352933"/>
                                </a:lnTo>
                                <a:lnTo>
                                  <a:pt x="209677" y="353783"/>
                                </a:lnTo>
                                <a:lnTo>
                                  <a:pt x="210616" y="352971"/>
                                </a:lnTo>
                                <a:close/>
                              </a:path>
                              <a:path w="720725" h="482600">
                                <a:moveTo>
                                  <a:pt x="262991" y="415150"/>
                                </a:moveTo>
                                <a:lnTo>
                                  <a:pt x="262763" y="413283"/>
                                </a:lnTo>
                                <a:lnTo>
                                  <a:pt x="262712" y="412877"/>
                                </a:lnTo>
                                <a:lnTo>
                                  <a:pt x="259829" y="413283"/>
                                </a:lnTo>
                                <a:lnTo>
                                  <a:pt x="259168" y="412508"/>
                                </a:lnTo>
                                <a:lnTo>
                                  <a:pt x="257276" y="409790"/>
                                </a:lnTo>
                                <a:lnTo>
                                  <a:pt x="256451" y="408622"/>
                                </a:lnTo>
                                <a:lnTo>
                                  <a:pt x="251028" y="400850"/>
                                </a:lnTo>
                                <a:lnTo>
                                  <a:pt x="248500" y="397230"/>
                                </a:lnTo>
                                <a:lnTo>
                                  <a:pt x="247510" y="395884"/>
                                </a:lnTo>
                                <a:lnTo>
                                  <a:pt x="246672" y="394525"/>
                                </a:lnTo>
                                <a:lnTo>
                                  <a:pt x="246049" y="393306"/>
                                </a:lnTo>
                                <a:lnTo>
                                  <a:pt x="246049" y="407517"/>
                                </a:lnTo>
                                <a:lnTo>
                                  <a:pt x="237985" y="408622"/>
                                </a:lnTo>
                                <a:lnTo>
                                  <a:pt x="241287" y="400850"/>
                                </a:lnTo>
                                <a:lnTo>
                                  <a:pt x="246049" y="407517"/>
                                </a:lnTo>
                                <a:lnTo>
                                  <a:pt x="246049" y="393306"/>
                                </a:lnTo>
                                <a:lnTo>
                                  <a:pt x="245719" y="392645"/>
                                </a:lnTo>
                                <a:lnTo>
                                  <a:pt x="240868" y="393319"/>
                                </a:lnTo>
                                <a:lnTo>
                                  <a:pt x="240398" y="395185"/>
                                </a:lnTo>
                                <a:lnTo>
                                  <a:pt x="239864" y="396519"/>
                                </a:lnTo>
                                <a:lnTo>
                                  <a:pt x="231279" y="416737"/>
                                </a:lnTo>
                                <a:lnTo>
                                  <a:pt x="230225" y="416445"/>
                                </a:lnTo>
                                <a:lnTo>
                                  <a:pt x="227685" y="416814"/>
                                </a:lnTo>
                                <a:lnTo>
                                  <a:pt x="227838" y="419252"/>
                                </a:lnTo>
                                <a:lnTo>
                                  <a:pt x="239204" y="418642"/>
                                </a:lnTo>
                                <a:lnTo>
                                  <a:pt x="239090" y="416737"/>
                                </a:lnTo>
                                <a:lnTo>
                                  <a:pt x="239064" y="416344"/>
                                </a:lnTo>
                                <a:lnTo>
                                  <a:pt x="239052" y="416191"/>
                                </a:lnTo>
                                <a:lnTo>
                                  <a:pt x="237032" y="416344"/>
                                </a:lnTo>
                                <a:lnTo>
                                  <a:pt x="236550" y="416293"/>
                                </a:lnTo>
                                <a:lnTo>
                                  <a:pt x="236181" y="416255"/>
                                </a:lnTo>
                                <a:lnTo>
                                  <a:pt x="235381" y="416293"/>
                                </a:lnTo>
                                <a:lnTo>
                                  <a:pt x="235483" y="414566"/>
                                </a:lnTo>
                                <a:lnTo>
                                  <a:pt x="236080" y="413156"/>
                                </a:lnTo>
                                <a:lnTo>
                                  <a:pt x="236880" y="411276"/>
                                </a:lnTo>
                                <a:lnTo>
                                  <a:pt x="247662" y="409790"/>
                                </a:lnTo>
                                <a:lnTo>
                                  <a:pt x="250634" y="413893"/>
                                </a:lnTo>
                                <a:lnTo>
                                  <a:pt x="250672" y="414274"/>
                                </a:lnTo>
                                <a:lnTo>
                                  <a:pt x="250482" y="414566"/>
                                </a:lnTo>
                                <a:lnTo>
                                  <a:pt x="247472" y="415023"/>
                                </a:lnTo>
                                <a:lnTo>
                                  <a:pt x="247497" y="416255"/>
                                </a:lnTo>
                                <a:lnTo>
                                  <a:pt x="247624" y="417296"/>
                                </a:lnTo>
                                <a:lnTo>
                                  <a:pt x="262991" y="415150"/>
                                </a:lnTo>
                                <a:close/>
                              </a:path>
                              <a:path w="720725" h="482600">
                                <a:moveTo>
                                  <a:pt x="288442" y="406323"/>
                                </a:moveTo>
                                <a:lnTo>
                                  <a:pt x="285026" y="387324"/>
                                </a:lnTo>
                                <a:lnTo>
                                  <a:pt x="286626" y="387007"/>
                                </a:lnTo>
                                <a:lnTo>
                                  <a:pt x="288404" y="386651"/>
                                </a:lnTo>
                                <a:lnTo>
                                  <a:pt x="287997" y="384403"/>
                                </a:lnTo>
                                <a:lnTo>
                                  <a:pt x="278053" y="386410"/>
                                </a:lnTo>
                                <a:lnTo>
                                  <a:pt x="278447" y="388658"/>
                                </a:lnTo>
                                <a:lnTo>
                                  <a:pt x="281825" y="387972"/>
                                </a:lnTo>
                                <a:lnTo>
                                  <a:pt x="285038" y="405853"/>
                                </a:lnTo>
                                <a:lnTo>
                                  <a:pt x="281381" y="408279"/>
                                </a:lnTo>
                                <a:lnTo>
                                  <a:pt x="275628" y="409435"/>
                                </a:lnTo>
                                <a:lnTo>
                                  <a:pt x="271526" y="409562"/>
                                </a:lnTo>
                                <a:lnTo>
                                  <a:pt x="268147" y="390728"/>
                                </a:lnTo>
                                <a:lnTo>
                                  <a:pt x="271513" y="390042"/>
                                </a:lnTo>
                                <a:lnTo>
                                  <a:pt x="271119" y="387807"/>
                                </a:lnTo>
                                <a:lnTo>
                                  <a:pt x="256184" y="390817"/>
                                </a:lnTo>
                                <a:lnTo>
                                  <a:pt x="256590" y="393065"/>
                                </a:lnTo>
                                <a:lnTo>
                                  <a:pt x="259969" y="392379"/>
                                </a:lnTo>
                                <a:lnTo>
                                  <a:pt x="263385" y="411403"/>
                                </a:lnTo>
                                <a:lnTo>
                                  <a:pt x="268871" y="413613"/>
                                </a:lnTo>
                                <a:lnTo>
                                  <a:pt x="284454" y="410476"/>
                                </a:lnTo>
                                <a:lnTo>
                                  <a:pt x="288442" y="406323"/>
                                </a:lnTo>
                                <a:close/>
                              </a:path>
                              <a:path w="720725" h="482600">
                                <a:moveTo>
                                  <a:pt x="315328" y="402463"/>
                                </a:moveTo>
                                <a:lnTo>
                                  <a:pt x="314274" y="391502"/>
                                </a:lnTo>
                                <a:lnTo>
                                  <a:pt x="296697" y="389178"/>
                                </a:lnTo>
                                <a:lnTo>
                                  <a:pt x="296291" y="385267"/>
                                </a:lnTo>
                                <a:lnTo>
                                  <a:pt x="299135" y="383997"/>
                                </a:lnTo>
                                <a:lnTo>
                                  <a:pt x="305714" y="383247"/>
                                </a:lnTo>
                                <a:lnTo>
                                  <a:pt x="308737" y="384670"/>
                                </a:lnTo>
                                <a:lnTo>
                                  <a:pt x="309346" y="387743"/>
                                </a:lnTo>
                                <a:lnTo>
                                  <a:pt x="312254" y="387413"/>
                                </a:lnTo>
                                <a:lnTo>
                                  <a:pt x="311835" y="383247"/>
                                </a:lnTo>
                                <a:lnTo>
                                  <a:pt x="311632" y="381317"/>
                                </a:lnTo>
                                <a:lnTo>
                                  <a:pt x="311531" y="380276"/>
                                </a:lnTo>
                                <a:lnTo>
                                  <a:pt x="309029" y="380568"/>
                                </a:lnTo>
                                <a:lnTo>
                                  <a:pt x="308889" y="381101"/>
                                </a:lnTo>
                                <a:lnTo>
                                  <a:pt x="308698" y="381266"/>
                                </a:lnTo>
                                <a:lnTo>
                                  <a:pt x="308216" y="381317"/>
                                </a:lnTo>
                                <a:lnTo>
                                  <a:pt x="305790" y="381266"/>
                                </a:lnTo>
                                <a:lnTo>
                                  <a:pt x="302895" y="381088"/>
                                </a:lnTo>
                                <a:lnTo>
                                  <a:pt x="294525" y="382041"/>
                                </a:lnTo>
                                <a:lnTo>
                                  <a:pt x="290410" y="385533"/>
                                </a:lnTo>
                                <a:lnTo>
                                  <a:pt x="291414" y="395274"/>
                                </a:lnTo>
                                <a:lnTo>
                                  <a:pt x="308724" y="397764"/>
                                </a:lnTo>
                                <a:lnTo>
                                  <a:pt x="309168" y="402069"/>
                                </a:lnTo>
                                <a:lnTo>
                                  <a:pt x="307098" y="403669"/>
                                </a:lnTo>
                                <a:lnTo>
                                  <a:pt x="299275" y="404583"/>
                                </a:lnTo>
                                <a:lnTo>
                                  <a:pt x="295452" y="402831"/>
                                </a:lnTo>
                                <a:lnTo>
                                  <a:pt x="295122" y="399491"/>
                                </a:lnTo>
                                <a:lnTo>
                                  <a:pt x="292150" y="399821"/>
                                </a:lnTo>
                                <a:lnTo>
                                  <a:pt x="292950" y="407593"/>
                                </a:lnTo>
                                <a:lnTo>
                                  <a:pt x="295452" y="407301"/>
                                </a:lnTo>
                                <a:lnTo>
                                  <a:pt x="295605" y="406641"/>
                                </a:lnTo>
                                <a:lnTo>
                                  <a:pt x="296164" y="406577"/>
                                </a:lnTo>
                                <a:lnTo>
                                  <a:pt x="298881" y="406603"/>
                                </a:lnTo>
                                <a:lnTo>
                                  <a:pt x="302120" y="406730"/>
                                </a:lnTo>
                                <a:lnTo>
                                  <a:pt x="303453" y="406577"/>
                                </a:lnTo>
                                <a:lnTo>
                                  <a:pt x="309765" y="405853"/>
                                </a:lnTo>
                                <a:lnTo>
                                  <a:pt x="311848" y="404583"/>
                                </a:lnTo>
                                <a:lnTo>
                                  <a:pt x="315328" y="402463"/>
                                </a:lnTo>
                                <a:close/>
                              </a:path>
                              <a:path w="720725" h="482600">
                                <a:moveTo>
                                  <a:pt x="325335" y="427240"/>
                                </a:moveTo>
                                <a:lnTo>
                                  <a:pt x="325285" y="427494"/>
                                </a:lnTo>
                                <a:lnTo>
                                  <a:pt x="325335" y="427240"/>
                                </a:lnTo>
                                <a:close/>
                              </a:path>
                              <a:path w="720725" h="482600">
                                <a:moveTo>
                                  <a:pt x="327723" y="443280"/>
                                </a:moveTo>
                                <a:lnTo>
                                  <a:pt x="324789" y="441248"/>
                                </a:lnTo>
                                <a:lnTo>
                                  <a:pt x="325653" y="443623"/>
                                </a:lnTo>
                                <a:lnTo>
                                  <a:pt x="327723" y="443280"/>
                                </a:lnTo>
                                <a:close/>
                              </a:path>
                              <a:path w="720725" h="482600">
                                <a:moveTo>
                                  <a:pt x="345744" y="384581"/>
                                </a:moveTo>
                                <a:lnTo>
                                  <a:pt x="345440" y="380123"/>
                                </a:lnTo>
                                <a:lnTo>
                                  <a:pt x="345249" y="377278"/>
                                </a:lnTo>
                                <a:lnTo>
                                  <a:pt x="316026" y="379577"/>
                                </a:lnTo>
                                <a:lnTo>
                                  <a:pt x="316090" y="386880"/>
                                </a:lnTo>
                                <a:lnTo>
                                  <a:pt x="318909" y="386638"/>
                                </a:lnTo>
                                <a:lnTo>
                                  <a:pt x="318897" y="383095"/>
                                </a:lnTo>
                                <a:lnTo>
                                  <a:pt x="320522" y="381660"/>
                                </a:lnTo>
                                <a:lnTo>
                                  <a:pt x="326377" y="381215"/>
                                </a:lnTo>
                                <a:lnTo>
                                  <a:pt x="327723" y="400786"/>
                                </a:lnTo>
                                <a:lnTo>
                                  <a:pt x="324015" y="401066"/>
                                </a:lnTo>
                                <a:lnTo>
                                  <a:pt x="324180" y="403352"/>
                                </a:lnTo>
                                <a:lnTo>
                                  <a:pt x="339877" y="402132"/>
                                </a:lnTo>
                                <a:lnTo>
                                  <a:pt x="339737" y="400151"/>
                                </a:lnTo>
                                <a:lnTo>
                                  <a:pt x="339725" y="399859"/>
                                </a:lnTo>
                                <a:lnTo>
                                  <a:pt x="336029" y="400151"/>
                                </a:lnTo>
                                <a:lnTo>
                                  <a:pt x="334721" y="381215"/>
                                </a:lnTo>
                                <a:lnTo>
                                  <a:pt x="334683" y="380568"/>
                                </a:lnTo>
                                <a:lnTo>
                                  <a:pt x="340525" y="380123"/>
                                </a:lnTo>
                                <a:lnTo>
                                  <a:pt x="342341" y="381292"/>
                                </a:lnTo>
                                <a:lnTo>
                                  <a:pt x="342811" y="384810"/>
                                </a:lnTo>
                                <a:lnTo>
                                  <a:pt x="345744" y="384581"/>
                                </a:lnTo>
                                <a:close/>
                              </a:path>
                              <a:path w="720725" h="482600">
                                <a:moveTo>
                                  <a:pt x="376199" y="399338"/>
                                </a:moveTo>
                                <a:lnTo>
                                  <a:pt x="375183" y="398386"/>
                                </a:lnTo>
                                <a:lnTo>
                                  <a:pt x="374230" y="399364"/>
                                </a:lnTo>
                                <a:lnTo>
                                  <a:pt x="373773" y="399630"/>
                                </a:lnTo>
                                <a:lnTo>
                                  <a:pt x="372529" y="399630"/>
                                </a:lnTo>
                                <a:lnTo>
                                  <a:pt x="372948" y="396786"/>
                                </a:lnTo>
                                <a:lnTo>
                                  <a:pt x="372948" y="392404"/>
                                </a:lnTo>
                                <a:lnTo>
                                  <a:pt x="372198" y="390486"/>
                                </a:lnTo>
                                <a:lnTo>
                                  <a:pt x="372071" y="390182"/>
                                </a:lnTo>
                                <a:lnTo>
                                  <a:pt x="368312" y="389089"/>
                                </a:lnTo>
                                <a:lnTo>
                                  <a:pt x="371106" y="388150"/>
                                </a:lnTo>
                                <a:lnTo>
                                  <a:pt x="371284" y="388023"/>
                                </a:lnTo>
                                <a:lnTo>
                                  <a:pt x="373532" y="386346"/>
                                </a:lnTo>
                                <a:lnTo>
                                  <a:pt x="373545" y="379907"/>
                                </a:lnTo>
                                <a:lnTo>
                                  <a:pt x="373545" y="379603"/>
                                </a:lnTo>
                                <a:lnTo>
                                  <a:pt x="369430" y="377444"/>
                                </a:lnTo>
                                <a:lnTo>
                                  <a:pt x="364934" y="377444"/>
                                </a:lnTo>
                                <a:lnTo>
                                  <a:pt x="364934" y="380606"/>
                                </a:lnTo>
                                <a:lnTo>
                                  <a:pt x="364934" y="388023"/>
                                </a:lnTo>
                                <a:lnTo>
                                  <a:pt x="359029" y="388010"/>
                                </a:lnTo>
                                <a:lnTo>
                                  <a:pt x="359041" y="379907"/>
                                </a:lnTo>
                                <a:lnTo>
                                  <a:pt x="361848" y="379907"/>
                                </a:lnTo>
                                <a:lnTo>
                                  <a:pt x="364934" y="380606"/>
                                </a:lnTo>
                                <a:lnTo>
                                  <a:pt x="364934" y="377444"/>
                                </a:lnTo>
                                <a:lnTo>
                                  <a:pt x="361962" y="377431"/>
                                </a:lnTo>
                                <a:lnTo>
                                  <a:pt x="348538" y="377431"/>
                                </a:lnTo>
                                <a:lnTo>
                                  <a:pt x="348538" y="379717"/>
                                </a:lnTo>
                                <a:lnTo>
                                  <a:pt x="351980" y="379717"/>
                                </a:lnTo>
                                <a:lnTo>
                                  <a:pt x="351967" y="399529"/>
                                </a:lnTo>
                                <a:lnTo>
                                  <a:pt x="348526" y="399529"/>
                                </a:lnTo>
                                <a:lnTo>
                                  <a:pt x="348526" y="401815"/>
                                </a:lnTo>
                                <a:lnTo>
                                  <a:pt x="362470" y="401815"/>
                                </a:lnTo>
                                <a:lnTo>
                                  <a:pt x="362470" y="399542"/>
                                </a:lnTo>
                                <a:lnTo>
                                  <a:pt x="359143" y="399529"/>
                                </a:lnTo>
                                <a:lnTo>
                                  <a:pt x="359029" y="390486"/>
                                </a:lnTo>
                                <a:lnTo>
                                  <a:pt x="364324" y="390486"/>
                                </a:lnTo>
                                <a:lnTo>
                                  <a:pt x="364629" y="392010"/>
                                </a:lnTo>
                                <a:lnTo>
                                  <a:pt x="364591" y="396786"/>
                                </a:lnTo>
                                <a:lnTo>
                                  <a:pt x="364197" y="402780"/>
                                </a:lnTo>
                                <a:lnTo>
                                  <a:pt x="373634" y="402780"/>
                                </a:lnTo>
                                <a:lnTo>
                                  <a:pt x="374637" y="401815"/>
                                </a:lnTo>
                                <a:lnTo>
                                  <a:pt x="376021" y="399630"/>
                                </a:lnTo>
                                <a:lnTo>
                                  <a:pt x="376199" y="399338"/>
                                </a:lnTo>
                                <a:close/>
                              </a:path>
                              <a:path w="720725" h="482600">
                                <a:moveTo>
                                  <a:pt x="403542" y="437273"/>
                                </a:moveTo>
                                <a:lnTo>
                                  <a:pt x="401434" y="433222"/>
                                </a:lnTo>
                                <a:lnTo>
                                  <a:pt x="399567" y="438404"/>
                                </a:lnTo>
                                <a:lnTo>
                                  <a:pt x="403542" y="437273"/>
                                </a:lnTo>
                                <a:close/>
                              </a:path>
                              <a:path w="720725" h="482600">
                                <a:moveTo>
                                  <a:pt x="408508" y="405282"/>
                                </a:moveTo>
                                <a:lnTo>
                                  <a:pt x="405853" y="404990"/>
                                </a:lnTo>
                                <a:lnTo>
                                  <a:pt x="405803" y="403047"/>
                                </a:lnTo>
                                <a:lnTo>
                                  <a:pt x="403390" y="396684"/>
                                </a:lnTo>
                                <a:lnTo>
                                  <a:pt x="402856" y="395262"/>
                                </a:lnTo>
                                <a:lnTo>
                                  <a:pt x="400024" y="387769"/>
                                </a:lnTo>
                                <a:lnTo>
                                  <a:pt x="398767" y="384517"/>
                                </a:lnTo>
                                <a:lnTo>
                                  <a:pt x="398310" y="383006"/>
                                </a:lnTo>
                                <a:lnTo>
                                  <a:pt x="397852" y="381000"/>
                                </a:lnTo>
                                <a:lnTo>
                                  <a:pt x="397459" y="380936"/>
                                </a:lnTo>
                                <a:lnTo>
                                  <a:pt x="395033" y="380669"/>
                                </a:lnTo>
                                <a:lnTo>
                                  <a:pt x="395033" y="395262"/>
                                </a:lnTo>
                                <a:lnTo>
                                  <a:pt x="387629" y="394411"/>
                                </a:lnTo>
                                <a:lnTo>
                                  <a:pt x="392201" y="387769"/>
                                </a:lnTo>
                                <a:lnTo>
                                  <a:pt x="395033" y="395262"/>
                                </a:lnTo>
                                <a:lnTo>
                                  <a:pt x="395033" y="380669"/>
                                </a:lnTo>
                                <a:lnTo>
                                  <a:pt x="393407" y="380479"/>
                                </a:lnTo>
                                <a:lnTo>
                                  <a:pt x="392595" y="382168"/>
                                </a:lnTo>
                                <a:lnTo>
                                  <a:pt x="391007" y="384517"/>
                                </a:lnTo>
                                <a:lnTo>
                                  <a:pt x="379958" y="400558"/>
                                </a:lnTo>
                                <a:lnTo>
                                  <a:pt x="379285" y="401002"/>
                                </a:lnTo>
                                <a:lnTo>
                                  <a:pt x="377139" y="400723"/>
                                </a:lnTo>
                                <a:lnTo>
                                  <a:pt x="376923" y="402945"/>
                                </a:lnTo>
                                <a:lnTo>
                                  <a:pt x="386765" y="404101"/>
                                </a:lnTo>
                                <a:lnTo>
                                  <a:pt x="386994" y="401878"/>
                                </a:lnTo>
                                <a:lnTo>
                                  <a:pt x="384543" y="401574"/>
                                </a:lnTo>
                                <a:lnTo>
                                  <a:pt x="383667" y="401294"/>
                                </a:lnTo>
                                <a:lnTo>
                                  <a:pt x="383705" y="401002"/>
                                </a:lnTo>
                                <a:lnTo>
                                  <a:pt x="383755" y="400456"/>
                                </a:lnTo>
                                <a:lnTo>
                                  <a:pt x="384009" y="399707"/>
                                </a:lnTo>
                                <a:lnTo>
                                  <a:pt x="386092" y="396684"/>
                                </a:lnTo>
                                <a:lnTo>
                                  <a:pt x="395973" y="397814"/>
                                </a:lnTo>
                                <a:lnTo>
                                  <a:pt x="397598" y="402043"/>
                                </a:lnTo>
                                <a:lnTo>
                                  <a:pt x="397725" y="402767"/>
                                </a:lnTo>
                                <a:lnTo>
                                  <a:pt x="397497" y="403047"/>
                                </a:lnTo>
                                <a:lnTo>
                                  <a:pt x="394728" y="402767"/>
                                </a:lnTo>
                                <a:lnTo>
                                  <a:pt x="394525" y="403402"/>
                                </a:lnTo>
                                <a:lnTo>
                                  <a:pt x="394449" y="404990"/>
                                </a:lnTo>
                                <a:lnTo>
                                  <a:pt x="408279" y="407504"/>
                                </a:lnTo>
                                <a:lnTo>
                                  <a:pt x="408508" y="405282"/>
                                </a:lnTo>
                                <a:close/>
                              </a:path>
                              <a:path w="720725" h="482600">
                                <a:moveTo>
                                  <a:pt x="427456" y="387235"/>
                                </a:moveTo>
                                <a:lnTo>
                                  <a:pt x="414223" y="384530"/>
                                </a:lnTo>
                                <a:lnTo>
                                  <a:pt x="413816" y="386740"/>
                                </a:lnTo>
                                <a:lnTo>
                                  <a:pt x="416814" y="387350"/>
                                </a:lnTo>
                                <a:lnTo>
                                  <a:pt x="416052" y="391553"/>
                                </a:lnTo>
                                <a:lnTo>
                                  <a:pt x="414515" y="402297"/>
                                </a:lnTo>
                                <a:lnTo>
                                  <a:pt x="413842" y="405892"/>
                                </a:lnTo>
                                <a:lnTo>
                                  <a:pt x="421360" y="405892"/>
                                </a:lnTo>
                                <a:lnTo>
                                  <a:pt x="423291" y="393026"/>
                                </a:lnTo>
                                <a:lnTo>
                                  <a:pt x="424053" y="388835"/>
                                </a:lnTo>
                                <a:lnTo>
                                  <a:pt x="427050" y="389445"/>
                                </a:lnTo>
                                <a:lnTo>
                                  <a:pt x="427164" y="388835"/>
                                </a:lnTo>
                                <a:lnTo>
                                  <a:pt x="427456" y="387235"/>
                                </a:lnTo>
                                <a:close/>
                              </a:path>
                              <a:path w="720725" h="482600">
                                <a:moveTo>
                                  <a:pt x="434670" y="405587"/>
                                </a:moveTo>
                                <a:lnTo>
                                  <a:pt x="432130" y="405066"/>
                                </a:lnTo>
                                <a:lnTo>
                                  <a:pt x="431139" y="408622"/>
                                </a:lnTo>
                                <a:lnTo>
                                  <a:pt x="429094" y="409448"/>
                                </a:lnTo>
                                <a:lnTo>
                                  <a:pt x="421030" y="407797"/>
                                </a:lnTo>
                                <a:lnTo>
                                  <a:pt x="421271" y="406501"/>
                                </a:lnTo>
                                <a:lnTo>
                                  <a:pt x="413740" y="406501"/>
                                </a:lnTo>
                                <a:lnTo>
                                  <a:pt x="410654" y="406501"/>
                                </a:lnTo>
                                <a:lnTo>
                                  <a:pt x="410349" y="408089"/>
                                </a:lnTo>
                                <a:lnTo>
                                  <a:pt x="433362" y="412788"/>
                                </a:lnTo>
                                <a:lnTo>
                                  <a:pt x="433971" y="409448"/>
                                </a:lnTo>
                                <a:lnTo>
                                  <a:pt x="434670" y="405587"/>
                                </a:lnTo>
                                <a:close/>
                              </a:path>
                              <a:path w="720725" h="482600">
                                <a:moveTo>
                                  <a:pt x="437794" y="469404"/>
                                </a:moveTo>
                                <a:lnTo>
                                  <a:pt x="436079" y="469404"/>
                                </a:lnTo>
                                <a:lnTo>
                                  <a:pt x="436206" y="469480"/>
                                </a:lnTo>
                                <a:lnTo>
                                  <a:pt x="437070" y="469658"/>
                                </a:lnTo>
                                <a:lnTo>
                                  <a:pt x="437794" y="469404"/>
                                </a:lnTo>
                                <a:close/>
                              </a:path>
                              <a:path w="720725" h="482600">
                                <a:moveTo>
                                  <a:pt x="451878" y="392252"/>
                                </a:moveTo>
                                <a:lnTo>
                                  <a:pt x="439077" y="389750"/>
                                </a:lnTo>
                                <a:lnTo>
                                  <a:pt x="438721" y="391960"/>
                                </a:lnTo>
                                <a:lnTo>
                                  <a:pt x="441439" y="392518"/>
                                </a:lnTo>
                                <a:lnTo>
                                  <a:pt x="438365" y="411708"/>
                                </a:lnTo>
                                <a:lnTo>
                                  <a:pt x="435432" y="411137"/>
                                </a:lnTo>
                                <a:lnTo>
                                  <a:pt x="435051" y="413334"/>
                                </a:lnTo>
                                <a:lnTo>
                                  <a:pt x="447802" y="415861"/>
                                </a:lnTo>
                                <a:lnTo>
                                  <a:pt x="448183" y="413664"/>
                                </a:lnTo>
                                <a:lnTo>
                                  <a:pt x="445249" y="413092"/>
                                </a:lnTo>
                                <a:lnTo>
                                  <a:pt x="448564" y="393903"/>
                                </a:lnTo>
                                <a:lnTo>
                                  <a:pt x="451497" y="394474"/>
                                </a:lnTo>
                                <a:lnTo>
                                  <a:pt x="451878" y="392252"/>
                                </a:lnTo>
                                <a:close/>
                              </a:path>
                              <a:path w="720725" h="482600">
                                <a:moveTo>
                                  <a:pt x="460717" y="416013"/>
                                </a:moveTo>
                                <a:lnTo>
                                  <a:pt x="458114" y="415671"/>
                                </a:lnTo>
                                <a:lnTo>
                                  <a:pt x="457187" y="415366"/>
                                </a:lnTo>
                                <a:lnTo>
                                  <a:pt x="457225" y="414997"/>
                                </a:lnTo>
                                <a:lnTo>
                                  <a:pt x="452589" y="414997"/>
                                </a:lnTo>
                                <a:lnTo>
                                  <a:pt x="449973" y="414997"/>
                                </a:lnTo>
                                <a:lnTo>
                                  <a:pt x="449745" y="416928"/>
                                </a:lnTo>
                                <a:lnTo>
                                  <a:pt x="460463" y="418274"/>
                                </a:lnTo>
                                <a:lnTo>
                                  <a:pt x="460717" y="416013"/>
                                </a:lnTo>
                                <a:close/>
                              </a:path>
                              <a:path w="720725" h="482600">
                                <a:moveTo>
                                  <a:pt x="484149" y="418503"/>
                                </a:moveTo>
                                <a:lnTo>
                                  <a:pt x="477570" y="408952"/>
                                </a:lnTo>
                                <a:lnTo>
                                  <a:pt x="474662" y="401713"/>
                                </a:lnTo>
                                <a:lnTo>
                                  <a:pt x="473379" y="398500"/>
                                </a:lnTo>
                                <a:lnTo>
                                  <a:pt x="472897" y="396963"/>
                                </a:lnTo>
                                <a:lnTo>
                                  <a:pt x="472427" y="394893"/>
                                </a:lnTo>
                                <a:lnTo>
                                  <a:pt x="472008" y="394855"/>
                                </a:lnTo>
                                <a:lnTo>
                                  <a:pt x="469341" y="394525"/>
                                </a:lnTo>
                                <a:lnTo>
                                  <a:pt x="469341" y="408952"/>
                                </a:lnTo>
                                <a:lnTo>
                                  <a:pt x="467855" y="408774"/>
                                </a:lnTo>
                                <a:lnTo>
                                  <a:pt x="462978" y="408609"/>
                                </a:lnTo>
                                <a:lnTo>
                                  <a:pt x="461441" y="408419"/>
                                </a:lnTo>
                                <a:lnTo>
                                  <a:pt x="466356" y="401713"/>
                                </a:lnTo>
                                <a:lnTo>
                                  <a:pt x="466928" y="403174"/>
                                </a:lnTo>
                                <a:lnTo>
                                  <a:pt x="468769" y="407466"/>
                                </a:lnTo>
                                <a:lnTo>
                                  <a:pt x="469341" y="408952"/>
                                </a:lnTo>
                                <a:lnTo>
                                  <a:pt x="469341" y="394525"/>
                                </a:lnTo>
                                <a:lnTo>
                                  <a:pt x="467677" y="394309"/>
                                </a:lnTo>
                                <a:lnTo>
                                  <a:pt x="466801" y="395986"/>
                                </a:lnTo>
                                <a:lnTo>
                                  <a:pt x="465988" y="397141"/>
                                </a:lnTo>
                                <a:lnTo>
                                  <a:pt x="453313" y="414426"/>
                                </a:lnTo>
                                <a:lnTo>
                                  <a:pt x="452996" y="414667"/>
                                </a:lnTo>
                                <a:lnTo>
                                  <a:pt x="457250" y="414667"/>
                                </a:lnTo>
                                <a:lnTo>
                                  <a:pt x="457327" y="414362"/>
                                </a:lnTo>
                                <a:lnTo>
                                  <a:pt x="457555" y="413753"/>
                                </a:lnTo>
                                <a:lnTo>
                                  <a:pt x="459790" y="410705"/>
                                </a:lnTo>
                                <a:lnTo>
                                  <a:pt x="460413" y="410768"/>
                                </a:lnTo>
                                <a:lnTo>
                                  <a:pt x="469696" y="411492"/>
                                </a:lnTo>
                                <a:lnTo>
                                  <a:pt x="470344" y="411581"/>
                                </a:lnTo>
                                <a:lnTo>
                                  <a:pt x="470535" y="412089"/>
                                </a:lnTo>
                                <a:lnTo>
                                  <a:pt x="471258" y="414362"/>
                                </a:lnTo>
                                <a:lnTo>
                                  <a:pt x="471652" y="415366"/>
                                </a:lnTo>
                                <a:lnTo>
                                  <a:pt x="472135" y="416928"/>
                                </a:lnTo>
                                <a:lnTo>
                                  <a:pt x="472173" y="417601"/>
                                </a:lnTo>
                                <a:lnTo>
                                  <a:pt x="471932" y="417830"/>
                                </a:lnTo>
                                <a:lnTo>
                                  <a:pt x="468972" y="417512"/>
                                </a:lnTo>
                                <a:lnTo>
                                  <a:pt x="468782" y="418160"/>
                                </a:lnTo>
                                <a:lnTo>
                                  <a:pt x="468604" y="419747"/>
                                </a:lnTo>
                                <a:lnTo>
                                  <a:pt x="483895" y="420776"/>
                                </a:lnTo>
                                <a:lnTo>
                                  <a:pt x="484149" y="418503"/>
                                </a:lnTo>
                                <a:close/>
                              </a:path>
                              <a:path w="720725" h="482600">
                                <a:moveTo>
                                  <a:pt x="581393" y="120510"/>
                                </a:moveTo>
                                <a:lnTo>
                                  <a:pt x="578573" y="113982"/>
                                </a:lnTo>
                                <a:lnTo>
                                  <a:pt x="574040" y="107543"/>
                                </a:lnTo>
                                <a:lnTo>
                                  <a:pt x="574649" y="116687"/>
                                </a:lnTo>
                                <a:lnTo>
                                  <a:pt x="573138" y="118757"/>
                                </a:lnTo>
                                <a:lnTo>
                                  <a:pt x="571703" y="131178"/>
                                </a:lnTo>
                                <a:lnTo>
                                  <a:pt x="573709" y="134480"/>
                                </a:lnTo>
                                <a:lnTo>
                                  <a:pt x="579005" y="142519"/>
                                </a:lnTo>
                                <a:lnTo>
                                  <a:pt x="579348" y="137363"/>
                                </a:lnTo>
                                <a:lnTo>
                                  <a:pt x="580821" y="132549"/>
                                </a:lnTo>
                                <a:lnTo>
                                  <a:pt x="581393" y="120510"/>
                                </a:lnTo>
                                <a:close/>
                              </a:path>
                              <a:path w="720725" h="482600">
                                <a:moveTo>
                                  <a:pt x="615823" y="143700"/>
                                </a:moveTo>
                                <a:lnTo>
                                  <a:pt x="615759" y="136194"/>
                                </a:lnTo>
                                <a:lnTo>
                                  <a:pt x="612622" y="125590"/>
                                </a:lnTo>
                                <a:lnTo>
                                  <a:pt x="608482" y="118757"/>
                                </a:lnTo>
                                <a:lnTo>
                                  <a:pt x="607047" y="114198"/>
                                </a:lnTo>
                                <a:lnTo>
                                  <a:pt x="602792" y="120662"/>
                                </a:lnTo>
                                <a:lnTo>
                                  <a:pt x="602729" y="125780"/>
                                </a:lnTo>
                                <a:lnTo>
                                  <a:pt x="604824" y="131178"/>
                                </a:lnTo>
                                <a:lnTo>
                                  <a:pt x="606907" y="136804"/>
                                </a:lnTo>
                                <a:lnTo>
                                  <a:pt x="610895" y="140893"/>
                                </a:lnTo>
                                <a:lnTo>
                                  <a:pt x="612089" y="148844"/>
                                </a:lnTo>
                                <a:lnTo>
                                  <a:pt x="615823" y="143700"/>
                                </a:lnTo>
                                <a:close/>
                              </a:path>
                              <a:path w="720725" h="482600">
                                <a:moveTo>
                                  <a:pt x="638403" y="100152"/>
                                </a:moveTo>
                                <a:lnTo>
                                  <a:pt x="635660" y="89192"/>
                                </a:lnTo>
                                <a:lnTo>
                                  <a:pt x="631774" y="82194"/>
                                </a:lnTo>
                                <a:lnTo>
                                  <a:pt x="630504" y="77584"/>
                                </a:lnTo>
                                <a:lnTo>
                                  <a:pt x="626059" y="83858"/>
                                </a:lnTo>
                                <a:lnTo>
                                  <a:pt x="625843" y="88976"/>
                                </a:lnTo>
                                <a:lnTo>
                                  <a:pt x="629539" y="100406"/>
                                </a:lnTo>
                                <a:lnTo>
                                  <a:pt x="633387" y="104660"/>
                                </a:lnTo>
                                <a:lnTo>
                                  <a:pt x="634288" y="112649"/>
                                </a:lnTo>
                                <a:lnTo>
                                  <a:pt x="638200" y="107657"/>
                                </a:lnTo>
                                <a:lnTo>
                                  <a:pt x="638403" y="100152"/>
                                </a:lnTo>
                                <a:close/>
                              </a:path>
                              <a:path w="720725" h="482600">
                                <a:moveTo>
                                  <a:pt x="646976" y="183057"/>
                                </a:moveTo>
                                <a:lnTo>
                                  <a:pt x="639660" y="180809"/>
                                </a:lnTo>
                                <a:lnTo>
                                  <a:pt x="638594" y="178892"/>
                                </a:lnTo>
                                <a:lnTo>
                                  <a:pt x="629272" y="173850"/>
                                </a:lnTo>
                                <a:lnTo>
                                  <a:pt x="626059" y="174548"/>
                                </a:lnTo>
                                <a:lnTo>
                                  <a:pt x="618121" y="176580"/>
                                </a:lnTo>
                                <a:lnTo>
                                  <a:pt x="621995" y="178435"/>
                                </a:lnTo>
                                <a:lnTo>
                                  <a:pt x="625119" y="181152"/>
                                </a:lnTo>
                                <a:lnTo>
                                  <a:pt x="634288" y="185343"/>
                                </a:lnTo>
                                <a:lnTo>
                                  <a:pt x="640346" y="184937"/>
                                </a:lnTo>
                                <a:lnTo>
                                  <a:pt x="646976" y="183057"/>
                                </a:lnTo>
                                <a:close/>
                              </a:path>
                              <a:path w="720725" h="482600">
                                <a:moveTo>
                                  <a:pt x="647915" y="125641"/>
                                </a:moveTo>
                                <a:lnTo>
                                  <a:pt x="639673" y="126415"/>
                                </a:lnTo>
                                <a:lnTo>
                                  <a:pt x="635076" y="128993"/>
                                </a:lnTo>
                                <a:lnTo>
                                  <a:pt x="627430" y="138125"/>
                                </a:lnTo>
                                <a:lnTo>
                                  <a:pt x="626135" y="143103"/>
                                </a:lnTo>
                                <a:lnTo>
                                  <a:pt x="619925" y="148361"/>
                                </a:lnTo>
                                <a:lnTo>
                                  <a:pt x="626440" y="147993"/>
                                </a:lnTo>
                                <a:lnTo>
                                  <a:pt x="633107" y="143725"/>
                                </a:lnTo>
                                <a:lnTo>
                                  <a:pt x="640969" y="135534"/>
                                </a:lnTo>
                                <a:lnTo>
                                  <a:pt x="644677" y="128930"/>
                                </a:lnTo>
                                <a:lnTo>
                                  <a:pt x="647915" y="125641"/>
                                </a:lnTo>
                                <a:close/>
                              </a:path>
                              <a:path w="720725" h="482600">
                                <a:moveTo>
                                  <a:pt x="649427" y="137541"/>
                                </a:moveTo>
                                <a:lnTo>
                                  <a:pt x="644740" y="143497"/>
                                </a:lnTo>
                                <a:lnTo>
                                  <a:pt x="642048" y="143979"/>
                                </a:lnTo>
                                <a:lnTo>
                                  <a:pt x="633984" y="151041"/>
                                </a:lnTo>
                                <a:lnTo>
                                  <a:pt x="630224" y="155143"/>
                                </a:lnTo>
                                <a:lnTo>
                                  <a:pt x="629386" y="162864"/>
                                </a:lnTo>
                                <a:lnTo>
                                  <a:pt x="634784" y="161886"/>
                                </a:lnTo>
                                <a:lnTo>
                                  <a:pt x="641743" y="157137"/>
                                </a:lnTo>
                                <a:lnTo>
                                  <a:pt x="646569" y="148945"/>
                                </a:lnTo>
                                <a:lnTo>
                                  <a:pt x="647700" y="147142"/>
                                </a:lnTo>
                                <a:lnTo>
                                  <a:pt x="649427" y="137541"/>
                                </a:lnTo>
                                <a:close/>
                              </a:path>
                              <a:path w="720725" h="482600">
                                <a:moveTo>
                                  <a:pt x="720712" y="271843"/>
                                </a:moveTo>
                                <a:lnTo>
                                  <a:pt x="720293" y="266319"/>
                                </a:lnTo>
                                <a:lnTo>
                                  <a:pt x="719264" y="252869"/>
                                </a:lnTo>
                                <a:lnTo>
                                  <a:pt x="710399" y="248754"/>
                                </a:lnTo>
                                <a:lnTo>
                                  <a:pt x="698233" y="249364"/>
                                </a:lnTo>
                                <a:lnTo>
                                  <a:pt x="694296" y="251345"/>
                                </a:lnTo>
                                <a:lnTo>
                                  <a:pt x="689940" y="256730"/>
                                </a:lnTo>
                                <a:lnTo>
                                  <a:pt x="689152" y="259829"/>
                                </a:lnTo>
                                <a:lnTo>
                                  <a:pt x="690308" y="268478"/>
                                </a:lnTo>
                                <a:lnTo>
                                  <a:pt x="695909" y="265557"/>
                                </a:lnTo>
                                <a:lnTo>
                                  <a:pt x="694867" y="264693"/>
                                </a:lnTo>
                                <a:lnTo>
                                  <a:pt x="706170" y="254101"/>
                                </a:lnTo>
                                <a:lnTo>
                                  <a:pt x="714387" y="254952"/>
                                </a:lnTo>
                                <a:lnTo>
                                  <a:pt x="715581" y="270738"/>
                                </a:lnTo>
                                <a:lnTo>
                                  <a:pt x="714286" y="274548"/>
                                </a:lnTo>
                                <a:lnTo>
                                  <a:pt x="687412" y="286689"/>
                                </a:lnTo>
                                <a:lnTo>
                                  <a:pt x="432562" y="286689"/>
                                </a:lnTo>
                                <a:lnTo>
                                  <a:pt x="415975" y="288874"/>
                                </a:lnTo>
                                <a:lnTo>
                                  <a:pt x="403593" y="295262"/>
                                </a:lnTo>
                                <a:lnTo>
                                  <a:pt x="395643" y="305676"/>
                                </a:lnTo>
                                <a:lnTo>
                                  <a:pt x="393293" y="315950"/>
                                </a:lnTo>
                                <a:lnTo>
                                  <a:pt x="386308" y="320040"/>
                                </a:lnTo>
                                <a:lnTo>
                                  <a:pt x="379437" y="326390"/>
                                </a:lnTo>
                                <a:lnTo>
                                  <a:pt x="374129" y="332740"/>
                                </a:lnTo>
                                <a:lnTo>
                                  <a:pt x="376694" y="325120"/>
                                </a:lnTo>
                                <a:lnTo>
                                  <a:pt x="395770" y="287020"/>
                                </a:lnTo>
                                <a:lnTo>
                                  <a:pt x="424141" y="260350"/>
                                </a:lnTo>
                                <a:lnTo>
                                  <a:pt x="462343" y="240030"/>
                                </a:lnTo>
                                <a:lnTo>
                                  <a:pt x="483565" y="232410"/>
                                </a:lnTo>
                                <a:lnTo>
                                  <a:pt x="487781" y="232410"/>
                                </a:lnTo>
                                <a:lnTo>
                                  <a:pt x="492379" y="231140"/>
                                </a:lnTo>
                                <a:lnTo>
                                  <a:pt x="470115" y="267970"/>
                                </a:lnTo>
                                <a:lnTo>
                                  <a:pt x="458190" y="275590"/>
                                </a:lnTo>
                                <a:lnTo>
                                  <a:pt x="451345" y="275590"/>
                                </a:lnTo>
                                <a:lnTo>
                                  <a:pt x="442442" y="276860"/>
                                </a:lnTo>
                                <a:lnTo>
                                  <a:pt x="434759" y="279400"/>
                                </a:lnTo>
                                <a:lnTo>
                                  <a:pt x="431609" y="284480"/>
                                </a:lnTo>
                                <a:lnTo>
                                  <a:pt x="477062" y="284480"/>
                                </a:lnTo>
                                <a:lnTo>
                                  <a:pt x="479056" y="281940"/>
                                </a:lnTo>
                                <a:lnTo>
                                  <a:pt x="478929" y="279400"/>
                                </a:lnTo>
                                <a:lnTo>
                                  <a:pt x="478561" y="275590"/>
                                </a:lnTo>
                                <a:lnTo>
                                  <a:pt x="480390" y="270510"/>
                                </a:lnTo>
                                <a:lnTo>
                                  <a:pt x="484276" y="262890"/>
                                </a:lnTo>
                                <a:lnTo>
                                  <a:pt x="492963" y="246380"/>
                                </a:lnTo>
                                <a:lnTo>
                                  <a:pt x="494588" y="242570"/>
                                </a:lnTo>
                                <a:lnTo>
                                  <a:pt x="498360" y="236220"/>
                                </a:lnTo>
                                <a:lnTo>
                                  <a:pt x="501586" y="231140"/>
                                </a:lnTo>
                                <a:lnTo>
                                  <a:pt x="502386" y="229870"/>
                                </a:lnTo>
                                <a:lnTo>
                                  <a:pt x="511289" y="228600"/>
                                </a:lnTo>
                                <a:lnTo>
                                  <a:pt x="520827" y="228600"/>
                                </a:lnTo>
                                <a:lnTo>
                                  <a:pt x="530910" y="227330"/>
                                </a:lnTo>
                                <a:lnTo>
                                  <a:pt x="541464" y="228600"/>
                                </a:lnTo>
                                <a:lnTo>
                                  <a:pt x="541502" y="240030"/>
                                </a:lnTo>
                                <a:lnTo>
                                  <a:pt x="541172" y="248920"/>
                                </a:lnTo>
                                <a:lnTo>
                                  <a:pt x="540677" y="255270"/>
                                </a:lnTo>
                                <a:lnTo>
                                  <a:pt x="539597" y="265430"/>
                                </a:lnTo>
                                <a:lnTo>
                                  <a:pt x="536625" y="269240"/>
                                </a:lnTo>
                                <a:lnTo>
                                  <a:pt x="527126" y="275590"/>
                                </a:lnTo>
                                <a:lnTo>
                                  <a:pt x="521411" y="275590"/>
                                </a:lnTo>
                                <a:lnTo>
                                  <a:pt x="509854" y="278130"/>
                                </a:lnTo>
                                <a:lnTo>
                                  <a:pt x="501548" y="276860"/>
                                </a:lnTo>
                                <a:lnTo>
                                  <a:pt x="501548" y="284480"/>
                                </a:lnTo>
                                <a:lnTo>
                                  <a:pt x="543140" y="284480"/>
                                </a:lnTo>
                                <a:lnTo>
                                  <a:pt x="545401" y="280670"/>
                                </a:lnTo>
                                <a:lnTo>
                                  <a:pt x="546341" y="278130"/>
                                </a:lnTo>
                                <a:lnTo>
                                  <a:pt x="546811" y="276860"/>
                                </a:lnTo>
                                <a:lnTo>
                                  <a:pt x="547662" y="270510"/>
                                </a:lnTo>
                                <a:lnTo>
                                  <a:pt x="548601" y="251460"/>
                                </a:lnTo>
                                <a:lnTo>
                                  <a:pt x="549084" y="245110"/>
                                </a:lnTo>
                                <a:lnTo>
                                  <a:pt x="549694" y="238760"/>
                                </a:lnTo>
                                <a:lnTo>
                                  <a:pt x="550367" y="232410"/>
                                </a:lnTo>
                                <a:lnTo>
                                  <a:pt x="555434" y="234950"/>
                                </a:lnTo>
                                <a:lnTo>
                                  <a:pt x="559892" y="238760"/>
                                </a:lnTo>
                                <a:lnTo>
                                  <a:pt x="562038" y="237490"/>
                                </a:lnTo>
                                <a:lnTo>
                                  <a:pt x="560705" y="234950"/>
                                </a:lnTo>
                                <a:lnTo>
                                  <a:pt x="557263" y="232410"/>
                                </a:lnTo>
                                <a:lnTo>
                                  <a:pt x="553034" y="228600"/>
                                </a:lnTo>
                                <a:lnTo>
                                  <a:pt x="556933" y="229870"/>
                                </a:lnTo>
                                <a:lnTo>
                                  <a:pt x="560882" y="229870"/>
                                </a:lnTo>
                                <a:lnTo>
                                  <a:pt x="564642" y="231140"/>
                                </a:lnTo>
                                <a:lnTo>
                                  <a:pt x="585431" y="234950"/>
                                </a:lnTo>
                                <a:lnTo>
                                  <a:pt x="603453" y="240030"/>
                                </a:lnTo>
                                <a:lnTo>
                                  <a:pt x="620395" y="246380"/>
                                </a:lnTo>
                                <a:lnTo>
                                  <a:pt x="637921" y="255270"/>
                                </a:lnTo>
                                <a:lnTo>
                                  <a:pt x="638987" y="252730"/>
                                </a:lnTo>
                                <a:lnTo>
                                  <a:pt x="603885" y="237490"/>
                                </a:lnTo>
                                <a:lnTo>
                                  <a:pt x="569683" y="227330"/>
                                </a:lnTo>
                                <a:lnTo>
                                  <a:pt x="564426" y="226060"/>
                                </a:lnTo>
                                <a:lnTo>
                                  <a:pt x="559892" y="226060"/>
                                </a:lnTo>
                                <a:lnTo>
                                  <a:pt x="555498" y="224790"/>
                                </a:lnTo>
                                <a:lnTo>
                                  <a:pt x="551345" y="224790"/>
                                </a:lnTo>
                                <a:lnTo>
                                  <a:pt x="551497" y="223520"/>
                                </a:lnTo>
                                <a:lnTo>
                                  <a:pt x="552132" y="218440"/>
                                </a:lnTo>
                                <a:lnTo>
                                  <a:pt x="552945" y="213360"/>
                                </a:lnTo>
                                <a:lnTo>
                                  <a:pt x="553567" y="209550"/>
                                </a:lnTo>
                                <a:lnTo>
                                  <a:pt x="553694" y="209550"/>
                                </a:lnTo>
                                <a:lnTo>
                                  <a:pt x="553847" y="208280"/>
                                </a:lnTo>
                                <a:lnTo>
                                  <a:pt x="559790" y="205740"/>
                                </a:lnTo>
                                <a:lnTo>
                                  <a:pt x="565543" y="204470"/>
                                </a:lnTo>
                                <a:lnTo>
                                  <a:pt x="571347" y="200660"/>
                                </a:lnTo>
                                <a:lnTo>
                                  <a:pt x="577164" y="201930"/>
                                </a:lnTo>
                                <a:lnTo>
                                  <a:pt x="584898" y="205740"/>
                                </a:lnTo>
                                <a:lnTo>
                                  <a:pt x="600265" y="204470"/>
                                </a:lnTo>
                                <a:lnTo>
                                  <a:pt x="600265" y="200660"/>
                                </a:lnTo>
                                <a:lnTo>
                                  <a:pt x="600265" y="191770"/>
                                </a:lnTo>
                                <a:lnTo>
                                  <a:pt x="600265" y="187960"/>
                                </a:lnTo>
                                <a:lnTo>
                                  <a:pt x="600100" y="186690"/>
                                </a:lnTo>
                                <a:lnTo>
                                  <a:pt x="599833" y="185420"/>
                                </a:lnTo>
                                <a:lnTo>
                                  <a:pt x="605066" y="181610"/>
                                </a:lnTo>
                                <a:lnTo>
                                  <a:pt x="606806" y="180340"/>
                                </a:lnTo>
                                <a:lnTo>
                                  <a:pt x="612190" y="175260"/>
                                </a:lnTo>
                                <a:lnTo>
                                  <a:pt x="614959" y="168910"/>
                                </a:lnTo>
                                <a:lnTo>
                                  <a:pt x="611162" y="168910"/>
                                </a:lnTo>
                                <a:lnTo>
                                  <a:pt x="607771" y="172720"/>
                                </a:lnTo>
                                <a:lnTo>
                                  <a:pt x="603491" y="177800"/>
                                </a:lnTo>
                                <a:lnTo>
                                  <a:pt x="598601" y="181610"/>
                                </a:lnTo>
                                <a:lnTo>
                                  <a:pt x="594652" y="172720"/>
                                </a:lnTo>
                                <a:lnTo>
                                  <a:pt x="588911" y="165100"/>
                                </a:lnTo>
                                <a:lnTo>
                                  <a:pt x="579704" y="152400"/>
                                </a:lnTo>
                                <a:lnTo>
                                  <a:pt x="574192" y="144780"/>
                                </a:lnTo>
                                <a:lnTo>
                                  <a:pt x="561632" y="133350"/>
                                </a:lnTo>
                                <a:lnTo>
                                  <a:pt x="546074" y="124460"/>
                                </a:lnTo>
                                <a:lnTo>
                                  <a:pt x="541210" y="122821"/>
                                </a:lnTo>
                                <a:lnTo>
                                  <a:pt x="541210" y="223520"/>
                                </a:lnTo>
                                <a:lnTo>
                                  <a:pt x="531444" y="222250"/>
                                </a:lnTo>
                                <a:lnTo>
                                  <a:pt x="522719" y="222250"/>
                                </a:lnTo>
                                <a:lnTo>
                                  <a:pt x="514845" y="223520"/>
                                </a:lnTo>
                                <a:lnTo>
                                  <a:pt x="507606" y="224790"/>
                                </a:lnTo>
                                <a:lnTo>
                                  <a:pt x="514032" y="222250"/>
                                </a:lnTo>
                                <a:lnTo>
                                  <a:pt x="519823" y="220980"/>
                                </a:lnTo>
                                <a:lnTo>
                                  <a:pt x="526173" y="218440"/>
                                </a:lnTo>
                                <a:lnTo>
                                  <a:pt x="532993" y="215900"/>
                                </a:lnTo>
                                <a:lnTo>
                                  <a:pt x="540156" y="213360"/>
                                </a:lnTo>
                                <a:lnTo>
                                  <a:pt x="540981" y="219710"/>
                                </a:lnTo>
                                <a:lnTo>
                                  <a:pt x="541210" y="223520"/>
                                </a:lnTo>
                                <a:lnTo>
                                  <a:pt x="541210" y="122821"/>
                                </a:lnTo>
                                <a:lnTo>
                                  <a:pt x="539203" y="122148"/>
                                </a:lnTo>
                                <a:lnTo>
                                  <a:pt x="539203" y="209550"/>
                                </a:lnTo>
                                <a:lnTo>
                                  <a:pt x="531215" y="212090"/>
                                </a:lnTo>
                                <a:lnTo>
                                  <a:pt x="523570" y="213360"/>
                                </a:lnTo>
                                <a:lnTo>
                                  <a:pt x="509816" y="218440"/>
                                </a:lnTo>
                                <a:lnTo>
                                  <a:pt x="509574" y="218440"/>
                                </a:lnTo>
                                <a:lnTo>
                                  <a:pt x="514604" y="209550"/>
                                </a:lnTo>
                                <a:lnTo>
                                  <a:pt x="518896" y="203200"/>
                                </a:lnTo>
                                <a:lnTo>
                                  <a:pt x="519544" y="201930"/>
                                </a:lnTo>
                                <a:lnTo>
                                  <a:pt x="521030" y="199390"/>
                                </a:lnTo>
                                <a:lnTo>
                                  <a:pt x="522528" y="198120"/>
                                </a:lnTo>
                                <a:lnTo>
                                  <a:pt x="519049" y="191770"/>
                                </a:lnTo>
                                <a:lnTo>
                                  <a:pt x="531456" y="191770"/>
                                </a:lnTo>
                                <a:lnTo>
                                  <a:pt x="537984" y="204470"/>
                                </a:lnTo>
                                <a:lnTo>
                                  <a:pt x="538645" y="207010"/>
                                </a:lnTo>
                                <a:lnTo>
                                  <a:pt x="539203" y="209550"/>
                                </a:lnTo>
                                <a:lnTo>
                                  <a:pt x="539203" y="122148"/>
                                </a:lnTo>
                                <a:lnTo>
                                  <a:pt x="531037" y="119380"/>
                                </a:lnTo>
                                <a:lnTo>
                                  <a:pt x="520039" y="116840"/>
                                </a:lnTo>
                                <a:lnTo>
                                  <a:pt x="507072" y="116840"/>
                                </a:lnTo>
                                <a:lnTo>
                                  <a:pt x="502348" y="117360"/>
                                </a:lnTo>
                                <a:lnTo>
                                  <a:pt x="502348" y="199390"/>
                                </a:lnTo>
                                <a:lnTo>
                                  <a:pt x="501408" y="207010"/>
                                </a:lnTo>
                                <a:lnTo>
                                  <a:pt x="498424" y="217170"/>
                                </a:lnTo>
                                <a:lnTo>
                                  <a:pt x="497865" y="219710"/>
                                </a:lnTo>
                                <a:lnTo>
                                  <a:pt x="497141" y="220980"/>
                                </a:lnTo>
                                <a:lnTo>
                                  <a:pt x="496328" y="222250"/>
                                </a:lnTo>
                                <a:lnTo>
                                  <a:pt x="459270" y="236220"/>
                                </a:lnTo>
                                <a:lnTo>
                                  <a:pt x="440016" y="245110"/>
                                </a:lnTo>
                                <a:lnTo>
                                  <a:pt x="399211" y="274320"/>
                                </a:lnTo>
                                <a:lnTo>
                                  <a:pt x="375869" y="309880"/>
                                </a:lnTo>
                                <a:lnTo>
                                  <a:pt x="370078" y="325120"/>
                                </a:lnTo>
                                <a:lnTo>
                                  <a:pt x="368261" y="324116"/>
                                </a:lnTo>
                                <a:lnTo>
                                  <a:pt x="368261" y="330200"/>
                                </a:lnTo>
                                <a:lnTo>
                                  <a:pt x="366039" y="336550"/>
                                </a:lnTo>
                                <a:lnTo>
                                  <a:pt x="363982" y="344170"/>
                                </a:lnTo>
                                <a:lnTo>
                                  <a:pt x="362064" y="351790"/>
                                </a:lnTo>
                                <a:lnTo>
                                  <a:pt x="360641" y="342900"/>
                                </a:lnTo>
                                <a:lnTo>
                                  <a:pt x="359994" y="340360"/>
                                </a:lnTo>
                                <a:lnTo>
                                  <a:pt x="358698" y="335280"/>
                                </a:lnTo>
                                <a:lnTo>
                                  <a:pt x="356158" y="327660"/>
                                </a:lnTo>
                                <a:lnTo>
                                  <a:pt x="357974" y="326390"/>
                                </a:lnTo>
                                <a:lnTo>
                                  <a:pt x="359676" y="323850"/>
                                </a:lnTo>
                                <a:lnTo>
                                  <a:pt x="361264" y="322580"/>
                                </a:lnTo>
                                <a:lnTo>
                                  <a:pt x="363359" y="325120"/>
                                </a:lnTo>
                                <a:lnTo>
                                  <a:pt x="365683" y="327660"/>
                                </a:lnTo>
                                <a:lnTo>
                                  <a:pt x="368261" y="330200"/>
                                </a:lnTo>
                                <a:lnTo>
                                  <a:pt x="368261" y="324116"/>
                                </a:lnTo>
                                <a:lnTo>
                                  <a:pt x="367792" y="323850"/>
                                </a:lnTo>
                                <a:lnTo>
                                  <a:pt x="366750" y="322580"/>
                                </a:lnTo>
                                <a:lnTo>
                                  <a:pt x="365721" y="321310"/>
                                </a:lnTo>
                                <a:lnTo>
                                  <a:pt x="363842" y="320040"/>
                                </a:lnTo>
                                <a:lnTo>
                                  <a:pt x="365772" y="317500"/>
                                </a:lnTo>
                                <a:lnTo>
                                  <a:pt x="369633" y="312420"/>
                                </a:lnTo>
                                <a:lnTo>
                                  <a:pt x="373964" y="304800"/>
                                </a:lnTo>
                                <a:lnTo>
                                  <a:pt x="376821" y="297180"/>
                                </a:lnTo>
                                <a:lnTo>
                                  <a:pt x="378218" y="289560"/>
                                </a:lnTo>
                                <a:lnTo>
                                  <a:pt x="379349" y="287020"/>
                                </a:lnTo>
                                <a:lnTo>
                                  <a:pt x="380657" y="284480"/>
                                </a:lnTo>
                                <a:lnTo>
                                  <a:pt x="383273" y="274320"/>
                                </a:lnTo>
                                <a:lnTo>
                                  <a:pt x="380682" y="265430"/>
                                </a:lnTo>
                                <a:lnTo>
                                  <a:pt x="378968" y="261620"/>
                                </a:lnTo>
                                <a:lnTo>
                                  <a:pt x="378396" y="260350"/>
                                </a:lnTo>
                                <a:lnTo>
                                  <a:pt x="393039" y="251460"/>
                                </a:lnTo>
                                <a:lnTo>
                                  <a:pt x="408305" y="241300"/>
                                </a:lnTo>
                                <a:lnTo>
                                  <a:pt x="421132" y="233680"/>
                                </a:lnTo>
                                <a:lnTo>
                                  <a:pt x="439077" y="152400"/>
                                </a:lnTo>
                                <a:lnTo>
                                  <a:pt x="444576" y="162560"/>
                                </a:lnTo>
                                <a:lnTo>
                                  <a:pt x="452628" y="171450"/>
                                </a:lnTo>
                                <a:lnTo>
                                  <a:pt x="462140" y="179070"/>
                                </a:lnTo>
                                <a:lnTo>
                                  <a:pt x="472097" y="184150"/>
                                </a:lnTo>
                                <a:lnTo>
                                  <a:pt x="478624" y="187960"/>
                                </a:lnTo>
                                <a:lnTo>
                                  <a:pt x="484517" y="189230"/>
                                </a:lnTo>
                                <a:lnTo>
                                  <a:pt x="496938" y="189230"/>
                                </a:lnTo>
                                <a:lnTo>
                                  <a:pt x="500951" y="194310"/>
                                </a:lnTo>
                                <a:lnTo>
                                  <a:pt x="502348" y="199390"/>
                                </a:lnTo>
                                <a:lnTo>
                                  <a:pt x="502348" y="117360"/>
                                </a:lnTo>
                                <a:lnTo>
                                  <a:pt x="495465" y="118110"/>
                                </a:lnTo>
                                <a:lnTo>
                                  <a:pt x="485317" y="121920"/>
                                </a:lnTo>
                                <a:lnTo>
                                  <a:pt x="476694" y="124460"/>
                                </a:lnTo>
                                <a:lnTo>
                                  <a:pt x="470763" y="116840"/>
                                </a:lnTo>
                                <a:lnTo>
                                  <a:pt x="469798" y="106680"/>
                                </a:lnTo>
                                <a:lnTo>
                                  <a:pt x="472186" y="93980"/>
                                </a:lnTo>
                                <a:lnTo>
                                  <a:pt x="476326" y="83820"/>
                                </a:lnTo>
                                <a:lnTo>
                                  <a:pt x="479577" y="76200"/>
                                </a:lnTo>
                                <a:lnTo>
                                  <a:pt x="484962" y="62230"/>
                                </a:lnTo>
                                <a:lnTo>
                                  <a:pt x="486752" y="54610"/>
                                </a:lnTo>
                                <a:lnTo>
                                  <a:pt x="488238" y="45720"/>
                                </a:lnTo>
                                <a:lnTo>
                                  <a:pt x="488721" y="39370"/>
                                </a:lnTo>
                                <a:lnTo>
                                  <a:pt x="488645" y="35560"/>
                                </a:lnTo>
                                <a:lnTo>
                                  <a:pt x="488365" y="31750"/>
                                </a:lnTo>
                                <a:lnTo>
                                  <a:pt x="486752" y="26670"/>
                                </a:lnTo>
                                <a:lnTo>
                                  <a:pt x="483781" y="20320"/>
                                </a:lnTo>
                                <a:lnTo>
                                  <a:pt x="477812" y="19050"/>
                                </a:lnTo>
                                <a:lnTo>
                                  <a:pt x="468871" y="20320"/>
                                </a:lnTo>
                                <a:lnTo>
                                  <a:pt x="464400" y="22860"/>
                                </a:lnTo>
                                <a:lnTo>
                                  <a:pt x="461416" y="30480"/>
                                </a:lnTo>
                                <a:lnTo>
                                  <a:pt x="458444" y="33020"/>
                                </a:lnTo>
                                <a:lnTo>
                                  <a:pt x="453047" y="35560"/>
                                </a:lnTo>
                                <a:lnTo>
                                  <a:pt x="449313" y="36830"/>
                                </a:lnTo>
                                <a:lnTo>
                                  <a:pt x="447636" y="39370"/>
                                </a:lnTo>
                                <a:lnTo>
                                  <a:pt x="449681" y="41910"/>
                                </a:lnTo>
                                <a:lnTo>
                                  <a:pt x="458127" y="39370"/>
                                </a:lnTo>
                                <a:lnTo>
                                  <a:pt x="463664" y="39370"/>
                                </a:lnTo>
                                <a:lnTo>
                                  <a:pt x="470611" y="40640"/>
                                </a:lnTo>
                                <a:lnTo>
                                  <a:pt x="470179" y="49530"/>
                                </a:lnTo>
                                <a:lnTo>
                                  <a:pt x="467512" y="57150"/>
                                </a:lnTo>
                                <a:lnTo>
                                  <a:pt x="461670" y="66040"/>
                                </a:lnTo>
                                <a:lnTo>
                                  <a:pt x="451739" y="78740"/>
                                </a:lnTo>
                                <a:lnTo>
                                  <a:pt x="447167" y="86360"/>
                                </a:lnTo>
                                <a:lnTo>
                                  <a:pt x="443598" y="92710"/>
                                </a:lnTo>
                                <a:lnTo>
                                  <a:pt x="440931" y="100330"/>
                                </a:lnTo>
                                <a:lnTo>
                                  <a:pt x="439077" y="106680"/>
                                </a:lnTo>
                                <a:lnTo>
                                  <a:pt x="439077" y="86360"/>
                                </a:lnTo>
                                <a:lnTo>
                                  <a:pt x="434492" y="86360"/>
                                </a:lnTo>
                                <a:lnTo>
                                  <a:pt x="434492" y="91440"/>
                                </a:lnTo>
                                <a:lnTo>
                                  <a:pt x="434378" y="201930"/>
                                </a:lnTo>
                                <a:lnTo>
                                  <a:pt x="394576" y="245110"/>
                                </a:lnTo>
                                <a:lnTo>
                                  <a:pt x="376618" y="256476"/>
                                </a:lnTo>
                                <a:lnTo>
                                  <a:pt x="376618" y="261620"/>
                                </a:lnTo>
                                <a:lnTo>
                                  <a:pt x="376326" y="264160"/>
                                </a:lnTo>
                                <a:lnTo>
                                  <a:pt x="375551" y="266700"/>
                                </a:lnTo>
                                <a:lnTo>
                                  <a:pt x="371348" y="278130"/>
                                </a:lnTo>
                                <a:lnTo>
                                  <a:pt x="373519" y="284480"/>
                                </a:lnTo>
                                <a:lnTo>
                                  <a:pt x="375450" y="288290"/>
                                </a:lnTo>
                                <a:lnTo>
                                  <a:pt x="374065" y="295910"/>
                                </a:lnTo>
                                <a:lnTo>
                                  <a:pt x="371208" y="303530"/>
                                </a:lnTo>
                                <a:lnTo>
                                  <a:pt x="366890" y="309880"/>
                                </a:lnTo>
                                <a:lnTo>
                                  <a:pt x="361099" y="317500"/>
                                </a:lnTo>
                                <a:lnTo>
                                  <a:pt x="358724" y="314579"/>
                                </a:lnTo>
                                <a:lnTo>
                                  <a:pt x="358724" y="320040"/>
                                </a:lnTo>
                                <a:lnTo>
                                  <a:pt x="356146" y="322580"/>
                                </a:lnTo>
                                <a:lnTo>
                                  <a:pt x="355815" y="322884"/>
                                </a:lnTo>
                                <a:lnTo>
                                  <a:pt x="355815" y="367690"/>
                                </a:lnTo>
                                <a:lnTo>
                                  <a:pt x="302933" y="370459"/>
                                </a:lnTo>
                                <a:lnTo>
                                  <a:pt x="264452" y="377698"/>
                                </a:lnTo>
                                <a:lnTo>
                                  <a:pt x="254876" y="379603"/>
                                </a:lnTo>
                                <a:lnTo>
                                  <a:pt x="249237" y="380492"/>
                                </a:lnTo>
                                <a:lnTo>
                                  <a:pt x="250253" y="379730"/>
                                </a:lnTo>
                                <a:lnTo>
                                  <a:pt x="252310" y="368300"/>
                                </a:lnTo>
                                <a:lnTo>
                                  <a:pt x="252590" y="367030"/>
                                </a:lnTo>
                                <a:lnTo>
                                  <a:pt x="253250" y="365760"/>
                                </a:lnTo>
                                <a:lnTo>
                                  <a:pt x="253669" y="364490"/>
                                </a:lnTo>
                                <a:lnTo>
                                  <a:pt x="254431" y="363220"/>
                                </a:lnTo>
                                <a:lnTo>
                                  <a:pt x="254533" y="367030"/>
                                </a:lnTo>
                                <a:lnTo>
                                  <a:pt x="256146" y="372110"/>
                                </a:lnTo>
                                <a:lnTo>
                                  <a:pt x="259740" y="374650"/>
                                </a:lnTo>
                                <a:lnTo>
                                  <a:pt x="259880" y="374650"/>
                                </a:lnTo>
                                <a:lnTo>
                                  <a:pt x="259943" y="373380"/>
                                </a:lnTo>
                                <a:lnTo>
                                  <a:pt x="260070" y="373380"/>
                                </a:lnTo>
                                <a:lnTo>
                                  <a:pt x="259930" y="372110"/>
                                </a:lnTo>
                                <a:lnTo>
                                  <a:pt x="259829" y="369570"/>
                                </a:lnTo>
                                <a:lnTo>
                                  <a:pt x="258191" y="365760"/>
                                </a:lnTo>
                                <a:lnTo>
                                  <a:pt x="256108" y="363220"/>
                                </a:lnTo>
                                <a:lnTo>
                                  <a:pt x="255981" y="363220"/>
                                </a:lnTo>
                                <a:lnTo>
                                  <a:pt x="255778" y="361950"/>
                                </a:lnTo>
                                <a:lnTo>
                                  <a:pt x="258826" y="363220"/>
                                </a:lnTo>
                                <a:lnTo>
                                  <a:pt x="260210" y="364490"/>
                                </a:lnTo>
                                <a:lnTo>
                                  <a:pt x="261442" y="365760"/>
                                </a:lnTo>
                                <a:lnTo>
                                  <a:pt x="268935" y="372110"/>
                                </a:lnTo>
                                <a:lnTo>
                                  <a:pt x="275412" y="370840"/>
                                </a:lnTo>
                                <a:lnTo>
                                  <a:pt x="279730" y="372110"/>
                                </a:lnTo>
                                <a:lnTo>
                                  <a:pt x="279311" y="370840"/>
                                </a:lnTo>
                                <a:lnTo>
                                  <a:pt x="278028" y="368300"/>
                                </a:lnTo>
                                <a:lnTo>
                                  <a:pt x="270065" y="361950"/>
                                </a:lnTo>
                                <a:lnTo>
                                  <a:pt x="261874" y="361950"/>
                                </a:lnTo>
                                <a:lnTo>
                                  <a:pt x="257035" y="360680"/>
                                </a:lnTo>
                                <a:lnTo>
                                  <a:pt x="255320" y="360680"/>
                                </a:lnTo>
                                <a:lnTo>
                                  <a:pt x="253060" y="351790"/>
                                </a:lnTo>
                                <a:lnTo>
                                  <a:pt x="252158" y="342900"/>
                                </a:lnTo>
                                <a:lnTo>
                                  <a:pt x="252653" y="335280"/>
                                </a:lnTo>
                                <a:lnTo>
                                  <a:pt x="254533" y="327660"/>
                                </a:lnTo>
                                <a:lnTo>
                                  <a:pt x="258914" y="318770"/>
                                </a:lnTo>
                                <a:lnTo>
                                  <a:pt x="264566" y="312420"/>
                                </a:lnTo>
                                <a:lnTo>
                                  <a:pt x="270573" y="308610"/>
                                </a:lnTo>
                                <a:lnTo>
                                  <a:pt x="276021" y="304800"/>
                                </a:lnTo>
                                <a:lnTo>
                                  <a:pt x="277596" y="304800"/>
                                </a:lnTo>
                                <a:lnTo>
                                  <a:pt x="280695" y="306070"/>
                                </a:lnTo>
                                <a:lnTo>
                                  <a:pt x="271627" y="308610"/>
                                </a:lnTo>
                                <a:lnTo>
                                  <a:pt x="268439" y="322580"/>
                                </a:lnTo>
                                <a:lnTo>
                                  <a:pt x="270891" y="322580"/>
                                </a:lnTo>
                                <a:lnTo>
                                  <a:pt x="272796" y="317500"/>
                                </a:lnTo>
                                <a:lnTo>
                                  <a:pt x="276288" y="311150"/>
                                </a:lnTo>
                                <a:lnTo>
                                  <a:pt x="282105" y="307340"/>
                                </a:lnTo>
                                <a:lnTo>
                                  <a:pt x="290995" y="307340"/>
                                </a:lnTo>
                                <a:lnTo>
                                  <a:pt x="326491" y="329526"/>
                                </a:lnTo>
                                <a:lnTo>
                                  <a:pt x="322160" y="334505"/>
                                </a:lnTo>
                                <a:lnTo>
                                  <a:pt x="312864" y="341020"/>
                                </a:lnTo>
                                <a:lnTo>
                                  <a:pt x="304736" y="341566"/>
                                </a:lnTo>
                                <a:lnTo>
                                  <a:pt x="296138" y="336804"/>
                                </a:lnTo>
                                <a:lnTo>
                                  <a:pt x="308089" y="322440"/>
                                </a:lnTo>
                                <a:lnTo>
                                  <a:pt x="309664" y="322757"/>
                                </a:lnTo>
                                <a:lnTo>
                                  <a:pt x="311975" y="321094"/>
                                </a:lnTo>
                                <a:lnTo>
                                  <a:pt x="312293" y="319430"/>
                                </a:lnTo>
                                <a:lnTo>
                                  <a:pt x="308495" y="313486"/>
                                </a:lnTo>
                                <a:lnTo>
                                  <a:pt x="301917" y="311416"/>
                                </a:lnTo>
                                <a:lnTo>
                                  <a:pt x="290499" y="315353"/>
                                </a:lnTo>
                                <a:lnTo>
                                  <a:pt x="287248" y="320827"/>
                                </a:lnTo>
                                <a:lnTo>
                                  <a:pt x="287718" y="334632"/>
                                </a:lnTo>
                                <a:lnTo>
                                  <a:pt x="290944" y="339991"/>
                                </a:lnTo>
                                <a:lnTo>
                                  <a:pt x="296583" y="343103"/>
                                </a:lnTo>
                                <a:lnTo>
                                  <a:pt x="302539" y="345008"/>
                                </a:lnTo>
                                <a:lnTo>
                                  <a:pt x="309003" y="345363"/>
                                </a:lnTo>
                                <a:lnTo>
                                  <a:pt x="315404" y="344208"/>
                                </a:lnTo>
                                <a:lnTo>
                                  <a:pt x="321183" y="341566"/>
                                </a:lnTo>
                                <a:lnTo>
                                  <a:pt x="328041" y="336892"/>
                                </a:lnTo>
                                <a:lnTo>
                                  <a:pt x="331546" y="329184"/>
                                </a:lnTo>
                                <a:lnTo>
                                  <a:pt x="331368" y="325831"/>
                                </a:lnTo>
                                <a:lnTo>
                                  <a:pt x="337007" y="330200"/>
                                </a:lnTo>
                                <a:lnTo>
                                  <a:pt x="347306" y="344170"/>
                                </a:lnTo>
                                <a:lnTo>
                                  <a:pt x="354876" y="359410"/>
                                </a:lnTo>
                                <a:lnTo>
                                  <a:pt x="355485" y="364490"/>
                                </a:lnTo>
                                <a:lnTo>
                                  <a:pt x="355815" y="367690"/>
                                </a:lnTo>
                                <a:lnTo>
                                  <a:pt x="355815" y="322884"/>
                                </a:lnTo>
                                <a:lnTo>
                                  <a:pt x="354736" y="323850"/>
                                </a:lnTo>
                                <a:lnTo>
                                  <a:pt x="346760" y="306070"/>
                                </a:lnTo>
                                <a:lnTo>
                                  <a:pt x="336359" y="289560"/>
                                </a:lnTo>
                                <a:lnTo>
                                  <a:pt x="323494" y="274320"/>
                                </a:lnTo>
                                <a:lnTo>
                                  <a:pt x="308089" y="261620"/>
                                </a:lnTo>
                                <a:lnTo>
                                  <a:pt x="291261" y="250190"/>
                                </a:lnTo>
                                <a:lnTo>
                                  <a:pt x="273380" y="240030"/>
                                </a:lnTo>
                                <a:lnTo>
                                  <a:pt x="256171" y="229870"/>
                                </a:lnTo>
                                <a:lnTo>
                                  <a:pt x="250240" y="227330"/>
                                </a:lnTo>
                                <a:lnTo>
                                  <a:pt x="241350" y="223520"/>
                                </a:lnTo>
                                <a:lnTo>
                                  <a:pt x="243433" y="217170"/>
                                </a:lnTo>
                                <a:lnTo>
                                  <a:pt x="245402" y="213360"/>
                                </a:lnTo>
                                <a:lnTo>
                                  <a:pt x="246748" y="210820"/>
                                </a:lnTo>
                                <a:lnTo>
                                  <a:pt x="249021" y="203200"/>
                                </a:lnTo>
                                <a:lnTo>
                                  <a:pt x="250177" y="195580"/>
                                </a:lnTo>
                                <a:lnTo>
                                  <a:pt x="250532" y="189230"/>
                                </a:lnTo>
                                <a:lnTo>
                                  <a:pt x="250621" y="186690"/>
                                </a:lnTo>
                                <a:lnTo>
                                  <a:pt x="250672" y="181610"/>
                                </a:lnTo>
                                <a:lnTo>
                                  <a:pt x="254520" y="173990"/>
                                </a:lnTo>
                                <a:lnTo>
                                  <a:pt x="259003" y="163830"/>
                                </a:lnTo>
                                <a:lnTo>
                                  <a:pt x="263055" y="153670"/>
                                </a:lnTo>
                                <a:lnTo>
                                  <a:pt x="265633" y="143510"/>
                                </a:lnTo>
                                <a:lnTo>
                                  <a:pt x="272681" y="146050"/>
                                </a:lnTo>
                                <a:lnTo>
                                  <a:pt x="281127" y="149860"/>
                                </a:lnTo>
                                <a:lnTo>
                                  <a:pt x="284746" y="153670"/>
                                </a:lnTo>
                                <a:lnTo>
                                  <a:pt x="284835" y="201930"/>
                                </a:lnTo>
                                <a:lnTo>
                                  <a:pt x="285229" y="207010"/>
                                </a:lnTo>
                                <a:lnTo>
                                  <a:pt x="315353" y="241300"/>
                                </a:lnTo>
                                <a:lnTo>
                                  <a:pt x="330479" y="251460"/>
                                </a:lnTo>
                                <a:lnTo>
                                  <a:pt x="345109" y="260350"/>
                                </a:lnTo>
                                <a:lnTo>
                                  <a:pt x="342328" y="265430"/>
                                </a:lnTo>
                                <a:lnTo>
                                  <a:pt x="338620" y="274320"/>
                                </a:lnTo>
                                <a:lnTo>
                                  <a:pt x="340995" y="287020"/>
                                </a:lnTo>
                                <a:lnTo>
                                  <a:pt x="342569" y="289560"/>
                                </a:lnTo>
                                <a:lnTo>
                                  <a:pt x="343903" y="292100"/>
                                </a:lnTo>
                                <a:lnTo>
                                  <a:pt x="345427" y="297180"/>
                                </a:lnTo>
                                <a:lnTo>
                                  <a:pt x="348208" y="303530"/>
                                </a:lnTo>
                                <a:lnTo>
                                  <a:pt x="352539" y="311150"/>
                                </a:lnTo>
                                <a:lnTo>
                                  <a:pt x="358724" y="320040"/>
                                </a:lnTo>
                                <a:lnTo>
                                  <a:pt x="358724" y="314579"/>
                                </a:lnTo>
                                <a:lnTo>
                                  <a:pt x="354914" y="309880"/>
                                </a:lnTo>
                                <a:lnTo>
                                  <a:pt x="350685" y="302260"/>
                                </a:lnTo>
                                <a:lnTo>
                                  <a:pt x="348056" y="294640"/>
                                </a:lnTo>
                                <a:lnTo>
                                  <a:pt x="346710" y="288290"/>
                                </a:lnTo>
                                <a:lnTo>
                                  <a:pt x="348665" y="284480"/>
                                </a:lnTo>
                                <a:lnTo>
                                  <a:pt x="350481" y="279400"/>
                                </a:lnTo>
                                <a:lnTo>
                                  <a:pt x="346748" y="266700"/>
                                </a:lnTo>
                                <a:lnTo>
                                  <a:pt x="346202" y="264160"/>
                                </a:lnTo>
                                <a:lnTo>
                                  <a:pt x="346240" y="260350"/>
                                </a:lnTo>
                                <a:lnTo>
                                  <a:pt x="361937" y="270510"/>
                                </a:lnTo>
                                <a:lnTo>
                                  <a:pt x="370319" y="265430"/>
                                </a:lnTo>
                                <a:lnTo>
                                  <a:pt x="376618" y="261620"/>
                                </a:lnTo>
                                <a:lnTo>
                                  <a:pt x="376618" y="256476"/>
                                </a:lnTo>
                                <a:lnTo>
                                  <a:pt x="374497" y="257810"/>
                                </a:lnTo>
                                <a:lnTo>
                                  <a:pt x="361937" y="265430"/>
                                </a:lnTo>
                                <a:lnTo>
                                  <a:pt x="329311" y="245110"/>
                                </a:lnTo>
                                <a:lnTo>
                                  <a:pt x="294017" y="219710"/>
                                </a:lnTo>
                                <a:lnTo>
                                  <a:pt x="289394" y="175260"/>
                                </a:lnTo>
                                <a:lnTo>
                                  <a:pt x="293801" y="175260"/>
                                </a:lnTo>
                                <a:lnTo>
                                  <a:pt x="296519" y="171450"/>
                                </a:lnTo>
                                <a:lnTo>
                                  <a:pt x="296519" y="152400"/>
                                </a:lnTo>
                                <a:lnTo>
                                  <a:pt x="293344" y="144780"/>
                                </a:lnTo>
                                <a:lnTo>
                                  <a:pt x="292354" y="143510"/>
                                </a:lnTo>
                                <a:lnTo>
                                  <a:pt x="289394" y="139700"/>
                                </a:lnTo>
                                <a:lnTo>
                                  <a:pt x="289394" y="135890"/>
                                </a:lnTo>
                                <a:lnTo>
                                  <a:pt x="289394" y="109220"/>
                                </a:lnTo>
                                <a:lnTo>
                                  <a:pt x="289394" y="91440"/>
                                </a:lnTo>
                                <a:lnTo>
                                  <a:pt x="434492" y="91440"/>
                                </a:lnTo>
                                <a:lnTo>
                                  <a:pt x="434492" y="86360"/>
                                </a:lnTo>
                                <a:lnTo>
                                  <a:pt x="284746" y="86360"/>
                                </a:lnTo>
                                <a:lnTo>
                                  <a:pt x="284746" y="88900"/>
                                </a:lnTo>
                                <a:lnTo>
                                  <a:pt x="284746" y="109220"/>
                                </a:lnTo>
                                <a:lnTo>
                                  <a:pt x="284746" y="135890"/>
                                </a:lnTo>
                                <a:lnTo>
                                  <a:pt x="279463" y="132080"/>
                                </a:lnTo>
                                <a:lnTo>
                                  <a:pt x="272084" y="125730"/>
                                </a:lnTo>
                                <a:lnTo>
                                  <a:pt x="275437" y="119380"/>
                                </a:lnTo>
                                <a:lnTo>
                                  <a:pt x="279019" y="111760"/>
                                </a:lnTo>
                                <a:lnTo>
                                  <a:pt x="281381" y="110490"/>
                                </a:lnTo>
                                <a:lnTo>
                                  <a:pt x="284746" y="109220"/>
                                </a:lnTo>
                                <a:lnTo>
                                  <a:pt x="284746" y="88900"/>
                                </a:lnTo>
                                <a:lnTo>
                                  <a:pt x="282600" y="91440"/>
                                </a:lnTo>
                                <a:lnTo>
                                  <a:pt x="281317" y="90170"/>
                                </a:lnTo>
                                <a:lnTo>
                                  <a:pt x="280339" y="85090"/>
                                </a:lnTo>
                                <a:lnTo>
                                  <a:pt x="279844" y="80010"/>
                                </a:lnTo>
                                <a:lnTo>
                                  <a:pt x="273964" y="67310"/>
                                </a:lnTo>
                                <a:lnTo>
                                  <a:pt x="274942" y="62230"/>
                                </a:lnTo>
                                <a:lnTo>
                                  <a:pt x="277888" y="55880"/>
                                </a:lnTo>
                                <a:lnTo>
                                  <a:pt x="282790" y="55880"/>
                                </a:lnTo>
                                <a:lnTo>
                                  <a:pt x="288671" y="57150"/>
                                </a:lnTo>
                                <a:lnTo>
                                  <a:pt x="291122" y="58420"/>
                                </a:lnTo>
                                <a:lnTo>
                                  <a:pt x="293420" y="55880"/>
                                </a:lnTo>
                                <a:lnTo>
                                  <a:pt x="294563" y="54610"/>
                                </a:lnTo>
                                <a:lnTo>
                                  <a:pt x="297014" y="54610"/>
                                </a:lnTo>
                                <a:lnTo>
                                  <a:pt x="300443" y="52070"/>
                                </a:lnTo>
                                <a:lnTo>
                                  <a:pt x="302399" y="44450"/>
                                </a:lnTo>
                                <a:lnTo>
                                  <a:pt x="298970" y="44450"/>
                                </a:lnTo>
                                <a:lnTo>
                                  <a:pt x="295046" y="40640"/>
                                </a:lnTo>
                                <a:lnTo>
                                  <a:pt x="290410" y="35560"/>
                                </a:lnTo>
                                <a:lnTo>
                                  <a:pt x="288290" y="34290"/>
                                </a:lnTo>
                                <a:lnTo>
                                  <a:pt x="288607" y="34290"/>
                                </a:lnTo>
                                <a:lnTo>
                                  <a:pt x="288404" y="31750"/>
                                </a:lnTo>
                                <a:lnTo>
                                  <a:pt x="286486" y="29210"/>
                                </a:lnTo>
                                <a:lnTo>
                                  <a:pt x="282790" y="26670"/>
                                </a:lnTo>
                                <a:lnTo>
                                  <a:pt x="278866" y="24130"/>
                                </a:lnTo>
                                <a:lnTo>
                                  <a:pt x="278371" y="21590"/>
                                </a:lnTo>
                                <a:lnTo>
                                  <a:pt x="279425" y="17780"/>
                                </a:lnTo>
                                <a:lnTo>
                                  <a:pt x="279781" y="16510"/>
                                </a:lnTo>
                                <a:lnTo>
                                  <a:pt x="280822" y="10160"/>
                                </a:lnTo>
                                <a:lnTo>
                                  <a:pt x="280035" y="5080"/>
                                </a:lnTo>
                                <a:lnTo>
                                  <a:pt x="275920" y="0"/>
                                </a:lnTo>
                                <a:lnTo>
                                  <a:pt x="272491" y="6350"/>
                                </a:lnTo>
                                <a:lnTo>
                                  <a:pt x="263182" y="17780"/>
                                </a:lnTo>
                                <a:lnTo>
                                  <a:pt x="256794" y="10160"/>
                                </a:lnTo>
                                <a:lnTo>
                                  <a:pt x="250177" y="5080"/>
                                </a:lnTo>
                                <a:lnTo>
                                  <a:pt x="241846" y="5080"/>
                                </a:lnTo>
                                <a:lnTo>
                                  <a:pt x="242214" y="11430"/>
                                </a:lnTo>
                                <a:lnTo>
                                  <a:pt x="243738" y="17780"/>
                                </a:lnTo>
                                <a:lnTo>
                                  <a:pt x="247015" y="24130"/>
                                </a:lnTo>
                                <a:lnTo>
                                  <a:pt x="252628" y="31750"/>
                                </a:lnTo>
                                <a:lnTo>
                                  <a:pt x="250621" y="39370"/>
                                </a:lnTo>
                                <a:lnTo>
                                  <a:pt x="249072" y="46990"/>
                                </a:lnTo>
                                <a:lnTo>
                                  <a:pt x="248081" y="55880"/>
                                </a:lnTo>
                                <a:lnTo>
                                  <a:pt x="247726" y="63500"/>
                                </a:lnTo>
                                <a:lnTo>
                                  <a:pt x="244030" y="72390"/>
                                </a:lnTo>
                                <a:lnTo>
                                  <a:pt x="239204" y="82550"/>
                                </a:lnTo>
                                <a:lnTo>
                                  <a:pt x="232625" y="92710"/>
                                </a:lnTo>
                                <a:lnTo>
                                  <a:pt x="223697" y="105410"/>
                                </a:lnTo>
                                <a:lnTo>
                                  <a:pt x="212509" y="115570"/>
                                </a:lnTo>
                                <a:lnTo>
                                  <a:pt x="199478" y="128270"/>
                                </a:lnTo>
                                <a:lnTo>
                                  <a:pt x="172504" y="162560"/>
                                </a:lnTo>
                                <a:lnTo>
                                  <a:pt x="167093" y="186690"/>
                                </a:lnTo>
                                <a:lnTo>
                                  <a:pt x="161391" y="182880"/>
                                </a:lnTo>
                                <a:lnTo>
                                  <a:pt x="154457" y="180340"/>
                                </a:lnTo>
                                <a:lnTo>
                                  <a:pt x="150545" y="177800"/>
                                </a:lnTo>
                                <a:lnTo>
                                  <a:pt x="138836" y="170180"/>
                                </a:lnTo>
                                <a:lnTo>
                                  <a:pt x="130263" y="166370"/>
                                </a:lnTo>
                                <a:lnTo>
                                  <a:pt x="125920" y="165100"/>
                                </a:lnTo>
                                <a:lnTo>
                                  <a:pt x="125107" y="163830"/>
                                </a:lnTo>
                                <a:lnTo>
                                  <a:pt x="124244" y="163830"/>
                                </a:lnTo>
                                <a:lnTo>
                                  <a:pt x="116535" y="158750"/>
                                </a:lnTo>
                                <a:lnTo>
                                  <a:pt x="114642" y="153670"/>
                                </a:lnTo>
                                <a:lnTo>
                                  <a:pt x="114706" y="148590"/>
                                </a:lnTo>
                                <a:lnTo>
                                  <a:pt x="116624" y="144780"/>
                                </a:lnTo>
                                <a:lnTo>
                                  <a:pt x="119938" y="139700"/>
                                </a:lnTo>
                                <a:lnTo>
                                  <a:pt x="121716" y="133350"/>
                                </a:lnTo>
                                <a:lnTo>
                                  <a:pt x="123355" y="128270"/>
                                </a:lnTo>
                                <a:lnTo>
                                  <a:pt x="124167" y="119380"/>
                                </a:lnTo>
                                <a:lnTo>
                                  <a:pt x="121615" y="111760"/>
                                </a:lnTo>
                                <a:lnTo>
                                  <a:pt x="119837" y="120650"/>
                                </a:lnTo>
                                <a:lnTo>
                                  <a:pt x="116141" y="123190"/>
                                </a:lnTo>
                                <a:lnTo>
                                  <a:pt x="113842" y="129540"/>
                                </a:lnTo>
                                <a:lnTo>
                                  <a:pt x="111937" y="134620"/>
                                </a:lnTo>
                                <a:lnTo>
                                  <a:pt x="111328" y="139700"/>
                                </a:lnTo>
                                <a:lnTo>
                                  <a:pt x="112826" y="146050"/>
                                </a:lnTo>
                                <a:lnTo>
                                  <a:pt x="112090" y="151130"/>
                                </a:lnTo>
                                <a:lnTo>
                                  <a:pt x="112661" y="156210"/>
                                </a:lnTo>
                                <a:lnTo>
                                  <a:pt x="119011" y="162560"/>
                                </a:lnTo>
                                <a:lnTo>
                                  <a:pt x="111150" y="161290"/>
                                </a:lnTo>
                                <a:lnTo>
                                  <a:pt x="102527" y="160020"/>
                                </a:lnTo>
                                <a:lnTo>
                                  <a:pt x="94145" y="160020"/>
                                </a:lnTo>
                                <a:lnTo>
                                  <a:pt x="86995" y="161290"/>
                                </a:lnTo>
                                <a:lnTo>
                                  <a:pt x="84086" y="162560"/>
                                </a:lnTo>
                                <a:lnTo>
                                  <a:pt x="80606" y="162560"/>
                                </a:lnTo>
                                <a:lnTo>
                                  <a:pt x="70231" y="161290"/>
                                </a:lnTo>
                                <a:lnTo>
                                  <a:pt x="63004" y="163830"/>
                                </a:lnTo>
                                <a:lnTo>
                                  <a:pt x="58000" y="167640"/>
                                </a:lnTo>
                                <a:lnTo>
                                  <a:pt x="67221" y="172720"/>
                                </a:lnTo>
                                <a:lnTo>
                                  <a:pt x="75819" y="171450"/>
                                </a:lnTo>
                                <a:lnTo>
                                  <a:pt x="83019" y="167640"/>
                                </a:lnTo>
                                <a:lnTo>
                                  <a:pt x="88074" y="163830"/>
                                </a:lnTo>
                                <a:lnTo>
                                  <a:pt x="97663" y="162560"/>
                                </a:lnTo>
                                <a:lnTo>
                                  <a:pt x="135356" y="172720"/>
                                </a:lnTo>
                                <a:lnTo>
                                  <a:pt x="143090" y="177800"/>
                                </a:lnTo>
                                <a:lnTo>
                                  <a:pt x="131038" y="176530"/>
                                </a:lnTo>
                                <a:lnTo>
                                  <a:pt x="124167" y="181610"/>
                                </a:lnTo>
                                <a:lnTo>
                                  <a:pt x="120116" y="186690"/>
                                </a:lnTo>
                                <a:lnTo>
                                  <a:pt x="114300" y="190500"/>
                                </a:lnTo>
                                <a:lnTo>
                                  <a:pt x="109918" y="198120"/>
                                </a:lnTo>
                                <a:lnTo>
                                  <a:pt x="114122" y="212090"/>
                                </a:lnTo>
                                <a:lnTo>
                                  <a:pt x="118465" y="218440"/>
                                </a:lnTo>
                                <a:lnTo>
                                  <a:pt x="120345" y="219710"/>
                                </a:lnTo>
                                <a:lnTo>
                                  <a:pt x="120929" y="213360"/>
                                </a:lnTo>
                                <a:lnTo>
                                  <a:pt x="122529" y="208280"/>
                                </a:lnTo>
                                <a:lnTo>
                                  <a:pt x="119126" y="195580"/>
                                </a:lnTo>
                                <a:lnTo>
                                  <a:pt x="119329" y="193040"/>
                                </a:lnTo>
                                <a:lnTo>
                                  <a:pt x="119964" y="190500"/>
                                </a:lnTo>
                                <a:lnTo>
                                  <a:pt x="123685" y="185420"/>
                                </a:lnTo>
                                <a:lnTo>
                                  <a:pt x="129235" y="181610"/>
                                </a:lnTo>
                                <a:lnTo>
                                  <a:pt x="137058" y="180340"/>
                                </a:lnTo>
                                <a:lnTo>
                                  <a:pt x="147548" y="180340"/>
                                </a:lnTo>
                                <a:lnTo>
                                  <a:pt x="161226" y="187960"/>
                                </a:lnTo>
                                <a:lnTo>
                                  <a:pt x="166814" y="190500"/>
                                </a:lnTo>
                                <a:lnTo>
                                  <a:pt x="166382" y="198120"/>
                                </a:lnTo>
                                <a:lnTo>
                                  <a:pt x="166395" y="201930"/>
                                </a:lnTo>
                                <a:lnTo>
                                  <a:pt x="166522" y="213360"/>
                                </a:lnTo>
                                <a:lnTo>
                                  <a:pt x="166408" y="217170"/>
                                </a:lnTo>
                                <a:lnTo>
                                  <a:pt x="166103" y="223520"/>
                                </a:lnTo>
                                <a:lnTo>
                                  <a:pt x="157035" y="223520"/>
                                </a:lnTo>
                                <a:lnTo>
                                  <a:pt x="147434" y="224790"/>
                                </a:lnTo>
                                <a:lnTo>
                                  <a:pt x="136855" y="227330"/>
                                </a:lnTo>
                                <a:lnTo>
                                  <a:pt x="124866" y="232410"/>
                                </a:lnTo>
                                <a:lnTo>
                                  <a:pt x="111302" y="238760"/>
                                </a:lnTo>
                                <a:lnTo>
                                  <a:pt x="100558" y="241300"/>
                                </a:lnTo>
                                <a:lnTo>
                                  <a:pt x="91325" y="243840"/>
                                </a:lnTo>
                                <a:lnTo>
                                  <a:pt x="82283" y="242570"/>
                                </a:lnTo>
                                <a:lnTo>
                                  <a:pt x="81597" y="242570"/>
                                </a:lnTo>
                                <a:lnTo>
                                  <a:pt x="80962" y="243840"/>
                                </a:lnTo>
                                <a:lnTo>
                                  <a:pt x="80810" y="245110"/>
                                </a:lnTo>
                                <a:lnTo>
                                  <a:pt x="81991" y="245110"/>
                                </a:lnTo>
                                <a:lnTo>
                                  <a:pt x="91935" y="246380"/>
                                </a:lnTo>
                                <a:lnTo>
                                  <a:pt x="102628" y="243840"/>
                                </a:lnTo>
                                <a:lnTo>
                                  <a:pt x="114808" y="240030"/>
                                </a:lnTo>
                                <a:lnTo>
                                  <a:pt x="129184" y="234950"/>
                                </a:lnTo>
                                <a:lnTo>
                                  <a:pt x="139661" y="231140"/>
                                </a:lnTo>
                                <a:lnTo>
                                  <a:pt x="148424" y="228600"/>
                                </a:lnTo>
                                <a:lnTo>
                                  <a:pt x="156184" y="228600"/>
                                </a:lnTo>
                                <a:lnTo>
                                  <a:pt x="163664" y="229870"/>
                                </a:lnTo>
                                <a:lnTo>
                                  <a:pt x="158851" y="236220"/>
                                </a:lnTo>
                                <a:lnTo>
                                  <a:pt x="153555" y="243840"/>
                                </a:lnTo>
                                <a:lnTo>
                                  <a:pt x="147942" y="248920"/>
                                </a:lnTo>
                                <a:lnTo>
                                  <a:pt x="142125" y="254000"/>
                                </a:lnTo>
                                <a:lnTo>
                                  <a:pt x="139395" y="255270"/>
                                </a:lnTo>
                                <a:lnTo>
                                  <a:pt x="145719" y="255270"/>
                                </a:lnTo>
                                <a:lnTo>
                                  <a:pt x="147370" y="254000"/>
                                </a:lnTo>
                                <a:lnTo>
                                  <a:pt x="153822" y="247650"/>
                                </a:lnTo>
                                <a:lnTo>
                                  <a:pt x="159956" y="240030"/>
                                </a:lnTo>
                                <a:lnTo>
                                  <a:pt x="165608" y="233680"/>
                                </a:lnTo>
                                <a:lnTo>
                                  <a:pt x="144780" y="267970"/>
                                </a:lnTo>
                                <a:lnTo>
                                  <a:pt x="112217" y="273050"/>
                                </a:lnTo>
                                <a:lnTo>
                                  <a:pt x="98374" y="273050"/>
                                </a:lnTo>
                                <a:lnTo>
                                  <a:pt x="77495" y="274320"/>
                                </a:lnTo>
                                <a:lnTo>
                                  <a:pt x="61277" y="273773"/>
                                </a:lnTo>
                                <a:lnTo>
                                  <a:pt x="64439" y="272440"/>
                                </a:lnTo>
                                <a:lnTo>
                                  <a:pt x="73380" y="264985"/>
                                </a:lnTo>
                                <a:lnTo>
                                  <a:pt x="78828" y="257975"/>
                                </a:lnTo>
                                <a:lnTo>
                                  <a:pt x="80911" y="250088"/>
                                </a:lnTo>
                                <a:lnTo>
                                  <a:pt x="74663" y="256298"/>
                                </a:lnTo>
                                <a:lnTo>
                                  <a:pt x="70027" y="256641"/>
                                </a:lnTo>
                                <a:lnTo>
                                  <a:pt x="65265" y="260108"/>
                                </a:lnTo>
                                <a:lnTo>
                                  <a:pt x="60299" y="263588"/>
                                </a:lnTo>
                                <a:lnTo>
                                  <a:pt x="56629" y="268465"/>
                                </a:lnTo>
                                <a:lnTo>
                                  <a:pt x="55168" y="273558"/>
                                </a:lnTo>
                                <a:lnTo>
                                  <a:pt x="40538" y="273050"/>
                                </a:lnTo>
                                <a:lnTo>
                                  <a:pt x="32981" y="275590"/>
                                </a:lnTo>
                                <a:lnTo>
                                  <a:pt x="31280" y="279400"/>
                                </a:lnTo>
                                <a:lnTo>
                                  <a:pt x="33705" y="283210"/>
                                </a:lnTo>
                                <a:lnTo>
                                  <a:pt x="38569" y="284480"/>
                                </a:lnTo>
                                <a:lnTo>
                                  <a:pt x="151028" y="284480"/>
                                </a:lnTo>
                                <a:lnTo>
                                  <a:pt x="192811" y="256540"/>
                                </a:lnTo>
                                <a:lnTo>
                                  <a:pt x="198691" y="241300"/>
                                </a:lnTo>
                                <a:lnTo>
                                  <a:pt x="202006" y="233680"/>
                                </a:lnTo>
                                <a:lnTo>
                                  <a:pt x="203657" y="229870"/>
                                </a:lnTo>
                                <a:lnTo>
                                  <a:pt x="205460" y="228600"/>
                                </a:lnTo>
                                <a:lnTo>
                                  <a:pt x="209042" y="226060"/>
                                </a:lnTo>
                                <a:lnTo>
                                  <a:pt x="213779" y="224790"/>
                                </a:lnTo>
                                <a:lnTo>
                                  <a:pt x="216827" y="223520"/>
                                </a:lnTo>
                                <a:lnTo>
                                  <a:pt x="216979" y="229870"/>
                                </a:lnTo>
                                <a:lnTo>
                                  <a:pt x="216217" y="237490"/>
                                </a:lnTo>
                                <a:lnTo>
                                  <a:pt x="214896" y="245110"/>
                                </a:lnTo>
                                <a:lnTo>
                                  <a:pt x="213398" y="251460"/>
                                </a:lnTo>
                                <a:lnTo>
                                  <a:pt x="211594" y="257810"/>
                                </a:lnTo>
                                <a:lnTo>
                                  <a:pt x="209664" y="266700"/>
                                </a:lnTo>
                                <a:lnTo>
                                  <a:pt x="208368" y="273050"/>
                                </a:lnTo>
                                <a:lnTo>
                                  <a:pt x="208495" y="278130"/>
                                </a:lnTo>
                                <a:lnTo>
                                  <a:pt x="209969" y="281940"/>
                                </a:lnTo>
                                <a:lnTo>
                                  <a:pt x="209969" y="283210"/>
                                </a:lnTo>
                                <a:lnTo>
                                  <a:pt x="217817" y="284480"/>
                                </a:lnTo>
                                <a:lnTo>
                                  <a:pt x="298970" y="284480"/>
                                </a:lnTo>
                                <a:lnTo>
                                  <a:pt x="306324" y="285750"/>
                                </a:lnTo>
                                <a:lnTo>
                                  <a:pt x="311238" y="288290"/>
                                </a:lnTo>
                                <a:lnTo>
                                  <a:pt x="318833" y="288290"/>
                                </a:lnTo>
                                <a:lnTo>
                                  <a:pt x="313677" y="281940"/>
                                </a:lnTo>
                                <a:lnTo>
                                  <a:pt x="308292" y="274320"/>
                                </a:lnTo>
                                <a:lnTo>
                                  <a:pt x="299935" y="271780"/>
                                </a:lnTo>
                                <a:lnTo>
                                  <a:pt x="283146" y="273050"/>
                                </a:lnTo>
                                <a:lnTo>
                                  <a:pt x="271360" y="273050"/>
                                </a:lnTo>
                                <a:lnTo>
                                  <a:pt x="258965" y="274320"/>
                                </a:lnTo>
                                <a:lnTo>
                                  <a:pt x="240982" y="274320"/>
                                </a:lnTo>
                                <a:lnTo>
                                  <a:pt x="235153" y="271780"/>
                                </a:lnTo>
                                <a:lnTo>
                                  <a:pt x="231813" y="267970"/>
                                </a:lnTo>
                                <a:lnTo>
                                  <a:pt x="231546" y="259080"/>
                                </a:lnTo>
                                <a:lnTo>
                                  <a:pt x="232791" y="251460"/>
                                </a:lnTo>
                                <a:lnTo>
                                  <a:pt x="234721" y="243840"/>
                                </a:lnTo>
                                <a:lnTo>
                                  <a:pt x="237109" y="234950"/>
                                </a:lnTo>
                                <a:lnTo>
                                  <a:pt x="239737" y="227330"/>
                                </a:lnTo>
                                <a:lnTo>
                                  <a:pt x="259080" y="237490"/>
                                </a:lnTo>
                                <a:lnTo>
                                  <a:pt x="277317" y="248920"/>
                                </a:lnTo>
                                <a:lnTo>
                                  <a:pt x="293039" y="257810"/>
                                </a:lnTo>
                                <a:lnTo>
                                  <a:pt x="334416" y="299720"/>
                                </a:lnTo>
                                <a:lnTo>
                                  <a:pt x="351320" y="340360"/>
                                </a:lnTo>
                                <a:lnTo>
                                  <a:pt x="343395" y="330200"/>
                                </a:lnTo>
                                <a:lnTo>
                                  <a:pt x="333844" y="321310"/>
                                </a:lnTo>
                                <a:lnTo>
                                  <a:pt x="330923" y="319328"/>
                                </a:lnTo>
                                <a:lnTo>
                                  <a:pt x="327799" y="305676"/>
                                </a:lnTo>
                                <a:lnTo>
                                  <a:pt x="319849" y="295262"/>
                                </a:lnTo>
                                <a:lnTo>
                                  <a:pt x="307428" y="288874"/>
                                </a:lnTo>
                                <a:lnTo>
                                  <a:pt x="290779" y="286689"/>
                                </a:lnTo>
                                <a:lnTo>
                                  <a:pt x="33477" y="286689"/>
                                </a:lnTo>
                                <a:lnTo>
                                  <a:pt x="25882" y="286092"/>
                                </a:lnTo>
                                <a:lnTo>
                                  <a:pt x="5130" y="270738"/>
                                </a:lnTo>
                                <a:lnTo>
                                  <a:pt x="6286" y="254952"/>
                                </a:lnTo>
                                <a:lnTo>
                                  <a:pt x="14427" y="254101"/>
                                </a:lnTo>
                                <a:lnTo>
                                  <a:pt x="20751" y="254419"/>
                                </a:lnTo>
                                <a:lnTo>
                                  <a:pt x="23431" y="255701"/>
                                </a:lnTo>
                                <a:lnTo>
                                  <a:pt x="25971" y="258965"/>
                                </a:lnTo>
                                <a:lnTo>
                                  <a:pt x="26390" y="260591"/>
                                </a:lnTo>
                                <a:lnTo>
                                  <a:pt x="25831" y="264693"/>
                                </a:lnTo>
                                <a:lnTo>
                                  <a:pt x="24790" y="265557"/>
                                </a:lnTo>
                                <a:lnTo>
                                  <a:pt x="22656" y="266433"/>
                                </a:lnTo>
                                <a:lnTo>
                                  <a:pt x="22009" y="267982"/>
                                </a:lnTo>
                                <a:lnTo>
                                  <a:pt x="10160" y="248754"/>
                                </a:lnTo>
                                <a:lnTo>
                                  <a:pt x="1460" y="252869"/>
                                </a:lnTo>
                                <a:lnTo>
                                  <a:pt x="419" y="266319"/>
                                </a:lnTo>
                                <a:lnTo>
                                  <a:pt x="0" y="271843"/>
                                </a:lnTo>
                                <a:lnTo>
                                  <a:pt x="1765" y="277050"/>
                                </a:lnTo>
                                <a:lnTo>
                                  <a:pt x="33477" y="292049"/>
                                </a:lnTo>
                                <a:lnTo>
                                  <a:pt x="290779" y="292049"/>
                                </a:lnTo>
                                <a:lnTo>
                                  <a:pt x="302653" y="293179"/>
                                </a:lnTo>
                                <a:lnTo>
                                  <a:pt x="313753" y="297408"/>
                                </a:lnTo>
                                <a:lnTo>
                                  <a:pt x="322173" y="305993"/>
                                </a:lnTo>
                                <a:lnTo>
                                  <a:pt x="324599" y="315036"/>
                                </a:lnTo>
                                <a:lnTo>
                                  <a:pt x="322643" y="313690"/>
                                </a:lnTo>
                                <a:lnTo>
                                  <a:pt x="309816" y="307340"/>
                                </a:lnTo>
                                <a:lnTo>
                                  <a:pt x="302564" y="304800"/>
                                </a:lnTo>
                                <a:lnTo>
                                  <a:pt x="291680" y="300990"/>
                                </a:lnTo>
                                <a:lnTo>
                                  <a:pt x="272910" y="298450"/>
                                </a:lnTo>
                                <a:lnTo>
                                  <a:pt x="252857" y="300990"/>
                                </a:lnTo>
                                <a:lnTo>
                                  <a:pt x="230936" y="306070"/>
                                </a:lnTo>
                                <a:lnTo>
                                  <a:pt x="219265" y="298450"/>
                                </a:lnTo>
                                <a:lnTo>
                                  <a:pt x="214553" y="297180"/>
                                </a:lnTo>
                                <a:lnTo>
                                  <a:pt x="210146" y="294640"/>
                                </a:lnTo>
                                <a:lnTo>
                                  <a:pt x="196202" y="293370"/>
                                </a:lnTo>
                                <a:lnTo>
                                  <a:pt x="191427" y="298450"/>
                                </a:lnTo>
                                <a:lnTo>
                                  <a:pt x="198958" y="300990"/>
                                </a:lnTo>
                                <a:lnTo>
                                  <a:pt x="204838" y="304800"/>
                                </a:lnTo>
                                <a:lnTo>
                                  <a:pt x="212877" y="308610"/>
                                </a:lnTo>
                                <a:lnTo>
                                  <a:pt x="216052" y="309880"/>
                                </a:lnTo>
                                <a:lnTo>
                                  <a:pt x="219964" y="309880"/>
                                </a:lnTo>
                                <a:lnTo>
                                  <a:pt x="192976" y="322580"/>
                                </a:lnTo>
                                <a:lnTo>
                                  <a:pt x="189484" y="318770"/>
                                </a:lnTo>
                                <a:lnTo>
                                  <a:pt x="184734" y="313690"/>
                                </a:lnTo>
                                <a:lnTo>
                                  <a:pt x="167855" y="313690"/>
                                </a:lnTo>
                                <a:lnTo>
                                  <a:pt x="162509" y="311150"/>
                                </a:lnTo>
                                <a:lnTo>
                                  <a:pt x="165468" y="314960"/>
                                </a:lnTo>
                                <a:lnTo>
                                  <a:pt x="174358" y="323850"/>
                                </a:lnTo>
                                <a:lnTo>
                                  <a:pt x="185661" y="325120"/>
                                </a:lnTo>
                                <a:lnTo>
                                  <a:pt x="187629" y="325120"/>
                                </a:lnTo>
                                <a:lnTo>
                                  <a:pt x="182473" y="327660"/>
                                </a:lnTo>
                                <a:lnTo>
                                  <a:pt x="176250" y="331470"/>
                                </a:lnTo>
                                <a:lnTo>
                                  <a:pt x="170357" y="334010"/>
                                </a:lnTo>
                                <a:lnTo>
                                  <a:pt x="164744" y="336550"/>
                                </a:lnTo>
                                <a:lnTo>
                                  <a:pt x="159346" y="339090"/>
                                </a:lnTo>
                                <a:lnTo>
                                  <a:pt x="146443" y="339090"/>
                                </a:lnTo>
                                <a:lnTo>
                                  <a:pt x="121488" y="325120"/>
                                </a:lnTo>
                                <a:lnTo>
                                  <a:pt x="112179" y="316230"/>
                                </a:lnTo>
                                <a:lnTo>
                                  <a:pt x="100266" y="314960"/>
                                </a:lnTo>
                                <a:lnTo>
                                  <a:pt x="95554" y="314960"/>
                                </a:lnTo>
                                <a:lnTo>
                                  <a:pt x="100520" y="317500"/>
                                </a:lnTo>
                                <a:lnTo>
                                  <a:pt x="100761" y="318770"/>
                                </a:lnTo>
                                <a:lnTo>
                                  <a:pt x="110464" y="330200"/>
                                </a:lnTo>
                                <a:lnTo>
                                  <a:pt x="115887" y="331470"/>
                                </a:lnTo>
                                <a:lnTo>
                                  <a:pt x="120434" y="331470"/>
                                </a:lnTo>
                                <a:lnTo>
                                  <a:pt x="125704" y="335280"/>
                                </a:lnTo>
                                <a:lnTo>
                                  <a:pt x="131699" y="339090"/>
                                </a:lnTo>
                                <a:lnTo>
                                  <a:pt x="139801" y="341630"/>
                                </a:lnTo>
                                <a:lnTo>
                                  <a:pt x="150533" y="342900"/>
                                </a:lnTo>
                                <a:lnTo>
                                  <a:pt x="132588" y="347980"/>
                                </a:lnTo>
                                <a:lnTo>
                                  <a:pt x="113296" y="350520"/>
                                </a:lnTo>
                                <a:lnTo>
                                  <a:pt x="90335" y="350520"/>
                                </a:lnTo>
                                <a:lnTo>
                                  <a:pt x="61379" y="345440"/>
                                </a:lnTo>
                                <a:lnTo>
                                  <a:pt x="63195" y="347980"/>
                                </a:lnTo>
                                <a:lnTo>
                                  <a:pt x="73977" y="350520"/>
                                </a:lnTo>
                                <a:lnTo>
                                  <a:pt x="81902" y="351790"/>
                                </a:lnTo>
                                <a:lnTo>
                                  <a:pt x="87452" y="352221"/>
                                </a:lnTo>
                                <a:lnTo>
                                  <a:pt x="86004" y="353758"/>
                                </a:lnTo>
                                <a:lnTo>
                                  <a:pt x="86004" y="356146"/>
                                </a:lnTo>
                                <a:lnTo>
                                  <a:pt x="86004" y="358533"/>
                                </a:lnTo>
                                <a:lnTo>
                                  <a:pt x="87833" y="360476"/>
                                </a:lnTo>
                                <a:lnTo>
                                  <a:pt x="92341" y="360476"/>
                                </a:lnTo>
                                <a:lnTo>
                                  <a:pt x="94170" y="358533"/>
                                </a:lnTo>
                                <a:lnTo>
                                  <a:pt x="94170" y="353758"/>
                                </a:lnTo>
                                <a:lnTo>
                                  <a:pt x="93129" y="352666"/>
                                </a:lnTo>
                                <a:lnTo>
                                  <a:pt x="114731" y="354330"/>
                                </a:lnTo>
                                <a:lnTo>
                                  <a:pt x="131279" y="351828"/>
                                </a:lnTo>
                                <a:lnTo>
                                  <a:pt x="131279" y="354063"/>
                                </a:lnTo>
                                <a:lnTo>
                                  <a:pt x="131279" y="356450"/>
                                </a:lnTo>
                                <a:lnTo>
                                  <a:pt x="133045" y="358394"/>
                                </a:lnTo>
                                <a:lnTo>
                                  <a:pt x="137553" y="358394"/>
                                </a:lnTo>
                                <a:lnTo>
                                  <a:pt x="139382" y="356450"/>
                                </a:lnTo>
                                <a:lnTo>
                                  <a:pt x="139382" y="351688"/>
                                </a:lnTo>
                                <a:lnTo>
                                  <a:pt x="138480" y="350735"/>
                                </a:lnTo>
                                <a:lnTo>
                                  <a:pt x="139839" y="350520"/>
                                </a:lnTo>
                                <a:lnTo>
                                  <a:pt x="161645" y="342900"/>
                                </a:lnTo>
                                <a:lnTo>
                                  <a:pt x="170243" y="339090"/>
                                </a:lnTo>
                                <a:lnTo>
                                  <a:pt x="170840" y="338836"/>
                                </a:lnTo>
                                <a:lnTo>
                                  <a:pt x="164350" y="349986"/>
                                </a:lnTo>
                                <a:lnTo>
                                  <a:pt x="159588" y="365036"/>
                                </a:lnTo>
                                <a:lnTo>
                                  <a:pt x="159169" y="379247"/>
                                </a:lnTo>
                                <a:lnTo>
                                  <a:pt x="163791" y="391287"/>
                                </a:lnTo>
                                <a:lnTo>
                                  <a:pt x="164934" y="392912"/>
                                </a:lnTo>
                                <a:lnTo>
                                  <a:pt x="165569" y="393496"/>
                                </a:lnTo>
                                <a:lnTo>
                                  <a:pt x="166344" y="393992"/>
                                </a:lnTo>
                                <a:lnTo>
                                  <a:pt x="168376" y="394931"/>
                                </a:lnTo>
                                <a:lnTo>
                                  <a:pt x="160655" y="374611"/>
                                </a:lnTo>
                                <a:lnTo>
                                  <a:pt x="165392" y="354685"/>
                                </a:lnTo>
                                <a:lnTo>
                                  <a:pt x="174536" y="339242"/>
                                </a:lnTo>
                                <a:lnTo>
                                  <a:pt x="177114" y="336054"/>
                                </a:lnTo>
                                <a:lnTo>
                                  <a:pt x="184581" y="332740"/>
                                </a:lnTo>
                                <a:lnTo>
                                  <a:pt x="199034" y="325120"/>
                                </a:lnTo>
                                <a:lnTo>
                                  <a:pt x="201447" y="323850"/>
                                </a:lnTo>
                                <a:lnTo>
                                  <a:pt x="203847" y="322580"/>
                                </a:lnTo>
                                <a:lnTo>
                                  <a:pt x="206260" y="321310"/>
                                </a:lnTo>
                                <a:lnTo>
                                  <a:pt x="207073" y="321310"/>
                                </a:lnTo>
                                <a:lnTo>
                                  <a:pt x="203339" y="326390"/>
                                </a:lnTo>
                                <a:lnTo>
                                  <a:pt x="199174" y="332740"/>
                                </a:lnTo>
                                <a:lnTo>
                                  <a:pt x="195618" y="339090"/>
                                </a:lnTo>
                                <a:lnTo>
                                  <a:pt x="193725" y="346710"/>
                                </a:lnTo>
                                <a:lnTo>
                                  <a:pt x="193027" y="354330"/>
                                </a:lnTo>
                                <a:lnTo>
                                  <a:pt x="194017" y="358140"/>
                                </a:lnTo>
                                <a:lnTo>
                                  <a:pt x="194957" y="360680"/>
                                </a:lnTo>
                                <a:lnTo>
                                  <a:pt x="198678" y="355600"/>
                                </a:lnTo>
                                <a:lnTo>
                                  <a:pt x="204914" y="347980"/>
                                </a:lnTo>
                                <a:lnTo>
                                  <a:pt x="205384" y="332740"/>
                                </a:lnTo>
                                <a:lnTo>
                                  <a:pt x="205384" y="327660"/>
                                </a:lnTo>
                                <a:lnTo>
                                  <a:pt x="207467" y="321310"/>
                                </a:lnTo>
                                <a:lnTo>
                                  <a:pt x="223316" y="314960"/>
                                </a:lnTo>
                                <a:lnTo>
                                  <a:pt x="238709" y="309880"/>
                                </a:lnTo>
                                <a:lnTo>
                                  <a:pt x="260692" y="306070"/>
                                </a:lnTo>
                                <a:lnTo>
                                  <a:pt x="267817" y="304800"/>
                                </a:lnTo>
                                <a:lnTo>
                                  <a:pt x="249466" y="342900"/>
                                </a:lnTo>
                                <a:lnTo>
                                  <a:pt x="250837" y="353060"/>
                                </a:lnTo>
                                <a:lnTo>
                                  <a:pt x="253923" y="361950"/>
                                </a:lnTo>
                                <a:lnTo>
                                  <a:pt x="253644" y="363220"/>
                                </a:lnTo>
                                <a:lnTo>
                                  <a:pt x="252907" y="363220"/>
                                </a:lnTo>
                                <a:lnTo>
                                  <a:pt x="249250" y="367030"/>
                                </a:lnTo>
                                <a:lnTo>
                                  <a:pt x="243865" y="373380"/>
                                </a:lnTo>
                                <a:lnTo>
                                  <a:pt x="241388" y="381533"/>
                                </a:lnTo>
                                <a:lnTo>
                                  <a:pt x="235648" y="382143"/>
                                </a:lnTo>
                                <a:lnTo>
                                  <a:pt x="236283" y="379222"/>
                                </a:lnTo>
                                <a:lnTo>
                                  <a:pt x="237896" y="373761"/>
                                </a:lnTo>
                                <a:lnTo>
                                  <a:pt x="238163" y="372872"/>
                                </a:lnTo>
                                <a:lnTo>
                                  <a:pt x="238963" y="370078"/>
                                </a:lnTo>
                                <a:lnTo>
                                  <a:pt x="239877" y="366776"/>
                                </a:lnTo>
                                <a:lnTo>
                                  <a:pt x="240030" y="366014"/>
                                </a:lnTo>
                                <a:lnTo>
                                  <a:pt x="240411" y="364490"/>
                                </a:lnTo>
                                <a:lnTo>
                                  <a:pt x="224256" y="348996"/>
                                </a:lnTo>
                                <a:lnTo>
                                  <a:pt x="218478" y="349504"/>
                                </a:lnTo>
                                <a:lnTo>
                                  <a:pt x="211963" y="351790"/>
                                </a:lnTo>
                                <a:lnTo>
                                  <a:pt x="210616" y="352971"/>
                                </a:lnTo>
                                <a:lnTo>
                                  <a:pt x="234530" y="353822"/>
                                </a:lnTo>
                                <a:lnTo>
                                  <a:pt x="235953" y="359791"/>
                                </a:lnTo>
                                <a:lnTo>
                                  <a:pt x="236067" y="364998"/>
                                </a:lnTo>
                                <a:lnTo>
                                  <a:pt x="235750" y="366776"/>
                                </a:lnTo>
                                <a:lnTo>
                                  <a:pt x="233045" y="369379"/>
                                </a:lnTo>
                                <a:lnTo>
                                  <a:pt x="233045" y="373761"/>
                                </a:lnTo>
                                <a:lnTo>
                                  <a:pt x="231228" y="380238"/>
                                </a:lnTo>
                                <a:lnTo>
                                  <a:pt x="230860" y="382397"/>
                                </a:lnTo>
                                <a:lnTo>
                                  <a:pt x="224967" y="382397"/>
                                </a:lnTo>
                                <a:lnTo>
                                  <a:pt x="222618" y="382016"/>
                                </a:lnTo>
                                <a:lnTo>
                                  <a:pt x="220497" y="381381"/>
                                </a:lnTo>
                                <a:lnTo>
                                  <a:pt x="220421" y="380619"/>
                                </a:lnTo>
                                <a:lnTo>
                                  <a:pt x="220306" y="379476"/>
                                </a:lnTo>
                                <a:lnTo>
                                  <a:pt x="219367" y="372872"/>
                                </a:lnTo>
                                <a:lnTo>
                                  <a:pt x="220573" y="373507"/>
                                </a:lnTo>
                                <a:lnTo>
                                  <a:pt x="221907" y="374015"/>
                                </a:lnTo>
                                <a:lnTo>
                                  <a:pt x="223380" y="374269"/>
                                </a:lnTo>
                                <a:lnTo>
                                  <a:pt x="224205" y="374523"/>
                                </a:lnTo>
                                <a:lnTo>
                                  <a:pt x="231216" y="374523"/>
                                </a:lnTo>
                                <a:lnTo>
                                  <a:pt x="233045" y="373761"/>
                                </a:lnTo>
                                <a:lnTo>
                                  <a:pt x="233045" y="369379"/>
                                </a:lnTo>
                                <a:lnTo>
                                  <a:pt x="231330" y="369951"/>
                                </a:lnTo>
                                <a:lnTo>
                                  <a:pt x="229400" y="370078"/>
                                </a:lnTo>
                                <a:lnTo>
                                  <a:pt x="229425" y="369951"/>
                                </a:lnTo>
                                <a:lnTo>
                                  <a:pt x="230378" y="364236"/>
                                </a:lnTo>
                                <a:lnTo>
                                  <a:pt x="230505" y="359918"/>
                                </a:lnTo>
                                <a:lnTo>
                                  <a:pt x="230593" y="356489"/>
                                </a:lnTo>
                                <a:lnTo>
                                  <a:pt x="227495" y="355815"/>
                                </a:lnTo>
                                <a:lnTo>
                                  <a:pt x="227495" y="360299"/>
                                </a:lnTo>
                                <a:lnTo>
                                  <a:pt x="227342" y="362966"/>
                                </a:lnTo>
                                <a:lnTo>
                                  <a:pt x="227088" y="366014"/>
                                </a:lnTo>
                                <a:lnTo>
                                  <a:pt x="226402" y="369951"/>
                                </a:lnTo>
                                <a:lnTo>
                                  <a:pt x="224751" y="369951"/>
                                </a:lnTo>
                                <a:lnTo>
                                  <a:pt x="222135" y="369443"/>
                                </a:lnTo>
                                <a:lnTo>
                                  <a:pt x="220268" y="368427"/>
                                </a:lnTo>
                                <a:lnTo>
                                  <a:pt x="218770" y="366014"/>
                                </a:lnTo>
                                <a:lnTo>
                                  <a:pt x="218503" y="365252"/>
                                </a:lnTo>
                                <a:lnTo>
                                  <a:pt x="218630" y="363220"/>
                                </a:lnTo>
                                <a:lnTo>
                                  <a:pt x="218770" y="362458"/>
                                </a:lnTo>
                                <a:lnTo>
                                  <a:pt x="219278" y="361696"/>
                                </a:lnTo>
                                <a:lnTo>
                                  <a:pt x="221424" y="360172"/>
                                </a:lnTo>
                                <a:lnTo>
                                  <a:pt x="224891" y="359918"/>
                                </a:lnTo>
                                <a:lnTo>
                                  <a:pt x="227495" y="360299"/>
                                </a:lnTo>
                                <a:lnTo>
                                  <a:pt x="227495" y="355815"/>
                                </a:lnTo>
                                <a:lnTo>
                                  <a:pt x="224231" y="355092"/>
                                </a:lnTo>
                                <a:lnTo>
                                  <a:pt x="220383" y="355600"/>
                                </a:lnTo>
                                <a:lnTo>
                                  <a:pt x="216001" y="358648"/>
                                </a:lnTo>
                                <a:lnTo>
                                  <a:pt x="214845" y="360426"/>
                                </a:lnTo>
                                <a:lnTo>
                                  <a:pt x="214388" y="362966"/>
                                </a:lnTo>
                                <a:lnTo>
                                  <a:pt x="214350" y="365252"/>
                                </a:lnTo>
                                <a:lnTo>
                                  <a:pt x="216001" y="376174"/>
                                </a:lnTo>
                                <a:lnTo>
                                  <a:pt x="216433" y="379476"/>
                                </a:lnTo>
                                <a:lnTo>
                                  <a:pt x="215138" y="378587"/>
                                </a:lnTo>
                                <a:lnTo>
                                  <a:pt x="213969" y="377698"/>
                                </a:lnTo>
                                <a:lnTo>
                                  <a:pt x="210248" y="373507"/>
                                </a:lnTo>
                                <a:lnTo>
                                  <a:pt x="208953" y="369443"/>
                                </a:lnTo>
                                <a:lnTo>
                                  <a:pt x="209080" y="366014"/>
                                </a:lnTo>
                                <a:lnTo>
                                  <a:pt x="209677" y="353783"/>
                                </a:lnTo>
                                <a:lnTo>
                                  <a:pt x="206540" y="356489"/>
                                </a:lnTo>
                                <a:lnTo>
                                  <a:pt x="204063" y="364236"/>
                                </a:lnTo>
                                <a:lnTo>
                                  <a:pt x="204012" y="371602"/>
                                </a:lnTo>
                                <a:lnTo>
                                  <a:pt x="205092" y="377571"/>
                                </a:lnTo>
                                <a:lnTo>
                                  <a:pt x="207225" y="386842"/>
                                </a:lnTo>
                                <a:lnTo>
                                  <a:pt x="208762" y="393827"/>
                                </a:lnTo>
                                <a:lnTo>
                                  <a:pt x="209562" y="398145"/>
                                </a:lnTo>
                                <a:lnTo>
                                  <a:pt x="210172" y="411353"/>
                                </a:lnTo>
                                <a:lnTo>
                                  <a:pt x="210299" y="413385"/>
                                </a:lnTo>
                                <a:lnTo>
                                  <a:pt x="211772" y="418846"/>
                                </a:lnTo>
                                <a:lnTo>
                                  <a:pt x="216331" y="425704"/>
                                </a:lnTo>
                                <a:lnTo>
                                  <a:pt x="223608" y="428752"/>
                                </a:lnTo>
                                <a:lnTo>
                                  <a:pt x="231368" y="429260"/>
                                </a:lnTo>
                                <a:lnTo>
                                  <a:pt x="237375" y="429006"/>
                                </a:lnTo>
                                <a:lnTo>
                                  <a:pt x="273494" y="422529"/>
                                </a:lnTo>
                                <a:lnTo>
                                  <a:pt x="286423" y="419481"/>
                                </a:lnTo>
                                <a:lnTo>
                                  <a:pt x="305917" y="415925"/>
                                </a:lnTo>
                                <a:lnTo>
                                  <a:pt x="330771" y="413004"/>
                                </a:lnTo>
                                <a:lnTo>
                                  <a:pt x="332308" y="412953"/>
                                </a:lnTo>
                                <a:lnTo>
                                  <a:pt x="328434" y="415175"/>
                                </a:lnTo>
                                <a:lnTo>
                                  <a:pt x="320306" y="425462"/>
                                </a:lnTo>
                                <a:lnTo>
                                  <a:pt x="319214" y="437400"/>
                                </a:lnTo>
                                <a:lnTo>
                                  <a:pt x="324789" y="441248"/>
                                </a:lnTo>
                                <a:lnTo>
                                  <a:pt x="322186" y="434098"/>
                                </a:lnTo>
                                <a:lnTo>
                                  <a:pt x="322656" y="427113"/>
                                </a:lnTo>
                                <a:lnTo>
                                  <a:pt x="327240" y="420763"/>
                                </a:lnTo>
                                <a:lnTo>
                                  <a:pt x="332905" y="416064"/>
                                </a:lnTo>
                                <a:lnTo>
                                  <a:pt x="336588" y="413778"/>
                                </a:lnTo>
                                <a:lnTo>
                                  <a:pt x="337324" y="415429"/>
                                </a:lnTo>
                                <a:lnTo>
                                  <a:pt x="338823" y="416445"/>
                                </a:lnTo>
                                <a:lnTo>
                                  <a:pt x="336092" y="416953"/>
                                </a:lnTo>
                                <a:lnTo>
                                  <a:pt x="325564" y="423811"/>
                                </a:lnTo>
                                <a:lnTo>
                                  <a:pt x="325335" y="427240"/>
                                </a:lnTo>
                                <a:lnTo>
                                  <a:pt x="333260" y="421144"/>
                                </a:lnTo>
                                <a:lnTo>
                                  <a:pt x="339471" y="418858"/>
                                </a:lnTo>
                                <a:lnTo>
                                  <a:pt x="341249" y="419366"/>
                                </a:lnTo>
                                <a:lnTo>
                                  <a:pt x="343585" y="421144"/>
                                </a:lnTo>
                                <a:lnTo>
                                  <a:pt x="345922" y="423303"/>
                                </a:lnTo>
                                <a:lnTo>
                                  <a:pt x="343839" y="428383"/>
                                </a:lnTo>
                                <a:lnTo>
                                  <a:pt x="342023" y="432447"/>
                                </a:lnTo>
                                <a:lnTo>
                                  <a:pt x="340461" y="435660"/>
                                </a:lnTo>
                                <a:lnTo>
                                  <a:pt x="340461" y="446646"/>
                                </a:lnTo>
                                <a:lnTo>
                                  <a:pt x="337527" y="452640"/>
                                </a:lnTo>
                                <a:lnTo>
                                  <a:pt x="332003" y="462800"/>
                                </a:lnTo>
                                <a:lnTo>
                                  <a:pt x="326364" y="472579"/>
                                </a:lnTo>
                                <a:lnTo>
                                  <a:pt x="323253" y="477278"/>
                                </a:lnTo>
                                <a:lnTo>
                                  <a:pt x="321259" y="479056"/>
                                </a:lnTo>
                                <a:lnTo>
                                  <a:pt x="320294" y="476770"/>
                                </a:lnTo>
                                <a:lnTo>
                                  <a:pt x="336067" y="451370"/>
                                </a:lnTo>
                                <a:lnTo>
                                  <a:pt x="337921" y="448310"/>
                                </a:lnTo>
                                <a:lnTo>
                                  <a:pt x="340461" y="446646"/>
                                </a:lnTo>
                                <a:lnTo>
                                  <a:pt x="340461" y="435660"/>
                                </a:lnTo>
                                <a:lnTo>
                                  <a:pt x="340042" y="436511"/>
                                </a:lnTo>
                                <a:lnTo>
                                  <a:pt x="334924" y="436511"/>
                                </a:lnTo>
                                <a:lnTo>
                                  <a:pt x="331127" y="434479"/>
                                </a:lnTo>
                                <a:lnTo>
                                  <a:pt x="325323" y="427532"/>
                                </a:lnTo>
                                <a:lnTo>
                                  <a:pt x="324802" y="435495"/>
                                </a:lnTo>
                                <a:lnTo>
                                  <a:pt x="333349" y="439813"/>
                                </a:lnTo>
                                <a:lnTo>
                                  <a:pt x="337591" y="440956"/>
                                </a:lnTo>
                                <a:lnTo>
                                  <a:pt x="335597" y="441972"/>
                                </a:lnTo>
                                <a:lnTo>
                                  <a:pt x="334708" y="442125"/>
                                </a:lnTo>
                                <a:lnTo>
                                  <a:pt x="334708" y="446925"/>
                                </a:lnTo>
                                <a:lnTo>
                                  <a:pt x="334530" y="447230"/>
                                </a:lnTo>
                                <a:lnTo>
                                  <a:pt x="330746" y="448983"/>
                                </a:lnTo>
                                <a:lnTo>
                                  <a:pt x="322986" y="451510"/>
                                </a:lnTo>
                                <a:lnTo>
                                  <a:pt x="314121" y="453224"/>
                                </a:lnTo>
                                <a:lnTo>
                                  <a:pt x="318477" y="450583"/>
                                </a:lnTo>
                                <a:lnTo>
                                  <a:pt x="325247" y="447509"/>
                                </a:lnTo>
                                <a:lnTo>
                                  <a:pt x="331000" y="445554"/>
                                </a:lnTo>
                                <a:lnTo>
                                  <a:pt x="333006" y="446925"/>
                                </a:lnTo>
                                <a:lnTo>
                                  <a:pt x="333476" y="447052"/>
                                </a:lnTo>
                                <a:lnTo>
                                  <a:pt x="334060" y="446925"/>
                                </a:lnTo>
                                <a:lnTo>
                                  <a:pt x="334708" y="446925"/>
                                </a:lnTo>
                                <a:lnTo>
                                  <a:pt x="334708" y="442125"/>
                                </a:lnTo>
                                <a:lnTo>
                                  <a:pt x="327723" y="443280"/>
                                </a:lnTo>
                                <a:lnTo>
                                  <a:pt x="328815" y="444042"/>
                                </a:lnTo>
                                <a:lnTo>
                                  <a:pt x="328307" y="444157"/>
                                </a:lnTo>
                                <a:lnTo>
                                  <a:pt x="320370" y="447344"/>
                                </a:lnTo>
                                <a:lnTo>
                                  <a:pt x="312661" y="451180"/>
                                </a:lnTo>
                                <a:lnTo>
                                  <a:pt x="307174" y="454533"/>
                                </a:lnTo>
                                <a:lnTo>
                                  <a:pt x="300215" y="454698"/>
                                </a:lnTo>
                                <a:lnTo>
                                  <a:pt x="300215" y="456387"/>
                                </a:lnTo>
                                <a:lnTo>
                                  <a:pt x="297980" y="457708"/>
                                </a:lnTo>
                                <a:lnTo>
                                  <a:pt x="296735" y="457962"/>
                                </a:lnTo>
                                <a:lnTo>
                                  <a:pt x="289293" y="461645"/>
                                </a:lnTo>
                                <a:lnTo>
                                  <a:pt x="280098" y="464273"/>
                                </a:lnTo>
                                <a:lnTo>
                                  <a:pt x="273888" y="465607"/>
                                </a:lnTo>
                                <a:lnTo>
                                  <a:pt x="275882" y="463753"/>
                                </a:lnTo>
                                <a:lnTo>
                                  <a:pt x="277368" y="462965"/>
                                </a:lnTo>
                                <a:lnTo>
                                  <a:pt x="274142" y="462445"/>
                                </a:lnTo>
                                <a:lnTo>
                                  <a:pt x="272402" y="460590"/>
                                </a:lnTo>
                                <a:lnTo>
                                  <a:pt x="274396" y="460590"/>
                                </a:lnTo>
                                <a:lnTo>
                                  <a:pt x="277139" y="460070"/>
                                </a:lnTo>
                                <a:lnTo>
                                  <a:pt x="277736" y="459955"/>
                                </a:lnTo>
                                <a:lnTo>
                                  <a:pt x="286067" y="457441"/>
                                </a:lnTo>
                                <a:lnTo>
                                  <a:pt x="294513" y="455866"/>
                                </a:lnTo>
                                <a:lnTo>
                                  <a:pt x="300215" y="456387"/>
                                </a:lnTo>
                                <a:lnTo>
                                  <a:pt x="300215" y="454698"/>
                                </a:lnTo>
                                <a:lnTo>
                                  <a:pt x="295008" y="454812"/>
                                </a:lnTo>
                                <a:lnTo>
                                  <a:pt x="291045" y="454037"/>
                                </a:lnTo>
                                <a:lnTo>
                                  <a:pt x="279857" y="458495"/>
                                </a:lnTo>
                                <a:lnTo>
                                  <a:pt x="271907" y="460070"/>
                                </a:lnTo>
                                <a:lnTo>
                                  <a:pt x="266687" y="459282"/>
                                </a:lnTo>
                                <a:lnTo>
                                  <a:pt x="268668" y="461391"/>
                                </a:lnTo>
                                <a:lnTo>
                                  <a:pt x="271907" y="463219"/>
                                </a:lnTo>
                                <a:lnTo>
                                  <a:pt x="274142" y="463753"/>
                                </a:lnTo>
                                <a:lnTo>
                                  <a:pt x="268922" y="466382"/>
                                </a:lnTo>
                                <a:lnTo>
                                  <a:pt x="269671" y="468236"/>
                                </a:lnTo>
                                <a:lnTo>
                                  <a:pt x="265950" y="469328"/>
                                </a:lnTo>
                                <a:lnTo>
                                  <a:pt x="266687" y="469138"/>
                                </a:lnTo>
                                <a:lnTo>
                                  <a:pt x="283362" y="465823"/>
                                </a:lnTo>
                                <a:lnTo>
                                  <a:pt x="284048" y="465607"/>
                                </a:lnTo>
                                <a:lnTo>
                                  <a:pt x="294436" y="462521"/>
                                </a:lnTo>
                                <a:lnTo>
                                  <a:pt x="301332" y="459549"/>
                                </a:lnTo>
                                <a:lnTo>
                                  <a:pt x="305435" y="457174"/>
                                </a:lnTo>
                                <a:lnTo>
                                  <a:pt x="312077" y="456323"/>
                                </a:lnTo>
                                <a:lnTo>
                                  <a:pt x="314528" y="455866"/>
                                </a:lnTo>
                                <a:lnTo>
                                  <a:pt x="320230" y="454812"/>
                                </a:lnTo>
                                <a:lnTo>
                                  <a:pt x="320802" y="454710"/>
                                </a:lnTo>
                                <a:lnTo>
                                  <a:pt x="326631" y="453224"/>
                                </a:lnTo>
                                <a:lnTo>
                                  <a:pt x="329285" y="452551"/>
                                </a:lnTo>
                                <a:lnTo>
                                  <a:pt x="332193" y="451345"/>
                                </a:lnTo>
                                <a:lnTo>
                                  <a:pt x="329653" y="455815"/>
                                </a:lnTo>
                                <a:lnTo>
                                  <a:pt x="324789" y="463816"/>
                                </a:lnTo>
                                <a:lnTo>
                                  <a:pt x="316649" y="476770"/>
                                </a:lnTo>
                                <a:lnTo>
                                  <a:pt x="314706" y="479564"/>
                                </a:lnTo>
                                <a:lnTo>
                                  <a:pt x="312521" y="482104"/>
                                </a:lnTo>
                                <a:lnTo>
                                  <a:pt x="320344" y="482485"/>
                                </a:lnTo>
                                <a:lnTo>
                                  <a:pt x="322580" y="482104"/>
                                </a:lnTo>
                                <a:lnTo>
                                  <a:pt x="324916" y="479056"/>
                                </a:lnTo>
                                <a:lnTo>
                                  <a:pt x="326961" y="476389"/>
                                </a:lnTo>
                                <a:lnTo>
                                  <a:pt x="332308" y="468007"/>
                                </a:lnTo>
                                <a:lnTo>
                                  <a:pt x="338277" y="456958"/>
                                </a:lnTo>
                                <a:lnTo>
                                  <a:pt x="342950" y="446773"/>
                                </a:lnTo>
                                <a:lnTo>
                                  <a:pt x="345922" y="446913"/>
                                </a:lnTo>
                                <a:lnTo>
                                  <a:pt x="346151" y="446646"/>
                                </a:lnTo>
                                <a:lnTo>
                                  <a:pt x="349237" y="442963"/>
                                </a:lnTo>
                                <a:lnTo>
                                  <a:pt x="350685" y="441236"/>
                                </a:lnTo>
                                <a:lnTo>
                                  <a:pt x="353110" y="440067"/>
                                </a:lnTo>
                                <a:lnTo>
                                  <a:pt x="353872" y="439559"/>
                                </a:lnTo>
                                <a:lnTo>
                                  <a:pt x="352386" y="442099"/>
                                </a:lnTo>
                                <a:lnTo>
                                  <a:pt x="352386" y="444893"/>
                                </a:lnTo>
                                <a:lnTo>
                                  <a:pt x="350888" y="448068"/>
                                </a:lnTo>
                                <a:lnTo>
                                  <a:pt x="348157" y="456958"/>
                                </a:lnTo>
                                <a:lnTo>
                                  <a:pt x="347408" y="460387"/>
                                </a:lnTo>
                                <a:lnTo>
                                  <a:pt x="345681" y="456958"/>
                                </a:lnTo>
                                <a:lnTo>
                                  <a:pt x="346176" y="456196"/>
                                </a:lnTo>
                                <a:lnTo>
                                  <a:pt x="347967" y="451878"/>
                                </a:lnTo>
                                <a:lnTo>
                                  <a:pt x="350393" y="446925"/>
                                </a:lnTo>
                                <a:lnTo>
                                  <a:pt x="352386" y="444893"/>
                                </a:lnTo>
                                <a:lnTo>
                                  <a:pt x="352386" y="442099"/>
                                </a:lnTo>
                                <a:lnTo>
                                  <a:pt x="346506" y="452132"/>
                                </a:lnTo>
                                <a:lnTo>
                                  <a:pt x="343408" y="460895"/>
                                </a:lnTo>
                                <a:lnTo>
                                  <a:pt x="343090" y="464705"/>
                                </a:lnTo>
                                <a:lnTo>
                                  <a:pt x="342963" y="468896"/>
                                </a:lnTo>
                                <a:lnTo>
                                  <a:pt x="343204" y="472833"/>
                                </a:lnTo>
                                <a:lnTo>
                                  <a:pt x="343446" y="479564"/>
                                </a:lnTo>
                                <a:lnTo>
                                  <a:pt x="356603" y="477405"/>
                                </a:lnTo>
                                <a:lnTo>
                                  <a:pt x="374484" y="475373"/>
                                </a:lnTo>
                                <a:lnTo>
                                  <a:pt x="378320" y="477405"/>
                                </a:lnTo>
                                <a:lnTo>
                                  <a:pt x="378968" y="475373"/>
                                </a:lnTo>
                                <a:lnTo>
                                  <a:pt x="379374" y="474103"/>
                                </a:lnTo>
                                <a:lnTo>
                                  <a:pt x="379691" y="473087"/>
                                </a:lnTo>
                                <a:lnTo>
                                  <a:pt x="380949" y="469150"/>
                                </a:lnTo>
                                <a:lnTo>
                                  <a:pt x="384683" y="473976"/>
                                </a:lnTo>
                                <a:lnTo>
                                  <a:pt x="389890" y="479691"/>
                                </a:lnTo>
                                <a:lnTo>
                                  <a:pt x="400570" y="479945"/>
                                </a:lnTo>
                                <a:lnTo>
                                  <a:pt x="397459" y="475754"/>
                                </a:lnTo>
                                <a:lnTo>
                                  <a:pt x="394957" y="472325"/>
                                </a:lnTo>
                                <a:lnTo>
                                  <a:pt x="394855" y="472173"/>
                                </a:lnTo>
                                <a:lnTo>
                                  <a:pt x="394855" y="475754"/>
                                </a:lnTo>
                                <a:lnTo>
                                  <a:pt x="389648" y="472579"/>
                                </a:lnTo>
                                <a:lnTo>
                                  <a:pt x="377393" y="444893"/>
                                </a:lnTo>
                                <a:lnTo>
                                  <a:pt x="377799" y="445020"/>
                                </a:lnTo>
                                <a:lnTo>
                                  <a:pt x="378091" y="445147"/>
                                </a:lnTo>
                                <a:lnTo>
                                  <a:pt x="381012" y="452132"/>
                                </a:lnTo>
                                <a:lnTo>
                                  <a:pt x="385699" y="461276"/>
                                </a:lnTo>
                                <a:lnTo>
                                  <a:pt x="390893" y="470166"/>
                                </a:lnTo>
                                <a:lnTo>
                                  <a:pt x="394855" y="475754"/>
                                </a:lnTo>
                                <a:lnTo>
                                  <a:pt x="394855" y="472173"/>
                                </a:lnTo>
                                <a:lnTo>
                                  <a:pt x="389547" y="463562"/>
                                </a:lnTo>
                                <a:lnTo>
                                  <a:pt x="384390" y="454545"/>
                                </a:lnTo>
                                <a:lnTo>
                                  <a:pt x="380199" y="446671"/>
                                </a:lnTo>
                                <a:lnTo>
                                  <a:pt x="383019" y="450227"/>
                                </a:lnTo>
                                <a:lnTo>
                                  <a:pt x="386689" y="453529"/>
                                </a:lnTo>
                                <a:lnTo>
                                  <a:pt x="393585" y="456450"/>
                                </a:lnTo>
                                <a:lnTo>
                                  <a:pt x="406031" y="458863"/>
                                </a:lnTo>
                                <a:lnTo>
                                  <a:pt x="413931" y="464705"/>
                                </a:lnTo>
                                <a:lnTo>
                                  <a:pt x="424776" y="469658"/>
                                </a:lnTo>
                                <a:lnTo>
                                  <a:pt x="435991" y="473214"/>
                                </a:lnTo>
                                <a:lnTo>
                                  <a:pt x="445033" y="474611"/>
                                </a:lnTo>
                                <a:lnTo>
                                  <a:pt x="442048" y="474103"/>
                                </a:lnTo>
                                <a:lnTo>
                                  <a:pt x="442544" y="473595"/>
                                </a:lnTo>
                                <a:lnTo>
                                  <a:pt x="441363" y="472833"/>
                                </a:lnTo>
                                <a:lnTo>
                                  <a:pt x="436206" y="469480"/>
                                </a:lnTo>
                                <a:lnTo>
                                  <a:pt x="433844" y="469023"/>
                                </a:lnTo>
                                <a:lnTo>
                                  <a:pt x="436829" y="470674"/>
                                </a:lnTo>
                                <a:lnTo>
                                  <a:pt x="436575" y="470928"/>
                                </a:lnTo>
                                <a:lnTo>
                                  <a:pt x="439699" y="472071"/>
                                </a:lnTo>
                                <a:lnTo>
                                  <a:pt x="436575" y="472833"/>
                                </a:lnTo>
                                <a:lnTo>
                                  <a:pt x="430872" y="470674"/>
                                </a:lnTo>
                                <a:lnTo>
                                  <a:pt x="427393" y="469404"/>
                                </a:lnTo>
                                <a:lnTo>
                                  <a:pt x="423913" y="468515"/>
                                </a:lnTo>
                                <a:lnTo>
                                  <a:pt x="422668" y="468261"/>
                                </a:lnTo>
                                <a:lnTo>
                                  <a:pt x="416217" y="463308"/>
                                </a:lnTo>
                                <a:lnTo>
                                  <a:pt x="439699" y="468261"/>
                                </a:lnTo>
                                <a:lnTo>
                                  <a:pt x="441299" y="467753"/>
                                </a:lnTo>
                                <a:lnTo>
                                  <a:pt x="442798" y="467499"/>
                                </a:lnTo>
                                <a:lnTo>
                                  <a:pt x="439242" y="468896"/>
                                </a:lnTo>
                                <a:lnTo>
                                  <a:pt x="437794" y="469404"/>
                                </a:lnTo>
                                <a:lnTo>
                                  <a:pt x="441058" y="469404"/>
                                </a:lnTo>
                                <a:lnTo>
                                  <a:pt x="441299" y="469912"/>
                                </a:lnTo>
                                <a:lnTo>
                                  <a:pt x="444792" y="467499"/>
                                </a:lnTo>
                                <a:lnTo>
                                  <a:pt x="445528" y="466991"/>
                                </a:lnTo>
                                <a:lnTo>
                                  <a:pt x="437464" y="465721"/>
                                </a:lnTo>
                                <a:lnTo>
                                  <a:pt x="427329" y="462673"/>
                                </a:lnTo>
                                <a:lnTo>
                                  <a:pt x="417195" y="459371"/>
                                </a:lnTo>
                                <a:lnTo>
                                  <a:pt x="409143" y="456958"/>
                                </a:lnTo>
                                <a:lnTo>
                                  <a:pt x="406311" y="454672"/>
                                </a:lnTo>
                                <a:lnTo>
                                  <a:pt x="406158" y="454545"/>
                                </a:lnTo>
                                <a:lnTo>
                                  <a:pt x="401815" y="450113"/>
                                </a:lnTo>
                                <a:lnTo>
                                  <a:pt x="401815" y="454037"/>
                                </a:lnTo>
                                <a:lnTo>
                                  <a:pt x="395605" y="454291"/>
                                </a:lnTo>
                                <a:lnTo>
                                  <a:pt x="393077" y="454672"/>
                                </a:lnTo>
                                <a:lnTo>
                                  <a:pt x="384289" y="446671"/>
                                </a:lnTo>
                                <a:lnTo>
                                  <a:pt x="382333" y="444893"/>
                                </a:lnTo>
                                <a:lnTo>
                                  <a:pt x="380250" y="442988"/>
                                </a:lnTo>
                                <a:lnTo>
                                  <a:pt x="385775" y="445274"/>
                                </a:lnTo>
                                <a:lnTo>
                                  <a:pt x="390055" y="446417"/>
                                </a:lnTo>
                                <a:lnTo>
                                  <a:pt x="398602" y="451370"/>
                                </a:lnTo>
                                <a:lnTo>
                                  <a:pt x="401815" y="454037"/>
                                </a:lnTo>
                                <a:lnTo>
                                  <a:pt x="401815" y="450113"/>
                                </a:lnTo>
                                <a:lnTo>
                                  <a:pt x="400316" y="448576"/>
                                </a:lnTo>
                                <a:lnTo>
                                  <a:pt x="389394" y="443623"/>
                                </a:lnTo>
                                <a:lnTo>
                                  <a:pt x="390918" y="442988"/>
                                </a:lnTo>
                                <a:lnTo>
                                  <a:pt x="397014" y="440448"/>
                                </a:lnTo>
                                <a:lnTo>
                                  <a:pt x="399148" y="439559"/>
                                </a:lnTo>
                                <a:lnTo>
                                  <a:pt x="399567" y="438404"/>
                                </a:lnTo>
                                <a:lnTo>
                                  <a:pt x="392366" y="440448"/>
                                </a:lnTo>
                                <a:lnTo>
                                  <a:pt x="394360" y="436765"/>
                                </a:lnTo>
                                <a:lnTo>
                                  <a:pt x="397090" y="435876"/>
                                </a:lnTo>
                                <a:lnTo>
                                  <a:pt x="395109" y="427494"/>
                                </a:lnTo>
                                <a:lnTo>
                                  <a:pt x="394855" y="425716"/>
                                </a:lnTo>
                                <a:lnTo>
                                  <a:pt x="394360" y="424408"/>
                                </a:lnTo>
                                <a:lnTo>
                                  <a:pt x="394360" y="430161"/>
                                </a:lnTo>
                                <a:lnTo>
                                  <a:pt x="391871" y="435876"/>
                                </a:lnTo>
                                <a:lnTo>
                                  <a:pt x="379450" y="438543"/>
                                </a:lnTo>
                                <a:lnTo>
                                  <a:pt x="376936" y="438035"/>
                                </a:lnTo>
                                <a:lnTo>
                                  <a:pt x="376478" y="437070"/>
                                </a:lnTo>
                                <a:lnTo>
                                  <a:pt x="376478" y="459879"/>
                                </a:lnTo>
                                <a:lnTo>
                                  <a:pt x="376478" y="466483"/>
                                </a:lnTo>
                                <a:lnTo>
                                  <a:pt x="375970" y="470674"/>
                                </a:lnTo>
                                <a:lnTo>
                                  <a:pt x="375475" y="471436"/>
                                </a:lnTo>
                                <a:lnTo>
                                  <a:pt x="372491" y="472325"/>
                                </a:lnTo>
                                <a:lnTo>
                                  <a:pt x="369519" y="473087"/>
                                </a:lnTo>
                                <a:lnTo>
                                  <a:pt x="365798" y="472071"/>
                                </a:lnTo>
                                <a:lnTo>
                                  <a:pt x="361327" y="472579"/>
                                </a:lnTo>
                                <a:lnTo>
                                  <a:pt x="356857" y="474103"/>
                                </a:lnTo>
                                <a:lnTo>
                                  <a:pt x="346913" y="474103"/>
                                </a:lnTo>
                                <a:lnTo>
                                  <a:pt x="345922" y="469404"/>
                                </a:lnTo>
                                <a:lnTo>
                                  <a:pt x="347903" y="467499"/>
                                </a:lnTo>
                                <a:lnTo>
                                  <a:pt x="349161" y="469023"/>
                                </a:lnTo>
                                <a:lnTo>
                                  <a:pt x="349897" y="468769"/>
                                </a:lnTo>
                                <a:lnTo>
                                  <a:pt x="353872" y="468769"/>
                                </a:lnTo>
                                <a:lnTo>
                                  <a:pt x="357352" y="467753"/>
                                </a:lnTo>
                                <a:lnTo>
                                  <a:pt x="364312" y="467753"/>
                                </a:lnTo>
                                <a:lnTo>
                                  <a:pt x="369023" y="468261"/>
                                </a:lnTo>
                                <a:lnTo>
                                  <a:pt x="373989" y="468261"/>
                                </a:lnTo>
                                <a:lnTo>
                                  <a:pt x="375234" y="468515"/>
                                </a:lnTo>
                                <a:lnTo>
                                  <a:pt x="375704" y="467753"/>
                                </a:lnTo>
                                <a:lnTo>
                                  <a:pt x="375856" y="467499"/>
                                </a:lnTo>
                                <a:lnTo>
                                  <a:pt x="376161" y="466991"/>
                                </a:lnTo>
                                <a:lnTo>
                                  <a:pt x="376326" y="466737"/>
                                </a:lnTo>
                                <a:lnTo>
                                  <a:pt x="376478" y="466483"/>
                                </a:lnTo>
                                <a:lnTo>
                                  <a:pt x="376478" y="459879"/>
                                </a:lnTo>
                                <a:lnTo>
                                  <a:pt x="375970" y="465975"/>
                                </a:lnTo>
                                <a:lnTo>
                                  <a:pt x="365048" y="466737"/>
                                </a:lnTo>
                                <a:lnTo>
                                  <a:pt x="359092" y="466229"/>
                                </a:lnTo>
                                <a:lnTo>
                                  <a:pt x="355612" y="466483"/>
                                </a:lnTo>
                                <a:lnTo>
                                  <a:pt x="349897" y="466991"/>
                                </a:lnTo>
                                <a:lnTo>
                                  <a:pt x="350215" y="462165"/>
                                </a:lnTo>
                                <a:lnTo>
                                  <a:pt x="359092" y="440194"/>
                                </a:lnTo>
                                <a:lnTo>
                                  <a:pt x="363410" y="443750"/>
                                </a:lnTo>
                                <a:lnTo>
                                  <a:pt x="368515" y="448957"/>
                                </a:lnTo>
                                <a:lnTo>
                                  <a:pt x="373265" y="454545"/>
                                </a:lnTo>
                                <a:lnTo>
                                  <a:pt x="376478" y="459879"/>
                                </a:lnTo>
                                <a:lnTo>
                                  <a:pt x="376478" y="437070"/>
                                </a:lnTo>
                                <a:lnTo>
                                  <a:pt x="376339" y="436765"/>
                                </a:lnTo>
                                <a:lnTo>
                                  <a:pt x="376097" y="436257"/>
                                </a:lnTo>
                                <a:lnTo>
                                  <a:pt x="374738" y="433336"/>
                                </a:lnTo>
                                <a:lnTo>
                                  <a:pt x="374370" y="429907"/>
                                </a:lnTo>
                                <a:lnTo>
                                  <a:pt x="374243" y="428688"/>
                                </a:lnTo>
                                <a:lnTo>
                                  <a:pt x="374243" y="449846"/>
                                </a:lnTo>
                                <a:lnTo>
                                  <a:pt x="367030" y="442988"/>
                                </a:lnTo>
                                <a:lnTo>
                                  <a:pt x="364718" y="440194"/>
                                </a:lnTo>
                                <a:lnTo>
                                  <a:pt x="364185" y="439559"/>
                                </a:lnTo>
                                <a:lnTo>
                                  <a:pt x="363562" y="438797"/>
                                </a:lnTo>
                                <a:lnTo>
                                  <a:pt x="366534" y="438543"/>
                                </a:lnTo>
                                <a:lnTo>
                                  <a:pt x="370763" y="441718"/>
                                </a:lnTo>
                                <a:lnTo>
                                  <a:pt x="371754" y="442734"/>
                                </a:lnTo>
                                <a:lnTo>
                                  <a:pt x="372986" y="445909"/>
                                </a:lnTo>
                                <a:lnTo>
                                  <a:pt x="373494" y="448322"/>
                                </a:lnTo>
                                <a:lnTo>
                                  <a:pt x="374243" y="449846"/>
                                </a:lnTo>
                                <a:lnTo>
                                  <a:pt x="374243" y="428688"/>
                                </a:lnTo>
                                <a:lnTo>
                                  <a:pt x="373989" y="426224"/>
                                </a:lnTo>
                                <a:lnTo>
                                  <a:pt x="376694" y="423557"/>
                                </a:lnTo>
                                <a:lnTo>
                                  <a:pt x="380199" y="421652"/>
                                </a:lnTo>
                                <a:lnTo>
                                  <a:pt x="381939" y="420382"/>
                                </a:lnTo>
                                <a:lnTo>
                                  <a:pt x="385673" y="420128"/>
                                </a:lnTo>
                                <a:lnTo>
                                  <a:pt x="386664" y="420382"/>
                                </a:lnTo>
                                <a:lnTo>
                                  <a:pt x="389648" y="421525"/>
                                </a:lnTo>
                                <a:lnTo>
                                  <a:pt x="391629" y="425208"/>
                                </a:lnTo>
                                <a:lnTo>
                                  <a:pt x="394360" y="430161"/>
                                </a:lnTo>
                                <a:lnTo>
                                  <a:pt x="394360" y="424408"/>
                                </a:lnTo>
                                <a:lnTo>
                                  <a:pt x="393369" y="421779"/>
                                </a:lnTo>
                                <a:lnTo>
                                  <a:pt x="395351" y="422795"/>
                                </a:lnTo>
                                <a:lnTo>
                                  <a:pt x="397090" y="423811"/>
                                </a:lnTo>
                                <a:lnTo>
                                  <a:pt x="398576" y="427748"/>
                                </a:lnTo>
                                <a:lnTo>
                                  <a:pt x="401434" y="433222"/>
                                </a:lnTo>
                                <a:lnTo>
                                  <a:pt x="401713" y="432447"/>
                                </a:lnTo>
                                <a:lnTo>
                                  <a:pt x="400037" y="425208"/>
                                </a:lnTo>
                                <a:lnTo>
                                  <a:pt x="397827" y="421779"/>
                                </a:lnTo>
                                <a:lnTo>
                                  <a:pt x="397090" y="420636"/>
                                </a:lnTo>
                                <a:lnTo>
                                  <a:pt x="396455" y="420128"/>
                                </a:lnTo>
                                <a:lnTo>
                                  <a:pt x="396138" y="419874"/>
                                </a:lnTo>
                                <a:lnTo>
                                  <a:pt x="393611" y="417842"/>
                                </a:lnTo>
                                <a:lnTo>
                                  <a:pt x="385254" y="413677"/>
                                </a:lnTo>
                                <a:lnTo>
                                  <a:pt x="403872" y="416179"/>
                                </a:lnTo>
                                <a:lnTo>
                                  <a:pt x="421055" y="419608"/>
                                </a:lnTo>
                                <a:lnTo>
                                  <a:pt x="433730" y="422656"/>
                                </a:lnTo>
                                <a:lnTo>
                                  <a:pt x="454507" y="427863"/>
                                </a:lnTo>
                                <a:lnTo>
                                  <a:pt x="467144" y="430403"/>
                                </a:lnTo>
                                <a:lnTo>
                                  <a:pt x="476796" y="430657"/>
                                </a:lnTo>
                                <a:lnTo>
                                  <a:pt x="488594" y="429641"/>
                                </a:lnTo>
                                <a:lnTo>
                                  <a:pt x="503262" y="427863"/>
                                </a:lnTo>
                                <a:lnTo>
                                  <a:pt x="504291" y="424942"/>
                                </a:lnTo>
                                <a:lnTo>
                                  <a:pt x="506260" y="419354"/>
                                </a:lnTo>
                                <a:lnTo>
                                  <a:pt x="512102" y="396494"/>
                                </a:lnTo>
                                <a:lnTo>
                                  <a:pt x="516775" y="382143"/>
                                </a:lnTo>
                                <a:lnTo>
                                  <a:pt x="516991" y="381508"/>
                                </a:lnTo>
                                <a:lnTo>
                                  <a:pt x="517194" y="380873"/>
                                </a:lnTo>
                                <a:lnTo>
                                  <a:pt x="519163" y="371602"/>
                                </a:lnTo>
                                <a:lnTo>
                                  <a:pt x="519366" y="370459"/>
                                </a:lnTo>
                                <a:lnTo>
                                  <a:pt x="519493" y="369316"/>
                                </a:lnTo>
                                <a:lnTo>
                                  <a:pt x="519620" y="363220"/>
                                </a:lnTo>
                                <a:lnTo>
                                  <a:pt x="519557" y="362966"/>
                                </a:lnTo>
                                <a:lnTo>
                                  <a:pt x="517169" y="358521"/>
                                </a:lnTo>
                                <a:lnTo>
                                  <a:pt x="514477" y="355688"/>
                                </a:lnTo>
                                <a:lnTo>
                                  <a:pt x="514477" y="366776"/>
                                </a:lnTo>
                                <a:lnTo>
                                  <a:pt x="514350" y="372872"/>
                                </a:lnTo>
                                <a:lnTo>
                                  <a:pt x="514223" y="374269"/>
                                </a:lnTo>
                                <a:lnTo>
                                  <a:pt x="511022" y="378320"/>
                                </a:lnTo>
                                <a:lnTo>
                                  <a:pt x="511022" y="382143"/>
                                </a:lnTo>
                                <a:lnTo>
                                  <a:pt x="510108" y="385318"/>
                                </a:lnTo>
                                <a:lnTo>
                                  <a:pt x="507974" y="391922"/>
                                </a:lnTo>
                                <a:lnTo>
                                  <a:pt x="506958" y="394970"/>
                                </a:lnTo>
                                <a:lnTo>
                                  <a:pt x="502551" y="412369"/>
                                </a:lnTo>
                                <a:lnTo>
                                  <a:pt x="500875" y="419608"/>
                                </a:lnTo>
                                <a:lnTo>
                                  <a:pt x="499910" y="423672"/>
                                </a:lnTo>
                                <a:lnTo>
                                  <a:pt x="487883" y="424942"/>
                                </a:lnTo>
                                <a:lnTo>
                                  <a:pt x="471627" y="424815"/>
                                </a:lnTo>
                                <a:lnTo>
                                  <a:pt x="454139" y="422275"/>
                                </a:lnTo>
                                <a:lnTo>
                                  <a:pt x="440143" y="419481"/>
                                </a:lnTo>
                                <a:lnTo>
                                  <a:pt x="421614" y="415036"/>
                                </a:lnTo>
                                <a:lnTo>
                                  <a:pt x="407238" y="411988"/>
                                </a:lnTo>
                                <a:lnTo>
                                  <a:pt x="404241" y="411353"/>
                                </a:lnTo>
                                <a:lnTo>
                                  <a:pt x="383247" y="408305"/>
                                </a:lnTo>
                                <a:lnTo>
                                  <a:pt x="379285" y="408076"/>
                                </a:lnTo>
                                <a:lnTo>
                                  <a:pt x="379285" y="413156"/>
                                </a:lnTo>
                                <a:lnTo>
                                  <a:pt x="378637" y="413270"/>
                                </a:lnTo>
                                <a:lnTo>
                                  <a:pt x="375069" y="416318"/>
                                </a:lnTo>
                                <a:lnTo>
                                  <a:pt x="370992" y="419874"/>
                                </a:lnTo>
                                <a:lnTo>
                                  <a:pt x="369836" y="414337"/>
                                </a:lnTo>
                                <a:lnTo>
                                  <a:pt x="369836" y="436257"/>
                                </a:lnTo>
                                <a:lnTo>
                                  <a:pt x="367436" y="435622"/>
                                </a:lnTo>
                                <a:lnTo>
                                  <a:pt x="363054" y="433844"/>
                                </a:lnTo>
                                <a:lnTo>
                                  <a:pt x="365455" y="432066"/>
                                </a:lnTo>
                                <a:lnTo>
                                  <a:pt x="367245" y="430669"/>
                                </a:lnTo>
                                <a:lnTo>
                                  <a:pt x="368223" y="429907"/>
                                </a:lnTo>
                                <a:lnTo>
                                  <a:pt x="368566" y="431939"/>
                                </a:lnTo>
                                <a:lnTo>
                                  <a:pt x="368693" y="432447"/>
                                </a:lnTo>
                                <a:lnTo>
                                  <a:pt x="369836" y="436257"/>
                                </a:lnTo>
                                <a:lnTo>
                                  <a:pt x="369836" y="414337"/>
                                </a:lnTo>
                                <a:lnTo>
                                  <a:pt x="369468" y="412572"/>
                                </a:lnTo>
                                <a:lnTo>
                                  <a:pt x="379285" y="413156"/>
                                </a:lnTo>
                                <a:lnTo>
                                  <a:pt x="379285" y="408076"/>
                                </a:lnTo>
                                <a:lnTo>
                                  <a:pt x="366496" y="407327"/>
                                </a:lnTo>
                                <a:lnTo>
                                  <a:pt x="366496" y="423811"/>
                                </a:lnTo>
                                <a:lnTo>
                                  <a:pt x="360324" y="429272"/>
                                </a:lnTo>
                                <a:lnTo>
                                  <a:pt x="358597" y="430669"/>
                                </a:lnTo>
                                <a:lnTo>
                                  <a:pt x="357606" y="429653"/>
                                </a:lnTo>
                                <a:lnTo>
                                  <a:pt x="356120" y="428002"/>
                                </a:lnTo>
                                <a:lnTo>
                                  <a:pt x="355092" y="426859"/>
                                </a:lnTo>
                                <a:lnTo>
                                  <a:pt x="354622" y="426377"/>
                                </a:lnTo>
                                <a:lnTo>
                                  <a:pt x="354622" y="433336"/>
                                </a:lnTo>
                                <a:lnTo>
                                  <a:pt x="352005" y="434860"/>
                                </a:lnTo>
                                <a:lnTo>
                                  <a:pt x="349554" y="435876"/>
                                </a:lnTo>
                                <a:lnTo>
                                  <a:pt x="347268" y="436765"/>
                                </a:lnTo>
                                <a:lnTo>
                                  <a:pt x="347357" y="436511"/>
                                </a:lnTo>
                                <a:lnTo>
                                  <a:pt x="349465" y="431050"/>
                                </a:lnTo>
                                <a:lnTo>
                                  <a:pt x="350520" y="428002"/>
                                </a:lnTo>
                                <a:lnTo>
                                  <a:pt x="352336" y="430161"/>
                                </a:lnTo>
                                <a:lnTo>
                                  <a:pt x="353872" y="432193"/>
                                </a:lnTo>
                                <a:lnTo>
                                  <a:pt x="354622" y="433336"/>
                                </a:lnTo>
                                <a:lnTo>
                                  <a:pt x="354622" y="426377"/>
                                </a:lnTo>
                                <a:lnTo>
                                  <a:pt x="352145" y="423811"/>
                                </a:lnTo>
                                <a:lnTo>
                                  <a:pt x="352158" y="423303"/>
                                </a:lnTo>
                                <a:lnTo>
                                  <a:pt x="353529" y="419112"/>
                                </a:lnTo>
                                <a:lnTo>
                                  <a:pt x="355168" y="413778"/>
                                </a:lnTo>
                                <a:lnTo>
                                  <a:pt x="355612" y="412140"/>
                                </a:lnTo>
                                <a:lnTo>
                                  <a:pt x="359803" y="411988"/>
                                </a:lnTo>
                                <a:lnTo>
                                  <a:pt x="363486" y="412216"/>
                                </a:lnTo>
                                <a:lnTo>
                                  <a:pt x="363689" y="412762"/>
                                </a:lnTo>
                                <a:lnTo>
                                  <a:pt x="365137" y="418985"/>
                                </a:lnTo>
                                <a:lnTo>
                                  <a:pt x="366496" y="423811"/>
                                </a:lnTo>
                                <a:lnTo>
                                  <a:pt x="366496" y="407327"/>
                                </a:lnTo>
                                <a:lnTo>
                                  <a:pt x="359600" y="406908"/>
                                </a:lnTo>
                                <a:lnTo>
                                  <a:pt x="349897" y="407289"/>
                                </a:lnTo>
                                <a:lnTo>
                                  <a:pt x="349897" y="412343"/>
                                </a:lnTo>
                                <a:lnTo>
                                  <a:pt x="349783" y="412762"/>
                                </a:lnTo>
                                <a:lnTo>
                                  <a:pt x="348513" y="416445"/>
                                </a:lnTo>
                                <a:lnTo>
                                  <a:pt x="347522" y="419112"/>
                                </a:lnTo>
                                <a:lnTo>
                                  <a:pt x="347256" y="418858"/>
                                </a:lnTo>
                                <a:lnTo>
                                  <a:pt x="343090" y="414794"/>
                                </a:lnTo>
                                <a:lnTo>
                                  <a:pt x="341845" y="413778"/>
                                </a:lnTo>
                                <a:lnTo>
                                  <a:pt x="340487" y="412673"/>
                                </a:lnTo>
                                <a:lnTo>
                                  <a:pt x="349897" y="412343"/>
                                </a:lnTo>
                                <a:lnTo>
                                  <a:pt x="349897" y="407289"/>
                                </a:lnTo>
                                <a:lnTo>
                                  <a:pt x="330149" y="408051"/>
                                </a:lnTo>
                                <a:lnTo>
                                  <a:pt x="304914" y="411099"/>
                                </a:lnTo>
                                <a:lnTo>
                                  <a:pt x="285140" y="414909"/>
                                </a:lnTo>
                                <a:lnTo>
                                  <a:pt x="272046" y="418084"/>
                                </a:lnTo>
                                <a:lnTo>
                                  <a:pt x="259461" y="420878"/>
                                </a:lnTo>
                                <a:lnTo>
                                  <a:pt x="247713" y="423037"/>
                                </a:lnTo>
                                <a:lnTo>
                                  <a:pt x="239039" y="424434"/>
                                </a:lnTo>
                                <a:lnTo>
                                  <a:pt x="235648" y="424942"/>
                                </a:lnTo>
                                <a:lnTo>
                                  <a:pt x="226961" y="425450"/>
                                </a:lnTo>
                                <a:lnTo>
                                  <a:pt x="218414" y="425069"/>
                                </a:lnTo>
                                <a:lnTo>
                                  <a:pt x="215087" y="412369"/>
                                </a:lnTo>
                                <a:lnTo>
                                  <a:pt x="214998" y="411099"/>
                                </a:lnTo>
                                <a:lnTo>
                                  <a:pt x="214350" y="397383"/>
                                </a:lnTo>
                                <a:lnTo>
                                  <a:pt x="213487" y="392811"/>
                                </a:lnTo>
                                <a:lnTo>
                                  <a:pt x="210794" y="380619"/>
                                </a:lnTo>
                                <a:lnTo>
                                  <a:pt x="214871" y="384556"/>
                                </a:lnTo>
                                <a:lnTo>
                                  <a:pt x="220649" y="386588"/>
                                </a:lnTo>
                                <a:lnTo>
                                  <a:pt x="229171" y="386715"/>
                                </a:lnTo>
                                <a:lnTo>
                                  <a:pt x="233324" y="386715"/>
                                </a:lnTo>
                                <a:lnTo>
                                  <a:pt x="233514" y="386588"/>
                                </a:lnTo>
                                <a:lnTo>
                                  <a:pt x="241909" y="385953"/>
                                </a:lnTo>
                                <a:lnTo>
                                  <a:pt x="241960" y="386080"/>
                                </a:lnTo>
                                <a:lnTo>
                                  <a:pt x="242138" y="385940"/>
                                </a:lnTo>
                                <a:lnTo>
                                  <a:pt x="243586" y="385826"/>
                                </a:lnTo>
                                <a:lnTo>
                                  <a:pt x="254139" y="384556"/>
                                </a:lnTo>
                                <a:lnTo>
                                  <a:pt x="264502" y="382778"/>
                                </a:lnTo>
                                <a:lnTo>
                                  <a:pt x="266179" y="382397"/>
                                </a:lnTo>
                                <a:lnTo>
                                  <a:pt x="267296" y="382143"/>
                                </a:lnTo>
                                <a:lnTo>
                                  <a:pt x="325335" y="373634"/>
                                </a:lnTo>
                                <a:lnTo>
                                  <a:pt x="348183" y="372745"/>
                                </a:lnTo>
                                <a:lnTo>
                                  <a:pt x="367538" y="373253"/>
                                </a:lnTo>
                                <a:lnTo>
                                  <a:pt x="420827" y="380619"/>
                                </a:lnTo>
                                <a:lnTo>
                                  <a:pt x="451358" y="386842"/>
                                </a:lnTo>
                                <a:lnTo>
                                  <a:pt x="465226" y="389128"/>
                                </a:lnTo>
                                <a:lnTo>
                                  <a:pt x="478853" y="390271"/>
                                </a:lnTo>
                                <a:lnTo>
                                  <a:pt x="491959" y="389763"/>
                                </a:lnTo>
                                <a:lnTo>
                                  <a:pt x="501015" y="388620"/>
                                </a:lnTo>
                                <a:lnTo>
                                  <a:pt x="506958" y="385191"/>
                                </a:lnTo>
                                <a:lnTo>
                                  <a:pt x="507123" y="385064"/>
                                </a:lnTo>
                                <a:lnTo>
                                  <a:pt x="511022" y="382143"/>
                                </a:lnTo>
                                <a:lnTo>
                                  <a:pt x="511022" y="378320"/>
                                </a:lnTo>
                                <a:lnTo>
                                  <a:pt x="510705" y="378714"/>
                                </a:lnTo>
                                <a:lnTo>
                                  <a:pt x="503656" y="381508"/>
                                </a:lnTo>
                                <a:lnTo>
                                  <a:pt x="504482" y="378968"/>
                                </a:lnTo>
                                <a:lnTo>
                                  <a:pt x="505396" y="376174"/>
                                </a:lnTo>
                                <a:lnTo>
                                  <a:pt x="505675" y="375285"/>
                                </a:lnTo>
                                <a:lnTo>
                                  <a:pt x="506882" y="371602"/>
                                </a:lnTo>
                                <a:lnTo>
                                  <a:pt x="507720" y="366776"/>
                                </a:lnTo>
                                <a:lnTo>
                                  <a:pt x="507758" y="366014"/>
                                </a:lnTo>
                                <a:lnTo>
                                  <a:pt x="506666" y="363982"/>
                                </a:lnTo>
                                <a:lnTo>
                                  <a:pt x="503440" y="360172"/>
                                </a:lnTo>
                                <a:lnTo>
                                  <a:pt x="503161" y="360095"/>
                                </a:lnTo>
                                <a:lnTo>
                                  <a:pt x="503161" y="366776"/>
                                </a:lnTo>
                                <a:lnTo>
                                  <a:pt x="503034" y="369189"/>
                                </a:lnTo>
                                <a:lnTo>
                                  <a:pt x="502805" y="370459"/>
                                </a:lnTo>
                                <a:lnTo>
                                  <a:pt x="501929" y="372618"/>
                                </a:lnTo>
                                <a:lnTo>
                                  <a:pt x="500278" y="373926"/>
                                </a:lnTo>
                                <a:lnTo>
                                  <a:pt x="500278" y="378968"/>
                                </a:lnTo>
                                <a:lnTo>
                                  <a:pt x="499300" y="382016"/>
                                </a:lnTo>
                                <a:lnTo>
                                  <a:pt x="499021" y="383159"/>
                                </a:lnTo>
                                <a:lnTo>
                                  <a:pt x="496811" y="383667"/>
                                </a:lnTo>
                                <a:lnTo>
                                  <a:pt x="494385" y="384175"/>
                                </a:lnTo>
                                <a:lnTo>
                                  <a:pt x="489737" y="384810"/>
                                </a:lnTo>
                                <a:lnTo>
                                  <a:pt x="488988" y="384937"/>
                                </a:lnTo>
                                <a:lnTo>
                                  <a:pt x="486943" y="385064"/>
                                </a:lnTo>
                                <a:lnTo>
                                  <a:pt x="486816" y="382397"/>
                                </a:lnTo>
                                <a:lnTo>
                                  <a:pt x="486270" y="376174"/>
                                </a:lnTo>
                                <a:lnTo>
                                  <a:pt x="487756" y="377571"/>
                                </a:lnTo>
                                <a:lnTo>
                                  <a:pt x="488569" y="378841"/>
                                </a:lnTo>
                                <a:lnTo>
                                  <a:pt x="494855" y="380111"/>
                                </a:lnTo>
                                <a:lnTo>
                                  <a:pt x="497776" y="379984"/>
                                </a:lnTo>
                                <a:lnTo>
                                  <a:pt x="500278" y="378968"/>
                                </a:lnTo>
                                <a:lnTo>
                                  <a:pt x="500278" y="373926"/>
                                </a:lnTo>
                                <a:lnTo>
                                  <a:pt x="499021" y="374777"/>
                                </a:lnTo>
                                <a:lnTo>
                                  <a:pt x="497624" y="375158"/>
                                </a:lnTo>
                                <a:lnTo>
                                  <a:pt x="496062" y="375285"/>
                                </a:lnTo>
                                <a:lnTo>
                                  <a:pt x="496062" y="375031"/>
                                </a:lnTo>
                                <a:lnTo>
                                  <a:pt x="496176" y="371475"/>
                                </a:lnTo>
                                <a:lnTo>
                                  <a:pt x="496303" y="368427"/>
                                </a:lnTo>
                                <a:lnTo>
                                  <a:pt x="496392" y="367538"/>
                                </a:lnTo>
                                <a:lnTo>
                                  <a:pt x="497039" y="363982"/>
                                </a:lnTo>
                                <a:lnTo>
                                  <a:pt x="499618" y="363982"/>
                                </a:lnTo>
                                <a:lnTo>
                                  <a:pt x="501599" y="364617"/>
                                </a:lnTo>
                                <a:lnTo>
                                  <a:pt x="503059" y="366395"/>
                                </a:lnTo>
                                <a:lnTo>
                                  <a:pt x="503161" y="366776"/>
                                </a:lnTo>
                                <a:lnTo>
                                  <a:pt x="503161" y="360095"/>
                                </a:lnTo>
                                <a:lnTo>
                                  <a:pt x="499783" y="359156"/>
                                </a:lnTo>
                                <a:lnTo>
                                  <a:pt x="493649" y="359791"/>
                                </a:lnTo>
                                <a:lnTo>
                                  <a:pt x="492315" y="365252"/>
                                </a:lnTo>
                                <a:lnTo>
                                  <a:pt x="492239" y="366014"/>
                                </a:lnTo>
                                <a:lnTo>
                                  <a:pt x="492353" y="369951"/>
                                </a:lnTo>
                                <a:lnTo>
                                  <a:pt x="492480" y="372618"/>
                                </a:lnTo>
                                <a:lnTo>
                                  <a:pt x="492798" y="375031"/>
                                </a:lnTo>
                                <a:lnTo>
                                  <a:pt x="490105" y="374269"/>
                                </a:lnTo>
                                <a:lnTo>
                                  <a:pt x="487248" y="372872"/>
                                </a:lnTo>
                                <a:lnTo>
                                  <a:pt x="485635" y="369443"/>
                                </a:lnTo>
                                <a:lnTo>
                                  <a:pt x="485546" y="369189"/>
                                </a:lnTo>
                                <a:lnTo>
                                  <a:pt x="485343" y="367919"/>
                                </a:lnTo>
                                <a:lnTo>
                                  <a:pt x="485381" y="363728"/>
                                </a:lnTo>
                                <a:lnTo>
                                  <a:pt x="485863" y="361823"/>
                                </a:lnTo>
                                <a:lnTo>
                                  <a:pt x="487730" y="357378"/>
                                </a:lnTo>
                                <a:lnTo>
                                  <a:pt x="490334" y="353949"/>
                                </a:lnTo>
                                <a:lnTo>
                                  <a:pt x="504037" y="353872"/>
                                </a:lnTo>
                                <a:lnTo>
                                  <a:pt x="508241" y="355346"/>
                                </a:lnTo>
                                <a:lnTo>
                                  <a:pt x="513346" y="360807"/>
                                </a:lnTo>
                                <a:lnTo>
                                  <a:pt x="514350" y="363728"/>
                                </a:lnTo>
                                <a:lnTo>
                                  <a:pt x="514477" y="366776"/>
                                </a:lnTo>
                                <a:lnTo>
                                  <a:pt x="514477" y="355688"/>
                                </a:lnTo>
                                <a:lnTo>
                                  <a:pt x="512711" y="353822"/>
                                </a:lnTo>
                                <a:lnTo>
                                  <a:pt x="510425" y="351409"/>
                                </a:lnTo>
                                <a:lnTo>
                                  <a:pt x="505015" y="349250"/>
                                </a:lnTo>
                                <a:lnTo>
                                  <a:pt x="490575" y="349504"/>
                                </a:lnTo>
                                <a:lnTo>
                                  <a:pt x="485203" y="352425"/>
                                </a:lnTo>
                                <a:lnTo>
                                  <a:pt x="481660" y="360807"/>
                                </a:lnTo>
                                <a:lnTo>
                                  <a:pt x="480796" y="364236"/>
                                </a:lnTo>
                                <a:lnTo>
                                  <a:pt x="480720" y="365633"/>
                                </a:lnTo>
                                <a:lnTo>
                                  <a:pt x="481342" y="369189"/>
                                </a:lnTo>
                                <a:lnTo>
                                  <a:pt x="481850" y="374015"/>
                                </a:lnTo>
                                <a:lnTo>
                                  <a:pt x="483196" y="382397"/>
                                </a:lnTo>
                                <a:lnTo>
                                  <a:pt x="483298" y="385191"/>
                                </a:lnTo>
                                <a:lnTo>
                                  <a:pt x="472452" y="384683"/>
                                </a:lnTo>
                                <a:lnTo>
                                  <a:pt x="461200" y="383159"/>
                                </a:lnTo>
                                <a:lnTo>
                                  <a:pt x="449821" y="381127"/>
                                </a:lnTo>
                                <a:lnTo>
                                  <a:pt x="421779" y="375412"/>
                                </a:lnTo>
                                <a:lnTo>
                                  <a:pt x="415010" y="374269"/>
                                </a:lnTo>
                                <a:lnTo>
                                  <a:pt x="406577" y="372745"/>
                                </a:lnTo>
                                <a:lnTo>
                                  <a:pt x="400253" y="371602"/>
                                </a:lnTo>
                                <a:lnTo>
                                  <a:pt x="384937" y="369443"/>
                                </a:lnTo>
                                <a:lnTo>
                                  <a:pt x="368007" y="367919"/>
                                </a:lnTo>
                                <a:lnTo>
                                  <a:pt x="366064" y="367893"/>
                                </a:lnTo>
                                <a:lnTo>
                                  <a:pt x="366471" y="365760"/>
                                </a:lnTo>
                                <a:lnTo>
                                  <a:pt x="367271" y="361950"/>
                                </a:lnTo>
                                <a:lnTo>
                                  <a:pt x="368134" y="356870"/>
                                </a:lnTo>
                                <a:lnTo>
                                  <a:pt x="370332" y="351790"/>
                                </a:lnTo>
                                <a:lnTo>
                                  <a:pt x="392734" y="323824"/>
                                </a:lnTo>
                                <a:lnTo>
                                  <a:pt x="393014" y="326898"/>
                                </a:lnTo>
                                <a:lnTo>
                                  <a:pt x="395389" y="333578"/>
                                </a:lnTo>
                                <a:lnTo>
                                  <a:pt x="399135" y="339407"/>
                                </a:lnTo>
                                <a:lnTo>
                                  <a:pt x="403872" y="343801"/>
                                </a:lnTo>
                                <a:lnTo>
                                  <a:pt x="409727" y="346443"/>
                                </a:lnTo>
                                <a:lnTo>
                                  <a:pt x="416153" y="347586"/>
                                </a:lnTo>
                                <a:lnTo>
                                  <a:pt x="422579" y="347192"/>
                                </a:lnTo>
                                <a:lnTo>
                                  <a:pt x="428498" y="345211"/>
                                </a:lnTo>
                                <a:lnTo>
                                  <a:pt x="434073" y="342226"/>
                                </a:lnTo>
                                <a:lnTo>
                                  <a:pt x="437273" y="336880"/>
                                </a:lnTo>
                                <a:lnTo>
                                  <a:pt x="437743" y="323075"/>
                                </a:lnTo>
                                <a:lnTo>
                                  <a:pt x="434517" y="317588"/>
                                </a:lnTo>
                                <a:lnTo>
                                  <a:pt x="423214" y="313664"/>
                                </a:lnTo>
                                <a:lnTo>
                                  <a:pt x="416674" y="315722"/>
                                </a:lnTo>
                                <a:lnTo>
                                  <a:pt x="419544" y="320776"/>
                                </a:lnTo>
                                <a:lnTo>
                                  <a:pt x="423887" y="319532"/>
                                </a:lnTo>
                                <a:lnTo>
                                  <a:pt x="420408" y="343801"/>
                                </a:lnTo>
                                <a:lnTo>
                                  <a:pt x="412356" y="343255"/>
                                </a:lnTo>
                                <a:lnTo>
                                  <a:pt x="402907" y="336740"/>
                                </a:lnTo>
                                <a:lnTo>
                                  <a:pt x="396925" y="329526"/>
                                </a:lnTo>
                                <a:lnTo>
                                  <a:pt x="397344" y="321233"/>
                                </a:lnTo>
                                <a:lnTo>
                                  <a:pt x="408520" y="314960"/>
                                </a:lnTo>
                                <a:lnTo>
                                  <a:pt x="415518" y="312420"/>
                                </a:lnTo>
                                <a:lnTo>
                                  <a:pt x="423481" y="309880"/>
                                </a:lnTo>
                                <a:lnTo>
                                  <a:pt x="431533" y="308610"/>
                                </a:lnTo>
                                <a:lnTo>
                                  <a:pt x="436511" y="309880"/>
                                </a:lnTo>
                                <a:lnTo>
                                  <a:pt x="441083" y="313690"/>
                                </a:lnTo>
                                <a:lnTo>
                                  <a:pt x="444868" y="320040"/>
                                </a:lnTo>
                                <a:lnTo>
                                  <a:pt x="447459" y="330200"/>
                                </a:lnTo>
                                <a:lnTo>
                                  <a:pt x="449122" y="330200"/>
                                </a:lnTo>
                                <a:lnTo>
                                  <a:pt x="447154" y="316230"/>
                                </a:lnTo>
                                <a:lnTo>
                                  <a:pt x="443344" y="311150"/>
                                </a:lnTo>
                                <a:lnTo>
                                  <a:pt x="439153" y="308610"/>
                                </a:lnTo>
                                <a:lnTo>
                                  <a:pt x="440143" y="308610"/>
                                </a:lnTo>
                                <a:lnTo>
                                  <a:pt x="463791" y="356870"/>
                                </a:lnTo>
                                <a:lnTo>
                                  <a:pt x="463905" y="360680"/>
                                </a:lnTo>
                                <a:lnTo>
                                  <a:pt x="463842" y="361950"/>
                                </a:lnTo>
                                <a:lnTo>
                                  <a:pt x="462622" y="364490"/>
                                </a:lnTo>
                                <a:lnTo>
                                  <a:pt x="461556" y="370840"/>
                                </a:lnTo>
                                <a:lnTo>
                                  <a:pt x="464540" y="375920"/>
                                </a:lnTo>
                                <a:lnTo>
                                  <a:pt x="463969" y="374650"/>
                                </a:lnTo>
                                <a:lnTo>
                                  <a:pt x="465950" y="363220"/>
                                </a:lnTo>
                                <a:lnTo>
                                  <a:pt x="461441" y="323850"/>
                                </a:lnTo>
                                <a:lnTo>
                                  <a:pt x="449567" y="308610"/>
                                </a:lnTo>
                                <a:lnTo>
                                  <a:pt x="456666" y="308610"/>
                                </a:lnTo>
                                <a:lnTo>
                                  <a:pt x="503593" y="321310"/>
                                </a:lnTo>
                                <a:lnTo>
                                  <a:pt x="519760" y="340360"/>
                                </a:lnTo>
                                <a:lnTo>
                                  <a:pt x="521817" y="340360"/>
                                </a:lnTo>
                                <a:lnTo>
                                  <a:pt x="520954" y="335280"/>
                                </a:lnTo>
                                <a:lnTo>
                                  <a:pt x="514286" y="327660"/>
                                </a:lnTo>
                                <a:lnTo>
                                  <a:pt x="508812" y="322580"/>
                                </a:lnTo>
                                <a:lnTo>
                                  <a:pt x="516089" y="325120"/>
                                </a:lnTo>
                                <a:lnTo>
                                  <a:pt x="522947" y="327660"/>
                                </a:lnTo>
                                <a:lnTo>
                                  <a:pt x="529297" y="330200"/>
                                </a:lnTo>
                                <a:lnTo>
                                  <a:pt x="535063" y="334010"/>
                                </a:lnTo>
                                <a:lnTo>
                                  <a:pt x="541794" y="336829"/>
                                </a:lnTo>
                                <a:lnTo>
                                  <a:pt x="544461" y="338683"/>
                                </a:lnTo>
                                <a:lnTo>
                                  <a:pt x="553986" y="348678"/>
                                </a:lnTo>
                                <a:lnTo>
                                  <a:pt x="561035" y="362750"/>
                                </a:lnTo>
                                <a:lnTo>
                                  <a:pt x="562330" y="375399"/>
                                </a:lnTo>
                                <a:lnTo>
                                  <a:pt x="560641" y="389597"/>
                                </a:lnTo>
                                <a:lnTo>
                                  <a:pt x="556653" y="402945"/>
                                </a:lnTo>
                                <a:lnTo>
                                  <a:pt x="550989" y="413016"/>
                                </a:lnTo>
                                <a:lnTo>
                                  <a:pt x="551726" y="413804"/>
                                </a:lnTo>
                                <a:lnTo>
                                  <a:pt x="558444" y="403733"/>
                                </a:lnTo>
                                <a:lnTo>
                                  <a:pt x="563156" y="389966"/>
                                </a:lnTo>
                                <a:lnTo>
                                  <a:pt x="565150" y="375119"/>
                                </a:lnTo>
                                <a:lnTo>
                                  <a:pt x="563753" y="361797"/>
                                </a:lnTo>
                                <a:lnTo>
                                  <a:pt x="557631" y="347637"/>
                                </a:lnTo>
                                <a:lnTo>
                                  <a:pt x="552780" y="341617"/>
                                </a:lnTo>
                                <a:lnTo>
                                  <a:pt x="563943" y="346710"/>
                                </a:lnTo>
                                <a:lnTo>
                                  <a:pt x="585673" y="353060"/>
                                </a:lnTo>
                                <a:lnTo>
                                  <a:pt x="610704" y="359410"/>
                                </a:lnTo>
                                <a:lnTo>
                                  <a:pt x="637349" y="363220"/>
                                </a:lnTo>
                                <a:lnTo>
                                  <a:pt x="636841" y="361950"/>
                                </a:lnTo>
                                <a:lnTo>
                                  <a:pt x="603719" y="355600"/>
                                </a:lnTo>
                                <a:lnTo>
                                  <a:pt x="579450" y="349250"/>
                                </a:lnTo>
                                <a:lnTo>
                                  <a:pt x="561530" y="341630"/>
                                </a:lnTo>
                                <a:lnTo>
                                  <a:pt x="536778" y="328930"/>
                                </a:lnTo>
                                <a:lnTo>
                                  <a:pt x="520077" y="322580"/>
                                </a:lnTo>
                                <a:lnTo>
                                  <a:pt x="500049" y="314960"/>
                                </a:lnTo>
                                <a:lnTo>
                                  <a:pt x="482015" y="308610"/>
                                </a:lnTo>
                                <a:lnTo>
                                  <a:pt x="478409" y="307340"/>
                                </a:lnTo>
                                <a:lnTo>
                                  <a:pt x="456742" y="303530"/>
                                </a:lnTo>
                                <a:lnTo>
                                  <a:pt x="444246" y="302260"/>
                                </a:lnTo>
                                <a:lnTo>
                                  <a:pt x="430999" y="302260"/>
                                </a:lnTo>
                                <a:lnTo>
                                  <a:pt x="417855" y="304800"/>
                                </a:lnTo>
                                <a:lnTo>
                                  <a:pt x="405663" y="309880"/>
                                </a:lnTo>
                                <a:lnTo>
                                  <a:pt x="399376" y="312877"/>
                                </a:lnTo>
                                <a:lnTo>
                                  <a:pt x="401243" y="305993"/>
                                </a:lnTo>
                                <a:lnTo>
                                  <a:pt x="409663" y="297408"/>
                                </a:lnTo>
                                <a:lnTo>
                                  <a:pt x="420751" y="293179"/>
                                </a:lnTo>
                                <a:lnTo>
                                  <a:pt x="432562" y="292049"/>
                                </a:lnTo>
                                <a:lnTo>
                                  <a:pt x="687412" y="292049"/>
                                </a:lnTo>
                                <a:lnTo>
                                  <a:pt x="695909" y="291338"/>
                                </a:lnTo>
                                <a:lnTo>
                                  <a:pt x="703541" y="289267"/>
                                </a:lnTo>
                                <a:lnTo>
                                  <a:pt x="710069" y="285915"/>
                                </a:lnTo>
                                <a:lnTo>
                                  <a:pt x="715225" y="281381"/>
                                </a:lnTo>
                                <a:lnTo>
                                  <a:pt x="718959" y="277050"/>
                                </a:lnTo>
                                <a:lnTo>
                                  <a:pt x="720712" y="271843"/>
                                </a:lnTo>
                                <a:close/>
                              </a:path>
                            </a:pathLst>
                          </a:custGeom>
                          <a:solidFill>
                            <a:srgbClr val="FFFFFF"/>
                          </a:solidFill>
                        </wps:spPr>
                        <wps:bodyPr wrap="square" lIns="0" tIns="0" rIns="0" bIns="0" rtlCol="0">
                          <a:prstTxWarp prst="textNoShape">
                            <a:avLst/>
                          </a:prstTxWarp>
                          <a:noAutofit/>
                        </wps:bodyPr>
                      </wps:wsp>
                      <wps:wsp>
                        <wps:cNvPr id="24" name="Graphic 24"/>
                        <wps:cNvSpPr/>
                        <wps:spPr>
                          <a:xfrm>
                            <a:off x="65863" y="138311"/>
                            <a:ext cx="622935" cy="351155"/>
                          </a:xfrm>
                          <a:custGeom>
                            <a:avLst/>
                            <a:gdLst/>
                            <a:ahLst/>
                            <a:cxnLst/>
                            <a:rect l="l" t="t" r="r" b="b"/>
                            <a:pathLst>
                              <a:path w="622935" h="351155">
                                <a:moveTo>
                                  <a:pt x="7937" y="61163"/>
                                </a:moveTo>
                                <a:lnTo>
                                  <a:pt x="6096" y="59232"/>
                                </a:lnTo>
                                <a:lnTo>
                                  <a:pt x="1765" y="59232"/>
                                </a:lnTo>
                                <a:lnTo>
                                  <a:pt x="0" y="61163"/>
                                </a:lnTo>
                                <a:lnTo>
                                  <a:pt x="0" y="63550"/>
                                </a:lnTo>
                                <a:lnTo>
                                  <a:pt x="0" y="65951"/>
                                </a:lnTo>
                                <a:lnTo>
                                  <a:pt x="1765" y="67881"/>
                                </a:lnTo>
                                <a:lnTo>
                                  <a:pt x="6096" y="67881"/>
                                </a:lnTo>
                                <a:lnTo>
                                  <a:pt x="7937" y="65951"/>
                                </a:lnTo>
                                <a:lnTo>
                                  <a:pt x="7937" y="61163"/>
                                </a:lnTo>
                                <a:close/>
                              </a:path>
                              <a:path w="622935" h="351155">
                                <a:moveTo>
                                  <a:pt x="20840" y="22466"/>
                                </a:moveTo>
                                <a:lnTo>
                                  <a:pt x="19011" y="20523"/>
                                </a:lnTo>
                                <a:lnTo>
                                  <a:pt x="14503" y="20523"/>
                                </a:lnTo>
                                <a:lnTo>
                                  <a:pt x="12674" y="22466"/>
                                </a:lnTo>
                                <a:lnTo>
                                  <a:pt x="12674" y="24853"/>
                                </a:lnTo>
                                <a:lnTo>
                                  <a:pt x="12674" y="27228"/>
                                </a:lnTo>
                                <a:lnTo>
                                  <a:pt x="14503" y="29171"/>
                                </a:lnTo>
                                <a:lnTo>
                                  <a:pt x="19011" y="29171"/>
                                </a:lnTo>
                                <a:lnTo>
                                  <a:pt x="20840" y="27228"/>
                                </a:lnTo>
                                <a:lnTo>
                                  <a:pt x="20840" y="22466"/>
                                </a:lnTo>
                                <a:close/>
                              </a:path>
                              <a:path w="622935" h="351155">
                                <a:moveTo>
                                  <a:pt x="20840" y="9842"/>
                                </a:moveTo>
                                <a:lnTo>
                                  <a:pt x="19011" y="7899"/>
                                </a:lnTo>
                                <a:lnTo>
                                  <a:pt x="14503" y="7899"/>
                                </a:lnTo>
                                <a:lnTo>
                                  <a:pt x="12674" y="9842"/>
                                </a:lnTo>
                                <a:lnTo>
                                  <a:pt x="12674" y="12230"/>
                                </a:lnTo>
                                <a:lnTo>
                                  <a:pt x="12674" y="14617"/>
                                </a:lnTo>
                                <a:lnTo>
                                  <a:pt x="14503" y="16560"/>
                                </a:lnTo>
                                <a:lnTo>
                                  <a:pt x="19011" y="16560"/>
                                </a:lnTo>
                                <a:lnTo>
                                  <a:pt x="20840" y="14617"/>
                                </a:lnTo>
                                <a:lnTo>
                                  <a:pt x="20840" y="9842"/>
                                </a:lnTo>
                                <a:close/>
                              </a:path>
                              <a:path w="622935" h="351155">
                                <a:moveTo>
                                  <a:pt x="25806" y="81165"/>
                                </a:moveTo>
                                <a:lnTo>
                                  <a:pt x="23977" y="79222"/>
                                </a:lnTo>
                                <a:lnTo>
                                  <a:pt x="19469" y="79222"/>
                                </a:lnTo>
                                <a:lnTo>
                                  <a:pt x="17640" y="81165"/>
                                </a:lnTo>
                                <a:lnTo>
                                  <a:pt x="17640" y="83553"/>
                                </a:lnTo>
                                <a:lnTo>
                                  <a:pt x="17640" y="85940"/>
                                </a:lnTo>
                                <a:lnTo>
                                  <a:pt x="19469" y="87884"/>
                                </a:lnTo>
                                <a:lnTo>
                                  <a:pt x="23977" y="87884"/>
                                </a:lnTo>
                                <a:lnTo>
                                  <a:pt x="25806" y="85940"/>
                                </a:lnTo>
                                <a:lnTo>
                                  <a:pt x="25806" y="81165"/>
                                </a:lnTo>
                                <a:close/>
                              </a:path>
                              <a:path w="622935" h="351155">
                                <a:moveTo>
                                  <a:pt x="27305" y="167513"/>
                                </a:moveTo>
                                <a:lnTo>
                                  <a:pt x="25476" y="165569"/>
                                </a:lnTo>
                                <a:lnTo>
                                  <a:pt x="20967" y="165569"/>
                                </a:lnTo>
                                <a:lnTo>
                                  <a:pt x="19138" y="167513"/>
                                </a:lnTo>
                                <a:lnTo>
                                  <a:pt x="19138" y="169900"/>
                                </a:lnTo>
                                <a:lnTo>
                                  <a:pt x="19138" y="172288"/>
                                </a:lnTo>
                                <a:lnTo>
                                  <a:pt x="20967" y="174231"/>
                                </a:lnTo>
                                <a:lnTo>
                                  <a:pt x="25476" y="174231"/>
                                </a:lnTo>
                                <a:lnTo>
                                  <a:pt x="27305" y="172288"/>
                                </a:lnTo>
                                <a:lnTo>
                                  <a:pt x="27305" y="167513"/>
                                </a:lnTo>
                                <a:close/>
                              </a:path>
                              <a:path w="622935" h="351155">
                                <a:moveTo>
                                  <a:pt x="30784" y="30353"/>
                                </a:moveTo>
                                <a:lnTo>
                                  <a:pt x="28956" y="28422"/>
                                </a:lnTo>
                                <a:lnTo>
                                  <a:pt x="24447" y="28422"/>
                                </a:lnTo>
                                <a:lnTo>
                                  <a:pt x="22618" y="30353"/>
                                </a:lnTo>
                                <a:lnTo>
                                  <a:pt x="22618" y="35128"/>
                                </a:lnTo>
                                <a:lnTo>
                                  <a:pt x="24447" y="36830"/>
                                </a:lnTo>
                                <a:lnTo>
                                  <a:pt x="28956" y="36830"/>
                                </a:lnTo>
                                <a:lnTo>
                                  <a:pt x="30784" y="35128"/>
                                </a:lnTo>
                                <a:lnTo>
                                  <a:pt x="30784" y="32740"/>
                                </a:lnTo>
                                <a:lnTo>
                                  <a:pt x="30784" y="30353"/>
                                </a:lnTo>
                                <a:close/>
                              </a:path>
                              <a:path w="622935" h="351155">
                                <a:moveTo>
                                  <a:pt x="31280" y="19304"/>
                                </a:moveTo>
                                <a:lnTo>
                                  <a:pt x="29464" y="17373"/>
                                </a:lnTo>
                                <a:lnTo>
                                  <a:pt x="24942" y="17373"/>
                                </a:lnTo>
                                <a:lnTo>
                                  <a:pt x="23114" y="19304"/>
                                </a:lnTo>
                                <a:lnTo>
                                  <a:pt x="23114" y="24091"/>
                                </a:lnTo>
                                <a:lnTo>
                                  <a:pt x="24942" y="26022"/>
                                </a:lnTo>
                                <a:lnTo>
                                  <a:pt x="29464" y="26022"/>
                                </a:lnTo>
                                <a:lnTo>
                                  <a:pt x="31280" y="24091"/>
                                </a:lnTo>
                                <a:lnTo>
                                  <a:pt x="31280" y="21691"/>
                                </a:lnTo>
                                <a:lnTo>
                                  <a:pt x="31280" y="19304"/>
                                </a:lnTo>
                                <a:close/>
                              </a:path>
                              <a:path w="622935" h="351155">
                                <a:moveTo>
                                  <a:pt x="32766" y="73799"/>
                                </a:moveTo>
                                <a:lnTo>
                                  <a:pt x="30937" y="71856"/>
                                </a:lnTo>
                                <a:lnTo>
                                  <a:pt x="26416" y="71856"/>
                                </a:lnTo>
                                <a:lnTo>
                                  <a:pt x="24599" y="73799"/>
                                </a:lnTo>
                                <a:lnTo>
                                  <a:pt x="24599" y="78574"/>
                                </a:lnTo>
                                <a:lnTo>
                                  <a:pt x="26416" y="80518"/>
                                </a:lnTo>
                                <a:lnTo>
                                  <a:pt x="30937" y="80518"/>
                                </a:lnTo>
                                <a:lnTo>
                                  <a:pt x="32766" y="78574"/>
                                </a:lnTo>
                                <a:lnTo>
                                  <a:pt x="32766" y="76187"/>
                                </a:lnTo>
                                <a:lnTo>
                                  <a:pt x="32766" y="73799"/>
                                </a:lnTo>
                                <a:close/>
                              </a:path>
                              <a:path w="622935" h="351155">
                                <a:moveTo>
                                  <a:pt x="35255" y="84328"/>
                                </a:moveTo>
                                <a:lnTo>
                                  <a:pt x="33426" y="82384"/>
                                </a:lnTo>
                                <a:lnTo>
                                  <a:pt x="28917" y="82384"/>
                                </a:lnTo>
                                <a:lnTo>
                                  <a:pt x="27089" y="84328"/>
                                </a:lnTo>
                                <a:lnTo>
                                  <a:pt x="27089" y="86715"/>
                                </a:lnTo>
                                <a:lnTo>
                                  <a:pt x="27089" y="89103"/>
                                </a:lnTo>
                                <a:lnTo>
                                  <a:pt x="28917" y="91046"/>
                                </a:lnTo>
                                <a:lnTo>
                                  <a:pt x="33426" y="91046"/>
                                </a:lnTo>
                                <a:lnTo>
                                  <a:pt x="35255" y="89103"/>
                                </a:lnTo>
                                <a:lnTo>
                                  <a:pt x="35255" y="84328"/>
                                </a:lnTo>
                                <a:close/>
                              </a:path>
                              <a:path w="622935" h="351155">
                                <a:moveTo>
                                  <a:pt x="39725" y="164350"/>
                                </a:moveTo>
                                <a:lnTo>
                                  <a:pt x="37896" y="162407"/>
                                </a:lnTo>
                                <a:lnTo>
                                  <a:pt x="33388" y="162407"/>
                                </a:lnTo>
                                <a:lnTo>
                                  <a:pt x="31559" y="164350"/>
                                </a:lnTo>
                                <a:lnTo>
                                  <a:pt x="31559" y="166738"/>
                                </a:lnTo>
                                <a:lnTo>
                                  <a:pt x="31559" y="169125"/>
                                </a:lnTo>
                                <a:lnTo>
                                  <a:pt x="33388" y="171056"/>
                                </a:lnTo>
                                <a:lnTo>
                                  <a:pt x="37896" y="171056"/>
                                </a:lnTo>
                                <a:lnTo>
                                  <a:pt x="39725" y="169125"/>
                                </a:lnTo>
                                <a:lnTo>
                                  <a:pt x="39725" y="164350"/>
                                </a:lnTo>
                                <a:close/>
                              </a:path>
                              <a:path w="622935" h="351155">
                                <a:moveTo>
                                  <a:pt x="41211" y="30886"/>
                                </a:moveTo>
                                <a:lnTo>
                                  <a:pt x="39382" y="28956"/>
                                </a:lnTo>
                                <a:lnTo>
                                  <a:pt x="34874" y="28956"/>
                                </a:lnTo>
                                <a:lnTo>
                                  <a:pt x="33045" y="30886"/>
                                </a:lnTo>
                                <a:lnTo>
                                  <a:pt x="33045" y="35661"/>
                                </a:lnTo>
                                <a:lnTo>
                                  <a:pt x="34874" y="37363"/>
                                </a:lnTo>
                                <a:lnTo>
                                  <a:pt x="39382" y="37363"/>
                                </a:lnTo>
                                <a:lnTo>
                                  <a:pt x="41211" y="35661"/>
                                </a:lnTo>
                                <a:lnTo>
                                  <a:pt x="41211" y="33274"/>
                                </a:lnTo>
                                <a:lnTo>
                                  <a:pt x="41211" y="30886"/>
                                </a:lnTo>
                                <a:close/>
                              </a:path>
                              <a:path w="622935" h="351155">
                                <a:moveTo>
                                  <a:pt x="43700" y="74320"/>
                                </a:moveTo>
                                <a:lnTo>
                                  <a:pt x="41871" y="72377"/>
                                </a:lnTo>
                                <a:lnTo>
                                  <a:pt x="37350" y="72377"/>
                                </a:lnTo>
                                <a:lnTo>
                                  <a:pt x="35534" y="74320"/>
                                </a:lnTo>
                                <a:lnTo>
                                  <a:pt x="35534" y="79095"/>
                                </a:lnTo>
                                <a:lnTo>
                                  <a:pt x="37350" y="81026"/>
                                </a:lnTo>
                                <a:lnTo>
                                  <a:pt x="41871" y="81026"/>
                                </a:lnTo>
                                <a:lnTo>
                                  <a:pt x="43700" y="79095"/>
                                </a:lnTo>
                                <a:lnTo>
                                  <a:pt x="43700" y="76708"/>
                                </a:lnTo>
                                <a:lnTo>
                                  <a:pt x="43700" y="74320"/>
                                </a:lnTo>
                                <a:close/>
                              </a:path>
                              <a:path w="622935" h="351155">
                                <a:moveTo>
                                  <a:pt x="45186" y="18262"/>
                                </a:moveTo>
                                <a:lnTo>
                                  <a:pt x="43357" y="16319"/>
                                </a:lnTo>
                                <a:lnTo>
                                  <a:pt x="38849" y="16319"/>
                                </a:lnTo>
                                <a:lnTo>
                                  <a:pt x="37020" y="18262"/>
                                </a:lnTo>
                                <a:lnTo>
                                  <a:pt x="37020" y="23037"/>
                                </a:lnTo>
                                <a:lnTo>
                                  <a:pt x="38849" y="24968"/>
                                </a:lnTo>
                                <a:lnTo>
                                  <a:pt x="43357" y="24968"/>
                                </a:lnTo>
                                <a:lnTo>
                                  <a:pt x="45186" y="23037"/>
                                </a:lnTo>
                                <a:lnTo>
                                  <a:pt x="45186" y="20650"/>
                                </a:lnTo>
                                <a:lnTo>
                                  <a:pt x="45186" y="18262"/>
                                </a:lnTo>
                                <a:close/>
                              </a:path>
                              <a:path w="622935" h="351155">
                                <a:moveTo>
                                  <a:pt x="54127" y="84328"/>
                                </a:moveTo>
                                <a:lnTo>
                                  <a:pt x="52298" y="82384"/>
                                </a:lnTo>
                                <a:lnTo>
                                  <a:pt x="47790" y="82384"/>
                                </a:lnTo>
                                <a:lnTo>
                                  <a:pt x="45961" y="84328"/>
                                </a:lnTo>
                                <a:lnTo>
                                  <a:pt x="45961" y="89103"/>
                                </a:lnTo>
                                <a:lnTo>
                                  <a:pt x="47790" y="91046"/>
                                </a:lnTo>
                                <a:lnTo>
                                  <a:pt x="52298" y="91046"/>
                                </a:lnTo>
                                <a:lnTo>
                                  <a:pt x="54127" y="89103"/>
                                </a:lnTo>
                                <a:lnTo>
                                  <a:pt x="54127" y="86715"/>
                                </a:lnTo>
                                <a:lnTo>
                                  <a:pt x="54127" y="84328"/>
                                </a:lnTo>
                                <a:close/>
                              </a:path>
                              <a:path w="622935" h="351155">
                                <a:moveTo>
                                  <a:pt x="65849" y="55905"/>
                                </a:moveTo>
                                <a:lnTo>
                                  <a:pt x="64122" y="53962"/>
                                </a:lnTo>
                                <a:lnTo>
                                  <a:pt x="59702" y="53962"/>
                                </a:lnTo>
                                <a:lnTo>
                                  <a:pt x="57873" y="55905"/>
                                </a:lnTo>
                                <a:lnTo>
                                  <a:pt x="57873" y="58293"/>
                                </a:lnTo>
                                <a:lnTo>
                                  <a:pt x="57873" y="60680"/>
                                </a:lnTo>
                                <a:lnTo>
                                  <a:pt x="59702" y="62611"/>
                                </a:lnTo>
                                <a:lnTo>
                                  <a:pt x="64122" y="62611"/>
                                </a:lnTo>
                                <a:lnTo>
                                  <a:pt x="65849" y="60680"/>
                                </a:lnTo>
                                <a:lnTo>
                                  <a:pt x="65849" y="55905"/>
                                </a:lnTo>
                                <a:close/>
                              </a:path>
                              <a:path w="622935" h="351155">
                                <a:moveTo>
                                  <a:pt x="70700" y="65608"/>
                                </a:moveTo>
                                <a:lnTo>
                                  <a:pt x="68884" y="63677"/>
                                </a:lnTo>
                                <a:lnTo>
                                  <a:pt x="64490" y="63677"/>
                                </a:lnTo>
                                <a:lnTo>
                                  <a:pt x="62776" y="65608"/>
                                </a:lnTo>
                                <a:lnTo>
                                  <a:pt x="62776" y="70383"/>
                                </a:lnTo>
                                <a:lnTo>
                                  <a:pt x="64490" y="72326"/>
                                </a:lnTo>
                                <a:lnTo>
                                  <a:pt x="68884" y="72326"/>
                                </a:lnTo>
                                <a:lnTo>
                                  <a:pt x="70700" y="70383"/>
                                </a:lnTo>
                                <a:lnTo>
                                  <a:pt x="70700" y="67995"/>
                                </a:lnTo>
                                <a:lnTo>
                                  <a:pt x="70700" y="65608"/>
                                </a:lnTo>
                                <a:close/>
                              </a:path>
                              <a:path w="622935" h="351155">
                                <a:moveTo>
                                  <a:pt x="74244" y="93268"/>
                                </a:moveTo>
                                <a:lnTo>
                                  <a:pt x="72415" y="91325"/>
                                </a:lnTo>
                                <a:lnTo>
                                  <a:pt x="67906" y="91325"/>
                                </a:lnTo>
                                <a:lnTo>
                                  <a:pt x="66103" y="93268"/>
                                </a:lnTo>
                                <a:lnTo>
                                  <a:pt x="66103" y="95656"/>
                                </a:lnTo>
                                <a:lnTo>
                                  <a:pt x="66103" y="97866"/>
                                </a:lnTo>
                                <a:lnTo>
                                  <a:pt x="67906" y="99733"/>
                                </a:lnTo>
                                <a:lnTo>
                                  <a:pt x="72415" y="99733"/>
                                </a:lnTo>
                                <a:lnTo>
                                  <a:pt x="74244" y="97866"/>
                                </a:lnTo>
                                <a:lnTo>
                                  <a:pt x="74244" y="93268"/>
                                </a:lnTo>
                                <a:close/>
                              </a:path>
                              <a:path w="622935" h="351155">
                                <a:moveTo>
                                  <a:pt x="76733" y="153022"/>
                                </a:moveTo>
                                <a:lnTo>
                                  <a:pt x="74917" y="151079"/>
                                </a:lnTo>
                                <a:lnTo>
                                  <a:pt x="70396" y="151079"/>
                                </a:lnTo>
                                <a:lnTo>
                                  <a:pt x="68567" y="153022"/>
                                </a:lnTo>
                                <a:lnTo>
                                  <a:pt x="68567" y="157797"/>
                                </a:lnTo>
                                <a:lnTo>
                                  <a:pt x="70396" y="159689"/>
                                </a:lnTo>
                                <a:lnTo>
                                  <a:pt x="74917" y="159689"/>
                                </a:lnTo>
                                <a:lnTo>
                                  <a:pt x="76733" y="157797"/>
                                </a:lnTo>
                                <a:lnTo>
                                  <a:pt x="76733" y="155409"/>
                                </a:lnTo>
                                <a:lnTo>
                                  <a:pt x="76733" y="153022"/>
                                </a:lnTo>
                                <a:close/>
                              </a:path>
                              <a:path w="622935" h="351155">
                                <a:moveTo>
                                  <a:pt x="78219" y="54330"/>
                                </a:moveTo>
                                <a:lnTo>
                                  <a:pt x="76390" y="52387"/>
                                </a:lnTo>
                                <a:lnTo>
                                  <a:pt x="71882" y="52387"/>
                                </a:lnTo>
                                <a:lnTo>
                                  <a:pt x="70053" y="54330"/>
                                </a:lnTo>
                                <a:lnTo>
                                  <a:pt x="70053" y="56718"/>
                                </a:lnTo>
                                <a:lnTo>
                                  <a:pt x="70053" y="59105"/>
                                </a:lnTo>
                                <a:lnTo>
                                  <a:pt x="71882" y="61048"/>
                                </a:lnTo>
                                <a:lnTo>
                                  <a:pt x="76390" y="61048"/>
                                </a:lnTo>
                                <a:lnTo>
                                  <a:pt x="78219" y="59105"/>
                                </a:lnTo>
                                <a:lnTo>
                                  <a:pt x="78219" y="54330"/>
                                </a:lnTo>
                                <a:close/>
                              </a:path>
                              <a:path w="622935" h="351155">
                                <a:moveTo>
                                  <a:pt x="82194" y="65379"/>
                                </a:moveTo>
                                <a:lnTo>
                                  <a:pt x="80365" y="63436"/>
                                </a:lnTo>
                                <a:lnTo>
                                  <a:pt x="75857" y="63436"/>
                                </a:lnTo>
                                <a:lnTo>
                                  <a:pt x="74028" y="65379"/>
                                </a:lnTo>
                                <a:lnTo>
                                  <a:pt x="74028" y="70154"/>
                                </a:lnTo>
                                <a:lnTo>
                                  <a:pt x="75857" y="72097"/>
                                </a:lnTo>
                                <a:lnTo>
                                  <a:pt x="80365" y="72097"/>
                                </a:lnTo>
                                <a:lnTo>
                                  <a:pt x="82194" y="70154"/>
                                </a:lnTo>
                                <a:lnTo>
                                  <a:pt x="82194" y="67767"/>
                                </a:lnTo>
                                <a:lnTo>
                                  <a:pt x="82194" y="65379"/>
                                </a:lnTo>
                                <a:close/>
                              </a:path>
                              <a:path w="622935" h="351155">
                                <a:moveTo>
                                  <a:pt x="87668" y="145122"/>
                                </a:moveTo>
                                <a:lnTo>
                                  <a:pt x="85839" y="143192"/>
                                </a:lnTo>
                                <a:lnTo>
                                  <a:pt x="81330" y="143192"/>
                                </a:lnTo>
                                <a:lnTo>
                                  <a:pt x="79502" y="145122"/>
                                </a:lnTo>
                                <a:lnTo>
                                  <a:pt x="79502" y="147510"/>
                                </a:lnTo>
                                <a:lnTo>
                                  <a:pt x="79502" y="149898"/>
                                </a:lnTo>
                                <a:lnTo>
                                  <a:pt x="81330" y="151841"/>
                                </a:lnTo>
                                <a:lnTo>
                                  <a:pt x="85839" y="151841"/>
                                </a:lnTo>
                                <a:lnTo>
                                  <a:pt x="87668" y="149898"/>
                                </a:lnTo>
                                <a:lnTo>
                                  <a:pt x="87668" y="145122"/>
                                </a:lnTo>
                                <a:close/>
                              </a:path>
                              <a:path w="622935" h="351155">
                                <a:moveTo>
                                  <a:pt x="191973" y="157213"/>
                                </a:moveTo>
                                <a:lnTo>
                                  <a:pt x="190144" y="155282"/>
                                </a:lnTo>
                                <a:lnTo>
                                  <a:pt x="185877" y="155282"/>
                                </a:lnTo>
                                <a:lnTo>
                                  <a:pt x="184048" y="157213"/>
                                </a:lnTo>
                                <a:lnTo>
                                  <a:pt x="184048" y="159613"/>
                                </a:lnTo>
                                <a:lnTo>
                                  <a:pt x="184048" y="161759"/>
                                </a:lnTo>
                                <a:lnTo>
                                  <a:pt x="185877" y="163690"/>
                                </a:lnTo>
                                <a:lnTo>
                                  <a:pt x="190144" y="163690"/>
                                </a:lnTo>
                                <a:lnTo>
                                  <a:pt x="191973" y="161759"/>
                                </a:lnTo>
                                <a:lnTo>
                                  <a:pt x="191973" y="157213"/>
                                </a:lnTo>
                                <a:close/>
                              </a:path>
                              <a:path w="622935" h="351155">
                                <a:moveTo>
                                  <a:pt x="197446" y="148805"/>
                                </a:moveTo>
                                <a:lnTo>
                                  <a:pt x="195618" y="146862"/>
                                </a:lnTo>
                                <a:lnTo>
                                  <a:pt x="191096" y="146862"/>
                                </a:lnTo>
                                <a:lnTo>
                                  <a:pt x="189331" y="148805"/>
                                </a:lnTo>
                                <a:lnTo>
                                  <a:pt x="189331" y="153581"/>
                                </a:lnTo>
                                <a:lnTo>
                                  <a:pt x="191096" y="155524"/>
                                </a:lnTo>
                                <a:lnTo>
                                  <a:pt x="195618" y="155524"/>
                                </a:lnTo>
                                <a:lnTo>
                                  <a:pt x="197446" y="153581"/>
                                </a:lnTo>
                                <a:lnTo>
                                  <a:pt x="197446" y="151193"/>
                                </a:lnTo>
                                <a:lnTo>
                                  <a:pt x="197446" y="148805"/>
                                </a:lnTo>
                                <a:close/>
                              </a:path>
                              <a:path w="622935" h="351155">
                                <a:moveTo>
                                  <a:pt x="198437" y="128803"/>
                                </a:moveTo>
                                <a:lnTo>
                                  <a:pt x="196608" y="126873"/>
                                </a:lnTo>
                                <a:lnTo>
                                  <a:pt x="192100" y="126873"/>
                                </a:lnTo>
                                <a:lnTo>
                                  <a:pt x="190271" y="128803"/>
                                </a:lnTo>
                                <a:lnTo>
                                  <a:pt x="190271" y="133578"/>
                                </a:lnTo>
                                <a:lnTo>
                                  <a:pt x="192100" y="135521"/>
                                </a:lnTo>
                                <a:lnTo>
                                  <a:pt x="196608" y="135521"/>
                                </a:lnTo>
                                <a:lnTo>
                                  <a:pt x="198437" y="133578"/>
                                </a:lnTo>
                                <a:lnTo>
                                  <a:pt x="198437" y="131191"/>
                                </a:lnTo>
                                <a:lnTo>
                                  <a:pt x="198437" y="128803"/>
                                </a:lnTo>
                                <a:close/>
                              </a:path>
                              <a:path w="622935" h="351155">
                                <a:moveTo>
                                  <a:pt x="204901" y="158280"/>
                                </a:moveTo>
                                <a:lnTo>
                                  <a:pt x="203073" y="156349"/>
                                </a:lnTo>
                                <a:lnTo>
                                  <a:pt x="198551" y="156349"/>
                                </a:lnTo>
                                <a:lnTo>
                                  <a:pt x="196723" y="158280"/>
                                </a:lnTo>
                                <a:lnTo>
                                  <a:pt x="196723" y="160426"/>
                                </a:lnTo>
                                <a:lnTo>
                                  <a:pt x="196723" y="162814"/>
                                </a:lnTo>
                                <a:lnTo>
                                  <a:pt x="198551" y="164757"/>
                                </a:lnTo>
                                <a:lnTo>
                                  <a:pt x="203073" y="164757"/>
                                </a:lnTo>
                                <a:lnTo>
                                  <a:pt x="204901" y="162814"/>
                                </a:lnTo>
                                <a:lnTo>
                                  <a:pt x="204901" y="158280"/>
                                </a:lnTo>
                                <a:close/>
                              </a:path>
                              <a:path w="622935" h="351155">
                                <a:moveTo>
                                  <a:pt x="208876" y="133019"/>
                                </a:moveTo>
                                <a:lnTo>
                                  <a:pt x="207048" y="131076"/>
                                </a:lnTo>
                                <a:lnTo>
                                  <a:pt x="202539" y="131076"/>
                                </a:lnTo>
                                <a:lnTo>
                                  <a:pt x="200710" y="133019"/>
                                </a:lnTo>
                                <a:lnTo>
                                  <a:pt x="200710" y="137795"/>
                                </a:lnTo>
                                <a:lnTo>
                                  <a:pt x="202539" y="139738"/>
                                </a:lnTo>
                                <a:lnTo>
                                  <a:pt x="207048" y="139738"/>
                                </a:lnTo>
                                <a:lnTo>
                                  <a:pt x="208876" y="137795"/>
                                </a:lnTo>
                                <a:lnTo>
                                  <a:pt x="208876" y="135407"/>
                                </a:lnTo>
                                <a:lnTo>
                                  <a:pt x="208876" y="133019"/>
                                </a:lnTo>
                                <a:close/>
                              </a:path>
                              <a:path w="622935" h="351155">
                                <a:moveTo>
                                  <a:pt x="459740" y="220129"/>
                                </a:moveTo>
                                <a:lnTo>
                                  <a:pt x="457911" y="218186"/>
                                </a:lnTo>
                                <a:lnTo>
                                  <a:pt x="453402" y="218186"/>
                                </a:lnTo>
                                <a:lnTo>
                                  <a:pt x="451573" y="220129"/>
                                </a:lnTo>
                                <a:lnTo>
                                  <a:pt x="451573" y="222516"/>
                                </a:lnTo>
                                <a:lnTo>
                                  <a:pt x="451573" y="224891"/>
                                </a:lnTo>
                                <a:lnTo>
                                  <a:pt x="453402" y="226847"/>
                                </a:lnTo>
                                <a:lnTo>
                                  <a:pt x="457911" y="226847"/>
                                </a:lnTo>
                                <a:lnTo>
                                  <a:pt x="459740" y="224891"/>
                                </a:lnTo>
                                <a:lnTo>
                                  <a:pt x="459740" y="220129"/>
                                </a:lnTo>
                                <a:close/>
                              </a:path>
                              <a:path w="622935" h="351155">
                                <a:moveTo>
                                  <a:pt x="462216" y="144602"/>
                                </a:moveTo>
                                <a:lnTo>
                                  <a:pt x="460400" y="142659"/>
                                </a:lnTo>
                                <a:lnTo>
                                  <a:pt x="455879" y="142659"/>
                                </a:lnTo>
                                <a:lnTo>
                                  <a:pt x="454050" y="144602"/>
                                </a:lnTo>
                                <a:lnTo>
                                  <a:pt x="454050" y="149377"/>
                                </a:lnTo>
                                <a:lnTo>
                                  <a:pt x="455879" y="151320"/>
                                </a:lnTo>
                                <a:lnTo>
                                  <a:pt x="460400" y="151320"/>
                                </a:lnTo>
                                <a:lnTo>
                                  <a:pt x="462216" y="149377"/>
                                </a:lnTo>
                                <a:lnTo>
                                  <a:pt x="462216" y="146989"/>
                                </a:lnTo>
                                <a:lnTo>
                                  <a:pt x="462216" y="144602"/>
                                </a:lnTo>
                                <a:close/>
                              </a:path>
                              <a:path w="622935" h="351155">
                                <a:moveTo>
                                  <a:pt x="468680" y="318058"/>
                                </a:moveTo>
                                <a:lnTo>
                                  <a:pt x="466852" y="316115"/>
                                </a:lnTo>
                                <a:lnTo>
                                  <a:pt x="462343" y="316115"/>
                                </a:lnTo>
                                <a:lnTo>
                                  <a:pt x="460514" y="318058"/>
                                </a:lnTo>
                                <a:lnTo>
                                  <a:pt x="460514" y="322821"/>
                                </a:lnTo>
                                <a:lnTo>
                                  <a:pt x="462343" y="324764"/>
                                </a:lnTo>
                                <a:lnTo>
                                  <a:pt x="466852" y="324764"/>
                                </a:lnTo>
                                <a:lnTo>
                                  <a:pt x="468680" y="322821"/>
                                </a:lnTo>
                                <a:lnTo>
                                  <a:pt x="468680" y="320433"/>
                                </a:lnTo>
                                <a:lnTo>
                                  <a:pt x="468680" y="318058"/>
                                </a:lnTo>
                                <a:close/>
                              </a:path>
                              <a:path w="622935" h="351155">
                                <a:moveTo>
                                  <a:pt x="480593" y="319620"/>
                                </a:moveTo>
                                <a:lnTo>
                                  <a:pt x="478777" y="317690"/>
                                </a:lnTo>
                                <a:lnTo>
                                  <a:pt x="474256" y="317690"/>
                                </a:lnTo>
                                <a:lnTo>
                                  <a:pt x="472427" y="319620"/>
                                </a:lnTo>
                                <a:lnTo>
                                  <a:pt x="472427" y="322021"/>
                                </a:lnTo>
                                <a:lnTo>
                                  <a:pt x="472427" y="324396"/>
                                </a:lnTo>
                                <a:lnTo>
                                  <a:pt x="474256" y="326351"/>
                                </a:lnTo>
                                <a:lnTo>
                                  <a:pt x="478777" y="326351"/>
                                </a:lnTo>
                                <a:lnTo>
                                  <a:pt x="480593" y="324396"/>
                                </a:lnTo>
                                <a:lnTo>
                                  <a:pt x="480593" y="319620"/>
                                </a:lnTo>
                                <a:close/>
                              </a:path>
                              <a:path w="622935" h="351155">
                                <a:moveTo>
                                  <a:pt x="489546" y="333311"/>
                                </a:moveTo>
                                <a:lnTo>
                                  <a:pt x="487718" y="331368"/>
                                </a:lnTo>
                                <a:lnTo>
                                  <a:pt x="483209" y="331368"/>
                                </a:lnTo>
                                <a:lnTo>
                                  <a:pt x="481380" y="333311"/>
                                </a:lnTo>
                                <a:lnTo>
                                  <a:pt x="481380" y="335699"/>
                                </a:lnTo>
                                <a:lnTo>
                                  <a:pt x="481380" y="338099"/>
                                </a:lnTo>
                                <a:lnTo>
                                  <a:pt x="483209" y="340029"/>
                                </a:lnTo>
                                <a:lnTo>
                                  <a:pt x="487718" y="340029"/>
                                </a:lnTo>
                                <a:lnTo>
                                  <a:pt x="489546" y="338099"/>
                                </a:lnTo>
                                <a:lnTo>
                                  <a:pt x="489546" y="333311"/>
                                </a:lnTo>
                                <a:close/>
                              </a:path>
                              <a:path w="622935" h="351155">
                                <a:moveTo>
                                  <a:pt x="492023" y="344373"/>
                                </a:moveTo>
                                <a:lnTo>
                                  <a:pt x="490207" y="342430"/>
                                </a:lnTo>
                                <a:lnTo>
                                  <a:pt x="485686" y="342430"/>
                                </a:lnTo>
                                <a:lnTo>
                                  <a:pt x="483857" y="344373"/>
                                </a:lnTo>
                                <a:lnTo>
                                  <a:pt x="483857" y="349148"/>
                                </a:lnTo>
                                <a:lnTo>
                                  <a:pt x="485686" y="351091"/>
                                </a:lnTo>
                                <a:lnTo>
                                  <a:pt x="490207" y="351091"/>
                                </a:lnTo>
                                <a:lnTo>
                                  <a:pt x="492023" y="349148"/>
                                </a:lnTo>
                                <a:lnTo>
                                  <a:pt x="492023" y="346760"/>
                                </a:lnTo>
                                <a:lnTo>
                                  <a:pt x="492023" y="344373"/>
                                </a:lnTo>
                                <a:close/>
                              </a:path>
                              <a:path w="622935" h="351155">
                                <a:moveTo>
                                  <a:pt x="503199" y="309105"/>
                                </a:moveTo>
                                <a:lnTo>
                                  <a:pt x="501370" y="307162"/>
                                </a:lnTo>
                                <a:lnTo>
                                  <a:pt x="497052" y="307162"/>
                                </a:lnTo>
                                <a:lnTo>
                                  <a:pt x="495274" y="309105"/>
                                </a:lnTo>
                                <a:lnTo>
                                  <a:pt x="495274" y="311492"/>
                                </a:lnTo>
                                <a:lnTo>
                                  <a:pt x="495274" y="313880"/>
                                </a:lnTo>
                                <a:lnTo>
                                  <a:pt x="497052" y="315823"/>
                                </a:lnTo>
                                <a:lnTo>
                                  <a:pt x="501370" y="315823"/>
                                </a:lnTo>
                                <a:lnTo>
                                  <a:pt x="503199" y="313880"/>
                                </a:lnTo>
                                <a:lnTo>
                                  <a:pt x="503199" y="309105"/>
                                </a:lnTo>
                                <a:close/>
                              </a:path>
                              <a:path w="622935" h="351155">
                                <a:moveTo>
                                  <a:pt x="503199" y="148805"/>
                                </a:moveTo>
                                <a:lnTo>
                                  <a:pt x="501370" y="146862"/>
                                </a:lnTo>
                                <a:lnTo>
                                  <a:pt x="497052" y="146862"/>
                                </a:lnTo>
                                <a:lnTo>
                                  <a:pt x="495274" y="148805"/>
                                </a:lnTo>
                                <a:lnTo>
                                  <a:pt x="495274" y="151193"/>
                                </a:lnTo>
                                <a:lnTo>
                                  <a:pt x="495274" y="153581"/>
                                </a:lnTo>
                                <a:lnTo>
                                  <a:pt x="497052" y="155524"/>
                                </a:lnTo>
                                <a:lnTo>
                                  <a:pt x="501370" y="155524"/>
                                </a:lnTo>
                                <a:lnTo>
                                  <a:pt x="503199" y="153581"/>
                                </a:lnTo>
                                <a:lnTo>
                                  <a:pt x="503199" y="148805"/>
                                </a:lnTo>
                                <a:close/>
                              </a:path>
                              <a:path w="622935" h="351155">
                                <a:moveTo>
                                  <a:pt x="504202" y="256501"/>
                                </a:moveTo>
                                <a:lnTo>
                                  <a:pt x="502373" y="254546"/>
                                </a:lnTo>
                                <a:lnTo>
                                  <a:pt x="497954" y="254546"/>
                                </a:lnTo>
                                <a:lnTo>
                                  <a:pt x="496277" y="256501"/>
                                </a:lnTo>
                                <a:lnTo>
                                  <a:pt x="496277" y="261277"/>
                                </a:lnTo>
                                <a:lnTo>
                                  <a:pt x="497954" y="263207"/>
                                </a:lnTo>
                                <a:lnTo>
                                  <a:pt x="502373" y="263207"/>
                                </a:lnTo>
                                <a:lnTo>
                                  <a:pt x="504202" y="261277"/>
                                </a:lnTo>
                                <a:lnTo>
                                  <a:pt x="504202" y="258876"/>
                                </a:lnTo>
                                <a:lnTo>
                                  <a:pt x="504202" y="256501"/>
                                </a:lnTo>
                                <a:close/>
                              </a:path>
                              <a:path w="622935" h="351155">
                                <a:moveTo>
                                  <a:pt x="504202" y="237490"/>
                                </a:moveTo>
                                <a:lnTo>
                                  <a:pt x="502373" y="235559"/>
                                </a:lnTo>
                                <a:lnTo>
                                  <a:pt x="497954" y="235559"/>
                                </a:lnTo>
                                <a:lnTo>
                                  <a:pt x="496277" y="237490"/>
                                </a:lnTo>
                                <a:lnTo>
                                  <a:pt x="496277" y="242277"/>
                                </a:lnTo>
                                <a:lnTo>
                                  <a:pt x="497954" y="244221"/>
                                </a:lnTo>
                                <a:lnTo>
                                  <a:pt x="502373" y="244221"/>
                                </a:lnTo>
                                <a:lnTo>
                                  <a:pt x="504202" y="242277"/>
                                </a:lnTo>
                                <a:lnTo>
                                  <a:pt x="504202" y="239890"/>
                                </a:lnTo>
                                <a:lnTo>
                                  <a:pt x="504202" y="237490"/>
                                </a:lnTo>
                                <a:close/>
                              </a:path>
                              <a:path w="622935" h="351155">
                                <a:moveTo>
                                  <a:pt x="508177" y="297535"/>
                                </a:moveTo>
                                <a:lnTo>
                                  <a:pt x="506349" y="295592"/>
                                </a:lnTo>
                                <a:lnTo>
                                  <a:pt x="501840" y="295592"/>
                                </a:lnTo>
                                <a:lnTo>
                                  <a:pt x="500011" y="297535"/>
                                </a:lnTo>
                                <a:lnTo>
                                  <a:pt x="500011" y="299923"/>
                                </a:lnTo>
                                <a:lnTo>
                                  <a:pt x="500011" y="302298"/>
                                </a:lnTo>
                                <a:lnTo>
                                  <a:pt x="501840" y="304253"/>
                                </a:lnTo>
                                <a:lnTo>
                                  <a:pt x="506349" y="304253"/>
                                </a:lnTo>
                                <a:lnTo>
                                  <a:pt x="508177" y="302298"/>
                                </a:lnTo>
                                <a:lnTo>
                                  <a:pt x="508177" y="297535"/>
                                </a:lnTo>
                                <a:close/>
                              </a:path>
                              <a:path w="622935" h="351155">
                                <a:moveTo>
                                  <a:pt x="508177" y="270700"/>
                                </a:moveTo>
                                <a:lnTo>
                                  <a:pt x="506349" y="268757"/>
                                </a:lnTo>
                                <a:lnTo>
                                  <a:pt x="501840" y="268757"/>
                                </a:lnTo>
                                <a:lnTo>
                                  <a:pt x="500011" y="270700"/>
                                </a:lnTo>
                                <a:lnTo>
                                  <a:pt x="500011" y="273088"/>
                                </a:lnTo>
                                <a:lnTo>
                                  <a:pt x="500011" y="275463"/>
                                </a:lnTo>
                                <a:lnTo>
                                  <a:pt x="501840" y="277406"/>
                                </a:lnTo>
                                <a:lnTo>
                                  <a:pt x="506349" y="277406"/>
                                </a:lnTo>
                                <a:lnTo>
                                  <a:pt x="508177" y="275463"/>
                                </a:lnTo>
                                <a:lnTo>
                                  <a:pt x="508177" y="270700"/>
                                </a:lnTo>
                                <a:close/>
                              </a:path>
                              <a:path w="622935" h="351155">
                                <a:moveTo>
                                  <a:pt x="512140" y="142494"/>
                                </a:moveTo>
                                <a:lnTo>
                                  <a:pt x="510324" y="140550"/>
                                </a:lnTo>
                                <a:lnTo>
                                  <a:pt x="505802" y="140550"/>
                                </a:lnTo>
                                <a:lnTo>
                                  <a:pt x="503974" y="142494"/>
                                </a:lnTo>
                                <a:lnTo>
                                  <a:pt x="503974" y="144881"/>
                                </a:lnTo>
                                <a:lnTo>
                                  <a:pt x="503974" y="147269"/>
                                </a:lnTo>
                                <a:lnTo>
                                  <a:pt x="505802" y="149199"/>
                                </a:lnTo>
                                <a:lnTo>
                                  <a:pt x="510324" y="149199"/>
                                </a:lnTo>
                                <a:lnTo>
                                  <a:pt x="512140" y="147269"/>
                                </a:lnTo>
                                <a:lnTo>
                                  <a:pt x="512140" y="142494"/>
                                </a:lnTo>
                                <a:close/>
                              </a:path>
                              <a:path w="622935" h="351155">
                                <a:moveTo>
                                  <a:pt x="514134" y="262280"/>
                                </a:moveTo>
                                <a:lnTo>
                                  <a:pt x="512305" y="260337"/>
                                </a:lnTo>
                                <a:lnTo>
                                  <a:pt x="507784" y="260337"/>
                                </a:lnTo>
                                <a:lnTo>
                                  <a:pt x="505968" y="262280"/>
                                </a:lnTo>
                                <a:lnTo>
                                  <a:pt x="505968" y="267055"/>
                                </a:lnTo>
                                <a:lnTo>
                                  <a:pt x="507784" y="268998"/>
                                </a:lnTo>
                                <a:lnTo>
                                  <a:pt x="512305" y="268998"/>
                                </a:lnTo>
                                <a:lnTo>
                                  <a:pt x="514134" y="267055"/>
                                </a:lnTo>
                                <a:lnTo>
                                  <a:pt x="514134" y="264668"/>
                                </a:lnTo>
                                <a:lnTo>
                                  <a:pt x="514134" y="262280"/>
                                </a:lnTo>
                                <a:close/>
                              </a:path>
                              <a:path w="622935" h="351155">
                                <a:moveTo>
                                  <a:pt x="514629" y="310159"/>
                                </a:moveTo>
                                <a:lnTo>
                                  <a:pt x="512800" y="308216"/>
                                </a:lnTo>
                                <a:lnTo>
                                  <a:pt x="508292" y="308216"/>
                                </a:lnTo>
                                <a:lnTo>
                                  <a:pt x="506463" y="310159"/>
                                </a:lnTo>
                                <a:lnTo>
                                  <a:pt x="506463" y="314934"/>
                                </a:lnTo>
                                <a:lnTo>
                                  <a:pt x="508292" y="316877"/>
                                </a:lnTo>
                                <a:lnTo>
                                  <a:pt x="512800" y="316877"/>
                                </a:lnTo>
                                <a:lnTo>
                                  <a:pt x="514629" y="314934"/>
                                </a:lnTo>
                                <a:lnTo>
                                  <a:pt x="514629" y="312547"/>
                                </a:lnTo>
                                <a:lnTo>
                                  <a:pt x="514629" y="310159"/>
                                </a:lnTo>
                                <a:close/>
                              </a:path>
                              <a:path w="622935" h="351155">
                                <a:moveTo>
                                  <a:pt x="514629" y="155651"/>
                                </a:moveTo>
                                <a:lnTo>
                                  <a:pt x="512800" y="153708"/>
                                </a:lnTo>
                                <a:lnTo>
                                  <a:pt x="508292" y="153708"/>
                                </a:lnTo>
                                <a:lnTo>
                                  <a:pt x="506463" y="155651"/>
                                </a:lnTo>
                                <a:lnTo>
                                  <a:pt x="506463" y="160185"/>
                                </a:lnTo>
                                <a:lnTo>
                                  <a:pt x="508292" y="162128"/>
                                </a:lnTo>
                                <a:lnTo>
                                  <a:pt x="512800" y="162128"/>
                                </a:lnTo>
                                <a:lnTo>
                                  <a:pt x="514629" y="160185"/>
                                </a:lnTo>
                                <a:lnTo>
                                  <a:pt x="514629" y="158038"/>
                                </a:lnTo>
                                <a:lnTo>
                                  <a:pt x="514629" y="155651"/>
                                </a:lnTo>
                                <a:close/>
                              </a:path>
                              <a:path w="622935" h="351155">
                                <a:moveTo>
                                  <a:pt x="521589" y="249605"/>
                                </a:moveTo>
                                <a:lnTo>
                                  <a:pt x="519772" y="247662"/>
                                </a:lnTo>
                                <a:lnTo>
                                  <a:pt x="515251" y="247662"/>
                                </a:lnTo>
                                <a:lnTo>
                                  <a:pt x="513422" y="249605"/>
                                </a:lnTo>
                                <a:lnTo>
                                  <a:pt x="513422" y="253898"/>
                                </a:lnTo>
                                <a:lnTo>
                                  <a:pt x="515251" y="255841"/>
                                </a:lnTo>
                                <a:lnTo>
                                  <a:pt x="519772" y="255841"/>
                                </a:lnTo>
                                <a:lnTo>
                                  <a:pt x="521589" y="253898"/>
                                </a:lnTo>
                                <a:lnTo>
                                  <a:pt x="521589" y="251993"/>
                                </a:lnTo>
                                <a:lnTo>
                                  <a:pt x="521589" y="249605"/>
                                </a:lnTo>
                                <a:close/>
                              </a:path>
                              <a:path w="622935" h="351155">
                                <a:moveTo>
                                  <a:pt x="522084" y="272262"/>
                                </a:moveTo>
                                <a:lnTo>
                                  <a:pt x="520255" y="270332"/>
                                </a:lnTo>
                                <a:lnTo>
                                  <a:pt x="515747" y="270332"/>
                                </a:lnTo>
                                <a:lnTo>
                                  <a:pt x="513918" y="272262"/>
                                </a:lnTo>
                                <a:lnTo>
                                  <a:pt x="513918" y="277050"/>
                                </a:lnTo>
                                <a:lnTo>
                                  <a:pt x="515747" y="278993"/>
                                </a:lnTo>
                                <a:lnTo>
                                  <a:pt x="520255" y="278993"/>
                                </a:lnTo>
                                <a:lnTo>
                                  <a:pt x="522084" y="277050"/>
                                </a:lnTo>
                                <a:lnTo>
                                  <a:pt x="522084" y="274662"/>
                                </a:lnTo>
                                <a:lnTo>
                                  <a:pt x="522084" y="272262"/>
                                </a:lnTo>
                                <a:close/>
                              </a:path>
                              <a:path w="622935" h="351155">
                                <a:moveTo>
                                  <a:pt x="526554" y="153543"/>
                                </a:moveTo>
                                <a:lnTo>
                                  <a:pt x="524725" y="151599"/>
                                </a:lnTo>
                                <a:lnTo>
                                  <a:pt x="520217" y="151599"/>
                                </a:lnTo>
                                <a:lnTo>
                                  <a:pt x="518388" y="153543"/>
                                </a:lnTo>
                                <a:lnTo>
                                  <a:pt x="518388" y="155930"/>
                                </a:lnTo>
                                <a:lnTo>
                                  <a:pt x="518388" y="158318"/>
                                </a:lnTo>
                                <a:lnTo>
                                  <a:pt x="520217" y="160007"/>
                                </a:lnTo>
                                <a:lnTo>
                                  <a:pt x="524725" y="160007"/>
                                </a:lnTo>
                                <a:lnTo>
                                  <a:pt x="526554" y="158318"/>
                                </a:lnTo>
                                <a:lnTo>
                                  <a:pt x="526554" y="153543"/>
                                </a:lnTo>
                                <a:close/>
                              </a:path>
                              <a:path w="622935" h="351155">
                                <a:moveTo>
                                  <a:pt x="540461" y="50114"/>
                                </a:moveTo>
                                <a:lnTo>
                                  <a:pt x="538632" y="48183"/>
                                </a:lnTo>
                                <a:lnTo>
                                  <a:pt x="534123" y="48183"/>
                                </a:lnTo>
                                <a:lnTo>
                                  <a:pt x="532295" y="50114"/>
                                </a:lnTo>
                                <a:lnTo>
                                  <a:pt x="532295" y="52501"/>
                                </a:lnTo>
                                <a:lnTo>
                                  <a:pt x="532295" y="54902"/>
                                </a:lnTo>
                                <a:lnTo>
                                  <a:pt x="534123" y="56832"/>
                                </a:lnTo>
                                <a:lnTo>
                                  <a:pt x="538632" y="56832"/>
                                </a:lnTo>
                                <a:lnTo>
                                  <a:pt x="540461" y="54902"/>
                                </a:lnTo>
                                <a:lnTo>
                                  <a:pt x="540461" y="50114"/>
                                </a:lnTo>
                                <a:close/>
                              </a:path>
                              <a:path w="622935" h="351155">
                                <a:moveTo>
                                  <a:pt x="542455" y="62217"/>
                                </a:moveTo>
                                <a:lnTo>
                                  <a:pt x="540626" y="60274"/>
                                </a:lnTo>
                                <a:lnTo>
                                  <a:pt x="536117" y="60274"/>
                                </a:lnTo>
                                <a:lnTo>
                                  <a:pt x="534289" y="62217"/>
                                </a:lnTo>
                                <a:lnTo>
                                  <a:pt x="534289" y="66992"/>
                                </a:lnTo>
                                <a:lnTo>
                                  <a:pt x="536117" y="68935"/>
                                </a:lnTo>
                                <a:lnTo>
                                  <a:pt x="540626" y="68935"/>
                                </a:lnTo>
                                <a:lnTo>
                                  <a:pt x="542455" y="66992"/>
                                </a:lnTo>
                                <a:lnTo>
                                  <a:pt x="542455" y="64604"/>
                                </a:lnTo>
                                <a:lnTo>
                                  <a:pt x="542455" y="62217"/>
                                </a:lnTo>
                                <a:close/>
                              </a:path>
                              <a:path w="622935" h="351155">
                                <a:moveTo>
                                  <a:pt x="549402" y="156705"/>
                                </a:moveTo>
                                <a:lnTo>
                                  <a:pt x="547573" y="154762"/>
                                </a:lnTo>
                                <a:lnTo>
                                  <a:pt x="543064" y="154762"/>
                                </a:lnTo>
                                <a:lnTo>
                                  <a:pt x="541235" y="156705"/>
                                </a:lnTo>
                                <a:lnTo>
                                  <a:pt x="541235" y="159092"/>
                                </a:lnTo>
                                <a:lnTo>
                                  <a:pt x="541235" y="161239"/>
                                </a:lnTo>
                                <a:lnTo>
                                  <a:pt x="543064" y="163182"/>
                                </a:lnTo>
                                <a:lnTo>
                                  <a:pt x="547573" y="163182"/>
                                </a:lnTo>
                                <a:lnTo>
                                  <a:pt x="549402" y="161239"/>
                                </a:lnTo>
                                <a:lnTo>
                                  <a:pt x="549402" y="156705"/>
                                </a:lnTo>
                                <a:close/>
                              </a:path>
                              <a:path w="622935" h="351155">
                                <a:moveTo>
                                  <a:pt x="550887" y="72212"/>
                                </a:moveTo>
                                <a:lnTo>
                                  <a:pt x="549059" y="70281"/>
                                </a:lnTo>
                                <a:lnTo>
                                  <a:pt x="544550" y="70281"/>
                                </a:lnTo>
                                <a:lnTo>
                                  <a:pt x="542721" y="72212"/>
                                </a:lnTo>
                                <a:lnTo>
                                  <a:pt x="542721" y="76987"/>
                                </a:lnTo>
                                <a:lnTo>
                                  <a:pt x="544550" y="78930"/>
                                </a:lnTo>
                                <a:lnTo>
                                  <a:pt x="549059" y="78930"/>
                                </a:lnTo>
                                <a:lnTo>
                                  <a:pt x="550887" y="76987"/>
                                </a:lnTo>
                                <a:lnTo>
                                  <a:pt x="550887" y="74599"/>
                                </a:lnTo>
                                <a:lnTo>
                                  <a:pt x="550887" y="72212"/>
                                </a:lnTo>
                                <a:close/>
                              </a:path>
                              <a:path w="622935" h="351155">
                                <a:moveTo>
                                  <a:pt x="554367" y="165925"/>
                                </a:moveTo>
                                <a:lnTo>
                                  <a:pt x="552538" y="163995"/>
                                </a:lnTo>
                                <a:lnTo>
                                  <a:pt x="548030" y="163995"/>
                                </a:lnTo>
                                <a:lnTo>
                                  <a:pt x="546201" y="165925"/>
                                </a:lnTo>
                                <a:lnTo>
                                  <a:pt x="546201" y="168313"/>
                                </a:lnTo>
                                <a:lnTo>
                                  <a:pt x="546201" y="170700"/>
                                </a:lnTo>
                                <a:lnTo>
                                  <a:pt x="548030" y="172643"/>
                                </a:lnTo>
                                <a:lnTo>
                                  <a:pt x="552538" y="172643"/>
                                </a:lnTo>
                                <a:lnTo>
                                  <a:pt x="554367" y="170700"/>
                                </a:lnTo>
                                <a:lnTo>
                                  <a:pt x="554367" y="165925"/>
                                </a:lnTo>
                                <a:close/>
                              </a:path>
                              <a:path w="622935" h="351155">
                                <a:moveTo>
                                  <a:pt x="555358" y="62750"/>
                                </a:moveTo>
                                <a:lnTo>
                                  <a:pt x="553529" y="60807"/>
                                </a:lnTo>
                                <a:lnTo>
                                  <a:pt x="549021" y="60807"/>
                                </a:lnTo>
                                <a:lnTo>
                                  <a:pt x="547192" y="62750"/>
                                </a:lnTo>
                                <a:lnTo>
                                  <a:pt x="547192" y="65138"/>
                                </a:lnTo>
                                <a:lnTo>
                                  <a:pt x="547192" y="67525"/>
                                </a:lnTo>
                                <a:lnTo>
                                  <a:pt x="549021" y="69456"/>
                                </a:lnTo>
                                <a:lnTo>
                                  <a:pt x="553529" y="69456"/>
                                </a:lnTo>
                                <a:lnTo>
                                  <a:pt x="555358" y="67525"/>
                                </a:lnTo>
                                <a:lnTo>
                                  <a:pt x="555358" y="62750"/>
                                </a:lnTo>
                                <a:close/>
                              </a:path>
                              <a:path w="622935" h="351155">
                                <a:moveTo>
                                  <a:pt x="562571" y="173824"/>
                                </a:moveTo>
                                <a:lnTo>
                                  <a:pt x="560743" y="171881"/>
                                </a:lnTo>
                                <a:lnTo>
                                  <a:pt x="556475" y="171881"/>
                                </a:lnTo>
                                <a:lnTo>
                                  <a:pt x="554634" y="173824"/>
                                </a:lnTo>
                                <a:lnTo>
                                  <a:pt x="554634" y="178600"/>
                                </a:lnTo>
                                <a:lnTo>
                                  <a:pt x="556475" y="180530"/>
                                </a:lnTo>
                                <a:lnTo>
                                  <a:pt x="560743" y="180530"/>
                                </a:lnTo>
                                <a:lnTo>
                                  <a:pt x="562571" y="178600"/>
                                </a:lnTo>
                                <a:lnTo>
                                  <a:pt x="562571" y="176212"/>
                                </a:lnTo>
                                <a:lnTo>
                                  <a:pt x="562571" y="173824"/>
                                </a:lnTo>
                                <a:close/>
                              </a:path>
                              <a:path w="622935" h="351155">
                                <a:moveTo>
                                  <a:pt x="564057" y="162242"/>
                                </a:moveTo>
                                <a:lnTo>
                                  <a:pt x="562229" y="160312"/>
                                </a:lnTo>
                                <a:lnTo>
                                  <a:pt x="557961" y="160312"/>
                                </a:lnTo>
                                <a:lnTo>
                                  <a:pt x="556133" y="162242"/>
                                </a:lnTo>
                                <a:lnTo>
                                  <a:pt x="556133" y="167017"/>
                                </a:lnTo>
                                <a:lnTo>
                                  <a:pt x="557961" y="168960"/>
                                </a:lnTo>
                                <a:lnTo>
                                  <a:pt x="562229" y="168960"/>
                                </a:lnTo>
                                <a:lnTo>
                                  <a:pt x="564057" y="167017"/>
                                </a:lnTo>
                                <a:lnTo>
                                  <a:pt x="564057" y="164630"/>
                                </a:lnTo>
                                <a:lnTo>
                                  <a:pt x="564057" y="162242"/>
                                </a:lnTo>
                                <a:close/>
                              </a:path>
                              <a:path w="622935" h="351155">
                                <a:moveTo>
                                  <a:pt x="565048" y="19304"/>
                                </a:moveTo>
                                <a:lnTo>
                                  <a:pt x="563219" y="17373"/>
                                </a:lnTo>
                                <a:lnTo>
                                  <a:pt x="558914" y="17373"/>
                                </a:lnTo>
                                <a:lnTo>
                                  <a:pt x="557123" y="19304"/>
                                </a:lnTo>
                                <a:lnTo>
                                  <a:pt x="557123" y="24091"/>
                                </a:lnTo>
                                <a:lnTo>
                                  <a:pt x="558914" y="26022"/>
                                </a:lnTo>
                                <a:lnTo>
                                  <a:pt x="563219" y="26022"/>
                                </a:lnTo>
                                <a:lnTo>
                                  <a:pt x="565048" y="24091"/>
                                </a:lnTo>
                                <a:lnTo>
                                  <a:pt x="565048" y="21691"/>
                                </a:lnTo>
                                <a:lnTo>
                                  <a:pt x="565048" y="19304"/>
                                </a:lnTo>
                                <a:close/>
                              </a:path>
                              <a:path w="622935" h="351155">
                                <a:moveTo>
                                  <a:pt x="570522" y="259130"/>
                                </a:moveTo>
                                <a:lnTo>
                                  <a:pt x="568693" y="257175"/>
                                </a:lnTo>
                                <a:lnTo>
                                  <a:pt x="564184" y="257175"/>
                                </a:lnTo>
                                <a:lnTo>
                                  <a:pt x="562356" y="259130"/>
                                </a:lnTo>
                                <a:lnTo>
                                  <a:pt x="562356" y="263893"/>
                                </a:lnTo>
                                <a:lnTo>
                                  <a:pt x="564184" y="265836"/>
                                </a:lnTo>
                                <a:lnTo>
                                  <a:pt x="568693" y="265836"/>
                                </a:lnTo>
                                <a:lnTo>
                                  <a:pt x="570522" y="263893"/>
                                </a:lnTo>
                                <a:lnTo>
                                  <a:pt x="570522" y="261505"/>
                                </a:lnTo>
                                <a:lnTo>
                                  <a:pt x="570522" y="259130"/>
                                </a:lnTo>
                                <a:close/>
                              </a:path>
                              <a:path w="622935" h="351155">
                                <a:moveTo>
                                  <a:pt x="574001" y="26670"/>
                                </a:moveTo>
                                <a:lnTo>
                                  <a:pt x="572173" y="24739"/>
                                </a:lnTo>
                                <a:lnTo>
                                  <a:pt x="567664" y="24739"/>
                                </a:lnTo>
                                <a:lnTo>
                                  <a:pt x="565835" y="26670"/>
                                </a:lnTo>
                                <a:lnTo>
                                  <a:pt x="565835" y="31457"/>
                                </a:lnTo>
                                <a:lnTo>
                                  <a:pt x="567664" y="33388"/>
                                </a:lnTo>
                                <a:lnTo>
                                  <a:pt x="572173" y="33388"/>
                                </a:lnTo>
                                <a:lnTo>
                                  <a:pt x="574001" y="31457"/>
                                </a:lnTo>
                                <a:lnTo>
                                  <a:pt x="574001" y="29057"/>
                                </a:lnTo>
                                <a:lnTo>
                                  <a:pt x="574001" y="26670"/>
                                </a:lnTo>
                                <a:close/>
                              </a:path>
                              <a:path w="622935" h="351155">
                                <a:moveTo>
                                  <a:pt x="575487" y="75895"/>
                                </a:moveTo>
                                <a:lnTo>
                                  <a:pt x="573659" y="73964"/>
                                </a:lnTo>
                                <a:lnTo>
                                  <a:pt x="569150" y="73964"/>
                                </a:lnTo>
                                <a:lnTo>
                                  <a:pt x="567321" y="75895"/>
                                </a:lnTo>
                                <a:lnTo>
                                  <a:pt x="567321" y="80670"/>
                                </a:lnTo>
                                <a:lnTo>
                                  <a:pt x="569150" y="82613"/>
                                </a:lnTo>
                                <a:lnTo>
                                  <a:pt x="573659" y="82613"/>
                                </a:lnTo>
                                <a:lnTo>
                                  <a:pt x="575487" y="80670"/>
                                </a:lnTo>
                                <a:lnTo>
                                  <a:pt x="575487" y="78282"/>
                                </a:lnTo>
                                <a:lnTo>
                                  <a:pt x="575487" y="75895"/>
                                </a:lnTo>
                                <a:close/>
                              </a:path>
                              <a:path w="622935" h="351155">
                                <a:moveTo>
                                  <a:pt x="578472" y="274916"/>
                                </a:moveTo>
                                <a:lnTo>
                                  <a:pt x="576643" y="272961"/>
                                </a:lnTo>
                                <a:lnTo>
                                  <a:pt x="572135" y="272961"/>
                                </a:lnTo>
                                <a:lnTo>
                                  <a:pt x="570306" y="274916"/>
                                </a:lnTo>
                                <a:lnTo>
                                  <a:pt x="570306" y="277291"/>
                                </a:lnTo>
                                <a:lnTo>
                                  <a:pt x="570306" y="279692"/>
                                </a:lnTo>
                                <a:lnTo>
                                  <a:pt x="572135" y="281622"/>
                                </a:lnTo>
                                <a:lnTo>
                                  <a:pt x="576643" y="281622"/>
                                </a:lnTo>
                                <a:lnTo>
                                  <a:pt x="578472" y="279692"/>
                                </a:lnTo>
                                <a:lnTo>
                                  <a:pt x="578472" y="274916"/>
                                </a:lnTo>
                                <a:close/>
                              </a:path>
                              <a:path w="622935" h="351155">
                                <a:moveTo>
                                  <a:pt x="581444" y="251714"/>
                                </a:moveTo>
                                <a:lnTo>
                                  <a:pt x="579615" y="249770"/>
                                </a:lnTo>
                                <a:lnTo>
                                  <a:pt x="575094" y="249770"/>
                                </a:lnTo>
                                <a:lnTo>
                                  <a:pt x="573278" y="251714"/>
                                </a:lnTo>
                                <a:lnTo>
                                  <a:pt x="573278" y="255993"/>
                                </a:lnTo>
                                <a:lnTo>
                                  <a:pt x="575094" y="257949"/>
                                </a:lnTo>
                                <a:lnTo>
                                  <a:pt x="579615" y="257949"/>
                                </a:lnTo>
                                <a:lnTo>
                                  <a:pt x="581444" y="255993"/>
                                </a:lnTo>
                                <a:lnTo>
                                  <a:pt x="581444" y="253619"/>
                                </a:lnTo>
                                <a:lnTo>
                                  <a:pt x="581444" y="251714"/>
                                </a:lnTo>
                                <a:close/>
                              </a:path>
                              <a:path w="622935" h="351155">
                                <a:moveTo>
                                  <a:pt x="581444" y="17208"/>
                                </a:moveTo>
                                <a:lnTo>
                                  <a:pt x="579615" y="15265"/>
                                </a:lnTo>
                                <a:lnTo>
                                  <a:pt x="575094" y="15265"/>
                                </a:lnTo>
                                <a:lnTo>
                                  <a:pt x="573278" y="17208"/>
                                </a:lnTo>
                                <a:lnTo>
                                  <a:pt x="573278" y="21983"/>
                                </a:lnTo>
                                <a:lnTo>
                                  <a:pt x="575094" y="23926"/>
                                </a:lnTo>
                                <a:lnTo>
                                  <a:pt x="579615" y="23926"/>
                                </a:lnTo>
                                <a:lnTo>
                                  <a:pt x="581444" y="21983"/>
                                </a:lnTo>
                                <a:lnTo>
                                  <a:pt x="581444" y="19596"/>
                                </a:lnTo>
                                <a:lnTo>
                                  <a:pt x="581444" y="17208"/>
                                </a:lnTo>
                                <a:close/>
                              </a:path>
                              <a:path w="622935" h="351155">
                                <a:moveTo>
                                  <a:pt x="585419" y="1943"/>
                                </a:moveTo>
                                <a:lnTo>
                                  <a:pt x="583590" y="0"/>
                                </a:lnTo>
                                <a:lnTo>
                                  <a:pt x="579069" y="0"/>
                                </a:lnTo>
                                <a:lnTo>
                                  <a:pt x="577240" y="1943"/>
                                </a:lnTo>
                                <a:lnTo>
                                  <a:pt x="577240" y="6718"/>
                                </a:lnTo>
                                <a:lnTo>
                                  <a:pt x="579069" y="8661"/>
                                </a:lnTo>
                                <a:lnTo>
                                  <a:pt x="583590" y="8661"/>
                                </a:lnTo>
                                <a:lnTo>
                                  <a:pt x="585419" y="6718"/>
                                </a:lnTo>
                                <a:lnTo>
                                  <a:pt x="585419" y="4330"/>
                                </a:lnTo>
                                <a:lnTo>
                                  <a:pt x="585419" y="1943"/>
                                </a:lnTo>
                                <a:close/>
                              </a:path>
                              <a:path w="622935" h="351155">
                                <a:moveTo>
                                  <a:pt x="587413" y="68529"/>
                                </a:moveTo>
                                <a:lnTo>
                                  <a:pt x="585584" y="66598"/>
                                </a:lnTo>
                                <a:lnTo>
                                  <a:pt x="581075" y="66598"/>
                                </a:lnTo>
                                <a:lnTo>
                                  <a:pt x="579247" y="68529"/>
                                </a:lnTo>
                                <a:lnTo>
                                  <a:pt x="579247" y="70916"/>
                                </a:lnTo>
                                <a:lnTo>
                                  <a:pt x="579247" y="73317"/>
                                </a:lnTo>
                                <a:lnTo>
                                  <a:pt x="581075" y="75247"/>
                                </a:lnTo>
                                <a:lnTo>
                                  <a:pt x="585584" y="75247"/>
                                </a:lnTo>
                                <a:lnTo>
                                  <a:pt x="587413" y="73317"/>
                                </a:lnTo>
                                <a:lnTo>
                                  <a:pt x="587413" y="68529"/>
                                </a:lnTo>
                                <a:close/>
                              </a:path>
                              <a:path w="622935" h="351155">
                                <a:moveTo>
                                  <a:pt x="591388" y="144602"/>
                                </a:moveTo>
                                <a:lnTo>
                                  <a:pt x="589559" y="142659"/>
                                </a:lnTo>
                                <a:lnTo>
                                  <a:pt x="585038" y="142659"/>
                                </a:lnTo>
                                <a:lnTo>
                                  <a:pt x="583222" y="144602"/>
                                </a:lnTo>
                                <a:lnTo>
                                  <a:pt x="583222" y="146989"/>
                                </a:lnTo>
                                <a:lnTo>
                                  <a:pt x="583222" y="149377"/>
                                </a:lnTo>
                                <a:lnTo>
                                  <a:pt x="585038" y="151320"/>
                                </a:lnTo>
                                <a:lnTo>
                                  <a:pt x="589559" y="151320"/>
                                </a:lnTo>
                                <a:lnTo>
                                  <a:pt x="591388" y="149377"/>
                                </a:lnTo>
                                <a:lnTo>
                                  <a:pt x="591388" y="144602"/>
                                </a:lnTo>
                                <a:close/>
                              </a:path>
                              <a:path w="622935" h="351155">
                                <a:moveTo>
                                  <a:pt x="592378" y="80111"/>
                                </a:moveTo>
                                <a:lnTo>
                                  <a:pt x="590550" y="78181"/>
                                </a:lnTo>
                                <a:lnTo>
                                  <a:pt x="586028" y="78181"/>
                                </a:lnTo>
                                <a:lnTo>
                                  <a:pt x="584200" y="80111"/>
                                </a:lnTo>
                                <a:lnTo>
                                  <a:pt x="584200" y="84899"/>
                                </a:lnTo>
                                <a:lnTo>
                                  <a:pt x="586028" y="86829"/>
                                </a:lnTo>
                                <a:lnTo>
                                  <a:pt x="590550" y="86829"/>
                                </a:lnTo>
                                <a:lnTo>
                                  <a:pt x="592378" y="84899"/>
                                </a:lnTo>
                                <a:lnTo>
                                  <a:pt x="592378" y="82499"/>
                                </a:lnTo>
                                <a:lnTo>
                                  <a:pt x="592378" y="80111"/>
                                </a:lnTo>
                                <a:close/>
                              </a:path>
                              <a:path w="622935" h="351155">
                                <a:moveTo>
                                  <a:pt x="593864" y="16154"/>
                                </a:moveTo>
                                <a:lnTo>
                                  <a:pt x="592035" y="14224"/>
                                </a:lnTo>
                                <a:lnTo>
                                  <a:pt x="587527" y="14224"/>
                                </a:lnTo>
                                <a:lnTo>
                                  <a:pt x="585698" y="16154"/>
                                </a:lnTo>
                                <a:lnTo>
                                  <a:pt x="585698" y="20929"/>
                                </a:lnTo>
                                <a:lnTo>
                                  <a:pt x="587527" y="22872"/>
                                </a:lnTo>
                                <a:lnTo>
                                  <a:pt x="592035" y="22872"/>
                                </a:lnTo>
                                <a:lnTo>
                                  <a:pt x="593864" y="20929"/>
                                </a:lnTo>
                                <a:lnTo>
                                  <a:pt x="593864" y="18542"/>
                                </a:lnTo>
                                <a:lnTo>
                                  <a:pt x="593864" y="16154"/>
                                </a:lnTo>
                                <a:close/>
                              </a:path>
                              <a:path w="622935" h="351155">
                                <a:moveTo>
                                  <a:pt x="602310" y="71158"/>
                                </a:moveTo>
                                <a:lnTo>
                                  <a:pt x="600481" y="69227"/>
                                </a:lnTo>
                                <a:lnTo>
                                  <a:pt x="595972" y="69227"/>
                                </a:lnTo>
                                <a:lnTo>
                                  <a:pt x="594144" y="71158"/>
                                </a:lnTo>
                                <a:lnTo>
                                  <a:pt x="594144" y="75933"/>
                                </a:lnTo>
                                <a:lnTo>
                                  <a:pt x="595972" y="77876"/>
                                </a:lnTo>
                                <a:lnTo>
                                  <a:pt x="600481" y="77876"/>
                                </a:lnTo>
                                <a:lnTo>
                                  <a:pt x="602310" y="75933"/>
                                </a:lnTo>
                                <a:lnTo>
                                  <a:pt x="602310" y="73545"/>
                                </a:lnTo>
                                <a:lnTo>
                                  <a:pt x="602310" y="71158"/>
                                </a:lnTo>
                                <a:close/>
                              </a:path>
                              <a:path w="622935" h="351155">
                                <a:moveTo>
                                  <a:pt x="603300" y="134594"/>
                                </a:moveTo>
                                <a:lnTo>
                                  <a:pt x="601472" y="132651"/>
                                </a:lnTo>
                                <a:lnTo>
                                  <a:pt x="596963" y="132651"/>
                                </a:lnTo>
                                <a:lnTo>
                                  <a:pt x="595134" y="134594"/>
                                </a:lnTo>
                                <a:lnTo>
                                  <a:pt x="595134" y="136982"/>
                                </a:lnTo>
                                <a:lnTo>
                                  <a:pt x="595134" y="139369"/>
                                </a:lnTo>
                                <a:lnTo>
                                  <a:pt x="596963" y="141300"/>
                                </a:lnTo>
                                <a:lnTo>
                                  <a:pt x="601472" y="141300"/>
                                </a:lnTo>
                                <a:lnTo>
                                  <a:pt x="603300" y="139369"/>
                                </a:lnTo>
                                <a:lnTo>
                                  <a:pt x="603300" y="134594"/>
                                </a:lnTo>
                                <a:close/>
                              </a:path>
                              <a:path w="622935" h="351155">
                                <a:moveTo>
                                  <a:pt x="604786" y="262813"/>
                                </a:moveTo>
                                <a:lnTo>
                                  <a:pt x="602957" y="260858"/>
                                </a:lnTo>
                                <a:lnTo>
                                  <a:pt x="598449" y="260858"/>
                                </a:lnTo>
                                <a:lnTo>
                                  <a:pt x="596620" y="262813"/>
                                </a:lnTo>
                                <a:lnTo>
                                  <a:pt x="596620" y="265188"/>
                                </a:lnTo>
                                <a:lnTo>
                                  <a:pt x="596620" y="267576"/>
                                </a:lnTo>
                                <a:lnTo>
                                  <a:pt x="598449" y="269519"/>
                                </a:lnTo>
                                <a:lnTo>
                                  <a:pt x="602957" y="269519"/>
                                </a:lnTo>
                                <a:lnTo>
                                  <a:pt x="604786" y="267576"/>
                                </a:lnTo>
                                <a:lnTo>
                                  <a:pt x="604786" y="262813"/>
                                </a:lnTo>
                                <a:close/>
                              </a:path>
                              <a:path w="622935" h="351155">
                                <a:moveTo>
                                  <a:pt x="609257" y="252691"/>
                                </a:moveTo>
                                <a:lnTo>
                                  <a:pt x="607428" y="250825"/>
                                </a:lnTo>
                                <a:lnTo>
                                  <a:pt x="602919" y="250825"/>
                                </a:lnTo>
                                <a:lnTo>
                                  <a:pt x="601091" y="252691"/>
                                </a:lnTo>
                                <a:lnTo>
                                  <a:pt x="601091" y="254673"/>
                                </a:lnTo>
                                <a:lnTo>
                                  <a:pt x="601091" y="257048"/>
                                </a:lnTo>
                                <a:lnTo>
                                  <a:pt x="602919" y="258991"/>
                                </a:lnTo>
                                <a:lnTo>
                                  <a:pt x="607428" y="258991"/>
                                </a:lnTo>
                                <a:lnTo>
                                  <a:pt x="609257" y="257048"/>
                                </a:lnTo>
                                <a:lnTo>
                                  <a:pt x="609257" y="252691"/>
                                </a:lnTo>
                                <a:close/>
                              </a:path>
                              <a:path w="622935" h="351155">
                                <a:moveTo>
                                  <a:pt x="618705" y="262280"/>
                                </a:moveTo>
                                <a:lnTo>
                                  <a:pt x="616877" y="260337"/>
                                </a:lnTo>
                                <a:lnTo>
                                  <a:pt x="612368" y="260337"/>
                                </a:lnTo>
                                <a:lnTo>
                                  <a:pt x="610539" y="262280"/>
                                </a:lnTo>
                                <a:lnTo>
                                  <a:pt x="610539" y="267055"/>
                                </a:lnTo>
                                <a:lnTo>
                                  <a:pt x="612368" y="268998"/>
                                </a:lnTo>
                                <a:lnTo>
                                  <a:pt x="616877" y="268998"/>
                                </a:lnTo>
                                <a:lnTo>
                                  <a:pt x="618705" y="267055"/>
                                </a:lnTo>
                                <a:lnTo>
                                  <a:pt x="618705" y="264668"/>
                                </a:lnTo>
                                <a:lnTo>
                                  <a:pt x="618705" y="262280"/>
                                </a:lnTo>
                                <a:close/>
                              </a:path>
                              <a:path w="622935" h="351155">
                                <a:moveTo>
                                  <a:pt x="622427" y="250647"/>
                                </a:moveTo>
                                <a:lnTo>
                                  <a:pt x="620814" y="248704"/>
                                </a:lnTo>
                                <a:lnTo>
                                  <a:pt x="616331" y="248704"/>
                                </a:lnTo>
                                <a:lnTo>
                                  <a:pt x="614502" y="250647"/>
                                </a:lnTo>
                                <a:lnTo>
                                  <a:pt x="614502" y="252679"/>
                                </a:lnTo>
                                <a:lnTo>
                                  <a:pt x="614502" y="254952"/>
                                </a:lnTo>
                                <a:lnTo>
                                  <a:pt x="616331" y="256882"/>
                                </a:lnTo>
                                <a:lnTo>
                                  <a:pt x="620814" y="256882"/>
                                </a:lnTo>
                                <a:lnTo>
                                  <a:pt x="622427" y="254952"/>
                                </a:lnTo>
                                <a:lnTo>
                                  <a:pt x="622427" y="250647"/>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149327" y="145423"/>
                            <a:ext cx="535305" cy="178435"/>
                          </a:xfrm>
                          <a:custGeom>
                            <a:avLst/>
                            <a:gdLst/>
                            <a:ahLst/>
                            <a:cxnLst/>
                            <a:rect l="l" t="t" r="r" b="b"/>
                            <a:pathLst>
                              <a:path w="535305" h="178435">
                                <a:moveTo>
                                  <a:pt x="8166" y="155663"/>
                                </a:moveTo>
                                <a:lnTo>
                                  <a:pt x="6350" y="153720"/>
                                </a:lnTo>
                                <a:lnTo>
                                  <a:pt x="1828" y="153720"/>
                                </a:lnTo>
                                <a:lnTo>
                                  <a:pt x="0" y="155663"/>
                                </a:lnTo>
                                <a:lnTo>
                                  <a:pt x="0" y="158051"/>
                                </a:lnTo>
                                <a:lnTo>
                                  <a:pt x="0" y="160451"/>
                                </a:lnTo>
                                <a:lnTo>
                                  <a:pt x="1828" y="162382"/>
                                </a:lnTo>
                                <a:lnTo>
                                  <a:pt x="6350" y="162382"/>
                                </a:lnTo>
                                <a:lnTo>
                                  <a:pt x="8166" y="160451"/>
                                </a:lnTo>
                                <a:lnTo>
                                  <a:pt x="8166" y="155663"/>
                                </a:lnTo>
                                <a:close/>
                              </a:path>
                              <a:path w="535305" h="178435">
                                <a:moveTo>
                                  <a:pt x="163957" y="89535"/>
                                </a:moveTo>
                                <a:lnTo>
                                  <a:pt x="163855" y="89916"/>
                                </a:lnTo>
                                <a:lnTo>
                                  <a:pt x="163957" y="89535"/>
                                </a:lnTo>
                                <a:close/>
                              </a:path>
                              <a:path w="535305" h="178435">
                                <a:moveTo>
                                  <a:pt x="163982" y="91313"/>
                                </a:moveTo>
                                <a:lnTo>
                                  <a:pt x="163957" y="91059"/>
                                </a:lnTo>
                                <a:lnTo>
                                  <a:pt x="163855" y="89916"/>
                                </a:lnTo>
                                <a:lnTo>
                                  <a:pt x="163855" y="89789"/>
                                </a:lnTo>
                                <a:lnTo>
                                  <a:pt x="163855" y="89027"/>
                                </a:lnTo>
                                <a:lnTo>
                                  <a:pt x="163855" y="84963"/>
                                </a:lnTo>
                                <a:lnTo>
                                  <a:pt x="163855" y="83566"/>
                                </a:lnTo>
                                <a:lnTo>
                                  <a:pt x="157759" y="77978"/>
                                </a:lnTo>
                                <a:lnTo>
                                  <a:pt x="155282" y="77978"/>
                                </a:lnTo>
                                <a:lnTo>
                                  <a:pt x="155282" y="80772"/>
                                </a:lnTo>
                                <a:lnTo>
                                  <a:pt x="158686" y="81407"/>
                                </a:lnTo>
                                <a:lnTo>
                                  <a:pt x="158686" y="84963"/>
                                </a:lnTo>
                                <a:lnTo>
                                  <a:pt x="157238" y="84963"/>
                                </a:lnTo>
                                <a:lnTo>
                                  <a:pt x="155181" y="82042"/>
                                </a:lnTo>
                                <a:lnTo>
                                  <a:pt x="155181" y="85598"/>
                                </a:lnTo>
                                <a:lnTo>
                                  <a:pt x="157353" y="85979"/>
                                </a:lnTo>
                                <a:lnTo>
                                  <a:pt x="157353" y="89027"/>
                                </a:lnTo>
                                <a:lnTo>
                                  <a:pt x="154863" y="86995"/>
                                </a:lnTo>
                                <a:lnTo>
                                  <a:pt x="154863" y="90043"/>
                                </a:lnTo>
                                <a:lnTo>
                                  <a:pt x="156222" y="89789"/>
                                </a:lnTo>
                                <a:lnTo>
                                  <a:pt x="156552" y="91059"/>
                                </a:lnTo>
                                <a:lnTo>
                                  <a:pt x="155651" y="90805"/>
                                </a:lnTo>
                                <a:lnTo>
                                  <a:pt x="154838" y="90805"/>
                                </a:lnTo>
                                <a:lnTo>
                                  <a:pt x="154546" y="91186"/>
                                </a:lnTo>
                                <a:lnTo>
                                  <a:pt x="163982" y="91313"/>
                                </a:lnTo>
                                <a:close/>
                              </a:path>
                              <a:path w="535305" h="178435">
                                <a:moveTo>
                                  <a:pt x="170903" y="35814"/>
                                </a:moveTo>
                                <a:lnTo>
                                  <a:pt x="170472" y="33350"/>
                                </a:lnTo>
                                <a:lnTo>
                                  <a:pt x="169799" y="35814"/>
                                </a:lnTo>
                                <a:lnTo>
                                  <a:pt x="170903" y="35814"/>
                                </a:lnTo>
                                <a:close/>
                              </a:path>
                              <a:path w="535305" h="178435">
                                <a:moveTo>
                                  <a:pt x="187794" y="85979"/>
                                </a:moveTo>
                                <a:lnTo>
                                  <a:pt x="184226" y="89154"/>
                                </a:lnTo>
                                <a:lnTo>
                                  <a:pt x="181051" y="89662"/>
                                </a:lnTo>
                                <a:lnTo>
                                  <a:pt x="185013" y="85217"/>
                                </a:lnTo>
                                <a:lnTo>
                                  <a:pt x="186944" y="83058"/>
                                </a:lnTo>
                                <a:lnTo>
                                  <a:pt x="185394" y="83058"/>
                                </a:lnTo>
                                <a:lnTo>
                                  <a:pt x="181051" y="85217"/>
                                </a:lnTo>
                                <a:lnTo>
                                  <a:pt x="184302" y="82423"/>
                                </a:lnTo>
                                <a:lnTo>
                                  <a:pt x="184454" y="82296"/>
                                </a:lnTo>
                                <a:lnTo>
                                  <a:pt x="185191" y="78867"/>
                                </a:lnTo>
                                <a:lnTo>
                                  <a:pt x="184670" y="77978"/>
                                </a:lnTo>
                                <a:lnTo>
                                  <a:pt x="181470" y="82423"/>
                                </a:lnTo>
                                <a:lnTo>
                                  <a:pt x="178523" y="81788"/>
                                </a:lnTo>
                                <a:lnTo>
                                  <a:pt x="178422" y="88138"/>
                                </a:lnTo>
                                <a:lnTo>
                                  <a:pt x="178231" y="89535"/>
                                </a:lnTo>
                                <a:lnTo>
                                  <a:pt x="177711" y="91236"/>
                                </a:lnTo>
                                <a:lnTo>
                                  <a:pt x="177355" y="92456"/>
                                </a:lnTo>
                                <a:lnTo>
                                  <a:pt x="176822" y="93789"/>
                                </a:lnTo>
                                <a:lnTo>
                                  <a:pt x="175348" y="95478"/>
                                </a:lnTo>
                                <a:lnTo>
                                  <a:pt x="175221" y="93205"/>
                                </a:lnTo>
                                <a:lnTo>
                                  <a:pt x="174777" y="91313"/>
                                </a:lnTo>
                                <a:lnTo>
                                  <a:pt x="174307" y="89535"/>
                                </a:lnTo>
                                <a:lnTo>
                                  <a:pt x="173482" y="87376"/>
                                </a:lnTo>
                                <a:lnTo>
                                  <a:pt x="169887" y="87376"/>
                                </a:lnTo>
                                <a:lnTo>
                                  <a:pt x="166611" y="87249"/>
                                </a:lnTo>
                                <a:lnTo>
                                  <a:pt x="165646" y="89154"/>
                                </a:lnTo>
                                <a:lnTo>
                                  <a:pt x="166293" y="89154"/>
                                </a:lnTo>
                                <a:lnTo>
                                  <a:pt x="167297" y="90805"/>
                                </a:lnTo>
                                <a:lnTo>
                                  <a:pt x="167563" y="91313"/>
                                </a:lnTo>
                                <a:lnTo>
                                  <a:pt x="167779" y="92024"/>
                                </a:lnTo>
                                <a:lnTo>
                                  <a:pt x="167894" y="93649"/>
                                </a:lnTo>
                                <a:lnTo>
                                  <a:pt x="168592" y="95999"/>
                                </a:lnTo>
                                <a:lnTo>
                                  <a:pt x="165811" y="95999"/>
                                </a:lnTo>
                                <a:lnTo>
                                  <a:pt x="164312" y="93205"/>
                                </a:lnTo>
                                <a:lnTo>
                                  <a:pt x="164198" y="92786"/>
                                </a:lnTo>
                                <a:lnTo>
                                  <a:pt x="163982" y="91325"/>
                                </a:lnTo>
                                <a:lnTo>
                                  <a:pt x="154546" y="91236"/>
                                </a:lnTo>
                                <a:lnTo>
                                  <a:pt x="154419" y="91973"/>
                                </a:lnTo>
                                <a:lnTo>
                                  <a:pt x="154749" y="92417"/>
                                </a:lnTo>
                                <a:lnTo>
                                  <a:pt x="155511" y="92875"/>
                                </a:lnTo>
                                <a:lnTo>
                                  <a:pt x="155155" y="93205"/>
                                </a:lnTo>
                                <a:lnTo>
                                  <a:pt x="154965" y="93726"/>
                                </a:lnTo>
                                <a:lnTo>
                                  <a:pt x="154863" y="104178"/>
                                </a:lnTo>
                                <a:lnTo>
                                  <a:pt x="159499" y="107810"/>
                                </a:lnTo>
                                <a:lnTo>
                                  <a:pt x="165303" y="107810"/>
                                </a:lnTo>
                                <a:lnTo>
                                  <a:pt x="165036" y="106502"/>
                                </a:lnTo>
                                <a:lnTo>
                                  <a:pt x="165112" y="105511"/>
                                </a:lnTo>
                                <a:lnTo>
                                  <a:pt x="165227" y="105168"/>
                                </a:lnTo>
                                <a:lnTo>
                                  <a:pt x="165328" y="106502"/>
                                </a:lnTo>
                                <a:lnTo>
                                  <a:pt x="166065" y="105168"/>
                                </a:lnTo>
                                <a:lnTo>
                                  <a:pt x="166433" y="104508"/>
                                </a:lnTo>
                                <a:lnTo>
                                  <a:pt x="166433" y="109245"/>
                                </a:lnTo>
                                <a:lnTo>
                                  <a:pt x="164185" y="108178"/>
                                </a:lnTo>
                                <a:lnTo>
                                  <a:pt x="164185" y="113068"/>
                                </a:lnTo>
                                <a:lnTo>
                                  <a:pt x="167690" y="110172"/>
                                </a:lnTo>
                                <a:lnTo>
                                  <a:pt x="167690" y="117017"/>
                                </a:lnTo>
                                <a:lnTo>
                                  <a:pt x="167297" y="116941"/>
                                </a:lnTo>
                                <a:lnTo>
                                  <a:pt x="167297" y="119354"/>
                                </a:lnTo>
                                <a:lnTo>
                                  <a:pt x="171069" y="117017"/>
                                </a:lnTo>
                                <a:lnTo>
                                  <a:pt x="170840" y="116573"/>
                                </a:lnTo>
                                <a:lnTo>
                                  <a:pt x="171780" y="116928"/>
                                </a:lnTo>
                                <a:lnTo>
                                  <a:pt x="171742" y="119837"/>
                                </a:lnTo>
                                <a:lnTo>
                                  <a:pt x="174586" y="119722"/>
                                </a:lnTo>
                                <a:lnTo>
                                  <a:pt x="174828" y="116789"/>
                                </a:lnTo>
                                <a:lnTo>
                                  <a:pt x="175196" y="116687"/>
                                </a:lnTo>
                                <a:lnTo>
                                  <a:pt x="179235" y="119316"/>
                                </a:lnTo>
                                <a:lnTo>
                                  <a:pt x="179235" y="116535"/>
                                </a:lnTo>
                                <a:lnTo>
                                  <a:pt x="179235" y="115887"/>
                                </a:lnTo>
                                <a:lnTo>
                                  <a:pt x="179235" y="114338"/>
                                </a:lnTo>
                                <a:lnTo>
                                  <a:pt x="177812" y="115887"/>
                                </a:lnTo>
                                <a:lnTo>
                                  <a:pt x="177812" y="111074"/>
                                </a:lnTo>
                                <a:lnTo>
                                  <a:pt x="182587" y="111518"/>
                                </a:lnTo>
                                <a:lnTo>
                                  <a:pt x="182295" y="111074"/>
                                </a:lnTo>
                                <a:lnTo>
                                  <a:pt x="181724" y="110172"/>
                                </a:lnTo>
                                <a:lnTo>
                                  <a:pt x="181584" y="109956"/>
                                </a:lnTo>
                                <a:lnTo>
                                  <a:pt x="181203" y="109359"/>
                                </a:lnTo>
                                <a:lnTo>
                                  <a:pt x="180771" y="109956"/>
                                </a:lnTo>
                                <a:lnTo>
                                  <a:pt x="180555" y="109245"/>
                                </a:lnTo>
                                <a:lnTo>
                                  <a:pt x="180340" y="108546"/>
                                </a:lnTo>
                                <a:lnTo>
                                  <a:pt x="177812" y="104508"/>
                                </a:lnTo>
                                <a:lnTo>
                                  <a:pt x="176517" y="102438"/>
                                </a:lnTo>
                                <a:lnTo>
                                  <a:pt x="185826" y="108902"/>
                                </a:lnTo>
                                <a:lnTo>
                                  <a:pt x="186143" y="102438"/>
                                </a:lnTo>
                                <a:lnTo>
                                  <a:pt x="186321" y="98818"/>
                                </a:lnTo>
                                <a:lnTo>
                                  <a:pt x="186309" y="97751"/>
                                </a:lnTo>
                                <a:lnTo>
                                  <a:pt x="185953" y="96926"/>
                                </a:lnTo>
                                <a:lnTo>
                                  <a:pt x="182956" y="98259"/>
                                </a:lnTo>
                                <a:lnTo>
                                  <a:pt x="182918" y="98691"/>
                                </a:lnTo>
                                <a:lnTo>
                                  <a:pt x="181698" y="98818"/>
                                </a:lnTo>
                                <a:lnTo>
                                  <a:pt x="182956" y="98259"/>
                                </a:lnTo>
                                <a:lnTo>
                                  <a:pt x="183032" y="97358"/>
                                </a:lnTo>
                                <a:lnTo>
                                  <a:pt x="184213" y="95999"/>
                                </a:lnTo>
                                <a:lnTo>
                                  <a:pt x="184658" y="95478"/>
                                </a:lnTo>
                                <a:lnTo>
                                  <a:pt x="185420" y="94615"/>
                                </a:lnTo>
                                <a:lnTo>
                                  <a:pt x="186359" y="93726"/>
                                </a:lnTo>
                                <a:lnTo>
                                  <a:pt x="186245" y="92087"/>
                                </a:lnTo>
                                <a:lnTo>
                                  <a:pt x="184327" y="93522"/>
                                </a:lnTo>
                                <a:lnTo>
                                  <a:pt x="182372" y="94615"/>
                                </a:lnTo>
                                <a:lnTo>
                                  <a:pt x="184213" y="91719"/>
                                </a:lnTo>
                                <a:lnTo>
                                  <a:pt x="184454" y="91313"/>
                                </a:lnTo>
                                <a:lnTo>
                                  <a:pt x="185547" y="89662"/>
                                </a:lnTo>
                                <a:lnTo>
                                  <a:pt x="187794" y="85979"/>
                                </a:lnTo>
                                <a:close/>
                              </a:path>
                              <a:path w="535305" h="178435">
                                <a:moveTo>
                                  <a:pt x="209461" y="46101"/>
                                </a:moveTo>
                                <a:lnTo>
                                  <a:pt x="207378" y="44069"/>
                                </a:lnTo>
                                <a:lnTo>
                                  <a:pt x="208229" y="41783"/>
                                </a:lnTo>
                                <a:lnTo>
                                  <a:pt x="208419" y="41275"/>
                                </a:lnTo>
                                <a:lnTo>
                                  <a:pt x="205625" y="41783"/>
                                </a:lnTo>
                                <a:lnTo>
                                  <a:pt x="204241" y="39116"/>
                                </a:lnTo>
                                <a:lnTo>
                                  <a:pt x="202844" y="41783"/>
                                </a:lnTo>
                                <a:lnTo>
                                  <a:pt x="200050" y="41275"/>
                                </a:lnTo>
                                <a:lnTo>
                                  <a:pt x="201104" y="44069"/>
                                </a:lnTo>
                                <a:lnTo>
                                  <a:pt x="199009" y="46101"/>
                                </a:lnTo>
                                <a:lnTo>
                                  <a:pt x="201726" y="46990"/>
                                </a:lnTo>
                                <a:lnTo>
                                  <a:pt x="201904" y="49911"/>
                                </a:lnTo>
                                <a:lnTo>
                                  <a:pt x="204241" y="48260"/>
                                </a:lnTo>
                                <a:lnTo>
                                  <a:pt x="206565" y="49911"/>
                                </a:lnTo>
                                <a:lnTo>
                                  <a:pt x="206667" y="48260"/>
                                </a:lnTo>
                                <a:lnTo>
                                  <a:pt x="206756" y="46990"/>
                                </a:lnTo>
                                <a:lnTo>
                                  <a:pt x="209461" y="46101"/>
                                </a:lnTo>
                                <a:close/>
                              </a:path>
                              <a:path w="535305" h="178435">
                                <a:moveTo>
                                  <a:pt x="214452" y="28206"/>
                                </a:moveTo>
                                <a:lnTo>
                                  <a:pt x="213918" y="27203"/>
                                </a:lnTo>
                                <a:lnTo>
                                  <a:pt x="213372" y="28206"/>
                                </a:lnTo>
                                <a:lnTo>
                                  <a:pt x="214452" y="28206"/>
                                </a:lnTo>
                                <a:close/>
                              </a:path>
                              <a:path w="535305" h="178435">
                                <a:moveTo>
                                  <a:pt x="216281" y="61722"/>
                                </a:moveTo>
                                <a:lnTo>
                                  <a:pt x="213334" y="58928"/>
                                </a:lnTo>
                                <a:lnTo>
                                  <a:pt x="214579" y="55626"/>
                                </a:lnTo>
                                <a:lnTo>
                                  <a:pt x="214820" y="54991"/>
                                </a:lnTo>
                                <a:lnTo>
                                  <a:pt x="210883" y="55626"/>
                                </a:lnTo>
                                <a:lnTo>
                                  <a:pt x="208927" y="51943"/>
                                </a:lnTo>
                                <a:lnTo>
                                  <a:pt x="206959" y="55626"/>
                                </a:lnTo>
                                <a:lnTo>
                                  <a:pt x="203034" y="54991"/>
                                </a:lnTo>
                                <a:lnTo>
                                  <a:pt x="204520" y="58928"/>
                                </a:lnTo>
                                <a:lnTo>
                                  <a:pt x="201574" y="61722"/>
                                </a:lnTo>
                                <a:lnTo>
                                  <a:pt x="205384" y="62865"/>
                                </a:lnTo>
                                <a:lnTo>
                                  <a:pt x="205651" y="67183"/>
                                </a:lnTo>
                                <a:lnTo>
                                  <a:pt x="208927" y="64770"/>
                                </a:lnTo>
                                <a:lnTo>
                                  <a:pt x="212204" y="67183"/>
                                </a:lnTo>
                                <a:lnTo>
                                  <a:pt x="212344" y="64770"/>
                                </a:lnTo>
                                <a:lnTo>
                                  <a:pt x="212471" y="62865"/>
                                </a:lnTo>
                                <a:lnTo>
                                  <a:pt x="216281" y="61722"/>
                                </a:lnTo>
                                <a:close/>
                              </a:path>
                              <a:path w="535305" h="178435">
                                <a:moveTo>
                                  <a:pt x="219138" y="33909"/>
                                </a:moveTo>
                                <a:lnTo>
                                  <a:pt x="217055" y="32004"/>
                                </a:lnTo>
                                <a:lnTo>
                                  <a:pt x="217957" y="29591"/>
                                </a:lnTo>
                                <a:lnTo>
                                  <a:pt x="218109" y="29210"/>
                                </a:lnTo>
                                <a:lnTo>
                                  <a:pt x="215315" y="29591"/>
                                </a:lnTo>
                                <a:lnTo>
                                  <a:pt x="214452" y="28321"/>
                                </a:lnTo>
                                <a:lnTo>
                                  <a:pt x="213372" y="28321"/>
                                </a:lnTo>
                                <a:lnTo>
                                  <a:pt x="212521" y="29591"/>
                                </a:lnTo>
                                <a:lnTo>
                                  <a:pt x="209727" y="29210"/>
                                </a:lnTo>
                                <a:lnTo>
                                  <a:pt x="210781" y="32004"/>
                                </a:lnTo>
                                <a:lnTo>
                                  <a:pt x="208699" y="33909"/>
                                </a:lnTo>
                                <a:lnTo>
                                  <a:pt x="211404" y="34798"/>
                                </a:lnTo>
                                <a:lnTo>
                                  <a:pt x="211594" y="37846"/>
                                </a:lnTo>
                                <a:lnTo>
                                  <a:pt x="213918" y="36068"/>
                                </a:lnTo>
                                <a:lnTo>
                                  <a:pt x="216242" y="37846"/>
                                </a:lnTo>
                                <a:lnTo>
                                  <a:pt x="216344" y="36068"/>
                                </a:lnTo>
                                <a:lnTo>
                                  <a:pt x="216433" y="34798"/>
                                </a:lnTo>
                                <a:lnTo>
                                  <a:pt x="219138" y="33909"/>
                                </a:lnTo>
                                <a:close/>
                              </a:path>
                              <a:path w="535305" h="178435">
                                <a:moveTo>
                                  <a:pt x="221767" y="13830"/>
                                </a:moveTo>
                                <a:lnTo>
                                  <a:pt x="220472" y="12242"/>
                                </a:lnTo>
                                <a:lnTo>
                                  <a:pt x="220230" y="11938"/>
                                </a:lnTo>
                                <a:lnTo>
                                  <a:pt x="219163" y="11163"/>
                                </a:lnTo>
                                <a:lnTo>
                                  <a:pt x="219062" y="13830"/>
                                </a:lnTo>
                                <a:lnTo>
                                  <a:pt x="218935" y="15430"/>
                                </a:lnTo>
                                <a:lnTo>
                                  <a:pt x="218567" y="16865"/>
                                </a:lnTo>
                                <a:lnTo>
                                  <a:pt x="204939" y="16865"/>
                                </a:lnTo>
                                <a:lnTo>
                                  <a:pt x="204571" y="15430"/>
                                </a:lnTo>
                                <a:lnTo>
                                  <a:pt x="204444" y="13830"/>
                                </a:lnTo>
                                <a:lnTo>
                                  <a:pt x="206641" y="12217"/>
                                </a:lnTo>
                                <a:lnTo>
                                  <a:pt x="208927" y="12560"/>
                                </a:lnTo>
                                <a:lnTo>
                                  <a:pt x="210210" y="13677"/>
                                </a:lnTo>
                                <a:lnTo>
                                  <a:pt x="210324" y="14871"/>
                                </a:lnTo>
                                <a:lnTo>
                                  <a:pt x="213309" y="14871"/>
                                </a:lnTo>
                                <a:lnTo>
                                  <a:pt x="213309" y="13677"/>
                                </a:lnTo>
                                <a:lnTo>
                                  <a:pt x="214706" y="12547"/>
                                </a:lnTo>
                                <a:lnTo>
                                  <a:pt x="216903" y="12242"/>
                                </a:lnTo>
                                <a:lnTo>
                                  <a:pt x="219024" y="13779"/>
                                </a:lnTo>
                                <a:lnTo>
                                  <a:pt x="219062" y="11099"/>
                                </a:lnTo>
                                <a:lnTo>
                                  <a:pt x="217538" y="9982"/>
                                </a:lnTo>
                                <a:lnTo>
                                  <a:pt x="215138" y="10198"/>
                                </a:lnTo>
                                <a:lnTo>
                                  <a:pt x="213309" y="11099"/>
                                </a:lnTo>
                                <a:lnTo>
                                  <a:pt x="213309" y="6692"/>
                                </a:lnTo>
                                <a:lnTo>
                                  <a:pt x="210324" y="6692"/>
                                </a:lnTo>
                                <a:lnTo>
                                  <a:pt x="210324" y="11163"/>
                                </a:lnTo>
                                <a:lnTo>
                                  <a:pt x="208445" y="10198"/>
                                </a:lnTo>
                                <a:lnTo>
                                  <a:pt x="206019" y="9956"/>
                                </a:lnTo>
                                <a:lnTo>
                                  <a:pt x="203276" y="11938"/>
                                </a:lnTo>
                                <a:lnTo>
                                  <a:pt x="201739" y="13830"/>
                                </a:lnTo>
                                <a:lnTo>
                                  <a:pt x="204927" y="23939"/>
                                </a:lnTo>
                                <a:lnTo>
                                  <a:pt x="205181" y="24536"/>
                                </a:lnTo>
                                <a:lnTo>
                                  <a:pt x="218452" y="24536"/>
                                </a:lnTo>
                                <a:lnTo>
                                  <a:pt x="220802" y="16865"/>
                                </a:lnTo>
                                <a:lnTo>
                                  <a:pt x="221767" y="13830"/>
                                </a:lnTo>
                                <a:close/>
                              </a:path>
                              <a:path w="535305" h="178435">
                                <a:moveTo>
                                  <a:pt x="224523" y="54991"/>
                                </a:moveTo>
                                <a:lnTo>
                                  <a:pt x="223253" y="53848"/>
                                </a:lnTo>
                                <a:lnTo>
                                  <a:pt x="223748" y="52451"/>
                                </a:lnTo>
                                <a:lnTo>
                                  <a:pt x="223888" y="52070"/>
                                </a:lnTo>
                                <a:lnTo>
                                  <a:pt x="222199" y="52451"/>
                                </a:lnTo>
                                <a:lnTo>
                                  <a:pt x="221348" y="50800"/>
                                </a:lnTo>
                                <a:lnTo>
                                  <a:pt x="220497" y="52451"/>
                                </a:lnTo>
                                <a:lnTo>
                                  <a:pt x="218808" y="52070"/>
                                </a:lnTo>
                                <a:lnTo>
                                  <a:pt x="219430" y="53848"/>
                                </a:lnTo>
                                <a:lnTo>
                                  <a:pt x="218173" y="54991"/>
                                </a:lnTo>
                                <a:lnTo>
                                  <a:pt x="219811" y="55626"/>
                                </a:lnTo>
                                <a:lnTo>
                                  <a:pt x="219925" y="57404"/>
                                </a:lnTo>
                                <a:lnTo>
                                  <a:pt x="221348" y="56388"/>
                                </a:lnTo>
                                <a:lnTo>
                                  <a:pt x="222758" y="57404"/>
                                </a:lnTo>
                                <a:lnTo>
                                  <a:pt x="222821" y="56388"/>
                                </a:lnTo>
                                <a:lnTo>
                                  <a:pt x="222872" y="55626"/>
                                </a:lnTo>
                                <a:lnTo>
                                  <a:pt x="224523" y="54991"/>
                                </a:lnTo>
                                <a:close/>
                              </a:path>
                              <a:path w="535305" h="178435">
                                <a:moveTo>
                                  <a:pt x="224840" y="44577"/>
                                </a:moveTo>
                                <a:lnTo>
                                  <a:pt x="223126" y="42926"/>
                                </a:lnTo>
                                <a:lnTo>
                                  <a:pt x="223837" y="41021"/>
                                </a:lnTo>
                                <a:lnTo>
                                  <a:pt x="223989" y="40640"/>
                                </a:lnTo>
                                <a:lnTo>
                                  <a:pt x="221703" y="41021"/>
                                </a:lnTo>
                                <a:lnTo>
                                  <a:pt x="220560" y="38862"/>
                                </a:lnTo>
                                <a:lnTo>
                                  <a:pt x="219417" y="41021"/>
                                </a:lnTo>
                                <a:lnTo>
                                  <a:pt x="217131" y="40640"/>
                                </a:lnTo>
                                <a:lnTo>
                                  <a:pt x="217995" y="42926"/>
                                </a:lnTo>
                                <a:lnTo>
                                  <a:pt x="216281" y="44577"/>
                                </a:lnTo>
                                <a:lnTo>
                                  <a:pt x="218503" y="45212"/>
                                </a:lnTo>
                                <a:lnTo>
                                  <a:pt x="218655" y="47752"/>
                                </a:lnTo>
                                <a:lnTo>
                                  <a:pt x="220560" y="46355"/>
                                </a:lnTo>
                                <a:lnTo>
                                  <a:pt x="222465" y="47752"/>
                                </a:lnTo>
                                <a:lnTo>
                                  <a:pt x="222542" y="46355"/>
                                </a:lnTo>
                                <a:lnTo>
                                  <a:pt x="222618" y="45212"/>
                                </a:lnTo>
                                <a:lnTo>
                                  <a:pt x="224840" y="44577"/>
                                </a:lnTo>
                                <a:close/>
                              </a:path>
                              <a:path w="535305" h="178435">
                                <a:moveTo>
                                  <a:pt x="227672" y="88900"/>
                                </a:moveTo>
                                <a:lnTo>
                                  <a:pt x="226542" y="88900"/>
                                </a:lnTo>
                                <a:lnTo>
                                  <a:pt x="224993" y="88138"/>
                                </a:lnTo>
                                <a:lnTo>
                                  <a:pt x="223939" y="86741"/>
                                </a:lnTo>
                                <a:lnTo>
                                  <a:pt x="223164" y="83947"/>
                                </a:lnTo>
                                <a:lnTo>
                                  <a:pt x="219392" y="82423"/>
                                </a:lnTo>
                                <a:lnTo>
                                  <a:pt x="215709" y="86360"/>
                                </a:lnTo>
                                <a:lnTo>
                                  <a:pt x="215125" y="87757"/>
                                </a:lnTo>
                                <a:lnTo>
                                  <a:pt x="215036" y="89789"/>
                                </a:lnTo>
                                <a:lnTo>
                                  <a:pt x="215163" y="91313"/>
                                </a:lnTo>
                                <a:lnTo>
                                  <a:pt x="215315" y="93205"/>
                                </a:lnTo>
                                <a:lnTo>
                                  <a:pt x="215442" y="94081"/>
                                </a:lnTo>
                                <a:lnTo>
                                  <a:pt x="216128" y="96888"/>
                                </a:lnTo>
                                <a:lnTo>
                                  <a:pt x="221335" y="110693"/>
                                </a:lnTo>
                                <a:lnTo>
                                  <a:pt x="220472" y="109524"/>
                                </a:lnTo>
                                <a:lnTo>
                                  <a:pt x="219938" y="110871"/>
                                </a:lnTo>
                                <a:lnTo>
                                  <a:pt x="218541" y="106502"/>
                                </a:lnTo>
                                <a:lnTo>
                                  <a:pt x="218440" y="106222"/>
                                </a:lnTo>
                                <a:lnTo>
                                  <a:pt x="217830" y="105854"/>
                                </a:lnTo>
                                <a:lnTo>
                                  <a:pt x="213372" y="103149"/>
                                </a:lnTo>
                                <a:lnTo>
                                  <a:pt x="212318" y="102831"/>
                                </a:lnTo>
                                <a:lnTo>
                                  <a:pt x="208267" y="101600"/>
                                </a:lnTo>
                                <a:lnTo>
                                  <a:pt x="198069" y="100063"/>
                                </a:lnTo>
                                <a:lnTo>
                                  <a:pt x="196977" y="95046"/>
                                </a:lnTo>
                                <a:lnTo>
                                  <a:pt x="196011" y="97751"/>
                                </a:lnTo>
                                <a:lnTo>
                                  <a:pt x="195948" y="98259"/>
                                </a:lnTo>
                                <a:lnTo>
                                  <a:pt x="196977" y="100063"/>
                                </a:lnTo>
                                <a:lnTo>
                                  <a:pt x="198069" y="102374"/>
                                </a:lnTo>
                                <a:lnTo>
                                  <a:pt x="196075" y="102831"/>
                                </a:lnTo>
                                <a:lnTo>
                                  <a:pt x="195427" y="99936"/>
                                </a:lnTo>
                                <a:lnTo>
                                  <a:pt x="194424" y="103149"/>
                                </a:lnTo>
                                <a:lnTo>
                                  <a:pt x="195884" y="105854"/>
                                </a:lnTo>
                                <a:lnTo>
                                  <a:pt x="195160" y="105854"/>
                                </a:lnTo>
                                <a:lnTo>
                                  <a:pt x="194640" y="104482"/>
                                </a:lnTo>
                                <a:lnTo>
                                  <a:pt x="194487" y="106641"/>
                                </a:lnTo>
                                <a:lnTo>
                                  <a:pt x="193865" y="120078"/>
                                </a:lnTo>
                                <a:lnTo>
                                  <a:pt x="202717" y="125310"/>
                                </a:lnTo>
                                <a:lnTo>
                                  <a:pt x="216128" y="125310"/>
                                </a:lnTo>
                                <a:lnTo>
                                  <a:pt x="219519" y="125044"/>
                                </a:lnTo>
                                <a:lnTo>
                                  <a:pt x="224459" y="121996"/>
                                </a:lnTo>
                                <a:lnTo>
                                  <a:pt x="227063" y="111518"/>
                                </a:lnTo>
                                <a:lnTo>
                                  <a:pt x="226758" y="110871"/>
                                </a:lnTo>
                                <a:lnTo>
                                  <a:pt x="226669" y="110693"/>
                                </a:lnTo>
                                <a:lnTo>
                                  <a:pt x="224993" y="107111"/>
                                </a:lnTo>
                                <a:lnTo>
                                  <a:pt x="223367" y="101714"/>
                                </a:lnTo>
                                <a:lnTo>
                                  <a:pt x="219811" y="94564"/>
                                </a:lnTo>
                                <a:lnTo>
                                  <a:pt x="219938" y="92024"/>
                                </a:lnTo>
                                <a:lnTo>
                                  <a:pt x="219989" y="91313"/>
                                </a:lnTo>
                                <a:lnTo>
                                  <a:pt x="220078" y="90551"/>
                                </a:lnTo>
                                <a:lnTo>
                                  <a:pt x="220472" y="89916"/>
                                </a:lnTo>
                                <a:lnTo>
                                  <a:pt x="221335" y="89916"/>
                                </a:lnTo>
                                <a:lnTo>
                                  <a:pt x="224205" y="90678"/>
                                </a:lnTo>
                                <a:lnTo>
                                  <a:pt x="227444" y="90297"/>
                                </a:lnTo>
                                <a:lnTo>
                                  <a:pt x="227495" y="89916"/>
                                </a:lnTo>
                                <a:lnTo>
                                  <a:pt x="227672" y="88900"/>
                                </a:lnTo>
                                <a:close/>
                              </a:path>
                              <a:path w="535305" h="178435">
                                <a:moveTo>
                                  <a:pt x="238721" y="91313"/>
                                </a:moveTo>
                                <a:lnTo>
                                  <a:pt x="238607" y="90805"/>
                                </a:lnTo>
                                <a:lnTo>
                                  <a:pt x="238480" y="89154"/>
                                </a:lnTo>
                                <a:lnTo>
                                  <a:pt x="238417" y="87757"/>
                                </a:lnTo>
                                <a:lnTo>
                                  <a:pt x="234492" y="89154"/>
                                </a:lnTo>
                                <a:lnTo>
                                  <a:pt x="235140" y="89789"/>
                                </a:lnTo>
                                <a:lnTo>
                                  <a:pt x="235839" y="91186"/>
                                </a:lnTo>
                                <a:lnTo>
                                  <a:pt x="238721" y="91313"/>
                                </a:lnTo>
                                <a:close/>
                              </a:path>
                              <a:path w="535305" h="178435">
                                <a:moveTo>
                                  <a:pt x="245287" y="28206"/>
                                </a:moveTo>
                                <a:lnTo>
                                  <a:pt x="236740" y="24701"/>
                                </a:lnTo>
                                <a:lnTo>
                                  <a:pt x="237248" y="28206"/>
                                </a:lnTo>
                                <a:lnTo>
                                  <a:pt x="245287" y="28206"/>
                                </a:lnTo>
                                <a:close/>
                              </a:path>
                              <a:path w="535305" h="178435">
                                <a:moveTo>
                                  <a:pt x="259651" y="30988"/>
                                </a:moveTo>
                                <a:lnTo>
                                  <a:pt x="258102" y="31635"/>
                                </a:lnTo>
                                <a:lnTo>
                                  <a:pt x="255879" y="34417"/>
                                </a:lnTo>
                                <a:lnTo>
                                  <a:pt x="255320" y="33274"/>
                                </a:lnTo>
                                <a:lnTo>
                                  <a:pt x="254952" y="32512"/>
                                </a:lnTo>
                                <a:lnTo>
                                  <a:pt x="250609" y="32512"/>
                                </a:lnTo>
                                <a:lnTo>
                                  <a:pt x="250266" y="33274"/>
                                </a:lnTo>
                                <a:lnTo>
                                  <a:pt x="248373" y="31635"/>
                                </a:lnTo>
                                <a:lnTo>
                                  <a:pt x="246837" y="30988"/>
                                </a:lnTo>
                                <a:lnTo>
                                  <a:pt x="246837" y="38100"/>
                                </a:lnTo>
                                <a:lnTo>
                                  <a:pt x="250507" y="36068"/>
                                </a:lnTo>
                                <a:lnTo>
                                  <a:pt x="255981" y="36068"/>
                                </a:lnTo>
                                <a:lnTo>
                                  <a:pt x="259651" y="38100"/>
                                </a:lnTo>
                                <a:lnTo>
                                  <a:pt x="259651" y="36068"/>
                                </a:lnTo>
                                <a:lnTo>
                                  <a:pt x="259651" y="34417"/>
                                </a:lnTo>
                                <a:lnTo>
                                  <a:pt x="259651" y="30988"/>
                                </a:lnTo>
                                <a:close/>
                              </a:path>
                              <a:path w="535305" h="178435">
                                <a:moveTo>
                                  <a:pt x="260756" y="28321"/>
                                </a:moveTo>
                                <a:lnTo>
                                  <a:pt x="260019" y="28321"/>
                                </a:lnTo>
                                <a:lnTo>
                                  <a:pt x="258940" y="28702"/>
                                </a:lnTo>
                                <a:lnTo>
                                  <a:pt x="259080" y="28321"/>
                                </a:lnTo>
                                <a:lnTo>
                                  <a:pt x="252920" y="28321"/>
                                </a:lnTo>
                                <a:lnTo>
                                  <a:pt x="254952" y="32512"/>
                                </a:lnTo>
                                <a:lnTo>
                                  <a:pt x="255981" y="32512"/>
                                </a:lnTo>
                                <a:lnTo>
                                  <a:pt x="258102" y="31635"/>
                                </a:lnTo>
                                <a:lnTo>
                                  <a:pt x="260438" y="28702"/>
                                </a:lnTo>
                                <a:lnTo>
                                  <a:pt x="260756" y="28321"/>
                                </a:lnTo>
                                <a:close/>
                              </a:path>
                              <a:path w="535305" h="178435">
                                <a:moveTo>
                                  <a:pt x="265074" y="9867"/>
                                </a:moveTo>
                                <a:lnTo>
                                  <a:pt x="252501" y="14693"/>
                                </a:lnTo>
                                <a:lnTo>
                                  <a:pt x="240233" y="9867"/>
                                </a:lnTo>
                                <a:lnTo>
                                  <a:pt x="246214" y="28206"/>
                                </a:lnTo>
                                <a:lnTo>
                                  <a:pt x="252539" y="28282"/>
                                </a:lnTo>
                                <a:lnTo>
                                  <a:pt x="252742" y="27774"/>
                                </a:lnTo>
                                <a:lnTo>
                                  <a:pt x="252920" y="28206"/>
                                </a:lnTo>
                                <a:lnTo>
                                  <a:pt x="259080" y="28206"/>
                                </a:lnTo>
                                <a:lnTo>
                                  <a:pt x="259219" y="27774"/>
                                </a:lnTo>
                                <a:lnTo>
                                  <a:pt x="263499" y="14693"/>
                                </a:lnTo>
                                <a:lnTo>
                                  <a:pt x="265074" y="9867"/>
                                </a:lnTo>
                                <a:close/>
                              </a:path>
                              <a:path w="535305" h="178435">
                                <a:moveTo>
                                  <a:pt x="268566" y="47371"/>
                                </a:moveTo>
                                <a:lnTo>
                                  <a:pt x="268147" y="44577"/>
                                </a:lnTo>
                                <a:lnTo>
                                  <a:pt x="267766" y="42037"/>
                                </a:lnTo>
                                <a:lnTo>
                                  <a:pt x="266954" y="36576"/>
                                </a:lnTo>
                                <a:lnTo>
                                  <a:pt x="267081" y="34798"/>
                                </a:lnTo>
                                <a:lnTo>
                                  <a:pt x="268058" y="28321"/>
                                </a:lnTo>
                                <a:lnTo>
                                  <a:pt x="261366" y="28321"/>
                                </a:lnTo>
                                <a:lnTo>
                                  <a:pt x="261251" y="40005"/>
                                </a:lnTo>
                                <a:lnTo>
                                  <a:pt x="261137" y="42037"/>
                                </a:lnTo>
                                <a:lnTo>
                                  <a:pt x="244716" y="42037"/>
                                </a:lnTo>
                                <a:lnTo>
                                  <a:pt x="244754" y="28448"/>
                                </a:lnTo>
                                <a:lnTo>
                                  <a:pt x="248373" y="31635"/>
                                </a:lnTo>
                                <a:lnTo>
                                  <a:pt x="250507" y="32512"/>
                                </a:lnTo>
                                <a:lnTo>
                                  <a:pt x="252361" y="28702"/>
                                </a:lnTo>
                                <a:lnTo>
                                  <a:pt x="252539" y="28321"/>
                                </a:lnTo>
                                <a:lnTo>
                                  <a:pt x="246227" y="28321"/>
                                </a:lnTo>
                                <a:lnTo>
                                  <a:pt x="246367" y="28702"/>
                                </a:lnTo>
                                <a:lnTo>
                                  <a:pt x="245643" y="28448"/>
                                </a:lnTo>
                                <a:lnTo>
                                  <a:pt x="245300" y="28321"/>
                                </a:lnTo>
                                <a:lnTo>
                                  <a:pt x="237248" y="28321"/>
                                </a:lnTo>
                                <a:lnTo>
                                  <a:pt x="238213" y="34798"/>
                                </a:lnTo>
                                <a:lnTo>
                                  <a:pt x="238340" y="36576"/>
                                </a:lnTo>
                                <a:lnTo>
                                  <a:pt x="236740" y="47371"/>
                                </a:lnTo>
                                <a:lnTo>
                                  <a:pt x="246367" y="44577"/>
                                </a:lnTo>
                                <a:lnTo>
                                  <a:pt x="240233" y="64770"/>
                                </a:lnTo>
                                <a:lnTo>
                                  <a:pt x="252514" y="58928"/>
                                </a:lnTo>
                                <a:lnTo>
                                  <a:pt x="265074" y="64770"/>
                                </a:lnTo>
                                <a:lnTo>
                                  <a:pt x="263296" y="58928"/>
                                </a:lnTo>
                                <a:lnTo>
                                  <a:pt x="258940" y="44577"/>
                                </a:lnTo>
                                <a:lnTo>
                                  <a:pt x="268566" y="47371"/>
                                </a:lnTo>
                                <a:close/>
                              </a:path>
                              <a:path w="535305" h="178435">
                                <a:moveTo>
                                  <a:pt x="268566" y="24701"/>
                                </a:moveTo>
                                <a:lnTo>
                                  <a:pt x="261366" y="27660"/>
                                </a:lnTo>
                                <a:lnTo>
                                  <a:pt x="260019" y="28206"/>
                                </a:lnTo>
                                <a:lnTo>
                                  <a:pt x="260845" y="28206"/>
                                </a:lnTo>
                                <a:lnTo>
                                  <a:pt x="261366" y="28321"/>
                                </a:lnTo>
                                <a:lnTo>
                                  <a:pt x="268058" y="28206"/>
                                </a:lnTo>
                                <a:lnTo>
                                  <a:pt x="268566" y="24701"/>
                                </a:lnTo>
                                <a:close/>
                              </a:path>
                              <a:path w="535305" h="178435">
                                <a:moveTo>
                                  <a:pt x="270027" y="84328"/>
                                </a:moveTo>
                                <a:lnTo>
                                  <a:pt x="269887" y="83439"/>
                                </a:lnTo>
                                <a:lnTo>
                                  <a:pt x="269722" y="82423"/>
                                </a:lnTo>
                                <a:lnTo>
                                  <a:pt x="269455" y="83439"/>
                                </a:lnTo>
                                <a:lnTo>
                                  <a:pt x="267855" y="83185"/>
                                </a:lnTo>
                                <a:lnTo>
                                  <a:pt x="266026" y="83185"/>
                                </a:lnTo>
                                <a:lnTo>
                                  <a:pt x="265137" y="83566"/>
                                </a:lnTo>
                                <a:lnTo>
                                  <a:pt x="264591" y="84328"/>
                                </a:lnTo>
                                <a:lnTo>
                                  <a:pt x="270027" y="84328"/>
                                </a:lnTo>
                                <a:close/>
                              </a:path>
                              <a:path w="535305" h="178435">
                                <a:moveTo>
                                  <a:pt x="270243" y="85598"/>
                                </a:moveTo>
                                <a:lnTo>
                                  <a:pt x="270052" y="84455"/>
                                </a:lnTo>
                                <a:lnTo>
                                  <a:pt x="264502" y="84455"/>
                                </a:lnTo>
                                <a:lnTo>
                                  <a:pt x="262343" y="84455"/>
                                </a:lnTo>
                                <a:lnTo>
                                  <a:pt x="259613" y="85725"/>
                                </a:lnTo>
                                <a:lnTo>
                                  <a:pt x="258902" y="86995"/>
                                </a:lnTo>
                                <a:lnTo>
                                  <a:pt x="258813" y="88138"/>
                                </a:lnTo>
                                <a:lnTo>
                                  <a:pt x="259105" y="90043"/>
                                </a:lnTo>
                                <a:lnTo>
                                  <a:pt x="259219" y="90297"/>
                                </a:lnTo>
                                <a:lnTo>
                                  <a:pt x="259600" y="90805"/>
                                </a:lnTo>
                                <a:lnTo>
                                  <a:pt x="260210" y="91313"/>
                                </a:lnTo>
                                <a:lnTo>
                                  <a:pt x="260997" y="91973"/>
                                </a:lnTo>
                                <a:lnTo>
                                  <a:pt x="262915" y="92595"/>
                                </a:lnTo>
                                <a:lnTo>
                                  <a:pt x="264363" y="93129"/>
                                </a:lnTo>
                                <a:lnTo>
                                  <a:pt x="267385" y="94564"/>
                                </a:lnTo>
                                <a:lnTo>
                                  <a:pt x="266534" y="96989"/>
                                </a:lnTo>
                                <a:lnTo>
                                  <a:pt x="266407" y="97180"/>
                                </a:lnTo>
                                <a:lnTo>
                                  <a:pt x="265557" y="97409"/>
                                </a:lnTo>
                                <a:lnTo>
                                  <a:pt x="264871" y="97358"/>
                                </a:lnTo>
                                <a:lnTo>
                                  <a:pt x="264248" y="97231"/>
                                </a:lnTo>
                                <a:lnTo>
                                  <a:pt x="263296" y="96342"/>
                                </a:lnTo>
                                <a:lnTo>
                                  <a:pt x="262902" y="95973"/>
                                </a:lnTo>
                                <a:lnTo>
                                  <a:pt x="259829" y="96291"/>
                                </a:lnTo>
                                <a:lnTo>
                                  <a:pt x="258533" y="96342"/>
                                </a:lnTo>
                                <a:lnTo>
                                  <a:pt x="257200" y="96062"/>
                                </a:lnTo>
                                <a:lnTo>
                                  <a:pt x="256794" y="95351"/>
                                </a:lnTo>
                                <a:lnTo>
                                  <a:pt x="254939" y="94373"/>
                                </a:lnTo>
                                <a:lnTo>
                                  <a:pt x="254393" y="94081"/>
                                </a:lnTo>
                                <a:lnTo>
                                  <a:pt x="255206" y="93522"/>
                                </a:lnTo>
                                <a:lnTo>
                                  <a:pt x="255447" y="92595"/>
                                </a:lnTo>
                                <a:lnTo>
                                  <a:pt x="255485" y="91719"/>
                                </a:lnTo>
                                <a:lnTo>
                                  <a:pt x="255485" y="91313"/>
                                </a:lnTo>
                                <a:lnTo>
                                  <a:pt x="255397" y="89027"/>
                                </a:lnTo>
                                <a:lnTo>
                                  <a:pt x="254406" y="86360"/>
                                </a:lnTo>
                                <a:lnTo>
                                  <a:pt x="253746" y="84201"/>
                                </a:lnTo>
                                <a:lnTo>
                                  <a:pt x="254063" y="83566"/>
                                </a:lnTo>
                                <a:lnTo>
                                  <a:pt x="254190" y="82296"/>
                                </a:lnTo>
                                <a:lnTo>
                                  <a:pt x="254292" y="80010"/>
                                </a:lnTo>
                                <a:lnTo>
                                  <a:pt x="253466" y="81407"/>
                                </a:lnTo>
                                <a:lnTo>
                                  <a:pt x="248805" y="81407"/>
                                </a:lnTo>
                                <a:lnTo>
                                  <a:pt x="246151" y="82296"/>
                                </a:lnTo>
                                <a:lnTo>
                                  <a:pt x="244817" y="82804"/>
                                </a:lnTo>
                                <a:lnTo>
                                  <a:pt x="244957" y="84201"/>
                                </a:lnTo>
                                <a:lnTo>
                                  <a:pt x="243878" y="83947"/>
                                </a:lnTo>
                                <a:lnTo>
                                  <a:pt x="242417" y="84074"/>
                                </a:lnTo>
                                <a:lnTo>
                                  <a:pt x="240550" y="84709"/>
                                </a:lnTo>
                                <a:lnTo>
                                  <a:pt x="240906" y="84963"/>
                                </a:lnTo>
                                <a:lnTo>
                                  <a:pt x="241020" y="85598"/>
                                </a:lnTo>
                                <a:lnTo>
                                  <a:pt x="240690" y="88392"/>
                                </a:lnTo>
                                <a:lnTo>
                                  <a:pt x="241490" y="89154"/>
                                </a:lnTo>
                                <a:lnTo>
                                  <a:pt x="242023" y="89281"/>
                                </a:lnTo>
                                <a:lnTo>
                                  <a:pt x="241960" y="91236"/>
                                </a:lnTo>
                                <a:lnTo>
                                  <a:pt x="241896" y="91795"/>
                                </a:lnTo>
                                <a:lnTo>
                                  <a:pt x="243217" y="93941"/>
                                </a:lnTo>
                                <a:lnTo>
                                  <a:pt x="238721" y="91313"/>
                                </a:lnTo>
                                <a:lnTo>
                                  <a:pt x="235839" y="91236"/>
                                </a:lnTo>
                                <a:lnTo>
                                  <a:pt x="236232" y="92075"/>
                                </a:lnTo>
                                <a:lnTo>
                                  <a:pt x="236588" y="93065"/>
                                </a:lnTo>
                                <a:lnTo>
                                  <a:pt x="236689" y="94792"/>
                                </a:lnTo>
                                <a:lnTo>
                                  <a:pt x="237617" y="94932"/>
                                </a:lnTo>
                                <a:lnTo>
                                  <a:pt x="238290" y="95211"/>
                                </a:lnTo>
                                <a:lnTo>
                                  <a:pt x="239090" y="97751"/>
                                </a:lnTo>
                                <a:lnTo>
                                  <a:pt x="240157" y="98602"/>
                                </a:lnTo>
                                <a:lnTo>
                                  <a:pt x="242684" y="99872"/>
                                </a:lnTo>
                                <a:lnTo>
                                  <a:pt x="241922" y="101219"/>
                                </a:lnTo>
                                <a:lnTo>
                                  <a:pt x="241909" y="101600"/>
                                </a:lnTo>
                                <a:lnTo>
                                  <a:pt x="242163" y="104101"/>
                                </a:lnTo>
                                <a:lnTo>
                                  <a:pt x="242227" y="105803"/>
                                </a:lnTo>
                                <a:lnTo>
                                  <a:pt x="242023" y="108051"/>
                                </a:lnTo>
                                <a:lnTo>
                                  <a:pt x="240550" y="110451"/>
                                </a:lnTo>
                                <a:lnTo>
                                  <a:pt x="238683" y="112991"/>
                                </a:lnTo>
                                <a:lnTo>
                                  <a:pt x="237490" y="112420"/>
                                </a:lnTo>
                                <a:lnTo>
                                  <a:pt x="235483" y="114541"/>
                                </a:lnTo>
                                <a:lnTo>
                                  <a:pt x="235381" y="115100"/>
                                </a:lnTo>
                                <a:lnTo>
                                  <a:pt x="235496" y="117081"/>
                                </a:lnTo>
                                <a:lnTo>
                                  <a:pt x="237629" y="117360"/>
                                </a:lnTo>
                                <a:lnTo>
                                  <a:pt x="237896" y="115951"/>
                                </a:lnTo>
                                <a:lnTo>
                                  <a:pt x="241211" y="114541"/>
                                </a:lnTo>
                                <a:lnTo>
                                  <a:pt x="241350" y="114401"/>
                                </a:lnTo>
                                <a:lnTo>
                                  <a:pt x="241973" y="112991"/>
                                </a:lnTo>
                                <a:lnTo>
                                  <a:pt x="243217" y="110172"/>
                                </a:lnTo>
                                <a:lnTo>
                                  <a:pt x="243751" y="110451"/>
                                </a:lnTo>
                                <a:lnTo>
                                  <a:pt x="244195" y="110172"/>
                                </a:lnTo>
                                <a:lnTo>
                                  <a:pt x="246951" y="108470"/>
                                </a:lnTo>
                                <a:lnTo>
                                  <a:pt x="248526" y="106235"/>
                                </a:lnTo>
                                <a:lnTo>
                                  <a:pt x="248945" y="104381"/>
                                </a:lnTo>
                                <a:lnTo>
                                  <a:pt x="250278" y="105511"/>
                                </a:lnTo>
                                <a:lnTo>
                                  <a:pt x="250799" y="105803"/>
                                </a:lnTo>
                                <a:lnTo>
                                  <a:pt x="252857" y="106133"/>
                                </a:lnTo>
                                <a:lnTo>
                                  <a:pt x="252806" y="106502"/>
                                </a:lnTo>
                                <a:lnTo>
                                  <a:pt x="252399" y="107696"/>
                                </a:lnTo>
                                <a:lnTo>
                                  <a:pt x="253111" y="108902"/>
                                </a:lnTo>
                                <a:lnTo>
                                  <a:pt x="253072" y="109956"/>
                                </a:lnTo>
                                <a:lnTo>
                                  <a:pt x="252945" y="110871"/>
                                </a:lnTo>
                                <a:lnTo>
                                  <a:pt x="252844" y="111074"/>
                                </a:lnTo>
                                <a:lnTo>
                                  <a:pt x="252133" y="111582"/>
                                </a:lnTo>
                                <a:lnTo>
                                  <a:pt x="250278" y="114401"/>
                                </a:lnTo>
                                <a:lnTo>
                                  <a:pt x="249339" y="113982"/>
                                </a:lnTo>
                                <a:lnTo>
                                  <a:pt x="246405" y="114249"/>
                                </a:lnTo>
                                <a:lnTo>
                                  <a:pt x="244944" y="115100"/>
                                </a:lnTo>
                                <a:lnTo>
                                  <a:pt x="246138" y="117779"/>
                                </a:lnTo>
                                <a:lnTo>
                                  <a:pt x="247472" y="117652"/>
                                </a:lnTo>
                                <a:lnTo>
                                  <a:pt x="251599" y="117652"/>
                                </a:lnTo>
                                <a:lnTo>
                                  <a:pt x="251079" y="117221"/>
                                </a:lnTo>
                                <a:lnTo>
                                  <a:pt x="253060" y="114401"/>
                                </a:lnTo>
                                <a:lnTo>
                                  <a:pt x="253466" y="113830"/>
                                </a:lnTo>
                                <a:lnTo>
                                  <a:pt x="254127" y="113550"/>
                                </a:lnTo>
                                <a:lnTo>
                                  <a:pt x="256133" y="112001"/>
                                </a:lnTo>
                                <a:lnTo>
                                  <a:pt x="256667" y="110871"/>
                                </a:lnTo>
                                <a:lnTo>
                                  <a:pt x="258800" y="109740"/>
                                </a:lnTo>
                                <a:lnTo>
                                  <a:pt x="260134" y="108191"/>
                                </a:lnTo>
                                <a:lnTo>
                                  <a:pt x="260261" y="109524"/>
                                </a:lnTo>
                                <a:lnTo>
                                  <a:pt x="260134" y="111582"/>
                                </a:lnTo>
                                <a:lnTo>
                                  <a:pt x="258000" y="112699"/>
                                </a:lnTo>
                                <a:lnTo>
                                  <a:pt x="257200" y="112699"/>
                                </a:lnTo>
                                <a:lnTo>
                                  <a:pt x="258000" y="114401"/>
                                </a:lnTo>
                                <a:lnTo>
                                  <a:pt x="258927" y="114249"/>
                                </a:lnTo>
                                <a:lnTo>
                                  <a:pt x="259994" y="114401"/>
                                </a:lnTo>
                                <a:lnTo>
                                  <a:pt x="260273" y="114249"/>
                                </a:lnTo>
                                <a:lnTo>
                                  <a:pt x="262128" y="113271"/>
                                </a:lnTo>
                                <a:lnTo>
                                  <a:pt x="262788" y="112572"/>
                                </a:lnTo>
                                <a:lnTo>
                                  <a:pt x="263321" y="110312"/>
                                </a:lnTo>
                                <a:lnTo>
                                  <a:pt x="264464" y="108470"/>
                                </a:lnTo>
                                <a:lnTo>
                                  <a:pt x="264617" y="108191"/>
                                </a:lnTo>
                                <a:lnTo>
                                  <a:pt x="265455" y="106641"/>
                                </a:lnTo>
                                <a:lnTo>
                                  <a:pt x="265569" y="106235"/>
                                </a:lnTo>
                                <a:lnTo>
                                  <a:pt x="266776" y="105232"/>
                                </a:lnTo>
                                <a:lnTo>
                                  <a:pt x="266382" y="104521"/>
                                </a:lnTo>
                                <a:lnTo>
                                  <a:pt x="266471" y="104381"/>
                                </a:lnTo>
                                <a:lnTo>
                                  <a:pt x="266649" y="104101"/>
                                </a:lnTo>
                                <a:lnTo>
                                  <a:pt x="266115" y="102438"/>
                                </a:lnTo>
                                <a:lnTo>
                                  <a:pt x="266115" y="102120"/>
                                </a:lnTo>
                                <a:lnTo>
                                  <a:pt x="264782" y="99872"/>
                                </a:lnTo>
                                <a:lnTo>
                                  <a:pt x="265328" y="99606"/>
                                </a:lnTo>
                                <a:lnTo>
                                  <a:pt x="265976" y="99606"/>
                                </a:lnTo>
                                <a:lnTo>
                                  <a:pt x="267525" y="99187"/>
                                </a:lnTo>
                                <a:lnTo>
                                  <a:pt x="268236" y="98526"/>
                                </a:lnTo>
                                <a:lnTo>
                                  <a:pt x="268630" y="97409"/>
                                </a:lnTo>
                                <a:lnTo>
                                  <a:pt x="269405" y="95211"/>
                                </a:lnTo>
                                <a:lnTo>
                                  <a:pt x="269278" y="94653"/>
                                </a:lnTo>
                                <a:lnTo>
                                  <a:pt x="268414" y="92786"/>
                                </a:lnTo>
                                <a:lnTo>
                                  <a:pt x="265696" y="91325"/>
                                </a:lnTo>
                                <a:lnTo>
                                  <a:pt x="264909" y="91313"/>
                                </a:lnTo>
                                <a:lnTo>
                                  <a:pt x="265544" y="91313"/>
                                </a:lnTo>
                                <a:lnTo>
                                  <a:pt x="265214" y="91186"/>
                                </a:lnTo>
                                <a:lnTo>
                                  <a:pt x="263512" y="90678"/>
                                </a:lnTo>
                                <a:lnTo>
                                  <a:pt x="261937" y="90170"/>
                                </a:lnTo>
                                <a:lnTo>
                                  <a:pt x="261226" y="89916"/>
                                </a:lnTo>
                                <a:lnTo>
                                  <a:pt x="260985" y="88392"/>
                                </a:lnTo>
                                <a:lnTo>
                                  <a:pt x="261023" y="87757"/>
                                </a:lnTo>
                                <a:lnTo>
                                  <a:pt x="261531" y="87249"/>
                                </a:lnTo>
                                <a:lnTo>
                                  <a:pt x="262851" y="86614"/>
                                </a:lnTo>
                                <a:lnTo>
                                  <a:pt x="263499" y="86487"/>
                                </a:lnTo>
                                <a:lnTo>
                                  <a:pt x="264591" y="86614"/>
                                </a:lnTo>
                                <a:lnTo>
                                  <a:pt x="265912" y="87757"/>
                                </a:lnTo>
                                <a:lnTo>
                                  <a:pt x="268020" y="87376"/>
                                </a:lnTo>
                                <a:lnTo>
                                  <a:pt x="268909" y="86487"/>
                                </a:lnTo>
                                <a:lnTo>
                                  <a:pt x="269430" y="85979"/>
                                </a:lnTo>
                                <a:lnTo>
                                  <a:pt x="270243" y="85598"/>
                                </a:lnTo>
                                <a:close/>
                              </a:path>
                              <a:path w="535305" h="178435">
                                <a:moveTo>
                                  <a:pt x="275920" y="28321"/>
                                </a:moveTo>
                                <a:lnTo>
                                  <a:pt x="272935" y="28321"/>
                                </a:lnTo>
                                <a:lnTo>
                                  <a:pt x="272935" y="70485"/>
                                </a:lnTo>
                                <a:lnTo>
                                  <a:pt x="272935" y="73660"/>
                                </a:lnTo>
                                <a:lnTo>
                                  <a:pt x="272935" y="91236"/>
                                </a:lnTo>
                                <a:lnTo>
                                  <a:pt x="272884" y="101714"/>
                                </a:lnTo>
                                <a:lnTo>
                                  <a:pt x="232384" y="138112"/>
                                </a:lnTo>
                                <a:lnTo>
                                  <a:pt x="232384" y="91313"/>
                                </a:lnTo>
                                <a:lnTo>
                                  <a:pt x="232384" y="73660"/>
                                </a:lnTo>
                                <a:lnTo>
                                  <a:pt x="272935" y="73660"/>
                                </a:lnTo>
                                <a:lnTo>
                                  <a:pt x="272935" y="70485"/>
                                </a:lnTo>
                                <a:lnTo>
                                  <a:pt x="232384" y="70485"/>
                                </a:lnTo>
                                <a:lnTo>
                                  <a:pt x="232384" y="28321"/>
                                </a:lnTo>
                                <a:lnTo>
                                  <a:pt x="229450" y="28321"/>
                                </a:lnTo>
                                <a:lnTo>
                                  <a:pt x="229450" y="139928"/>
                                </a:lnTo>
                                <a:lnTo>
                                  <a:pt x="212598" y="151028"/>
                                </a:lnTo>
                                <a:lnTo>
                                  <a:pt x="192354" y="137960"/>
                                </a:lnTo>
                                <a:lnTo>
                                  <a:pt x="192354" y="136029"/>
                                </a:lnTo>
                                <a:lnTo>
                                  <a:pt x="192354" y="91313"/>
                                </a:lnTo>
                                <a:lnTo>
                                  <a:pt x="192366" y="73660"/>
                                </a:lnTo>
                                <a:lnTo>
                                  <a:pt x="229450" y="73660"/>
                                </a:lnTo>
                                <a:lnTo>
                                  <a:pt x="229450" y="70485"/>
                                </a:lnTo>
                                <a:lnTo>
                                  <a:pt x="192366" y="70485"/>
                                </a:lnTo>
                                <a:lnTo>
                                  <a:pt x="192366" y="45339"/>
                                </a:lnTo>
                                <a:lnTo>
                                  <a:pt x="192366" y="28321"/>
                                </a:lnTo>
                                <a:lnTo>
                                  <a:pt x="189369" y="28321"/>
                                </a:lnTo>
                                <a:lnTo>
                                  <a:pt x="189369" y="136029"/>
                                </a:lnTo>
                                <a:lnTo>
                                  <a:pt x="170726" y="123786"/>
                                </a:lnTo>
                                <a:lnTo>
                                  <a:pt x="152273" y="91313"/>
                                </a:lnTo>
                                <a:lnTo>
                                  <a:pt x="152285" y="73660"/>
                                </a:lnTo>
                                <a:lnTo>
                                  <a:pt x="189369" y="73660"/>
                                </a:lnTo>
                                <a:lnTo>
                                  <a:pt x="189369" y="70485"/>
                                </a:lnTo>
                                <a:lnTo>
                                  <a:pt x="177888" y="70485"/>
                                </a:lnTo>
                                <a:lnTo>
                                  <a:pt x="177888" y="65532"/>
                                </a:lnTo>
                                <a:lnTo>
                                  <a:pt x="177888" y="59563"/>
                                </a:lnTo>
                                <a:lnTo>
                                  <a:pt x="177888" y="57658"/>
                                </a:lnTo>
                                <a:lnTo>
                                  <a:pt x="177888" y="45339"/>
                                </a:lnTo>
                                <a:lnTo>
                                  <a:pt x="189369" y="45339"/>
                                </a:lnTo>
                                <a:lnTo>
                                  <a:pt x="189369" y="28448"/>
                                </a:lnTo>
                                <a:lnTo>
                                  <a:pt x="187477" y="28448"/>
                                </a:lnTo>
                                <a:lnTo>
                                  <a:pt x="187477" y="38227"/>
                                </a:lnTo>
                                <a:lnTo>
                                  <a:pt x="185623" y="38608"/>
                                </a:lnTo>
                                <a:lnTo>
                                  <a:pt x="185623" y="40767"/>
                                </a:lnTo>
                                <a:lnTo>
                                  <a:pt x="183857" y="39370"/>
                                </a:lnTo>
                                <a:lnTo>
                                  <a:pt x="182118" y="40767"/>
                                </a:lnTo>
                                <a:lnTo>
                                  <a:pt x="182118" y="38608"/>
                                </a:lnTo>
                                <a:lnTo>
                                  <a:pt x="180263" y="38227"/>
                                </a:lnTo>
                                <a:lnTo>
                                  <a:pt x="181724" y="36576"/>
                                </a:lnTo>
                                <a:lnTo>
                                  <a:pt x="180809" y="34798"/>
                                </a:lnTo>
                                <a:lnTo>
                                  <a:pt x="182714" y="35052"/>
                                </a:lnTo>
                                <a:lnTo>
                                  <a:pt x="182841" y="34798"/>
                                </a:lnTo>
                                <a:lnTo>
                                  <a:pt x="183857" y="32893"/>
                                </a:lnTo>
                                <a:lnTo>
                                  <a:pt x="184988" y="35052"/>
                                </a:lnTo>
                                <a:lnTo>
                                  <a:pt x="186918" y="34798"/>
                                </a:lnTo>
                                <a:lnTo>
                                  <a:pt x="186029" y="36576"/>
                                </a:lnTo>
                                <a:lnTo>
                                  <a:pt x="187477" y="38227"/>
                                </a:lnTo>
                                <a:lnTo>
                                  <a:pt x="187477" y="28448"/>
                                </a:lnTo>
                                <a:lnTo>
                                  <a:pt x="180238" y="28448"/>
                                </a:lnTo>
                                <a:lnTo>
                                  <a:pt x="180238" y="41656"/>
                                </a:lnTo>
                                <a:lnTo>
                                  <a:pt x="174752" y="41656"/>
                                </a:lnTo>
                                <a:lnTo>
                                  <a:pt x="175107" y="41275"/>
                                </a:lnTo>
                                <a:lnTo>
                                  <a:pt x="176072" y="40259"/>
                                </a:lnTo>
                                <a:lnTo>
                                  <a:pt x="175958" y="39370"/>
                                </a:lnTo>
                                <a:lnTo>
                                  <a:pt x="175145" y="39243"/>
                                </a:lnTo>
                                <a:lnTo>
                                  <a:pt x="174536" y="39243"/>
                                </a:lnTo>
                                <a:lnTo>
                                  <a:pt x="174536" y="62992"/>
                                </a:lnTo>
                                <a:lnTo>
                                  <a:pt x="172681" y="63373"/>
                                </a:lnTo>
                                <a:lnTo>
                                  <a:pt x="172681" y="65532"/>
                                </a:lnTo>
                                <a:lnTo>
                                  <a:pt x="170929" y="64135"/>
                                </a:lnTo>
                                <a:lnTo>
                                  <a:pt x="169176" y="65532"/>
                                </a:lnTo>
                                <a:lnTo>
                                  <a:pt x="169176" y="63373"/>
                                </a:lnTo>
                                <a:lnTo>
                                  <a:pt x="167398" y="62992"/>
                                </a:lnTo>
                                <a:lnTo>
                                  <a:pt x="168783" y="61341"/>
                                </a:lnTo>
                                <a:lnTo>
                                  <a:pt x="167906" y="59563"/>
                                </a:lnTo>
                                <a:lnTo>
                                  <a:pt x="169786" y="59817"/>
                                </a:lnTo>
                                <a:lnTo>
                                  <a:pt x="169913" y="59563"/>
                                </a:lnTo>
                                <a:lnTo>
                                  <a:pt x="170929" y="57658"/>
                                </a:lnTo>
                                <a:lnTo>
                                  <a:pt x="172059" y="59817"/>
                                </a:lnTo>
                                <a:lnTo>
                                  <a:pt x="173990" y="59563"/>
                                </a:lnTo>
                                <a:lnTo>
                                  <a:pt x="173075" y="61341"/>
                                </a:lnTo>
                                <a:lnTo>
                                  <a:pt x="174536" y="62992"/>
                                </a:lnTo>
                                <a:lnTo>
                                  <a:pt x="174536" y="39243"/>
                                </a:lnTo>
                                <a:lnTo>
                                  <a:pt x="173697" y="39243"/>
                                </a:lnTo>
                                <a:lnTo>
                                  <a:pt x="173253" y="41148"/>
                                </a:lnTo>
                                <a:lnTo>
                                  <a:pt x="171640" y="41275"/>
                                </a:lnTo>
                                <a:lnTo>
                                  <a:pt x="171157" y="41275"/>
                                </a:lnTo>
                                <a:lnTo>
                                  <a:pt x="171157" y="39751"/>
                                </a:lnTo>
                                <a:lnTo>
                                  <a:pt x="172554" y="39243"/>
                                </a:lnTo>
                                <a:lnTo>
                                  <a:pt x="173101" y="38735"/>
                                </a:lnTo>
                                <a:lnTo>
                                  <a:pt x="165722" y="38735"/>
                                </a:lnTo>
                                <a:lnTo>
                                  <a:pt x="165633" y="39116"/>
                                </a:lnTo>
                                <a:lnTo>
                                  <a:pt x="165519" y="42418"/>
                                </a:lnTo>
                                <a:lnTo>
                                  <a:pt x="164426" y="42418"/>
                                </a:lnTo>
                                <a:lnTo>
                                  <a:pt x="164426" y="45339"/>
                                </a:lnTo>
                                <a:lnTo>
                                  <a:pt x="164426" y="70485"/>
                                </a:lnTo>
                                <a:lnTo>
                                  <a:pt x="152285" y="70485"/>
                                </a:lnTo>
                                <a:lnTo>
                                  <a:pt x="152285" y="45339"/>
                                </a:lnTo>
                                <a:lnTo>
                                  <a:pt x="164426" y="45339"/>
                                </a:lnTo>
                                <a:lnTo>
                                  <a:pt x="164426" y="42418"/>
                                </a:lnTo>
                                <a:lnTo>
                                  <a:pt x="162344" y="42418"/>
                                </a:lnTo>
                                <a:lnTo>
                                  <a:pt x="163855" y="40767"/>
                                </a:lnTo>
                                <a:lnTo>
                                  <a:pt x="165722" y="38735"/>
                                </a:lnTo>
                                <a:lnTo>
                                  <a:pt x="166293" y="38100"/>
                                </a:lnTo>
                                <a:lnTo>
                                  <a:pt x="166954" y="37338"/>
                                </a:lnTo>
                                <a:lnTo>
                                  <a:pt x="165519" y="37084"/>
                                </a:lnTo>
                                <a:lnTo>
                                  <a:pt x="164642" y="35052"/>
                                </a:lnTo>
                                <a:lnTo>
                                  <a:pt x="164211" y="34798"/>
                                </a:lnTo>
                                <a:lnTo>
                                  <a:pt x="162941" y="34036"/>
                                </a:lnTo>
                                <a:lnTo>
                                  <a:pt x="163753" y="32893"/>
                                </a:lnTo>
                                <a:lnTo>
                                  <a:pt x="164198" y="33401"/>
                                </a:lnTo>
                                <a:lnTo>
                                  <a:pt x="165188" y="34163"/>
                                </a:lnTo>
                                <a:lnTo>
                                  <a:pt x="165252" y="33274"/>
                                </a:lnTo>
                                <a:lnTo>
                                  <a:pt x="165468" y="32893"/>
                                </a:lnTo>
                                <a:lnTo>
                                  <a:pt x="165747" y="32385"/>
                                </a:lnTo>
                                <a:lnTo>
                                  <a:pt x="170319" y="32385"/>
                                </a:lnTo>
                                <a:lnTo>
                                  <a:pt x="170472" y="33350"/>
                                </a:lnTo>
                                <a:lnTo>
                                  <a:pt x="170751" y="32385"/>
                                </a:lnTo>
                                <a:lnTo>
                                  <a:pt x="175996" y="32385"/>
                                </a:lnTo>
                                <a:lnTo>
                                  <a:pt x="180238" y="41656"/>
                                </a:lnTo>
                                <a:lnTo>
                                  <a:pt x="180238" y="28448"/>
                                </a:lnTo>
                                <a:lnTo>
                                  <a:pt x="177888" y="28448"/>
                                </a:lnTo>
                                <a:lnTo>
                                  <a:pt x="177888" y="28321"/>
                                </a:lnTo>
                                <a:lnTo>
                                  <a:pt x="164439" y="28321"/>
                                </a:lnTo>
                                <a:lnTo>
                                  <a:pt x="164439" y="28448"/>
                                </a:lnTo>
                                <a:lnTo>
                                  <a:pt x="161798" y="28448"/>
                                </a:lnTo>
                                <a:lnTo>
                                  <a:pt x="161798" y="38227"/>
                                </a:lnTo>
                                <a:lnTo>
                                  <a:pt x="159943" y="38608"/>
                                </a:lnTo>
                                <a:lnTo>
                                  <a:pt x="159943" y="40767"/>
                                </a:lnTo>
                                <a:lnTo>
                                  <a:pt x="158191" y="39370"/>
                                </a:lnTo>
                                <a:lnTo>
                                  <a:pt x="156438" y="40767"/>
                                </a:lnTo>
                                <a:lnTo>
                                  <a:pt x="156438" y="38608"/>
                                </a:lnTo>
                                <a:lnTo>
                                  <a:pt x="154584" y="38227"/>
                                </a:lnTo>
                                <a:lnTo>
                                  <a:pt x="156044" y="36576"/>
                                </a:lnTo>
                                <a:lnTo>
                                  <a:pt x="155130" y="34798"/>
                                </a:lnTo>
                                <a:lnTo>
                                  <a:pt x="157048" y="35052"/>
                                </a:lnTo>
                                <a:lnTo>
                                  <a:pt x="157175" y="34798"/>
                                </a:lnTo>
                                <a:lnTo>
                                  <a:pt x="158191" y="32893"/>
                                </a:lnTo>
                                <a:lnTo>
                                  <a:pt x="159321" y="35052"/>
                                </a:lnTo>
                                <a:lnTo>
                                  <a:pt x="161251" y="34798"/>
                                </a:lnTo>
                                <a:lnTo>
                                  <a:pt x="160350" y="36576"/>
                                </a:lnTo>
                                <a:lnTo>
                                  <a:pt x="161798" y="38227"/>
                                </a:lnTo>
                                <a:lnTo>
                                  <a:pt x="161798" y="28448"/>
                                </a:lnTo>
                                <a:lnTo>
                                  <a:pt x="152285" y="28448"/>
                                </a:lnTo>
                                <a:lnTo>
                                  <a:pt x="152285" y="28321"/>
                                </a:lnTo>
                                <a:lnTo>
                                  <a:pt x="149288" y="28321"/>
                                </a:lnTo>
                                <a:lnTo>
                                  <a:pt x="149288" y="91236"/>
                                </a:lnTo>
                                <a:lnTo>
                                  <a:pt x="168503" y="125958"/>
                                </a:lnTo>
                                <a:lnTo>
                                  <a:pt x="212598" y="154495"/>
                                </a:lnTo>
                                <a:lnTo>
                                  <a:pt x="217982" y="151028"/>
                                </a:lnTo>
                                <a:lnTo>
                                  <a:pt x="238048" y="138112"/>
                                </a:lnTo>
                                <a:lnTo>
                                  <a:pt x="274116" y="113652"/>
                                </a:lnTo>
                                <a:lnTo>
                                  <a:pt x="275907" y="91313"/>
                                </a:lnTo>
                                <a:lnTo>
                                  <a:pt x="275920" y="73660"/>
                                </a:lnTo>
                                <a:lnTo>
                                  <a:pt x="275920" y="70485"/>
                                </a:lnTo>
                                <a:lnTo>
                                  <a:pt x="275920" y="28321"/>
                                </a:lnTo>
                                <a:close/>
                              </a:path>
                              <a:path w="535305" h="178435">
                                <a:moveTo>
                                  <a:pt x="275920" y="0"/>
                                </a:moveTo>
                                <a:lnTo>
                                  <a:pt x="149288" y="0"/>
                                </a:lnTo>
                                <a:lnTo>
                                  <a:pt x="149288" y="28206"/>
                                </a:lnTo>
                                <a:lnTo>
                                  <a:pt x="152273" y="28206"/>
                                </a:lnTo>
                                <a:lnTo>
                                  <a:pt x="152273" y="3162"/>
                                </a:lnTo>
                                <a:lnTo>
                                  <a:pt x="164439" y="3162"/>
                                </a:lnTo>
                                <a:lnTo>
                                  <a:pt x="164439" y="28206"/>
                                </a:lnTo>
                                <a:lnTo>
                                  <a:pt x="177888" y="28206"/>
                                </a:lnTo>
                                <a:lnTo>
                                  <a:pt x="177888" y="15887"/>
                                </a:lnTo>
                                <a:lnTo>
                                  <a:pt x="177888" y="9944"/>
                                </a:lnTo>
                                <a:lnTo>
                                  <a:pt x="173964" y="9956"/>
                                </a:lnTo>
                                <a:lnTo>
                                  <a:pt x="173075" y="11722"/>
                                </a:lnTo>
                                <a:lnTo>
                                  <a:pt x="174536" y="13309"/>
                                </a:lnTo>
                                <a:lnTo>
                                  <a:pt x="172745" y="13677"/>
                                </a:lnTo>
                                <a:lnTo>
                                  <a:pt x="172681" y="15887"/>
                                </a:lnTo>
                                <a:lnTo>
                                  <a:pt x="170929" y="14490"/>
                                </a:lnTo>
                                <a:lnTo>
                                  <a:pt x="169176" y="15887"/>
                                </a:lnTo>
                                <a:lnTo>
                                  <a:pt x="169113" y="13677"/>
                                </a:lnTo>
                                <a:lnTo>
                                  <a:pt x="167386" y="13309"/>
                                </a:lnTo>
                                <a:lnTo>
                                  <a:pt x="168770" y="11722"/>
                                </a:lnTo>
                                <a:lnTo>
                                  <a:pt x="167894" y="9944"/>
                                </a:lnTo>
                                <a:lnTo>
                                  <a:pt x="169773" y="10160"/>
                                </a:lnTo>
                                <a:lnTo>
                                  <a:pt x="169887" y="9944"/>
                                </a:lnTo>
                                <a:lnTo>
                                  <a:pt x="170929" y="8026"/>
                                </a:lnTo>
                                <a:lnTo>
                                  <a:pt x="172059" y="10134"/>
                                </a:lnTo>
                                <a:lnTo>
                                  <a:pt x="173964" y="9956"/>
                                </a:lnTo>
                                <a:lnTo>
                                  <a:pt x="177888" y="9944"/>
                                </a:lnTo>
                                <a:lnTo>
                                  <a:pt x="177888" y="8026"/>
                                </a:lnTo>
                                <a:lnTo>
                                  <a:pt x="177888" y="3162"/>
                                </a:lnTo>
                                <a:lnTo>
                                  <a:pt x="189369" y="3162"/>
                                </a:lnTo>
                                <a:lnTo>
                                  <a:pt x="189369" y="28206"/>
                                </a:lnTo>
                                <a:lnTo>
                                  <a:pt x="192354" y="28206"/>
                                </a:lnTo>
                                <a:lnTo>
                                  <a:pt x="192354" y="3162"/>
                                </a:lnTo>
                                <a:lnTo>
                                  <a:pt x="229450" y="3162"/>
                                </a:lnTo>
                                <a:lnTo>
                                  <a:pt x="229450" y="28206"/>
                                </a:lnTo>
                                <a:lnTo>
                                  <a:pt x="232384" y="28206"/>
                                </a:lnTo>
                                <a:lnTo>
                                  <a:pt x="232384" y="3162"/>
                                </a:lnTo>
                                <a:lnTo>
                                  <a:pt x="272923" y="3162"/>
                                </a:lnTo>
                                <a:lnTo>
                                  <a:pt x="272923" y="28206"/>
                                </a:lnTo>
                                <a:lnTo>
                                  <a:pt x="275920" y="28206"/>
                                </a:lnTo>
                                <a:lnTo>
                                  <a:pt x="275920" y="3162"/>
                                </a:lnTo>
                                <a:lnTo>
                                  <a:pt x="275920" y="0"/>
                                </a:lnTo>
                                <a:close/>
                              </a:path>
                              <a:path w="535305" h="178435">
                                <a:moveTo>
                                  <a:pt x="301015" y="121170"/>
                                </a:moveTo>
                                <a:lnTo>
                                  <a:pt x="299186" y="119240"/>
                                </a:lnTo>
                                <a:lnTo>
                                  <a:pt x="294678" y="119240"/>
                                </a:lnTo>
                                <a:lnTo>
                                  <a:pt x="292849" y="121170"/>
                                </a:lnTo>
                                <a:lnTo>
                                  <a:pt x="292849" y="123558"/>
                                </a:lnTo>
                                <a:lnTo>
                                  <a:pt x="292849" y="125945"/>
                                </a:lnTo>
                                <a:lnTo>
                                  <a:pt x="294678" y="127889"/>
                                </a:lnTo>
                                <a:lnTo>
                                  <a:pt x="299186" y="127889"/>
                                </a:lnTo>
                                <a:lnTo>
                                  <a:pt x="301015" y="125945"/>
                                </a:lnTo>
                                <a:lnTo>
                                  <a:pt x="301015" y="121170"/>
                                </a:lnTo>
                                <a:close/>
                              </a:path>
                              <a:path w="535305" h="178435">
                                <a:moveTo>
                                  <a:pt x="309956" y="112229"/>
                                </a:moveTo>
                                <a:lnTo>
                                  <a:pt x="308140" y="110286"/>
                                </a:lnTo>
                                <a:lnTo>
                                  <a:pt x="303618" y="110286"/>
                                </a:lnTo>
                                <a:lnTo>
                                  <a:pt x="301790" y="112229"/>
                                </a:lnTo>
                                <a:lnTo>
                                  <a:pt x="301790" y="114617"/>
                                </a:lnTo>
                                <a:lnTo>
                                  <a:pt x="301790" y="117005"/>
                                </a:lnTo>
                                <a:lnTo>
                                  <a:pt x="303618" y="118948"/>
                                </a:lnTo>
                                <a:lnTo>
                                  <a:pt x="308140" y="118948"/>
                                </a:lnTo>
                                <a:lnTo>
                                  <a:pt x="309956" y="117005"/>
                                </a:lnTo>
                                <a:lnTo>
                                  <a:pt x="309956" y="112229"/>
                                </a:lnTo>
                                <a:close/>
                              </a:path>
                              <a:path w="535305" h="178435">
                                <a:moveTo>
                                  <a:pt x="310946" y="128016"/>
                                </a:moveTo>
                                <a:lnTo>
                                  <a:pt x="309118" y="126072"/>
                                </a:lnTo>
                                <a:lnTo>
                                  <a:pt x="304609" y="126072"/>
                                </a:lnTo>
                                <a:lnTo>
                                  <a:pt x="302780" y="128016"/>
                                </a:lnTo>
                                <a:lnTo>
                                  <a:pt x="302780" y="130403"/>
                                </a:lnTo>
                                <a:lnTo>
                                  <a:pt x="302780" y="132791"/>
                                </a:lnTo>
                                <a:lnTo>
                                  <a:pt x="304609" y="134721"/>
                                </a:lnTo>
                                <a:lnTo>
                                  <a:pt x="309118" y="134721"/>
                                </a:lnTo>
                                <a:lnTo>
                                  <a:pt x="310946" y="132791"/>
                                </a:lnTo>
                                <a:lnTo>
                                  <a:pt x="310946" y="128016"/>
                                </a:lnTo>
                                <a:close/>
                              </a:path>
                              <a:path w="535305" h="178435">
                                <a:moveTo>
                                  <a:pt x="327342" y="118541"/>
                                </a:moveTo>
                                <a:lnTo>
                                  <a:pt x="325513" y="116611"/>
                                </a:lnTo>
                                <a:lnTo>
                                  <a:pt x="321005" y="116611"/>
                                </a:lnTo>
                                <a:lnTo>
                                  <a:pt x="319176" y="118541"/>
                                </a:lnTo>
                                <a:lnTo>
                                  <a:pt x="319176" y="120929"/>
                                </a:lnTo>
                                <a:lnTo>
                                  <a:pt x="319176" y="123317"/>
                                </a:lnTo>
                                <a:lnTo>
                                  <a:pt x="321005" y="125260"/>
                                </a:lnTo>
                                <a:lnTo>
                                  <a:pt x="325513" y="125260"/>
                                </a:lnTo>
                                <a:lnTo>
                                  <a:pt x="327342" y="123317"/>
                                </a:lnTo>
                                <a:lnTo>
                                  <a:pt x="327342" y="118541"/>
                                </a:lnTo>
                                <a:close/>
                              </a:path>
                              <a:path w="535305" h="178435">
                                <a:moveTo>
                                  <a:pt x="358394" y="144335"/>
                                </a:moveTo>
                                <a:lnTo>
                                  <a:pt x="356565" y="142392"/>
                                </a:lnTo>
                                <a:lnTo>
                                  <a:pt x="352196" y="142392"/>
                                </a:lnTo>
                                <a:lnTo>
                                  <a:pt x="350469" y="144335"/>
                                </a:lnTo>
                                <a:lnTo>
                                  <a:pt x="350469" y="149110"/>
                                </a:lnTo>
                                <a:lnTo>
                                  <a:pt x="352196" y="151041"/>
                                </a:lnTo>
                                <a:lnTo>
                                  <a:pt x="356565" y="151041"/>
                                </a:lnTo>
                                <a:lnTo>
                                  <a:pt x="358394" y="149110"/>
                                </a:lnTo>
                                <a:lnTo>
                                  <a:pt x="358394" y="146723"/>
                                </a:lnTo>
                                <a:lnTo>
                                  <a:pt x="358394" y="144335"/>
                                </a:lnTo>
                                <a:close/>
                              </a:path>
                              <a:path w="535305" h="178435">
                                <a:moveTo>
                                  <a:pt x="364350" y="133807"/>
                                </a:moveTo>
                                <a:lnTo>
                                  <a:pt x="362521" y="131864"/>
                                </a:lnTo>
                                <a:lnTo>
                                  <a:pt x="358000" y="131864"/>
                                </a:lnTo>
                                <a:lnTo>
                                  <a:pt x="356184" y="133807"/>
                                </a:lnTo>
                                <a:lnTo>
                                  <a:pt x="356184" y="138582"/>
                                </a:lnTo>
                                <a:lnTo>
                                  <a:pt x="358000" y="140525"/>
                                </a:lnTo>
                                <a:lnTo>
                                  <a:pt x="362521" y="140525"/>
                                </a:lnTo>
                                <a:lnTo>
                                  <a:pt x="364350" y="138582"/>
                                </a:lnTo>
                                <a:lnTo>
                                  <a:pt x="364350" y="136194"/>
                                </a:lnTo>
                                <a:lnTo>
                                  <a:pt x="364350" y="133807"/>
                                </a:lnTo>
                                <a:close/>
                              </a:path>
                              <a:path w="535305" h="178435">
                                <a:moveTo>
                                  <a:pt x="371309" y="145910"/>
                                </a:moveTo>
                                <a:lnTo>
                                  <a:pt x="369481" y="143967"/>
                                </a:lnTo>
                                <a:lnTo>
                                  <a:pt x="364972" y="143967"/>
                                </a:lnTo>
                                <a:lnTo>
                                  <a:pt x="363143" y="145910"/>
                                </a:lnTo>
                                <a:lnTo>
                                  <a:pt x="363143" y="148297"/>
                                </a:lnTo>
                                <a:lnTo>
                                  <a:pt x="363143" y="150685"/>
                                </a:lnTo>
                                <a:lnTo>
                                  <a:pt x="364972" y="152577"/>
                                </a:lnTo>
                                <a:lnTo>
                                  <a:pt x="369481" y="152577"/>
                                </a:lnTo>
                                <a:lnTo>
                                  <a:pt x="371309" y="150685"/>
                                </a:lnTo>
                                <a:lnTo>
                                  <a:pt x="371309" y="145910"/>
                                </a:lnTo>
                                <a:close/>
                              </a:path>
                              <a:path w="535305" h="178435">
                                <a:moveTo>
                                  <a:pt x="378752" y="137490"/>
                                </a:moveTo>
                                <a:lnTo>
                                  <a:pt x="376936" y="135547"/>
                                </a:lnTo>
                                <a:lnTo>
                                  <a:pt x="372414" y="135547"/>
                                </a:lnTo>
                                <a:lnTo>
                                  <a:pt x="370586" y="137490"/>
                                </a:lnTo>
                                <a:lnTo>
                                  <a:pt x="370586" y="142265"/>
                                </a:lnTo>
                                <a:lnTo>
                                  <a:pt x="372414" y="144208"/>
                                </a:lnTo>
                                <a:lnTo>
                                  <a:pt x="376936" y="144208"/>
                                </a:lnTo>
                                <a:lnTo>
                                  <a:pt x="378752" y="142265"/>
                                </a:lnTo>
                                <a:lnTo>
                                  <a:pt x="378752" y="139877"/>
                                </a:lnTo>
                                <a:lnTo>
                                  <a:pt x="378752" y="137490"/>
                                </a:lnTo>
                                <a:close/>
                              </a:path>
                              <a:path w="535305" h="178435">
                                <a:moveTo>
                                  <a:pt x="519341" y="165658"/>
                                </a:moveTo>
                                <a:lnTo>
                                  <a:pt x="517512" y="163728"/>
                                </a:lnTo>
                                <a:lnTo>
                                  <a:pt x="512991" y="163728"/>
                                </a:lnTo>
                                <a:lnTo>
                                  <a:pt x="511175" y="165658"/>
                                </a:lnTo>
                                <a:lnTo>
                                  <a:pt x="511187" y="168148"/>
                                </a:lnTo>
                                <a:lnTo>
                                  <a:pt x="510273" y="166966"/>
                                </a:lnTo>
                                <a:lnTo>
                                  <a:pt x="509320" y="165836"/>
                                </a:lnTo>
                                <a:lnTo>
                                  <a:pt x="505320" y="161785"/>
                                </a:lnTo>
                                <a:lnTo>
                                  <a:pt x="499529" y="158292"/>
                                </a:lnTo>
                                <a:lnTo>
                                  <a:pt x="493598" y="158178"/>
                                </a:lnTo>
                                <a:lnTo>
                                  <a:pt x="499148" y="162534"/>
                                </a:lnTo>
                                <a:lnTo>
                                  <a:pt x="500240" y="166814"/>
                                </a:lnTo>
                                <a:lnTo>
                                  <a:pt x="506793" y="174498"/>
                                </a:lnTo>
                                <a:lnTo>
                                  <a:pt x="510806" y="176809"/>
                                </a:lnTo>
                                <a:lnTo>
                                  <a:pt x="518020" y="177215"/>
                                </a:lnTo>
                                <a:lnTo>
                                  <a:pt x="516813" y="175933"/>
                                </a:lnTo>
                                <a:lnTo>
                                  <a:pt x="514146" y="172199"/>
                                </a:lnTo>
                                <a:lnTo>
                                  <a:pt x="514870" y="172377"/>
                                </a:lnTo>
                                <a:lnTo>
                                  <a:pt x="517512" y="172377"/>
                                </a:lnTo>
                                <a:lnTo>
                                  <a:pt x="519341" y="170446"/>
                                </a:lnTo>
                                <a:lnTo>
                                  <a:pt x="519341" y="168046"/>
                                </a:lnTo>
                                <a:lnTo>
                                  <a:pt x="519341" y="165658"/>
                                </a:lnTo>
                                <a:close/>
                              </a:path>
                              <a:path w="535305" h="178435">
                                <a:moveTo>
                                  <a:pt x="524802" y="139598"/>
                                </a:moveTo>
                                <a:lnTo>
                                  <a:pt x="522973" y="137655"/>
                                </a:lnTo>
                                <a:lnTo>
                                  <a:pt x="518464" y="137655"/>
                                </a:lnTo>
                                <a:lnTo>
                                  <a:pt x="516636" y="139598"/>
                                </a:lnTo>
                                <a:lnTo>
                                  <a:pt x="516636" y="141986"/>
                                </a:lnTo>
                                <a:lnTo>
                                  <a:pt x="516636" y="144373"/>
                                </a:lnTo>
                                <a:lnTo>
                                  <a:pt x="518464" y="146304"/>
                                </a:lnTo>
                                <a:lnTo>
                                  <a:pt x="522973" y="146304"/>
                                </a:lnTo>
                                <a:lnTo>
                                  <a:pt x="524802" y="144373"/>
                                </a:lnTo>
                                <a:lnTo>
                                  <a:pt x="524802" y="139598"/>
                                </a:lnTo>
                                <a:close/>
                              </a:path>
                              <a:path w="535305" h="178435">
                                <a:moveTo>
                                  <a:pt x="532257" y="159346"/>
                                </a:moveTo>
                                <a:lnTo>
                                  <a:pt x="530428" y="157403"/>
                                </a:lnTo>
                                <a:lnTo>
                                  <a:pt x="525919" y="157403"/>
                                </a:lnTo>
                                <a:lnTo>
                                  <a:pt x="524090" y="159346"/>
                                </a:lnTo>
                                <a:lnTo>
                                  <a:pt x="524090" y="164122"/>
                                </a:lnTo>
                                <a:lnTo>
                                  <a:pt x="525919" y="166065"/>
                                </a:lnTo>
                                <a:lnTo>
                                  <a:pt x="530428" y="166065"/>
                                </a:lnTo>
                                <a:lnTo>
                                  <a:pt x="532257" y="164122"/>
                                </a:lnTo>
                                <a:lnTo>
                                  <a:pt x="532257" y="161734"/>
                                </a:lnTo>
                                <a:lnTo>
                                  <a:pt x="532257" y="159346"/>
                                </a:lnTo>
                                <a:close/>
                              </a:path>
                              <a:path w="535305" h="178435">
                                <a:moveTo>
                                  <a:pt x="533742" y="171450"/>
                                </a:moveTo>
                                <a:lnTo>
                                  <a:pt x="531914" y="169506"/>
                                </a:lnTo>
                                <a:lnTo>
                                  <a:pt x="527405" y="169506"/>
                                </a:lnTo>
                                <a:lnTo>
                                  <a:pt x="525576" y="171450"/>
                                </a:lnTo>
                                <a:lnTo>
                                  <a:pt x="525576" y="173837"/>
                                </a:lnTo>
                                <a:lnTo>
                                  <a:pt x="525576" y="176225"/>
                                </a:lnTo>
                                <a:lnTo>
                                  <a:pt x="527405" y="178168"/>
                                </a:lnTo>
                                <a:lnTo>
                                  <a:pt x="531914" y="178168"/>
                                </a:lnTo>
                                <a:lnTo>
                                  <a:pt x="533742" y="176225"/>
                                </a:lnTo>
                                <a:lnTo>
                                  <a:pt x="533742" y="171450"/>
                                </a:lnTo>
                                <a:close/>
                              </a:path>
                              <a:path w="535305" h="178435">
                                <a:moveTo>
                                  <a:pt x="534733" y="128016"/>
                                </a:moveTo>
                                <a:lnTo>
                                  <a:pt x="532904" y="126072"/>
                                </a:lnTo>
                                <a:lnTo>
                                  <a:pt x="528396" y="126072"/>
                                </a:lnTo>
                                <a:lnTo>
                                  <a:pt x="526567" y="128016"/>
                                </a:lnTo>
                                <a:lnTo>
                                  <a:pt x="526567" y="130403"/>
                                </a:lnTo>
                                <a:lnTo>
                                  <a:pt x="526567" y="132791"/>
                                </a:lnTo>
                                <a:lnTo>
                                  <a:pt x="528396" y="134721"/>
                                </a:lnTo>
                                <a:lnTo>
                                  <a:pt x="532904" y="134721"/>
                                </a:lnTo>
                                <a:lnTo>
                                  <a:pt x="534733" y="132791"/>
                                </a:lnTo>
                                <a:lnTo>
                                  <a:pt x="534733" y="12801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B2F9363" id="Group 19" o:spid="_x0000_s1026" alt="&quot;&quot;" style="position:absolute;margin-left:56.85pt;margin-top:56.85pt;width:56.75pt;height:41.6pt;z-index:251660800;mso-wrap-distance-left:0;mso-wrap-distance-right:0;mso-position-horizontal-relative:page;mso-position-vertical-relative:page" coordsize="7207,5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">
                <v:shape id="Image 20" o:spid="_x0000_s1027" type="#_x0000_t75" style="position:absolute;left:3225;width:799;height: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">
                  <v:imagedata r:id="rId26" o:title=""/>
                </v:shape>
                <v:shape id="Graphic 21" o:spid="_x0000_s1028" style="position:absolute;left:2644;top:1239;width:4159;height:3734;visibility:visible;mso-wrap-style:square;v-text-anchor:top" coordsize="41592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" path="m11214,260781l7378,241846r-266,-559l7772,234505r-2629,4864l2336,246227,304,253949,,261391r850,6388l2781,271411r1359,1740l6642,267754r4572,-6973xem14605,119875r-77,-8090l11315,105168r-838,8293l7226,117017,3937,128498r165,5702l7759,142417r1118,-4711l12179,131127r2426,-11252xem31572,106197r-877,-940l28511,105257r-876,940l27635,108496r876,939l30695,109435r877,-939l31572,107340r,-1143xem31572,59359r-877,-927l28511,58432r-876,927l27635,61658r876,940l30695,62598r877,-940l31572,60515r,-1156xem31572,15798r-877,-939l28511,14859r-876,939l27635,18097r876,927l30695,19024r877,-927l31572,16941r,-1143xem39446,141071r-877,-927l36398,140144r-889,927l35509,143383r889,927l38569,144310r877,-927l39446,142227r,-1156xem61442,179133r-736,-6896l59055,166001r-1791,-4546l56807,167436r-343,458l53047,175641r-3187,7975l52933,190703r1575,5016l56134,194386r2476,-2909l60553,185610r889,-6477xem64681,15798r-889,-939l61620,14859r-876,939l60744,16941r,1156l61620,19024r2172,l64681,18097r,-2299xem66294,8115l65557,4965,63804,3911,54876,749,49466,,39458,482,30035,5753,24066,7327r749,2375l31407,9906r14427,190l60121,9702,66294,8115xem67144,160413r-876,-940l64096,159473r-889,940l63207,162712r889,940l66268,163652r876,-940l67144,161569r,-1156xem98437,15798r-876,-939l95389,14859r-889,939l94500,18097r889,927l97561,19024r876,-927l98437,16941r,-1143xem99555,179514r-889,-940l96494,178574r-876,940l95618,181800r876,940l98666,182740r889,-940l99555,180657r,-1143xem132092,159626r-876,-940l129044,158686r-889,940l128155,161925r889,927l131216,162852r876,-927l132092,160769r,-1143xem133210,15798r-876,-939l130162,14859r-889,939l129273,18097r889,927l132334,19024r876,-927l133210,16941r,-1143xem136918,183426r-1257,-6808l133553,170535r-2134,-4381l131419,172161r-317,482l128270,180632r-2820,8242l129247,195668r1956,4865l132727,199072r2261,-3099l136499,189966r419,-6540xem160413,141071r-876,-927l157365,140144r-889,927l156476,143383r889,927l159537,144310r876,-927l160413,142227r,-1156xem167208,105410r-877,-940l164160,104470r-889,940l163271,107708r889,927l166331,108635r877,-927l167208,106553r,-1143xem167208,61582r-877,-927l164160,60655r-889,927l163271,63881r889,939l166331,64820r877,-939l167208,62738r,-1156xem167208,15798r-877,-939l164160,14859r-889,939l163271,18097r889,927l166331,19024r877,-927l167208,16941r,-1143xem188595,259918r-3658,-10313l182981,245783r-13,5080l182714,251256r-4470,13475l181241,270344r1550,4293l183997,273532r1791,-2438l186982,266611r1613,-6693xem200228,279298r-3734,3200l196049,282549r-12700,4839l180797,293687r-2172,3975l180200,297954r2908,-63l193421,292836r5245,-9512l200228,279298xem203352,184683r-5398,-1359l190652,179235r-12941,-2921l168135,176504r-8255,4115l169824,181584r3759,4051l186436,189636r6731,-254l203352,184683xem204101,120396r-1168,-6808l199440,108839r432,6870l197675,119087r-1181,9868l197370,133604r4077,6235l201739,135826r1854,-5855l204101,120396xem215582,304419r-800,-4522l214376,293039r-10440,-9067l203542,283794r-2501,-4356l201244,283794r1930,10820l211277,303034r2730,1092l215582,304419xem265150,275183r-1054,-5016l262686,263918r-7670,-7455l251637,254000r2159,4533l253733,259003r889,7087l255511,272694r5270,3988l263994,279781r597,-1575l265150,275183xem265988,225285r-6591,-3455l254685,221703r-9728,3150l241795,227965r-6884,825l239953,231800r6909,63l256362,229539r5651,-3175l265988,225285xem278295,348310r-19279,24993l262343,368947r470,-152l275551,360159r1309,-7163l278295,348310xem291973,314858r-3798,-343l282663,312534r-9042,-572l267195,313169r-4725,3683l269189,316433r3175,2324l281686,320052r4381,-901l291973,314858xem305714,236067r-7518,-3111l292912,233387r-10617,4712l279044,241960r-7925,1791l277355,246532r7747,-775l295541,241985r5804,-4241l305714,236067xem309956,357860r-394,-4458l306133,348297r-4242,-3696l297903,340906r-2501,-3302l294640,334721r-1042,3899l295021,344995r5067,7023l309956,357860xem332854,329158r-2883,-2095l327088,322237r-5677,-15024l316877,300431r-4673,-2108l315849,315099r6159,9970l328422,329374r4432,-216xem342785,250774r-7734,-3112l329742,248107r-10617,4711l315874,256667r-7925,1803l314185,261239r7760,-775l332371,256705r6045,-4255l342785,250774xem376250,311150r-6007,-5766l369277,300316r-6946,-9728l358190,287401r-8153,-1436l352996,289725r3213,6896l360210,301523r2997,3924l369544,310235r6706,915xem378790,251307r-21578,17221l350812,273773r24739,-18935l378790,251307xem407327,252679r-8027,2108l395173,258330r-3112,5144l388962,268135r-596,5130l382803,279514r6617,-1473l395389,272732r2908,-4166l401942,263829r2705,-7137l407327,252679xem415912,296684r-6947,-2438l407174,289521r-9156,-5359l392480,284111r-7086,1994l389166,288086r5105,4471l403313,297040r6858,1498l415912,296684xe" stroked="f">
                  <v:path arrowok="t"/>
                </v:shape>
                <v:shape id="Image 22" o:spid="_x0000_s1029" type="#_x0000_t75" style="position:absolute;left:5807;top:2605;width:991;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">
                  <v:imagedata r:id="rId27" o:title=""/>
                </v:shape>
                <v:shape id="Graphic 23" o:spid="_x0000_s1030" style="position:absolute;top:457;width:7207;height:4826;visibility:visible;mso-wrap-style:square;v-text-anchor:top" coordsize="720725,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" path="m27355,336880r-1828,-1943l21005,334937r-1816,1943l19189,341655r1816,1943l25527,343598r1828,-1943l27355,339267r,-2387xem33807,345871r-1829,-1460l27470,344411r-1829,1460l25641,348259r,2375l27470,352577r4508,l33807,350634r,-4763xem40271,334772r-1829,-1944l33921,332828r-1829,1944l32092,339547r1829,1943l38442,341490r1829,-1943l40271,337159r,-2387xem45732,230809r-1829,-1930l39395,228879r-1829,1930l37566,233210r,2387l39395,237528r4508,l45732,235597r,-4788xem46723,346925r-1829,-1701l40386,345224r-1829,1701l38557,349300r,2388l40386,353631r4508,l46723,351688r,-4763xem53187,338455r-1829,-1944l46850,336511r-1829,1944l45021,340842r,2388l46850,345173r4508,l53187,343230r,-4775xem55168,222389r-1828,-1943l48831,220446r-1829,1943l47002,224777r,2387l48831,229108r4509,l55168,227164r,-4775xem59639,234505r-1829,-1943l53301,232562r-1828,1943l51473,239280r1828,1943l57810,241223r1829,-1943l59639,236893r,-2388xem67525,224497r-1765,-1943l61252,222554r-1829,1943l59423,229273r1829,1930l65760,231203r1765,-1930l67525,226885r,-2388xem69418,352056l33223,364883r-927,2108l38379,366814r8953,800l62725,355130r381,-521l69418,352056xem71323,235026r-1766,-1943l65227,233083r-1829,1943l63398,237413r,2388l65227,241731r4330,l71323,239801r,-4775xem72707,345211r-2934,-3327l66802,335229r-7265,-8598l53086,321894r-6960,-1054l52209,326491r877,4864l60032,340829r4471,3163l72707,345211xem72707,246291r-5410,952l66827,246989,50596,243751r-5727,5067l40652,251650r1613,1118l45516,254622r13716,1435l69215,249567r3492,-3276xem81749,232918r-1828,-1931l75412,230987r-1829,1931l73583,237693r1829,1943l79921,239636r1828,-1943l81749,235305r,-2387xem83248,360083r-1829,-1956l76911,358127r-1829,1956l75082,362458r,2387l76911,366788r4508,l83248,364845r,-4762xem84074,230708r-2502,-4064l79260,219595r-6172,-9512l67462,204495r-6718,-1994l66090,208940r267,4953l71856,224231r4039,3746l84074,230708xem89204,340550r-1828,-1930l82867,338620r-1829,1930l81038,345224r1829,1574l87376,346798r1828,-1574l89204,342950r,-2400xem94513,154546r-3975,-2426l85471,146964r-9576,-5525l68440,139255r-6769,1473l69037,143903r2260,4280l80848,154660r5207,1397l94513,154546xem96659,248704r-1829,-1931l90322,246773r-1829,1931l88493,253238r1829,1943l94830,255181r1829,-1943l96659,251091r,-2387xem100152,101206l98653,91287,96037,84543,91401,80175r1931,7201l91782,91300r851,10388l94500,106273r5499,5512l99466,107607r686,-6401xem100520,144932r-2692,-3112l94932,136156r-6566,-7251l82588,125183r-6160,-774l81902,128917r838,4166l89027,141084r4000,2629l100520,144932xem103746,358965r-3785,2743l93370,364299r-8865,6731l79362,377317r-1740,7200l83591,378739r4661,-394l97891,372059r3455,-4369l103746,358965xem105600,256882r-1829,-1943l99263,254939r-1829,1943l97434,259270r,2388l99263,263588r4508,l105600,261658r,-4776xem111861,345960r-3696,-2387l103657,337858r-8954,-6617l87401,328193r-6998,673l87541,332892r1905,4534l98259,344970r5030,1498l111861,345960xem112052,247650r-1829,-1931l105714,245719r-1828,1931l103886,250037r,2172l105714,254127r4509,l112052,252209r,-4559xem122809,231165r-4814,-5423l110617,222885,99796,221526r-6959,1117l88277,222173r6084,6414l99377,230632r11303,571l114935,229158r7874,2007xem135445,362496r-1829,-1943l129298,360553r-1778,1943l127520,367258r1778,1943l133616,369201r1829,-1943l135445,364871r,-2375xem144081,256540r-7417,l128435,256540r-5804,1270l117589,261620r-5906,7620l116344,267970r7227,l132676,264160r4242,-1270l140779,259080r3302,-2540xem144348,317258r-1829,-1943l138010,315315r-1828,1943l136182,319646r,2387l138010,323977r4509,l144348,322033r,-4775xem147624,329006r-1828,-1956l141287,327050r-1829,1956l139458,331381r,2387l141287,335711r4509,l147624,333768r,-4762xem148869,394385r-1829,-1943l142532,392442r-1829,1943l140703,396760r,2401l142532,401091r4508,l148869,399161r,-4776xem150050,376491r-30670,21781l124904,396900r8103,-965l144424,380822r241,-572l150050,376491xem150660,362864r-1829,-1943l144322,360921r-1828,1943l142494,365252r,2387l144322,369582r4509,l150660,367639r,-4775xem152819,351116r-1829,-1955l146481,349161r-1828,1955l144653,355879r1828,1943l150990,357822r1829,-1943l152819,353491r,-2375xem153174,405765r-1816,-1944l146837,403821r-1829,1944l145008,410527r1829,1943l151358,412470r1816,-1943l153174,408152r,-2387xem156184,319151r-1829,-1944l149847,317207r-1829,1944l148018,323938r1829,1931l154355,325869r1829,-1931l156184,321538r,-2387xem158280,194767r-1791,-1054l152984,192430r-13729,965l130390,201777r-2895,3861l132626,203733r533,152l149694,204279r4865,-5994l158280,194767xem161061,329768r-1829,-1943l154724,327825r-1829,1943l152895,334543r1829,1930l159232,336473r1829,-1930l161061,332143r,-2375xem161594,396468r-1828,-1943l155257,394525r-1829,1943l153428,401231r1829,1955l159766,403186r1828,-1955l161594,398856r,-2388xem166839,403631r-1498,3556l162153,410362r-9677,5537l147967,421005r-1613,5918l156984,424332r6592,-6833l166674,409549r165,-5918xem171627,370662r-1828,-1943l165290,368719r-1829,1943l163461,373037r,2387l165290,377367r4509,l171627,375424r,-4762xem190995,437959l177241,407936r89,5842l176466,422402r11519,14490l188468,437261r2298,6159l190995,437959xem198374,374535r-2782,2007l191173,377418r-12789,-559l171665,378548r-3632,3772l181051,385635r9550,-2007l196469,379031r1905,-4496xem205422,308127r-1829,-1943l199085,306184r-1829,1943l197256,310515r,2374l199085,314845r4508,l205422,312889r,-4762xem205536,399656r-5448,-51l199694,399300r-14033,-5385l179057,397383r-4661,1790l175539,400596r2553,2133l190449,406146r10922,-4204l205536,399656xem210616,352971r-901,-38l209677,353783r939,-812xem262991,415150r-228,-1867l262712,412877r-2883,406l259168,412508r-1892,-2718l256451,408622r-5423,-7772l248500,397230r-990,-1346l246672,394525r-623,-1219l246049,407517r-8064,1105l241287,400850r4762,6667l246049,393306r-330,-661l240868,393319r-470,1866l239864,396519r-8585,20218l230225,416445r-2540,369l227838,419252r11366,-610l239090,416737r-26,-393l239052,416191r-2020,153l236550,416293r-369,-38l235381,416293r102,-1727l236080,413156r800,-1880l247662,409790r2972,4103l250672,414274r-190,292l247472,415023r25,1232l247624,417296r15367,-2146xem288442,406323r-3416,-18999l286626,387007r1778,-356l287997,384403r-9944,2007l278447,388658r3378,-686l285038,405853r-3657,2426l275628,409435r-4102,127l268147,390728r3366,-686l271119,387807r-14935,3010l256590,393065r3379,-686l263385,411403r5486,2210l284454,410476r3988,-4153xem315328,402463r-1054,-10961l296697,389178r-406,-3911l299135,383997r6579,-750l308737,384670r609,3073l312254,387413r-419,-4166l311632,381317r-101,-1041l309029,380568r-140,533l308698,381266r-482,51l305790,381266r-2895,-178l294525,382041r-4115,3492l291414,395274r17310,2490l309168,402069r-2070,1600l299275,404583r-3823,-1752l295122,399491r-2972,330l292950,407593r2502,-292l295605,406641r559,-64l298881,406603r3239,127l303453,406577r6312,-724l311848,404583r3480,-2120xem325335,427240r-50,254l325335,427240xem327723,443280r-2934,-2032l325653,443623r2070,-343xem345744,384581r-304,-4458l345249,377278r-29223,2299l316090,386880r2819,-242l318897,383095r1625,-1435l326377,381215r1346,19571l324015,401066r165,2286l339877,402132r-140,-1981l339725,399859r-3696,292l334721,381215r-38,-647l340525,380123r1816,1169l342811,384810r2933,-229xem376199,399338r-1016,-952l374230,399364r-457,266l372529,399630r419,-2844l372948,392404r-750,-1918l372071,390182r-3759,-1093l371106,388150r178,-127l373532,386346r13,-6439l373545,379603r-4115,-2159l364934,377444r,3162l364934,388023r-5905,-13l359041,379907r2807,l364934,380606r,-3162l361962,377431r-13424,l348538,379717r3442,l351967,399529r-3441,l348526,401815r13944,l362470,399542r-3327,-13l359029,390486r5295,l364629,392010r-38,4776l364197,402780r9437,l374637,401815r1384,-2185l376199,399338xem403542,437273r-2108,-4051l399567,438404r3975,-1131xem408508,405282r-2655,-292l405803,403047r-2413,-6363l402856,395262r-2832,-7493l398767,384517r-457,-1511l397852,381000r-393,-64l395033,380669r,14593l387629,394411r4572,-6642l395033,395262r,-14593l393407,380479r-812,1689l391007,384517r-11049,16041l379285,401002r-2146,-279l376923,402945r9842,1156l386994,401878r-2451,-304l383667,401294r38,-292l383755,400456r254,-749l386092,396684r9881,1130l397598,402043r127,724l397497,403047r-2769,-280l394525,403402r-76,1588l408279,407504r229,-2222xem427456,387235r-13233,-2705l413816,386740r2998,610l416052,391553r-1537,10744l413842,405892r7518,l423291,393026r762,-4191l427050,389445r114,-610l427456,387235xem434670,405587r-2540,-521l431139,408622r-2045,826l421030,407797r241,-1296l413740,406501r-3086,l410349,408089r23013,4699l433971,409448r699,-3861xem437794,469404r-1715,l436206,469480r864,178l437794,469404xem451878,392252r-12801,-2502l438721,391960r2718,558l438365,411708r-2933,-571l435051,413334r12751,2527l448183,413664r-2934,-572l448564,393903r2933,571l451878,392252xem460717,416013r-2603,-342l457187,415366r38,-369l452589,414997r-2616,l449745,416928r10718,1346l460717,416013xem484149,418503r-6579,-9551l474662,401713r-1283,-3213l472897,396963r-470,-2070l472008,394855r-2667,-330l469341,408952r-1486,-178l462978,408609r-1537,-190l466356,401713r572,1461l468769,407466r572,1486l469341,394525r-1664,-216l466801,395986r-813,1155l453313,414426r-317,241l457250,414667r77,-305l457555,413753r2235,-3048l460413,410768r9283,724l470344,411581r191,508l471258,414362r394,1004l472135,416928r38,673l471932,417830r-2960,-318l468782,418160r-178,1587l483895,420776r254,-2273xem581393,120510r-2820,-6528l574040,107543r609,9144l573138,118757r-1435,12421l573709,134480r5296,8039l579348,137363r1473,-4814l581393,120510xem615823,143700r-64,-7506l612622,125590r-4140,-6833l607047,114198r-4255,6464l602729,125780r2095,5398l606907,136804r3988,4089l612089,148844r3734,-5144xem638403,100152l635660,89192r-3886,-6998l630504,77584r-4445,6274l625843,88976r3696,11430l633387,104660r901,7989l638200,107657r203,-7505xem646976,183057r-7316,-2248l638594,178892r-9322,-5042l626059,174548r-7938,2032l621995,178435r3124,2717l634288,185343r6058,-406l646976,183057xem647915,125641r-8242,774l635076,128993r-7646,9132l626135,143103r-6210,5258l626440,147993r6667,-4268l640969,135534r3708,-6604l647915,125641xem649427,137541r-4687,5956l642048,143979r-8064,7062l630224,155143r-838,7721l634784,161886r6959,-4749l646569,148945r1131,-1803l649427,137541xem720712,271843r-419,-5524l719264,252869r-8865,-4115l698233,249364r-3937,1981l689940,256730r-788,3099l690308,268478r5601,-2921l694867,264693r11303,-10592l714387,254952r1194,15786l714286,274548r-26874,12141l432562,286689r-16587,2185l403593,295262r-7950,10414l393293,315950r-6985,4090l379437,326390r-5308,6350l376694,325120r19076,-38100l424141,260350r38202,-20320l483565,232410r4216,l492379,231140r-22264,36830l458190,275590r-6845,l442442,276860r-7683,2540l431609,284480r45453,l479056,281940r-127,-2540l478561,275590r1829,-5080l484276,262890r8687,-16510l494588,242570r3772,-6350l501586,231140r800,-1270l511289,228600r9538,l530910,227330r10554,1270l541502,240030r-330,8890l540677,255270r-1080,10160l536625,269240r-9499,6350l521411,275590r-11557,2540l501548,276860r,7620l543140,284480r2261,-3810l546341,278130r470,-1270l547662,270510r939,-19050l549084,245110r610,-6350l550367,232410r5067,2540l559892,238760r2146,-1270l560705,234950r-3442,-2540l553034,228600r3899,1270l560882,229870r3760,1270l585431,234950r18022,5080l620395,246380r17526,8890l638987,252730,603885,237490,569683,227330r-5257,-1270l559892,226060r-4394,-1270l551345,224790r152,-1270l552132,218440r813,-5080l553567,209550r127,l553847,208280r5943,-2540l565543,204470r5804,-3810l577164,201930r7734,3810l600265,204470r,-3810l600265,191770r,-3810l600100,186690r-267,-1270l605066,181610r1740,-1270l612190,175260r2769,-6350l611162,168910r-3391,3810l603491,177800r-4890,3810l594652,172720r-5741,-7620l579704,152400r-5512,-7620l561632,133350r-15558,-8890l541210,122821r,100699l531444,222250r-8725,l514845,223520r-7239,1270l514032,222250r5791,-1270l526173,218440r6820,-2540l540156,213360r825,6350l541210,223520r,-100699l539203,122148r,87402l531215,212090r-7645,1270l509816,218440r-242,l514604,209550r4292,-6350l519544,201930r1486,-2540l522528,198120r-3479,-6350l531456,191770r6528,12700l538645,207010r558,2540l539203,122148r-8166,-2768l520039,116840r-12967,l502348,117360r,82030l501408,207010r-2984,10160l497865,219710r-724,1270l496328,222250r-37058,13970l440016,245110r-40805,29210l375869,309880r-5791,15240l368261,324116r,6084l366039,336550r-2057,7620l362064,351790r-1423,-8890l359994,340360r-1296,-5080l356158,327660r1816,-1270l359676,323850r1588,-1270l363359,325120r2324,2540l368261,330200r,-6084l367792,323850r-1042,-1270l365721,321310r-1879,-1270l365772,317500r3861,-5080l373964,304800r2857,-7620l378218,289560r1131,-2540l380657,284480r2616,-10160l380682,265430r-1714,-3810l378396,260350r14643,-8890l408305,241300r12827,-7620l439077,152400r5499,10160l452628,171450r9512,7620l472097,184150r6527,3810l484517,189230r12421,l500951,194310r1397,5080l502348,117360r-6883,750l485317,121920r-8623,2540l470763,116840r-965,-10160l472186,93980r4140,-10160l479577,76200r5385,-13970l486752,54610r1486,-8890l488721,39370r-76,-3810l488365,31750r-1613,-5080l483781,20320r-5969,-1270l468871,20320r-4471,2540l461416,30480r-2972,2540l453047,35560r-3734,1270l447636,39370r2045,2540l458127,39370r5537,l470611,40640r-432,8890l467512,57150r-5842,8890l451739,78740r-4572,7620l443598,92710r-2667,7620l439077,106680r,-20320l434492,86360r,5080l434378,201930r-39802,43180l376618,256476r,5144l376326,264160r-775,2540l371348,278130r2171,6350l375450,288290r-1385,7620l371208,303530r-4318,6350l361099,317500r-2375,-2921l358724,320040r-2578,2540l355815,322884r,44806l302933,370459r-38481,7239l254876,379603r-5639,889l250253,379730r2057,-11430l252590,367030r660,-1270l253669,364490r762,-1270l254533,367030r1613,5080l259740,374650r140,l259943,373380r127,l259930,372110r-101,-2540l258191,365760r-2083,-2540l255981,363220r-203,-1270l258826,363220r1384,1270l261442,365760r7493,6350l275412,370840r4318,1270l279311,370840r-1283,-2540l270065,361950r-8191,l257035,360680r-1715,l253060,351790r-902,-8890l252653,335280r1880,-7620l258914,318770r5652,-6350l270573,308610r5448,-3810l277596,304800r3099,1270l271627,308610r-3188,13970l270891,322580r1905,-5080l276288,311150r5817,-3810l290995,307340r35496,22186l322160,334505r-9296,6515l304736,341566r-8598,-4762l308089,322440r1575,317l311975,321094r318,-1664l308495,313486r-6578,-2070l290499,315353r-3251,5474l287718,334632r3226,5359l296583,343103r5956,1905l309003,345363r6401,-1155l321183,341566r6858,-4674l331546,329184r-178,-3353l337007,330200r10299,13970l354876,359410r609,5080l355815,367690r,-44806l354736,323850r-7976,-17780l336359,289560,323494,274320,308089,261620,291261,250190,273380,240030,256171,229870r-5931,-2540l241350,223520r2083,-6350l245402,213360r1346,-2540l249021,203200r1156,-7620l250532,189230r89,-2540l250672,181610r3848,-7620l259003,163830r4052,-10160l265633,143510r7048,2540l281127,149860r3619,3810l284835,201930r394,5080l315353,241300r15126,10160l345109,260350r-2781,5080l338620,274320r2375,12700l342569,289560r1334,2540l345427,297180r2781,6350l352539,311150r6185,8890l358724,314579r-3810,-4699l350685,302260r-2629,-7620l346710,288290r1955,-3810l350481,279400r-3733,-12700l346202,264160r38,-3810l361937,270510r8382,-5080l376618,261620r,-5144l374497,257810r-12560,7620l329311,245110,294017,219710r-4623,-44450l293801,175260r2718,-3810l296519,152400r-3175,-7620l292354,143510r-2960,-3810l289394,135890r,-26670l289394,91440r145098,l434492,86360r-149746,l284746,88900r,20320l284746,135890r-5283,-3810l272084,125730r3353,-6350l279019,111760r2362,-1270l284746,109220r,-20320l282600,91440r-1283,-1270l280339,85090r-495,-5080l273964,67310r978,-5080l277888,55880r4902,l288671,57150r2451,1270l293420,55880r1143,-1270l297014,54610r3429,-2540l302399,44450r-3429,l295046,40640r-4636,-5080l288290,34290r317,l288404,31750r-1918,-2540l282790,26670r-3924,-2540l278371,21590r1054,-3810l279781,16510r1041,-6350l280035,5080,275920,r-3429,6350l263182,17780r-6388,-7620l250177,5080r-8331,l242214,11430r1524,6350l247015,24130r5613,7620l250621,39370r-1549,7620l248081,55880r-355,7620l244030,72390r-4826,10160l232625,92710r-8928,12700l212509,115570r-13031,12700l172504,162560r-5411,24130l161391,182880r-6934,-2540l150545,177800r-11709,-7620l130263,166370r-4343,-1270l125107,163830r-863,l116535,158750r-1893,-5080l114706,148590r1918,-3810l119938,139700r1778,-6350l123355,128270r812,-8890l121615,111760r-1778,8890l116141,123190r-2299,6350l111937,134620r-609,5080l112826,146050r-736,5080l112661,156210r6350,6350l111150,161290r-8623,-1270l94145,160020r-7150,1270l84086,162560r-3480,l70231,161290r-7227,2540l58000,167640r9221,5080l75819,171450r7200,-3810l88074,163830r9589,-1270l135356,172720r7734,5080l131038,176530r-6871,5080l120116,186690r-5816,3810l109918,198120r4204,13970l118465,218440r1880,1270l120929,213360r1600,-5080l119126,195580r203,-2540l119964,190500r3721,-5080l129235,181610r7823,-1270l147548,180340r13678,7620l166814,190500r-432,7620l166395,201930r127,11430l166408,217170r-305,6350l157035,223520r-9601,1270l136855,227330r-11989,5080l111302,238760r-10744,2540l91325,243840r-9042,-1270l81597,242570r-635,1270l80810,245110r1181,l91935,246380r10693,-2540l114808,240030r14376,-5080l139661,231140r8763,-2540l156184,228600r7480,1270l158851,236220r-5296,7620l147942,248920r-5817,5080l139395,255270r6324,l147370,254000r6452,-6350l159956,240030r5652,-6350l144780,267970r-32563,5080l98374,273050r-20879,1270l61277,273773r3162,-1333l73380,264985r5448,-7010l80911,250088r-6248,6210l70027,256641r-4762,3467l60299,263588r-3670,4877l55168,273558r-14630,-508l32981,275590r-1701,3810l33705,283210r4864,1270l151028,284480r41783,-27940l198691,241300r3315,-7620l203657,229870r1803,-1270l209042,226060r4737,-1270l216827,223520r152,6350l216217,237490r-1321,7620l213398,251460r-1804,6350l209664,266700r-1296,6350l208495,278130r1474,3810l209969,283210r7848,1270l298970,284480r7354,1270l311238,288290r7595,l313677,281940r-5385,-7620l299935,271780r-16789,1270l271360,273050r-12395,1270l240982,274320r-5829,-2540l231813,267970r-267,-8890l232791,251460r1930,-7620l237109,234950r2628,-7620l259080,237490r18237,11430l293039,257810r41377,41910l351320,340360r-7925,-10160l333844,321310r-2921,-1982l327799,305676r-7950,-10414l307428,288874r-16649,-2185l33477,286689r-7595,-597l5130,270738,6286,254952r8141,-851l20751,254419r2680,1282l25971,258965r419,1626l25831,264693r-1041,864l22656,266433r-647,1549l10160,248754r-8700,4115l419,266319,,271843r1765,5207l33477,292049r257302,l302653,293179r11100,4229l322173,305993r2426,9043l322643,313690r-12827,-6350l302564,304800r-10884,-3810l272910,298450r-20053,2540l230936,306070r-11671,-7620l214553,297180r-4407,-2540l196202,293370r-4775,5080l198958,300990r5880,3810l212877,308610r3175,1270l219964,309880r-26988,12700l189484,318770r-4750,-5080l167855,313690r-5346,-2540l165468,314960r8890,8890l185661,325120r1968,l182473,327660r-6223,3810l170357,334010r-5613,2540l159346,339090r-12903,l121488,325120r-9309,-8890l100266,314960r-4712,l100520,317500r241,1270l110464,330200r5423,1270l120434,331470r5270,3810l131699,339090r8102,2540l150533,342900r-17945,5080l113296,350520r-22961,l61379,345440r1816,2540l73977,350520r7925,1270l87452,352221r-1448,1537l86004,356146r,2387l87833,360476r4508,l94170,358533r,-4775l93129,352666r21602,1664l131279,351828r,2235l131279,356450r1766,1944l137553,358394r1829,-1944l139382,351688r-902,-953l139839,350520r21806,-7620l170243,339090r597,-254l164350,349986r-4762,15050l159169,379247r4622,12040l164934,392912r635,584l166344,393992r2032,939l160655,374611r4737,-19926l174536,339242r2578,-3188l184581,332740r14453,-7620l201447,323850r2400,-1270l206260,321310r813,l203339,326390r-4165,6350l195618,339090r-1893,7620l193027,354330r990,3810l194957,360680r3721,-5080l204914,347980r470,-15240l205384,327660r2083,-6350l223316,314960r15393,-5080l260692,306070r7125,-1270l249466,342900r1371,10160l253923,361950r-279,1270l252907,363220r-3657,3810l243865,373380r-2477,8153l235648,382143r635,-2921l237896,373761r267,-889l238963,370078r914,-3302l240030,366014r381,-1524l224256,348996r-5778,508l211963,351790r-1347,1181l234530,353822r1423,5969l236067,364998r-317,1778l233045,369379r,4382l231228,380238r-368,2159l224967,382397r-2349,-381l220497,381381r-76,-762l220306,379476r-939,-6604l220573,373507r1334,508l223380,374269r825,254l231216,374523r1829,-762l233045,369379r-1715,572l229400,370078r25,-127l230378,364236r127,-4318l230593,356489r-3098,-674l227495,360299r-153,2667l227088,366014r-686,3937l224751,369951r-2616,-508l220268,368427r-1498,-2413l218503,365252r127,-2032l218770,362458r508,-762l221424,360172r3467,-254l227495,360299r,-4484l224231,355092r-3848,508l216001,358648r-1156,1778l214388,362966r-38,2286l216001,376174r432,3302l215138,378587r-1169,-889l210248,373507r-1295,-4064l209080,366014r597,-12231l206540,356489r-2477,7747l204012,371602r1080,5969l207225,386842r1537,6985l209562,398145r610,13208l210299,413385r1473,5461l216331,425704r7277,3048l231368,429260r6007,-254l273494,422529r12929,-3048l305917,415925r24854,-2921l332308,412953r-3874,2222l320306,425462r-1092,11938l324789,441248r-2603,-7150l322656,427113r4584,-6350l332905,416064r3683,-2286l337324,415429r1499,1016l336092,416953r-10528,6858l325335,427240r7925,-6096l339471,418858r1778,508l343585,421144r2337,2159l343839,428383r-1816,4064l340461,435660r,10986l337527,452640r-5524,10160l326364,472579r-3111,4699l321259,479056r-965,-2286l336067,451370r1854,-3060l340461,446646r,-10986l340042,436511r-5118,l331127,434479r-5804,-6947l324802,435495r8547,4318l337591,440956r-1994,1016l334708,442125r,4800l334530,447230r-3784,1753l322986,451510r-8865,1714l318477,450583r6770,-3074l331000,445554r2006,1371l333476,447052r584,-127l334708,446925r,-4800l327723,443280r1092,762l328307,444157r-7937,3187l312661,451180r-5487,3353l300215,454698r,1689l297980,457708r-1245,254l289293,461645r-9195,2628l273888,465607r1994,-1854l277368,462965r-3226,-520l272402,460590r1994,l277139,460070r597,-115l286067,457441r8446,-1575l300215,456387r,-1689l295008,454812r-3963,-775l279857,458495r-7950,1575l266687,459282r1981,2109l271907,463219r2235,534l268922,466382r749,1854l265950,469328r737,-190l283362,465823r686,-216l294436,462521r6896,-2972l305435,457174r6642,-851l314528,455866r5702,-1054l320802,454710r5829,-1486l329285,452551r2908,-1206l329653,455815r-4864,8001l316649,476770r-1943,2794l312521,482104r7823,381l322580,482104r2336,-3048l326961,476389r5347,-8382l338277,456958r4673,-10185l345922,446913r229,-267l349237,442963r1448,-1727l353110,440067r762,-508l352386,442099r,2794l350888,448068r-2731,8890l347408,460387r-1727,-3429l346176,456196r1791,-4318l350393,446925r1993,-2032l352386,442099r-5880,10033l343408,460895r-318,3810l342963,468896r241,3937l343446,479564r13157,-2159l374484,475373r3836,2032l378968,475373r406,-1270l379691,473087r1258,-3937l384683,473976r5207,5715l400570,479945r-3111,-4191l394957,472325r-102,-152l394855,475754r-5207,-3175l377393,444893r406,127l378091,445147r2921,6985l385699,461276r5194,8890l394855,475754r,-3581l389547,463562r-5157,-9017l380199,446671r2820,3556l386689,453529r6896,2921l406031,458863r7900,5842l424776,469658r11215,3556l445033,474611r-2985,-508l442544,473595r-1181,-762l436206,469480r-2362,-457l436829,470674r-254,254l439699,472071r-3124,762l430872,470674r-3479,-1270l423913,468515r-1245,-254l416217,463308r23482,4953l441299,467753r1499,-254l439242,468896r-1448,508l441058,469404r241,508l444792,467499r736,-508l437464,465721r-10135,-3048l417195,459371r-8052,-2413l406311,454672r-153,-127l401815,450113r,3924l395605,454291r-2528,381l384289,446671r-1956,-1778l380250,442988r5525,2286l390055,446417r8547,4953l401815,454037r,-3924l400316,448576r-10922,-4953l390918,442988r6096,-2540l399148,439559r419,-1155l392366,440448r1994,-3683l397090,435876r-1981,-8382l394855,425716r-495,-1308l394360,430161r-2489,5715l379450,438543r-2514,-508l376478,437070r,22809l376478,466483r-508,4191l375475,471436r-2984,889l369519,473087r-3721,-1016l361327,472579r-4470,1524l346913,474103r-991,-4699l347903,467499r1258,1524l349897,468769r3975,l357352,467753r6960,l369023,468261r4966,l375234,468515r470,-762l375856,467499r305,-508l376326,466737r152,-254l376478,459879r-508,6096l365048,466737r-5956,-508l355612,466483r-5715,508l350215,462165r8877,-21971l363410,443750r5105,5207l373265,454545r3213,5334l376478,437070r-139,-305l376097,436257r-1359,-2921l374370,429907r-127,-1219l374243,449846r-7213,-6858l364718,440194r-533,-635l363562,438797r2972,-254l370763,441718r991,1016l372986,445909r508,2413l374243,449846r,-21158l373989,426224r2705,-2667l380199,421652r1740,-1270l385673,420128r991,254l389648,421525r1981,3683l394360,430161r,-5753l393369,421779r1982,1016l397090,423811r1486,3937l401434,433222r279,-775l400037,425208r-2210,-3429l397090,420636r-635,-508l396138,419874r-2527,-2032l385254,413677r18618,2502l421055,419608r12675,3048l454507,427863r12637,2540l476796,430657r11798,-1016l503262,427863r1029,-2921l506260,419354r5842,-22860l516775,382143r216,-635l517194,380873r1969,-9271l519366,370459r127,-1143l519620,363220r-63,-254l517169,358521r-2692,-2833l514477,366776r-127,6096l514223,374269r-3201,4051l511022,382143r-914,3175l507974,391922r-1016,3048l502551,412369r-1676,7239l499910,423672r-12027,1270l471627,424815r-17488,-2540l440143,419481r-18529,-4445l407238,411988r-2997,-635l383247,408305r-3962,-229l379285,413156r-648,114l375069,416318r-4077,3556l369836,414337r,21920l367436,435622r-4382,-1778l365455,432066r1790,-1397l368223,429907r343,2032l368693,432447r1143,3810l369836,414337r-368,-1765l379285,413156r,-5080l366496,407327r,16484l360324,429272r-1727,1397l357606,429653r-1486,-1651l355092,426859r-470,-482l354622,433336r-2617,1524l349554,435876r-2286,889l347357,436511r2108,-5461l350520,428002r1816,2159l353872,432193r750,1143l354622,426377r-2477,-2566l352158,423303r1371,-4191l355168,413778r444,-1638l359803,411988r3683,228l363689,412762r1448,6223l366496,423811r,-16484l359600,406908r-9703,381l349897,412343r-114,419l348513,416445r-991,2667l347256,418858r-4166,-4064l341845,413778r-1358,-1105l349897,412343r,-5054l330149,408051r-25235,3048l285140,414909r-13094,3175l259461,420878r-11748,2159l239039,424434r-3391,508l226961,425450r-8547,-381l215087,412369r-89,-1270l214350,397383r-863,-4572l210794,380619r4077,3937l220649,386588r8522,127l233324,386715r190,-127l241909,385953r51,127l242138,385940r1448,-114l254139,384556r10363,-1778l266179,382397r1117,-254l325335,373634r22848,-889l367538,373253r53289,7366l451358,386842r13868,2286l478853,390271r13106,-508l501015,388620r5943,-3429l507123,385064r3899,-2921l511022,378320r-317,394l503656,381508r826,-2540l505396,376174r279,-889l506882,371602r838,-4826l507758,366014r-1092,-2032l503440,360172r-279,-77l503161,366776r-127,2413l502805,370459r-876,2159l500278,373926r,5042l499300,382016r-279,1143l496811,383667r-2426,508l489737,384810r-749,127l486943,385064r-127,-2667l486270,376174r1486,1397l488569,378841r6286,1270l497776,379984r2502,-1016l500278,373926r-1257,851l497624,375158r-1562,127l496062,375031r114,-3556l496303,368427r89,-889l497039,363982r2579,l501599,364617r1460,1778l503161,366776r,-6681l499783,359156r-6134,635l492315,365252r-76,762l492353,369951r127,2667l492798,375031r-2693,-762l487248,372872r-1613,-3429l485546,369189r-203,-1270l485381,363728r482,-1905l487730,357378r2604,-3429l504037,353872r4204,1474l513346,360807r1004,2921l514477,366776r,-11088l512711,353822r-2286,-2413l505015,349250r-14440,254l485203,352425r-3543,8382l480796,364236r-76,1397l481342,369189r508,4826l483196,382397r102,2794l472452,384683r-11252,-1524l449821,381127r-28042,-5715l415010,374269r-8433,-1524l400253,371602r-15316,-2159l368007,367919r-1943,-26l366471,365760r800,-3810l368134,356870r2198,-5080l392734,323824r280,3074l395389,333578r3746,5829l403872,343801r5855,2642l416153,347586r6426,-394l428498,345211r5575,-2985l437273,336880r470,-13805l434517,317588r-11303,-3924l416674,315722r2870,5054l423887,319532r-3479,24269l412356,343255r-9449,-6515l396925,329526r419,-8293l408520,314960r6998,-2540l423481,309880r8052,-1270l436511,309880r4572,3810l444868,320040r2591,10160l449122,330200r-1968,-13970l443344,311150r-4191,-2540l440143,308610r23648,48260l463905,360680r-63,1270l462622,364490r-1066,6350l464540,375920r-571,-1270l465950,363220r-4509,-39370l449567,308610r7099,l503593,321310r16167,19050l521817,340360r-863,-5080l514286,327660r-5474,-5080l516089,325120r6858,2540l529297,330200r5766,3810l541794,336829r2667,1854l553986,348678r7049,14072l562330,375399r-1689,14198l556653,402945r-5664,10071l551726,413804r6718,-10071l563156,389966r1994,-14847l563753,361797r-6122,-14160l552780,341617r11163,5093l585673,353060r25031,6350l637349,363220r-508,-1270l603719,355600r-24269,-6350l561530,341630,536778,328930r-16701,-6350l500049,314960r-18034,-6350l478409,307340r-21667,-3810l444246,302260r-13247,l417855,304800r-12192,5080l399376,312877r1867,-6884l409663,297408r11088,-4229l432562,292049r254850,l695909,291338r7632,-2071l710069,285915r5156,-4534l718959,277050r1753,-5207xe" stroked="f">
                  <v:path arrowok="t"/>
                </v:shape>
                <v:shape id="Graphic 24" o:spid="_x0000_s1031" style="position:absolute;left:658;top:1383;width:6229;height:3511;visibility:visible;mso-wrap-style:square;v-text-anchor:top" coordsize="622935,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" path="m7937,61163l6096,59232r-4331,l,61163r,2387l,65951r1765,1930l6096,67881,7937,65951r,-4788xem20840,22466l19011,20523r-4508,l12674,22466r,2387l12674,27228r1829,1943l19011,29171r1829,-1943l20840,22466xem20840,9842l19011,7899r-4508,l12674,9842r,2388l12674,14617r1829,1943l19011,16560r1829,-1943l20840,9842xem25806,81165l23977,79222r-4508,l17640,81165r,2388l17640,85940r1829,1944l23977,87884r1829,-1944l25806,81165xem27305,167513r-1829,-1944l20967,165569r-1829,1944l19138,169900r,2388l20967,174231r4509,l27305,172288r,-4775xem30784,30353l28956,28422r-4509,l22618,30353r,4775l24447,36830r4509,l30784,35128r,-2388l30784,30353xem31280,19304l29464,17373r-4522,l23114,19304r,4787l24942,26022r4522,l31280,24091r,-2400l31280,19304xem32766,73799l30937,71856r-4521,l24599,73799r,4775l26416,80518r4521,l32766,78574r,-2387l32766,73799xem35255,84328l33426,82384r-4509,l27089,84328r,2387l27089,89103r1828,1943l33426,91046r1829,-1943l35255,84328xem39725,164350r-1829,-1943l33388,162407r-1829,1943l31559,166738r,2387l33388,171056r4508,l39725,169125r,-4775xem41211,30886l39382,28956r-4508,l33045,30886r,4775l34874,37363r4508,l41211,35661r,-2387l41211,30886xem43700,74320l41871,72377r-4521,l35534,74320r,4775l37350,81026r4521,l43700,79095r,-2387l43700,74320xem45186,18262l43357,16319r-4508,l37020,18262r,4775l38849,24968r4508,l45186,23037r,-2387l45186,18262xem54127,84328l52298,82384r-4508,l45961,84328r,4775l47790,91046r4508,l54127,89103r,-2388l54127,84328xem65849,55905l64122,53962r-4420,l57873,55905r,2388l57873,60680r1829,1931l64122,62611r1727,-1931l65849,55905xem70700,65608l68884,63677r-4394,l62776,65608r,4775l64490,72326r4394,l70700,70383r,-2388l70700,65608xem74244,93268l72415,91325r-4509,l66103,93268r,2388l66103,97866r1803,1867l72415,99733r1829,-1867l74244,93268xem76733,153022r-1816,-1943l70396,151079r-1829,1943l68567,157797r1829,1892l74917,159689r1816,-1892l76733,155409r,-2387xem78219,54330l76390,52387r-4508,l70053,54330r,2388l70053,59105r1829,1943l76390,61048r1829,-1943l78219,54330xem82194,65379l80365,63436r-4508,l74028,65379r,4775l75857,72097r4508,l82194,70154r,-2387l82194,65379xem87668,145122r-1829,-1930l81330,143192r-1828,1930l79502,147510r,2388l81330,151841r4509,l87668,149898r,-4776xem191973,157213r-1829,-1931l185877,155282r-1829,1931l184048,159613r,2146l185877,163690r4267,l191973,161759r,-4546xem197446,148805r-1828,-1943l191096,146862r-1765,1943l189331,153581r1765,1943l195618,155524r1828,-1943l197446,151193r,-2388xem198437,128803r-1829,-1930l192100,126873r-1829,1930l190271,133578r1829,1943l196608,135521r1829,-1943l198437,131191r,-2388xem204901,158280r-1828,-1931l198551,156349r-1828,1931l196723,160426r,2388l198551,164757r4522,l204901,162814r,-4534xem208876,133019r-1828,-1943l202539,131076r-1829,1943l200710,137795r1829,1943l207048,139738r1828,-1943l208876,135407r,-2388xem459740,220129r-1829,-1943l453402,218186r-1829,1943l451573,222516r,2375l453402,226847r4509,l459740,224891r,-4762xem462216,144602r-1816,-1943l455879,142659r-1829,1943l454050,149377r1829,1943l460400,151320r1816,-1943l462216,146989r,-2387xem468680,318058r-1828,-1943l462343,316115r-1829,1943l460514,322821r1829,1943l466852,324764r1828,-1943l468680,320433r,-2375xem480593,319620r-1816,-1930l474256,317690r-1829,1930l472427,322021r,2375l474256,326351r4521,l480593,324396r,-4776xem489546,333311r-1828,-1943l483209,331368r-1829,1943l481380,335699r,2400l483209,340029r4509,l489546,338099r,-4788xem492023,344373r-1816,-1943l485686,342430r-1829,1943l483857,349148r1829,1943l490207,351091r1816,-1943l492023,346760r,-2387xem503199,309105r-1829,-1943l497052,307162r-1778,1943l495274,311492r,2388l497052,315823r4318,l503199,313880r,-4775xem503199,148805r-1829,-1943l497052,146862r-1778,1943l495274,151193r,2388l497052,155524r4318,l503199,153581r,-4776xem504202,256501r-1829,-1955l497954,254546r-1677,1955l496277,261277r1677,1930l502373,263207r1829,-1930l504202,258876r,-2375xem504202,237490r-1829,-1931l497954,235559r-1677,1931l496277,242277r1677,1944l502373,244221r1829,-1944l504202,239890r,-2400xem508177,297535r-1828,-1943l501840,295592r-1829,1943l500011,299923r,2375l501840,304253r4509,l508177,302298r,-4763xem508177,270700r-1828,-1943l501840,268757r-1829,1943l500011,273088r,2375l501840,277406r4509,l508177,275463r,-4763xem512140,142494r-1816,-1944l505802,140550r-1828,1944l503974,144881r,2388l505802,149199r4522,l512140,147269r,-4775xem514134,262280r-1829,-1943l507784,260337r-1816,1943l505968,267055r1816,1943l512305,268998r1829,-1943l514134,264668r,-2388xem514629,310159r-1829,-1943l508292,308216r-1829,1943l506463,314934r1829,1943l512800,316877r1829,-1943l514629,312547r,-2388xem514629,155651r-1829,-1943l508292,153708r-1829,1943l506463,160185r1829,1943l512800,162128r1829,-1943l514629,158038r,-2387xem521589,249605r-1817,-1943l515251,247662r-1829,1943l513422,253898r1829,1943l519772,255841r1817,-1943l521589,251993r,-2388xem522084,272262r-1829,-1930l515747,270332r-1829,1930l513918,277050r1829,1943l520255,278993r1829,-1943l522084,274662r,-2400xem526554,153543r-1829,-1944l520217,151599r-1829,1944l518388,155930r,2388l520217,160007r4508,l526554,158318r,-4775xem540461,50114r-1829,-1931l534123,48183r-1828,1931l532295,52501r,2401l534123,56832r4509,l540461,54902r,-4788xem542455,62217r-1829,-1943l536117,60274r-1828,1943l534289,66992r1828,1943l540626,68935r1829,-1943l542455,64604r,-2387xem549402,156705r-1829,-1943l543064,154762r-1829,1943l541235,159092r,2147l543064,163182r4509,l549402,161239r,-4534xem550887,72212r-1828,-1931l544550,70281r-1829,1931l542721,76987r1829,1943l549059,78930r1828,-1943l550887,74599r,-2387xem554367,165925r-1829,-1930l548030,163995r-1829,1930l546201,168313r,2387l548030,172643r4508,l554367,170700r,-4775xem555358,62750r-1829,-1943l549021,60807r-1829,1943l547192,65138r,2387l549021,69456r4508,l555358,67525r,-4775xem562571,173824r-1828,-1943l556475,171881r-1841,1943l554634,178600r1841,1930l560743,180530r1828,-1930l562571,176212r,-2388xem564057,162242r-1828,-1930l557961,160312r-1828,1930l556133,167017r1828,1943l562229,168960r1828,-1943l564057,164630r,-2388xem565048,19304r-1829,-1931l558914,17373r-1791,1931l557123,24091r1791,1931l563219,26022r1829,-1931l565048,21691r,-2387xem570522,259130r-1829,-1955l564184,257175r-1828,1955l562356,263893r1828,1943l568693,265836r1829,-1943l570522,261505r,-2375xem574001,26670r-1828,-1931l567664,24739r-1829,1931l565835,31457r1829,1931l572173,33388r1828,-1931l574001,29057r,-2387xem575487,75895r-1828,-1931l569150,73964r-1829,1931l567321,80670r1829,1943l573659,82613r1828,-1943l575487,78282r,-2387xem578472,274916r-1829,-1955l572135,272961r-1829,1955l570306,277291r,2401l572135,281622r4508,l578472,279692r,-4776xem581444,251714r-1829,-1944l575094,249770r-1816,1944l573278,255993r1816,1956l579615,257949r1829,-1956l581444,253619r,-1905xem581444,17208r-1829,-1943l575094,15265r-1816,1943l573278,21983r1816,1943l579615,23926r1829,-1943l581444,19596r,-2388xem585419,1943l583590,r-4521,l577240,1943r,4775l579069,8661r4521,l585419,6718r,-2388l585419,1943xem587413,68529r-1829,-1931l581075,66598r-1828,1931l579247,70916r,2401l581075,75247r4509,l587413,73317r,-4788xem591388,144602r-1829,-1943l585038,142659r-1816,1943l583222,146989r,2388l585038,151320r4521,l591388,149377r,-4775xem592378,80111r-1828,-1930l586028,78181r-1828,1930l584200,84899r1828,1930l590550,86829r1828,-1930l592378,82499r,-2388xem593864,16154r-1829,-1930l587527,14224r-1829,1930l585698,20929r1829,1943l592035,22872r1829,-1943l593864,18542r,-2388xem602310,71158r-1829,-1931l595972,69227r-1828,1931l594144,75933r1828,1943l600481,77876r1829,-1943l602310,73545r,-2387xem603300,134594r-1828,-1943l596963,132651r-1829,1943l595134,136982r,2387l596963,141300r4509,l603300,139369r,-4775xem604786,262813r-1829,-1955l598449,260858r-1829,1955l596620,265188r,2388l598449,269519r4508,l604786,267576r,-4763xem609257,252691r-1829,-1866l602919,250825r-1828,1866l601091,254673r,2375l602919,258991r4509,l609257,257048r,-4357xem618705,262280r-1828,-1943l612368,260337r-1829,1943l610539,267055r1829,1943l616877,268998r1828,-1943l618705,264668r,-2388xem622427,250647r-1613,-1943l616331,248704r-1829,1943l614502,252679r,2273l616331,256882r4483,l622427,254952r,-4305xe" stroked="f">
                  <v:path arrowok="t"/>
                </v:shape>
                <v:shape id="Graphic 25" o:spid="_x0000_s1032" style="position:absolute;left:1493;top:1454;width:5353;height:1784;visibility:visible;mso-wrap-style:square;v-text-anchor:top" coordsize="535305,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" path="m8166,155663l6350,153720r-4522,l,155663r,2388l,160451r1828,1931l6350,162382r1816,-1931l8166,155663xem163957,89535r-102,381l163957,89535xem163982,91313r-25,-254l163855,89916r,-127l163855,89027r,-4064l163855,83566r-6096,-5588l155282,77978r,2794l158686,81407r,3556l157238,84963r-2057,-2921l155181,85598r2172,381l157353,89027r-2490,-2032l154863,90043r1359,-254l156552,91059r-901,-254l154838,90805r-292,381l163982,91313xem170903,35814r-431,-2464l169799,35814r1104,xem187794,85979r-3568,3175l181051,89662r3962,-4445l186944,83058r-1550,l181051,85217r3251,-2794l184454,82296r737,-3429l184670,77978r-3200,4445l178523,81788r-101,6350l178231,89535r-520,1701l177355,92456r-533,1333l175348,95478r-127,-2273l174777,91313r-470,-1778l173482,87376r-3595,l166611,87249r-965,1905l166293,89154r1004,1651l167563,91313r216,711l167894,93649r698,2350l165811,95999r-1499,-2794l164198,92786r-216,-1461l154546,91236r-127,737l154749,92417r762,458l155155,93205r-190,521l154863,104178r4636,3632l165303,107810r-267,-1308l165112,105511r115,-343l165328,106502r737,-1334l166433,104508r,4737l164185,108178r,4890l167690,110172r,6845l167297,116941r,2413l171069,117017r-229,-444l171780,116928r-38,2909l174586,119722r242,-2933l175196,116687r4039,2629l179235,116535r,-648l179235,114338r-1423,1549l177812,111074r4775,444l182295,111074r-571,-902l181584,109956r-381,-597l180771,109956r-216,-711l180340,108546r-2528,-4038l176517,102438r9309,6464l186143,102438r178,-3620l186309,97751r-356,-825l182956,98259r-38,432l181698,98818r1258,-559l183032,97358r1181,-1359l184658,95478r762,-863l186359,93726r-114,-1639l184327,93522r-1955,1093l184213,91719r241,-406l185547,89662r2247,-3683xem209461,46101r-2083,-2032l208229,41783r190,-508l205625,41783r-1384,-2667l202844,41783r-2794,-508l201104,44069r-2095,2032l201726,46990r178,2921l204241,48260r2324,1651l206667,48260r89,-1270l209461,46101xem214452,28206r-534,-1003l213372,28206r1080,xem216281,61722r-2947,-2794l214579,55626r241,-635l210883,55626r-1956,-3683l206959,55626r-3925,-635l204520,58928r-2946,2794l205384,62865r267,4318l208927,64770r3277,2413l212344,64770r127,-1905l216281,61722xem219138,33909r-2083,-1905l217957,29591r152,-381l215315,29591r-863,-1270l213372,28321r-851,1270l209727,29210r1054,2794l208699,33909r2705,889l211594,37846r2324,-1778l216242,37846r102,-1778l216433,34798r2705,-889xem221767,13830r-1295,-1588l220230,11938r-1067,-775l219062,13830r-127,1600l218567,16865r-13628,l204571,15430r-127,-1600l206641,12217r2286,343l210210,13677r114,1194l213309,14871r,-1194l214706,12547r2197,-305l219024,13779r38,-2680l217538,9982r-2400,216l213309,11099r,-4407l210324,6692r,4471l208445,10198r-2426,-242l203276,11938r-1537,1892l204927,23939r254,597l218452,24536r2350,-7671l221767,13830xem224523,54991r-1270,-1143l223748,52451r140,-381l222199,52451r-851,-1651l220497,52451r-1689,-381l219430,53848r-1257,1143l219811,55626r114,1778l221348,56388r1410,1016l222821,56388r51,-762l224523,54991xem224840,44577r-1714,-1651l223837,41021r152,-381l221703,41021r-1143,-2159l219417,41021r-2286,-381l217995,42926r-1714,1651l218503,45212r152,2540l220560,46355r1905,1397l222542,46355r76,-1143l224840,44577xem227672,88900r-1130,l224993,88138r-1054,-1397l223164,83947r-3772,-1524l215709,86360r-584,1397l215036,89789r127,1524l215315,93205r127,876l216128,96888r5207,13805l220472,109524r-534,1347l218541,106502r-101,-280l217830,105854r-4458,-2705l212318,102831r-4051,-1231l198069,100063r-1092,-5017l196011,97751r-63,508l196977,100063r1092,2311l196075,102831r-648,-2895l194424,103149r1460,2705l195160,105854r-520,-1372l194487,106641r-622,13437l202717,125310r13411,l219519,125044r4940,-3048l227063,111518r-305,-647l226669,110693r-1676,-3582l223367,101714r-3556,-7150l219938,92024r51,-711l220078,90551r394,-635l221335,89916r2870,762l227444,90297r51,-381l227672,88900xem238721,91313r-114,-508l238480,89154r-63,-1397l234492,89154r648,635l235839,91186r2882,127xem245287,28206r-8547,-3505l237248,28206r8039,xem259651,30988r-1549,647l255879,34417r-559,-1143l254952,32512r-4343,l250266,33274r-1893,-1639l246837,30988r,7112l250507,36068r5474,l259651,38100r,-2032l259651,34417r,-3429xem260756,28321r-737,l258940,28702r140,-381l252920,28321r2032,4191l255981,32512r2121,-877l260438,28702r318,-381xem265074,9867r-12573,4826l240233,9867r5981,18339l252539,28282r203,-508l252920,28206r6160,l259219,27774r4280,-13081l265074,9867xem268566,47371r-419,-2794l267766,42037r-812,-5461l267081,34798r977,-6477l261366,28321r-115,11684l261137,42037r-16421,l244754,28448r3619,3187l250507,32512r1854,-3810l252539,28321r-6312,l246367,28702r-724,-254l245300,28321r-8052,l238213,34798r127,1778l236740,47371r9627,-2794l240233,64770r12281,-5842l265074,64770r-1778,-5842l258940,44577r9626,2794xem268566,24701r-7200,2959l260019,28206r826,l261366,28321r6692,-115l268566,24701xem270027,84328r-140,-889l269722,82423r-267,1016l267855,83185r-1829,l265137,83566r-546,762l270027,84328xem270243,85598r-191,-1143l264502,84455r-2159,l259613,85725r-711,1270l258813,88138r292,1905l259219,90297r381,508l260210,91313r787,660l262915,92595r1448,534l267385,94564r-851,2425l266407,97180r-850,229l264871,97358r-623,-127l263296,96342r-394,-369l259829,96291r-1296,51l257200,96062r-406,-711l254939,94373r-546,-292l255206,93522r241,-927l255485,91719r,-406l255397,89027r-991,-2667l253746,84201r317,-635l254190,82296r102,-2286l253466,81407r-4661,l246151,82296r-1334,508l244957,84201r-1079,-254l242417,84074r-1867,635l240906,84963r114,635l240690,88392r800,762l242023,89281r-63,1955l241896,91795r1321,2146l238721,91313r-2882,-77l236232,92075r356,990l236689,94792r928,140l238290,95211r800,2540l240157,98602r2527,1270l241922,101219r-13,381l242163,104101r64,1702l242023,108051r-1473,2400l238683,112991r-1193,-571l235483,114541r-102,559l235496,117081r2133,279l237896,115951r3315,-1410l241350,114401r623,-1410l243217,110172r534,279l244195,110172r2756,-1702l248526,106235r419,-1854l250278,105511r521,292l252857,106133r-51,369l252399,107696r712,1206l253072,109956r-127,915l252844,111074r-711,508l250278,114401r-939,-419l246405,114249r-1461,851l246138,117779r1334,-127l251599,117652r-520,-431l253060,114401r406,-571l254127,113550r2006,-1549l256667,110871r2133,-1131l260134,108191r127,1333l260134,111582r-2134,1117l257200,112699r800,1702l258927,114249r1067,152l260273,114249r1855,-978l262788,112572r533,-2260l264464,108470r153,-279l265455,106641r114,-406l266776,105232r-394,-711l266471,104381r178,-280l266115,102438r,-318l264782,99872r546,-266l265976,99606r1549,-419l268236,98526r394,-1117l269405,95211r-127,-558l268414,92786r-2718,-1461l264909,91313r635,l265214,91186r-1702,-508l261937,90170r-711,-254l260985,88392r38,-635l261531,87249r1320,-635l263499,86487r1092,127l265912,87757r2108,-381l268909,86487r521,-508l270243,85598xem275920,28321r-2985,l272935,70485r,3175l272935,91236r-51,10478l232384,138112r,-46799l232384,73660r40551,l272935,70485r-40551,l232384,28321r-2934,l229450,139928r-16852,11100l192354,137960r,-1931l192354,91313r12,-17653l229450,73660r,-3175l192366,70485r,-25146l192366,28321r-2997,l189369,136029,170726,123786,152273,91313r12,-17653l189369,73660r,-3175l177888,70485r,-4953l177888,59563r,-1905l177888,45339r11481,l189369,28448r-1892,l187477,38227r-1854,381l185623,40767r-1766,-1397l182118,40767r,-2159l180263,38227r1461,-1651l180809,34798r1905,254l182841,34798r1016,-1905l184988,35052r1930,-254l186029,36576r1448,1651l187477,28448r-7239,l180238,41656r-5486,l175107,41275r965,-1016l175958,39370r-813,-127l174536,39243r,23749l172681,63373r,2159l170929,64135r-1753,1397l169176,63373r-1778,-381l168783,61341r-877,-1778l169786,59817r127,-254l170929,57658r1130,2159l173990,59563r-915,1778l174536,62992r,-23749l173697,39243r-444,1905l171640,41275r-483,l171157,39751r1397,-508l173101,38735r-7379,l165633,39116r-114,3302l164426,42418r,2921l164426,70485r-12141,l152285,45339r12141,l164426,42418r-2082,l163855,40767r1867,-2032l166293,38100r661,-762l165519,37084r-877,-2032l164211,34798r-1270,-762l163753,32893r445,508l165188,34163r64,-889l165468,32893r279,-508l170319,32385r153,965l170751,32385r5245,l180238,41656r,-13208l177888,28448r,-127l164439,28321r,127l161798,28448r,9779l159943,38608r,2159l158191,39370r-1753,1397l156438,38608r-1854,-381l156044,36576r-914,-1778l157048,35052r127,-254l158191,32893r1130,2159l161251,34798r-901,1778l161798,38227r,-9779l152285,28448r,-127l149288,28321r,62915l168503,125958r44095,28537l217982,151028r20066,-12916l274116,113652r1791,-22339l275920,73660r,-3175l275920,28321xem275920,l149288,r,28206l152273,28206r,-25044l164439,3162r,25044l177888,28206r,-12319l177888,9944r-3924,12l173075,11722r1461,1587l172745,13677r-64,2210l170929,14490r-1753,1397l169113,13677r-1727,-368l168770,11722r-876,-1778l169773,10160r114,-216l170929,8026r1130,2108l173964,9956r3924,-12l177888,8026r,-4864l189369,3162r,25044l192354,28206r,-25044l229450,3162r,25044l232384,28206r,-25044l272923,3162r,25044l275920,28206r,-25044l275920,xem301015,121170r-1829,-1930l294678,119240r-1829,1930l292849,123558r,2387l294678,127889r4508,l301015,125945r,-4775xem309956,112229r-1816,-1943l303618,110286r-1828,1943l301790,114617r,2388l303618,118948r4522,l309956,117005r,-4776xem310946,128016r-1828,-1944l304609,126072r-1829,1944l302780,130403r,2388l304609,134721r4509,l310946,132791r,-4775xem327342,118541r-1829,-1930l321005,116611r-1829,1930l319176,120929r,2388l321005,125260r4508,l327342,123317r,-4776xem358394,144335r-1829,-1943l352196,142392r-1727,1943l350469,149110r1727,1931l356565,151041r1829,-1931l358394,146723r,-2388xem364350,133807r-1829,-1943l358000,131864r-1816,1943l356184,138582r1816,1943l362521,140525r1829,-1943l364350,136194r,-2387xem371309,145910r-1828,-1943l364972,143967r-1829,1943l363143,148297r,2388l364972,152577r4509,l371309,150685r,-4775xem378752,137490r-1816,-1943l372414,135547r-1828,1943l370586,142265r1828,1943l376936,144208r1816,-1943l378752,139877r,-2387xem519341,165658r-1829,-1930l512991,163728r-1816,1930l511187,168148r-914,-1182l509320,165836r-4000,-4051l499529,158292r-5931,-114l499148,162534r1092,4280l506793,174498r4013,2311l518020,177215r-1207,-1282l514146,172199r724,178l517512,172377r1829,-1931l519341,168046r,-2388xem524802,139598r-1829,-1943l518464,137655r-1828,1943l516636,141986r,2387l518464,146304r4509,l524802,144373r,-4775xem532257,159346r-1829,-1943l525919,157403r-1829,1943l524090,164122r1829,1943l530428,166065r1829,-1943l532257,161734r,-2388xem533742,171450r-1828,-1944l527405,169506r-1829,1944l525576,173837r,2388l527405,178168r4509,l533742,176225r,-4775xem534733,128016r-1829,-1944l528396,126072r-1829,1944l526567,130403r,2388l528396,134721r4508,l534733,132791r,-4775xe" stroked="f">
                  <v:path arrowok="t"/>
                </v:shape>
                <w10:wrap anchorx="page" anchory="page"/>
              </v:group>
            </w:pict>
          </mc:Fallback>
        </mc:AlternateContent>
      </w:r>
    </w:p>
    <w:p w14:paraId="7D9416AB" w14:textId="05DE95CD" w:rsidR="00FF0D35" w:rsidRDefault="00A12C39" w:rsidP="00A12C39">
      <w:pPr>
        <w:pStyle w:val="BodyText"/>
        <w:tabs>
          <w:tab w:val="left" w:pos="5715"/>
        </w:tabs>
        <w:rPr>
          <w:rFonts w:ascii="Times New Roman"/>
          <w:sz w:val="20"/>
        </w:rPr>
      </w:pPr>
      <w:r>
        <w:rPr>
          <w:rFonts w:ascii="Times New Roman"/>
          <w:sz w:val="20"/>
        </w:rPr>
        <w:tab/>
      </w:r>
    </w:p>
    <w:p w14:paraId="624CEA33" w14:textId="05A1D0AE" w:rsidR="00764D6A" w:rsidRDefault="00E91D72">
      <w:pPr>
        <w:pStyle w:val="Normalsmall"/>
      </w:pPr>
      <w:r>
        <w:t xml:space="preserve">© Commonwealth of Australia </w:t>
      </w:r>
      <w:r w:rsidR="00B97E61">
        <w:t>202</w:t>
      </w:r>
      <w:r w:rsidR="00A32152">
        <w:t>4</w:t>
      </w:r>
    </w:p>
    <w:p w14:paraId="3BC1A262" w14:textId="77777777" w:rsidR="00764D6A" w:rsidRDefault="00E91D72">
      <w:pPr>
        <w:pStyle w:val="Normalsmall"/>
        <w:rPr>
          <w:rStyle w:val="Strong"/>
        </w:rPr>
      </w:pPr>
      <w:r>
        <w:rPr>
          <w:rStyle w:val="Strong"/>
        </w:rPr>
        <w:t>Ownership of intellectual property rights</w:t>
      </w:r>
    </w:p>
    <w:p w14:paraId="0E7F6D1C"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4989870A" w14:textId="77777777" w:rsidR="00764D6A" w:rsidRDefault="00E91D72">
      <w:pPr>
        <w:pStyle w:val="Normalsmall"/>
        <w:rPr>
          <w:rStyle w:val="Strong"/>
        </w:rPr>
      </w:pPr>
      <w:r>
        <w:rPr>
          <w:rStyle w:val="Strong"/>
        </w:rPr>
        <w:t>Creative Commons licence</w:t>
      </w:r>
    </w:p>
    <w:p w14:paraId="3C0E697E" w14:textId="77777777" w:rsidR="00764D6A" w:rsidRDefault="00E91D72">
      <w:pPr>
        <w:pStyle w:val="Normalsmall"/>
      </w:pPr>
      <w:r>
        <w:t xml:space="preserve">All material in this publication is licensed under a </w:t>
      </w:r>
      <w:hyperlink r:id="rId31" w:history="1">
        <w:r>
          <w:rPr>
            <w:rStyle w:val="Hyperlink"/>
          </w:rPr>
          <w:t>Creative Commons Attribution 4.0 International Licence</w:t>
        </w:r>
      </w:hyperlink>
      <w:r>
        <w:t xml:space="preserve"> except content supplied by third parties, logos and the Commonwealth Coat of Arms.</w:t>
      </w:r>
    </w:p>
    <w:p w14:paraId="0FF1DEF8" w14:textId="77777777" w:rsidR="00764D6A" w:rsidRPr="00364A4A" w:rsidRDefault="00E91D72">
      <w:pPr>
        <w:pStyle w:val="Normalsmall"/>
      </w:pPr>
      <w:r>
        <w:t xml:space="preserve">Inquiries about the licence and any use of this document should be </w:t>
      </w:r>
      <w:r w:rsidRPr="00364A4A">
        <w:t xml:space="preserve">emailed to </w:t>
      </w:r>
      <w:hyperlink r:id="rId32" w:history="1">
        <w:r w:rsidR="00D86640">
          <w:rPr>
            <w:rStyle w:val="Hyperlink"/>
          </w:rPr>
          <w:t>copyright@dcceew.gov.au</w:t>
        </w:r>
      </w:hyperlink>
      <w:r w:rsidRPr="00364A4A">
        <w:t>.</w:t>
      </w:r>
    </w:p>
    <w:p w14:paraId="4D037B8D" w14:textId="77777777" w:rsidR="00764D6A" w:rsidRPr="00364A4A" w:rsidRDefault="00E91D72">
      <w:pPr>
        <w:pStyle w:val="Normalsmall"/>
      </w:pPr>
      <w:r w:rsidRPr="00364A4A">
        <w:rPr>
          <w:noProof/>
          <w:lang w:eastAsia="en-AU"/>
        </w:rPr>
        <w:drawing>
          <wp:inline distT="0" distB="0" distL="0" distR="0" wp14:anchorId="444CB03C" wp14:editId="4D11B85A">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33"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19A7B78D" w14:textId="77777777" w:rsidR="00764D6A" w:rsidRPr="00364A4A" w:rsidRDefault="00E91D72">
      <w:pPr>
        <w:pStyle w:val="Normalsmall"/>
        <w:rPr>
          <w:rStyle w:val="Strong"/>
        </w:rPr>
      </w:pPr>
      <w:r w:rsidRPr="00364A4A">
        <w:rPr>
          <w:rStyle w:val="Strong"/>
        </w:rPr>
        <w:t>Cataloguing data</w:t>
      </w:r>
    </w:p>
    <w:p w14:paraId="52396234" w14:textId="628E2F7C" w:rsidR="00764D6A" w:rsidRPr="00AB67FE" w:rsidRDefault="00E91D72">
      <w:pPr>
        <w:pStyle w:val="Normalsmall"/>
      </w:pPr>
      <w:r w:rsidRPr="00AB67FE">
        <w:t xml:space="preserve">This publication (and any material sourced from it) should be attributed as: </w:t>
      </w:r>
      <w:r w:rsidR="009D5007" w:rsidRPr="004E755F">
        <w:t>D</w:t>
      </w:r>
      <w:r w:rsidR="000F2194" w:rsidRPr="004E755F">
        <w:t>CCEEW</w:t>
      </w:r>
      <w:r w:rsidR="00B97E61" w:rsidRPr="004E755F">
        <w:t xml:space="preserve"> 202</w:t>
      </w:r>
      <w:r w:rsidR="00332311" w:rsidRPr="004E755F">
        <w:t>4</w:t>
      </w:r>
      <w:r w:rsidRPr="004E755F">
        <w:t xml:space="preserve">, </w:t>
      </w:r>
      <w:r w:rsidR="00332311" w:rsidRPr="004E755F">
        <w:rPr>
          <w:i/>
        </w:rPr>
        <w:t xml:space="preserve">Onshore </w:t>
      </w:r>
      <w:r w:rsidR="00D2774E" w:rsidRPr="004E755F">
        <w:rPr>
          <w:i/>
        </w:rPr>
        <w:t>w</w:t>
      </w:r>
      <w:r w:rsidR="00332311" w:rsidRPr="004E755F">
        <w:rPr>
          <w:i/>
        </w:rPr>
        <w:t xml:space="preserve">ind </w:t>
      </w:r>
      <w:r w:rsidR="00D2774E" w:rsidRPr="004E755F">
        <w:rPr>
          <w:i/>
        </w:rPr>
        <w:t>f</w:t>
      </w:r>
      <w:r w:rsidR="00332311" w:rsidRPr="004E755F">
        <w:rPr>
          <w:i/>
        </w:rPr>
        <w:t xml:space="preserve">arm </w:t>
      </w:r>
      <w:r w:rsidR="00D2774E" w:rsidRPr="004E755F">
        <w:rPr>
          <w:i/>
        </w:rPr>
        <w:t>g</w:t>
      </w:r>
      <w:r w:rsidR="00332311" w:rsidRPr="004E755F">
        <w:rPr>
          <w:i/>
        </w:rPr>
        <w:t>uidance - best practice approaches when seeking approval under Australia’s national environment law</w:t>
      </w:r>
      <w:r w:rsidRPr="004E755F">
        <w:t xml:space="preserve">, </w:t>
      </w:r>
      <w:r w:rsidR="006F065B" w:rsidRPr="004E755F">
        <w:t>Department of Climate Change, Energy, the Environment and Water</w:t>
      </w:r>
      <w:r w:rsidRPr="004E755F">
        <w:t xml:space="preserve">, Canberra, </w:t>
      </w:r>
      <w:r w:rsidR="006F14DB" w:rsidRPr="004E755F">
        <w:t>Month</w:t>
      </w:r>
      <w:r w:rsidRPr="004E755F">
        <w:t>. CC BY 4.0.</w:t>
      </w:r>
    </w:p>
    <w:p w14:paraId="7E7957C1" w14:textId="77777777" w:rsidR="00764D6A" w:rsidRDefault="00E91D72">
      <w:pPr>
        <w:pStyle w:val="Normalsmall"/>
      </w:pPr>
      <w:r w:rsidRPr="00AB67FE">
        <w:t xml:space="preserve">This publication is available at </w:t>
      </w:r>
      <w:hyperlink r:id="rId34" w:history="1">
        <w:r w:rsidR="00D86640" w:rsidRPr="004E755F">
          <w:rPr>
            <w:rStyle w:val="Hyperlink"/>
          </w:rPr>
          <w:t>dcceew.gov.au/publications</w:t>
        </w:r>
      </w:hyperlink>
      <w:r w:rsidRPr="00AB67FE">
        <w:t>.</w:t>
      </w:r>
    </w:p>
    <w:p w14:paraId="1028726A" w14:textId="77777777" w:rsidR="00DE0AAE" w:rsidRDefault="00D86640">
      <w:pPr>
        <w:pStyle w:val="Normalsmall"/>
        <w:spacing w:after="0"/>
      </w:pPr>
      <w:r w:rsidRPr="00D86640">
        <w:t>Department of Climate Change, Energy, the Environment and Water</w:t>
      </w:r>
    </w:p>
    <w:p w14:paraId="7ABA042D" w14:textId="77777777" w:rsidR="00764D6A" w:rsidRPr="00364A4A" w:rsidRDefault="00E91D72">
      <w:pPr>
        <w:pStyle w:val="Normalsmall"/>
        <w:spacing w:after="0"/>
      </w:pPr>
      <w:r w:rsidRPr="00364A4A">
        <w:t xml:space="preserve">GPO Box </w:t>
      </w:r>
      <w:r w:rsidR="008E2377">
        <w:t>3090</w:t>
      </w:r>
      <w:r w:rsidRPr="00364A4A">
        <w:t xml:space="preserve"> Canberra ACT 2601</w:t>
      </w:r>
    </w:p>
    <w:p w14:paraId="4D3F30FA" w14:textId="77777777" w:rsidR="00764D6A" w:rsidRPr="00364A4A" w:rsidRDefault="00E91D72">
      <w:pPr>
        <w:pStyle w:val="Normalsmall"/>
        <w:spacing w:after="0"/>
      </w:pPr>
      <w:r w:rsidRPr="00364A4A">
        <w:t xml:space="preserve">Telephone </w:t>
      </w:r>
      <w:r w:rsidR="0089087A" w:rsidRPr="0089087A">
        <w:t>1800 920 528</w:t>
      </w:r>
    </w:p>
    <w:p w14:paraId="0C46BFC4" w14:textId="77777777" w:rsidR="00764D6A" w:rsidRPr="00364A4A" w:rsidRDefault="00E91D72">
      <w:pPr>
        <w:pStyle w:val="Normalsmall"/>
      </w:pPr>
      <w:bookmarkStart w:id="0" w:name="_Hlk108621036"/>
      <w:r w:rsidRPr="00364A4A">
        <w:t xml:space="preserve">Web </w:t>
      </w:r>
      <w:hyperlink r:id="rId35" w:history="1">
        <w:r w:rsidR="00D86640">
          <w:rPr>
            <w:rStyle w:val="Hyperlink"/>
          </w:rPr>
          <w:t>dcceew.gov.au</w:t>
        </w:r>
      </w:hyperlink>
    </w:p>
    <w:bookmarkEnd w:id="0"/>
    <w:p w14:paraId="1137669F" w14:textId="77777777" w:rsidR="007C358A" w:rsidRDefault="007C358A">
      <w:pPr>
        <w:pStyle w:val="Normalsmall"/>
      </w:pPr>
      <w:r w:rsidRPr="00364A4A">
        <w:rPr>
          <w:rStyle w:val="Strong"/>
        </w:rPr>
        <w:t>Disclaimer</w:t>
      </w:r>
    </w:p>
    <w:p w14:paraId="15689FE1" w14:textId="77777777" w:rsidR="00764D6A" w:rsidRDefault="00E91D72">
      <w:pPr>
        <w:pStyle w:val="Normalsmall"/>
      </w:pPr>
      <w:r>
        <w:t xml:space="preserve">The Australian Government acting through the </w:t>
      </w:r>
      <w:r w:rsidR="00D86640" w:rsidRPr="00D86640">
        <w:t>Department of Climate Change, Energy, the Environment and Water</w:t>
      </w:r>
      <w:r>
        <w:t xml:space="preserve"> has exercised due care and skill in preparing and compiling the information and data in this publication. Notwithstanding, the </w:t>
      </w:r>
      <w:r w:rsidR="00D86640" w:rsidRPr="00D86640">
        <w:t>Department of Climate Change, Energy, the Environment and Water</w:t>
      </w:r>
      <w: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276B4A96" w14:textId="77777777" w:rsidR="00B02B9B" w:rsidRDefault="00B02B9B" w:rsidP="00B02B9B">
      <w:pPr>
        <w:pStyle w:val="Normalsmall"/>
      </w:pPr>
      <w:r>
        <w:rPr>
          <w:rStyle w:val="Strong"/>
        </w:rPr>
        <w:t>Acknowledgement of Country</w:t>
      </w:r>
    </w:p>
    <w:p w14:paraId="5A1926E5" w14:textId="77777777" w:rsidR="00FC0B39" w:rsidRDefault="00B8745D" w:rsidP="00F448C4">
      <w:pPr>
        <w:pStyle w:val="Normalsmall"/>
      </w:pPr>
      <w:r w:rsidRPr="00B8745D">
        <w:t>We acknowledge the Traditional Owners of Country throughout Australia and recognise their continuing connection to land, waters and culture. We pay our respects to their Elders past and present</w:t>
      </w:r>
      <w:r w:rsidR="00FC0B39" w:rsidRPr="00FC0B39">
        <w:t>.</w:t>
      </w:r>
    </w:p>
    <w:p w14:paraId="11F60732" w14:textId="77777777" w:rsidR="00A32152" w:rsidRDefault="00A32152" w:rsidP="00CB2439">
      <w:pPr>
        <w:pStyle w:val="Heading2"/>
        <w:ind w:left="720" w:hanging="720"/>
      </w:pPr>
      <w:bookmarkStart w:id="1" w:name="_Toc430782148"/>
      <w:r>
        <w:br w:type="page"/>
      </w:r>
    </w:p>
    <w:p w14:paraId="1110795E" w14:textId="77777777" w:rsidR="006F14DB" w:rsidRDefault="006F14DB" w:rsidP="006F14DB">
      <w:pPr>
        <w:rPr>
          <w:lang w:eastAsia="ja-JP"/>
        </w:rPr>
      </w:pPr>
      <w:bookmarkStart w:id="2" w:name="_Toc430782149"/>
      <w:bookmarkEnd w:id="1"/>
    </w:p>
    <w:bookmarkStart w:id="3" w:name="_Hlk165541404" w:displacedByCustomXml="next"/>
    <w:sdt>
      <w:sdtPr>
        <w:rPr>
          <w:rFonts w:ascii="Cambria" w:eastAsiaTheme="minorHAnsi" w:hAnsi="Cambria"/>
          <w:bCs w:val="0"/>
          <w:color w:val="auto"/>
          <w:sz w:val="22"/>
          <w:szCs w:val="22"/>
          <w:lang w:eastAsia="en-US"/>
        </w:rPr>
        <w:id w:val="-760297017"/>
        <w:docPartObj>
          <w:docPartGallery w:val="Table of Contents"/>
          <w:docPartUnique/>
        </w:docPartObj>
      </w:sdtPr>
      <w:sdtEndPr>
        <w:rPr>
          <w:rFonts w:asciiTheme="minorHAnsi" w:hAnsiTheme="minorHAnsi"/>
          <w:b/>
          <w:noProof/>
        </w:rPr>
      </w:sdtEndPr>
      <w:sdtContent>
        <w:p w14:paraId="71A85B80" w14:textId="00A099F1" w:rsidR="002D61F5" w:rsidRDefault="002D61F5" w:rsidP="002D61F5">
          <w:pPr>
            <w:pStyle w:val="TOCHeading"/>
          </w:pPr>
          <w:r>
            <w:t xml:space="preserve">Contents </w:t>
          </w:r>
        </w:p>
        <w:p w14:paraId="3AD85293" w14:textId="75285224" w:rsidR="00590834" w:rsidRDefault="002D61F5">
          <w:pPr>
            <w:pStyle w:val="TOC1"/>
            <w:rPr>
              <w:rFonts w:eastAsiaTheme="minorEastAsia"/>
              <w:b w:val="0"/>
              <w:kern w:val="2"/>
              <w:lang w:eastAsia="en-AU"/>
              <w14:ligatures w14:val="standardContextual"/>
            </w:rPr>
          </w:pPr>
          <w:r>
            <w:rPr>
              <w:b w:val="0"/>
            </w:rPr>
            <w:fldChar w:fldCharType="begin"/>
          </w:r>
          <w:r>
            <w:rPr>
              <w:b w:val="0"/>
            </w:rPr>
            <w:instrText xml:space="preserve"> TOC \h \z \u \t "Heading 2,1,Heading 3,2,Style1,2,TOA Heading,1" </w:instrText>
          </w:r>
          <w:r>
            <w:rPr>
              <w:b w:val="0"/>
            </w:rPr>
            <w:fldChar w:fldCharType="separate"/>
          </w:r>
          <w:hyperlink w:anchor="_Toc165619595" w:history="1">
            <w:r w:rsidR="00590834" w:rsidRPr="00F3558C">
              <w:rPr>
                <w:rStyle w:val="Hyperlink"/>
              </w:rPr>
              <w:t>Introduction</w:t>
            </w:r>
            <w:r w:rsidR="00590834">
              <w:rPr>
                <w:webHidden/>
              </w:rPr>
              <w:tab/>
            </w:r>
            <w:r w:rsidR="00590834">
              <w:rPr>
                <w:webHidden/>
              </w:rPr>
              <w:fldChar w:fldCharType="begin"/>
            </w:r>
            <w:r w:rsidR="00590834">
              <w:rPr>
                <w:webHidden/>
              </w:rPr>
              <w:instrText xml:space="preserve"> PAGEREF _Toc165619595 \h </w:instrText>
            </w:r>
            <w:r w:rsidR="00590834">
              <w:rPr>
                <w:webHidden/>
              </w:rPr>
            </w:r>
            <w:r w:rsidR="00590834">
              <w:rPr>
                <w:webHidden/>
              </w:rPr>
              <w:fldChar w:fldCharType="separate"/>
            </w:r>
            <w:r w:rsidR="00262883">
              <w:rPr>
                <w:webHidden/>
              </w:rPr>
              <w:t>4</w:t>
            </w:r>
            <w:r w:rsidR="00590834">
              <w:rPr>
                <w:webHidden/>
              </w:rPr>
              <w:fldChar w:fldCharType="end"/>
            </w:r>
          </w:hyperlink>
        </w:p>
        <w:p w14:paraId="17E4A2ED" w14:textId="4A08DEED" w:rsidR="00590834" w:rsidRDefault="00000000">
          <w:pPr>
            <w:pStyle w:val="TOC1"/>
            <w:rPr>
              <w:rFonts w:eastAsiaTheme="minorEastAsia"/>
              <w:b w:val="0"/>
              <w:kern w:val="2"/>
              <w:lang w:eastAsia="en-AU"/>
              <w14:ligatures w14:val="standardContextual"/>
            </w:rPr>
          </w:pPr>
          <w:hyperlink w:anchor="_Toc165619596" w:history="1">
            <w:r w:rsidR="00590834" w:rsidRPr="00F3558C">
              <w:rPr>
                <w:rStyle w:val="Hyperlink"/>
              </w:rPr>
              <w:t>Purpose of this document</w:t>
            </w:r>
            <w:r w:rsidR="00590834">
              <w:rPr>
                <w:webHidden/>
              </w:rPr>
              <w:tab/>
            </w:r>
            <w:r w:rsidR="00590834">
              <w:rPr>
                <w:webHidden/>
              </w:rPr>
              <w:fldChar w:fldCharType="begin"/>
            </w:r>
            <w:r w:rsidR="00590834">
              <w:rPr>
                <w:webHidden/>
              </w:rPr>
              <w:instrText xml:space="preserve"> PAGEREF _Toc165619596 \h </w:instrText>
            </w:r>
            <w:r w:rsidR="00590834">
              <w:rPr>
                <w:webHidden/>
              </w:rPr>
            </w:r>
            <w:r w:rsidR="00590834">
              <w:rPr>
                <w:webHidden/>
              </w:rPr>
              <w:fldChar w:fldCharType="separate"/>
            </w:r>
            <w:r w:rsidR="00262883">
              <w:rPr>
                <w:webHidden/>
              </w:rPr>
              <w:t>5</w:t>
            </w:r>
            <w:r w:rsidR="00590834">
              <w:rPr>
                <w:webHidden/>
              </w:rPr>
              <w:fldChar w:fldCharType="end"/>
            </w:r>
          </w:hyperlink>
        </w:p>
        <w:p w14:paraId="394B298D" w14:textId="79475607" w:rsidR="00590834" w:rsidRDefault="00000000">
          <w:pPr>
            <w:pStyle w:val="TOC1"/>
            <w:rPr>
              <w:rFonts w:eastAsiaTheme="minorEastAsia"/>
              <w:b w:val="0"/>
              <w:kern w:val="2"/>
              <w:lang w:eastAsia="en-AU"/>
              <w14:ligatures w14:val="standardContextual"/>
            </w:rPr>
          </w:pPr>
          <w:hyperlink w:anchor="_Toc165619597" w:history="1">
            <w:r w:rsidR="00590834" w:rsidRPr="00F3558C">
              <w:rPr>
                <w:rStyle w:val="Hyperlink"/>
              </w:rPr>
              <w:t>Understanding the EPBC Act assessment process</w:t>
            </w:r>
            <w:r w:rsidR="00590834">
              <w:rPr>
                <w:webHidden/>
              </w:rPr>
              <w:tab/>
            </w:r>
            <w:r w:rsidR="00590834">
              <w:rPr>
                <w:webHidden/>
              </w:rPr>
              <w:fldChar w:fldCharType="begin"/>
            </w:r>
            <w:r w:rsidR="00590834">
              <w:rPr>
                <w:webHidden/>
              </w:rPr>
              <w:instrText xml:space="preserve"> PAGEREF _Toc165619597 \h </w:instrText>
            </w:r>
            <w:r w:rsidR="00590834">
              <w:rPr>
                <w:webHidden/>
              </w:rPr>
            </w:r>
            <w:r w:rsidR="00590834">
              <w:rPr>
                <w:webHidden/>
              </w:rPr>
              <w:fldChar w:fldCharType="separate"/>
            </w:r>
            <w:r w:rsidR="00262883">
              <w:rPr>
                <w:webHidden/>
              </w:rPr>
              <w:t>6</w:t>
            </w:r>
            <w:r w:rsidR="00590834">
              <w:rPr>
                <w:webHidden/>
              </w:rPr>
              <w:fldChar w:fldCharType="end"/>
            </w:r>
          </w:hyperlink>
        </w:p>
        <w:p w14:paraId="1385DCB1" w14:textId="11899EC7" w:rsidR="00590834" w:rsidRDefault="00000000">
          <w:pPr>
            <w:pStyle w:val="TOC2"/>
            <w:tabs>
              <w:tab w:val="left" w:pos="1100"/>
            </w:tabs>
            <w:rPr>
              <w:rFonts w:eastAsiaTheme="minorEastAsia"/>
              <w:kern w:val="2"/>
              <w:lang w:eastAsia="en-AU"/>
              <w14:ligatures w14:val="standardContextual"/>
            </w:rPr>
          </w:pPr>
          <w:hyperlink w:anchor="_Toc165619598" w:history="1">
            <w:r w:rsidR="00590834" w:rsidRPr="00F3558C">
              <w:rPr>
                <w:rStyle w:val="Hyperlink"/>
              </w:rPr>
              <w:t>1.1</w:t>
            </w:r>
            <w:r w:rsidR="00590834">
              <w:rPr>
                <w:rFonts w:eastAsiaTheme="minorEastAsia"/>
                <w:kern w:val="2"/>
                <w:lang w:eastAsia="en-AU"/>
                <w14:ligatures w14:val="standardContextual"/>
              </w:rPr>
              <w:tab/>
            </w:r>
            <w:r w:rsidR="00590834" w:rsidRPr="00F3558C">
              <w:rPr>
                <w:rStyle w:val="Hyperlink"/>
              </w:rPr>
              <w:t>Legislative framework</w:t>
            </w:r>
            <w:r w:rsidR="00590834">
              <w:rPr>
                <w:webHidden/>
              </w:rPr>
              <w:tab/>
            </w:r>
            <w:r w:rsidR="00590834">
              <w:rPr>
                <w:webHidden/>
              </w:rPr>
              <w:fldChar w:fldCharType="begin"/>
            </w:r>
            <w:r w:rsidR="00590834">
              <w:rPr>
                <w:webHidden/>
              </w:rPr>
              <w:instrText xml:space="preserve"> PAGEREF _Toc165619598 \h </w:instrText>
            </w:r>
            <w:r w:rsidR="00590834">
              <w:rPr>
                <w:webHidden/>
              </w:rPr>
            </w:r>
            <w:r w:rsidR="00590834">
              <w:rPr>
                <w:webHidden/>
              </w:rPr>
              <w:fldChar w:fldCharType="separate"/>
            </w:r>
            <w:r w:rsidR="00262883">
              <w:rPr>
                <w:webHidden/>
              </w:rPr>
              <w:t>6</w:t>
            </w:r>
            <w:r w:rsidR="00590834">
              <w:rPr>
                <w:webHidden/>
              </w:rPr>
              <w:fldChar w:fldCharType="end"/>
            </w:r>
          </w:hyperlink>
        </w:p>
        <w:p w14:paraId="11703D4F" w14:textId="091F20FA" w:rsidR="00590834" w:rsidRDefault="00000000">
          <w:pPr>
            <w:pStyle w:val="TOC2"/>
            <w:tabs>
              <w:tab w:val="left" w:pos="1100"/>
            </w:tabs>
            <w:rPr>
              <w:rFonts w:eastAsiaTheme="minorEastAsia"/>
              <w:kern w:val="2"/>
              <w:lang w:eastAsia="en-AU"/>
              <w14:ligatures w14:val="standardContextual"/>
            </w:rPr>
          </w:pPr>
          <w:hyperlink w:anchor="_Toc165619599" w:history="1">
            <w:r w:rsidR="00590834" w:rsidRPr="00F3558C">
              <w:rPr>
                <w:rStyle w:val="Hyperlink"/>
              </w:rPr>
              <w:t>1.2</w:t>
            </w:r>
            <w:r w:rsidR="00590834">
              <w:rPr>
                <w:rFonts w:eastAsiaTheme="minorEastAsia"/>
                <w:kern w:val="2"/>
                <w:lang w:eastAsia="en-AU"/>
                <w14:ligatures w14:val="standardContextual"/>
              </w:rPr>
              <w:tab/>
            </w:r>
            <w:r w:rsidR="00590834" w:rsidRPr="00F3558C">
              <w:rPr>
                <w:rStyle w:val="Hyperlink"/>
              </w:rPr>
              <w:t>EPBC Act policy statements and guidelines</w:t>
            </w:r>
            <w:r w:rsidR="00590834">
              <w:rPr>
                <w:webHidden/>
              </w:rPr>
              <w:tab/>
            </w:r>
            <w:r w:rsidR="00590834">
              <w:rPr>
                <w:webHidden/>
              </w:rPr>
              <w:fldChar w:fldCharType="begin"/>
            </w:r>
            <w:r w:rsidR="00590834">
              <w:rPr>
                <w:webHidden/>
              </w:rPr>
              <w:instrText xml:space="preserve"> PAGEREF _Toc165619599 \h </w:instrText>
            </w:r>
            <w:r w:rsidR="00590834">
              <w:rPr>
                <w:webHidden/>
              </w:rPr>
            </w:r>
            <w:r w:rsidR="00590834">
              <w:rPr>
                <w:webHidden/>
              </w:rPr>
              <w:fldChar w:fldCharType="separate"/>
            </w:r>
            <w:r w:rsidR="00262883">
              <w:rPr>
                <w:webHidden/>
              </w:rPr>
              <w:t>7</w:t>
            </w:r>
            <w:r w:rsidR="00590834">
              <w:rPr>
                <w:webHidden/>
              </w:rPr>
              <w:fldChar w:fldCharType="end"/>
            </w:r>
          </w:hyperlink>
        </w:p>
        <w:p w14:paraId="19ECAC5C" w14:textId="7210BD9E" w:rsidR="00590834" w:rsidRDefault="00000000">
          <w:pPr>
            <w:pStyle w:val="TOC2"/>
            <w:tabs>
              <w:tab w:val="left" w:pos="1100"/>
            </w:tabs>
            <w:rPr>
              <w:rFonts w:eastAsiaTheme="minorEastAsia"/>
              <w:kern w:val="2"/>
              <w:lang w:eastAsia="en-AU"/>
              <w14:ligatures w14:val="standardContextual"/>
            </w:rPr>
          </w:pPr>
          <w:hyperlink w:anchor="_Toc165619600" w:history="1">
            <w:r w:rsidR="00590834" w:rsidRPr="00F3558C">
              <w:rPr>
                <w:rStyle w:val="Hyperlink"/>
              </w:rPr>
              <w:t>1.3</w:t>
            </w:r>
            <w:r w:rsidR="00590834">
              <w:rPr>
                <w:rFonts w:eastAsiaTheme="minorEastAsia"/>
                <w:kern w:val="2"/>
                <w:lang w:eastAsia="en-AU"/>
                <w14:ligatures w14:val="standardContextual"/>
              </w:rPr>
              <w:tab/>
            </w:r>
            <w:r w:rsidR="00590834" w:rsidRPr="00F3558C">
              <w:rPr>
                <w:rStyle w:val="Hyperlink"/>
              </w:rPr>
              <w:t>Conservation advices, recovery plans and threat abatement plans</w:t>
            </w:r>
            <w:r w:rsidR="00590834">
              <w:rPr>
                <w:webHidden/>
              </w:rPr>
              <w:tab/>
            </w:r>
            <w:r w:rsidR="00590834">
              <w:rPr>
                <w:webHidden/>
              </w:rPr>
              <w:fldChar w:fldCharType="begin"/>
            </w:r>
            <w:r w:rsidR="00590834">
              <w:rPr>
                <w:webHidden/>
              </w:rPr>
              <w:instrText xml:space="preserve"> PAGEREF _Toc165619600 \h </w:instrText>
            </w:r>
            <w:r w:rsidR="00590834">
              <w:rPr>
                <w:webHidden/>
              </w:rPr>
            </w:r>
            <w:r w:rsidR="00590834">
              <w:rPr>
                <w:webHidden/>
              </w:rPr>
              <w:fldChar w:fldCharType="separate"/>
            </w:r>
            <w:r w:rsidR="00262883">
              <w:rPr>
                <w:webHidden/>
              </w:rPr>
              <w:t>7</w:t>
            </w:r>
            <w:r w:rsidR="00590834">
              <w:rPr>
                <w:webHidden/>
              </w:rPr>
              <w:fldChar w:fldCharType="end"/>
            </w:r>
          </w:hyperlink>
        </w:p>
        <w:p w14:paraId="279D02CA" w14:textId="52853526" w:rsidR="00590834" w:rsidRDefault="00000000">
          <w:pPr>
            <w:pStyle w:val="TOC2"/>
            <w:tabs>
              <w:tab w:val="left" w:pos="1100"/>
            </w:tabs>
            <w:rPr>
              <w:rFonts w:eastAsiaTheme="minorEastAsia"/>
              <w:kern w:val="2"/>
              <w:lang w:eastAsia="en-AU"/>
              <w14:ligatures w14:val="standardContextual"/>
            </w:rPr>
          </w:pPr>
          <w:hyperlink w:anchor="_Toc165619601" w:history="1">
            <w:r w:rsidR="00590834" w:rsidRPr="00F3558C">
              <w:rPr>
                <w:rStyle w:val="Hyperlink"/>
              </w:rPr>
              <w:t>1.4</w:t>
            </w:r>
            <w:r w:rsidR="00590834">
              <w:rPr>
                <w:rFonts w:eastAsiaTheme="minorEastAsia"/>
                <w:kern w:val="2"/>
                <w:lang w:eastAsia="en-AU"/>
                <w14:ligatures w14:val="standardContextual"/>
              </w:rPr>
              <w:tab/>
            </w:r>
            <w:r w:rsidR="00590834" w:rsidRPr="00F3558C">
              <w:rPr>
                <w:rStyle w:val="Hyperlink"/>
              </w:rPr>
              <w:t>State/Territory government assessment</w:t>
            </w:r>
            <w:r w:rsidR="00590834">
              <w:rPr>
                <w:webHidden/>
              </w:rPr>
              <w:tab/>
            </w:r>
            <w:r w:rsidR="00590834">
              <w:rPr>
                <w:webHidden/>
              </w:rPr>
              <w:fldChar w:fldCharType="begin"/>
            </w:r>
            <w:r w:rsidR="00590834">
              <w:rPr>
                <w:webHidden/>
              </w:rPr>
              <w:instrText xml:space="preserve"> PAGEREF _Toc165619601 \h </w:instrText>
            </w:r>
            <w:r w:rsidR="00590834">
              <w:rPr>
                <w:webHidden/>
              </w:rPr>
            </w:r>
            <w:r w:rsidR="00590834">
              <w:rPr>
                <w:webHidden/>
              </w:rPr>
              <w:fldChar w:fldCharType="separate"/>
            </w:r>
            <w:r w:rsidR="00262883">
              <w:rPr>
                <w:webHidden/>
              </w:rPr>
              <w:t>8</w:t>
            </w:r>
            <w:r w:rsidR="00590834">
              <w:rPr>
                <w:webHidden/>
              </w:rPr>
              <w:fldChar w:fldCharType="end"/>
            </w:r>
          </w:hyperlink>
        </w:p>
        <w:p w14:paraId="4D80D028" w14:textId="5FFC3EF2" w:rsidR="00590834" w:rsidRDefault="00000000">
          <w:pPr>
            <w:pStyle w:val="TOC2"/>
            <w:tabs>
              <w:tab w:val="left" w:pos="1100"/>
            </w:tabs>
            <w:rPr>
              <w:rFonts w:eastAsiaTheme="minorEastAsia"/>
              <w:kern w:val="2"/>
              <w:lang w:eastAsia="en-AU"/>
              <w14:ligatures w14:val="standardContextual"/>
            </w:rPr>
          </w:pPr>
          <w:hyperlink w:anchor="_Toc165619602" w:history="1">
            <w:r w:rsidR="00590834" w:rsidRPr="00F3558C">
              <w:rPr>
                <w:rStyle w:val="Hyperlink"/>
              </w:rPr>
              <w:t>1.5</w:t>
            </w:r>
            <w:r w:rsidR="00590834">
              <w:rPr>
                <w:rFonts w:eastAsiaTheme="minorEastAsia"/>
                <w:kern w:val="2"/>
                <w:lang w:eastAsia="en-AU"/>
                <w14:ligatures w14:val="standardContextual"/>
              </w:rPr>
              <w:tab/>
            </w:r>
            <w:r w:rsidR="00590834" w:rsidRPr="00F3558C">
              <w:rPr>
                <w:rStyle w:val="Hyperlink"/>
              </w:rPr>
              <w:t>Information milestones</w:t>
            </w:r>
            <w:r w:rsidR="00590834">
              <w:rPr>
                <w:webHidden/>
              </w:rPr>
              <w:tab/>
            </w:r>
            <w:r w:rsidR="00590834">
              <w:rPr>
                <w:webHidden/>
              </w:rPr>
              <w:fldChar w:fldCharType="begin"/>
            </w:r>
            <w:r w:rsidR="00590834">
              <w:rPr>
                <w:webHidden/>
              </w:rPr>
              <w:instrText xml:space="preserve"> PAGEREF _Toc165619602 \h </w:instrText>
            </w:r>
            <w:r w:rsidR="00590834">
              <w:rPr>
                <w:webHidden/>
              </w:rPr>
            </w:r>
            <w:r w:rsidR="00590834">
              <w:rPr>
                <w:webHidden/>
              </w:rPr>
              <w:fldChar w:fldCharType="separate"/>
            </w:r>
            <w:r w:rsidR="00262883">
              <w:rPr>
                <w:webHidden/>
              </w:rPr>
              <w:t>8</w:t>
            </w:r>
            <w:r w:rsidR="00590834">
              <w:rPr>
                <w:webHidden/>
              </w:rPr>
              <w:fldChar w:fldCharType="end"/>
            </w:r>
          </w:hyperlink>
        </w:p>
        <w:p w14:paraId="61BE6107" w14:textId="23AE2069" w:rsidR="00590834" w:rsidRDefault="00000000">
          <w:pPr>
            <w:pStyle w:val="TOC1"/>
            <w:rPr>
              <w:rFonts w:eastAsiaTheme="minorEastAsia"/>
              <w:b w:val="0"/>
              <w:kern w:val="2"/>
              <w:lang w:eastAsia="en-AU"/>
              <w14:ligatures w14:val="standardContextual"/>
            </w:rPr>
          </w:pPr>
          <w:hyperlink w:anchor="_Toc165619603" w:history="1">
            <w:r w:rsidR="00590834" w:rsidRPr="00F3558C">
              <w:rPr>
                <w:rStyle w:val="Hyperlink"/>
              </w:rPr>
              <w:t>Environmental impacts of onshore wind farms</w:t>
            </w:r>
            <w:r w:rsidR="00590834">
              <w:rPr>
                <w:webHidden/>
              </w:rPr>
              <w:tab/>
            </w:r>
            <w:r w:rsidR="00590834">
              <w:rPr>
                <w:webHidden/>
              </w:rPr>
              <w:fldChar w:fldCharType="begin"/>
            </w:r>
            <w:r w:rsidR="00590834">
              <w:rPr>
                <w:webHidden/>
              </w:rPr>
              <w:instrText xml:space="preserve"> PAGEREF _Toc165619603 \h </w:instrText>
            </w:r>
            <w:r w:rsidR="00590834">
              <w:rPr>
                <w:webHidden/>
              </w:rPr>
            </w:r>
            <w:r w:rsidR="00590834">
              <w:rPr>
                <w:webHidden/>
              </w:rPr>
              <w:fldChar w:fldCharType="separate"/>
            </w:r>
            <w:r w:rsidR="00262883">
              <w:rPr>
                <w:webHidden/>
              </w:rPr>
              <w:t>10</w:t>
            </w:r>
            <w:r w:rsidR="00590834">
              <w:rPr>
                <w:webHidden/>
              </w:rPr>
              <w:fldChar w:fldCharType="end"/>
            </w:r>
          </w:hyperlink>
        </w:p>
        <w:p w14:paraId="5F9D22DB" w14:textId="2112F85D" w:rsidR="00590834" w:rsidRDefault="00000000">
          <w:pPr>
            <w:pStyle w:val="TOC2"/>
            <w:tabs>
              <w:tab w:val="left" w:pos="1100"/>
            </w:tabs>
            <w:rPr>
              <w:rFonts w:eastAsiaTheme="minorEastAsia"/>
              <w:kern w:val="2"/>
              <w:lang w:eastAsia="en-AU"/>
              <w14:ligatures w14:val="standardContextual"/>
            </w:rPr>
          </w:pPr>
          <w:hyperlink w:anchor="_Toc165619604" w:history="1">
            <w:r w:rsidR="00590834" w:rsidRPr="00F3558C">
              <w:rPr>
                <w:rStyle w:val="Hyperlink"/>
              </w:rPr>
              <w:t>1.6</w:t>
            </w:r>
            <w:r w:rsidR="00590834">
              <w:rPr>
                <w:rFonts w:eastAsiaTheme="minorEastAsia"/>
                <w:kern w:val="2"/>
                <w:lang w:eastAsia="en-AU"/>
                <w14:ligatures w14:val="standardContextual"/>
              </w:rPr>
              <w:tab/>
            </w:r>
            <w:r w:rsidR="00590834" w:rsidRPr="00F3558C">
              <w:rPr>
                <w:rStyle w:val="Hyperlink"/>
              </w:rPr>
              <w:t>Consider the context of your action</w:t>
            </w:r>
            <w:r w:rsidR="00590834">
              <w:rPr>
                <w:webHidden/>
              </w:rPr>
              <w:tab/>
            </w:r>
            <w:r w:rsidR="00590834">
              <w:rPr>
                <w:webHidden/>
              </w:rPr>
              <w:fldChar w:fldCharType="begin"/>
            </w:r>
            <w:r w:rsidR="00590834">
              <w:rPr>
                <w:webHidden/>
              </w:rPr>
              <w:instrText xml:space="preserve"> PAGEREF _Toc165619604 \h </w:instrText>
            </w:r>
            <w:r w:rsidR="00590834">
              <w:rPr>
                <w:webHidden/>
              </w:rPr>
            </w:r>
            <w:r w:rsidR="00590834">
              <w:rPr>
                <w:webHidden/>
              </w:rPr>
              <w:fldChar w:fldCharType="separate"/>
            </w:r>
            <w:r w:rsidR="00262883">
              <w:rPr>
                <w:webHidden/>
              </w:rPr>
              <w:t>10</w:t>
            </w:r>
            <w:r w:rsidR="00590834">
              <w:rPr>
                <w:webHidden/>
              </w:rPr>
              <w:fldChar w:fldCharType="end"/>
            </w:r>
          </w:hyperlink>
        </w:p>
        <w:p w14:paraId="2A4F192E" w14:textId="6AF273FD" w:rsidR="00590834" w:rsidRDefault="00000000">
          <w:pPr>
            <w:pStyle w:val="TOC2"/>
            <w:tabs>
              <w:tab w:val="left" w:pos="1100"/>
            </w:tabs>
            <w:rPr>
              <w:rFonts w:eastAsiaTheme="minorEastAsia"/>
              <w:kern w:val="2"/>
              <w:lang w:eastAsia="en-AU"/>
              <w14:ligatures w14:val="standardContextual"/>
            </w:rPr>
          </w:pPr>
          <w:hyperlink w:anchor="_Toc165619605" w:history="1">
            <w:r w:rsidR="00590834" w:rsidRPr="00F3558C">
              <w:rPr>
                <w:rStyle w:val="Hyperlink"/>
              </w:rPr>
              <w:t>1.7</w:t>
            </w:r>
            <w:r w:rsidR="00590834">
              <w:rPr>
                <w:rFonts w:eastAsiaTheme="minorEastAsia"/>
                <w:kern w:val="2"/>
                <w:lang w:eastAsia="en-AU"/>
                <w14:ligatures w14:val="standardContextual"/>
              </w:rPr>
              <w:tab/>
            </w:r>
            <w:r w:rsidR="00590834" w:rsidRPr="00F3558C">
              <w:rPr>
                <w:rStyle w:val="Hyperlink"/>
              </w:rPr>
              <w:t>Avoiding and reducing impacts</w:t>
            </w:r>
            <w:r w:rsidR="00590834">
              <w:rPr>
                <w:webHidden/>
              </w:rPr>
              <w:tab/>
            </w:r>
            <w:r w:rsidR="00590834">
              <w:rPr>
                <w:webHidden/>
              </w:rPr>
              <w:fldChar w:fldCharType="begin"/>
            </w:r>
            <w:r w:rsidR="00590834">
              <w:rPr>
                <w:webHidden/>
              </w:rPr>
              <w:instrText xml:space="preserve"> PAGEREF _Toc165619605 \h </w:instrText>
            </w:r>
            <w:r w:rsidR="00590834">
              <w:rPr>
                <w:webHidden/>
              </w:rPr>
            </w:r>
            <w:r w:rsidR="00590834">
              <w:rPr>
                <w:webHidden/>
              </w:rPr>
              <w:fldChar w:fldCharType="separate"/>
            </w:r>
            <w:r w:rsidR="00262883">
              <w:rPr>
                <w:webHidden/>
              </w:rPr>
              <w:t>11</w:t>
            </w:r>
            <w:r w:rsidR="00590834">
              <w:rPr>
                <w:webHidden/>
              </w:rPr>
              <w:fldChar w:fldCharType="end"/>
            </w:r>
          </w:hyperlink>
        </w:p>
        <w:p w14:paraId="3785C996" w14:textId="4ECC0013" w:rsidR="00590834" w:rsidRDefault="00000000">
          <w:pPr>
            <w:pStyle w:val="TOC2"/>
            <w:tabs>
              <w:tab w:val="left" w:pos="1100"/>
            </w:tabs>
            <w:rPr>
              <w:rFonts w:eastAsiaTheme="minorEastAsia"/>
              <w:kern w:val="2"/>
              <w:lang w:eastAsia="en-AU"/>
              <w14:ligatures w14:val="standardContextual"/>
            </w:rPr>
          </w:pPr>
          <w:hyperlink w:anchor="_Toc165619606" w:history="1">
            <w:r w:rsidR="00590834" w:rsidRPr="00F3558C">
              <w:rPr>
                <w:rStyle w:val="Hyperlink"/>
              </w:rPr>
              <w:t>1.8</w:t>
            </w:r>
            <w:r w:rsidR="00590834">
              <w:rPr>
                <w:rFonts w:eastAsiaTheme="minorEastAsia"/>
                <w:kern w:val="2"/>
                <w:lang w:eastAsia="en-AU"/>
                <w14:ligatures w14:val="standardContextual"/>
              </w:rPr>
              <w:tab/>
            </w:r>
            <w:r w:rsidR="00590834" w:rsidRPr="00F3558C">
              <w:rPr>
                <w:rStyle w:val="Hyperlink"/>
              </w:rPr>
              <w:t>Avoidance</w:t>
            </w:r>
            <w:r w:rsidR="00590834">
              <w:rPr>
                <w:webHidden/>
              </w:rPr>
              <w:tab/>
            </w:r>
            <w:r w:rsidR="00590834">
              <w:rPr>
                <w:webHidden/>
              </w:rPr>
              <w:fldChar w:fldCharType="begin"/>
            </w:r>
            <w:r w:rsidR="00590834">
              <w:rPr>
                <w:webHidden/>
              </w:rPr>
              <w:instrText xml:space="preserve"> PAGEREF _Toc165619606 \h </w:instrText>
            </w:r>
            <w:r w:rsidR="00590834">
              <w:rPr>
                <w:webHidden/>
              </w:rPr>
            </w:r>
            <w:r w:rsidR="00590834">
              <w:rPr>
                <w:webHidden/>
              </w:rPr>
              <w:fldChar w:fldCharType="separate"/>
            </w:r>
            <w:r w:rsidR="00262883">
              <w:rPr>
                <w:webHidden/>
              </w:rPr>
              <w:t>12</w:t>
            </w:r>
            <w:r w:rsidR="00590834">
              <w:rPr>
                <w:webHidden/>
              </w:rPr>
              <w:fldChar w:fldCharType="end"/>
            </w:r>
          </w:hyperlink>
        </w:p>
        <w:p w14:paraId="22934B19" w14:textId="41325524" w:rsidR="00590834" w:rsidRDefault="00000000">
          <w:pPr>
            <w:pStyle w:val="TOC2"/>
            <w:tabs>
              <w:tab w:val="left" w:pos="1100"/>
            </w:tabs>
            <w:rPr>
              <w:rFonts w:eastAsiaTheme="minorEastAsia"/>
              <w:kern w:val="2"/>
              <w:lang w:eastAsia="en-AU"/>
              <w14:ligatures w14:val="standardContextual"/>
            </w:rPr>
          </w:pPr>
          <w:hyperlink w:anchor="_Toc165619607" w:history="1">
            <w:r w:rsidR="00590834" w:rsidRPr="00F3558C">
              <w:rPr>
                <w:rStyle w:val="Hyperlink"/>
                <w:rFonts w:cstheme="minorHAnsi"/>
              </w:rPr>
              <w:t>1.9</w:t>
            </w:r>
            <w:r w:rsidR="00590834">
              <w:rPr>
                <w:rFonts w:eastAsiaTheme="minorEastAsia"/>
                <w:kern w:val="2"/>
                <w:lang w:eastAsia="en-AU"/>
                <w14:ligatures w14:val="standardContextual"/>
              </w:rPr>
              <w:tab/>
            </w:r>
            <w:r w:rsidR="00590834" w:rsidRPr="00F3558C">
              <w:rPr>
                <w:rStyle w:val="Hyperlink"/>
              </w:rPr>
              <w:t>Mitigation</w:t>
            </w:r>
            <w:r w:rsidR="00590834">
              <w:rPr>
                <w:webHidden/>
              </w:rPr>
              <w:tab/>
            </w:r>
            <w:r w:rsidR="00590834">
              <w:rPr>
                <w:webHidden/>
              </w:rPr>
              <w:fldChar w:fldCharType="begin"/>
            </w:r>
            <w:r w:rsidR="00590834">
              <w:rPr>
                <w:webHidden/>
              </w:rPr>
              <w:instrText xml:space="preserve"> PAGEREF _Toc165619607 \h </w:instrText>
            </w:r>
            <w:r w:rsidR="00590834">
              <w:rPr>
                <w:webHidden/>
              </w:rPr>
            </w:r>
            <w:r w:rsidR="00590834">
              <w:rPr>
                <w:webHidden/>
              </w:rPr>
              <w:fldChar w:fldCharType="separate"/>
            </w:r>
            <w:r w:rsidR="00262883">
              <w:rPr>
                <w:webHidden/>
              </w:rPr>
              <w:t>13</w:t>
            </w:r>
            <w:r w:rsidR="00590834">
              <w:rPr>
                <w:webHidden/>
              </w:rPr>
              <w:fldChar w:fldCharType="end"/>
            </w:r>
          </w:hyperlink>
        </w:p>
        <w:p w14:paraId="07B4BC20" w14:textId="6902B1C9" w:rsidR="00590834" w:rsidRDefault="00000000">
          <w:pPr>
            <w:pStyle w:val="TOC1"/>
            <w:rPr>
              <w:rFonts w:eastAsiaTheme="minorEastAsia"/>
              <w:b w:val="0"/>
              <w:kern w:val="2"/>
              <w:lang w:eastAsia="en-AU"/>
              <w14:ligatures w14:val="standardContextual"/>
            </w:rPr>
          </w:pPr>
          <w:hyperlink w:anchor="_Toc165619608" w:history="1">
            <w:r w:rsidR="00590834" w:rsidRPr="00F3558C">
              <w:rPr>
                <w:rStyle w:val="Hyperlink"/>
              </w:rPr>
              <w:t>Referral</w:t>
            </w:r>
            <w:r w:rsidR="00590834">
              <w:rPr>
                <w:webHidden/>
              </w:rPr>
              <w:tab/>
            </w:r>
            <w:r w:rsidR="00590834">
              <w:rPr>
                <w:webHidden/>
              </w:rPr>
              <w:fldChar w:fldCharType="begin"/>
            </w:r>
            <w:r w:rsidR="00590834">
              <w:rPr>
                <w:webHidden/>
              </w:rPr>
              <w:instrText xml:space="preserve"> PAGEREF _Toc165619608 \h </w:instrText>
            </w:r>
            <w:r w:rsidR="00590834">
              <w:rPr>
                <w:webHidden/>
              </w:rPr>
            </w:r>
            <w:r w:rsidR="00590834">
              <w:rPr>
                <w:webHidden/>
              </w:rPr>
              <w:fldChar w:fldCharType="separate"/>
            </w:r>
            <w:r w:rsidR="00262883">
              <w:rPr>
                <w:webHidden/>
              </w:rPr>
              <w:t>14</w:t>
            </w:r>
            <w:r w:rsidR="00590834">
              <w:rPr>
                <w:webHidden/>
              </w:rPr>
              <w:fldChar w:fldCharType="end"/>
            </w:r>
          </w:hyperlink>
        </w:p>
        <w:p w14:paraId="3BA1DA63" w14:textId="5F20B882" w:rsidR="00590834" w:rsidRDefault="00000000">
          <w:pPr>
            <w:pStyle w:val="TOC2"/>
            <w:tabs>
              <w:tab w:val="left" w:pos="1100"/>
            </w:tabs>
            <w:rPr>
              <w:rFonts w:eastAsiaTheme="minorEastAsia"/>
              <w:kern w:val="2"/>
              <w:lang w:eastAsia="en-AU"/>
              <w14:ligatures w14:val="standardContextual"/>
            </w:rPr>
          </w:pPr>
          <w:hyperlink w:anchor="_Toc165619609" w:history="1">
            <w:r w:rsidR="00590834" w:rsidRPr="00F3558C">
              <w:rPr>
                <w:rStyle w:val="Hyperlink"/>
              </w:rPr>
              <w:t>1.10</w:t>
            </w:r>
            <w:r w:rsidR="00590834">
              <w:rPr>
                <w:rFonts w:eastAsiaTheme="minorEastAsia"/>
                <w:kern w:val="2"/>
                <w:lang w:eastAsia="en-AU"/>
                <w14:ligatures w14:val="standardContextual"/>
              </w:rPr>
              <w:tab/>
            </w:r>
            <w:r w:rsidR="00590834" w:rsidRPr="00F3558C">
              <w:rPr>
                <w:rStyle w:val="Hyperlink"/>
              </w:rPr>
              <w:t>Engage with us early</w:t>
            </w:r>
            <w:r w:rsidR="00590834">
              <w:rPr>
                <w:webHidden/>
              </w:rPr>
              <w:tab/>
            </w:r>
            <w:r w:rsidR="00590834">
              <w:rPr>
                <w:webHidden/>
              </w:rPr>
              <w:fldChar w:fldCharType="begin"/>
            </w:r>
            <w:r w:rsidR="00590834">
              <w:rPr>
                <w:webHidden/>
              </w:rPr>
              <w:instrText xml:space="preserve"> PAGEREF _Toc165619609 \h </w:instrText>
            </w:r>
            <w:r w:rsidR="00590834">
              <w:rPr>
                <w:webHidden/>
              </w:rPr>
            </w:r>
            <w:r w:rsidR="00590834">
              <w:rPr>
                <w:webHidden/>
              </w:rPr>
              <w:fldChar w:fldCharType="separate"/>
            </w:r>
            <w:r w:rsidR="00262883">
              <w:rPr>
                <w:webHidden/>
              </w:rPr>
              <w:t>14</w:t>
            </w:r>
            <w:r w:rsidR="00590834">
              <w:rPr>
                <w:webHidden/>
              </w:rPr>
              <w:fldChar w:fldCharType="end"/>
            </w:r>
          </w:hyperlink>
        </w:p>
        <w:p w14:paraId="4B43DBBC" w14:textId="63819082" w:rsidR="00590834" w:rsidRDefault="00000000">
          <w:pPr>
            <w:pStyle w:val="TOC2"/>
            <w:tabs>
              <w:tab w:val="left" w:pos="1100"/>
            </w:tabs>
            <w:rPr>
              <w:rFonts w:eastAsiaTheme="minorEastAsia"/>
              <w:kern w:val="2"/>
              <w:lang w:eastAsia="en-AU"/>
              <w14:ligatures w14:val="standardContextual"/>
            </w:rPr>
          </w:pPr>
          <w:hyperlink w:anchor="_Toc165619610" w:history="1">
            <w:r w:rsidR="00590834" w:rsidRPr="00F3558C">
              <w:rPr>
                <w:rStyle w:val="Hyperlink"/>
              </w:rPr>
              <w:t>1.11</w:t>
            </w:r>
            <w:r w:rsidR="00590834">
              <w:rPr>
                <w:rFonts w:eastAsiaTheme="minorEastAsia"/>
                <w:kern w:val="2"/>
                <w:lang w:eastAsia="en-AU"/>
                <w14:ligatures w14:val="standardContextual"/>
              </w:rPr>
              <w:tab/>
            </w:r>
            <w:r w:rsidR="00590834" w:rsidRPr="00F3558C">
              <w:rPr>
                <w:rStyle w:val="Hyperlink"/>
              </w:rPr>
              <w:t>Pre-referral meeting</w:t>
            </w:r>
            <w:r w:rsidR="00590834">
              <w:rPr>
                <w:webHidden/>
              </w:rPr>
              <w:tab/>
            </w:r>
            <w:r w:rsidR="00590834">
              <w:rPr>
                <w:webHidden/>
              </w:rPr>
              <w:fldChar w:fldCharType="begin"/>
            </w:r>
            <w:r w:rsidR="00590834">
              <w:rPr>
                <w:webHidden/>
              </w:rPr>
              <w:instrText xml:space="preserve"> PAGEREF _Toc165619610 \h </w:instrText>
            </w:r>
            <w:r w:rsidR="00590834">
              <w:rPr>
                <w:webHidden/>
              </w:rPr>
            </w:r>
            <w:r w:rsidR="00590834">
              <w:rPr>
                <w:webHidden/>
              </w:rPr>
              <w:fldChar w:fldCharType="separate"/>
            </w:r>
            <w:r w:rsidR="00262883">
              <w:rPr>
                <w:webHidden/>
              </w:rPr>
              <w:t>15</w:t>
            </w:r>
            <w:r w:rsidR="00590834">
              <w:rPr>
                <w:webHidden/>
              </w:rPr>
              <w:fldChar w:fldCharType="end"/>
            </w:r>
          </w:hyperlink>
        </w:p>
        <w:p w14:paraId="055197FD" w14:textId="7EA0BEDD" w:rsidR="00590834" w:rsidRDefault="00000000">
          <w:pPr>
            <w:pStyle w:val="TOC2"/>
            <w:tabs>
              <w:tab w:val="left" w:pos="1100"/>
            </w:tabs>
            <w:rPr>
              <w:rFonts w:eastAsiaTheme="minorEastAsia"/>
              <w:kern w:val="2"/>
              <w:lang w:eastAsia="en-AU"/>
              <w14:ligatures w14:val="standardContextual"/>
            </w:rPr>
          </w:pPr>
          <w:hyperlink w:anchor="_Toc165619611" w:history="1">
            <w:r w:rsidR="00590834" w:rsidRPr="00F3558C">
              <w:rPr>
                <w:rStyle w:val="Hyperlink"/>
              </w:rPr>
              <w:t>1.12</w:t>
            </w:r>
            <w:r w:rsidR="00590834">
              <w:rPr>
                <w:rFonts w:eastAsiaTheme="minorEastAsia"/>
                <w:kern w:val="2"/>
                <w:lang w:eastAsia="en-AU"/>
                <w14:ligatures w14:val="standardContextual"/>
              </w:rPr>
              <w:tab/>
            </w:r>
            <w:r w:rsidR="00590834" w:rsidRPr="00F3558C">
              <w:rPr>
                <w:rStyle w:val="Hyperlink"/>
              </w:rPr>
              <w:t>Recommended referral documentation</w:t>
            </w:r>
            <w:r w:rsidR="00590834">
              <w:rPr>
                <w:webHidden/>
              </w:rPr>
              <w:tab/>
            </w:r>
            <w:r w:rsidR="00590834">
              <w:rPr>
                <w:webHidden/>
              </w:rPr>
              <w:fldChar w:fldCharType="begin"/>
            </w:r>
            <w:r w:rsidR="00590834">
              <w:rPr>
                <w:webHidden/>
              </w:rPr>
              <w:instrText xml:space="preserve"> PAGEREF _Toc165619611 \h </w:instrText>
            </w:r>
            <w:r w:rsidR="00590834">
              <w:rPr>
                <w:webHidden/>
              </w:rPr>
            </w:r>
            <w:r w:rsidR="00590834">
              <w:rPr>
                <w:webHidden/>
              </w:rPr>
              <w:fldChar w:fldCharType="separate"/>
            </w:r>
            <w:r w:rsidR="00262883">
              <w:rPr>
                <w:webHidden/>
              </w:rPr>
              <w:t>15</w:t>
            </w:r>
            <w:r w:rsidR="00590834">
              <w:rPr>
                <w:webHidden/>
              </w:rPr>
              <w:fldChar w:fldCharType="end"/>
            </w:r>
          </w:hyperlink>
        </w:p>
        <w:p w14:paraId="26406C79" w14:textId="2E98D81B" w:rsidR="00590834" w:rsidRDefault="00000000">
          <w:pPr>
            <w:pStyle w:val="TOC2"/>
            <w:tabs>
              <w:tab w:val="left" w:pos="1100"/>
            </w:tabs>
            <w:rPr>
              <w:rFonts w:eastAsiaTheme="minorEastAsia"/>
              <w:kern w:val="2"/>
              <w:lang w:eastAsia="en-AU"/>
              <w14:ligatures w14:val="standardContextual"/>
            </w:rPr>
          </w:pPr>
          <w:hyperlink w:anchor="_Toc165619612" w:history="1">
            <w:r w:rsidR="00590834" w:rsidRPr="00F3558C">
              <w:rPr>
                <w:rStyle w:val="Hyperlink"/>
              </w:rPr>
              <w:t>1.13</w:t>
            </w:r>
            <w:r w:rsidR="00590834">
              <w:rPr>
                <w:rFonts w:eastAsiaTheme="minorEastAsia"/>
                <w:kern w:val="2"/>
                <w:lang w:eastAsia="en-AU"/>
                <w14:ligatures w14:val="standardContextual"/>
              </w:rPr>
              <w:tab/>
            </w:r>
            <w:r w:rsidR="00590834" w:rsidRPr="00F3558C">
              <w:rPr>
                <w:rStyle w:val="Hyperlink"/>
              </w:rPr>
              <w:t>Choosing not to refer</w:t>
            </w:r>
            <w:r w:rsidR="00590834">
              <w:rPr>
                <w:webHidden/>
              </w:rPr>
              <w:tab/>
            </w:r>
            <w:r w:rsidR="00590834">
              <w:rPr>
                <w:webHidden/>
              </w:rPr>
              <w:fldChar w:fldCharType="begin"/>
            </w:r>
            <w:r w:rsidR="00590834">
              <w:rPr>
                <w:webHidden/>
              </w:rPr>
              <w:instrText xml:space="preserve"> PAGEREF _Toc165619612 \h </w:instrText>
            </w:r>
            <w:r w:rsidR="00590834">
              <w:rPr>
                <w:webHidden/>
              </w:rPr>
            </w:r>
            <w:r w:rsidR="00590834">
              <w:rPr>
                <w:webHidden/>
              </w:rPr>
              <w:fldChar w:fldCharType="separate"/>
            </w:r>
            <w:r w:rsidR="00262883">
              <w:rPr>
                <w:webHidden/>
              </w:rPr>
              <w:t>16</w:t>
            </w:r>
            <w:r w:rsidR="00590834">
              <w:rPr>
                <w:webHidden/>
              </w:rPr>
              <w:fldChar w:fldCharType="end"/>
            </w:r>
          </w:hyperlink>
        </w:p>
        <w:p w14:paraId="108E3434" w14:textId="05C0D200" w:rsidR="00590834" w:rsidRDefault="00000000">
          <w:pPr>
            <w:pStyle w:val="TOC1"/>
            <w:rPr>
              <w:rFonts w:eastAsiaTheme="minorEastAsia"/>
              <w:b w:val="0"/>
              <w:kern w:val="2"/>
              <w:lang w:eastAsia="en-AU"/>
              <w14:ligatures w14:val="standardContextual"/>
            </w:rPr>
          </w:pPr>
          <w:hyperlink w:anchor="_Toc165619613" w:history="1">
            <w:r w:rsidR="00590834" w:rsidRPr="00F3558C">
              <w:rPr>
                <w:rStyle w:val="Hyperlink"/>
              </w:rPr>
              <w:t>Assessment survey requirements</w:t>
            </w:r>
            <w:r w:rsidR="00590834">
              <w:rPr>
                <w:webHidden/>
              </w:rPr>
              <w:tab/>
            </w:r>
            <w:r w:rsidR="00590834">
              <w:rPr>
                <w:webHidden/>
              </w:rPr>
              <w:fldChar w:fldCharType="begin"/>
            </w:r>
            <w:r w:rsidR="00590834">
              <w:rPr>
                <w:webHidden/>
              </w:rPr>
              <w:instrText xml:space="preserve"> PAGEREF _Toc165619613 \h </w:instrText>
            </w:r>
            <w:r w:rsidR="00590834">
              <w:rPr>
                <w:webHidden/>
              </w:rPr>
            </w:r>
            <w:r w:rsidR="00590834">
              <w:rPr>
                <w:webHidden/>
              </w:rPr>
              <w:fldChar w:fldCharType="separate"/>
            </w:r>
            <w:r w:rsidR="00262883">
              <w:rPr>
                <w:webHidden/>
              </w:rPr>
              <w:t>16</w:t>
            </w:r>
            <w:r w:rsidR="00590834">
              <w:rPr>
                <w:webHidden/>
              </w:rPr>
              <w:fldChar w:fldCharType="end"/>
            </w:r>
          </w:hyperlink>
        </w:p>
        <w:p w14:paraId="3A7564FD" w14:textId="5F5DFBC0" w:rsidR="00590834" w:rsidRDefault="00000000">
          <w:pPr>
            <w:pStyle w:val="TOC2"/>
            <w:tabs>
              <w:tab w:val="left" w:pos="1100"/>
            </w:tabs>
            <w:rPr>
              <w:rFonts w:eastAsiaTheme="minorEastAsia"/>
              <w:kern w:val="2"/>
              <w:lang w:eastAsia="en-AU"/>
              <w14:ligatures w14:val="standardContextual"/>
            </w:rPr>
          </w:pPr>
          <w:hyperlink w:anchor="_Toc165619614" w:history="1">
            <w:r w:rsidR="00590834" w:rsidRPr="00F3558C">
              <w:rPr>
                <w:rStyle w:val="Hyperlink"/>
              </w:rPr>
              <w:t>1.14</w:t>
            </w:r>
            <w:r w:rsidR="00590834">
              <w:rPr>
                <w:rFonts w:eastAsiaTheme="minorEastAsia"/>
                <w:kern w:val="2"/>
                <w:lang w:eastAsia="en-AU"/>
                <w14:ligatures w14:val="standardContextual"/>
              </w:rPr>
              <w:tab/>
            </w:r>
            <w:r w:rsidR="00590834" w:rsidRPr="00F3558C">
              <w:rPr>
                <w:rStyle w:val="Hyperlink"/>
              </w:rPr>
              <w:t>Providing ecological data</w:t>
            </w:r>
            <w:r w:rsidR="00590834">
              <w:rPr>
                <w:webHidden/>
              </w:rPr>
              <w:tab/>
            </w:r>
            <w:r w:rsidR="00590834">
              <w:rPr>
                <w:webHidden/>
              </w:rPr>
              <w:fldChar w:fldCharType="begin"/>
            </w:r>
            <w:r w:rsidR="00590834">
              <w:rPr>
                <w:webHidden/>
              </w:rPr>
              <w:instrText xml:space="preserve"> PAGEREF _Toc165619614 \h </w:instrText>
            </w:r>
            <w:r w:rsidR="00590834">
              <w:rPr>
                <w:webHidden/>
              </w:rPr>
            </w:r>
            <w:r w:rsidR="00590834">
              <w:rPr>
                <w:webHidden/>
              </w:rPr>
              <w:fldChar w:fldCharType="separate"/>
            </w:r>
            <w:r w:rsidR="00262883">
              <w:rPr>
                <w:webHidden/>
              </w:rPr>
              <w:t>17</w:t>
            </w:r>
            <w:r w:rsidR="00590834">
              <w:rPr>
                <w:webHidden/>
              </w:rPr>
              <w:fldChar w:fldCharType="end"/>
            </w:r>
          </w:hyperlink>
        </w:p>
        <w:p w14:paraId="44B01D4B" w14:textId="2ECD0A57" w:rsidR="00590834" w:rsidRDefault="00000000">
          <w:pPr>
            <w:pStyle w:val="TOC2"/>
            <w:tabs>
              <w:tab w:val="left" w:pos="1100"/>
            </w:tabs>
            <w:rPr>
              <w:rFonts w:eastAsiaTheme="minorEastAsia"/>
              <w:kern w:val="2"/>
              <w:lang w:eastAsia="en-AU"/>
              <w14:ligatures w14:val="standardContextual"/>
            </w:rPr>
          </w:pPr>
          <w:hyperlink w:anchor="_Toc165619615" w:history="1">
            <w:r w:rsidR="00590834" w:rsidRPr="00F3558C">
              <w:rPr>
                <w:rStyle w:val="Hyperlink"/>
              </w:rPr>
              <w:t>1.15</w:t>
            </w:r>
            <w:r w:rsidR="00590834">
              <w:rPr>
                <w:rFonts w:eastAsiaTheme="minorEastAsia"/>
                <w:kern w:val="2"/>
                <w:lang w:eastAsia="en-AU"/>
                <w14:ligatures w14:val="standardContextual"/>
              </w:rPr>
              <w:tab/>
            </w:r>
            <w:r w:rsidR="00590834" w:rsidRPr="00F3558C">
              <w:rPr>
                <w:rStyle w:val="Hyperlink"/>
              </w:rPr>
              <w:t>Heritage Assessment</w:t>
            </w:r>
            <w:r w:rsidR="00590834">
              <w:rPr>
                <w:webHidden/>
              </w:rPr>
              <w:tab/>
            </w:r>
            <w:r w:rsidR="00590834">
              <w:rPr>
                <w:webHidden/>
              </w:rPr>
              <w:fldChar w:fldCharType="begin"/>
            </w:r>
            <w:r w:rsidR="00590834">
              <w:rPr>
                <w:webHidden/>
              </w:rPr>
              <w:instrText xml:space="preserve"> PAGEREF _Toc165619615 \h </w:instrText>
            </w:r>
            <w:r w:rsidR="00590834">
              <w:rPr>
                <w:webHidden/>
              </w:rPr>
            </w:r>
            <w:r w:rsidR="00590834">
              <w:rPr>
                <w:webHidden/>
              </w:rPr>
              <w:fldChar w:fldCharType="separate"/>
            </w:r>
            <w:r w:rsidR="00262883">
              <w:rPr>
                <w:webHidden/>
              </w:rPr>
              <w:t>17</w:t>
            </w:r>
            <w:r w:rsidR="00590834">
              <w:rPr>
                <w:webHidden/>
              </w:rPr>
              <w:fldChar w:fldCharType="end"/>
            </w:r>
          </w:hyperlink>
        </w:p>
        <w:p w14:paraId="3360A8DA" w14:textId="5DAAD9B6" w:rsidR="00590834" w:rsidRDefault="00000000">
          <w:pPr>
            <w:pStyle w:val="TOC2"/>
            <w:tabs>
              <w:tab w:val="left" w:pos="1100"/>
            </w:tabs>
            <w:rPr>
              <w:rFonts w:eastAsiaTheme="minorEastAsia"/>
              <w:kern w:val="2"/>
              <w:lang w:eastAsia="en-AU"/>
              <w14:ligatures w14:val="standardContextual"/>
            </w:rPr>
          </w:pPr>
          <w:hyperlink w:anchor="_Toc165619616" w:history="1">
            <w:r w:rsidR="00590834" w:rsidRPr="00F3558C">
              <w:rPr>
                <w:rStyle w:val="Hyperlink"/>
              </w:rPr>
              <w:t>1.16</w:t>
            </w:r>
            <w:r w:rsidR="00590834">
              <w:rPr>
                <w:rFonts w:eastAsiaTheme="minorEastAsia"/>
                <w:kern w:val="2"/>
                <w:lang w:eastAsia="en-AU"/>
                <w14:ligatures w14:val="standardContextual"/>
              </w:rPr>
              <w:tab/>
            </w:r>
            <w:r w:rsidR="00590834" w:rsidRPr="00F3558C">
              <w:rPr>
                <w:rStyle w:val="Hyperlink"/>
              </w:rPr>
              <w:t>Establish a baseline through ecological assessment</w:t>
            </w:r>
            <w:r w:rsidR="00590834">
              <w:rPr>
                <w:webHidden/>
              </w:rPr>
              <w:tab/>
            </w:r>
            <w:r w:rsidR="00590834">
              <w:rPr>
                <w:webHidden/>
              </w:rPr>
              <w:fldChar w:fldCharType="begin"/>
            </w:r>
            <w:r w:rsidR="00590834">
              <w:rPr>
                <w:webHidden/>
              </w:rPr>
              <w:instrText xml:space="preserve"> PAGEREF _Toc165619616 \h </w:instrText>
            </w:r>
            <w:r w:rsidR="00590834">
              <w:rPr>
                <w:webHidden/>
              </w:rPr>
            </w:r>
            <w:r w:rsidR="00590834">
              <w:rPr>
                <w:webHidden/>
              </w:rPr>
              <w:fldChar w:fldCharType="separate"/>
            </w:r>
            <w:r w:rsidR="00262883">
              <w:rPr>
                <w:webHidden/>
              </w:rPr>
              <w:t>17</w:t>
            </w:r>
            <w:r w:rsidR="00590834">
              <w:rPr>
                <w:webHidden/>
              </w:rPr>
              <w:fldChar w:fldCharType="end"/>
            </w:r>
          </w:hyperlink>
        </w:p>
        <w:p w14:paraId="1E3A8E89" w14:textId="013F721D" w:rsidR="00590834" w:rsidRDefault="00000000">
          <w:pPr>
            <w:pStyle w:val="TOC2"/>
            <w:tabs>
              <w:tab w:val="left" w:pos="1100"/>
            </w:tabs>
            <w:rPr>
              <w:rFonts w:eastAsiaTheme="minorEastAsia"/>
              <w:kern w:val="2"/>
              <w:lang w:eastAsia="en-AU"/>
              <w14:ligatures w14:val="standardContextual"/>
            </w:rPr>
          </w:pPr>
          <w:hyperlink w:anchor="_Toc165619617" w:history="1">
            <w:r w:rsidR="00590834" w:rsidRPr="00F3558C">
              <w:rPr>
                <w:rStyle w:val="Hyperlink"/>
              </w:rPr>
              <w:t>1.17</w:t>
            </w:r>
            <w:r w:rsidR="00590834">
              <w:rPr>
                <w:rFonts w:eastAsiaTheme="minorEastAsia"/>
                <w:kern w:val="2"/>
                <w:lang w:eastAsia="en-AU"/>
                <w14:ligatures w14:val="standardContextual"/>
              </w:rPr>
              <w:tab/>
            </w:r>
            <w:r w:rsidR="00590834" w:rsidRPr="00F3558C">
              <w:rPr>
                <w:rStyle w:val="Hyperlink"/>
              </w:rPr>
              <w:t>Habitat and site utilisation assessments</w:t>
            </w:r>
            <w:r w:rsidR="00590834">
              <w:rPr>
                <w:webHidden/>
              </w:rPr>
              <w:tab/>
            </w:r>
            <w:r w:rsidR="00590834">
              <w:rPr>
                <w:webHidden/>
              </w:rPr>
              <w:fldChar w:fldCharType="begin"/>
            </w:r>
            <w:r w:rsidR="00590834">
              <w:rPr>
                <w:webHidden/>
              </w:rPr>
              <w:instrText xml:space="preserve"> PAGEREF _Toc165619617 \h </w:instrText>
            </w:r>
            <w:r w:rsidR="00590834">
              <w:rPr>
                <w:webHidden/>
              </w:rPr>
            </w:r>
            <w:r w:rsidR="00590834">
              <w:rPr>
                <w:webHidden/>
              </w:rPr>
              <w:fldChar w:fldCharType="separate"/>
            </w:r>
            <w:r w:rsidR="00262883">
              <w:rPr>
                <w:webHidden/>
              </w:rPr>
              <w:t>18</w:t>
            </w:r>
            <w:r w:rsidR="00590834">
              <w:rPr>
                <w:webHidden/>
              </w:rPr>
              <w:fldChar w:fldCharType="end"/>
            </w:r>
          </w:hyperlink>
        </w:p>
        <w:p w14:paraId="477AE15B" w14:textId="552143DF" w:rsidR="00590834" w:rsidRDefault="00000000">
          <w:pPr>
            <w:pStyle w:val="TOC1"/>
            <w:rPr>
              <w:rFonts w:eastAsiaTheme="minorEastAsia"/>
              <w:b w:val="0"/>
              <w:kern w:val="2"/>
              <w:lang w:eastAsia="en-AU"/>
              <w14:ligatures w14:val="standardContextual"/>
            </w:rPr>
          </w:pPr>
          <w:hyperlink w:anchor="_Toc165619618" w:history="1">
            <w:r w:rsidR="00590834" w:rsidRPr="00F3558C">
              <w:rPr>
                <w:rStyle w:val="Hyperlink"/>
              </w:rPr>
              <w:t>Bird and Bat Management Plan</w:t>
            </w:r>
            <w:r w:rsidR="00590834">
              <w:rPr>
                <w:webHidden/>
              </w:rPr>
              <w:tab/>
            </w:r>
            <w:r w:rsidR="00590834">
              <w:rPr>
                <w:webHidden/>
              </w:rPr>
              <w:fldChar w:fldCharType="begin"/>
            </w:r>
            <w:r w:rsidR="00590834">
              <w:rPr>
                <w:webHidden/>
              </w:rPr>
              <w:instrText xml:space="preserve"> PAGEREF _Toc165619618 \h </w:instrText>
            </w:r>
            <w:r w:rsidR="00590834">
              <w:rPr>
                <w:webHidden/>
              </w:rPr>
            </w:r>
            <w:r w:rsidR="00590834">
              <w:rPr>
                <w:webHidden/>
              </w:rPr>
              <w:fldChar w:fldCharType="separate"/>
            </w:r>
            <w:r w:rsidR="00262883">
              <w:rPr>
                <w:webHidden/>
              </w:rPr>
              <w:t>19</w:t>
            </w:r>
            <w:r w:rsidR="00590834">
              <w:rPr>
                <w:webHidden/>
              </w:rPr>
              <w:fldChar w:fldCharType="end"/>
            </w:r>
          </w:hyperlink>
        </w:p>
        <w:p w14:paraId="502433C1" w14:textId="3A7259D6" w:rsidR="00590834" w:rsidRDefault="00000000">
          <w:pPr>
            <w:pStyle w:val="TOC2"/>
            <w:tabs>
              <w:tab w:val="left" w:pos="1100"/>
            </w:tabs>
            <w:rPr>
              <w:rFonts w:eastAsiaTheme="minorEastAsia"/>
              <w:kern w:val="2"/>
              <w:lang w:eastAsia="en-AU"/>
              <w14:ligatures w14:val="standardContextual"/>
            </w:rPr>
          </w:pPr>
          <w:hyperlink w:anchor="_Toc165619619" w:history="1">
            <w:r w:rsidR="00590834" w:rsidRPr="00F3558C">
              <w:rPr>
                <w:rStyle w:val="Hyperlink"/>
              </w:rPr>
              <w:t>1.18</w:t>
            </w:r>
            <w:r w:rsidR="00590834">
              <w:rPr>
                <w:rFonts w:eastAsiaTheme="minorEastAsia"/>
                <w:kern w:val="2"/>
                <w:lang w:eastAsia="en-AU"/>
                <w14:ligatures w14:val="standardContextual"/>
              </w:rPr>
              <w:tab/>
            </w:r>
            <w:r w:rsidR="00590834" w:rsidRPr="00F3558C">
              <w:rPr>
                <w:rStyle w:val="Hyperlink"/>
              </w:rPr>
              <w:t>Overview of BBMP</w:t>
            </w:r>
            <w:r w:rsidR="00590834">
              <w:rPr>
                <w:webHidden/>
              </w:rPr>
              <w:tab/>
            </w:r>
            <w:r w:rsidR="00590834">
              <w:rPr>
                <w:webHidden/>
              </w:rPr>
              <w:fldChar w:fldCharType="begin"/>
            </w:r>
            <w:r w:rsidR="00590834">
              <w:rPr>
                <w:webHidden/>
              </w:rPr>
              <w:instrText xml:space="preserve"> PAGEREF _Toc165619619 \h </w:instrText>
            </w:r>
            <w:r w:rsidR="00590834">
              <w:rPr>
                <w:webHidden/>
              </w:rPr>
            </w:r>
            <w:r w:rsidR="00590834">
              <w:rPr>
                <w:webHidden/>
              </w:rPr>
              <w:fldChar w:fldCharType="separate"/>
            </w:r>
            <w:r w:rsidR="00262883">
              <w:rPr>
                <w:webHidden/>
              </w:rPr>
              <w:t>19</w:t>
            </w:r>
            <w:r w:rsidR="00590834">
              <w:rPr>
                <w:webHidden/>
              </w:rPr>
              <w:fldChar w:fldCharType="end"/>
            </w:r>
          </w:hyperlink>
        </w:p>
        <w:p w14:paraId="17E248D6" w14:textId="597D80B3" w:rsidR="00590834" w:rsidRDefault="00000000">
          <w:pPr>
            <w:pStyle w:val="TOC2"/>
            <w:tabs>
              <w:tab w:val="left" w:pos="1100"/>
            </w:tabs>
            <w:rPr>
              <w:rFonts w:eastAsiaTheme="minorEastAsia"/>
              <w:kern w:val="2"/>
              <w:lang w:eastAsia="en-AU"/>
              <w14:ligatures w14:val="standardContextual"/>
            </w:rPr>
          </w:pPr>
          <w:hyperlink w:anchor="_Toc165619620" w:history="1">
            <w:r w:rsidR="00590834" w:rsidRPr="00F3558C">
              <w:rPr>
                <w:rStyle w:val="Hyperlink"/>
              </w:rPr>
              <w:t>1.19</w:t>
            </w:r>
            <w:r w:rsidR="00590834">
              <w:rPr>
                <w:rFonts w:eastAsiaTheme="minorEastAsia"/>
                <w:kern w:val="2"/>
                <w:lang w:eastAsia="en-AU"/>
                <w14:ligatures w14:val="standardContextual"/>
              </w:rPr>
              <w:tab/>
            </w:r>
            <w:r w:rsidR="00590834" w:rsidRPr="00F3558C">
              <w:rPr>
                <w:rStyle w:val="Hyperlink"/>
                <w:rFonts w:cstheme="minorHAnsi"/>
              </w:rPr>
              <w:t>Preparation</w:t>
            </w:r>
            <w:r w:rsidR="00590834" w:rsidRPr="00F3558C">
              <w:rPr>
                <w:rStyle w:val="Hyperlink"/>
                <w:rFonts w:eastAsia="Calibri"/>
              </w:rPr>
              <w:t xml:space="preserve"> of your BBMP</w:t>
            </w:r>
            <w:r w:rsidR="00590834">
              <w:rPr>
                <w:webHidden/>
              </w:rPr>
              <w:tab/>
            </w:r>
            <w:r w:rsidR="00590834">
              <w:rPr>
                <w:webHidden/>
              </w:rPr>
              <w:fldChar w:fldCharType="begin"/>
            </w:r>
            <w:r w:rsidR="00590834">
              <w:rPr>
                <w:webHidden/>
              </w:rPr>
              <w:instrText xml:space="preserve"> PAGEREF _Toc165619620 \h </w:instrText>
            </w:r>
            <w:r w:rsidR="00590834">
              <w:rPr>
                <w:webHidden/>
              </w:rPr>
            </w:r>
            <w:r w:rsidR="00590834">
              <w:rPr>
                <w:webHidden/>
              </w:rPr>
              <w:fldChar w:fldCharType="separate"/>
            </w:r>
            <w:r w:rsidR="00262883">
              <w:rPr>
                <w:webHidden/>
              </w:rPr>
              <w:t>20</w:t>
            </w:r>
            <w:r w:rsidR="00590834">
              <w:rPr>
                <w:webHidden/>
              </w:rPr>
              <w:fldChar w:fldCharType="end"/>
            </w:r>
          </w:hyperlink>
        </w:p>
        <w:p w14:paraId="5F10E56C" w14:textId="4911BC56" w:rsidR="00590834" w:rsidRDefault="00000000">
          <w:pPr>
            <w:pStyle w:val="TOC2"/>
            <w:tabs>
              <w:tab w:val="left" w:pos="1100"/>
            </w:tabs>
            <w:rPr>
              <w:rFonts w:eastAsiaTheme="minorEastAsia"/>
              <w:kern w:val="2"/>
              <w:lang w:eastAsia="en-AU"/>
              <w14:ligatures w14:val="standardContextual"/>
            </w:rPr>
          </w:pPr>
          <w:hyperlink w:anchor="_Toc165619621" w:history="1">
            <w:r w:rsidR="00590834" w:rsidRPr="00F3558C">
              <w:rPr>
                <w:rStyle w:val="Hyperlink"/>
                <w:rFonts w:eastAsia="Calibri" w:cs="Calibri"/>
              </w:rPr>
              <w:t>1.20</w:t>
            </w:r>
            <w:r w:rsidR="00590834">
              <w:rPr>
                <w:rFonts w:eastAsiaTheme="minorEastAsia"/>
                <w:kern w:val="2"/>
                <w:lang w:eastAsia="en-AU"/>
                <w14:ligatures w14:val="standardContextual"/>
              </w:rPr>
              <w:tab/>
            </w:r>
            <w:r w:rsidR="00590834" w:rsidRPr="00F3558C">
              <w:rPr>
                <w:rStyle w:val="Hyperlink"/>
              </w:rPr>
              <w:t>Environmental</w:t>
            </w:r>
            <w:r w:rsidR="00590834" w:rsidRPr="00F3558C">
              <w:rPr>
                <w:rStyle w:val="Hyperlink"/>
                <w:rFonts w:eastAsia="Calibri" w:cs="Calibri"/>
              </w:rPr>
              <w:t xml:space="preserve"> outcomes</w:t>
            </w:r>
            <w:r w:rsidR="00590834">
              <w:rPr>
                <w:webHidden/>
              </w:rPr>
              <w:tab/>
            </w:r>
            <w:r w:rsidR="00590834">
              <w:rPr>
                <w:webHidden/>
              </w:rPr>
              <w:fldChar w:fldCharType="begin"/>
            </w:r>
            <w:r w:rsidR="00590834">
              <w:rPr>
                <w:webHidden/>
              </w:rPr>
              <w:instrText xml:space="preserve"> PAGEREF _Toc165619621 \h </w:instrText>
            </w:r>
            <w:r w:rsidR="00590834">
              <w:rPr>
                <w:webHidden/>
              </w:rPr>
            </w:r>
            <w:r w:rsidR="00590834">
              <w:rPr>
                <w:webHidden/>
              </w:rPr>
              <w:fldChar w:fldCharType="separate"/>
            </w:r>
            <w:r w:rsidR="00262883">
              <w:rPr>
                <w:webHidden/>
              </w:rPr>
              <w:t>20</w:t>
            </w:r>
            <w:r w:rsidR="00590834">
              <w:rPr>
                <w:webHidden/>
              </w:rPr>
              <w:fldChar w:fldCharType="end"/>
            </w:r>
          </w:hyperlink>
        </w:p>
        <w:p w14:paraId="263E5C78" w14:textId="7E9DCE67" w:rsidR="00590834" w:rsidRDefault="00000000">
          <w:pPr>
            <w:pStyle w:val="TOC2"/>
            <w:tabs>
              <w:tab w:val="left" w:pos="1100"/>
            </w:tabs>
            <w:rPr>
              <w:rFonts w:eastAsiaTheme="minorEastAsia"/>
              <w:kern w:val="2"/>
              <w:lang w:eastAsia="en-AU"/>
              <w14:ligatures w14:val="standardContextual"/>
            </w:rPr>
          </w:pPr>
          <w:hyperlink w:anchor="_Toc165619622" w:history="1">
            <w:r w:rsidR="00590834" w:rsidRPr="00F3558C">
              <w:rPr>
                <w:rStyle w:val="Hyperlink"/>
              </w:rPr>
              <w:t>1.21</w:t>
            </w:r>
            <w:r w:rsidR="00590834">
              <w:rPr>
                <w:rFonts w:eastAsiaTheme="minorEastAsia"/>
                <w:kern w:val="2"/>
                <w:lang w:eastAsia="en-AU"/>
                <w14:ligatures w14:val="standardContextual"/>
              </w:rPr>
              <w:tab/>
            </w:r>
            <w:r w:rsidR="00590834" w:rsidRPr="00F3558C">
              <w:rPr>
                <w:rStyle w:val="Hyperlink"/>
                <w:rFonts w:eastAsia="Calibri"/>
              </w:rPr>
              <w:t xml:space="preserve">Desktop </w:t>
            </w:r>
            <w:r w:rsidR="00590834" w:rsidRPr="00F3558C">
              <w:rPr>
                <w:rStyle w:val="Hyperlink"/>
                <w:rFonts w:cstheme="minorHAnsi"/>
              </w:rPr>
              <w:t>assessment</w:t>
            </w:r>
            <w:r w:rsidR="00590834" w:rsidRPr="00F3558C">
              <w:rPr>
                <w:rStyle w:val="Hyperlink"/>
                <w:rFonts w:eastAsia="Calibri"/>
              </w:rPr>
              <w:t>: preliminary site characterisation</w:t>
            </w:r>
            <w:r w:rsidR="00590834">
              <w:rPr>
                <w:webHidden/>
              </w:rPr>
              <w:tab/>
            </w:r>
            <w:r w:rsidR="00590834">
              <w:rPr>
                <w:webHidden/>
              </w:rPr>
              <w:fldChar w:fldCharType="begin"/>
            </w:r>
            <w:r w:rsidR="00590834">
              <w:rPr>
                <w:webHidden/>
              </w:rPr>
              <w:instrText xml:space="preserve"> PAGEREF _Toc165619622 \h </w:instrText>
            </w:r>
            <w:r w:rsidR="00590834">
              <w:rPr>
                <w:webHidden/>
              </w:rPr>
            </w:r>
            <w:r w:rsidR="00590834">
              <w:rPr>
                <w:webHidden/>
              </w:rPr>
              <w:fldChar w:fldCharType="separate"/>
            </w:r>
            <w:r w:rsidR="00262883">
              <w:rPr>
                <w:webHidden/>
              </w:rPr>
              <w:t>21</w:t>
            </w:r>
            <w:r w:rsidR="00590834">
              <w:rPr>
                <w:webHidden/>
              </w:rPr>
              <w:fldChar w:fldCharType="end"/>
            </w:r>
          </w:hyperlink>
        </w:p>
        <w:p w14:paraId="416E2137" w14:textId="4A17F4B3" w:rsidR="00590834" w:rsidRDefault="00000000">
          <w:pPr>
            <w:pStyle w:val="TOC2"/>
            <w:tabs>
              <w:tab w:val="left" w:pos="1100"/>
            </w:tabs>
            <w:rPr>
              <w:rFonts w:eastAsiaTheme="minorEastAsia"/>
              <w:kern w:val="2"/>
              <w:lang w:eastAsia="en-AU"/>
              <w14:ligatures w14:val="standardContextual"/>
            </w:rPr>
          </w:pPr>
          <w:hyperlink w:anchor="_Toc165619623" w:history="1">
            <w:r w:rsidR="00590834" w:rsidRPr="00F3558C">
              <w:rPr>
                <w:rStyle w:val="Hyperlink"/>
              </w:rPr>
              <w:t>1.22</w:t>
            </w:r>
            <w:r w:rsidR="00590834">
              <w:rPr>
                <w:rFonts w:eastAsiaTheme="minorEastAsia"/>
                <w:kern w:val="2"/>
                <w:lang w:eastAsia="en-AU"/>
                <w14:ligatures w14:val="standardContextual"/>
              </w:rPr>
              <w:tab/>
            </w:r>
            <w:r w:rsidR="00590834" w:rsidRPr="00F3558C">
              <w:rPr>
                <w:rStyle w:val="Hyperlink"/>
              </w:rPr>
              <w:t>Site-specific assessment: site utilisation surveys</w:t>
            </w:r>
            <w:r w:rsidR="00590834">
              <w:rPr>
                <w:webHidden/>
              </w:rPr>
              <w:tab/>
            </w:r>
            <w:r w:rsidR="00590834">
              <w:rPr>
                <w:webHidden/>
              </w:rPr>
              <w:fldChar w:fldCharType="begin"/>
            </w:r>
            <w:r w:rsidR="00590834">
              <w:rPr>
                <w:webHidden/>
              </w:rPr>
              <w:instrText xml:space="preserve"> PAGEREF _Toc165619623 \h </w:instrText>
            </w:r>
            <w:r w:rsidR="00590834">
              <w:rPr>
                <w:webHidden/>
              </w:rPr>
            </w:r>
            <w:r w:rsidR="00590834">
              <w:rPr>
                <w:webHidden/>
              </w:rPr>
              <w:fldChar w:fldCharType="separate"/>
            </w:r>
            <w:r w:rsidR="00262883">
              <w:rPr>
                <w:webHidden/>
              </w:rPr>
              <w:t>21</w:t>
            </w:r>
            <w:r w:rsidR="00590834">
              <w:rPr>
                <w:webHidden/>
              </w:rPr>
              <w:fldChar w:fldCharType="end"/>
            </w:r>
          </w:hyperlink>
        </w:p>
        <w:p w14:paraId="38FD089B" w14:textId="42269C6F" w:rsidR="00590834" w:rsidRDefault="00000000">
          <w:pPr>
            <w:pStyle w:val="TOC2"/>
            <w:tabs>
              <w:tab w:val="left" w:pos="1100"/>
            </w:tabs>
            <w:rPr>
              <w:rFonts w:eastAsiaTheme="minorEastAsia"/>
              <w:kern w:val="2"/>
              <w:lang w:eastAsia="en-AU"/>
              <w14:ligatures w14:val="standardContextual"/>
            </w:rPr>
          </w:pPr>
          <w:hyperlink w:anchor="_Toc165619624" w:history="1">
            <w:r w:rsidR="00590834" w:rsidRPr="00F3558C">
              <w:rPr>
                <w:rStyle w:val="Hyperlink"/>
              </w:rPr>
              <w:t>1.23</w:t>
            </w:r>
            <w:r w:rsidR="00590834">
              <w:rPr>
                <w:rFonts w:eastAsiaTheme="minorEastAsia"/>
                <w:kern w:val="2"/>
                <w:lang w:eastAsia="en-AU"/>
                <w14:ligatures w14:val="standardContextual"/>
              </w:rPr>
              <w:tab/>
            </w:r>
            <w:r w:rsidR="00590834" w:rsidRPr="00F3558C">
              <w:rPr>
                <w:rStyle w:val="Hyperlink"/>
              </w:rPr>
              <w:t xml:space="preserve">Impact risk </w:t>
            </w:r>
            <w:r w:rsidR="00590834" w:rsidRPr="00F3558C">
              <w:rPr>
                <w:rStyle w:val="Hyperlink"/>
                <w:rFonts w:cstheme="minorHAnsi"/>
              </w:rPr>
              <w:t>assessment</w:t>
            </w:r>
            <w:r w:rsidR="00590834">
              <w:rPr>
                <w:webHidden/>
              </w:rPr>
              <w:tab/>
            </w:r>
            <w:r w:rsidR="00590834">
              <w:rPr>
                <w:webHidden/>
              </w:rPr>
              <w:fldChar w:fldCharType="begin"/>
            </w:r>
            <w:r w:rsidR="00590834">
              <w:rPr>
                <w:webHidden/>
              </w:rPr>
              <w:instrText xml:space="preserve"> PAGEREF _Toc165619624 \h </w:instrText>
            </w:r>
            <w:r w:rsidR="00590834">
              <w:rPr>
                <w:webHidden/>
              </w:rPr>
            </w:r>
            <w:r w:rsidR="00590834">
              <w:rPr>
                <w:webHidden/>
              </w:rPr>
              <w:fldChar w:fldCharType="separate"/>
            </w:r>
            <w:r w:rsidR="00262883">
              <w:rPr>
                <w:webHidden/>
              </w:rPr>
              <w:t>22</w:t>
            </w:r>
            <w:r w:rsidR="00590834">
              <w:rPr>
                <w:webHidden/>
              </w:rPr>
              <w:fldChar w:fldCharType="end"/>
            </w:r>
          </w:hyperlink>
        </w:p>
        <w:p w14:paraId="5E40030A" w14:textId="2CBBAD44" w:rsidR="00590834" w:rsidRDefault="00000000">
          <w:pPr>
            <w:pStyle w:val="TOC2"/>
            <w:tabs>
              <w:tab w:val="left" w:pos="1100"/>
            </w:tabs>
            <w:rPr>
              <w:rFonts w:eastAsiaTheme="minorEastAsia"/>
              <w:kern w:val="2"/>
              <w:lang w:eastAsia="en-AU"/>
              <w14:ligatures w14:val="standardContextual"/>
            </w:rPr>
          </w:pPr>
          <w:hyperlink w:anchor="_Toc165619625" w:history="1">
            <w:r w:rsidR="00590834" w:rsidRPr="00F3558C">
              <w:rPr>
                <w:rStyle w:val="Hyperlink"/>
              </w:rPr>
              <w:t>1.24</w:t>
            </w:r>
            <w:r w:rsidR="00590834">
              <w:rPr>
                <w:rFonts w:eastAsiaTheme="minorEastAsia"/>
                <w:kern w:val="2"/>
                <w:lang w:eastAsia="en-AU"/>
                <w14:ligatures w14:val="standardContextual"/>
              </w:rPr>
              <w:tab/>
            </w:r>
            <w:r w:rsidR="00590834" w:rsidRPr="00F3558C">
              <w:rPr>
                <w:rStyle w:val="Hyperlink"/>
              </w:rPr>
              <w:t>BBMP impact thresholds and adaptive management actions</w:t>
            </w:r>
            <w:r w:rsidR="00590834">
              <w:rPr>
                <w:webHidden/>
              </w:rPr>
              <w:tab/>
            </w:r>
            <w:r w:rsidR="00590834">
              <w:rPr>
                <w:webHidden/>
              </w:rPr>
              <w:fldChar w:fldCharType="begin"/>
            </w:r>
            <w:r w:rsidR="00590834">
              <w:rPr>
                <w:webHidden/>
              </w:rPr>
              <w:instrText xml:space="preserve"> PAGEREF _Toc165619625 \h </w:instrText>
            </w:r>
            <w:r w:rsidR="00590834">
              <w:rPr>
                <w:webHidden/>
              </w:rPr>
            </w:r>
            <w:r w:rsidR="00590834">
              <w:rPr>
                <w:webHidden/>
              </w:rPr>
              <w:fldChar w:fldCharType="separate"/>
            </w:r>
            <w:r w:rsidR="00262883">
              <w:rPr>
                <w:webHidden/>
              </w:rPr>
              <w:t>24</w:t>
            </w:r>
            <w:r w:rsidR="00590834">
              <w:rPr>
                <w:webHidden/>
              </w:rPr>
              <w:fldChar w:fldCharType="end"/>
            </w:r>
          </w:hyperlink>
        </w:p>
        <w:p w14:paraId="58C18394" w14:textId="1B362987" w:rsidR="00590834" w:rsidRDefault="00000000">
          <w:pPr>
            <w:pStyle w:val="TOC2"/>
            <w:tabs>
              <w:tab w:val="left" w:pos="1100"/>
            </w:tabs>
            <w:rPr>
              <w:rFonts w:eastAsiaTheme="minorEastAsia"/>
              <w:kern w:val="2"/>
              <w:lang w:eastAsia="en-AU"/>
              <w14:ligatures w14:val="standardContextual"/>
            </w:rPr>
          </w:pPr>
          <w:hyperlink w:anchor="_Toc165619626" w:history="1">
            <w:r w:rsidR="00590834" w:rsidRPr="00F3558C">
              <w:rPr>
                <w:rStyle w:val="Hyperlink"/>
              </w:rPr>
              <w:t>1.25</w:t>
            </w:r>
            <w:r w:rsidR="00590834">
              <w:rPr>
                <w:rFonts w:eastAsiaTheme="minorEastAsia"/>
                <w:kern w:val="2"/>
                <w:lang w:eastAsia="en-AU"/>
                <w14:ligatures w14:val="standardContextual"/>
              </w:rPr>
              <w:tab/>
            </w:r>
            <w:r w:rsidR="00590834" w:rsidRPr="00F3558C">
              <w:rPr>
                <w:rStyle w:val="Hyperlink"/>
              </w:rPr>
              <w:t>Long-term mortality monitoring</w:t>
            </w:r>
            <w:r w:rsidR="00590834">
              <w:rPr>
                <w:webHidden/>
              </w:rPr>
              <w:tab/>
            </w:r>
            <w:r w:rsidR="00590834">
              <w:rPr>
                <w:webHidden/>
              </w:rPr>
              <w:fldChar w:fldCharType="begin"/>
            </w:r>
            <w:r w:rsidR="00590834">
              <w:rPr>
                <w:webHidden/>
              </w:rPr>
              <w:instrText xml:space="preserve"> PAGEREF _Toc165619626 \h </w:instrText>
            </w:r>
            <w:r w:rsidR="00590834">
              <w:rPr>
                <w:webHidden/>
              </w:rPr>
            </w:r>
            <w:r w:rsidR="00590834">
              <w:rPr>
                <w:webHidden/>
              </w:rPr>
              <w:fldChar w:fldCharType="separate"/>
            </w:r>
            <w:r w:rsidR="00262883">
              <w:rPr>
                <w:webHidden/>
              </w:rPr>
              <w:t>24</w:t>
            </w:r>
            <w:r w:rsidR="00590834">
              <w:rPr>
                <w:webHidden/>
              </w:rPr>
              <w:fldChar w:fldCharType="end"/>
            </w:r>
          </w:hyperlink>
        </w:p>
        <w:p w14:paraId="12E1A2A7" w14:textId="4F01CFC4" w:rsidR="00590834" w:rsidRDefault="00000000">
          <w:pPr>
            <w:pStyle w:val="TOC2"/>
            <w:tabs>
              <w:tab w:val="left" w:pos="1100"/>
            </w:tabs>
            <w:rPr>
              <w:rFonts w:eastAsiaTheme="minorEastAsia"/>
              <w:kern w:val="2"/>
              <w:lang w:eastAsia="en-AU"/>
              <w14:ligatures w14:val="standardContextual"/>
            </w:rPr>
          </w:pPr>
          <w:hyperlink w:anchor="_Toc165619627" w:history="1">
            <w:r w:rsidR="00590834" w:rsidRPr="00F3558C">
              <w:rPr>
                <w:rStyle w:val="Hyperlink"/>
              </w:rPr>
              <w:t>1.26</w:t>
            </w:r>
            <w:r w:rsidR="00590834">
              <w:rPr>
                <w:rFonts w:eastAsiaTheme="minorEastAsia"/>
                <w:kern w:val="2"/>
                <w:lang w:eastAsia="en-AU"/>
                <w14:ligatures w14:val="standardContextual"/>
              </w:rPr>
              <w:tab/>
            </w:r>
            <w:r w:rsidR="00590834" w:rsidRPr="00F3558C">
              <w:rPr>
                <w:rStyle w:val="Hyperlink"/>
              </w:rPr>
              <w:t>BBMP Reporting requirements</w:t>
            </w:r>
            <w:r w:rsidR="00590834">
              <w:rPr>
                <w:webHidden/>
              </w:rPr>
              <w:tab/>
            </w:r>
            <w:r w:rsidR="00590834">
              <w:rPr>
                <w:webHidden/>
              </w:rPr>
              <w:fldChar w:fldCharType="begin"/>
            </w:r>
            <w:r w:rsidR="00590834">
              <w:rPr>
                <w:webHidden/>
              </w:rPr>
              <w:instrText xml:space="preserve"> PAGEREF _Toc165619627 \h </w:instrText>
            </w:r>
            <w:r w:rsidR="00590834">
              <w:rPr>
                <w:webHidden/>
              </w:rPr>
            </w:r>
            <w:r w:rsidR="00590834">
              <w:rPr>
                <w:webHidden/>
              </w:rPr>
              <w:fldChar w:fldCharType="separate"/>
            </w:r>
            <w:r w:rsidR="00262883">
              <w:rPr>
                <w:webHidden/>
              </w:rPr>
              <w:t>25</w:t>
            </w:r>
            <w:r w:rsidR="00590834">
              <w:rPr>
                <w:webHidden/>
              </w:rPr>
              <w:fldChar w:fldCharType="end"/>
            </w:r>
          </w:hyperlink>
        </w:p>
        <w:p w14:paraId="7529AAFE" w14:textId="0DC90BC8" w:rsidR="00590834" w:rsidRDefault="00000000">
          <w:pPr>
            <w:pStyle w:val="TOC2"/>
            <w:tabs>
              <w:tab w:val="left" w:pos="1100"/>
            </w:tabs>
            <w:rPr>
              <w:rFonts w:eastAsiaTheme="minorEastAsia"/>
              <w:kern w:val="2"/>
              <w:lang w:eastAsia="en-AU"/>
              <w14:ligatures w14:val="standardContextual"/>
            </w:rPr>
          </w:pPr>
          <w:hyperlink w:anchor="_Toc165619628" w:history="1">
            <w:r w:rsidR="00590834" w:rsidRPr="00F3558C">
              <w:rPr>
                <w:rStyle w:val="Hyperlink"/>
              </w:rPr>
              <w:t>1.27</w:t>
            </w:r>
            <w:r w:rsidR="00590834">
              <w:rPr>
                <w:rFonts w:eastAsiaTheme="minorEastAsia"/>
                <w:kern w:val="2"/>
                <w:lang w:eastAsia="en-AU"/>
                <w14:ligatures w14:val="standardContextual"/>
              </w:rPr>
              <w:tab/>
            </w:r>
            <w:r w:rsidR="00590834" w:rsidRPr="00F3558C">
              <w:rPr>
                <w:rStyle w:val="Hyperlink"/>
              </w:rPr>
              <w:t>Reporting schedule</w:t>
            </w:r>
            <w:r w:rsidR="00590834">
              <w:rPr>
                <w:webHidden/>
              </w:rPr>
              <w:tab/>
            </w:r>
            <w:r w:rsidR="00590834">
              <w:rPr>
                <w:webHidden/>
              </w:rPr>
              <w:fldChar w:fldCharType="begin"/>
            </w:r>
            <w:r w:rsidR="00590834">
              <w:rPr>
                <w:webHidden/>
              </w:rPr>
              <w:instrText xml:space="preserve"> PAGEREF _Toc165619628 \h </w:instrText>
            </w:r>
            <w:r w:rsidR="00590834">
              <w:rPr>
                <w:webHidden/>
              </w:rPr>
            </w:r>
            <w:r w:rsidR="00590834">
              <w:rPr>
                <w:webHidden/>
              </w:rPr>
              <w:fldChar w:fldCharType="separate"/>
            </w:r>
            <w:r w:rsidR="00262883">
              <w:rPr>
                <w:webHidden/>
              </w:rPr>
              <w:t>26</w:t>
            </w:r>
            <w:r w:rsidR="00590834">
              <w:rPr>
                <w:webHidden/>
              </w:rPr>
              <w:fldChar w:fldCharType="end"/>
            </w:r>
          </w:hyperlink>
        </w:p>
        <w:p w14:paraId="5A91D9AB" w14:textId="46940C2F" w:rsidR="00590834" w:rsidRDefault="00000000">
          <w:pPr>
            <w:pStyle w:val="TOC2"/>
            <w:tabs>
              <w:tab w:val="left" w:pos="1100"/>
            </w:tabs>
            <w:rPr>
              <w:rFonts w:eastAsiaTheme="minorEastAsia"/>
              <w:kern w:val="2"/>
              <w:lang w:eastAsia="en-AU"/>
              <w14:ligatures w14:val="standardContextual"/>
            </w:rPr>
          </w:pPr>
          <w:hyperlink w:anchor="_Toc165619629" w:history="1">
            <w:r w:rsidR="00590834" w:rsidRPr="00F3558C">
              <w:rPr>
                <w:rStyle w:val="Hyperlink"/>
                <w:rFonts w:cstheme="minorHAnsi"/>
              </w:rPr>
              <w:t>1.28</w:t>
            </w:r>
            <w:r w:rsidR="00590834">
              <w:rPr>
                <w:rFonts w:eastAsiaTheme="minorEastAsia"/>
                <w:kern w:val="2"/>
                <w:lang w:eastAsia="en-AU"/>
                <w14:ligatures w14:val="standardContextual"/>
              </w:rPr>
              <w:tab/>
            </w:r>
            <w:r w:rsidR="00590834" w:rsidRPr="00F3558C">
              <w:rPr>
                <w:rStyle w:val="Hyperlink"/>
              </w:rPr>
              <w:t>Reporting</w:t>
            </w:r>
            <w:r w:rsidR="00590834" w:rsidRPr="00F3558C">
              <w:rPr>
                <w:rStyle w:val="Hyperlink"/>
                <w:rFonts w:cstheme="minorHAnsi"/>
              </w:rPr>
              <w:t xml:space="preserve"> metrics</w:t>
            </w:r>
            <w:r w:rsidR="00590834">
              <w:rPr>
                <w:webHidden/>
              </w:rPr>
              <w:tab/>
            </w:r>
            <w:r w:rsidR="00590834">
              <w:rPr>
                <w:webHidden/>
              </w:rPr>
              <w:fldChar w:fldCharType="begin"/>
            </w:r>
            <w:r w:rsidR="00590834">
              <w:rPr>
                <w:webHidden/>
              </w:rPr>
              <w:instrText xml:space="preserve"> PAGEREF _Toc165619629 \h </w:instrText>
            </w:r>
            <w:r w:rsidR="00590834">
              <w:rPr>
                <w:webHidden/>
              </w:rPr>
            </w:r>
            <w:r w:rsidR="00590834">
              <w:rPr>
                <w:webHidden/>
              </w:rPr>
              <w:fldChar w:fldCharType="separate"/>
            </w:r>
            <w:r w:rsidR="00262883">
              <w:rPr>
                <w:webHidden/>
              </w:rPr>
              <w:t>26</w:t>
            </w:r>
            <w:r w:rsidR="00590834">
              <w:rPr>
                <w:webHidden/>
              </w:rPr>
              <w:fldChar w:fldCharType="end"/>
            </w:r>
          </w:hyperlink>
        </w:p>
        <w:p w14:paraId="285857A7" w14:textId="108EE05B" w:rsidR="00590834" w:rsidRDefault="00000000">
          <w:pPr>
            <w:pStyle w:val="TOC1"/>
            <w:rPr>
              <w:rFonts w:eastAsiaTheme="minorEastAsia"/>
              <w:b w:val="0"/>
              <w:kern w:val="2"/>
              <w:lang w:eastAsia="en-AU"/>
              <w14:ligatures w14:val="standardContextual"/>
            </w:rPr>
          </w:pPr>
          <w:hyperlink w:anchor="_Toc165619630" w:history="1">
            <w:r w:rsidR="00590834" w:rsidRPr="00F3558C">
              <w:rPr>
                <w:rStyle w:val="Hyperlink"/>
              </w:rPr>
              <w:t>Offsets</w:t>
            </w:r>
            <w:r w:rsidR="00590834">
              <w:rPr>
                <w:webHidden/>
              </w:rPr>
              <w:tab/>
            </w:r>
            <w:r w:rsidR="00590834">
              <w:rPr>
                <w:webHidden/>
              </w:rPr>
              <w:fldChar w:fldCharType="begin"/>
            </w:r>
            <w:r w:rsidR="00590834">
              <w:rPr>
                <w:webHidden/>
              </w:rPr>
              <w:instrText xml:space="preserve"> PAGEREF _Toc165619630 \h </w:instrText>
            </w:r>
            <w:r w:rsidR="00590834">
              <w:rPr>
                <w:webHidden/>
              </w:rPr>
            </w:r>
            <w:r w:rsidR="00590834">
              <w:rPr>
                <w:webHidden/>
              </w:rPr>
              <w:fldChar w:fldCharType="separate"/>
            </w:r>
            <w:r w:rsidR="00262883">
              <w:rPr>
                <w:webHidden/>
              </w:rPr>
              <w:t>27</w:t>
            </w:r>
            <w:r w:rsidR="00590834">
              <w:rPr>
                <w:webHidden/>
              </w:rPr>
              <w:fldChar w:fldCharType="end"/>
            </w:r>
          </w:hyperlink>
        </w:p>
        <w:p w14:paraId="60277609" w14:textId="7854F3D1" w:rsidR="00590834" w:rsidRDefault="00000000">
          <w:pPr>
            <w:pStyle w:val="TOC1"/>
            <w:rPr>
              <w:rFonts w:eastAsiaTheme="minorEastAsia"/>
              <w:b w:val="0"/>
              <w:kern w:val="2"/>
              <w:lang w:eastAsia="en-AU"/>
              <w14:ligatures w14:val="standardContextual"/>
            </w:rPr>
          </w:pPr>
          <w:hyperlink w:anchor="_Toc165619631" w:history="1">
            <w:r w:rsidR="00590834" w:rsidRPr="00F3558C">
              <w:rPr>
                <w:rStyle w:val="Hyperlink"/>
              </w:rPr>
              <w:t>Post-Approval requirements</w:t>
            </w:r>
            <w:r w:rsidR="00590834">
              <w:rPr>
                <w:webHidden/>
              </w:rPr>
              <w:tab/>
            </w:r>
            <w:r w:rsidR="00590834">
              <w:rPr>
                <w:webHidden/>
              </w:rPr>
              <w:fldChar w:fldCharType="begin"/>
            </w:r>
            <w:r w:rsidR="00590834">
              <w:rPr>
                <w:webHidden/>
              </w:rPr>
              <w:instrText xml:space="preserve"> PAGEREF _Toc165619631 \h </w:instrText>
            </w:r>
            <w:r w:rsidR="00590834">
              <w:rPr>
                <w:webHidden/>
              </w:rPr>
            </w:r>
            <w:r w:rsidR="00590834">
              <w:rPr>
                <w:webHidden/>
              </w:rPr>
              <w:fldChar w:fldCharType="separate"/>
            </w:r>
            <w:r w:rsidR="00262883">
              <w:rPr>
                <w:webHidden/>
              </w:rPr>
              <w:t>27</w:t>
            </w:r>
            <w:r w:rsidR="00590834">
              <w:rPr>
                <w:webHidden/>
              </w:rPr>
              <w:fldChar w:fldCharType="end"/>
            </w:r>
          </w:hyperlink>
        </w:p>
        <w:p w14:paraId="64E82556" w14:textId="0D549A08" w:rsidR="00590834" w:rsidRDefault="00000000">
          <w:pPr>
            <w:pStyle w:val="TOC2"/>
            <w:tabs>
              <w:tab w:val="left" w:pos="1100"/>
            </w:tabs>
            <w:rPr>
              <w:rFonts w:eastAsiaTheme="minorEastAsia"/>
              <w:kern w:val="2"/>
              <w:lang w:eastAsia="en-AU"/>
              <w14:ligatures w14:val="standardContextual"/>
            </w:rPr>
          </w:pPr>
          <w:hyperlink w:anchor="_Toc165619632" w:history="1">
            <w:r w:rsidR="00590834" w:rsidRPr="00F3558C">
              <w:rPr>
                <w:rStyle w:val="Hyperlink"/>
              </w:rPr>
              <w:t>1.29</w:t>
            </w:r>
            <w:r w:rsidR="00590834">
              <w:rPr>
                <w:rFonts w:eastAsiaTheme="minorEastAsia"/>
                <w:kern w:val="2"/>
                <w:lang w:eastAsia="en-AU"/>
                <w14:ligatures w14:val="standardContextual"/>
              </w:rPr>
              <w:tab/>
            </w:r>
            <w:r w:rsidR="00590834" w:rsidRPr="00F3558C">
              <w:rPr>
                <w:rStyle w:val="Hyperlink"/>
              </w:rPr>
              <w:t>Conditions of approval</w:t>
            </w:r>
            <w:r w:rsidR="00590834">
              <w:rPr>
                <w:webHidden/>
              </w:rPr>
              <w:tab/>
            </w:r>
            <w:r w:rsidR="00590834">
              <w:rPr>
                <w:webHidden/>
              </w:rPr>
              <w:fldChar w:fldCharType="begin"/>
            </w:r>
            <w:r w:rsidR="00590834">
              <w:rPr>
                <w:webHidden/>
              </w:rPr>
              <w:instrText xml:space="preserve"> PAGEREF _Toc165619632 \h </w:instrText>
            </w:r>
            <w:r w:rsidR="00590834">
              <w:rPr>
                <w:webHidden/>
              </w:rPr>
            </w:r>
            <w:r w:rsidR="00590834">
              <w:rPr>
                <w:webHidden/>
              </w:rPr>
              <w:fldChar w:fldCharType="separate"/>
            </w:r>
            <w:r w:rsidR="00262883">
              <w:rPr>
                <w:webHidden/>
              </w:rPr>
              <w:t>27</w:t>
            </w:r>
            <w:r w:rsidR="00590834">
              <w:rPr>
                <w:webHidden/>
              </w:rPr>
              <w:fldChar w:fldCharType="end"/>
            </w:r>
          </w:hyperlink>
        </w:p>
        <w:p w14:paraId="38ED4DED" w14:textId="53D528FA" w:rsidR="00590834" w:rsidRDefault="00000000">
          <w:pPr>
            <w:pStyle w:val="TOC2"/>
            <w:tabs>
              <w:tab w:val="left" w:pos="1100"/>
            </w:tabs>
            <w:rPr>
              <w:rFonts w:eastAsiaTheme="minorEastAsia"/>
              <w:kern w:val="2"/>
              <w:lang w:eastAsia="en-AU"/>
              <w14:ligatures w14:val="standardContextual"/>
            </w:rPr>
          </w:pPr>
          <w:hyperlink w:anchor="_Toc165619633" w:history="1">
            <w:r w:rsidR="00590834" w:rsidRPr="00F3558C">
              <w:rPr>
                <w:rStyle w:val="Hyperlink"/>
              </w:rPr>
              <w:t>1.30</w:t>
            </w:r>
            <w:r w:rsidR="00590834">
              <w:rPr>
                <w:rFonts w:eastAsiaTheme="minorEastAsia"/>
                <w:kern w:val="2"/>
                <w:lang w:eastAsia="en-AU"/>
                <w14:ligatures w14:val="standardContextual"/>
              </w:rPr>
              <w:tab/>
            </w:r>
            <w:r w:rsidR="00590834" w:rsidRPr="00F3558C">
              <w:rPr>
                <w:rStyle w:val="Hyperlink"/>
              </w:rPr>
              <w:t>Long-term site utilisation surveys</w:t>
            </w:r>
            <w:r w:rsidR="00590834">
              <w:rPr>
                <w:webHidden/>
              </w:rPr>
              <w:tab/>
            </w:r>
            <w:r w:rsidR="00590834">
              <w:rPr>
                <w:webHidden/>
              </w:rPr>
              <w:fldChar w:fldCharType="begin"/>
            </w:r>
            <w:r w:rsidR="00590834">
              <w:rPr>
                <w:webHidden/>
              </w:rPr>
              <w:instrText xml:space="preserve"> PAGEREF _Toc165619633 \h </w:instrText>
            </w:r>
            <w:r w:rsidR="00590834">
              <w:rPr>
                <w:webHidden/>
              </w:rPr>
            </w:r>
            <w:r w:rsidR="00590834">
              <w:rPr>
                <w:webHidden/>
              </w:rPr>
              <w:fldChar w:fldCharType="separate"/>
            </w:r>
            <w:r w:rsidR="00262883">
              <w:rPr>
                <w:webHidden/>
              </w:rPr>
              <w:t>28</w:t>
            </w:r>
            <w:r w:rsidR="00590834">
              <w:rPr>
                <w:webHidden/>
              </w:rPr>
              <w:fldChar w:fldCharType="end"/>
            </w:r>
          </w:hyperlink>
        </w:p>
        <w:p w14:paraId="02D35657" w14:textId="7FCC8A86" w:rsidR="00590834" w:rsidRDefault="00000000">
          <w:pPr>
            <w:pStyle w:val="TOC1"/>
            <w:rPr>
              <w:rFonts w:eastAsiaTheme="minorEastAsia"/>
              <w:b w:val="0"/>
              <w:kern w:val="2"/>
              <w:lang w:eastAsia="en-AU"/>
              <w14:ligatures w14:val="standardContextual"/>
            </w:rPr>
          </w:pPr>
          <w:hyperlink w:anchor="_Toc165619634" w:history="1">
            <w:r w:rsidR="00590834" w:rsidRPr="00F3558C">
              <w:rPr>
                <w:rStyle w:val="Hyperlink"/>
              </w:rPr>
              <w:t>Decommissioning</w:t>
            </w:r>
            <w:r w:rsidR="00590834">
              <w:rPr>
                <w:webHidden/>
              </w:rPr>
              <w:tab/>
            </w:r>
            <w:r w:rsidR="00590834">
              <w:rPr>
                <w:webHidden/>
              </w:rPr>
              <w:fldChar w:fldCharType="begin"/>
            </w:r>
            <w:r w:rsidR="00590834">
              <w:rPr>
                <w:webHidden/>
              </w:rPr>
              <w:instrText xml:space="preserve"> PAGEREF _Toc165619634 \h </w:instrText>
            </w:r>
            <w:r w:rsidR="00590834">
              <w:rPr>
                <w:webHidden/>
              </w:rPr>
            </w:r>
            <w:r w:rsidR="00590834">
              <w:rPr>
                <w:webHidden/>
              </w:rPr>
              <w:fldChar w:fldCharType="separate"/>
            </w:r>
            <w:r w:rsidR="00262883">
              <w:rPr>
                <w:webHidden/>
              </w:rPr>
              <w:t>28</w:t>
            </w:r>
            <w:r w:rsidR="00590834">
              <w:rPr>
                <w:webHidden/>
              </w:rPr>
              <w:fldChar w:fldCharType="end"/>
            </w:r>
          </w:hyperlink>
        </w:p>
        <w:p w14:paraId="00A407E6" w14:textId="2DD3775E" w:rsidR="00590834" w:rsidRDefault="00000000">
          <w:pPr>
            <w:pStyle w:val="TOC1"/>
            <w:rPr>
              <w:rFonts w:eastAsiaTheme="minorEastAsia"/>
              <w:b w:val="0"/>
              <w:kern w:val="2"/>
              <w:lang w:eastAsia="en-AU"/>
              <w14:ligatures w14:val="standardContextual"/>
            </w:rPr>
          </w:pPr>
          <w:hyperlink w:anchor="_Toc165619635" w:history="1">
            <w:r w:rsidR="00590834" w:rsidRPr="00F3558C">
              <w:rPr>
                <w:rStyle w:val="Hyperlink"/>
              </w:rPr>
              <w:t>Glossary</w:t>
            </w:r>
            <w:r w:rsidR="00590834">
              <w:rPr>
                <w:webHidden/>
              </w:rPr>
              <w:tab/>
            </w:r>
            <w:r w:rsidR="00590834">
              <w:rPr>
                <w:webHidden/>
              </w:rPr>
              <w:fldChar w:fldCharType="begin"/>
            </w:r>
            <w:r w:rsidR="00590834">
              <w:rPr>
                <w:webHidden/>
              </w:rPr>
              <w:instrText xml:space="preserve"> PAGEREF _Toc165619635 \h </w:instrText>
            </w:r>
            <w:r w:rsidR="00590834">
              <w:rPr>
                <w:webHidden/>
              </w:rPr>
            </w:r>
            <w:r w:rsidR="00590834">
              <w:rPr>
                <w:webHidden/>
              </w:rPr>
              <w:fldChar w:fldCharType="separate"/>
            </w:r>
            <w:r w:rsidR="00262883">
              <w:rPr>
                <w:webHidden/>
              </w:rPr>
              <w:t>29</w:t>
            </w:r>
            <w:r w:rsidR="00590834">
              <w:rPr>
                <w:webHidden/>
              </w:rPr>
              <w:fldChar w:fldCharType="end"/>
            </w:r>
          </w:hyperlink>
        </w:p>
        <w:p w14:paraId="2FCFB031" w14:textId="51B5D2FE" w:rsidR="00590834" w:rsidRDefault="00000000">
          <w:pPr>
            <w:pStyle w:val="TOC1"/>
            <w:rPr>
              <w:rFonts w:eastAsiaTheme="minorEastAsia"/>
              <w:b w:val="0"/>
              <w:kern w:val="2"/>
              <w:lang w:eastAsia="en-AU"/>
              <w14:ligatures w14:val="standardContextual"/>
            </w:rPr>
          </w:pPr>
          <w:hyperlink w:anchor="_Toc165619636" w:history="1">
            <w:r w:rsidR="00590834" w:rsidRPr="00F3558C">
              <w:rPr>
                <w:rStyle w:val="Hyperlink"/>
              </w:rPr>
              <w:t>References</w:t>
            </w:r>
            <w:r w:rsidR="00590834">
              <w:rPr>
                <w:webHidden/>
              </w:rPr>
              <w:tab/>
            </w:r>
            <w:r w:rsidR="00590834">
              <w:rPr>
                <w:webHidden/>
              </w:rPr>
              <w:fldChar w:fldCharType="begin"/>
            </w:r>
            <w:r w:rsidR="00590834">
              <w:rPr>
                <w:webHidden/>
              </w:rPr>
              <w:instrText xml:space="preserve"> PAGEREF _Toc165619636 \h </w:instrText>
            </w:r>
            <w:r w:rsidR="00590834">
              <w:rPr>
                <w:webHidden/>
              </w:rPr>
            </w:r>
            <w:r w:rsidR="00590834">
              <w:rPr>
                <w:webHidden/>
              </w:rPr>
              <w:fldChar w:fldCharType="separate"/>
            </w:r>
            <w:r w:rsidR="00262883">
              <w:rPr>
                <w:webHidden/>
              </w:rPr>
              <w:t>31</w:t>
            </w:r>
            <w:r w:rsidR="00590834">
              <w:rPr>
                <w:webHidden/>
              </w:rPr>
              <w:fldChar w:fldCharType="end"/>
            </w:r>
          </w:hyperlink>
        </w:p>
        <w:p w14:paraId="4DA703AA" w14:textId="1F2056CD" w:rsidR="00590834" w:rsidRDefault="00000000">
          <w:pPr>
            <w:pStyle w:val="TOC1"/>
            <w:rPr>
              <w:rFonts w:eastAsiaTheme="minorEastAsia"/>
              <w:b w:val="0"/>
              <w:kern w:val="2"/>
              <w:lang w:eastAsia="en-AU"/>
              <w14:ligatures w14:val="standardContextual"/>
            </w:rPr>
          </w:pPr>
          <w:hyperlink w:anchor="_Toc165619637" w:history="1">
            <w:r w:rsidR="00590834" w:rsidRPr="00F3558C">
              <w:rPr>
                <w:rStyle w:val="Hyperlink"/>
              </w:rPr>
              <w:t>Appendix A</w:t>
            </w:r>
            <w:r w:rsidR="00590834">
              <w:rPr>
                <w:webHidden/>
              </w:rPr>
              <w:tab/>
            </w:r>
            <w:r w:rsidR="00590834">
              <w:rPr>
                <w:webHidden/>
              </w:rPr>
              <w:fldChar w:fldCharType="begin"/>
            </w:r>
            <w:r w:rsidR="00590834">
              <w:rPr>
                <w:webHidden/>
              </w:rPr>
              <w:instrText xml:space="preserve"> PAGEREF _Toc165619637 \h </w:instrText>
            </w:r>
            <w:r w:rsidR="00590834">
              <w:rPr>
                <w:webHidden/>
              </w:rPr>
            </w:r>
            <w:r w:rsidR="00590834">
              <w:rPr>
                <w:webHidden/>
              </w:rPr>
              <w:fldChar w:fldCharType="separate"/>
            </w:r>
            <w:r w:rsidR="00262883">
              <w:rPr>
                <w:webHidden/>
              </w:rPr>
              <w:t>32</w:t>
            </w:r>
            <w:r w:rsidR="00590834">
              <w:rPr>
                <w:webHidden/>
              </w:rPr>
              <w:fldChar w:fldCharType="end"/>
            </w:r>
          </w:hyperlink>
        </w:p>
        <w:p w14:paraId="3A61AC0F" w14:textId="1B445C7A" w:rsidR="002D61F5" w:rsidRDefault="002D61F5" w:rsidP="002D61F5">
          <w:pPr>
            <w:rPr>
              <w:b/>
              <w:noProof/>
            </w:rPr>
          </w:pPr>
          <w:r>
            <w:rPr>
              <w:b/>
              <w:noProof/>
            </w:rPr>
            <w:fldChar w:fldCharType="end"/>
          </w:r>
        </w:p>
      </w:sdtContent>
    </w:sdt>
    <w:bookmarkEnd w:id="3" w:displacedByCustomXml="prev"/>
    <w:p w14:paraId="7ED57764" w14:textId="77777777" w:rsidR="006F14DB" w:rsidRDefault="006F14DB" w:rsidP="006F14DB">
      <w:pPr>
        <w:rPr>
          <w:lang w:eastAsia="ja-JP"/>
        </w:rPr>
      </w:pPr>
    </w:p>
    <w:p w14:paraId="65AF90D3" w14:textId="77777777" w:rsidR="006F14DB" w:rsidRDefault="006F14DB" w:rsidP="006F14DB">
      <w:pPr>
        <w:rPr>
          <w:lang w:eastAsia="ja-JP"/>
        </w:rPr>
      </w:pPr>
    </w:p>
    <w:p w14:paraId="0D9E0740" w14:textId="77777777" w:rsidR="006F14DB" w:rsidRDefault="006F14DB" w:rsidP="006F14DB">
      <w:pPr>
        <w:rPr>
          <w:lang w:eastAsia="ja-JP"/>
        </w:rPr>
      </w:pPr>
    </w:p>
    <w:p w14:paraId="2AA5AE16" w14:textId="77777777" w:rsidR="006F14DB" w:rsidRDefault="006F14DB" w:rsidP="006F14DB">
      <w:pPr>
        <w:rPr>
          <w:lang w:eastAsia="ja-JP"/>
        </w:rPr>
      </w:pPr>
    </w:p>
    <w:p w14:paraId="58AB9A6C" w14:textId="77777777" w:rsidR="006F14DB" w:rsidRDefault="006F14DB" w:rsidP="006F14DB">
      <w:pPr>
        <w:rPr>
          <w:lang w:eastAsia="ja-JP"/>
        </w:rPr>
      </w:pPr>
    </w:p>
    <w:p w14:paraId="38CEB8BC" w14:textId="77777777" w:rsidR="006F14DB" w:rsidRDefault="006F14DB" w:rsidP="006F14DB">
      <w:pPr>
        <w:rPr>
          <w:lang w:eastAsia="ja-JP"/>
        </w:rPr>
      </w:pPr>
    </w:p>
    <w:p w14:paraId="31E7CDA7" w14:textId="77777777" w:rsidR="006F14DB" w:rsidRDefault="006F14DB" w:rsidP="006F14DB">
      <w:pPr>
        <w:rPr>
          <w:lang w:eastAsia="ja-JP"/>
        </w:rPr>
      </w:pPr>
    </w:p>
    <w:p w14:paraId="7BBF642D" w14:textId="77777777" w:rsidR="006F14DB" w:rsidRDefault="006F14DB" w:rsidP="006F14DB">
      <w:pPr>
        <w:rPr>
          <w:lang w:eastAsia="ja-JP"/>
        </w:rPr>
      </w:pPr>
    </w:p>
    <w:p w14:paraId="6F08D1E1" w14:textId="77777777" w:rsidR="006F14DB" w:rsidRDefault="006F14DB" w:rsidP="006F14DB">
      <w:pPr>
        <w:rPr>
          <w:lang w:eastAsia="ja-JP"/>
        </w:rPr>
      </w:pPr>
    </w:p>
    <w:p w14:paraId="0333276B" w14:textId="77777777" w:rsidR="006F14DB" w:rsidRDefault="006F14DB" w:rsidP="006F14DB">
      <w:pPr>
        <w:rPr>
          <w:lang w:eastAsia="ja-JP"/>
        </w:rPr>
      </w:pPr>
    </w:p>
    <w:p w14:paraId="373D7425" w14:textId="77777777" w:rsidR="006F14DB" w:rsidRDefault="006F14DB" w:rsidP="006F14DB">
      <w:pPr>
        <w:rPr>
          <w:lang w:eastAsia="ja-JP"/>
        </w:rPr>
      </w:pPr>
    </w:p>
    <w:p w14:paraId="61BA9EDC" w14:textId="77777777" w:rsidR="006F14DB" w:rsidRDefault="006F14DB" w:rsidP="006F14DB">
      <w:pPr>
        <w:rPr>
          <w:lang w:eastAsia="ja-JP"/>
        </w:rPr>
      </w:pPr>
    </w:p>
    <w:p w14:paraId="6E18CEF8" w14:textId="77777777" w:rsidR="006F14DB" w:rsidRDefault="006F14DB" w:rsidP="004E755F"/>
    <w:p w14:paraId="258DCF0C" w14:textId="77777777" w:rsidR="00F4006D" w:rsidRDefault="00F4006D" w:rsidP="004E755F"/>
    <w:p w14:paraId="32DD2424" w14:textId="77777777" w:rsidR="00F4006D" w:rsidRPr="00203A79" w:rsidRDefault="00F4006D" w:rsidP="004E755F"/>
    <w:p w14:paraId="4EA639BD" w14:textId="77777777" w:rsidR="009135BB" w:rsidRDefault="009135BB" w:rsidP="006F14DB">
      <w:pPr>
        <w:pStyle w:val="Heading2"/>
        <w:ind w:left="720" w:hanging="720"/>
      </w:pPr>
      <w:bookmarkStart w:id="4" w:name="_Toc430782150"/>
      <w:bookmarkEnd w:id="2"/>
    </w:p>
    <w:p w14:paraId="2E8530AF" w14:textId="5854F775" w:rsidR="00764D6A" w:rsidRDefault="00E91D72" w:rsidP="00CB2439">
      <w:pPr>
        <w:pStyle w:val="Heading2"/>
        <w:ind w:left="720" w:hanging="720"/>
      </w:pPr>
      <w:bookmarkStart w:id="5" w:name="_Toc165619595"/>
      <w:r>
        <w:lastRenderedPageBreak/>
        <w:t>Introduction</w:t>
      </w:r>
      <w:bookmarkEnd w:id="4"/>
      <w:bookmarkEnd w:id="5"/>
    </w:p>
    <w:p w14:paraId="3C0F6F22" w14:textId="77777777" w:rsidR="00417E8D" w:rsidRPr="00417E8D" w:rsidRDefault="00417E8D" w:rsidP="007470AA">
      <w:pPr>
        <w:rPr>
          <w:b/>
          <w:bCs/>
          <w:lang w:eastAsia="ja-JP"/>
        </w:rPr>
      </w:pPr>
      <w:bookmarkStart w:id="6" w:name="_Ref445985033"/>
      <w:bookmarkStart w:id="7" w:name="_Toc409769171"/>
      <w:bookmarkStart w:id="8" w:name="_Toc85185973"/>
      <w:r w:rsidRPr="00417E8D">
        <w:rPr>
          <w:lang w:eastAsia="ja-JP"/>
        </w:rPr>
        <w:t>Australia has committed to a net zero emissions future. To achieve this, we must continue to grow the number of renewable energy projects to help accelerate the transition of our national energy system to renewables. Climate change and its effects, both direct and indirect, represent some of the key risks to threatened species and ecological habitats. At the same time, Australia’s environment and ecosystem services need to be protected to halt biodiversity decline. The social licence underpinning broad community support for the renewable energy industry is contingent on both regulators and industry delivering positive outcomes for both our climate and for Australia’s unique natural environment.</w:t>
      </w:r>
    </w:p>
    <w:p w14:paraId="37274138" w14:textId="77777777" w:rsidR="00417E8D" w:rsidRPr="00417E8D" w:rsidRDefault="00417E8D" w:rsidP="007470AA">
      <w:pPr>
        <w:rPr>
          <w:b/>
          <w:bCs/>
          <w:lang w:eastAsia="ja-JP"/>
        </w:rPr>
      </w:pPr>
      <w:r w:rsidRPr="00417E8D">
        <w:rPr>
          <w:lang w:eastAsia="ja-JP"/>
        </w:rPr>
        <w:t xml:space="preserve">This guidance has been developed to support a smooth and efficient regulatory pathway that is essential to a renewable energy transition, while maintaining protection for matters of national environmental significance (MNES), including animals, plants, ecological communities, as well as natural, indigenous, and historic heritage places and values, and internationally important wetlands listed under the </w:t>
      </w:r>
      <w:r w:rsidRPr="009514B9">
        <w:rPr>
          <w:i/>
          <w:iCs/>
          <w:lang w:eastAsia="ja-JP"/>
        </w:rPr>
        <w:t>Environment Protection and Biodiversity Conservation Act (1999)</w:t>
      </w:r>
      <w:r w:rsidRPr="00417E8D">
        <w:rPr>
          <w:lang w:eastAsia="ja-JP"/>
        </w:rPr>
        <w:t xml:space="preserve"> (EPBC Act).</w:t>
      </w:r>
    </w:p>
    <w:p w14:paraId="77FDE153" w14:textId="77777777" w:rsidR="00417E8D" w:rsidRPr="00417E8D" w:rsidRDefault="00417E8D" w:rsidP="007470AA">
      <w:pPr>
        <w:rPr>
          <w:b/>
          <w:bCs/>
          <w:lang w:eastAsia="ja-JP"/>
        </w:rPr>
      </w:pPr>
      <w:r w:rsidRPr="00417E8D">
        <w:rPr>
          <w:lang w:eastAsia="ja-JP"/>
        </w:rPr>
        <w:t xml:space="preserve">The identification and management of impacts during the design of onshore wind projects needs to reflect the Australian Government’s Nature Positive Plan by avoiding and minimising impacts on MNES and supporting restoration of the environment. </w:t>
      </w:r>
    </w:p>
    <w:p w14:paraId="61BA2124" w14:textId="31E8324A" w:rsidR="00417E8D" w:rsidRPr="00417E8D" w:rsidRDefault="00417E8D" w:rsidP="007470AA">
      <w:pPr>
        <w:rPr>
          <w:b/>
          <w:bCs/>
          <w:lang w:eastAsia="ja-JP"/>
        </w:rPr>
      </w:pPr>
      <w:r w:rsidRPr="00417E8D">
        <w:rPr>
          <w:lang w:eastAsia="ja-JP"/>
        </w:rPr>
        <w:t xml:space="preserve">This guidance will support </w:t>
      </w:r>
      <w:r w:rsidR="006C6969">
        <w:rPr>
          <w:lang w:eastAsia="ja-JP"/>
        </w:rPr>
        <w:t>you in the</w:t>
      </w:r>
      <w:r w:rsidRPr="00417E8D">
        <w:rPr>
          <w:lang w:eastAsia="ja-JP"/>
        </w:rPr>
        <w:t xml:space="preserve"> develop</w:t>
      </w:r>
      <w:r w:rsidR="006C6969">
        <w:rPr>
          <w:lang w:eastAsia="ja-JP"/>
        </w:rPr>
        <w:t>ment of</w:t>
      </w:r>
      <w:r w:rsidRPr="00417E8D">
        <w:rPr>
          <w:lang w:eastAsia="ja-JP"/>
        </w:rPr>
        <w:t xml:space="preserve"> documentation necessary for the Minister for the Environment</w:t>
      </w:r>
      <w:r w:rsidR="00C455D4">
        <w:rPr>
          <w:lang w:eastAsia="ja-JP"/>
        </w:rPr>
        <w:t xml:space="preserve"> or her delegate</w:t>
      </w:r>
      <w:r w:rsidRPr="00417E8D">
        <w:rPr>
          <w:lang w:eastAsia="ja-JP"/>
        </w:rPr>
        <w:t xml:space="preserve"> to </w:t>
      </w:r>
      <w:r w:rsidR="00C455D4">
        <w:rPr>
          <w:lang w:eastAsia="ja-JP"/>
        </w:rPr>
        <w:t>assess</w:t>
      </w:r>
      <w:r w:rsidRPr="00417E8D">
        <w:rPr>
          <w:lang w:eastAsia="ja-JP"/>
        </w:rPr>
        <w:t xml:space="preserve"> the environmental impact of proposed wind farm projects, with a specific focus on the impact of wind</w:t>
      </w:r>
      <w:r w:rsidR="009838F1">
        <w:rPr>
          <w:lang w:eastAsia="ja-JP"/>
        </w:rPr>
        <w:t xml:space="preserve"> </w:t>
      </w:r>
      <w:r w:rsidRPr="00417E8D">
        <w:rPr>
          <w:lang w:eastAsia="ja-JP"/>
        </w:rPr>
        <w:t xml:space="preserve">farms on protected matters (particularly birds and bats). </w:t>
      </w:r>
      <w:r w:rsidR="00D964A9">
        <w:rPr>
          <w:lang w:eastAsia="ja-JP"/>
        </w:rPr>
        <w:t>The</w:t>
      </w:r>
      <w:r w:rsidRPr="00417E8D">
        <w:rPr>
          <w:lang w:eastAsia="ja-JP"/>
        </w:rPr>
        <w:t xml:space="preserve"> documentation </w:t>
      </w:r>
      <w:r w:rsidR="001D0721">
        <w:rPr>
          <w:lang w:eastAsia="ja-JP"/>
        </w:rPr>
        <w:t xml:space="preserve">prepared by you </w:t>
      </w:r>
      <w:r w:rsidRPr="00417E8D">
        <w:rPr>
          <w:lang w:eastAsia="ja-JP"/>
        </w:rPr>
        <w:t>will demonstrate that the project can:</w:t>
      </w:r>
    </w:p>
    <w:p w14:paraId="3C9642D0" w14:textId="35B2D455" w:rsidR="00417E8D" w:rsidRPr="00417E8D" w:rsidRDefault="00417E8D" w:rsidP="00494D57">
      <w:pPr>
        <w:pStyle w:val="ListBullet"/>
        <w:rPr>
          <w:b/>
          <w:bCs/>
          <w:lang w:eastAsia="ja-JP"/>
        </w:rPr>
      </w:pPr>
      <w:r w:rsidRPr="00417E8D">
        <w:rPr>
          <w:lang w:eastAsia="ja-JP"/>
        </w:rPr>
        <w:t>avoid, minimise and/or mitigate impacts on MNES, particularly through initial site selection, informed by available best practice statistical methodology and survey data and/or modelling that is site-specific</w:t>
      </w:r>
      <w:r w:rsidR="00EA2058">
        <w:rPr>
          <w:lang w:eastAsia="ja-JP"/>
        </w:rPr>
        <w:t xml:space="preserve">   </w:t>
      </w:r>
    </w:p>
    <w:p w14:paraId="6B8DEC25" w14:textId="09EEA573" w:rsidR="00417E8D" w:rsidRPr="00417E8D" w:rsidRDefault="00417E8D" w:rsidP="00494D57">
      <w:pPr>
        <w:pStyle w:val="ListBullet"/>
        <w:rPr>
          <w:b/>
          <w:bCs/>
          <w:lang w:eastAsia="ja-JP"/>
        </w:rPr>
      </w:pPr>
      <w:r w:rsidRPr="00417E8D">
        <w:rPr>
          <w:lang w:eastAsia="ja-JP"/>
        </w:rPr>
        <w:t xml:space="preserve">propose feasible mitigation measures that reduce impacts </w:t>
      </w:r>
    </w:p>
    <w:p w14:paraId="3EA92554" w14:textId="7F8F590A" w:rsidR="00417E8D" w:rsidRPr="00417E8D" w:rsidRDefault="00417E8D" w:rsidP="00494D57">
      <w:pPr>
        <w:pStyle w:val="ListBullet"/>
        <w:rPr>
          <w:b/>
          <w:bCs/>
          <w:lang w:eastAsia="ja-JP"/>
        </w:rPr>
      </w:pPr>
      <w:r w:rsidRPr="00417E8D">
        <w:rPr>
          <w:lang w:eastAsia="ja-JP"/>
        </w:rPr>
        <w:t>apply survey data and mitigation strategies to deliver adaptive site-specific management plans for impacted MNES with corrective actions to be undertaken if mitigation measures are not effective and commitments of regular review cycles that will be used to adapt the management plans to industry best practices</w:t>
      </w:r>
    </w:p>
    <w:p w14:paraId="7A09D1EB" w14:textId="76BE47D1" w:rsidR="00417E8D" w:rsidRPr="00417E8D" w:rsidRDefault="00417E8D" w:rsidP="00494D57">
      <w:pPr>
        <w:pStyle w:val="ListBullet"/>
        <w:rPr>
          <w:b/>
          <w:bCs/>
          <w:lang w:eastAsia="ja-JP"/>
        </w:rPr>
      </w:pPr>
      <w:r w:rsidRPr="00417E8D">
        <w:rPr>
          <w:lang w:eastAsia="ja-JP"/>
        </w:rPr>
        <w:t>as a last resort, propose offsets that deliver gains for the MNES and Australia’s environment.</w:t>
      </w:r>
    </w:p>
    <w:p w14:paraId="2B785A51" w14:textId="13689914" w:rsidR="00417E8D" w:rsidRDefault="00417E8D" w:rsidP="007470AA">
      <w:pPr>
        <w:rPr>
          <w:b/>
          <w:bCs/>
          <w:lang w:eastAsia="ja-JP"/>
        </w:rPr>
      </w:pPr>
      <w:r w:rsidRPr="00417E8D">
        <w:rPr>
          <w:lang w:eastAsia="ja-JP"/>
        </w:rPr>
        <w:t xml:space="preserve">This guidance also outlines </w:t>
      </w:r>
      <w:r w:rsidR="007217A1">
        <w:rPr>
          <w:lang w:eastAsia="ja-JP"/>
        </w:rPr>
        <w:t>your</w:t>
      </w:r>
      <w:r w:rsidRPr="00417E8D">
        <w:rPr>
          <w:lang w:eastAsia="ja-JP"/>
        </w:rPr>
        <w:t xml:space="preserve"> ongoing </w:t>
      </w:r>
      <w:r w:rsidR="007217A1">
        <w:rPr>
          <w:lang w:eastAsia="ja-JP"/>
        </w:rPr>
        <w:t>responsibilities</w:t>
      </w:r>
      <w:r w:rsidR="00375DE1" w:rsidRPr="00417E8D">
        <w:rPr>
          <w:lang w:eastAsia="ja-JP"/>
        </w:rPr>
        <w:t xml:space="preserve"> if</w:t>
      </w:r>
      <w:r w:rsidRPr="00417E8D">
        <w:rPr>
          <w:lang w:eastAsia="ja-JP"/>
        </w:rPr>
        <w:t xml:space="preserve"> </w:t>
      </w:r>
      <w:r w:rsidR="007217A1">
        <w:rPr>
          <w:lang w:eastAsia="ja-JP"/>
        </w:rPr>
        <w:t>a</w:t>
      </w:r>
      <w:r w:rsidRPr="00417E8D">
        <w:rPr>
          <w:lang w:eastAsia="ja-JP"/>
        </w:rPr>
        <w:t xml:space="preserve"> proposed </w:t>
      </w:r>
      <w:r w:rsidR="00042190">
        <w:rPr>
          <w:lang w:eastAsia="ja-JP"/>
        </w:rPr>
        <w:t>wind farm project</w:t>
      </w:r>
      <w:r w:rsidRPr="00417E8D">
        <w:rPr>
          <w:lang w:eastAsia="ja-JP"/>
        </w:rPr>
        <w:t xml:space="preserve"> is approved.</w:t>
      </w:r>
    </w:p>
    <w:p w14:paraId="47485C4D" w14:textId="77777777" w:rsidR="00417E8D" w:rsidRDefault="00417E8D" w:rsidP="00417E8D">
      <w:pPr>
        <w:pStyle w:val="Caption"/>
        <w:rPr>
          <w:rFonts w:asciiTheme="minorHAnsi" w:hAnsiTheme="minorHAnsi"/>
          <w:b w:val="0"/>
          <w:bCs w:val="0"/>
          <w:sz w:val="22"/>
          <w:szCs w:val="22"/>
          <w:lang w:eastAsia="ja-JP"/>
        </w:rPr>
      </w:pPr>
    </w:p>
    <w:p w14:paraId="65885D9A" w14:textId="77777777" w:rsidR="00A32152" w:rsidRDefault="00A32152" w:rsidP="00CB2439">
      <w:pPr>
        <w:pStyle w:val="Heading2"/>
      </w:pPr>
      <w:bookmarkStart w:id="9" w:name="_Toc430782151"/>
      <w:bookmarkEnd w:id="6"/>
      <w:bookmarkEnd w:id="7"/>
      <w:bookmarkEnd w:id="8"/>
      <w:r>
        <w:br w:type="page"/>
      </w:r>
    </w:p>
    <w:p w14:paraId="16C3904D" w14:textId="450E09C6" w:rsidR="00764D6A" w:rsidRDefault="00417E8D" w:rsidP="00375A3F">
      <w:pPr>
        <w:pStyle w:val="Heading2"/>
      </w:pPr>
      <w:bookmarkStart w:id="10" w:name="_Toc165619596"/>
      <w:bookmarkEnd w:id="9"/>
      <w:r w:rsidRPr="00417E8D">
        <w:lastRenderedPageBreak/>
        <w:t>Purpose of this document</w:t>
      </w:r>
      <w:bookmarkEnd w:id="10"/>
      <w:r w:rsidRPr="00417E8D">
        <w:t xml:space="preserve"> </w:t>
      </w:r>
    </w:p>
    <w:p w14:paraId="73B3DF82" w14:textId="6043839D" w:rsidR="00417E8D" w:rsidRDefault="00417E8D" w:rsidP="00780C4B">
      <w:bookmarkStart w:id="11" w:name="_Toc351391256"/>
      <w:bookmarkStart w:id="12" w:name="_Toc430782159"/>
      <w:r w:rsidRPr="00417E8D">
        <w:t xml:space="preserve">The purpose of this document is to describe best practice approaches to assist the Australian onshore wind farm industry when bringing projects forward for approval under Australia’s national environmental law, the EPBC Act. </w:t>
      </w:r>
    </w:p>
    <w:p w14:paraId="6B6EA070" w14:textId="6BFA6D3C" w:rsidR="00060178" w:rsidRPr="00417E8D" w:rsidRDefault="00060178" w:rsidP="00780C4B">
      <w:r>
        <w:t>We</w:t>
      </w:r>
      <w:r w:rsidR="00060DC0">
        <w:t xml:space="preserve"> (</w:t>
      </w:r>
      <w:r w:rsidR="002A0A8A">
        <w:t xml:space="preserve">the </w:t>
      </w:r>
      <w:r w:rsidR="00060DC0">
        <w:t>Department of Climate Change, Energy, the Environment and Water)</w:t>
      </w:r>
      <w:r>
        <w:t xml:space="preserve"> are</w:t>
      </w:r>
      <w:r w:rsidRPr="00417E8D">
        <w:t xml:space="preserve"> responsible for implementing the environmental assessment process under the EPBC Act.</w:t>
      </w:r>
    </w:p>
    <w:p w14:paraId="56926205" w14:textId="1382FBE1" w:rsidR="00417E8D" w:rsidRPr="00417E8D" w:rsidRDefault="00417E8D" w:rsidP="00780C4B">
      <w:r w:rsidRPr="00417E8D">
        <w:t xml:space="preserve">This document provides high level guidance on the referral, assessment, and approval process for proposed onshore wind farm projects under the EPBC Act, with a particular focus on bird and bat management. This document should not be applied retrospectively to projects already </w:t>
      </w:r>
      <w:r w:rsidR="00060DC0" w:rsidRPr="00417E8D">
        <w:t>approved and</w:t>
      </w:r>
      <w:r w:rsidRPr="00417E8D">
        <w:t xml:space="preserve"> does not provide detailed guidance on each requirement for assessment.</w:t>
      </w:r>
    </w:p>
    <w:p w14:paraId="049056A6" w14:textId="77777777" w:rsidR="000D38B2" w:rsidRPr="00417E8D" w:rsidRDefault="00417E8D" w:rsidP="000D38B2">
      <w:r w:rsidRPr="002D41C2">
        <w:rPr>
          <w:rFonts w:cstheme="minorHAnsi"/>
        </w:rPr>
        <w:t>These guidelines relate only to onshore wind farm</w:t>
      </w:r>
      <w:r w:rsidR="00345911">
        <w:rPr>
          <w:rFonts w:cstheme="minorHAnsi"/>
        </w:rPr>
        <w:t>s</w:t>
      </w:r>
      <w:r w:rsidR="002D41C2" w:rsidRPr="002D41C2">
        <w:rPr>
          <w:rFonts w:cstheme="minorHAnsi"/>
        </w:rPr>
        <w:t xml:space="preserve"> and replace </w:t>
      </w:r>
      <w:hyperlink r:id="rId36" w:history="1">
        <w:r w:rsidR="002D41C2" w:rsidRPr="002D41C2">
          <w:rPr>
            <w:rStyle w:val="cf01"/>
            <w:rFonts w:asciiTheme="minorHAnsi" w:hAnsiTheme="minorHAnsi" w:cstheme="minorHAnsi"/>
            <w:color w:val="0000FF"/>
            <w:sz w:val="22"/>
            <w:szCs w:val="22"/>
            <w:u w:val="single"/>
          </w:rPr>
          <w:t>EPBC Act Policy Statement 2.3 : Wind farm industry - DCCEEW</w:t>
        </w:r>
      </w:hyperlink>
      <w:r w:rsidR="002D41C2">
        <w:rPr>
          <w:rStyle w:val="cf01"/>
          <w:rFonts w:asciiTheme="minorHAnsi" w:hAnsiTheme="minorHAnsi" w:cstheme="minorHAnsi"/>
          <w:sz w:val="22"/>
          <w:szCs w:val="22"/>
        </w:rPr>
        <w:t>.</w:t>
      </w:r>
      <w:r w:rsidR="000D38B2">
        <w:rPr>
          <w:rStyle w:val="cf01"/>
          <w:rFonts w:asciiTheme="minorHAnsi" w:hAnsiTheme="minorHAnsi" w:cstheme="minorHAnsi"/>
          <w:sz w:val="22"/>
          <w:szCs w:val="22"/>
        </w:rPr>
        <w:t xml:space="preserve"> </w:t>
      </w:r>
      <w:r w:rsidR="000D38B2" w:rsidRPr="00417E8D">
        <w:t xml:space="preserve">For the purposes of this guidance document, an onshore wind farm is a terrestrial site on which wind turbines are erected and operated to generate electricity. </w:t>
      </w:r>
    </w:p>
    <w:p w14:paraId="100D7358" w14:textId="1540B321" w:rsidR="00417E8D" w:rsidRPr="00417E8D" w:rsidRDefault="00417E8D" w:rsidP="00780C4B">
      <w:pPr>
        <w:rPr>
          <w:rFonts w:ascii="Calibri" w:eastAsia="Times New Roman" w:hAnsi="Calibri" w:cs="Times New Roman"/>
          <w:b/>
          <w:bCs/>
          <w:sz w:val="36"/>
          <w:szCs w:val="24"/>
        </w:rPr>
      </w:pPr>
      <w:r w:rsidRPr="00417E8D">
        <w:t>The document is framed around the stages of EPBC Act assessment, so that it is clear about what information and documents</w:t>
      </w:r>
      <w:r w:rsidR="00127006">
        <w:t xml:space="preserve"> we </w:t>
      </w:r>
      <w:r w:rsidRPr="00417E8D">
        <w:t xml:space="preserve">require at each assessment stage, and if a project is approved, what considerations for post-approval monitoring and reporting may be required to undertake as part of the conditions of approval. </w:t>
      </w:r>
    </w:p>
    <w:p w14:paraId="45CED211" w14:textId="77777777" w:rsidR="00417E8D" w:rsidRPr="00417E8D" w:rsidRDefault="00417E8D" w:rsidP="00417E8D">
      <w:bookmarkStart w:id="13" w:name="_Toc430782160"/>
      <w:bookmarkEnd w:id="11"/>
      <w:bookmarkEnd w:id="12"/>
      <w:r w:rsidRPr="00417E8D">
        <w:t>You must refer the entire action that you are taking. While the majority of the action is likely to occur on your wind farm site, elements of an onshore wind farm project that may be considered in an assessment under the EPBC Act include:</w:t>
      </w:r>
    </w:p>
    <w:p w14:paraId="2A5DB20A" w14:textId="77777777" w:rsidR="00417E8D" w:rsidRPr="009076D3" w:rsidRDefault="00417E8D" w:rsidP="009076D3">
      <w:pPr>
        <w:pStyle w:val="ListBullet"/>
      </w:pPr>
      <w:r w:rsidRPr="009076D3">
        <w:t>changes to land, vegetation, and wildlife management (for example, changed fire regime, impacts on wildlife site use arising from activities such as fencing, clearing, aerial wiring)</w:t>
      </w:r>
    </w:p>
    <w:p w14:paraId="6783F7A2" w14:textId="77777777" w:rsidR="00417E8D" w:rsidRPr="009076D3" w:rsidRDefault="00417E8D" w:rsidP="009076D3">
      <w:pPr>
        <w:pStyle w:val="ListBullet"/>
      </w:pPr>
      <w:r w:rsidRPr="009076D3">
        <w:t>site investigation, clearing, excavation, benching, construction and maintenance works for all project elements</w:t>
      </w:r>
    </w:p>
    <w:p w14:paraId="4CBFDF10" w14:textId="77777777" w:rsidR="00417E8D" w:rsidRPr="009076D3" w:rsidRDefault="00417E8D" w:rsidP="009076D3">
      <w:pPr>
        <w:pStyle w:val="ListBullet"/>
      </w:pPr>
      <w:r w:rsidRPr="009076D3">
        <w:t>associated infrastructure on the wind farm site, such as access roads, sub-station(s), transmission lines, battery energy storage systems, automated avifauna detection and/or turbine curtailment systems, the monitoring network and permanent or temporary structures</w:t>
      </w:r>
    </w:p>
    <w:p w14:paraId="77DD4126" w14:textId="77777777" w:rsidR="00417E8D" w:rsidRPr="009076D3" w:rsidRDefault="00417E8D" w:rsidP="009076D3">
      <w:pPr>
        <w:pStyle w:val="ListBullet"/>
      </w:pPr>
      <w:r w:rsidRPr="009076D3">
        <w:t>associated infrastructure off-site, such as any new reloading and pre-assembly sites, access roads (including roads and alterations to existing roads) and port or wharf facilities required to get machinery and turbine components to the site, quarries, transmission lines, worker accommodation and permanent or temporary structures</w:t>
      </w:r>
    </w:p>
    <w:p w14:paraId="7E1954EC" w14:textId="77777777" w:rsidR="00417E8D" w:rsidRPr="009076D3" w:rsidRDefault="00417E8D" w:rsidP="009076D3">
      <w:pPr>
        <w:pStyle w:val="ListBullet"/>
      </w:pPr>
      <w:r w:rsidRPr="009076D3">
        <w:t>structures built prior to, during and after construction for the operation and maintenance of the wind farm, such as generators and wind monitoring towers</w:t>
      </w:r>
    </w:p>
    <w:p w14:paraId="2CDBE755" w14:textId="77777777" w:rsidR="00417E8D" w:rsidRPr="009076D3" w:rsidRDefault="00417E8D" w:rsidP="009076D3">
      <w:pPr>
        <w:pStyle w:val="ListBullet"/>
      </w:pPr>
      <w:r w:rsidRPr="009076D3">
        <w:t xml:space="preserve">activities associated with the operation, maintenance and decommissioning of the wind farm, including any likely future upgrades </w:t>
      </w:r>
    </w:p>
    <w:p w14:paraId="0B467CA0" w14:textId="3FFD097C" w:rsidR="00417E8D" w:rsidRPr="009076D3" w:rsidRDefault="00417E8D" w:rsidP="009076D3">
      <w:pPr>
        <w:pStyle w:val="ListBullet"/>
      </w:pPr>
      <w:r w:rsidRPr="009076D3">
        <w:lastRenderedPageBreak/>
        <w:t>the water resources required to construct and operate a wind</w:t>
      </w:r>
      <w:r w:rsidR="00927E36">
        <w:t xml:space="preserve"> </w:t>
      </w:r>
      <w:r w:rsidRPr="009076D3">
        <w:t>farm (for example, desalination, groundwater bores, mains water).</w:t>
      </w:r>
    </w:p>
    <w:p w14:paraId="6047B073" w14:textId="161375F3" w:rsidR="00417E8D" w:rsidRPr="00975702" w:rsidRDefault="00417E8D" w:rsidP="00417E8D">
      <w:r w:rsidRPr="00975702">
        <w:t>If you are new to the EPBC Act process, or require further information, our</w:t>
      </w:r>
      <w:r w:rsidRPr="53332E4C">
        <w:t> </w:t>
      </w:r>
      <w:hyperlink r:id="rId37" w:history="1">
        <w:r w:rsidR="008B6523" w:rsidRPr="009B5231">
          <w:rPr>
            <w:rStyle w:val="Hyperlink"/>
          </w:rPr>
          <w:t xml:space="preserve">Step-by-step guide to the referral and assessment process </w:t>
        </w:r>
      </w:hyperlink>
      <w:r w:rsidRPr="00975702">
        <w:t xml:space="preserve"> provides </w:t>
      </w:r>
      <w:r w:rsidR="00747858">
        <w:t>detail</w:t>
      </w:r>
      <w:r w:rsidR="00747858" w:rsidRPr="00975702">
        <w:t xml:space="preserve"> </w:t>
      </w:r>
      <w:r w:rsidRPr="00975702">
        <w:t>about the EPBC Act and how it may apply to your project.</w:t>
      </w:r>
    </w:p>
    <w:p w14:paraId="3949088A" w14:textId="55660F84" w:rsidR="00417E8D" w:rsidRDefault="00417E8D" w:rsidP="00417E8D">
      <w:r>
        <w:t xml:space="preserve">For information on how to work with </w:t>
      </w:r>
      <w:r w:rsidR="009B5231">
        <w:t>us</w:t>
      </w:r>
      <w:r>
        <w:t xml:space="preserve"> to achieve a smoother, faster referral process and to arrange a pre-referral meeting, please refer to</w:t>
      </w:r>
      <w:r w:rsidR="00C34192">
        <w:t xml:space="preserve"> our</w:t>
      </w:r>
      <w:r>
        <w:t xml:space="preserve"> </w:t>
      </w:r>
      <w:r w:rsidR="0065421D" w:rsidRPr="0065421D">
        <w:t xml:space="preserve"> </w:t>
      </w:r>
      <w:hyperlink r:id="rId38" w:history="1">
        <w:r w:rsidR="0065421D" w:rsidRPr="007B0E12">
          <w:rPr>
            <w:rStyle w:val="Hyperlink"/>
          </w:rPr>
          <w:t>Pre-referral meeting for EPBC Act assessment process</w:t>
        </w:r>
      </w:hyperlink>
      <w:r w:rsidR="007B0E12">
        <w:t xml:space="preserve"> advice page.</w:t>
      </w:r>
    </w:p>
    <w:p w14:paraId="13EF5976" w14:textId="0B1735E9" w:rsidR="00417E8D" w:rsidRPr="00417E8D" w:rsidRDefault="00417E8D" w:rsidP="004E755F">
      <w:r>
        <w:t xml:space="preserve">Otherwise, you can refer your project directly to </w:t>
      </w:r>
      <w:r w:rsidR="007B0E12">
        <w:t>us</w:t>
      </w:r>
      <w:r>
        <w:t xml:space="preserve"> via the </w:t>
      </w:r>
      <w:hyperlink r:id="rId39" w:history="1">
        <w:r w:rsidRPr="002A375B">
          <w:rPr>
            <w:rStyle w:val="Hyperlink"/>
            <w:rFonts w:cstheme="minorHAnsi"/>
            <w:color w:val="auto"/>
          </w:rPr>
          <w:t>EPBC Act Business Portal</w:t>
        </w:r>
      </w:hyperlink>
      <w:r>
        <w:t>.</w:t>
      </w:r>
    </w:p>
    <w:p w14:paraId="4C0A593E" w14:textId="77777777" w:rsidR="00017FED" w:rsidRPr="00F2240E" w:rsidRDefault="00017FED" w:rsidP="00F2240E">
      <w:pPr>
        <w:pStyle w:val="Heading2"/>
      </w:pPr>
      <w:bookmarkStart w:id="14" w:name="_Understanding_the_EPBC"/>
      <w:bookmarkStart w:id="15" w:name="_Toc165619597"/>
      <w:bookmarkStart w:id="16" w:name="_Toc401230265"/>
      <w:bookmarkStart w:id="17" w:name="_Toc85185977"/>
      <w:bookmarkEnd w:id="13"/>
      <w:bookmarkEnd w:id="14"/>
      <w:r w:rsidRPr="00F2240E">
        <w:t>Understanding the EPBC Act assessment process</w:t>
      </w:r>
      <w:bookmarkEnd w:id="15"/>
      <w:r w:rsidRPr="00F2240E">
        <w:t xml:space="preserve"> </w:t>
      </w:r>
    </w:p>
    <w:p w14:paraId="0D3BDB4F" w14:textId="2A02F74F" w:rsidR="00C901AE" w:rsidRPr="00375A3F" w:rsidRDefault="00C901AE" w:rsidP="00375A3F">
      <w:pPr>
        <w:pStyle w:val="Heading3"/>
      </w:pPr>
      <w:bookmarkStart w:id="18" w:name="_Toc165619598"/>
      <w:bookmarkEnd w:id="16"/>
      <w:bookmarkEnd w:id="17"/>
      <w:r w:rsidRPr="00375A3F">
        <w:t>Legislative framework</w:t>
      </w:r>
      <w:bookmarkEnd w:id="18"/>
      <w:r w:rsidRPr="00375A3F">
        <w:t xml:space="preserve"> </w:t>
      </w:r>
    </w:p>
    <w:p w14:paraId="4C5922EA" w14:textId="77777777" w:rsidR="00C901AE" w:rsidRDefault="00C901AE" w:rsidP="00C901AE">
      <w:r>
        <w:t xml:space="preserve">The EPBC Act is Australia’s national environmental law. It establishes a regulatory framework to protect MNES, also referred to as protected matters, which includes: </w:t>
      </w:r>
    </w:p>
    <w:p w14:paraId="129D5436" w14:textId="1247660D" w:rsidR="00C901AE" w:rsidRDefault="00C901AE" w:rsidP="00C901AE">
      <w:pPr>
        <w:pStyle w:val="ListBullet"/>
      </w:pPr>
      <w:r>
        <w:t>listed threatened species and ecological communities</w:t>
      </w:r>
    </w:p>
    <w:p w14:paraId="38B44FFE" w14:textId="466D99F1" w:rsidR="00C901AE" w:rsidRDefault="00C901AE" w:rsidP="00C901AE">
      <w:pPr>
        <w:pStyle w:val="ListBullet"/>
      </w:pPr>
      <w:r>
        <w:t>listed migratory species protected under international agreements</w:t>
      </w:r>
    </w:p>
    <w:p w14:paraId="786D9BD6" w14:textId="1C443901" w:rsidR="00C901AE" w:rsidRDefault="00C901AE" w:rsidP="00C901AE">
      <w:pPr>
        <w:pStyle w:val="ListBullet"/>
      </w:pPr>
      <w:r>
        <w:t>Ramsar wetlands of international importance</w:t>
      </w:r>
    </w:p>
    <w:p w14:paraId="20005568" w14:textId="704E81C5" w:rsidR="00C901AE" w:rsidRDefault="00C901AE" w:rsidP="00C901AE">
      <w:pPr>
        <w:pStyle w:val="ListBullet"/>
      </w:pPr>
      <w:r>
        <w:t>the Commonwealth marine environment</w:t>
      </w:r>
    </w:p>
    <w:p w14:paraId="47D94994" w14:textId="2B9CBB4E" w:rsidR="00C901AE" w:rsidRDefault="00C901AE" w:rsidP="00C901AE">
      <w:pPr>
        <w:pStyle w:val="ListBullet"/>
      </w:pPr>
      <w:r>
        <w:t>World Heritage properties</w:t>
      </w:r>
    </w:p>
    <w:p w14:paraId="75E88196" w14:textId="0D198D3E" w:rsidR="00C901AE" w:rsidRDefault="00C901AE" w:rsidP="00C901AE">
      <w:pPr>
        <w:pStyle w:val="ListBullet"/>
      </w:pPr>
      <w:r>
        <w:t>National Heritage places</w:t>
      </w:r>
    </w:p>
    <w:p w14:paraId="73C05AFD" w14:textId="09DC2DDB" w:rsidR="00C901AE" w:rsidRDefault="00C901AE" w:rsidP="00C901AE">
      <w:pPr>
        <w:pStyle w:val="ListBullet"/>
      </w:pPr>
      <w:r>
        <w:t>Nuclear actions</w:t>
      </w:r>
    </w:p>
    <w:p w14:paraId="356F93B9" w14:textId="1D25E7C4" w:rsidR="00C901AE" w:rsidRDefault="00C901AE" w:rsidP="00C901AE">
      <w:pPr>
        <w:pStyle w:val="ListBullet"/>
      </w:pPr>
      <w:r>
        <w:t>Great Barrier Reef Marine Park and water resources.</w:t>
      </w:r>
    </w:p>
    <w:p w14:paraId="1482E4C5" w14:textId="2C68DBF7" w:rsidR="00C901AE" w:rsidRDefault="00C901AE" w:rsidP="00C901AE">
      <w:r>
        <w:t>The Act also protects the environment</w:t>
      </w:r>
      <w:r w:rsidR="00525AFC">
        <w:t xml:space="preserve"> (including heritage places)</w:t>
      </w:r>
      <w:r>
        <w:t xml:space="preserve"> when actions are taken on Commonwealth land or impact upon Commonwealth land.</w:t>
      </w:r>
    </w:p>
    <w:p w14:paraId="7C8F14C2" w14:textId="00379094" w:rsidR="00C901AE" w:rsidRDefault="00C901AE" w:rsidP="00C901AE">
      <w:r>
        <w:t xml:space="preserve">The EPBC Act provides a process to ensure that MNES are identified, and impacts are determined to be </w:t>
      </w:r>
      <w:r w:rsidR="00525AFC">
        <w:t xml:space="preserve">significant </w:t>
      </w:r>
      <w:r w:rsidR="00A51EA5">
        <w:t>before</w:t>
      </w:r>
      <w:r>
        <w:t xml:space="preserve"> developments (such as wind farms) are approved. In addition to the actions specific to your proposed project, economic and social matters are mandatory considerations the Minister must take into account while factoring principles of ecologically sustainable development. The EPBC Act authorises </w:t>
      </w:r>
      <w:r w:rsidR="008520D1">
        <w:t>us</w:t>
      </w:r>
      <w:r>
        <w:t xml:space="preserve"> to undertake this assessment process, considering </w:t>
      </w:r>
      <w:r w:rsidR="008520D1">
        <w:t xml:space="preserve">the </w:t>
      </w:r>
      <w:r>
        <w:t xml:space="preserve">documentation you provide </w:t>
      </w:r>
      <w:r w:rsidR="008520D1">
        <w:t>us</w:t>
      </w:r>
      <w:r>
        <w:t xml:space="preserve">, and briefing the Minister on your proposal. </w:t>
      </w:r>
    </w:p>
    <w:p w14:paraId="181C435A" w14:textId="77777777" w:rsidR="00C901AE" w:rsidRDefault="00C901AE" w:rsidP="00C901AE">
      <w:r>
        <w:t xml:space="preserve">In the absence of sufficient information provided about MNES at risk of your wind farm project, a conservative assumption of those impacts to MNES would be applied. </w:t>
      </w:r>
    </w:p>
    <w:p w14:paraId="0F508454" w14:textId="77777777" w:rsidR="00C901AE" w:rsidRDefault="00C901AE" w:rsidP="00C901AE">
      <w:r>
        <w:lastRenderedPageBreak/>
        <w:t>When planning a wind farm project, you need to consider whether the proposed action will impact protected matters or upon Commonwealth land. You must refer your proposed wind farm for assessment if it may significantly impact on one or more MNES.</w:t>
      </w:r>
    </w:p>
    <w:p w14:paraId="6DDBC275" w14:textId="40F39337" w:rsidR="00017FED" w:rsidRDefault="00C901AE">
      <w:r>
        <w:t xml:space="preserve">We strongly recommend you engage with </w:t>
      </w:r>
      <w:r w:rsidR="00022B9C">
        <w:t>us</w:t>
      </w:r>
      <w:r>
        <w:t xml:space="preserve"> and your state or territory and/or local approval authority early in your project’s development, including organising a </w:t>
      </w:r>
      <w:hyperlink r:id="rId40" w:history="1">
        <w:r w:rsidRPr="001D5ABE">
          <w:rPr>
            <w:rStyle w:val="Hyperlink"/>
          </w:rPr>
          <w:t>Pre-referral meeting for EPBC Act assessment process</w:t>
        </w:r>
      </w:hyperlink>
      <w:r>
        <w:t xml:space="preserve">. Read more </w:t>
      </w:r>
      <w:r w:rsidR="00897F7C">
        <w:t xml:space="preserve">at </w:t>
      </w:r>
      <w:hyperlink w:anchor="_Contact_the_department" w:history="1">
        <w:r w:rsidRPr="00892B8B">
          <w:rPr>
            <w:rStyle w:val="Hyperlink"/>
          </w:rPr>
          <w:t xml:space="preserve">Contact the </w:t>
        </w:r>
        <w:r w:rsidR="00892B8B" w:rsidRPr="00892B8B">
          <w:rPr>
            <w:rStyle w:val="Hyperlink"/>
          </w:rPr>
          <w:t xml:space="preserve">us </w:t>
        </w:r>
        <w:r w:rsidRPr="00892B8B">
          <w:rPr>
            <w:rStyle w:val="Hyperlink"/>
          </w:rPr>
          <w:t>early</w:t>
        </w:r>
      </w:hyperlink>
      <w:r w:rsidR="00897F7C">
        <w:t>.</w:t>
      </w:r>
    </w:p>
    <w:p w14:paraId="5C160F10" w14:textId="77777777" w:rsidR="00EB0D56" w:rsidRPr="00375A3F" w:rsidRDefault="00EB0D56" w:rsidP="00375A3F">
      <w:pPr>
        <w:pStyle w:val="Heading3"/>
      </w:pPr>
      <w:bookmarkStart w:id="19" w:name="_Toc158822335"/>
      <w:bookmarkStart w:id="20" w:name="_Toc165619599"/>
      <w:r w:rsidRPr="00375A3F">
        <w:t>EPBC Act policy statements and guidelines</w:t>
      </w:r>
      <w:bookmarkEnd w:id="19"/>
      <w:bookmarkEnd w:id="20"/>
    </w:p>
    <w:p w14:paraId="554CB98B" w14:textId="0B0EAB27" w:rsidR="00EB0D56" w:rsidRDefault="00897F7C" w:rsidP="007470AA">
      <w:r>
        <w:t>Thi</w:t>
      </w:r>
      <w:r w:rsidR="001638CD">
        <w:t>s</w:t>
      </w:r>
      <w:r w:rsidR="00EB0D56">
        <w:t xml:space="preserve"> guidance</w:t>
      </w:r>
      <w:r>
        <w:t xml:space="preserve"> should be read </w:t>
      </w:r>
      <w:r w:rsidR="00EB0D56">
        <w:t xml:space="preserve">in conjunction with other relevant EPBC Act policy statements, in particular, the </w:t>
      </w:r>
      <w:hyperlink r:id="rId41" w:history="1">
        <w:r w:rsidR="00EB0D56" w:rsidRPr="00072111">
          <w:rPr>
            <w:rStyle w:val="Hyperlink"/>
          </w:rPr>
          <w:t>EPBC Act Significant Impact Guidelines 1.1 –Matters of National Environmental Significance</w:t>
        </w:r>
      </w:hyperlink>
      <w:r w:rsidR="00647FCC">
        <w:t xml:space="preserve">. This guidance </w:t>
      </w:r>
      <w:r w:rsidR="00A71DE8">
        <w:t xml:space="preserve">helps with </w:t>
      </w:r>
      <w:r w:rsidR="00EB0D56">
        <w:t xml:space="preserve">determining whether an action is likely to have a significant impact on a protected matter. </w:t>
      </w:r>
    </w:p>
    <w:p w14:paraId="7B76F670" w14:textId="77777777" w:rsidR="00EB0D56" w:rsidRDefault="00EB0D56" w:rsidP="007470AA">
      <w:r>
        <w:t xml:space="preserve">For actions on Commonwealth land or which may impact upon Commonwealth land, or actions by Commonwealth agencies anywhere in the world, you should refer to the </w:t>
      </w:r>
      <w:hyperlink r:id="rId42" w:anchor=":~:text=This%20Significant%20impact%20guideline%20applies,environment%20anywhere%20in%20the%20world.">
        <w:r w:rsidRPr="1BA66908">
          <w:rPr>
            <w:rStyle w:val="Hyperlink"/>
          </w:rPr>
          <w:t>EPBC Act Significant Impact Guidelines 1.2 – Actions on, or impacting upon, Commonwealth land and actions by Commonwealth agencies</w:t>
        </w:r>
      </w:hyperlink>
      <w:r>
        <w:t>.</w:t>
      </w:r>
    </w:p>
    <w:p w14:paraId="1DD92AF0" w14:textId="77777777" w:rsidR="00EB0D56" w:rsidRDefault="00EB0D56" w:rsidP="007470AA">
      <w:pPr>
        <w:rPr>
          <w:rFonts w:cstheme="minorHAnsi"/>
        </w:rPr>
      </w:pPr>
      <w:r w:rsidRPr="00C10713">
        <w:rPr>
          <w:rFonts w:cstheme="minorHAnsi"/>
        </w:rPr>
        <w:t xml:space="preserve">In addition, </w:t>
      </w:r>
      <w:r>
        <w:rPr>
          <w:rFonts w:cstheme="minorHAnsi"/>
        </w:rPr>
        <w:t xml:space="preserve">you must consider the relevant </w:t>
      </w:r>
      <w:r w:rsidRPr="00C10713" w:rsidDel="000E6810">
        <w:rPr>
          <w:rFonts w:cstheme="minorHAnsi"/>
        </w:rPr>
        <w:t>species</w:t>
      </w:r>
      <w:r w:rsidRPr="00C10713">
        <w:rPr>
          <w:rFonts w:cstheme="minorHAnsi"/>
        </w:rPr>
        <w:t>-specific policy documents</w:t>
      </w:r>
      <w:r>
        <w:rPr>
          <w:rFonts w:cstheme="minorHAnsi"/>
        </w:rPr>
        <w:t>,</w:t>
      </w:r>
      <w:r w:rsidRPr="00C10713">
        <w:rPr>
          <w:rFonts w:cstheme="minorHAnsi"/>
        </w:rPr>
        <w:t xml:space="preserve"> and/or seek advice from a suitably qualified ecologist in considering how these documents apply to your proposal and the potential significance of your impacts on protected matters.</w:t>
      </w:r>
    </w:p>
    <w:p w14:paraId="0697FD06" w14:textId="7717A517" w:rsidR="00017FED" w:rsidRDefault="00EB0D56" w:rsidP="007470AA">
      <w:r w:rsidRPr="00A178AC">
        <w:rPr>
          <w:rFonts w:cstheme="minorHAnsi"/>
        </w:rPr>
        <w:t xml:space="preserve">To align with the Nature Positive </w:t>
      </w:r>
      <w:r>
        <w:rPr>
          <w:rFonts w:cstheme="minorHAnsi"/>
        </w:rPr>
        <w:t xml:space="preserve">Plan, you will also need to </w:t>
      </w:r>
      <w:r w:rsidRPr="00A178AC">
        <w:rPr>
          <w:rFonts w:cstheme="minorHAnsi"/>
        </w:rPr>
        <w:t xml:space="preserve">consult with relevant </w:t>
      </w:r>
      <w:hyperlink r:id="rId43" w:history="1">
        <w:r w:rsidRPr="00EA2FF4">
          <w:rPr>
            <w:rStyle w:val="Hyperlink"/>
            <w:rFonts w:cstheme="minorHAnsi"/>
          </w:rPr>
          <w:t>First Nations groups</w:t>
        </w:r>
      </w:hyperlink>
      <w:r w:rsidRPr="00A178AC">
        <w:rPr>
          <w:rFonts w:cstheme="minorHAnsi"/>
        </w:rPr>
        <w:t>.</w:t>
      </w:r>
      <w:bookmarkStart w:id="21" w:name="Title_1"/>
      <w:bookmarkEnd w:id="21"/>
      <w:r w:rsidR="002827D6">
        <w:rPr>
          <w:rFonts w:cstheme="minorHAnsi"/>
        </w:rPr>
        <w:t xml:space="preserve"> </w:t>
      </w:r>
      <w:r w:rsidR="00A71DE8">
        <w:rPr>
          <w:rFonts w:cstheme="minorHAnsi"/>
        </w:rPr>
        <w:t xml:space="preserve">Visit </w:t>
      </w:r>
      <w:hyperlink r:id="rId44" w:history="1">
        <w:r w:rsidR="002827D6" w:rsidRPr="003C4340">
          <w:rPr>
            <w:rStyle w:val="Hyperlink"/>
            <w:rFonts w:cstheme="minorHAnsi"/>
          </w:rPr>
          <w:t>Engagement with First Nations People for referrals under the EPBC Act</w:t>
        </w:r>
      </w:hyperlink>
      <w:r w:rsidR="002827D6">
        <w:rPr>
          <w:rFonts w:cstheme="minorHAnsi"/>
        </w:rPr>
        <w:t xml:space="preserve"> for information about First Nations People engagement.</w:t>
      </w:r>
    </w:p>
    <w:p w14:paraId="0FCEC917" w14:textId="77777777" w:rsidR="0006660A" w:rsidRPr="00375A3F" w:rsidRDefault="0006660A" w:rsidP="00375A3F">
      <w:pPr>
        <w:pStyle w:val="Heading3"/>
      </w:pPr>
      <w:bookmarkStart w:id="22" w:name="_Toc158822336"/>
      <w:bookmarkStart w:id="23" w:name="_Toc165619600"/>
      <w:r w:rsidRPr="00375A3F">
        <w:t>Conservation advices, recovery plans and threat abatement plans</w:t>
      </w:r>
      <w:bookmarkEnd w:id="22"/>
      <w:bookmarkEnd w:id="23"/>
    </w:p>
    <w:p w14:paraId="0B051F85" w14:textId="77777777" w:rsidR="0006660A" w:rsidRDefault="00000000" w:rsidP="007470AA">
      <w:pPr>
        <w:rPr>
          <w:color w:val="000000"/>
        </w:rPr>
      </w:pPr>
      <w:hyperlink r:id="rId45" w:history="1">
        <w:r w:rsidR="0006660A" w:rsidRPr="00F65292">
          <w:rPr>
            <w:rStyle w:val="Hyperlink"/>
            <w:rFonts w:cstheme="minorHAnsi"/>
          </w:rPr>
          <w:t xml:space="preserve">Conservation </w:t>
        </w:r>
        <w:r w:rsidR="0006660A">
          <w:rPr>
            <w:rStyle w:val="Hyperlink"/>
            <w:rFonts w:cstheme="minorHAnsi"/>
          </w:rPr>
          <w:t>a</w:t>
        </w:r>
        <w:r w:rsidR="0006660A" w:rsidRPr="00F65292">
          <w:rPr>
            <w:rStyle w:val="Hyperlink"/>
            <w:rFonts w:cstheme="minorHAnsi"/>
          </w:rPr>
          <w:t>dvices</w:t>
        </w:r>
      </w:hyperlink>
      <w:r w:rsidR="0006660A" w:rsidRPr="00A64C38">
        <w:t xml:space="preserve"> </w:t>
      </w:r>
      <w:r w:rsidR="0006660A">
        <w:t xml:space="preserve">are </w:t>
      </w:r>
      <w:r w:rsidR="0006660A" w:rsidRPr="00A64C38">
        <w:t>plan</w:t>
      </w:r>
      <w:r w:rsidR="0006660A">
        <w:t>s</w:t>
      </w:r>
      <w:r w:rsidR="0006660A" w:rsidRPr="00335064">
        <w:t xml:space="preserve"> </w:t>
      </w:r>
      <w:r w:rsidR="0006660A">
        <w:t xml:space="preserve">for the </w:t>
      </w:r>
      <w:r w:rsidR="0006660A" w:rsidRPr="00A64C38">
        <w:t>recovery</w:t>
      </w:r>
      <w:r w:rsidR="0006660A">
        <w:t xml:space="preserve"> of threatened species and ecological communities,</w:t>
      </w:r>
      <w:r w:rsidR="0006660A" w:rsidRPr="00A64C38">
        <w:t xml:space="preserve"> and identify actions required for </w:t>
      </w:r>
      <w:r w:rsidR="0006660A">
        <w:t xml:space="preserve">their </w:t>
      </w:r>
      <w:r w:rsidR="0006660A" w:rsidRPr="00A64C38">
        <w:t>conservation and recovery.</w:t>
      </w:r>
      <w:r w:rsidR="0006660A">
        <w:t xml:space="preserve"> </w:t>
      </w:r>
      <w:r w:rsidR="0006660A" w:rsidRPr="00A64C38">
        <w:rPr>
          <w:color w:val="000000"/>
        </w:rPr>
        <w:t>For some species and ecological communities with more complex planning needs, </w:t>
      </w:r>
      <w:hyperlink r:id="rId46" w:tooltip="Recovery plans" w:history="1">
        <w:r w:rsidR="0006660A" w:rsidRPr="00A64C38">
          <w:rPr>
            <w:rStyle w:val="Hyperlink"/>
            <w:rFonts w:cstheme="minorHAnsi"/>
            <w:color w:val="006A94"/>
          </w:rPr>
          <w:t>recovery plans</w:t>
        </w:r>
      </w:hyperlink>
      <w:r w:rsidR="0006660A" w:rsidRPr="00A64C38">
        <w:rPr>
          <w:color w:val="000000"/>
        </w:rPr>
        <w:t> may also be developed to guide recovery.</w:t>
      </w:r>
      <w:r w:rsidR="0006660A">
        <w:rPr>
          <w:color w:val="000000"/>
        </w:rPr>
        <w:t xml:space="preserve"> </w:t>
      </w:r>
      <w:hyperlink r:id="rId47" w:history="1">
        <w:r w:rsidR="0006660A" w:rsidRPr="00C66383">
          <w:rPr>
            <w:rStyle w:val="Hyperlink"/>
            <w:rFonts w:cstheme="minorHAnsi"/>
          </w:rPr>
          <w:t>Threat abatement plans</w:t>
        </w:r>
      </w:hyperlink>
      <w:r w:rsidR="0006660A">
        <w:rPr>
          <w:color w:val="000000"/>
        </w:rPr>
        <w:t xml:space="preserve"> </w:t>
      </w:r>
      <w:r w:rsidR="0006660A" w:rsidRPr="003C0E0E">
        <w:rPr>
          <w:color w:val="000000"/>
        </w:rPr>
        <w:t xml:space="preserve">provide for the research, management, and any other actions necessary to reduce the impact of a listed key threatening process on </w:t>
      </w:r>
      <w:r w:rsidR="0006660A">
        <w:rPr>
          <w:color w:val="000000"/>
        </w:rPr>
        <w:t>protected</w:t>
      </w:r>
      <w:r w:rsidR="0006660A" w:rsidRPr="003C0E0E">
        <w:rPr>
          <w:color w:val="000000"/>
        </w:rPr>
        <w:t xml:space="preserve"> species and ecological communities</w:t>
      </w:r>
      <w:r w:rsidR="0006660A">
        <w:rPr>
          <w:color w:val="000000"/>
        </w:rPr>
        <w:t xml:space="preserve">. </w:t>
      </w:r>
    </w:p>
    <w:p w14:paraId="5E96F294" w14:textId="2F39B880" w:rsidR="0006660A" w:rsidRDefault="003C4340" w:rsidP="007470AA">
      <w:r>
        <w:rPr>
          <w:color w:val="000000"/>
        </w:rPr>
        <w:t>The</w:t>
      </w:r>
      <w:r w:rsidR="0006660A">
        <w:rPr>
          <w:color w:val="000000"/>
        </w:rPr>
        <w:t xml:space="preserve"> Minister is legally bound to make environment approval decisions that are not inconsistent with a species recovery plan or threat abatement plan, and you must refer to these documents (if available) for any species protected under the EPBC Act that may be impacted by your proposed wind farm</w:t>
      </w:r>
      <w:r w:rsidR="0006660A" w:rsidDel="00FA6180">
        <w:rPr>
          <w:color w:val="000000"/>
        </w:rPr>
        <w:t>.</w:t>
      </w:r>
      <w:r w:rsidR="0006660A">
        <w:rPr>
          <w:color w:val="000000"/>
        </w:rPr>
        <w:t xml:space="preserve"> </w:t>
      </w:r>
      <w:r w:rsidR="0006660A">
        <w:t>The Minister, in deciding whether to approve an action, must also ‘have regard to’ the relevant approved conservation advices of species and ecological communities significantly impacted by the proposal.</w:t>
      </w:r>
    </w:p>
    <w:p w14:paraId="5FE4F99F" w14:textId="77777777" w:rsidR="0006660A" w:rsidRDefault="0006660A" w:rsidP="007470AA">
      <w:r w:rsidRPr="00A64C38">
        <w:rPr>
          <w:color w:val="000000"/>
        </w:rPr>
        <w:t xml:space="preserve">The conservation advice and recovery plan (if </w:t>
      </w:r>
      <w:r>
        <w:rPr>
          <w:color w:val="000000"/>
        </w:rPr>
        <w:t>available</w:t>
      </w:r>
      <w:r w:rsidRPr="00A64C38">
        <w:rPr>
          <w:color w:val="000000"/>
        </w:rPr>
        <w:t>) for each listed threatened species or ecological community can be found in the </w:t>
      </w:r>
      <w:hyperlink r:id="rId48" w:tgtFrame="_blank" w:history="1">
        <w:r w:rsidRPr="00A64C38">
          <w:rPr>
            <w:rStyle w:val="Hyperlink"/>
            <w:rFonts w:cstheme="minorHAnsi"/>
            <w:color w:val="006A94"/>
          </w:rPr>
          <w:t xml:space="preserve">Species Profiles and Threats </w:t>
        </w:r>
        <w:r>
          <w:rPr>
            <w:rStyle w:val="Hyperlink"/>
            <w:rFonts w:cstheme="minorHAnsi"/>
            <w:color w:val="006A94"/>
          </w:rPr>
          <w:t xml:space="preserve">(SPRAT) </w:t>
        </w:r>
        <w:r w:rsidRPr="00A64C38">
          <w:rPr>
            <w:rStyle w:val="Hyperlink"/>
            <w:rFonts w:cstheme="minorHAnsi"/>
            <w:color w:val="006A94"/>
          </w:rPr>
          <w:t>database</w:t>
        </w:r>
      </w:hyperlink>
      <w:r>
        <w:rPr>
          <w:rStyle w:val="Hyperlink"/>
          <w:rFonts w:cstheme="minorHAnsi"/>
          <w:color w:val="006A94"/>
        </w:rPr>
        <w:t xml:space="preserve">. </w:t>
      </w:r>
      <w:r>
        <w:t xml:space="preserve">The </w:t>
      </w:r>
      <w:hyperlink r:id="rId49" w:anchor="/map?lng=131.50634765625003&amp;lat=-28.671310915880834&amp;zoom=5&amp;baseLayers=Imagery,ImageryLabels" w:history="1">
        <w:r w:rsidRPr="00DF6034">
          <w:rPr>
            <w:rStyle w:val="Hyperlink"/>
          </w:rPr>
          <w:t>Protected Matters Search Tool</w:t>
        </w:r>
      </w:hyperlink>
      <w:r>
        <w:t xml:space="preserve"> can help you identify whether there are any MNES that may occur in or near your proposed wind farm site.</w:t>
      </w:r>
    </w:p>
    <w:p w14:paraId="6E492B24" w14:textId="77777777" w:rsidR="0006660A" w:rsidRDefault="0006660A" w:rsidP="007470AA">
      <w:r>
        <w:t>A</w:t>
      </w:r>
      <w:r w:rsidRPr="009E72E1">
        <w:t xml:space="preserve">dditional information </w:t>
      </w:r>
      <w:r>
        <w:t>should</w:t>
      </w:r>
      <w:r w:rsidRPr="009E72E1">
        <w:t xml:space="preserve"> also </w:t>
      </w:r>
      <w:r>
        <w:t xml:space="preserve">be </w:t>
      </w:r>
      <w:r w:rsidRPr="009E72E1">
        <w:t>sought from other sources, such as the most recent scientific literature and through consultation with agencies and species experts</w:t>
      </w:r>
      <w:r>
        <w:t>, to ensure a proposed project is designed using the most up</w:t>
      </w:r>
      <w:r w:rsidRPr="009E72E1">
        <w:t xml:space="preserve"> to date</w:t>
      </w:r>
      <w:r>
        <w:t xml:space="preserve"> ecological</w:t>
      </w:r>
      <w:r w:rsidRPr="009E72E1">
        <w:t xml:space="preserve"> information</w:t>
      </w:r>
      <w:r>
        <w:t>.</w:t>
      </w:r>
    </w:p>
    <w:p w14:paraId="0808F0E1" w14:textId="77777777" w:rsidR="0006660A" w:rsidRDefault="0006660A" w:rsidP="007470AA">
      <w:r>
        <w:t xml:space="preserve">The EPBC Act also sets out legislative requirements that establish a decision under the EPBC Act must not be inconsistent with the following controlling provisions: </w:t>
      </w:r>
    </w:p>
    <w:p w14:paraId="5A0D9152" w14:textId="77777777" w:rsidR="0006660A" w:rsidRPr="00A628EF" w:rsidRDefault="0006660A" w:rsidP="007470AA">
      <w:pPr>
        <w:pStyle w:val="ListBullet"/>
      </w:pPr>
      <w:r w:rsidRPr="00A628EF">
        <w:t>Australia’s obligations under the World Heritage Convention; or the Australian World Heritage management principles, or a management Plan for a declared World Heritage property</w:t>
      </w:r>
    </w:p>
    <w:p w14:paraId="558CEFB9" w14:textId="6EB23549" w:rsidR="0006660A" w:rsidRPr="00A628EF" w:rsidRDefault="0006660A" w:rsidP="007470AA">
      <w:pPr>
        <w:pStyle w:val="ListBullet"/>
      </w:pPr>
      <w:r w:rsidRPr="00A628EF">
        <w:t>the National Heritage management principles, or an agreement to which the Commonwealth is party in relation to a National Heritage place, or a plan of management for a National Heritage place</w:t>
      </w:r>
    </w:p>
    <w:p w14:paraId="1AD56C7E" w14:textId="77777777" w:rsidR="0006660A" w:rsidRPr="00A628EF" w:rsidRDefault="0006660A" w:rsidP="007470AA">
      <w:pPr>
        <w:pStyle w:val="ListBullet"/>
      </w:pPr>
      <w:r w:rsidRPr="00A628EF">
        <w:t>Australia’s obligations under the Ramsar Convention on Wetlands of International Importance (Ramsar Convention)</w:t>
      </w:r>
    </w:p>
    <w:p w14:paraId="08AFE0EA" w14:textId="77777777" w:rsidR="0006660A" w:rsidRPr="00A628EF" w:rsidRDefault="0006660A" w:rsidP="007470AA">
      <w:pPr>
        <w:pStyle w:val="ListBullet"/>
      </w:pPr>
      <w:r w:rsidRPr="00A628EF">
        <w:t>Relevant biodiversity conventions for example, Convention on Biological Diversity (Biodiversity Convention), Convention on Conservation of Nature in the South Pacific (Apia Convention), Convention on International Trade in Endangered Species of Wild Fauna and Flora (CITES) or requirements of a recovery plan or a threat abatement plan for a listed threatened species</w:t>
      </w:r>
    </w:p>
    <w:p w14:paraId="5E541AE4" w14:textId="77777777" w:rsidR="0006660A" w:rsidRPr="00A628EF" w:rsidRDefault="0006660A" w:rsidP="007470AA">
      <w:pPr>
        <w:pStyle w:val="ListBullet"/>
      </w:pPr>
      <w:r w:rsidRPr="00A628EF">
        <w:t>Australia’s obligations under migratory species conventions and treaties for example, Japan-Australia Migratory Bird Agreement (JAMBA), China-Australia Migratory Bird Agreement (CAMBA), Republic of Korea-Australia Migratory Bird Agreement (ROKAMBA), and the Convention on the Conservation of Migratory Species of Wild Animals (Bonn Convention).</w:t>
      </w:r>
    </w:p>
    <w:p w14:paraId="36A8B743" w14:textId="32CAD753" w:rsidR="0006660A" w:rsidRPr="000D38B2" w:rsidRDefault="0006660A" w:rsidP="007470AA">
      <w:pPr>
        <w:pStyle w:val="ListBullet"/>
      </w:pPr>
      <w:r w:rsidRPr="00A628EF">
        <w:t>A</w:t>
      </w:r>
      <w:r>
        <w:rPr>
          <w:rFonts w:eastAsiaTheme="minorEastAsia"/>
          <w:bCs/>
          <w:kern w:val="24"/>
        </w:rPr>
        <w:t xml:space="preserve"> management plan in force (as applicable)</w:t>
      </w:r>
    </w:p>
    <w:p w14:paraId="3CF748B9" w14:textId="62FCD53F" w:rsidR="00525AFC" w:rsidRDefault="00525AFC" w:rsidP="007470AA">
      <w:pPr>
        <w:pStyle w:val="ListBullet"/>
      </w:pPr>
      <w:r>
        <w:t>Obligations for actions on Commonwealth land and a requirement for a ‘whole of environment’ assessment.</w:t>
      </w:r>
    </w:p>
    <w:p w14:paraId="7662A4FF" w14:textId="77777777" w:rsidR="009C7EB9" w:rsidRPr="00375A3F" w:rsidRDefault="009C7EB9" w:rsidP="00375A3F">
      <w:pPr>
        <w:pStyle w:val="Heading3"/>
      </w:pPr>
      <w:bookmarkStart w:id="24" w:name="_State/Territory_government_assessme"/>
      <w:bookmarkStart w:id="25" w:name="_Toc158822337"/>
      <w:bookmarkStart w:id="26" w:name="_Toc165619601"/>
      <w:bookmarkEnd w:id="24"/>
      <w:r w:rsidRPr="00375A3F">
        <w:t>State/Territory government assessment</w:t>
      </w:r>
      <w:bookmarkEnd w:id="25"/>
      <w:bookmarkEnd w:id="26"/>
    </w:p>
    <w:p w14:paraId="4160B483" w14:textId="77777777" w:rsidR="009C7EB9" w:rsidRPr="002A375B" w:rsidRDefault="009C7EB9" w:rsidP="007470AA">
      <w:r w:rsidRPr="002A375B">
        <w:t xml:space="preserve">The EPBC Act is </w:t>
      </w:r>
      <w:r>
        <w:t>Commonwealth l</w:t>
      </w:r>
      <w:r w:rsidRPr="002A375B">
        <w:t xml:space="preserve">egislation. It is separate and distinct from state and territory </w:t>
      </w:r>
      <w:r>
        <w:t xml:space="preserve">environmental assessment and </w:t>
      </w:r>
      <w:r w:rsidRPr="002A375B">
        <w:t>approval</w:t>
      </w:r>
      <w:r>
        <w:t xml:space="preserve"> </w:t>
      </w:r>
      <w:r w:rsidRPr="002A375B">
        <w:t xml:space="preserve">systems and </w:t>
      </w:r>
      <w:r>
        <w:t>local government planning approvals and</w:t>
      </w:r>
      <w:r w:rsidRPr="002A375B">
        <w:t xml:space="preserve"> does not affect the validity or conduct of </w:t>
      </w:r>
      <w:r>
        <w:t>those systems</w:t>
      </w:r>
      <w:r w:rsidRPr="002A375B">
        <w:t>.</w:t>
      </w:r>
      <w:r>
        <w:t xml:space="preserve"> Noting that as state and territory approvals will run concurrently, the Commonwealth will take a coordinated approach to assessment where possible, including sharing information and, in some cases, through bilateral assessment. </w:t>
      </w:r>
    </w:p>
    <w:p w14:paraId="47F4360C" w14:textId="5CC70145" w:rsidR="009C7EB9" w:rsidRDefault="009C7EB9" w:rsidP="007470AA">
      <w:r w:rsidRPr="002A375B">
        <w:t xml:space="preserve">If your proposed wind farm requires approval under state or territory legislation, </w:t>
      </w:r>
      <w:r>
        <w:t>you</w:t>
      </w:r>
      <w:r w:rsidRPr="002A375B">
        <w:t xml:space="preserve"> will need to apply </w:t>
      </w:r>
      <w:r>
        <w:t xml:space="preserve">for that separately, </w:t>
      </w:r>
      <w:r w:rsidRPr="002A375B">
        <w:t>in addition to any approval required under the EPBC Act</w:t>
      </w:r>
      <w:r>
        <w:t xml:space="preserve"> </w:t>
      </w:r>
      <w:r w:rsidR="009C1328">
        <w:t>.</w:t>
      </w:r>
      <w:r w:rsidRPr="002A375B">
        <w:t xml:space="preserve">To reduce delays and provide the opportunity to coordinate assessments, you should consider making an EPBC Act referral no later than when you begin </w:t>
      </w:r>
      <w:r>
        <w:t xml:space="preserve">your </w:t>
      </w:r>
      <w:r w:rsidRPr="002A375B">
        <w:t xml:space="preserve">state or territory </w:t>
      </w:r>
      <w:r>
        <w:t xml:space="preserve">government </w:t>
      </w:r>
      <w:r w:rsidRPr="002A375B">
        <w:t xml:space="preserve">authorisation </w:t>
      </w:r>
      <w:r>
        <w:t>request.</w:t>
      </w:r>
    </w:p>
    <w:p w14:paraId="02A27EF1" w14:textId="77777777" w:rsidR="00446284" w:rsidRPr="00375A3F" w:rsidRDefault="00446284" w:rsidP="00375A3F">
      <w:pPr>
        <w:pStyle w:val="Heading3"/>
      </w:pPr>
      <w:bookmarkStart w:id="27" w:name="_Toc158822338"/>
      <w:bookmarkStart w:id="28" w:name="_Toc165619602"/>
      <w:r w:rsidRPr="00375A3F">
        <w:t>Information milestones</w:t>
      </w:r>
      <w:bookmarkEnd w:id="27"/>
      <w:bookmarkEnd w:id="28"/>
    </w:p>
    <w:p w14:paraId="2EEC8CC3" w14:textId="17CAFFC7" w:rsidR="00446284" w:rsidRDefault="00C22501" w:rsidP="007470AA">
      <w:r>
        <w:t>We</w:t>
      </w:r>
      <w:r w:rsidR="00446284">
        <w:t xml:space="preserve"> require certain kinds of information, at specific points in the EPBC Act assessment process, in order to help the Minister make statutory decisions. You need to provide information to </w:t>
      </w:r>
      <w:r w:rsidR="00EE7563">
        <w:t>us</w:t>
      </w:r>
      <w:r w:rsidR="00446284">
        <w:t>:</w:t>
      </w:r>
    </w:p>
    <w:p w14:paraId="43E0EAEF" w14:textId="77777777" w:rsidR="00446284" w:rsidRPr="00A16FDC" w:rsidRDefault="00446284" w:rsidP="007470AA">
      <w:pPr>
        <w:rPr>
          <w:rFonts w:cstheme="minorHAnsi"/>
        </w:rPr>
      </w:pPr>
      <w:r w:rsidRPr="00A16FDC">
        <w:rPr>
          <w:rFonts w:cstheme="minorHAnsi"/>
        </w:rPr>
        <w:lastRenderedPageBreak/>
        <w:t>as part of your referral documentation (if your proposed wind farm has, will have or is likely to have significant impacts on one or more protected matters)</w:t>
      </w:r>
    </w:p>
    <w:p w14:paraId="26A1B85B" w14:textId="61C32791" w:rsidR="00446284" w:rsidRPr="00A16FDC" w:rsidRDefault="00446284" w:rsidP="007470AA">
      <w:pPr>
        <w:rPr>
          <w:rFonts w:cstheme="minorHAnsi"/>
        </w:rPr>
      </w:pPr>
      <w:r w:rsidRPr="00A16FDC">
        <w:rPr>
          <w:rFonts w:cstheme="minorHAnsi"/>
        </w:rPr>
        <w:t xml:space="preserve">to assist with determination of </w:t>
      </w:r>
      <w:r w:rsidR="00A51EA5" w:rsidRPr="00A16FDC">
        <w:rPr>
          <w:rFonts w:cstheme="minorHAnsi"/>
        </w:rPr>
        <w:t>approval if</w:t>
      </w:r>
      <w:r w:rsidRPr="00A16FDC">
        <w:rPr>
          <w:rFonts w:cstheme="minorHAnsi"/>
        </w:rPr>
        <w:t xml:space="preserve"> your project is referred for assessment</w:t>
      </w:r>
    </w:p>
    <w:p w14:paraId="252A3342" w14:textId="16D1E14F" w:rsidR="00446284" w:rsidRDefault="00446284" w:rsidP="007470AA">
      <w:r w:rsidRPr="00A16FDC">
        <w:rPr>
          <w:rFonts w:cstheme="minorHAnsi"/>
        </w:rPr>
        <w:t xml:space="preserve">post approval, with ongoing information provided to </w:t>
      </w:r>
      <w:r w:rsidR="00EE7563">
        <w:rPr>
          <w:rFonts w:cstheme="minorHAnsi"/>
        </w:rPr>
        <w:t>us</w:t>
      </w:r>
      <w:r w:rsidRPr="00A16FDC">
        <w:rPr>
          <w:rFonts w:cstheme="minorHAnsi"/>
        </w:rPr>
        <w:t>, if your project is approved. Conditions of approval will outline these requirements, which can include information from your approved monitoring and adaptive management program for the life</w:t>
      </w:r>
      <w:r>
        <w:t xml:space="preserve"> of the wind farm project.</w:t>
      </w:r>
    </w:p>
    <w:p w14:paraId="5EFD274B" w14:textId="7F22649F" w:rsidR="00446284" w:rsidRDefault="00446284" w:rsidP="007470AA">
      <w:r>
        <w:t>These information ‘</w:t>
      </w:r>
      <w:r w:rsidRPr="003D4EBA">
        <w:t>milestones’</w:t>
      </w:r>
      <w:r>
        <w:t xml:space="preserve"> </w:t>
      </w:r>
      <w:r w:rsidRPr="003D4EBA">
        <w:t xml:space="preserve">are depicted in </w:t>
      </w:r>
      <w:r w:rsidRPr="004E755F">
        <w:rPr>
          <w:b/>
          <w:bCs/>
        </w:rPr>
        <w:t>Figure 1</w:t>
      </w:r>
      <w:r w:rsidRPr="003D4EBA">
        <w:t>, to illustrate</w:t>
      </w:r>
      <w:r>
        <w:t xml:space="preserve"> the points in the EPBC Act assessment process </w:t>
      </w:r>
      <w:r w:rsidR="00EC5065">
        <w:t>where we</w:t>
      </w:r>
      <w:r>
        <w:t xml:space="preserve"> require that input, and over the lifespan of a wind farm if the project is approved. The subsequent sections of this guidance document are structured to reflect these milestones, providing details of the  information requirements relevant to each stage. </w:t>
      </w:r>
    </w:p>
    <w:p w14:paraId="15C9EAEF" w14:textId="04177790" w:rsidR="00446284" w:rsidRDefault="00F6178F" w:rsidP="007470AA">
      <w:r>
        <w:t>P</w:t>
      </w:r>
      <w:r w:rsidR="00446284">
        <w:t xml:space="preserve">roviding </w:t>
      </w:r>
      <w:r>
        <w:t>us</w:t>
      </w:r>
      <w:r w:rsidR="00446284">
        <w:t xml:space="preserve"> with </w:t>
      </w:r>
      <w:r w:rsidR="00446284" w:rsidRPr="002A3808">
        <w:rPr>
          <w:b/>
          <w:bCs/>
        </w:rPr>
        <w:t xml:space="preserve">as much information as possible </w:t>
      </w:r>
      <w:r w:rsidR="00446284" w:rsidRPr="007708DB">
        <w:rPr>
          <w:b/>
          <w:bCs/>
        </w:rPr>
        <w:t>when the wind farm project is referred</w:t>
      </w:r>
      <w:r w:rsidR="003E1DE6">
        <w:rPr>
          <w:b/>
          <w:bCs/>
        </w:rPr>
        <w:t xml:space="preserve"> </w:t>
      </w:r>
      <w:r>
        <w:t>can</w:t>
      </w:r>
      <w:r w:rsidR="00446284">
        <w:t xml:space="preserve"> help the decision-making process to proceed as quickly as possible</w:t>
      </w:r>
      <w:r w:rsidR="00446284">
        <w:rPr>
          <w:b/>
          <w:bCs/>
          <w:sz w:val="20"/>
          <w:szCs w:val="20"/>
        </w:rPr>
        <w:t>.</w:t>
      </w:r>
    </w:p>
    <w:p w14:paraId="18F15287" w14:textId="54602AA3" w:rsidR="003D3A50" w:rsidRDefault="003D3A50" w:rsidP="00DE7C4F">
      <w:r w:rsidRPr="00A16FDC">
        <w:rPr>
          <w:b/>
          <w:bCs/>
        </w:rPr>
        <w:t>Figure 1</w:t>
      </w:r>
      <w:r w:rsidRPr="00A16FDC">
        <w:t xml:space="preserve">: </w:t>
      </w:r>
      <w:r w:rsidR="000D38B2">
        <w:t>I</w:t>
      </w:r>
      <w:r w:rsidRPr="00A16FDC">
        <w:t>nformation milestones</w:t>
      </w:r>
    </w:p>
    <w:tbl>
      <w:tblPr>
        <w:tblStyle w:val="TableGrid"/>
        <w:tblW w:w="10207" w:type="dxa"/>
        <w:tblInd w:w="-714" w:type="dxa"/>
        <w:tblLook w:val="04A0" w:firstRow="1" w:lastRow="0" w:firstColumn="1" w:lastColumn="0" w:noHBand="0" w:noVBand="1"/>
      </w:tblPr>
      <w:tblGrid>
        <w:gridCol w:w="2398"/>
        <w:gridCol w:w="2592"/>
        <w:gridCol w:w="2598"/>
        <w:gridCol w:w="2619"/>
      </w:tblGrid>
      <w:tr w:rsidR="00525AFC" w14:paraId="3D78A03C" w14:textId="77777777" w:rsidTr="006D7AAE">
        <w:tc>
          <w:tcPr>
            <w:tcW w:w="2398" w:type="dxa"/>
          </w:tcPr>
          <w:p w14:paraId="2B18F7D9" w14:textId="77777777" w:rsidR="0059017B" w:rsidRPr="006D7AAE" w:rsidRDefault="0059017B" w:rsidP="006D7AAE">
            <w:pPr>
              <w:spacing w:before="100" w:beforeAutospacing="1" w:after="100" w:afterAutospacing="1" w:line="240" w:lineRule="auto"/>
              <w:rPr>
                <w:rFonts w:eastAsia="Times New Roman" w:cstheme="minorHAnsi"/>
                <w:b/>
                <w:bCs/>
                <w:color w:val="000000"/>
                <w:sz w:val="24"/>
                <w:szCs w:val="24"/>
                <w:lang w:eastAsia="en-AU"/>
              </w:rPr>
            </w:pPr>
            <w:r>
              <w:rPr>
                <w:rFonts w:eastAsia="Times New Roman" w:cstheme="minorHAnsi"/>
                <w:b/>
                <w:bCs/>
                <w:sz w:val="24"/>
                <w:szCs w:val="24"/>
                <w:lang w:eastAsia="en-AU"/>
              </w:rPr>
              <w:t>P</w:t>
            </w:r>
            <w:r w:rsidRPr="006D7AAE">
              <w:rPr>
                <w:rFonts w:eastAsia="Times New Roman" w:cstheme="minorHAnsi"/>
                <w:b/>
                <w:bCs/>
                <w:sz w:val="24"/>
                <w:szCs w:val="24"/>
                <w:lang w:eastAsia="en-AU"/>
              </w:rPr>
              <w:t>re-referral </w:t>
            </w:r>
          </w:p>
        </w:tc>
        <w:tc>
          <w:tcPr>
            <w:tcW w:w="0" w:type="auto"/>
          </w:tcPr>
          <w:p w14:paraId="77E9098F" w14:textId="77777777" w:rsidR="0059017B" w:rsidRPr="006D7AAE" w:rsidRDefault="0059017B" w:rsidP="006D7AAE">
            <w:pPr>
              <w:spacing w:before="100" w:beforeAutospacing="1" w:after="100" w:afterAutospacing="1" w:line="240" w:lineRule="auto"/>
              <w:rPr>
                <w:rFonts w:eastAsia="Times New Roman" w:cstheme="minorHAnsi"/>
                <w:b/>
                <w:bCs/>
                <w:color w:val="000000"/>
                <w:sz w:val="24"/>
                <w:szCs w:val="24"/>
                <w:lang w:eastAsia="en-AU"/>
              </w:rPr>
            </w:pPr>
            <w:r>
              <w:rPr>
                <w:rFonts w:eastAsia="Times New Roman" w:cstheme="minorHAnsi"/>
                <w:b/>
                <w:bCs/>
                <w:sz w:val="24"/>
                <w:szCs w:val="24"/>
                <w:lang w:eastAsia="en-AU"/>
              </w:rPr>
              <w:t>R</w:t>
            </w:r>
            <w:r w:rsidRPr="006D7AAE">
              <w:rPr>
                <w:rFonts w:eastAsia="Times New Roman" w:cstheme="minorHAnsi"/>
                <w:b/>
                <w:bCs/>
                <w:sz w:val="24"/>
                <w:szCs w:val="24"/>
                <w:lang w:eastAsia="en-AU"/>
              </w:rPr>
              <w:t>eferral  </w:t>
            </w:r>
          </w:p>
        </w:tc>
        <w:tc>
          <w:tcPr>
            <w:tcW w:w="0" w:type="auto"/>
          </w:tcPr>
          <w:p w14:paraId="4220A8F6" w14:textId="77777777" w:rsidR="0059017B" w:rsidRPr="006D7AAE" w:rsidRDefault="0059017B" w:rsidP="006D7AAE">
            <w:pPr>
              <w:spacing w:before="100" w:beforeAutospacing="1" w:after="100" w:afterAutospacing="1" w:line="240" w:lineRule="auto"/>
              <w:rPr>
                <w:rFonts w:eastAsia="Times New Roman" w:cstheme="minorHAnsi"/>
                <w:b/>
                <w:bCs/>
                <w:color w:val="000000"/>
                <w:sz w:val="24"/>
                <w:szCs w:val="24"/>
                <w:lang w:eastAsia="en-AU"/>
              </w:rPr>
            </w:pPr>
            <w:r>
              <w:rPr>
                <w:rFonts w:eastAsia="Times New Roman" w:cstheme="minorHAnsi"/>
                <w:b/>
                <w:bCs/>
                <w:color w:val="000000"/>
                <w:sz w:val="24"/>
                <w:szCs w:val="24"/>
                <w:lang w:eastAsia="en-AU"/>
              </w:rPr>
              <w:t>A</w:t>
            </w:r>
            <w:r w:rsidRPr="006D7AAE">
              <w:rPr>
                <w:rFonts w:eastAsia="Times New Roman" w:cstheme="minorHAnsi"/>
                <w:b/>
                <w:bCs/>
                <w:color w:val="000000"/>
                <w:sz w:val="24"/>
                <w:szCs w:val="24"/>
                <w:lang w:eastAsia="en-AU"/>
              </w:rPr>
              <w:t>ssessment</w:t>
            </w:r>
          </w:p>
        </w:tc>
        <w:tc>
          <w:tcPr>
            <w:tcW w:w="2619" w:type="dxa"/>
          </w:tcPr>
          <w:p w14:paraId="79FEC280" w14:textId="77777777" w:rsidR="0059017B" w:rsidRPr="006D7AAE" w:rsidRDefault="0059017B" w:rsidP="006D7AAE">
            <w:pPr>
              <w:spacing w:before="100" w:beforeAutospacing="1" w:after="100" w:afterAutospacing="1" w:line="240" w:lineRule="auto"/>
              <w:rPr>
                <w:rFonts w:eastAsia="Times New Roman" w:cstheme="minorHAnsi"/>
                <w:b/>
                <w:bCs/>
                <w:color w:val="000000"/>
                <w:sz w:val="24"/>
                <w:szCs w:val="24"/>
                <w:lang w:eastAsia="en-AU"/>
              </w:rPr>
            </w:pPr>
            <w:r>
              <w:rPr>
                <w:rFonts w:eastAsia="Times New Roman" w:cstheme="minorHAnsi"/>
                <w:b/>
                <w:bCs/>
                <w:color w:val="000000"/>
                <w:sz w:val="24"/>
                <w:szCs w:val="24"/>
                <w:lang w:eastAsia="en-AU"/>
              </w:rPr>
              <w:t>P</w:t>
            </w:r>
            <w:r w:rsidRPr="006D7AAE">
              <w:rPr>
                <w:rFonts w:eastAsia="Times New Roman" w:cstheme="minorHAnsi"/>
                <w:b/>
                <w:bCs/>
                <w:color w:val="000000"/>
                <w:sz w:val="24"/>
                <w:szCs w:val="24"/>
                <w:lang w:eastAsia="en-AU"/>
              </w:rPr>
              <w:t xml:space="preserve">ost approval requirements </w:t>
            </w:r>
          </w:p>
        </w:tc>
      </w:tr>
      <w:tr w:rsidR="00525AFC" w14:paraId="3FFB4FFD" w14:textId="77777777" w:rsidTr="006D7AAE">
        <w:tc>
          <w:tcPr>
            <w:tcW w:w="2398" w:type="dxa"/>
          </w:tcPr>
          <w:p w14:paraId="57A801D3" w14:textId="77777777" w:rsidR="0059017B" w:rsidRPr="006D7AAE" w:rsidRDefault="0059017B" w:rsidP="0059017B">
            <w:pPr>
              <w:numPr>
                <w:ilvl w:val="0"/>
                <w:numId w:val="35"/>
              </w:numPr>
              <w:spacing w:after="0" w:line="240" w:lineRule="auto"/>
              <w:ind w:left="423" w:hanging="284"/>
              <w:contextualSpacing/>
              <w:textAlignment w:val="baseline"/>
              <w:rPr>
                <w:rFonts w:ascii="Segoe UI" w:eastAsia="Times New Roman" w:hAnsi="Segoe UI" w:cs="Segoe UI"/>
                <w:sz w:val="20"/>
                <w:szCs w:val="20"/>
                <w:lang w:eastAsia="en-AU"/>
              </w:rPr>
            </w:pPr>
            <w:r w:rsidRPr="006D7AAE">
              <w:rPr>
                <w:rFonts w:ascii="Calibri" w:eastAsia="Times New Roman" w:hAnsi="Calibri" w:cs="Calibri"/>
                <w:sz w:val="20"/>
                <w:szCs w:val="20"/>
                <w:lang w:eastAsia="en-AU"/>
              </w:rPr>
              <w:t>Determine site selection. </w:t>
            </w:r>
          </w:p>
          <w:p w14:paraId="635AE84C" w14:textId="77777777" w:rsidR="0059017B" w:rsidRPr="006D7AAE" w:rsidRDefault="0059017B" w:rsidP="0059017B">
            <w:pPr>
              <w:numPr>
                <w:ilvl w:val="0"/>
                <w:numId w:val="35"/>
              </w:numPr>
              <w:spacing w:after="0" w:line="240" w:lineRule="auto"/>
              <w:ind w:left="423" w:hanging="284"/>
              <w:contextualSpacing/>
              <w:textAlignment w:val="baseline"/>
              <w:rPr>
                <w:rFonts w:ascii="Segoe UI" w:eastAsia="Times New Roman" w:hAnsi="Segoe UI" w:cs="Segoe UI"/>
                <w:sz w:val="20"/>
                <w:szCs w:val="20"/>
                <w:lang w:eastAsia="en-AU"/>
              </w:rPr>
            </w:pPr>
            <w:r w:rsidRPr="006D7AAE">
              <w:rPr>
                <w:rFonts w:ascii="Calibri" w:eastAsia="Times New Roman" w:hAnsi="Calibri" w:cs="Calibri"/>
                <w:sz w:val="20"/>
                <w:szCs w:val="20"/>
                <w:lang w:eastAsia="en-AU"/>
              </w:rPr>
              <w:t>Start ecological surveys, to inform turbine location selection. </w:t>
            </w:r>
          </w:p>
          <w:p w14:paraId="318E93FC" w14:textId="77777777" w:rsidR="0059017B" w:rsidRPr="006D7AAE" w:rsidRDefault="0059017B" w:rsidP="0059017B">
            <w:pPr>
              <w:numPr>
                <w:ilvl w:val="0"/>
                <w:numId w:val="35"/>
              </w:numPr>
              <w:spacing w:after="0" w:line="240" w:lineRule="auto"/>
              <w:ind w:left="423" w:hanging="284"/>
              <w:contextualSpacing/>
              <w:textAlignment w:val="baseline"/>
              <w:rPr>
                <w:rFonts w:ascii="Segoe UI" w:eastAsia="Times New Roman" w:hAnsi="Segoe UI" w:cs="Segoe UI"/>
                <w:sz w:val="20"/>
                <w:szCs w:val="20"/>
                <w:lang w:eastAsia="en-AU"/>
              </w:rPr>
            </w:pPr>
            <w:r w:rsidRPr="006D7AAE">
              <w:rPr>
                <w:rFonts w:ascii="Calibri" w:eastAsia="Times New Roman" w:hAnsi="Calibri" w:cs="Calibri"/>
                <w:sz w:val="20"/>
                <w:szCs w:val="20"/>
                <w:lang w:eastAsia="en-AU"/>
              </w:rPr>
              <w:t>Prepare for pre-referral discussion with us.</w:t>
            </w:r>
          </w:p>
          <w:p w14:paraId="45D0055C" w14:textId="77777777" w:rsidR="0059017B" w:rsidRPr="006D7AAE" w:rsidRDefault="0059017B" w:rsidP="006D7AAE">
            <w:pPr>
              <w:spacing w:before="100" w:beforeAutospacing="1" w:after="100" w:afterAutospacing="1" w:line="240" w:lineRule="auto"/>
              <w:rPr>
                <w:rFonts w:ascii="Open Sans" w:eastAsia="Times New Roman" w:hAnsi="Open Sans" w:cs="Open Sans"/>
                <w:color w:val="000000"/>
                <w:sz w:val="20"/>
                <w:szCs w:val="20"/>
                <w:lang w:eastAsia="en-AU"/>
              </w:rPr>
            </w:pPr>
          </w:p>
        </w:tc>
        <w:tc>
          <w:tcPr>
            <w:tcW w:w="0" w:type="auto"/>
          </w:tcPr>
          <w:p w14:paraId="586A79F4" w14:textId="71F180DA" w:rsidR="0059017B" w:rsidRPr="006D7AAE"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Submit all required documentation &amp; information which can include hydrological modelling, noise modelling,</w:t>
            </w:r>
            <w:r w:rsidR="00525AFC">
              <w:rPr>
                <w:rFonts w:ascii="Calibri" w:eastAsia="Times New Roman" w:hAnsi="Calibri" w:cs="Calibri"/>
                <w:sz w:val="20"/>
                <w:szCs w:val="20"/>
                <w:lang w:eastAsia="en-AU"/>
              </w:rPr>
              <w:t xml:space="preserve"> light impact modelling for construction, operation and decommissioning,</w:t>
            </w:r>
            <w:r w:rsidRPr="006D7AAE">
              <w:rPr>
                <w:rFonts w:ascii="Calibri" w:eastAsia="Times New Roman" w:hAnsi="Calibri" w:cs="Calibri"/>
                <w:sz w:val="20"/>
                <w:szCs w:val="20"/>
                <w:lang w:eastAsia="en-AU"/>
              </w:rPr>
              <w:t xml:space="preserve"> view-shed analysis for amenity impacts, social values considerations, and First Nations engagement.  </w:t>
            </w:r>
          </w:p>
          <w:p w14:paraId="07D57630" w14:textId="77777777" w:rsidR="0059017B"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Submit available ecological survey data. </w:t>
            </w:r>
          </w:p>
          <w:p w14:paraId="2323BC2C" w14:textId="77777777" w:rsidR="0059017B" w:rsidRPr="006D7AAE"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Incorporate relevant issues discussed at pre-referral meeting. </w:t>
            </w:r>
          </w:p>
        </w:tc>
        <w:tc>
          <w:tcPr>
            <w:tcW w:w="0" w:type="auto"/>
          </w:tcPr>
          <w:p w14:paraId="2CF6A852" w14:textId="77777777" w:rsidR="0059017B" w:rsidRPr="006D7AAE"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Submit ecological survey and spatial datasets.</w:t>
            </w:r>
          </w:p>
          <w:p w14:paraId="0DA41E72" w14:textId="61B83E9D" w:rsidR="0059017B" w:rsidRPr="006D7AAE"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 xml:space="preserve">Submit all other required assessment documentation, which can include hydrological modelling, noise modelling, </w:t>
            </w:r>
            <w:r w:rsidR="00525AFC">
              <w:rPr>
                <w:rFonts w:ascii="Calibri" w:eastAsia="Times New Roman" w:hAnsi="Calibri" w:cs="Calibri"/>
                <w:sz w:val="20"/>
                <w:szCs w:val="20"/>
                <w:lang w:eastAsia="en-AU"/>
              </w:rPr>
              <w:t xml:space="preserve">light impact modelling for construction, operation and decommissioning, </w:t>
            </w:r>
            <w:r w:rsidRPr="006D7AAE">
              <w:rPr>
                <w:rFonts w:ascii="Calibri" w:eastAsia="Times New Roman" w:hAnsi="Calibri" w:cs="Calibri"/>
                <w:sz w:val="20"/>
                <w:szCs w:val="20"/>
                <w:lang w:eastAsia="en-AU"/>
              </w:rPr>
              <w:t>view-shed analysis for amenity impacts, social values considerations, and First Nations engagement.</w:t>
            </w:r>
          </w:p>
          <w:p w14:paraId="6C30A7EB" w14:textId="77777777" w:rsidR="0059017B"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Submit Bird and Bat Management Plans (and other management plans), finalised as far as practicable.</w:t>
            </w:r>
          </w:p>
          <w:p w14:paraId="21A6DE88" w14:textId="77777777" w:rsidR="0059017B" w:rsidRPr="006D7AAE"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Submit finalised offset information.</w:t>
            </w:r>
          </w:p>
        </w:tc>
        <w:tc>
          <w:tcPr>
            <w:tcW w:w="2619" w:type="dxa"/>
          </w:tcPr>
          <w:p w14:paraId="19B3BA23" w14:textId="77777777" w:rsidR="0059017B" w:rsidRPr="006D7AAE"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Submit finalised Bird and Bat Management Plan (and other management plans) for the Minister’s approval if not provided during assessment. </w:t>
            </w:r>
          </w:p>
          <w:p w14:paraId="1EF88312" w14:textId="77777777" w:rsidR="0059017B"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Adhere to any approval conditions. </w:t>
            </w:r>
          </w:p>
          <w:p w14:paraId="3EC8FF6A" w14:textId="77777777" w:rsidR="0059017B" w:rsidRPr="006D7AAE" w:rsidRDefault="0059017B" w:rsidP="0059017B">
            <w:pPr>
              <w:numPr>
                <w:ilvl w:val="0"/>
                <w:numId w:val="35"/>
              </w:numPr>
              <w:spacing w:after="0" w:line="240" w:lineRule="auto"/>
              <w:ind w:left="423" w:hanging="284"/>
              <w:contextualSpacing/>
              <w:textAlignment w:val="baseline"/>
              <w:rPr>
                <w:rFonts w:ascii="Calibri" w:eastAsia="Times New Roman" w:hAnsi="Calibri" w:cs="Calibri"/>
                <w:sz w:val="20"/>
                <w:szCs w:val="20"/>
                <w:lang w:eastAsia="en-AU"/>
              </w:rPr>
            </w:pPr>
            <w:r w:rsidRPr="006D7AAE">
              <w:rPr>
                <w:rFonts w:ascii="Calibri" w:eastAsia="Times New Roman" w:hAnsi="Calibri" w:cs="Calibri"/>
                <w:sz w:val="20"/>
                <w:szCs w:val="20"/>
                <w:lang w:eastAsia="en-AU"/>
              </w:rPr>
              <w:t>Annual compliance reporting, audit and other reporting (for example incidents, non-compliance and adaptive management approaches). </w:t>
            </w:r>
          </w:p>
        </w:tc>
      </w:tr>
    </w:tbl>
    <w:p w14:paraId="6501EA2C" w14:textId="77777777" w:rsidR="00E455D7" w:rsidRDefault="00E455D7" w:rsidP="00DE7C4F"/>
    <w:p w14:paraId="74021CE2" w14:textId="77777777" w:rsidR="00E455D7" w:rsidRDefault="00E455D7" w:rsidP="007470AA"/>
    <w:p w14:paraId="1B212523" w14:textId="77777777" w:rsidR="00157A8B" w:rsidRPr="00A16FDC" w:rsidRDefault="00157A8B" w:rsidP="003D3A50">
      <w:pPr>
        <w:keepNext/>
        <w:spacing w:after="0" w:line="240" w:lineRule="auto"/>
      </w:pPr>
    </w:p>
    <w:p w14:paraId="5691A3D9" w14:textId="77777777" w:rsidR="003D3A50" w:rsidRDefault="003D3A50">
      <w:pPr>
        <w:sectPr w:rsidR="003D3A50" w:rsidSect="00F62F85">
          <w:headerReference w:type="even" r:id="rId50"/>
          <w:headerReference w:type="default" r:id="rId51"/>
          <w:footerReference w:type="default" r:id="rId52"/>
          <w:headerReference w:type="first" r:id="rId53"/>
          <w:pgSz w:w="11906" w:h="16838"/>
          <w:pgMar w:top="1418" w:right="1418" w:bottom="1418" w:left="1418" w:header="567" w:footer="283" w:gutter="0"/>
          <w:pgNumType w:start="1"/>
          <w:cols w:space="708"/>
          <w:docGrid w:linePitch="360"/>
        </w:sectPr>
      </w:pPr>
    </w:p>
    <w:p w14:paraId="78A56D54" w14:textId="62659DC4" w:rsidR="0051055E" w:rsidRPr="00F2240E" w:rsidRDefault="0051055E" w:rsidP="00F2240E">
      <w:pPr>
        <w:pStyle w:val="Heading2"/>
      </w:pPr>
      <w:bookmarkStart w:id="29" w:name="_Toc158822339"/>
      <w:bookmarkStart w:id="30" w:name="_Toc165619603"/>
      <w:r w:rsidRPr="00F2240E">
        <w:lastRenderedPageBreak/>
        <w:t>Environmental impacts of onshore wind farms</w:t>
      </w:r>
      <w:bookmarkEnd w:id="29"/>
      <w:bookmarkEnd w:id="30"/>
    </w:p>
    <w:p w14:paraId="7D60242D" w14:textId="77777777" w:rsidR="0051055E" w:rsidRDefault="0051055E" w:rsidP="007470AA">
      <w:r>
        <w:t>When considering whether</w:t>
      </w:r>
      <w:r w:rsidRPr="00807F41">
        <w:t xml:space="preserve"> your proposed wind farm is likely to have a significant impact </w:t>
      </w:r>
      <w:r>
        <w:t>on one or more MNES, you</w:t>
      </w:r>
      <w:r w:rsidRPr="001070CB">
        <w:t xml:space="preserve"> must </w:t>
      </w:r>
      <w:r>
        <w:t>take into account</w:t>
      </w:r>
      <w:r w:rsidRPr="001070CB">
        <w:t>:</w:t>
      </w:r>
      <w:r>
        <w:t xml:space="preserve"> </w:t>
      </w:r>
    </w:p>
    <w:p w14:paraId="6C58CB81" w14:textId="77777777" w:rsidR="0051055E" w:rsidRPr="00601D7E" w:rsidRDefault="0051055E" w:rsidP="000D38B2">
      <w:pPr>
        <w:pStyle w:val="ListParagraph"/>
        <w:numPr>
          <w:ilvl w:val="0"/>
          <w:numId w:val="96"/>
        </w:numPr>
      </w:pPr>
      <w:r w:rsidRPr="00601D7E">
        <w:t>the scale of the entire action and its impacts, including indirect and facilitated impacts</w:t>
      </w:r>
    </w:p>
    <w:p w14:paraId="25840921" w14:textId="77777777" w:rsidR="0051055E" w:rsidRPr="00601D7E" w:rsidRDefault="0051055E" w:rsidP="000D38B2">
      <w:pPr>
        <w:pStyle w:val="ListParagraph"/>
        <w:numPr>
          <w:ilvl w:val="0"/>
          <w:numId w:val="96"/>
        </w:numPr>
      </w:pPr>
      <w:r w:rsidRPr="00601D7E">
        <w:t xml:space="preserve">the intensity of the action and its impacts, for example, a wind farm may have greater or lesser impacts depending on the extent of excavation, vegetation clearance and other disturbance involved in site preparation, the intensity and geographic extent of construction-related impacts, and the number, size and configuration of turbines </w:t>
      </w:r>
    </w:p>
    <w:p w14:paraId="555EF4CE" w14:textId="77777777" w:rsidR="0051055E" w:rsidRPr="00601D7E" w:rsidRDefault="0051055E" w:rsidP="000D38B2">
      <w:pPr>
        <w:pStyle w:val="ListParagraph"/>
        <w:numPr>
          <w:ilvl w:val="0"/>
          <w:numId w:val="96"/>
        </w:numPr>
      </w:pPr>
      <w:r w:rsidRPr="00601D7E">
        <w:t>the duration and frequency of the action and its impacts</w:t>
      </w:r>
    </w:p>
    <w:p w14:paraId="36E2570E" w14:textId="77777777" w:rsidR="0051055E" w:rsidRPr="00601D7E" w:rsidRDefault="0051055E" w:rsidP="000D38B2">
      <w:pPr>
        <w:pStyle w:val="ListParagraph"/>
        <w:numPr>
          <w:ilvl w:val="0"/>
          <w:numId w:val="96"/>
        </w:numPr>
      </w:pPr>
      <w:r w:rsidRPr="00601D7E">
        <w:t>the environmental context; for example, the sensitivity, value, quality and size of the site footprint, the site’s connectivity and proximity to other habitats in the broader landscape and its importance in the conservation of MNES</w:t>
      </w:r>
    </w:p>
    <w:p w14:paraId="24329439" w14:textId="77777777" w:rsidR="0051055E" w:rsidRPr="00601D7E" w:rsidRDefault="0051055E" w:rsidP="000D38B2">
      <w:pPr>
        <w:pStyle w:val="ListParagraph"/>
        <w:numPr>
          <w:ilvl w:val="0"/>
          <w:numId w:val="96"/>
        </w:numPr>
      </w:pPr>
      <w:r w:rsidRPr="00601D7E">
        <w:t>the nature of the potential impacts that are likely to result from your actions</w:t>
      </w:r>
    </w:p>
    <w:p w14:paraId="436D03E8" w14:textId="77777777" w:rsidR="0051055E" w:rsidRPr="00010453" w:rsidRDefault="0051055E" w:rsidP="000D38B2">
      <w:pPr>
        <w:pStyle w:val="ListParagraph"/>
        <w:numPr>
          <w:ilvl w:val="0"/>
          <w:numId w:val="96"/>
        </w:numPr>
      </w:pPr>
      <w:r w:rsidRPr="00601D7E">
        <w:t>the extent</w:t>
      </w:r>
      <w:r w:rsidRPr="00010453">
        <w:t xml:space="preserve"> to which you can avoid and mitigate to reduce these impacts.</w:t>
      </w:r>
    </w:p>
    <w:p w14:paraId="13CB53AF" w14:textId="77777777" w:rsidR="000D38B2" w:rsidRDefault="000D38B2" w:rsidP="007470AA">
      <w:pPr>
        <w:rPr>
          <w:rFonts w:cstheme="minorHAnsi"/>
        </w:rPr>
      </w:pPr>
    </w:p>
    <w:p w14:paraId="483BB3C5" w14:textId="751723F5" w:rsidR="0051055E" w:rsidRPr="008D2498" w:rsidRDefault="0051055E" w:rsidP="007470AA">
      <w:pPr>
        <w:rPr>
          <w:rFonts w:cstheme="minorHAnsi"/>
          <w:u w:val="single"/>
        </w:rPr>
      </w:pPr>
      <w:r w:rsidRPr="002A375B">
        <w:rPr>
          <w:rFonts w:cstheme="minorHAnsi"/>
        </w:rPr>
        <w:t>The</w:t>
      </w:r>
      <w:r>
        <w:rPr>
          <w:rFonts w:cstheme="minorHAnsi"/>
        </w:rPr>
        <w:t xml:space="preserve"> significance of</w:t>
      </w:r>
      <w:r w:rsidRPr="002A375B">
        <w:rPr>
          <w:rFonts w:cstheme="minorHAnsi"/>
        </w:rPr>
        <w:t xml:space="preserve"> </w:t>
      </w:r>
      <w:r w:rsidRPr="00807F41">
        <w:rPr>
          <w:rFonts w:cstheme="minorHAnsi"/>
        </w:rPr>
        <w:t>impact on any MNES will differ depending on its EPBC Act listing status.</w:t>
      </w:r>
      <w:r w:rsidRPr="002A375B">
        <w:rPr>
          <w:rFonts w:cstheme="minorHAnsi"/>
        </w:rPr>
        <w:t xml:space="preserve"> The </w:t>
      </w:r>
      <w:hyperlink r:id="rId54" w:tooltip="Significant Impact Guidelines 1.1 - Matters of National Environmental Significance" w:history="1">
        <w:r w:rsidRPr="008D2498">
          <w:rPr>
            <w:rStyle w:val="Hyperlink"/>
            <w:rFonts w:cstheme="minorHAnsi"/>
            <w:color w:val="0070C0"/>
          </w:rPr>
          <w:t>Significant Impact Guidelines 1.1</w:t>
        </w:r>
      </w:hyperlink>
      <w:r w:rsidRPr="002A375B">
        <w:rPr>
          <w:rFonts w:cstheme="minorHAnsi"/>
        </w:rPr>
        <w:t>  explains how to take into account these considerations.</w:t>
      </w:r>
      <w:r>
        <w:rPr>
          <w:rFonts w:cstheme="minorHAnsi"/>
        </w:rPr>
        <w:t xml:space="preserve"> </w:t>
      </w:r>
      <w:r w:rsidR="0041717C">
        <w:rPr>
          <w:rFonts w:cstheme="minorHAnsi"/>
        </w:rPr>
        <w:t>Y</w:t>
      </w:r>
      <w:r>
        <w:rPr>
          <w:rFonts w:cstheme="minorHAnsi"/>
        </w:rPr>
        <w:t xml:space="preserve">ou will also need to consider </w:t>
      </w:r>
      <w:r w:rsidRPr="00FB67F6">
        <w:rPr>
          <w:rFonts w:cstheme="minorHAnsi"/>
        </w:rPr>
        <w:t xml:space="preserve">whole of environment considerations for activities that impact on Commonwealth Lands.  </w:t>
      </w:r>
    </w:p>
    <w:p w14:paraId="356C7A43" w14:textId="2F541CD4" w:rsidR="0051055E" w:rsidRDefault="0051055E" w:rsidP="007470AA">
      <w:r>
        <w:t xml:space="preserve">When assessing possible </w:t>
      </w:r>
      <w:r w:rsidR="00C13FFA">
        <w:t>impacts,</w:t>
      </w:r>
      <w:r>
        <w:t xml:space="preserve"> you should use the best available information on wind farms and their environmental impacts. </w:t>
      </w:r>
      <w:r w:rsidRPr="000D4DA2">
        <w:t>At a minimum, this must include Commonwealth statutory documentation from the SP</w:t>
      </w:r>
      <w:r w:rsidRPr="000D4DA2" w:rsidDel="001867E7">
        <w:t>RA</w:t>
      </w:r>
      <w:r w:rsidRPr="000D4DA2">
        <w:t>T</w:t>
      </w:r>
      <w:r w:rsidRPr="000D4DA2" w:rsidDel="00270B4D">
        <w:t xml:space="preserve"> </w:t>
      </w:r>
      <w:r>
        <w:t>d</w:t>
      </w:r>
      <w:r w:rsidRPr="000D4DA2">
        <w:t>atabase</w:t>
      </w:r>
      <w:r>
        <w:t>. I</w:t>
      </w:r>
      <w:r w:rsidRPr="000D4DA2">
        <w:t xml:space="preserve">nformation from scientific literature </w:t>
      </w:r>
      <w:r>
        <w:t>should also</w:t>
      </w:r>
      <w:r w:rsidRPr="000D4DA2">
        <w:t xml:space="preserve"> be used</w:t>
      </w:r>
      <w:r>
        <w:t>.</w:t>
      </w:r>
    </w:p>
    <w:p w14:paraId="6607598E" w14:textId="77777777" w:rsidR="0051055E" w:rsidRDefault="0051055E" w:rsidP="007470AA">
      <w:r>
        <w:t>Where there remains scientific uncertainty, the Minister applies the precautionary principle. That is, where there is a risk of serious or irreversible damage, a lack of scientific certainty about the potential impacts of an action will not in itself justify a decision that the action is unlikely to have a significant impact on the environment.</w:t>
      </w:r>
    </w:p>
    <w:p w14:paraId="4303815D" w14:textId="2C3288D9" w:rsidR="0051055E" w:rsidRDefault="0051055E" w:rsidP="007470AA">
      <w:r w:rsidRPr="0019037F">
        <w:t xml:space="preserve">If you </w:t>
      </w:r>
      <w:r>
        <w:t>would like more explanation of</w:t>
      </w:r>
      <w:r w:rsidRPr="0019037F">
        <w:t xml:space="preserve"> these concepts and how they may apply to your proposed </w:t>
      </w:r>
      <w:r>
        <w:t>wind farm</w:t>
      </w:r>
      <w:r w:rsidRPr="0019037F">
        <w:t xml:space="preserve">, you should discuss your project with </w:t>
      </w:r>
      <w:r w:rsidR="00995B8A">
        <w:t>us</w:t>
      </w:r>
      <w:r>
        <w:t xml:space="preserve"> at</w:t>
      </w:r>
      <w:r w:rsidRPr="009A37AA">
        <w:t xml:space="preserve"> a </w:t>
      </w:r>
      <w:hyperlink w:anchor="_Pre-referral_meeting" w:history="1">
        <w:r w:rsidRPr="008F7B20">
          <w:rPr>
            <w:rStyle w:val="Hyperlink"/>
          </w:rPr>
          <w:t>pre-referral meeting</w:t>
        </w:r>
      </w:hyperlink>
      <w:r w:rsidRPr="009A37AA">
        <w:t xml:space="preserve"> or with</w:t>
      </w:r>
      <w:r w:rsidRPr="0019037F">
        <w:t xml:space="preserve"> a suitably qualified ecologist.</w:t>
      </w:r>
      <w:r>
        <w:t xml:space="preserve"> </w:t>
      </w:r>
    </w:p>
    <w:p w14:paraId="7886B263" w14:textId="77777777" w:rsidR="0051055E" w:rsidRPr="002A375B" w:rsidRDefault="0051055E" w:rsidP="00375A3F">
      <w:pPr>
        <w:pStyle w:val="Heading3"/>
      </w:pPr>
      <w:bookmarkStart w:id="31" w:name="_Toc165619604"/>
      <w:r w:rsidRPr="002A375B">
        <w:t>C</w:t>
      </w:r>
      <w:r>
        <w:t>onsider the c</w:t>
      </w:r>
      <w:r w:rsidRPr="002A375B">
        <w:t xml:space="preserve">ontext of </w:t>
      </w:r>
      <w:r>
        <w:t>your action</w:t>
      </w:r>
      <w:bookmarkEnd w:id="31"/>
    </w:p>
    <w:p w14:paraId="3EAB8C6E" w14:textId="2D9B225D" w:rsidR="0051055E" w:rsidRDefault="0051055E" w:rsidP="007470AA">
      <w:r w:rsidRPr="002A375B">
        <w:t>The context for an action is the environment in which the action will occur, including all areas or elements of the environment which may be impacted. A good knowledge of the environment that is likely to be impacted by the action, with particular attention to the presence, character, and vulnerability of protected matters, is vital in determining whether or not an action is likely to have a significant impact.</w:t>
      </w:r>
      <w:r w:rsidRPr="1EF3BDE0">
        <w:t xml:space="preserve"> </w:t>
      </w:r>
    </w:p>
    <w:p w14:paraId="6E997878" w14:textId="77777777" w:rsidR="000D38B2" w:rsidRPr="002A375B" w:rsidRDefault="000D38B2" w:rsidP="007470AA">
      <w:pPr>
        <w:rPr>
          <w:rFonts w:cstheme="minorHAnsi"/>
        </w:rPr>
      </w:pPr>
    </w:p>
    <w:p w14:paraId="5637364B" w14:textId="77777777" w:rsidR="0051055E" w:rsidRPr="00895BAD" w:rsidRDefault="0051055E" w:rsidP="0051055E">
      <w:pPr>
        <w:pStyle w:val="BoxHeading"/>
        <w:spacing w:line="23" w:lineRule="atLeast"/>
        <w:rPr>
          <w:sz w:val="22"/>
        </w:rPr>
      </w:pPr>
      <w:r w:rsidRPr="00895BAD">
        <w:rPr>
          <w:sz w:val="22"/>
        </w:rPr>
        <w:lastRenderedPageBreak/>
        <w:t>Direct, indirect and facilitated impacts</w:t>
      </w:r>
    </w:p>
    <w:p w14:paraId="1F2ACF63" w14:textId="77777777" w:rsidR="0051055E" w:rsidRPr="00895BAD" w:rsidRDefault="0051055E" w:rsidP="0051055E">
      <w:pPr>
        <w:pStyle w:val="BoxText"/>
        <w:spacing w:line="23" w:lineRule="atLeast"/>
        <w:rPr>
          <w:rFonts w:cstheme="minorHAnsi"/>
          <w:sz w:val="22"/>
        </w:rPr>
      </w:pPr>
      <w:r w:rsidRPr="00895BAD">
        <w:rPr>
          <w:rFonts w:cstheme="minorHAnsi"/>
          <w:sz w:val="22"/>
        </w:rPr>
        <w:t>When considering whether a proposed wind farm requires approval under the EPBC Act the Minister must consider all adverse impacts resulting, either directly or indirectly, from the action, regardless of whether the impacts are within the control of the person proposing to take the action. With regard to wind farms:</w:t>
      </w:r>
    </w:p>
    <w:p w14:paraId="4862D145" w14:textId="77777777" w:rsidR="0051055E" w:rsidRPr="00895BAD" w:rsidRDefault="0051055E" w:rsidP="0051055E">
      <w:pPr>
        <w:pStyle w:val="BoxTextBullet"/>
        <w:spacing w:line="23" w:lineRule="atLeast"/>
        <w:rPr>
          <w:sz w:val="22"/>
        </w:rPr>
      </w:pPr>
      <w:r w:rsidRPr="00895BAD">
        <w:rPr>
          <w:sz w:val="22"/>
        </w:rPr>
        <w:t>a direct impact could be a protected bird or bat species colliding with a wind turbine, resulting in injury or death, or habitat loss and/or disturbance</w:t>
      </w:r>
    </w:p>
    <w:p w14:paraId="120328C6" w14:textId="4EDC8B3C" w:rsidR="0051055E" w:rsidRPr="00895BAD" w:rsidRDefault="0051055E" w:rsidP="0051055E">
      <w:pPr>
        <w:pStyle w:val="BoxTextBullet"/>
        <w:spacing w:line="23" w:lineRule="atLeast"/>
        <w:rPr>
          <w:rFonts w:cstheme="minorHAnsi"/>
          <w:sz w:val="22"/>
        </w:rPr>
      </w:pPr>
      <w:r w:rsidRPr="00895BAD">
        <w:rPr>
          <w:sz w:val="22"/>
        </w:rPr>
        <w:t>an indirect impact could be</w:t>
      </w:r>
      <w:r w:rsidR="00437043">
        <w:rPr>
          <w:sz w:val="22"/>
        </w:rPr>
        <w:t xml:space="preserve"> noise </w:t>
      </w:r>
      <w:r w:rsidR="000D38B2">
        <w:rPr>
          <w:sz w:val="22"/>
        </w:rPr>
        <w:t>or</w:t>
      </w:r>
      <w:r w:rsidR="00437043">
        <w:rPr>
          <w:sz w:val="22"/>
        </w:rPr>
        <w:t xml:space="preserve"> light causing</w:t>
      </w:r>
      <w:r w:rsidRPr="00895BAD">
        <w:rPr>
          <w:sz w:val="22"/>
        </w:rPr>
        <w:t xml:space="preserve"> changed flight behaviour of species that usually overfly the site</w:t>
      </w:r>
      <w:r w:rsidR="00437043">
        <w:rPr>
          <w:sz w:val="22"/>
        </w:rPr>
        <w:t xml:space="preserve">. This </w:t>
      </w:r>
      <w:r w:rsidR="0040312A">
        <w:rPr>
          <w:sz w:val="22"/>
        </w:rPr>
        <w:t>could</w:t>
      </w:r>
      <w:r w:rsidR="0040312A" w:rsidRPr="00895BAD">
        <w:rPr>
          <w:sz w:val="22"/>
        </w:rPr>
        <w:t xml:space="preserve"> result</w:t>
      </w:r>
      <w:r w:rsidRPr="00895BAD">
        <w:rPr>
          <w:sz w:val="22"/>
        </w:rPr>
        <w:t xml:space="preserve"> in them undertaking longer flights to access food (which could in turn impact the species’ survival)</w:t>
      </w:r>
      <w:r w:rsidR="00525AFC">
        <w:rPr>
          <w:sz w:val="22"/>
        </w:rPr>
        <w:t xml:space="preserve"> </w:t>
      </w:r>
    </w:p>
    <w:p w14:paraId="1E3FEC34" w14:textId="77777777" w:rsidR="0051055E" w:rsidRPr="00895BAD" w:rsidRDefault="0051055E" w:rsidP="0051055E">
      <w:pPr>
        <w:pStyle w:val="BoxTextBullet"/>
        <w:spacing w:line="23" w:lineRule="atLeast"/>
        <w:rPr>
          <w:rFonts w:cstheme="minorHAnsi"/>
          <w:sz w:val="22"/>
        </w:rPr>
      </w:pPr>
      <w:r w:rsidRPr="00895BAD">
        <w:rPr>
          <w:rFonts w:cstheme="minorHAnsi"/>
          <w:sz w:val="22"/>
        </w:rPr>
        <w:t>a facilitated impact results from actions which are made possible or facilitated by the proposed wind farm, such as the installation of power lines, or recreation that is made possible by the wind farm’s new access roads.</w:t>
      </w:r>
    </w:p>
    <w:p w14:paraId="15554A2E" w14:textId="77777777" w:rsidR="0051055E" w:rsidRPr="00761C3A" w:rsidRDefault="0051055E" w:rsidP="00375A3F">
      <w:pPr>
        <w:pStyle w:val="Heading3"/>
      </w:pPr>
      <w:bookmarkStart w:id="32" w:name="_Toc158822340"/>
      <w:bookmarkStart w:id="33" w:name="_Toc165619605"/>
      <w:r w:rsidRPr="00761C3A">
        <w:t>Avoiding and reducing impacts</w:t>
      </w:r>
      <w:bookmarkEnd w:id="32"/>
      <w:bookmarkEnd w:id="33"/>
    </w:p>
    <w:p w14:paraId="040B7E89" w14:textId="77777777" w:rsidR="0051055E" w:rsidRDefault="0051055E" w:rsidP="007470AA">
      <w:r>
        <w:t xml:space="preserve">If your proposed wind farm is likely to significantly impact one or more MNES, you need to follow the </w:t>
      </w:r>
      <w:hyperlink r:id="rId55" w:history="1">
        <w:r w:rsidRPr="00DD276C">
          <w:rPr>
            <w:rStyle w:val="Hyperlink"/>
          </w:rPr>
          <w:t>mitigation hierarchy</w:t>
        </w:r>
      </w:hyperlink>
      <w:r>
        <w:t>. The hierarchy is a tool that is used to limit the amount of damage an action, such as a wind farm, will have on</w:t>
      </w:r>
      <w:r w:rsidDel="00A670E4">
        <w:t xml:space="preserve"> </w:t>
      </w:r>
      <w:r>
        <w:t xml:space="preserve">protected matters. There are three steps, and each step must be followed in order and to the greatest extent possible before moving on to the next. </w:t>
      </w:r>
    </w:p>
    <w:p w14:paraId="48020D9C" w14:textId="77777777" w:rsidR="0051055E" w:rsidRDefault="0051055E" w:rsidP="007470AA">
      <w:r>
        <w:t>These steps are:</w:t>
      </w:r>
    </w:p>
    <w:p w14:paraId="11D0EA39" w14:textId="77777777" w:rsidR="0051055E" w:rsidRDefault="0051055E" w:rsidP="000D38B2">
      <w:pPr>
        <w:pStyle w:val="ListBullet"/>
        <w:numPr>
          <w:ilvl w:val="0"/>
          <w:numId w:val="107"/>
        </w:numPr>
      </w:pPr>
      <w:r>
        <w:t>Avoid</w:t>
      </w:r>
    </w:p>
    <w:p w14:paraId="07740EC7" w14:textId="2AA31C08" w:rsidR="00F4372B" w:rsidRDefault="0051055E" w:rsidP="000D38B2">
      <w:pPr>
        <w:pStyle w:val="ListBullet"/>
        <w:numPr>
          <w:ilvl w:val="0"/>
          <w:numId w:val="107"/>
        </w:numPr>
      </w:pPr>
      <w:r w:rsidRPr="003D4EBA">
        <w:t>Mitigate</w:t>
      </w:r>
    </w:p>
    <w:p w14:paraId="0C93D4FD" w14:textId="2C916EE4" w:rsidR="0049786C" w:rsidRPr="0049786C" w:rsidRDefault="0051055E" w:rsidP="000D38B2">
      <w:pPr>
        <w:pStyle w:val="ListBullet"/>
        <w:numPr>
          <w:ilvl w:val="0"/>
          <w:numId w:val="107"/>
        </w:numPr>
      </w:pPr>
      <w:r w:rsidRPr="003D4EBA">
        <w:t>Offset</w:t>
      </w:r>
    </w:p>
    <w:p w14:paraId="2D827C04" w14:textId="602F2B0F" w:rsidR="0051055E" w:rsidRPr="0049786C" w:rsidRDefault="0051055E" w:rsidP="00DE7C4F">
      <w:r w:rsidRPr="0049786C">
        <w:t xml:space="preserve">Avoiding impacts is always the primary priority. After all reasonable avoidance measures have been put in place, mitigation of any remaining significant impact must be undertaken.  </w:t>
      </w:r>
    </w:p>
    <w:p w14:paraId="01DC7FE5" w14:textId="77777777" w:rsidR="0051055E" w:rsidRDefault="0051055E" w:rsidP="007470AA">
      <w:pPr>
        <w:rPr>
          <w:rFonts w:cstheme="minorHAnsi"/>
        </w:rPr>
      </w:pPr>
      <w:r w:rsidRPr="002A375B">
        <w:rPr>
          <w:rFonts w:cstheme="minorHAnsi"/>
        </w:rPr>
        <w:t>The types of practices that may help avoid or mitigate impacts on protected matters at wind farms can be implemented at appropriate times from planning to decommissioning. Location of the wind farm itself, placement of turbines,</w:t>
      </w:r>
      <w:r>
        <w:rPr>
          <w:rFonts w:cstheme="minorHAnsi"/>
        </w:rPr>
        <w:t xml:space="preserve"> access</w:t>
      </w:r>
      <w:r w:rsidRPr="002A375B">
        <w:rPr>
          <w:rFonts w:cstheme="minorHAnsi"/>
        </w:rPr>
        <w:t xml:space="preserve"> roads and infrastructure, and turbine design</w:t>
      </w:r>
      <w:r>
        <w:rPr>
          <w:rFonts w:cstheme="minorHAnsi"/>
        </w:rPr>
        <w:t xml:space="preserve"> and operation</w:t>
      </w:r>
      <w:r w:rsidRPr="002A375B">
        <w:rPr>
          <w:rFonts w:cstheme="minorHAnsi"/>
        </w:rPr>
        <w:t xml:space="preserve">, are key areas where significant environmental impacts can be </w:t>
      </w:r>
      <w:r>
        <w:rPr>
          <w:rFonts w:cstheme="minorHAnsi"/>
        </w:rPr>
        <w:t xml:space="preserve">avoided and </w:t>
      </w:r>
      <w:r w:rsidRPr="002A375B">
        <w:rPr>
          <w:rFonts w:cstheme="minorHAnsi"/>
        </w:rPr>
        <w:t>mitigated</w:t>
      </w:r>
      <w:r>
        <w:rPr>
          <w:rFonts w:cstheme="minorHAnsi"/>
        </w:rPr>
        <w:t>.</w:t>
      </w:r>
    </w:p>
    <w:p w14:paraId="032330E3" w14:textId="75D5AA2F" w:rsidR="0051055E" w:rsidRDefault="0051055E" w:rsidP="007470AA">
      <w:r>
        <w:t xml:space="preserve">If after avoidance and mitigation a residual significant impact is likely, then compensatory considerations through offsets are necessary. </w:t>
      </w:r>
      <w:r w:rsidRPr="003F3503">
        <w:t>Offsets will not be considered until all reasonable avoidance and mitigation measures are considered, or acceptable reasons are provided as to why avoidance or mitigation of impacts is not reasonably achievable.</w:t>
      </w:r>
      <w:r>
        <w:t xml:space="preserve"> Additional information </w:t>
      </w:r>
      <w:r w:rsidR="0049786C">
        <w:t xml:space="preserve">is available at </w:t>
      </w:r>
      <w:hyperlink w:anchor="_Offsets" w:history="1">
        <w:r w:rsidRPr="0049786C">
          <w:rPr>
            <w:rStyle w:val="Hyperlink"/>
          </w:rPr>
          <w:t>Offsets</w:t>
        </w:r>
      </w:hyperlink>
      <w:r w:rsidR="0049786C">
        <w:t>.</w:t>
      </w:r>
    </w:p>
    <w:p w14:paraId="78172CE3" w14:textId="20EEB261" w:rsidR="0051055E" w:rsidRDefault="0051055E" w:rsidP="007470AA">
      <w:r>
        <w:rPr>
          <w:rFonts w:cs="Arial"/>
        </w:rPr>
        <w:t>In proposing avoidance, mitigation and offset measures, you must provide clear information about the scale and intensity of impacts of your project and the on-ground benefits to be gained through each of these measures.</w:t>
      </w:r>
    </w:p>
    <w:p w14:paraId="2C21E8B0" w14:textId="77777777" w:rsidR="0051055E" w:rsidRPr="002A375B" w:rsidRDefault="0051055E" w:rsidP="007470AA">
      <w:r>
        <w:t>The examples listed below are suggestions only.</w:t>
      </w:r>
    </w:p>
    <w:p w14:paraId="2BE86D3F" w14:textId="77777777" w:rsidR="0051055E" w:rsidRPr="002A375B" w:rsidRDefault="0051055E" w:rsidP="00375A3F">
      <w:pPr>
        <w:pStyle w:val="Heading3"/>
      </w:pPr>
      <w:bookmarkStart w:id="34" w:name="_Toc165619606"/>
      <w:r w:rsidRPr="002A375B">
        <w:lastRenderedPageBreak/>
        <w:t>Avoidance</w:t>
      </w:r>
      <w:bookmarkEnd w:id="34"/>
    </w:p>
    <w:p w14:paraId="0EB3E467" w14:textId="77777777" w:rsidR="0051055E" w:rsidRDefault="0051055E" w:rsidP="007470AA">
      <w:pPr>
        <w:rPr>
          <w:lang w:eastAsia="en-AU"/>
        </w:rPr>
      </w:pPr>
      <w:r w:rsidRPr="2202C084">
        <w:rPr>
          <w:lang w:eastAsia="en-AU"/>
        </w:rPr>
        <w:t xml:space="preserve">The earliest and often the best opportunity to avoid adverse environmental impacts is at the site selection and project design phases before construction begins. </w:t>
      </w:r>
      <w:r>
        <w:t>It may also be possible to avoid significant environmental impacts through a well-informed layout of the turbines and infrastructure</w:t>
      </w:r>
      <w:r>
        <w:rPr>
          <w:lang w:eastAsia="en-AU"/>
        </w:rPr>
        <w:t xml:space="preserve">, </w:t>
      </w:r>
      <w:r>
        <w:t>well-designed turbines, and well-timed actions</w:t>
      </w:r>
      <w:r>
        <w:rPr>
          <w:lang w:eastAsia="en-AU"/>
        </w:rPr>
        <w:t xml:space="preserve"> as t</w:t>
      </w:r>
      <w:r w:rsidRPr="2202C084">
        <w:rPr>
          <w:lang w:eastAsia="en-AU"/>
        </w:rPr>
        <w:t xml:space="preserve">he opportunity for micro-siting during the construction phase of a project will be limited. </w:t>
      </w:r>
    </w:p>
    <w:p w14:paraId="264E0715" w14:textId="77777777" w:rsidR="0051055E" w:rsidRPr="002A375B" w:rsidRDefault="0051055E" w:rsidP="0051055E">
      <w:pPr>
        <w:spacing w:after="120" w:line="23" w:lineRule="atLeast"/>
        <w:rPr>
          <w:lang w:eastAsia="en-AU"/>
        </w:rPr>
      </w:pPr>
      <w:r>
        <w:t xml:space="preserve"> For example:</w:t>
      </w:r>
    </w:p>
    <w:p w14:paraId="1A7264EE" w14:textId="77777777" w:rsidR="0051055E" w:rsidRPr="00601D7E" w:rsidRDefault="0051055E" w:rsidP="0051055E">
      <w:pPr>
        <w:pStyle w:val="ListParagraph"/>
        <w:numPr>
          <w:ilvl w:val="0"/>
          <w:numId w:val="34"/>
        </w:numPr>
        <w:spacing w:after="120"/>
        <w:rPr>
          <w:rFonts w:asciiTheme="minorHAnsi" w:hAnsiTheme="minorHAnsi" w:cstheme="minorHAnsi"/>
        </w:rPr>
      </w:pPr>
      <w:r>
        <w:rPr>
          <w:rFonts w:asciiTheme="minorHAnsi" w:hAnsiTheme="minorHAnsi" w:cstheme="minorHAnsi"/>
        </w:rPr>
        <w:t>Where possible, t</w:t>
      </w:r>
      <w:r w:rsidRPr="00601D7E">
        <w:rPr>
          <w:rFonts w:asciiTheme="minorHAnsi" w:hAnsiTheme="minorHAnsi" w:cstheme="minorHAnsi"/>
        </w:rPr>
        <w:t>urbines should be sited away from known or likely areas of bird or bat habitat, movement, and activity (including roosting and nest sites), particularly of listed threatened species or listed migratory species.</w:t>
      </w:r>
    </w:p>
    <w:p w14:paraId="3196D00F" w14:textId="77777777" w:rsidR="0051055E" w:rsidRPr="00601D7E" w:rsidRDefault="0051055E" w:rsidP="0051055E">
      <w:pPr>
        <w:pStyle w:val="ListParagraph"/>
        <w:numPr>
          <w:ilvl w:val="0"/>
          <w:numId w:val="34"/>
        </w:numPr>
        <w:spacing w:after="120"/>
        <w:rPr>
          <w:rFonts w:asciiTheme="minorHAnsi" w:hAnsiTheme="minorHAnsi" w:cstheme="minorHAnsi"/>
        </w:rPr>
      </w:pPr>
      <w:r>
        <w:rPr>
          <w:rFonts w:asciiTheme="minorHAnsi" w:hAnsiTheme="minorHAnsi" w:cstheme="minorHAnsi"/>
        </w:rPr>
        <w:t>Where possible, t</w:t>
      </w:r>
      <w:r w:rsidRPr="00601D7E">
        <w:rPr>
          <w:rFonts w:asciiTheme="minorHAnsi" w:hAnsiTheme="minorHAnsi" w:cstheme="minorHAnsi"/>
        </w:rPr>
        <w:t>urbine-free buffers should be used around features that attract and support aerial species, such as forest edges, riparian corridors, wetlands, ridgetops and gullies.</w:t>
      </w:r>
    </w:p>
    <w:p w14:paraId="01B8A1E0" w14:textId="77777777" w:rsidR="0051055E" w:rsidRPr="00601D7E" w:rsidRDefault="0051055E" w:rsidP="0051055E">
      <w:pPr>
        <w:pStyle w:val="ListParagraph"/>
        <w:numPr>
          <w:ilvl w:val="0"/>
          <w:numId w:val="34"/>
        </w:numPr>
        <w:spacing w:after="120"/>
        <w:rPr>
          <w:rFonts w:asciiTheme="minorHAnsi" w:hAnsiTheme="minorHAnsi" w:cstheme="minorHAnsi"/>
        </w:rPr>
      </w:pPr>
      <w:r>
        <w:rPr>
          <w:rFonts w:asciiTheme="minorHAnsi" w:hAnsiTheme="minorHAnsi" w:cstheme="minorHAnsi"/>
        </w:rPr>
        <w:t>Where possible, t</w:t>
      </w:r>
      <w:r w:rsidRPr="00601D7E">
        <w:rPr>
          <w:rFonts w:asciiTheme="minorHAnsi" w:hAnsiTheme="minorHAnsi" w:cstheme="minorHAnsi"/>
        </w:rPr>
        <w:t>urbine-free corridors should be used in areas of regular movement for species of concern to avoid a barrier effects.</w:t>
      </w:r>
    </w:p>
    <w:p w14:paraId="2326BA5C" w14:textId="77777777" w:rsidR="0051055E" w:rsidRPr="00601D7E" w:rsidRDefault="0051055E" w:rsidP="0051055E">
      <w:pPr>
        <w:pStyle w:val="ListParagraph"/>
        <w:numPr>
          <w:ilvl w:val="0"/>
          <w:numId w:val="34"/>
        </w:numPr>
        <w:spacing w:after="120"/>
        <w:rPr>
          <w:rFonts w:asciiTheme="minorHAnsi" w:hAnsiTheme="minorHAnsi" w:cstheme="minorHAnsi"/>
        </w:rPr>
      </w:pPr>
      <w:r w:rsidRPr="00601D7E">
        <w:rPr>
          <w:rFonts w:asciiTheme="minorHAnsi" w:hAnsiTheme="minorHAnsi" w:cstheme="minorHAnsi"/>
        </w:rPr>
        <w:t xml:space="preserve">The decision to install transmission and communication lines either above or underground should be determined following an assessment of the values likely to be affected and on the method that will have the least impact. This may result in a decision to construct using a combination of above and underground infrastructure. Underground lines should be installed with as little disturbance to the vegetation, substrate or hydrology of the area as possible. Alternatively, avian safe design options for overhead lines could be considered. </w:t>
      </w:r>
    </w:p>
    <w:p w14:paraId="5E2E57AA" w14:textId="4DBF80FC" w:rsidR="00437043" w:rsidRPr="00437043" w:rsidRDefault="0051055E" w:rsidP="00437043">
      <w:pPr>
        <w:pStyle w:val="ListParagraph"/>
        <w:numPr>
          <w:ilvl w:val="0"/>
          <w:numId w:val="34"/>
        </w:numPr>
        <w:spacing w:after="120"/>
        <w:rPr>
          <w:rFonts w:asciiTheme="minorHAnsi" w:hAnsiTheme="minorHAnsi" w:cstheme="minorHAnsi"/>
        </w:rPr>
      </w:pPr>
      <w:r w:rsidRPr="00601D7E">
        <w:rPr>
          <w:rFonts w:asciiTheme="minorHAnsi" w:hAnsiTheme="minorHAnsi" w:cstheme="minorHAnsi"/>
        </w:rPr>
        <w:t xml:space="preserve">All infrastructure, including turbines, access roads, transmission lines and fences should avoid both direct and indirect damage to significant areas of natural habitat, such as: wetlands; waterways; dune systems; important breeding, roosting or foraging habitat for listed threatened species and/or listed migratory species; listed threatened ecological communities; and a population of a listed threatened species of plant. </w:t>
      </w:r>
    </w:p>
    <w:p w14:paraId="5C856CF9" w14:textId="77777777" w:rsidR="0051055E" w:rsidRPr="003A21FD" w:rsidRDefault="0051055E" w:rsidP="0051055E">
      <w:pPr>
        <w:pStyle w:val="ListParagraph"/>
        <w:numPr>
          <w:ilvl w:val="0"/>
          <w:numId w:val="34"/>
        </w:numPr>
        <w:spacing w:after="120"/>
      </w:pPr>
      <w:r w:rsidRPr="00601D7E">
        <w:rPr>
          <w:rFonts w:asciiTheme="minorHAnsi" w:hAnsiTheme="minorHAnsi" w:cstheme="minorHAnsi"/>
        </w:rPr>
        <w:t>Some significant impacts can be eliminated by timing construction or other activities to avoid sensitive times of the year or periods when weather conditions are unfavourable for listed threatened plants, animals and communities or listed migratory species</w:t>
      </w:r>
      <w:r w:rsidRPr="003A21FD">
        <w:t>. For example:</w:t>
      </w:r>
    </w:p>
    <w:p w14:paraId="05B278E2" w14:textId="77777777" w:rsidR="0051055E" w:rsidRPr="00EF366C" w:rsidRDefault="0051055E" w:rsidP="0051055E">
      <w:pPr>
        <w:pStyle w:val="ListBullet2"/>
        <w:numPr>
          <w:ilvl w:val="0"/>
          <w:numId w:val="80"/>
        </w:numPr>
        <w:spacing w:line="23" w:lineRule="atLeast"/>
        <w:ind w:left="1134" w:hanging="425"/>
        <w:contextualSpacing w:val="0"/>
        <w:rPr>
          <w:rFonts w:cstheme="minorHAnsi"/>
        </w:rPr>
      </w:pPr>
      <w:r w:rsidRPr="00EF366C">
        <w:rPr>
          <w:rFonts w:cstheme="minorHAnsi"/>
        </w:rPr>
        <w:t xml:space="preserve">timing construction and operation during the period when migratory birds are absent </w:t>
      </w:r>
    </w:p>
    <w:p w14:paraId="2AD42336" w14:textId="77777777" w:rsidR="0051055E" w:rsidRDefault="0051055E" w:rsidP="0051055E">
      <w:pPr>
        <w:pStyle w:val="ListBullet2"/>
        <w:numPr>
          <w:ilvl w:val="0"/>
          <w:numId w:val="80"/>
        </w:numPr>
        <w:spacing w:line="23" w:lineRule="atLeast"/>
        <w:ind w:left="1134" w:hanging="425"/>
        <w:contextualSpacing w:val="0"/>
      </w:pPr>
      <w:r w:rsidRPr="00EF366C">
        <w:rPr>
          <w:rFonts w:cstheme="minorHAnsi"/>
        </w:rPr>
        <w:t>curtailment at dawn or dusk if MNES species are likely to be active during those</w:t>
      </w:r>
      <w:r w:rsidRPr="003A21FD">
        <w:t xml:space="preserve"> hours.</w:t>
      </w:r>
    </w:p>
    <w:p w14:paraId="458E2579" w14:textId="77777777" w:rsidR="00A8555D" w:rsidRDefault="00437043" w:rsidP="00A8555D">
      <w:pPr>
        <w:pStyle w:val="ListParagraph"/>
        <w:numPr>
          <w:ilvl w:val="0"/>
          <w:numId w:val="34"/>
        </w:numPr>
      </w:pPr>
      <w:r w:rsidRPr="002A375B">
        <w:t xml:space="preserve">You should also consider avoiding actions that are likely to have a significant impact on the First Nations or historic values of </w:t>
      </w:r>
      <w:r>
        <w:t xml:space="preserve">your proposed site. </w:t>
      </w:r>
      <w:r w:rsidR="00B204ED" w:rsidRPr="00B204ED">
        <w:t>Consideration must be given to the listed values and how they may be impacted.</w:t>
      </w:r>
      <w:r w:rsidR="00B204ED">
        <w:t xml:space="preserve"> </w:t>
      </w:r>
      <w:r>
        <w:t>These may include tangible or intangible values.</w:t>
      </w:r>
      <w:r w:rsidR="00B204ED">
        <w:t xml:space="preserve"> Knowledge about such potential impacts should be informed by consultation with relevant First Nations groups and other relevant stakeholders.</w:t>
      </w:r>
      <w:r w:rsidR="00A8555D">
        <w:t xml:space="preserve"> Visit </w:t>
      </w:r>
      <w:hyperlink r:id="rId56" w:history="1">
        <w:r w:rsidR="00A8555D">
          <w:rPr>
            <w:rStyle w:val="Hyperlink"/>
          </w:rPr>
          <w:t>Engagement with First Nations People for referrals under the EPBC Act - DCCEEW</w:t>
        </w:r>
      </w:hyperlink>
      <w:r w:rsidR="00A8555D">
        <w:t xml:space="preserve"> for information on consulting First Nations communities.</w:t>
      </w:r>
    </w:p>
    <w:p w14:paraId="4E04FC5D" w14:textId="7940660D" w:rsidR="00437043" w:rsidRDefault="00437043" w:rsidP="00A8555D">
      <w:pPr>
        <w:pStyle w:val="ListParagraph"/>
      </w:pPr>
    </w:p>
    <w:p w14:paraId="1114F0C0" w14:textId="687B73EE" w:rsidR="00437043" w:rsidRPr="002A375B" w:rsidRDefault="00437043" w:rsidP="00437043">
      <w:pPr>
        <w:pStyle w:val="ListParagraph"/>
        <w:numPr>
          <w:ilvl w:val="0"/>
          <w:numId w:val="34"/>
        </w:numPr>
      </w:pPr>
      <w:r w:rsidRPr="00437043">
        <w:t xml:space="preserve"> You should separately consider the likelihood of archaeological deposits, including cultural and heritage objects, culturally significant aspects of the landscape and how unforeseen disturbances will be managed</w:t>
      </w:r>
      <w:r w:rsidR="00B204ED">
        <w:t xml:space="preserve">. </w:t>
      </w:r>
    </w:p>
    <w:p w14:paraId="59860E33" w14:textId="77777777" w:rsidR="00437043" w:rsidRPr="003A21FD" w:rsidRDefault="00437043" w:rsidP="00437043">
      <w:pPr>
        <w:pStyle w:val="ListBullet2"/>
        <w:numPr>
          <w:ilvl w:val="0"/>
          <w:numId w:val="0"/>
        </w:numPr>
        <w:spacing w:line="23" w:lineRule="atLeast"/>
        <w:contextualSpacing w:val="0"/>
      </w:pPr>
    </w:p>
    <w:p w14:paraId="65264D5E" w14:textId="77777777" w:rsidR="0051055E" w:rsidRPr="002A375B" w:rsidRDefault="0051055E" w:rsidP="00375A3F">
      <w:pPr>
        <w:pStyle w:val="Heading3"/>
        <w:rPr>
          <w:rFonts w:asciiTheme="minorHAnsi" w:hAnsiTheme="minorHAnsi" w:cstheme="minorHAnsi"/>
        </w:rPr>
      </w:pPr>
      <w:bookmarkStart w:id="35" w:name="_Toc165619607"/>
      <w:r w:rsidRPr="004B5678">
        <w:lastRenderedPageBreak/>
        <w:t>Mitigation</w:t>
      </w:r>
      <w:bookmarkEnd w:id="35"/>
    </w:p>
    <w:p w14:paraId="09730A42" w14:textId="77777777" w:rsidR="0051055E" w:rsidRPr="002A375B" w:rsidRDefault="0051055E" w:rsidP="007470AA">
      <w:r w:rsidRPr="002A375B">
        <w:t xml:space="preserve">Once you have avoided impacts as far as possible through changes to the design </w:t>
      </w:r>
      <w:r>
        <w:t xml:space="preserve">and location </w:t>
      </w:r>
      <w:r w:rsidRPr="002A375B">
        <w:t>of your project, you will need to consider what other things you can do to reduce the impacts that cannot be avoided.</w:t>
      </w:r>
    </w:p>
    <w:p w14:paraId="1D5D4A2A" w14:textId="77777777" w:rsidR="0051055E" w:rsidRPr="002A375B" w:rsidRDefault="0051055E" w:rsidP="007470AA">
      <w:r w:rsidRPr="002A375B">
        <w:t>Mitigation is what you can do to reduce how likely</w:t>
      </w:r>
      <w:r>
        <w:t>,</w:t>
      </w:r>
      <w:r w:rsidRPr="002A375B">
        <w:t xml:space="preserve"> or serious</w:t>
      </w:r>
      <w:r>
        <w:t>,</w:t>
      </w:r>
      <w:r w:rsidRPr="002A375B">
        <w:t xml:space="preserve"> the unavoidable impact will be. </w:t>
      </w:r>
    </w:p>
    <w:p w14:paraId="1EF2EBFA" w14:textId="3E87B7BD" w:rsidR="0051055E" w:rsidRDefault="0051055E" w:rsidP="007470AA">
      <w:r>
        <w:t xml:space="preserve">This section contains suggestions for mitigating potential impacts but should not be interpreted as being the ONLY solutions or approaches. </w:t>
      </w:r>
      <w:r w:rsidR="00CE302A">
        <w:t>We</w:t>
      </w:r>
      <w:r>
        <w:t xml:space="preserve"> welcome suggested mitigation strategies as long as they demonstrate the desired environmental outcome. All mitigation strategies will need to be included in your proposed wind farm management plans, including a </w:t>
      </w:r>
      <w:hyperlink w:anchor="_Bird_and_Bat" w:history="1">
        <w:r w:rsidRPr="0082470F">
          <w:rPr>
            <w:rStyle w:val="Hyperlink"/>
          </w:rPr>
          <w:t>bird and bat management plan</w:t>
        </w:r>
      </w:hyperlink>
      <w:r>
        <w:t>. Please note that the introduction of mitigation options should not inadvertently lead to further impacts.</w:t>
      </w:r>
    </w:p>
    <w:p w14:paraId="68538A91" w14:textId="77777777" w:rsidR="0051055E" w:rsidRPr="002A375B" w:rsidRDefault="0051055E" w:rsidP="007470AA">
      <w:r>
        <w:t>M</w:t>
      </w:r>
      <w:r w:rsidRPr="002A375B">
        <w:t>itigating actions</w:t>
      </w:r>
      <w:r>
        <w:t>, for example:</w:t>
      </w:r>
      <w:r w:rsidRPr="002A375B">
        <w:t xml:space="preserve"> </w:t>
      </w:r>
    </w:p>
    <w:p w14:paraId="67F7D815" w14:textId="77777777" w:rsidR="0051055E" w:rsidRPr="002A375B" w:rsidRDefault="0051055E" w:rsidP="0051055E">
      <w:pPr>
        <w:pStyle w:val="ListParagraph"/>
        <w:numPr>
          <w:ilvl w:val="0"/>
          <w:numId w:val="34"/>
        </w:numPr>
        <w:spacing w:after="120"/>
      </w:pPr>
      <w:r>
        <w:t xml:space="preserve">Site location of turbines can minimise impact by avoiding high traffic areas and migratory routes and patterns </w:t>
      </w:r>
    </w:p>
    <w:p w14:paraId="2A297DB0" w14:textId="77777777" w:rsidR="0051055E" w:rsidRDefault="0051055E" w:rsidP="0051055E">
      <w:pPr>
        <w:pStyle w:val="ListBullet2"/>
        <w:numPr>
          <w:ilvl w:val="0"/>
          <w:numId w:val="80"/>
        </w:numPr>
        <w:spacing w:line="23" w:lineRule="atLeast"/>
        <w:ind w:left="1134" w:hanging="425"/>
        <w:contextualSpacing w:val="0"/>
        <w:rPr>
          <w:rFonts w:cstheme="minorHAnsi"/>
        </w:rPr>
      </w:pPr>
      <w:r>
        <w:rPr>
          <w:rFonts w:cstheme="minorHAnsi"/>
        </w:rPr>
        <w:t>P</w:t>
      </w:r>
      <w:r w:rsidRPr="002A375B">
        <w:rPr>
          <w:rFonts w:cstheme="minorHAnsi"/>
        </w:rPr>
        <w:t>lacement of turbines where they cause minimal disturbance to important areas of vegetation or important habitats for fauna</w:t>
      </w:r>
      <w:r>
        <w:rPr>
          <w:rFonts w:cstheme="minorHAnsi"/>
        </w:rPr>
        <w:t xml:space="preserve"> </w:t>
      </w:r>
      <w:r w:rsidRPr="00DB772F">
        <w:rPr>
          <w:rFonts w:cstheme="minorHAnsi"/>
        </w:rPr>
        <w:t>(i.e., away from riparian zones, updraft areas and remnant vegetation and scattered trees in otherwise cleared farmland)</w:t>
      </w:r>
      <w:r w:rsidRPr="002A375B">
        <w:rPr>
          <w:rFonts w:cstheme="minorHAnsi"/>
        </w:rPr>
        <w:t>, or out of the line of known movement routes, will help to mitigate impacts</w:t>
      </w:r>
    </w:p>
    <w:p w14:paraId="14C79D89" w14:textId="77777777" w:rsidR="0051055E" w:rsidRPr="00DB772F" w:rsidRDefault="0051055E" w:rsidP="0051055E">
      <w:pPr>
        <w:pStyle w:val="ListBullet2"/>
        <w:numPr>
          <w:ilvl w:val="0"/>
          <w:numId w:val="80"/>
        </w:numPr>
        <w:spacing w:line="23" w:lineRule="atLeast"/>
        <w:ind w:left="1134" w:hanging="425"/>
        <w:contextualSpacing w:val="0"/>
        <w:rPr>
          <w:rFonts w:cstheme="minorHAnsi"/>
        </w:rPr>
      </w:pPr>
      <w:r w:rsidRPr="00DB772F">
        <w:rPr>
          <w:rFonts w:cstheme="minorHAnsi"/>
        </w:rPr>
        <w:t>Site selection can also minimise hydrological impacts.</w:t>
      </w:r>
    </w:p>
    <w:p w14:paraId="48F34704" w14:textId="77777777" w:rsidR="0051055E" w:rsidRPr="00D10326" w:rsidRDefault="0051055E" w:rsidP="0051055E">
      <w:pPr>
        <w:pStyle w:val="ListParagraph"/>
        <w:numPr>
          <w:ilvl w:val="0"/>
          <w:numId w:val="34"/>
        </w:numPr>
        <w:spacing w:after="120"/>
        <w:rPr>
          <w:rFonts w:asciiTheme="minorHAnsi" w:hAnsiTheme="minorHAnsi" w:cstheme="minorHAnsi"/>
        </w:rPr>
      </w:pPr>
      <w:r w:rsidRPr="00D10326">
        <w:rPr>
          <w:rFonts w:asciiTheme="minorHAnsi" w:hAnsiTheme="minorHAnsi" w:cstheme="minorHAnsi"/>
        </w:rPr>
        <w:t xml:space="preserve">Curtailment protocols, particularly turning off wind turbines when wind levels are low and are at speeds that are less profitable or at particular period of high risk (e.g., </w:t>
      </w:r>
      <w:r w:rsidRPr="00D10326" w:rsidDel="009910F8">
        <w:rPr>
          <w:rFonts w:asciiTheme="minorHAnsi" w:hAnsiTheme="minorHAnsi" w:cstheme="minorHAnsi"/>
        </w:rPr>
        <w:t>dawn and dusk</w:t>
      </w:r>
      <w:r w:rsidRPr="00D10326">
        <w:rPr>
          <w:rFonts w:asciiTheme="minorHAnsi" w:hAnsiTheme="minorHAnsi" w:cstheme="minorHAnsi"/>
        </w:rPr>
        <w:t xml:space="preserve"> or during particular seasons). This can reduce the impact of collision for some species that are known to be more active at low wind speeds, or at different times of the day. This can involve radar and camera systems to detect and track certain flying species.</w:t>
      </w:r>
    </w:p>
    <w:p w14:paraId="37F851C6" w14:textId="77777777" w:rsidR="0051055E" w:rsidRPr="00D10326" w:rsidRDefault="0051055E" w:rsidP="0051055E">
      <w:pPr>
        <w:pStyle w:val="ListParagraph"/>
        <w:numPr>
          <w:ilvl w:val="0"/>
          <w:numId w:val="34"/>
        </w:numPr>
        <w:spacing w:after="120"/>
        <w:rPr>
          <w:rFonts w:asciiTheme="minorHAnsi" w:hAnsiTheme="minorHAnsi" w:cstheme="minorHAnsi"/>
        </w:rPr>
      </w:pPr>
      <w:r w:rsidRPr="00D10326">
        <w:rPr>
          <w:rFonts w:asciiTheme="minorHAnsi" w:hAnsiTheme="minorHAnsi" w:cstheme="minorHAnsi"/>
        </w:rPr>
        <w:t>Transport of large components to site by air (dirigible) can avoid the need to widen and straighten roads, a major impact of wind farms which are often sited in rugged, relatively undisturbed topography and remote locations.</w:t>
      </w:r>
    </w:p>
    <w:p w14:paraId="4C65F34B" w14:textId="77777777" w:rsidR="0051055E" w:rsidRPr="00D10326" w:rsidRDefault="0051055E" w:rsidP="0051055E">
      <w:pPr>
        <w:pStyle w:val="ListParagraph"/>
        <w:numPr>
          <w:ilvl w:val="0"/>
          <w:numId w:val="34"/>
        </w:numPr>
        <w:spacing w:after="120"/>
        <w:rPr>
          <w:rFonts w:asciiTheme="minorHAnsi" w:hAnsiTheme="minorHAnsi" w:cstheme="minorHAnsi"/>
        </w:rPr>
      </w:pPr>
      <w:r w:rsidRPr="00D10326">
        <w:rPr>
          <w:rFonts w:asciiTheme="minorHAnsi" w:hAnsiTheme="minorHAnsi" w:cstheme="minorHAnsi"/>
        </w:rPr>
        <w:t>Tower design should be such that it minimises their attraction as perches.</w:t>
      </w:r>
    </w:p>
    <w:p w14:paraId="7E336054" w14:textId="77777777" w:rsidR="0051055E" w:rsidRPr="00D10326" w:rsidRDefault="0051055E" w:rsidP="0051055E">
      <w:pPr>
        <w:pStyle w:val="ListParagraph"/>
        <w:numPr>
          <w:ilvl w:val="0"/>
          <w:numId w:val="34"/>
        </w:numPr>
        <w:spacing w:after="120"/>
        <w:rPr>
          <w:rFonts w:asciiTheme="minorHAnsi" w:hAnsiTheme="minorHAnsi" w:cstheme="minorHAnsi"/>
        </w:rPr>
      </w:pPr>
      <w:r w:rsidRPr="00D10326">
        <w:rPr>
          <w:rFonts w:asciiTheme="minorHAnsi" w:hAnsiTheme="minorHAnsi" w:cstheme="minorHAnsi"/>
        </w:rPr>
        <w:t>Transmission lines, transmission fences, fence lines and similar structures, offer perches for raptors and other birds and, wherever possible, should be placed where they are least likely to attract birds into the collision zone of turbines. Collision and electrocution risks from overhead transmission lines should be reduced through the implementation of design measures such as line configuration and spacing flight diverters and insulation on conductors and lines as well as considering spacing between lines and overall line height.</w:t>
      </w:r>
    </w:p>
    <w:p w14:paraId="14037FCA" w14:textId="77777777" w:rsidR="0051055E" w:rsidRPr="002A375B" w:rsidRDefault="0051055E" w:rsidP="0051055E">
      <w:pPr>
        <w:pStyle w:val="ListParagraph"/>
        <w:numPr>
          <w:ilvl w:val="0"/>
          <w:numId w:val="34"/>
        </w:numPr>
        <w:spacing w:after="120"/>
      </w:pPr>
      <w:r w:rsidRPr="00D10326">
        <w:rPr>
          <w:rFonts w:asciiTheme="minorHAnsi" w:hAnsiTheme="minorHAnsi" w:cstheme="minorHAnsi"/>
        </w:rPr>
        <w:t>Avoidance of the use of lights that attract insects and insect-eaters such as bats and some smaller</w:t>
      </w:r>
      <w:r>
        <w:t xml:space="preserve"> birds.</w:t>
      </w:r>
    </w:p>
    <w:p w14:paraId="654A12DD" w14:textId="77777777" w:rsidR="0051055E" w:rsidRPr="00ED1C43" w:rsidRDefault="0051055E" w:rsidP="0051055E">
      <w:pPr>
        <w:pStyle w:val="ListParagraph"/>
        <w:numPr>
          <w:ilvl w:val="0"/>
          <w:numId w:val="34"/>
        </w:numPr>
        <w:spacing w:after="120"/>
        <w:rPr>
          <w:rFonts w:cstheme="minorHAnsi"/>
        </w:rPr>
      </w:pPr>
      <w:r w:rsidRPr="1BA66908">
        <w:t>Land management practices; for example:</w:t>
      </w:r>
    </w:p>
    <w:p w14:paraId="65C2A81C" w14:textId="77777777" w:rsidR="0051055E" w:rsidRPr="005809B5" w:rsidRDefault="0051055E" w:rsidP="0051055E">
      <w:pPr>
        <w:pStyle w:val="ListBullet2"/>
        <w:numPr>
          <w:ilvl w:val="0"/>
          <w:numId w:val="80"/>
        </w:numPr>
        <w:spacing w:line="23" w:lineRule="atLeast"/>
        <w:ind w:left="1134" w:hanging="425"/>
        <w:contextualSpacing w:val="0"/>
        <w:rPr>
          <w:rFonts w:cstheme="minorHAnsi"/>
        </w:rPr>
      </w:pPr>
      <w:r w:rsidRPr="005809B5">
        <w:rPr>
          <w:rFonts w:cstheme="minorHAnsi"/>
        </w:rPr>
        <w:t>active control of rabbits and livestock, particularly during periods of calving or lambing reduces the attractiveness of the site to large raptors that have been known to collide with turbines</w:t>
      </w:r>
    </w:p>
    <w:p w14:paraId="77B835BA" w14:textId="77777777" w:rsidR="0051055E" w:rsidRPr="005809B5" w:rsidRDefault="0051055E" w:rsidP="0051055E">
      <w:pPr>
        <w:pStyle w:val="ListBullet2"/>
        <w:numPr>
          <w:ilvl w:val="0"/>
          <w:numId w:val="80"/>
        </w:numPr>
        <w:spacing w:line="23" w:lineRule="atLeast"/>
        <w:ind w:left="1134" w:hanging="425"/>
        <w:contextualSpacing w:val="0"/>
        <w:rPr>
          <w:rFonts w:cstheme="minorHAnsi"/>
        </w:rPr>
      </w:pPr>
      <w:r w:rsidRPr="005809B5">
        <w:rPr>
          <w:rFonts w:cstheme="minorHAnsi"/>
        </w:rPr>
        <w:t xml:space="preserve">weeds and pathogens may be brought in on vehicles and, if they spread, could have a significant impact on a listed threatened plant community, the habitat of a listed </w:t>
      </w:r>
      <w:r w:rsidRPr="005809B5">
        <w:rPr>
          <w:rFonts w:cstheme="minorHAnsi"/>
        </w:rPr>
        <w:lastRenderedPageBreak/>
        <w:t>threatened animal or the ecological character of a listed Ramsar wetland. A weed management strategy can minimise the risk of any impact being significant</w:t>
      </w:r>
    </w:p>
    <w:p w14:paraId="70F20E90" w14:textId="77777777" w:rsidR="0051055E" w:rsidRPr="005809B5" w:rsidRDefault="0051055E" w:rsidP="0051055E">
      <w:pPr>
        <w:pStyle w:val="ListBullet2"/>
        <w:numPr>
          <w:ilvl w:val="0"/>
          <w:numId w:val="80"/>
        </w:numPr>
        <w:spacing w:line="23" w:lineRule="atLeast"/>
        <w:ind w:left="1134" w:hanging="425"/>
        <w:contextualSpacing w:val="0"/>
        <w:rPr>
          <w:rFonts w:cstheme="minorHAnsi"/>
        </w:rPr>
      </w:pPr>
      <w:r w:rsidRPr="005809B5">
        <w:rPr>
          <w:rFonts w:cstheme="minorHAnsi"/>
        </w:rPr>
        <w:t>trenching, erosion and stormwater control can be carried out in the least environmentally disruptive manner, to preserve natural processes as much as possible</w:t>
      </w:r>
    </w:p>
    <w:p w14:paraId="11259D08" w14:textId="77777777" w:rsidR="0051055E" w:rsidRPr="005809B5" w:rsidRDefault="0051055E" w:rsidP="0051055E">
      <w:pPr>
        <w:pStyle w:val="ListBullet2"/>
        <w:numPr>
          <w:ilvl w:val="0"/>
          <w:numId w:val="80"/>
        </w:numPr>
        <w:spacing w:line="23" w:lineRule="atLeast"/>
        <w:ind w:left="1134" w:hanging="425"/>
        <w:contextualSpacing w:val="0"/>
        <w:rPr>
          <w:rFonts w:cstheme="minorHAnsi"/>
        </w:rPr>
      </w:pPr>
      <w:r w:rsidRPr="005809B5">
        <w:rPr>
          <w:rFonts w:cstheme="minorHAnsi"/>
        </w:rPr>
        <w:t>covering construction holes so that listed threatened terrestrial species such as lizards and small mammals do not become entrapped, and fencing off areas of important native vegetation</w:t>
      </w:r>
    </w:p>
    <w:p w14:paraId="0A49187F" w14:textId="77777777" w:rsidR="00B204ED" w:rsidRDefault="0051055E" w:rsidP="00B204ED">
      <w:pPr>
        <w:pStyle w:val="ListBullet2"/>
        <w:numPr>
          <w:ilvl w:val="0"/>
          <w:numId w:val="80"/>
        </w:numPr>
        <w:spacing w:line="23" w:lineRule="atLeast"/>
        <w:ind w:left="1134" w:hanging="425"/>
        <w:contextualSpacing w:val="0"/>
        <w:rPr>
          <w:rFonts w:cstheme="minorHAnsi"/>
        </w:rPr>
      </w:pPr>
      <w:r w:rsidRPr="005809B5">
        <w:rPr>
          <w:rFonts w:cstheme="minorHAnsi"/>
        </w:rPr>
        <w:t>active control of predators such as cats and foxes may reduce the likelihood of increased predation on listed threatened fauna</w:t>
      </w:r>
    </w:p>
    <w:p w14:paraId="430D3EFB" w14:textId="631B4D3F" w:rsidR="00B204ED" w:rsidRPr="00B204ED" w:rsidRDefault="00B204ED" w:rsidP="00B204ED">
      <w:pPr>
        <w:pStyle w:val="ListBullet2"/>
        <w:numPr>
          <w:ilvl w:val="0"/>
          <w:numId w:val="80"/>
        </w:numPr>
        <w:spacing w:line="23" w:lineRule="atLeast"/>
        <w:ind w:left="1134" w:hanging="425"/>
        <w:contextualSpacing w:val="0"/>
        <w:rPr>
          <w:rFonts w:cstheme="minorHAnsi"/>
        </w:rPr>
      </w:pPr>
      <w:r w:rsidRPr="00B204ED">
        <w:rPr>
          <w:rFonts w:cstheme="minorHAnsi"/>
        </w:rPr>
        <w:t>implementing f</w:t>
      </w:r>
      <w:r w:rsidR="00437043" w:rsidRPr="00B204ED">
        <w:rPr>
          <w:rFonts w:cstheme="minorHAnsi"/>
        </w:rPr>
        <w:t>ire mitigation and control measures</w:t>
      </w:r>
      <w:r w:rsidRPr="00B204ED">
        <w:rPr>
          <w:rFonts w:cstheme="minorHAnsi"/>
        </w:rPr>
        <w:t>, and minimising noise, dust and other disturbance</w:t>
      </w:r>
      <w:r>
        <w:rPr>
          <w:rFonts w:cstheme="minorHAnsi"/>
        </w:rPr>
        <w:t>.</w:t>
      </w:r>
    </w:p>
    <w:p w14:paraId="5E474E10" w14:textId="77777777" w:rsidR="0051055E" w:rsidRDefault="0051055E" w:rsidP="0051055E">
      <w:pPr>
        <w:pStyle w:val="ListParagraph"/>
        <w:numPr>
          <w:ilvl w:val="0"/>
          <w:numId w:val="34"/>
        </w:numPr>
        <w:spacing w:after="120"/>
        <w:rPr>
          <w:rFonts w:cstheme="minorHAnsi"/>
        </w:rPr>
      </w:pPr>
      <w:r w:rsidRPr="00945F41">
        <w:rPr>
          <w:rFonts w:cstheme="minorHAnsi"/>
        </w:rPr>
        <w:t>Timing of construction work can mitigate actions that would otherwise have a significant impact</w:t>
      </w:r>
      <w:r>
        <w:rPr>
          <w:rFonts w:cstheme="minorHAnsi"/>
        </w:rPr>
        <w:t>, f</w:t>
      </w:r>
      <w:r w:rsidRPr="00945F41">
        <w:rPr>
          <w:rFonts w:cstheme="minorHAnsi"/>
        </w:rPr>
        <w:t>or example</w:t>
      </w:r>
      <w:r>
        <w:rPr>
          <w:rFonts w:cstheme="minorHAnsi"/>
        </w:rPr>
        <w:t>:</w:t>
      </w:r>
    </w:p>
    <w:p w14:paraId="708AB5B8" w14:textId="77777777" w:rsidR="0051055E" w:rsidRPr="00945F41" w:rsidRDefault="0051055E" w:rsidP="0051055E">
      <w:pPr>
        <w:pStyle w:val="ListBullet2"/>
        <w:numPr>
          <w:ilvl w:val="0"/>
          <w:numId w:val="80"/>
        </w:numPr>
        <w:spacing w:line="23" w:lineRule="atLeast"/>
        <w:ind w:left="1134" w:hanging="425"/>
        <w:contextualSpacing w:val="0"/>
        <w:rPr>
          <w:rFonts w:cstheme="minorHAnsi"/>
        </w:rPr>
      </w:pPr>
      <w:r w:rsidRPr="00945F41">
        <w:rPr>
          <w:rFonts w:cstheme="minorHAnsi"/>
        </w:rPr>
        <w:t>damage to a listed threatened plant species, such as an orchid, might be reduced by carrying out work at times of year when the orchids are most visible above ground and more easily avoided.</w:t>
      </w:r>
    </w:p>
    <w:p w14:paraId="146A41FE" w14:textId="77777777" w:rsidR="0051055E" w:rsidRPr="005809B5" w:rsidRDefault="0051055E" w:rsidP="0051055E">
      <w:pPr>
        <w:pStyle w:val="ListBullet2"/>
        <w:numPr>
          <w:ilvl w:val="0"/>
          <w:numId w:val="80"/>
        </w:numPr>
        <w:spacing w:line="23" w:lineRule="atLeast"/>
        <w:ind w:left="1134" w:hanging="425"/>
        <w:contextualSpacing w:val="0"/>
        <w:rPr>
          <w:rFonts w:cstheme="minorHAnsi"/>
        </w:rPr>
      </w:pPr>
      <w:r w:rsidRPr="00945F41">
        <w:rPr>
          <w:rFonts w:cstheme="minorHAnsi"/>
        </w:rPr>
        <w:t>construction work on turbines and transmission lines near an important wetland may have little impact if carried out at a time of year when the wetland is less used (provided they are not placed where they are likely to cause longer-term problems, such as collision or alienation)</w:t>
      </w:r>
    </w:p>
    <w:p w14:paraId="4B726159" w14:textId="77777777" w:rsidR="0051055E" w:rsidRPr="00D277DA" w:rsidRDefault="0051055E" w:rsidP="0051055E">
      <w:pPr>
        <w:pStyle w:val="ListParagraph"/>
        <w:numPr>
          <w:ilvl w:val="0"/>
          <w:numId w:val="34"/>
        </w:numPr>
        <w:spacing w:after="120"/>
        <w:rPr>
          <w:rFonts w:asciiTheme="minorHAnsi" w:hAnsiTheme="minorHAnsi" w:cstheme="minorHAnsi"/>
        </w:rPr>
      </w:pPr>
      <w:r w:rsidRPr="00D277DA">
        <w:rPr>
          <w:rFonts w:asciiTheme="minorHAnsi" w:hAnsiTheme="minorHAnsi" w:cstheme="minorHAnsi"/>
        </w:rPr>
        <w:t>Noise, dust and other disturbance, such as human presence, can be reduced by timing construction and maintenance to take place during periods of the year when they are likely to cause the least intrusion and disruption to listed threatened plants, animals, communities and their habitats.</w:t>
      </w:r>
    </w:p>
    <w:p w14:paraId="7E0D7662" w14:textId="77777777" w:rsidR="0051055E" w:rsidRDefault="0051055E" w:rsidP="0051055E">
      <w:pPr>
        <w:pStyle w:val="ListParagraph"/>
        <w:numPr>
          <w:ilvl w:val="0"/>
          <w:numId w:val="34"/>
        </w:numPr>
        <w:spacing w:after="120"/>
      </w:pPr>
      <w:r w:rsidRPr="00D277DA">
        <w:rPr>
          <w:rFonts w:asciiTheme="minorHAnsi" w:hAnsiTheme="minorHAnsi" w:cstheme="minorHAnsi"/>
        </w:rPr>
        <w:t>Where roads must traverse the habitat of certain listed threatened species, the likelihood of their impact being significant can be lessened by having speed limits to protect animals</w:t>
      </w:r>
      <w:r w:rsidRPr="00AD3E7E">
        <w:rPr>
          <w:rFonts w:asciiTheme="minorHAnsi" w:hAnsiTheme="minorHAnsi" w:cstheme="minorHAnsi"/>
        </w:rPr>
        <w:t xml:space="preserve"> from passing vehicles and by making the road and its verges as narrow as possible to allow</w:t>
      </w:r>
      <w:r>
        <w:t xml:space="preserve"> wildlife to quickly cross the road to avoid increased risk of predation. Speed limits are commonly applied in projects to prevent accident or injury of employees, contractors and threatened species.</w:t>
      </w:r>
    </w:p>
    <w:p w14:paraId="658392BF" w14:textId="77A094C4" w:rsidR="0051055E" w:rsidRPr="00F2240E" w:rsidRDefault="00E42B24" w:rsidP="00F2240E">
      <w:pPr>
        <w:pStyle w:val="Heading2"/>
      </w:pPr>
      <w:bookmarkStart w:id="36" w:name="_Toc165619608"/>
      <w:r w:rsidRPr="00F2240E">
        <w:t>Referral</w:t>
      </w:r>
      <w:bookmarkEnd w:id="36"/>
    </w:p>
    <w:p w14:paraId="03A1A10D" w14:textId="66780B80" w:rsidR="0051055E" w:rsidRDefault="0051055E" w:rsidP="007470AA">
      <w:r>
        <w:t xml:space="preserve">If your proposed wind farm is likely to significantly impact a protected matter, you need to </w:t>
      </w:r>
      <w:r w:rsidRPr="00F2319D">
        <w:rPr>
          <w:b/>
          <w:bCs/>
        </w:rPr>
        <w:t xml:space="preserve">refer your project to </w:t>
      </w:r>
      <w:r w:rsidR="00CE302A">
        <w:rPr>
          <w:b/>
          <w:bCs/>
        </w:rPr>
        <w:t>us</w:t>
      </w:r>
      <w:r w:rsidRPr="00F2319D">
        <w:rPr>
          <w:b/>
          <w:bCs/>
        </w:rPr>
        <w:t xml:space="preserve"> for assessment</w:t>
      </w:r>
      <w:r>
        <w:t xml:space="preserve">. </w:t>
      </w:r>
      <w:r w:rsidRPr="00160DF4">
        <w:t xml:space="preserve">To help decide whether to refer your project, you'll need to gather relevant information, do a self-assessment and decide whether to meet with </w:t>
      </w:r>
      <w:r>
        <w:t>departmental representatives</w:t>
      </w:r>
      <w:r w:rsidRPr="00160DF4">
        <w:t>.</w:t>
      </w:r>
    </w:p>
    <w:p w14:paraId="6AAC2645" w14:textId="77777777" w:rsidR="0051055E" w:rsidRDefault="0051055E" w:rsidP="007470AA">
      <w:r>
        <w:t xml:space="preserve">When planning your proposed wind farm, take a conservative approach and think about the maximum possible impact your project might have on protected matters. </w:t>
      </w:r>
    </w:p>
    <w:p w14:paraId="694507E5" w14:textId="265E27B6" w:rsidR="0051055E" w:rsidRPr="00F2240E" w:rsidRDefault="0051055E" w:rsidP="00F2240E">
      <w:pPr>
        <w:pStyle w:val="Heading3"/>
      </w:pPr>
      <w:bookmarkStart w:id="37" w:name="_Contact_the_department"/>
      <w:bookmarkStart w:id="38" w:name="_Engage_with_the"/>
      <w:bookmarkStart w:id="39" w:name="_Toc158822342"/>
      <w:bookmarkStart w:id="40" w:name="_Toc165619609"/>
      <w:bookmarkEnd w:id="37"/>
      <w:bookmarkEnd w:id="38"/>
      <w:r w:rsidRPr="00F2240E">
        <w:t xml:space="preserve">Engage with </w:t>
      </w:r>
      <w:r w:rsidR="00E42B24" w:rsidRPr="00F2240E">
        <w:t>us</w:t>
      </w:r>
      <w:r w:rsidRPr="00F2240E">
        <w:t xml:space="preserve"> early</w:t>
      </w:r>
      <w:bookmarkEnd w:id="39"/>
      <w:bookmarkEnd w:id="40"/>
    </w:p>
    <w:p w14:paraId="184CCC70" w14:textId="77777777" w:rsidR="0051055E" w:rsidRPr="002A375B" w:rsidRDefault="0051055E" w:rsidP="007470AA">
      <w:pPr>
        <w:rPr>
          <w:rStyle w:val="cf01"/>
          <w:rFonts w:cstheme="minorHAnsi"/>
        </w:rPr>
      </w:pPr>
      <w:r>
        <w:t xml:space="preserve">Documenting potential impacts on MNES when screening prospective sites can help you optimise project location and design by avoiding areas that pose the highest risk of adverse environmental </w:t>
      </w:r>
      <w:r>
        <w:lastRenderedPageBreak/>
        <w:t>impacts. Inadequate consideration of avoidance measures during project planning may have significant biodiversity implications and compromise your project’s viability and EPBC Act approval.</w:t>
      </w:r>
    </w:p>
    <w:p w14:paraId="554B9BE9" w14:textId="05262E6A" w:rsidR="0051055E" w:rsidRPr="004E755F" w:rsidRDefault="0051055E" w:rsidP="007470AA">
      <w:r w:rsidRPr="004E755F">
        <w:t xml:space="preserve">We strongly encourage you to engage with </w:t>
      </w:r>
      <w:r w:rsidR="00E42B24" w:rsidRPr="004E755F">
        <w:t>us</w:t>
      </w:r>
      <w:r w:rsidRPr="004E755F">
        <w:t xml:space="preserve"> early in your wind farm’s development, preferably in the site selection phase, so we can assist you to identify potential impacts from the wind farm project on MNES. This may also assist you to undertake your self-assessment to decide whether to refer the action.</w:t>
      </w:r>
    </w:p>
    <w:p w14:paraId="50A90E76" w14:textId="24CF3BF3" w:rsidR="0051055E" w:rsidRDefault="0051055E" w:rsidP="007470AA">
      <w:r w:rsidRPr="0079307D">
        <w:t>Because</w:t>
      </w:r>
      <w:r>
        <w:t xml:space="preserve"> assessment under the</w:t>
      </w:r>
      <w:r w:rsidRPr="0079307D">
        <w:t xml:space="preserve"> EPBC Ac</w:t>
      </w:r>
      <w:r>
        <w:t>t</w:t>
      </w:r>
      <w:r w:rsidRPr="0079307D">
        <w:t xml:space="preserve"> operates in parallel with </w:t>
      </w:r>
      <w:r>
        <w:t>s</w:t>
      </w:r>
      <w:r w:rsidRPr="0079307D">
        <w:t>tate</w:t>
      </w:r>
      <w:r>
        <w:t>/t</w:t>
      </w:r>
      <w:r w:rsidRPr="0079307D">
        <w:t xml:space="preserve">erritory </w:t>
      </w:r>
      <w:r>
        <w:t xml:space="preserve">government </w:t>
      </w:r>
      <w:r w:rsidRPr="0079307D">
        <w:t xml:space="preserve">regulation, we </w:t>
      </w:r>
      <w:r>
        <w:t>also encourage you to engage with other a</w:t>
      </w:r>
      <w:r w:rsidRPr="0079307D">
        <w:t xml:space="preserve">pproval authorities prior to making a </w:t>
      </w:r>
      <w:r>
        <w:t>referral t</w:t>
      </w:r>
      <w:r w:rsidRPr="0079307D">
        <w:t xml:space="preserve">o ensure the assessment process and what is required </w:t>
      </w:r>
      <w:r>
        <w:t xml:space="preserve">at </w:t>
      </w:r>
      <w:hyperlink w:anchor="_State/Territory_government_assessme" w:history="1">
        <w:r w:rsidRPr="003E70E3">
          <w:rPr>
            <w:rStyle w:val="Hyperlink"/>
          </w:rPr>
          <w:t>Commonwealth and state/territory government levels</w:t>
        </w:r>
      </w:hyperlink>
      <w:r>
        <w:t xml:space="preserve"> </w:t>
      </w:r>
      <w:r w:rsidRPr="0079307D">
        <w:t>is well understood.</w:t>
      </w:r>
      <w:r>
        <w:t xml:space="preserve"> </w:t>
      </w:r>
      <w:r>
        <w:rPr>
          <w:rFonts w:cstheme="minorHAnsi"/>
          <w:shd w:val="clear" w:color="auto" w:fill="FDFDFC"/>
        </w:rPr>
        <w:t xml:space="preserve">We recommend that you engage with us at the same time as </w:t>
      </w:r>
      <w:r>
        <w:t xml:space="preserve">state/territory </w:t>
      </w:r>
      <w:r>
        <w:rPr>
          <w:rFonts w:cstheme="minorHAnsi"/>
          <w:shd w:val="clear" w:color="auto" w:fill="FDFDFC"/>
        </w:rPr>
        <w:t>officials</w:t>
      </w:r>
      <w:r>
        <w:t>, as information gathering for both processes can be undertaken in parallel, even if it is unclear whether Commonwealth assessment is required.</w:t>
      </w:r>
    </w:p>
    <w:p w14:paraId="009CB663" w14:textId="77777777" w:rsidR="0051055E" w:rsidRDefault="0051055E" w:rsidP="007470AA">
      <w:r>
        <w:t>Before submitting your referral, you'll need to prepare supporting documents. Both your preparation and our process can take some time; for example, you may need to start surveys that can only happen at certain times of the year.</w:t>
      </w:r>
    </w:p>
    <w:p w14:paraId="170DAE90" w14:textId="77777777" w:rsidR="0051055E" w:rsidRPr="00F2240E" w:rsidRDefault="0051055E" w:rsidP="00F2240E">
      <w:pPr>
        <w:pStyle w:val="Heading3"/>
      </w:pPr>
      <w:bookmarkStart w:id="41" w:name="_Pre-referral_meeting"/>
      <w:bookmarkStart w:id="42" w:name="_Toc165619610"/>
      <w:bookmarkEnd w:id="41"/>
      <w:r w:rsidRPr="00F2240E">
        <w:t>Pre-referral meeting</w:t>
      </w:r>
      <w:bookmarkEnd w:id="42"/>
      <w:r w:rsidRPr="00F2240E">
        <w:t xml:space="preserve"> </w:t>
      </w:r>
    </w:p>
    <w:p w14:paraId="02EE7F71" w14:textId="186192CE" w:rsidR="0051055E" w:rsidRDefault="0051055E" w:rsidP="007470AA">
      <w:r w:rsidRPr="0082635B">
        <w:rPr>
          <w:shd w:val="clear" w:color="auto" w:fill="FFFFFF"/>
        </w:rPr>
        <w:t xml:space="preserve">If your project has the potential </w:t>
      </w:r>
      <w:r>
        <w:rPr>
          <w:shd w:val="clear" w:color="auto" w:fill="FFFFFF"/>
        </w:rPr>
        <w:t xml:space="preserve">to </w:t>
      </w:r>
      <w:r w:rsidRPr="0082635B">
        <w:rPr>
          <w:shd w:val="clear" w:color="auto" w:fill="FFFFFF"/>
        </w:rPr>
        <w:t>significant</w:t>
      </w:r>
      <w:r>
        <w:rPr>
          <w:shd w:val="clear" w:color="auto" w:fill="FFFFFF"/>
        </w:rPr>
        <w:t xml:space="preserve">ly </w:t>
      </w:r>
      <w:r w:rsidRPr="0082635B">
        <w:rPr>
          <w:shd w:val="clear" w:color="auto" w:fill="FFFFFF"/>
        </w:rPr>
        <w:t>impact</w:t>
      </w:r>
      <w:r>
        <w:rPr>
          <w:shd w:val="clear" w:color="auto" w:fill="FFFFFF"/>
        </w:rPr>
        <w:t xml:space="preserve"> protected matters</w:t>
      </w:r>
      <w:r w:rsidRPr="0082635B">
        <w:rPr>
          <w:shd w:val="clear" w:color="auto" w:fill="FFFFFF"/>
        </w:rPr>
        <w:t xml:space="preserve">, or you are not sure, </w:t>
      </w:r>
      <w:r>
        <w:rPr>
          <w:shd w:val="clear" w:color="auto" w:fill="FFFFFF"/>
        </w:rPr>
        <w:t xml:space="preserve">we strongly recommend you contact </w:t>
      </w:r>
      <w:r w:rsidR="00E42B24">
        <w:rPr>
          <w:shd w:val="clear" w:color="auto" w:fill="FFFFFF"/>
        </w:rPr>
        <w:t>us</w:t>
      </w:r>
      <w:r w:rsidRPr="0082635B">
        <w:rPr>
          <w:shd w:val="clear" w:color="auto" w:fill="FFFFFF"/>
        </w:rPr>
        <w:t xml:space="preserve"> </w:t>
      </w:r>
      <w:r>
        <w:t xml:space="preserve">to arrange a </w:t>
      </w:r>
      <w:hyperlink r:id="rId57" w:history="1">
        <w:r w:rsidRPr="009673AC">
          <w:rPr>
            <w:rStyle w:val="Hyperlink"/>
            <w:bCs/>
          </w:rPr>
          <w:t>pre-referral meeting</w:t>
        </w:r>
      </w:hyperlink>
      <w:r w:rsidR="004F6A98">
        <w:t xml:space="preserve">. </w:t>
      </w:r>
      <w:r>
        <w:t xml:space="preserve">These meetings can guide your referral and assessment activities, and potentially save </w:t>
      </w:r>
      <w:r w:rsidR="001B7C48">
        <w:t>you</w:t>
      </w:r>
      <w:r>
        <w:t xml:space="preserve"> time and effort in collecting information that may not meet assessment requirements (i.e., survey standards).</w:t>
      </w:r>
      <w:r w:rsidDel="00700AE0">
        <w:t xml:space="preserve"> </w:t>
      </w:r>
      <w:r>
        <w:t xml:space="preserve">Before arranging a pre-referral meeting you will need to have (at minimum): </w:t>
      </w:r>
    </w:p>
    <w:p w14:paraId="129BC8B7" w14:textId="77777777" w:rsidR="0051055E" w:rsidRPr="002A375B" w:rsidRDefault="0051055E" w:rsidP="007470AA">
      <w:pPr>
        <w:pStyle w:val="ListBullet"/>
        <w:rPr>
          <w:rFonts w:cstheme="minorHAnsi"/>
        </w:rPr>
      </w:pPr>
      <w:r w:rsidRPr="002A375B">
        <w:rPr>
          <w:rFonts w:cstheme="minorHAnsi"/>
        </w:rPr>
        <w:t>used the </w:t>
      </w:r>
      <w:hyperlink r:id="rId58" w:tooltip="Protected Matters Search Tool" w:history="1">
        <w:r w:rsidRPr="00D61A46">
          <w:t>Protected Matters Search Tool</w:t>
        </w:r>
      </w:hyperlink>
      <w:r>
        <w:t xml:space="preserve"> (t</w:t>
      </w:r>
      <w:r w:rsidRPr="002A375B">
        <w:rPr>
          <w:rFonts w:cstheme="minorHAnsi"/>
        </w:rPr>
        <w:t xml:space="preserve">his </w:t>
      </w:r>
      <w:r w:rsidRPr="00D61A46">
        <w:rPr>
          <w:rFonts w:cstheme="minorHAnsi"/>
        </w:rPr>
        <w:t xml:space="preserve">a free, interactive online website application that can help you identify the potential for </w:t>
      </w:r>
      <w:r>
        <w:rPr>
          <w:rFonts w:cstheme="minorHAnsi"/>
        </w:rPr>
        <w:t>MNES</w:t>
      </w:r>
      <w:r w:rsidRPr="00D61A46">
        <w:rPr>
          <w:rFonts w:cstheme="minorHAnsi"/>
        </w:rPr>
        <w:t xml:space="preserve"> to occur on or near your project’s site</w:t>
      </w:r>
      <w:r>
        <w:rPr>
          <w:rFonts w:cstheme="minorHAnsi"/>
        </w:rPr>
        <w:t>)</w:t>
      </w:r>
    </w:p>
    <w:p w14:paraId="7D6FC838" w14:textId="77777777" w:rsidR="0051055E" w:rsidRPr="00D61A46" w:rsidRDefault="0051055E" w:rsidP="007470AA">
      <w:pPr>
        <w:pStyle w:val="ListBullet"/>
        <w:rPr>
          <w:rStyle w:val="Hyperlink"/>
        </w:rPr>
      </w:pPr>
      <w:r w:rsidRPr="002A375B">
        <w:rPr>
          <w:rFonts w:cstheme="minorHAnsi"/>
        </w:rPr>
        <w:t>completed a </w:t>
      </w:r>
      <w:r>
        <w:fldChar w:fldCharType="begin"/>
      </w:r>
      <w:r>
        <w:instrText xml:space="preserve"> HYPERLINK "https://www.dcceew.gov.au/environment/epbc/advice/self-assessments" \o "Self-assessment before making a referral under the EPBC Act" </w:instrText>
      </w:r>
      <w:r>
        <w:fldChar w:fldCharType="separate"/>
      </w:r>
      <w:r w:rsidRPr="00D61A46">
        <w:rPr>
          <w:rStyle w:val="Hyperlink"/>
        </w:rPr>
        <w:t>self-assessment</w:t>
      </w:r>
    </w:p>
    <w:p w14:paraId="4460FA3A" w14:textId="77777777" w:rsidR="0051055E" w:rsidRPr="002A375B" w:rsidRDefault="0051055E" w:rsidP="007470AA">
      <w:pPr>
        <w:pStyle w:val="ListBullet"/>
        <w:rPr>
          <w:rFonts w:cstheme="minorHAnsi"/>
        </w:rPr>
      </w:pPr>
      <w:r>
        <w:fldChar w:fldCharType="end"/>
      </w:r>
      <w:r w:rsidRPr="002A375B">
        <w:rPr>
          <w:rFonts w:cstheme="minorHAnsi"/>
        </w:rPr>
        <w:t>a general idea about the types of impacts the project may have on </w:t>
      </w:r>
      <w:hyperlink r:id="rId59" w:tooltip="What's protected under the EPBC Act" w:history="1">
        <w:r w:rsidRPr="00D61A46">
          <w:t>protected matters</w:t>
        </w:r>
      </w:hyperlink>
    </w:p>
    <w:p w14:paraId="576C5843" w14:textId="77777777" w:rsidR="0051055E" w:rsidRDefault="0051055E" w:rsidP="007470AA">
      <w:pPr>
        <w:pStyle w:val="ListBullet"/>
        <w:rPr>
          <w:rFonts w:cstheme="minorHAnsi"/>
        </w:rPr>
      </w:pPr>
      <w:r w:rsidRPr="002A375B">
        <w:rPr>
          <w:rFonts w:cstheme="minorHAnsi"/>
        </w:rPr>
        <w:t>considered measures to avoid and mitigate adverse impacts on protected matters</w:t>
      </w:r>
    </w:p>
    <w:p w14:paraId="7282F055" w14:textId="72499F88" w:rsidR="0051055E" w:rsidRPr="001131CE" w:rsidRDefault="0051055E" w:rsidP="007470AA">
      <w:pPr>
        <w:rPr>
          <w:shd w:val="clear" w:color="auto" w:fill="FFFFFF"/>
        </w:rPr>
      </w:pPr>
      <w:r w:rsidRPr="004E755F">
        <w:rPr>
          <w:shd w:val="clear" w:color="auto" w:fill="FFFFFF"/>
        </w:rPr>
        <w:t xml:space="preserve">While a pre-referral meeting is optional, it presents a valuable opportunity to discuss with </w:t>
      </w:r>
      <w:r w:rsidR="00933340">
        <w:rPr>
          <w:shd w:val="clear" w:color="auto" w:fill="FFFFFF"/>
        </w:rPr>
        <w:t>us</w:t>
      </w:r>
      <w:r w:rsidRPr="004E755F">
        <w:rPr>
          <w:shd w:val="clear" w:color="auto" w:fill="FFFFFF"/>
        </w:rPr>
        <w:t xml:space="preserve"> the potential impacts to MNES of your proposed wind farm, and to seek assistance on how to lodge a comprehensive and targeted referral. </w:t>
      </w:r>
    </w:p>
    <w:p w14:paraId="244ADF99" w14:textId="77777777" w:rsidR="0051055E" w:rsidRPr="00F2240E" w:rsidRDefault="0051055E" w:rsidP="00F2240E">
      <w:pPr>
        <w:pStyle w:val="Heading3"/>
      </w:pPr>
      <w:bookmarkStart w:id="43" w:name="_Toc158822343"/>
      <w:bookmarkStart w:id="44" w:name="_Toc165619611"/>
      <w:r w:rsidRPr="00F2240E">
        <w:t>Recommended referral documentation</w:t>
      </w:r>
      <w:bookmarkEnd w:id="43"/>
      <w:bookmarkEnd w:id="44"/>
    </w:p>
    <w:p w14:paraId="6770A7A7" w14:textId="499BB2C4" w:rsidR="0051055E" w:rsidRPr="004E755F" w:rsidRDefault="0051055E" w:rsidP="007470AA">
      <w:pPr>
        <w:rPr>
          <w:shd w:val="clear" w:color="auto" w:fill="FFFFFF"/>
        </w:rPr>
      </w:pPr>
      <w:r w:rsidRPr="004E755F">
        <w:rPr>
          <w:shd w:val="clear" w:color="auto" w:fill="FFFFFF"/>
        </w:rPr>
        <w:t xml:space="preserve">It will assist the assessment of your proposed wind farm if you can provide </w:t>
      </w:r>
      <w:r w:rsidR="009D26CC">
        <w:rPr>
          <w:shd w:val="clear" w:color="auto" w:fill="FFFFFF"/>
        </w:rPr>
        <w:t xml:space="preserve">us </w:t>
      </w:r>
      <w:r w:rsidRPr="004E755F">
        <w:rPr>
          <w:shd w:val="clear" w:color="auto" w:fill="FFFFFF"/>
        </w:rPr>
        <w:t>with as much information as possible when you refer your project. This should include desktop research and on-ground surveys (</w:t>
      </w:r>
      <w:r w:rsidR="00933340">
        <w:rPr>
          <w:shd w:val="clear" w:color="auto" w:fill="FFFFFF"/>
        </w:rPr>
        <w:t xml:space="preserve">for </w:t>
      </w:r>
      <w:r w:rsidRPr="004E755F">
        <w:rPr>
          <w:shd w:val="clear" w:color="auto" w:fill="FFFFFF"/>
        </w:rPr>
        <w:t xml:space="preserve">more information on </w:t>
      </w:r>
      <w:hyperlink w:anchor="_Assessment_survey_requirements" w:history="1">
        <w:r w:rsidRPr="004E755F">
          <w:rPr>
            <w:rStyle w:val="Hyperlink"/>
            <w:shd w:val="clear" w:color="auto" w:fill="FFFFFF"/>
          </w:rPr>
          <w:t>survey requirements</w:t>
        </w:r>
      </w:hyperlink>
      <w:r w:rsidRPr="004E755F">
        <w:rPr>
          <w:shd w:val="clear" w:color="auto" w:fill="FFFFFF"/>
        </w:rPr>
        <w:t>).</w:t>
      </w:r>
    </w:p>
    <w:p w14:paraId="67DC9EE9" w14:textId="4CB16A11" w:rsidR="0051055E" w:rsidRDefault="009D26CC" w:rsidP="0051055E">
      <w:pPr>
        <w:spacing w:after="120" w:line="23" w:lineRule="atLeast"/>
        <w:rPr>
          <w:shd w:val="clear" w:color="auto" w:fill="FFFFFF"/>
        </w:rPr>
      </w:pPr>
      <w:r>
        <w:rPr>
          <w:shd w:val="clear" w:color="auto" w:fill="FFFFFF"/>
        </w:rPr>
        <w:t>We</w:t>
      </w:r>
      <w:r w:rsidR="0051055E">
        <w:rPr>
          <w:shd w:val="clear" w:color="auto" w:fill="FFFFFF"/>
        </w:rPr>
        <w:t xml:space="preserve"> also recommend you consider and provide information on:</w:t>
      </w:r>
    </w:p>
    <w:p w14:paraId="15C94A68" w14:textId="77777777" w:rsidR="0051055E" w:rsidRPr="001663A8" w:rsidRDefault="0051055E" w:rsidP="0051055E">
      <w:pPr>
        <w:pStyle w:val="ListBullet"/>
        <w:numPr>
          <w:ilvl w:val="0"/>
          <w:numId w:val="49"/>
        </w:numPr>
        <w:spacing w:line="23" w:lineRule="atLeast"/>
        <w:rPr>
          <w:rFonts w:cstheme="minorHAnsi"/>
        </w:rPr>
      </w:pPr>
      <w:r w:rsidRPr="001663A8">
        <w:rPr>
          <w:rFonts w:cstheme="minorHAnsi"/>
        </w:rPr>
        <w:t>the number and maximum size of wind turbines and their components</w:t>
      </w:r>
    </w:p>
    <w:p w14:paraId="663831A0" w14:textId="4D3EFEA5" w:rsidR="0051055E" w:rsidRPr="001663A8" w:rsidRDefault="00016B25" w:rsidP="0051055E">
      <w:pPr>
        <w:pStyle w:val="ListBullet"/>
        <w:numPr>
          <w:ilvl w:val="0"/>
          <w:numId w:val="49"/>
        </w:numPr>
        <w:spacing w:line="23" w:lineRule="atLeast"/>
        <w:rPr>
          <w:rFonts w:cstheme="minorHAnsi"/>
        </w:rPr>
      </w:pPr>
      <w:r>
        <w:rPr>
          <w:rFonts w:cstheme="minorHAnsi"/>
        </w:rPr>
        <w:t>m</w:t>
      </w:r>
      <w:r w:rsidR="0051055E" w:rsidRPr="001663A8">
        <w:rPr>
          <w:rFonts w:cstheme="minorHAnsi"/>
        </w:rPr>
        <w:t>inimum swept height (metres above ground)</w:t>
      </w:r>
    </w:p>
    <w:p w14:paraId="14D4A9A9" w14:textId="04BBCC13" w:rsidR="0051055E" w:rsidRPr="001663A8" w:rsidRDefault="00016B25" w:rsidP="0051055E">
      <w:pPr>
        <w:pStyle w:val="ListBullet"/>
        <w:numPr>
          <w:ilvl w:val="0"/>
          <w:numId w:val="49"/>
        </w:numPr>
        <w:spacing w:line="23" w:lineRule="atLeast"/>
        <w:rPr>
          <w:rFonts w:cstheme="minorHAnsi"/>
        </w:rPr>
      </w:pPr>
      <w:r>
        <w:rPr>
          <w:rFonts w:cstheme="minorHAnsi"/>
        </w:rPr>
        <w:t>m</w:t>
      </w:r>
      <w:r w:rsidR="0051055E" w:rsidRPr="001663A8">
        <w:rPr>
          <w:rFonts w:cstheme="minorHAnsi"/>
        </w:rPr>
        <w:t>aximum swept height (metres above ground)</w:t>
      </w:r>
    </w:p>
    <w:p w14:paraId="3D7D6667" w14:textId="339096FF" w:rsidR="0051055E" w:rsidRPr="001663A8" w:rsidRDefault="00016B25" w:rsidP="0051055E">
      <w:pPr>
        <w:pStyle w:val="ListBullet"/>
        <w:numPr>
          <w:ilvl w:val="0"/>
          <w:numId w:val="49"/>
        </w:numPr>
        <w:spacing w:line="23" w:lineRule="atLeast"/>
        <w:rPr>
          <w:rFonts w:cstheme="minorHAnsi"/>
        </w:rPr>
      </w:pPr>
      <w:r>
        <w:rPr>
          <w:rFonts w:cstheme="minorHAnsi"/>
        </w:rPr>
        <w:lastRenderedPageBreak/>
        <w:t>b</w:t>
      </w:r>
      <w:r w:rsidR="0051055E" w:rsidRPr="001663A8">
        <w:rPr>
          <w:rFonts w:cstheme="minorHAnsi"/>
        </w:rPr>
        <w:t>lade length</w:t>
      </w:r>
    </w:p>
    <w:p w14:paraId="0ECE4521" w14:textId="4CFD80EA" w:rsidR="0051055E" w:rsidRPr="001663A8" w:rsidRDefault="00016B25" w:rsidP="0051055E">
      <w:pPr>
        <w:pStyle w:val="ListBullet"/>
        <w:numPr>
          <w:ilvl w:val="0"/>
          <w:numId w:val="49"/>
        </w:numPr>
        <w:spacing w:line="23" w:lineRule="atLeast"/>
        <w:rPr>
          <w:rFonts w:cstheme="minorHAnsi"/>
        </w:rPr>
      </w:pPr>
      <w:r>
        <w:rPr>
          <w:rFonts w:cstheme="minorHAnsi"/>
        </w:rPr>
        <w:t>e</w:t>
      </w:r>
      <w:r w:rsidR="0051055E" w:rsidRPr="001663A8">
        <w:rPr>
          <w:rFonts w:cstheme="minorHAnsi"/>
        </w:rPr>
        <w:t xml:space="preserve">xpected timeframes of project phases (including construction, commissioning, and operation) </w:t>
      </w:r>
    </w:p>
    <w:p w14:paraId="1A3EAFF3" w14:textId="77777777" w:rsidR="0051055E" w:rsidRPr="00E17AE3" w:rsidRDefault="0051055E" w:rsidP="0051055E">
      <w:pPr>
        <w:pStyle w:val="ListBullet"/>
        <w:numPr>
          <w:ilvl w:val="0"/>
          <w:numId w:val="49"/>
        </w:numPr>
        <w:spacing w:line="23" w:lineRule="atLeast"/>
        <w:rPr>
          <w:rFonts w:cstheme="minorHAnsi"/>
        </w:rPr>
      </w:pPr>
      <w:r w:rsidRPr="001663A8">
        <w:rPr>
          <w:rFonts w:cstheme="minorHAnsi"/>
        </w:rPr>
        <w:t>infrastructure required to support the project including but not limited to transport wind turbine components to site (including roads, wharfs, borrow pits etc)</w:t>
      </w:r>
    </w:p>
    <w:p w14:paraId="36D085BF" w14:textId="77777777" w:rsidR="00971C33" w:rsidRDefault="0051055E" w:rsidP="0051055E">
      <w:pPr>
        <w:pStyle w:val="ListBullet"/>
        <w:numPr>
          <w:ilvl w:val="0"/>
          <w:numId w:val="49"/>
        </w:numPr>
        <w:spacing w:line="23" w:lineRule="atLeast"/>
        <w:rPr>
          <w:shd w:val="clear" w:color="auto" w:fill="FFFFFF"/>
        </w:rPr>
      </w:pPr>
      <w:r w:rsidRPr="001663A8">
        <w:rPr>
          <w:rFonts w:cstheme="minorHAnsi"/>
        </w:rPr>
        <w:t>as</w:t>
      </w:r>
      <w:r>
        <w:rPr>
          <w:shd w:val="clear" w:color="auto" w:fill="FFFFFF"/>
        </w:rPr>
        <w:t xml:space="preserve"> much species survey data that you have available, preferably covering at least a </w:t>
      </w:r>
      <w:r w:rsidRPr="00D25A34">
        <w:rPr>
          <w:shd w:val="clear" w:color="auto" w:fill="FFFFFF"/>
        </w:rPr>
        <w:t>12</w:t>
      </w:r>
      <w:r>
        <w:rPr>
          <w:shd w:val="clear" w:color="auto" w:fill="FFFFFF"/>
        </w:rPr>
        <w:t>-</w:t>
      </w:r>
      <w:r w:rsidRPr="00D25A34">
        <w:rPr>
          <w:shd w:val="clear" w:color="auto" w:fill="FFFFFF"/>
        </w:rPr>
        <w:t>month</w:t>
      </w:r>
      <w:r>
        <w:rPr>
          <w:shd w:val="clear" w:color="auto" w:fill="FFFFFF"/>
        </w:rPr>
        <w:t xml:space="preserve"> period</w:t>
      </w:r>
    </w:p>
    <w:p w14:paraId="71F0B027" w14:textId="296F5749" w:rsidR="0051055E" w:rsidRPr="00D25A34" w:rsidRDefault="00971C33" w:rsidP="0051055E">
      <w:pPr>
        <w:pStyle w:val="ListBullet"/>
        <w:numPr>
          <w:ilvl w:val="0"/>
          <w:numId w:val="49"/>
        </w:numPr>
        <w:spacing w:line="23" w:lineRule="atLeast"/>
        <w:rPr>
          <w:shd w:val="clear" w:color="auto" w:fill="FFFFFF"/>
        </w:rPr>
      </w:pPr>
      <w:r w:rsidRPr="00971C33">
        <w:rPr>
          <w:shd w:val="clear" w:color="auto" w:fill="FFFFFF"/>
        </w:rPr>
        <w:t>proximity to listed World and National Heritage places, Ramsar wetlands and major vegetation classes on the entire project site (not just the footprint).</w:t>
      </w:r>
    </w:p>
    <w:p w14:paraId="39A2AED2" w14:textId="32569E74" w:rsidR="0051055E" w:rsidRDefault="00016B25" w:rsidP="007470AA">
      <w:pPr>
        <w:rPr>
          <w:shd w:val="clear" w:color="auto" w:fill="FFFFFF"/>
        </w:rPr>
      </w:pPr>
      <w:r>
        <w:rPr>
          <w:shd w:val="clear" w:color="auto" w:fill="FFFFFF"/>
        </w:rPr>
        <w:t>Y</w:t>
      </w:r>
      <w:r w:rsidR="0051055E" w:rsidRPr="00006131">
        <w:rPr>
          <w:shd w:val="clear" w:color="auto" w:fill="FFFFFF"/>
        </w:rPr>
        <w:t>ou must refer the entire action that you are taking. While most of the action is likely to occur on your wind farm site, any land clearing or other activities required to, for example, establish or widen existing roads or quarry road</w:t>
      </w:r>
      <w:r w:rsidR="0051055E">
        <w:rPr>
          <w:shd w:val="clear" w:color="auto" w:fill="FFFFFF"/>
        </w:rPr>
        <w:t>-</w:t>
      </w:r>
      <w:r w:rsidR="0051055E" w:rsidRPr="00006131">
        <w:rPr>
          <w:shd w:val="clear" w:color="auto" w:fill="FFFFFF"/>
        </w:rPr>
        <w:t>bases; house workers; or connect to existing power grids, are part of your action and need to be included in your referral.</w:t>
      </w:r>
    </w:p>
    <w:p w14:paraId="3119826F" w14:textId="5E73D5D1" w:rsidR="0051055E" w:rsidRDefault="0051055E" w:rsidP="007470AA">
      <w:pPr>
        <w:rPr>
          <w:shd w:val="clear" w:color="auto" w:fill="FFFFFF"/>
        </w:rPr>
      </w:pPr>
      <w:r>
        <w:rPr>
          <w:shd w:val="clear" w:color="auto" w:fill="FFFFFF"/>
        </w:rPr>
        <w:t>H</w:t>
      </w:r>
      <w:r w:rsidRPr="008B1B6C">
        <w:rPr>
          <w:shd w:val="clear" w:color="auto" w:fill="FFFFFF"/>
        </w:rPr>
        <w:t>igh level information on decommissioning the project will also be</w:t>
      </w:r>
      <w:r>
        <w:rPr>
          <w:shd w:val="clear" w:color="auto" w:fill="FFFFFF"/>
        </w:rPr>
        <w:t xml:space="preserve"> </w:t>
      </w:r>
      <w:r w:rsidRPr="008B1B6C">
        <w:rPr>
          <w:shd w:val="clear" w:color="auto" w:fill="FFFFFF"/>
        </w:rPr>
        <w:t xml:space="preserve">required in the description of the action and should </w:t>
      </w:r>
      <w:r>
        <w:rPr>
          <w:shd w:val="clear" w:color="auto" w:fill="FFFFFF"/>
        </w:rPr>
        <w:t xml:space="preserve">include </w:t>
      </w:r>
      <w:r w:rsidRPr="008B1B6C">
        <w:rPr>
          <w:shd w:val="clear" w:color="auto" w:fill="FFFFFF"/>
        </w:rPr>
        <w:t xml:space="preserve">any foreseen impacts (such as whether access tracks will need to be rewidened to remove large turbine components). </w:t>
      </w:r>
      <w:r w:rsidR="007D5694">
        <w:rPr>
          <w:shd w:val="clear" w:color="auto" w:fill="FFFFFF"/>
        </w:rPr>
        <w:t xml:space="preserve">See </w:t>
      </w:r>
      <w:hyperlink w:anchor="_Decommissioning" w:history="1">
        <w:r w:rsidRPr="007D5694">
          <w:rPr>
            <w:rStyle w:val="Hyperlink"/>
            <w:shd w:val="clear" w:color="auto" w:fill="FFFFFF"/>
          </w:rPr>
          <w:t>decommissioning</w:t>
        </w:r>
      </w:hyperlink>
      <w:r w:rsidR="007D5694">
        <w:rPr>
          <w:shd w:val="clear" w:color="auto" w:fill="FFFFFF"/>
        </w:rPr>
        <w:t xml:space="preserve"> for more information.</w:t>
      </w:r>
    </w:p>
    <w:p w14:paraId="3AADB57D" w14:textId="7D78C877" w:rsidR="0051055E" w:rsidRDefault="0051055E" w:rsidP="007470AA">
      <w:r w:rsidRPr="2202C084">
        <w:rPr>
          <w:rFonts w:ascii="Calibri" w:eastAsia="Calibri" w:hAnsi="Calibri" w:cs="Calibri"/>
        </w:rPr>
        <w:t>It is possible that there is insufficient available information via desktop analysis (i.e., lack of flight path data) to inform the risk to MNES. Where there is uncertainty in the preliminary assessment, referral of the proposed wind farm is recommended</w:t>
      </w:r>
      <w:r w:rsidRPr="007509A7">
        <w:rPr>
          <w:rFonts w:ascii="Calibri" w:eastAsia="Calibri" w:hAnsi="Calibri" w:cs="Calibri"/>
        </w:rPr>
        <w:t xml:space="preserve">. </w:t>
      </w:r>
    </w:p>
    <w:p w14:paraId="35185C18" w14:textId="77777777" w:rsidR="0051055E" w:rsidRPr="00F2240E" w:rsidRDefault="0051055E" w:rsidP="00F2240E">
      <w:pPr>
        <w:pStyle w:val="Heading3"/>
      </w:pPr>
      <w:bookmarkStart w:id="45" w:name="_Toc158822344"/>
      <w:bookmarkStart w:id="46" w:name="_Toc165619612"/>
      <w:r w:rsidRPr="00F2240E">
        <w:t>Choosing not to refer</w:t>
      </w:r>
      <w:bookmarkEnd w:id="45"/>
      <w:bookmarkEnd w:id="46"/>
    </w:p>
    <w:p w14:paraId="0291DCD7" w14:textId="77777777" w:rsidR="0051055E" w:rsidRDefault="0051055E" w:rsidP="007470AA">
      <w:pPr>
        <w:rPr>
          <w:shd w:val="clear" w:color="auto" w:fill="FFFFFF"/>
        </w:rPr>
      </w:pPr>
      <w:r>
        <w:rPr>
          <w:shd w:val="clear" w:color="auto" w:fill="FFFFFF"/>
        </w:rPr>
        <w:t xml:space="preserve">If you decide that the proposed action is unlikely to significantly impact protected matters, you should keep records of your self-assessment that supports your conclusions. </w:t>
      </w:r>
    </w:p>
    <w:p w14:paraId="30D1C899" w14:textId="244904A8" w:rsidR="0051055E" w:rsidRDefault="0051055E" w:rsidP="007470AA">
      <w:pPr>
        <w:rPr>
          <w:shd w:val="clear" w:color="auto" w:fill="FFFFFF"/>
        </w:rPr>
      </w:pPr>
      <w:r>
        <w:rPr>
          <w:shd w:val="clear" w:color="auto" w:fill="FFFFFF"/>
        </w:rPr>
        <w:t xml:space="preserve">If you commence an action that may have a significant impact on protected matters without the Minister’s approval, </w:t>
      </w:r>
      <w:r w:rsidRPr="00FC53A6">
        <w:rPr>
          <w:bCs/>
          <w:shd w:val="clear" w:color="auto" w:fill="FFFFFF"/>
        </w:rPr>
        <w:t>you could be subject to serious penalties</w:t>
      </w:r>
      <w:r>
        <w:rPr>
          <w:shd w:val="clear" w:color="auto" w:fill="FFFFFF"/>
        </w:rPr>
        <w:t xml:space="preserve">. You can find more information about </w:t>
      </w:r>
      <w:hyperlink r:id="rId60" w:history="1">
        <w:r w:rsidRPr="00FB3A36">
          <w:rPr>
            <w:rStyle w:val="Hyperlink"/>
            <w:shd w:val="clear" w:color="auto" w:fill="FFFFFF"/>
          </w:rPr>
          <w:t>compliance with the EPBC Act</w:t>
        </w:r>
      </w:hyperlink>
      <w:r>
        <w:rPr>
          <w:shd w:val="clear" w:color="auto" w:fill="FFFFFF"/>
        </w:rPr>
        <w:t xml:space="preserve"> on </w:t>
      </w:r>
      <w:r w:rsidR="00FB3A36">
        <w:rPr>
          <w:shd w:val="clear" w:color="auto" w:fill="FFFFFF"/>
        </w:rPr>
        <w:t>our</w:t>
      </w:r>
      <w:r>
        <w:rPr>
          <w:shd w:val="clear" w:color="auto" w:fill="FFFFFF"/>
        </w:rPr>
        <w:t xml:space="preserve"> </w:t>
      </w:r>
      <w:hyperlink r:id="rId61" w:history="1">
        <w:r w:rsidRPr="00E3284C">
          <w:rPr>
            <w:rStyle w:val="Hyperlink"/>
            <w:rFonts w:cstheme="minorHAnsi"/>
            <w:color w:val="auto"/>
            <w:u w:val="none"/>
            <w:shd w:val="clear" w:color="auto" w:fill="FFFFFF"/>
          </w:rPr>
          <w:t>website</w:t>
        </w:r>
      </w:hyperlink>
      <w:r>
        <w:rPr>
          <w:shd w:val="clear" w:color="auto" w:fill="FFFFFF"/>
        </w:rPr>
        <w:t>.</w:t>
      </w:r>
    </w:p>
    <w:p w14:paraId="7B095AAA" w14:textId="77777777" w:rsidR="0051055E" w:rsidRPr="00375A3F" w:rsidRDefault="0051055E" w:rsidP="00375A3F">
      <w:pPr>
        <w:pStyle w:val="Heading2"/>
      </w:pPr>
      <w:bookmarkStart w:id="47" w:name="_Survey_requirements_for"/>
      <w:bookmarkStart w:id="48" w:name="_Assessment_survey_requirements"/>
      <w:bookmarkStart w:id="49" w:name="_Toc165619613"/>
      <w:bookmarkEnd w:id="47"/>
      <w:bookmarkEnd w:id="48"/>
      <w:r w:rsidRPr="00375A3F">
        <w:t>Assessment survey requirements</w:t>
      </w:r>
      <w:bookmarkStart w:id="50" w:name="_Toc158822345"/>
      <w:bookmarkEnd w:id="49"/>
      <w:r w:rsidRPr="00375A3F">
        <w:t xml:space="preserve"> </w:t>
      </w:r>
      <w:bookmarkEnd w:id="50"/>
    </w:p>
    <w:p w14:paraId="30E82EBC" w14:textId="7BC08A7C" w:rsidR="0051055E" w:rsidRPr="003C3524" w:rsidRDefault="003C1DA8" w:rsidP="007470AA">
      <w:bookmarkStart w:id="51" w:name="_Hlk120287368"/>
      <w:r>
        <w:t>We</w:t>
      </w:r>
      <w:r w:rsidR="0051055E" w:rsidRPr="3F1D848C">
        <w:t xml:space="preserve"> require survey data from you in order to assess and make a decision on whether or not to approve your wind farm.  While it is not mandatory to provide this information at referral stage, </w:t>
      </w:r>
      <w:r w:rsidR="0051055E">
        <w:t>it will improve the efficiency of your assessment process and help to identify any key environmental constraints you will need to consider early in the process. For example, conducting a desk-top study and commencing any ecological survey work as part of your wind farm’s planning process means that by the time you refer your project, you may already have many months’ worth of data.</w:t>
      </w:r>
    </w:p>
    <w:p w14:paraId="5655A941" w14:textId="6961B395" w:rsidR="0051055E" w:rsidRDefault="0051055E" w:rsidP="007470AA">
      <w:pPr>
        <w:rPr>
          <w:rFonts w:cstheme="minorHAnsi"/>
        </w:rPr>
      </w:pPr>
      <w:r>
        <w:rPr>
          <w:rFonts w:cstheme="minorHAnsi"/>
        </w:rPr>
        <w:t>The information provided in this section relates to any MNES likely to be impacted by your wind</w:t>
      </w:r>
      <w:r w:rsidR="00927E36">
        <w:rPr>
          <w:rFonts w:cstheme="minorHAnsi"/>
        </w:rPr>
        <w:t xml:space="preserve"> </w:t>
      </w:r>
      <w:r>
        <w:rPr>
          <w:rFonts w:cstheme="minorHAnsi"/>
        </w:rPr>
        <w:t xml:space="preserve">farm. </w:t>
      </w:r>
      <w:hyperlink w:anchor="_Bird_and_Bat" w:history="1">
        <w:r w:rsidR="009E20E0">
          <w:rPr>
            <w:rStyle w:val="Hyperlink"/>
            <w:rFonts w:cstheme="minorHAnsi"/>
          </w:rPr>
          <w:t xml:space="preserve">The Bird and Bat Management Plan section </w:t>
        </w:r>
      </w:hyperlink>
      <w:r>
        <w:rPr>
          <w:rFonts w:cstheme="minorHAnsi"/>
        </w:rPr>
        <w:t xml:space="preserve"> of this document outlines the requirements that are specific to impacted listed bird and bat species that should be included in a </w:t>
      </w:r>
      <w:r w:rsidRPr="002A375B">
        <w:rPr>
          <w:rFonts w:cstheme="minorHAnsi"/>
        </w:rPr>
        <w:t>Bird and Bat Management Plan</w:t>
      </w:r>
      <w:r>
        <w:rPr>
          <w:rFonts w:cstheme="minorHAnsi"/>
        </w:rPr>
        <w:t>.</w:t>
      </w:r>
    </w:p>
    <w:p w14:paraId="0156D787" w14:textId="15B78557" w:rsidR="0018505C" w:rsidRPr="002A375B" w:rsidRDefault="0018505C" w:rsidP="007470AA">
      <w:pPr>
        <w:rPr>
          <w:rFonts w:cstheme="minorHAnsi"/>
        </w:rPr>
      </w:pPr>
    </w:p>
    <w:p w14:paraId="2F4AFCFA" w14:textId="77E3DAA3" w:rsidR="0051055E" w:rsidRPr="00375A3F" w:rsidRDefault="0051055E" w:rsidP="00375A3F">
      <w:pPr>
        <w:pStyle w:val="Heading3"/>
      </w:pPr>
      <w:bookmarkStart w:id="52" w:name="_Toc158822346"/>
      <w:bookmarkStart w:id="53" w:name="_Toc165619614"/>
      <w:r w:rsidRPr="00375A3F">
        <w:lastRenderedPageBreak/>
        <w:t>Providing ecological data</w:t>
      </w:r>
      <w:bookmarkEnd w:id="52"/>
      <w:bookmarkEnd w:id="53"/>
    </w:p>
    <w:p w14:paraId="6AD7DEE8" w14:textId="64335DA7" w:rsidR="0051055E" w:rsidRDefault="003C1DA8" w:rsidP="007470AA">
      <w:r>
        <w:t>We</w:t>
      </w:r>
      <w:r w:rsidR="0051055E">
        <w:t xml:space="preserve"> recommend </w:t>
      </w:r>
      <w:r>
        <w:t xml:space="preserve">that </w:t>
      </w:r>
      <w:r w:rsidR="0051055E">
        <w:t>you</w:t>
      </w:r>
      <w:r w:rsidR="0051055E" w:rsidRPr="002850F9">
        <w:t xml:space="preserve"> engage </w:t>
      </w:r>
      <w:r w:rsidR="0051055E" w:rsidRPr="000F0DBC">
        <w:t xml:space="preserve">suitably qualified experts </w:t>
      </w:r>
      <w:r w:rsidR="0051055E" w:rsidRPr="002850F9">
        <w:t>early in the project development to investigate the ecology of the project site and its surrounds to identify whether any MNES may be at risk of impacts from the wind</w:t>
      </w:r>
      <w:r w:rsidR="00927E36">
        <w:t xml:space="preserve"> </w:t>
      </w:r>
      <w:r w:rsidR="0051055E" w:rsidRPr="002850F9">
        <w:t xml:space="preserve">farm, whether directly or indirectly. </w:t>
      </w:r>
    </w:p>
    <w:p w14:paraId="768F4D2F" w14:textId="286436F7" w:rsidR="0051055E" w:rsidRPr="002A375B" w:rsidRDefault="0051055E" w:rsidP="007470AA">
      <w:pPr>
        <w:rPr>
          <w:rFonts w:cstheme="minorHAnsi"/>
        </w:rPr>
      </w:pPr>
      <w:r w:rsidRPr="008A6F29">
        <w:t xml:space="preserve">A referral will be assessed by </w:t>
      </w:r>
      <w:r w:rsidR="003C1DA8">
        <w:t>us</w:t>
      </w:r>
      <w:r w:rsidRPr="008A6F29">
        <w:t xml:space="preserve"> </w:t>
      </w:r>
      <w:r>
        <w:t>based on</w:t>
      </w:r>
      <w:r w:rsidRPr="008A6F29">
        <w:t xml:space="preserve"> the most up-to-date scientific information available at the time of referral. Good</w:t>
      </w:r>
      <w:r w:rsidRPr="002A375B">
        <w:rPr>
          <w:rFonts w:cstheme="minorHAnsi"/>
        </w:rPr>
        <w:t xml:space="preserve"> quality evidence-based data is important to the environmental impact assessment process as it provides a basis for determining the likely and actual impacts of the proposal. </w:t>
      </w:r>
    </w:p>
    <w:p w14:paraId="7290FB48" w14:textId="279D5AC1" w:rsidR="0051055E" w:rsidRPr="002A375B" w:rsidRDefault="0051055E" w:rsidP="007470AA">
      <w:r w:rsidRPr="2202C084">
        <w:rPr>
          <w:rFonts w:ascii="Calibri" w:eastAsia="Calibri" w:hAnsi="Calibri" w:cs="Calibri"/>
        </w:rPr>
        <w:t xml:space="preserve">The format for data and metadata should be agreed with </w:t>
      </w:r>
      <w:r w:rsidR="002C04C4">
        <w:rPr>
          <w:rFonts w:ascii="Calibri" w:eastAsia="Calibri" w:hAnsi="Calibri" w:cs="Calibri"/>
        </w:rPr>
        <w:t>us</w:t>
      </w:r>
      <w:r w:rsidRPr="2202C084">
        <w:rPr>
          <w:rFonts w:ascii="Calibri" w:eastAsia="Calibri" w:hAnsi="Calibri" w:cs="Calibri"/>
        </w:rPr>
        <w:t xml:space="preserve"> prior to collection, and the collection of information </w:t>
      </w:r>
      <w:r>
        <w:t xml:space="preserve">must be provided in accordance with the following departmental guidelines: </w:t>
      </w:r>
    </w:p>
    <w:p w14:paraId="3F04F90F" w14:textId="77777777" w:rsidR="0051055E" w:rsidRDefault="00000000" w:rsidP="0051055E">
      <w:pPr>
        <w:pStyle w:val="ListBullet"/>
        <w:numPr>
          <w:ilvl w:val="0"/>
          <w:numId w:val="65"/>
        </w:numPr>
        <w:spacing w:line="23" w:lineRule="atLeast"/>
        <w:rPr>
          <w:rStyle w:val="field"/>
        </w:rPr>
      </w:pPr>
      <w:hyperlink r:id="rId62">
        <w:r w:rsidR="0051055E" w:rsidRPr="1BA66908">
          <w:rPr>
            <w:rStyle w:val="Hyperlink"/>
          </w:rPr>
          <w:t>Guide to providing maps and boundary data for EPBC Act projects</w:t>
        </w:r>
      </w:hyperlink>
    </w:p>
    <w:p w14:paraId="3CD390B0" w14:textId="77777777" w:rsidR="0051055E" w:rsidRPr="00110C12" w:rsidRDefault="00000000" w:rsidP="0051055E">
      <w:pPr>
        <w:pStyle w:val="ListBullet"/>
        <w:numPr>
          <w:ilvl w:val="0"/>
          <w:numId w:val="65"/>
        </w:numPr>
        <w:spacing w:line="23" w:lineRule="atLeast"/>
        <w:rPr>
          <w:rStyle w:val="Hyperlink"/>
          <w:color w:val="auto"/>
          <w:u w:val="none"/>
        </w:rPr>
      </w:pPr>
      <w:hyperlink r:id="rId63">
        <w:r w:rsidR="0051055E" w:rsidRPr="00110C12">
          <w:rPr>
            <w:rStyle w:val="Hyperlink"/>
            <w:color w:val="auto"/>
          </w:rPr>
          <w:t>Guidelines for biological survey and mapped data - DCCEEW</w:t>
        </w:r>
      </w:hyperlink>
      <w:r w:rsidR="0051055E" w:rsidRPr="00110C12">
        <w:rPr>
          <w:rStyle w:val="Hyperlink"/>
          <w:color w:val="auto"/>
        </w:rPr>
        <w:t xml:space="preserve">, using the </w:t>
      </w:r>
      <w:hyperlink r:id="rId64">
        <w:r w:rsidR="0051055E" w:rsidRPr="00110C12">
          <w:rPr>
            <w:rStyle w:val="Hyperlink"/>
            <w:color w:val="auto"/>
          </w:rPr>
          <w:t>Species Observation Data Template</w:t>
        </w:r>
      </w:hyperlink>
      <w:r w:rsidR="0051055E" w:rsidRPr="00110C12">
        <w:rPr>
          <w:rStyle w:val="Hyperlink"/>
          <w:color w:val="auto"/>
        </w:rPr>
        <w:t xml:space="preserve"> </w:t>
      </w:r>
    </w:p>
    <w:p w14:paraId="1B627A6B" w14:textId="77777777" w:rsidR="0051055E" w:rsidRPr="003976FF" w:rsidRDefault="0051055E" w:rsidP="0051055E">
      <w:pPr>
        <w:pStyle w:val="ListBullet"/>
        <w:numPr>
          <w:ilvl w:val="0"/>
          <w:numId w:val="65"/>
        </w:numPr>
        <w:spacing w:line="23" w:lineRule="atLeast"/>
        <w:rPr>
          <w:rStyle w:val="Hyperlink"/>
          <w:color w:val="auto"/>
          <w:u w:val="none"/>
        </w:rPr>
      </w:pPr>
      <w:r w:rsidRPr="1BA66908">
        <w:rPr>
          <w:rStyle w:val="Hyperlink"/>
          <w:color w:val="auto"/>
          <w:u w:val="none"/>
        </w:rPr>
        <w:t>Species-specific survey guidelines:</w:t>
      </w:r>
    </w:p>
    <w:p w14:paraId="2BFF237A" w14:textId="77777777" w:rsidR="0051055E" w:rsidRDefault="00000000" w:rsidP="0051055E">
      <w:pPr>
        <w:pStyle w:val="ListBullet2"/>
        <w:numPr>
          <w:ilvl w:val="0"/>
          <w:numId w:val="77"/>
        </w:numPr>
        <w:spacing w:line="23" w:lineRule="atLeast"/>
        <w:contextualSpacing w:val="0"/>
        <w:rPr>
          <w:rStyle w:val="field"/>
        </w:rPr>
      </w:pPr>
      <w:hyperlink r:id="rId65" w:history="1">
        <w:r w:rsidR="0051055E" w:rsidRPr="003976FF">
          <w:rPr>
            <w:rStyle w:val="Hyperlink"/>
          </w:rPr>
          <w:t>Survey guidelines for Australia's threatened birds</w:t>
        </w:r>
      </w:hyperlink>
    </w:p>
    <w:p w14:paraId="7600D988" w14:textId="77777777" w:rsidR="0051055E" w:rsidRPr="003976FF" w:rsidRDefault="00000000" w:rsidP="0051055E">
      <w:pPr>
        <w:pStyle w:val="ListBullet2"/>
        <w:numPr>
          <w:ilvl w:val="0"/>
          <w:numId w:val="77"/>
        </w:numPr>
        <w:spacing w:line="23" w:lineRule="atLeast"/>
        <w:contextualSpacing w:val="0"/>
        <w:rPr>
          <w:rStyle w:val="field"/>
        </w:rPr>
      </w:pPr>
      <w:hyperlink r:id="rId66" w:history="1">
        <w:r w:rsidR="0051055E" w:rsidRPr="003976FF">
          <w:rPr>
            <w:rStyle w:val="Hyperlink"/>
          </w:rPr>
          <w:t>Survey guidelines for Australia's threatened bats</w:t>
        </w:r>
      </w:hyperlink>
    </w:p>
    <w:p w14:paraId="19A62AEC" w14:textId="77777777" w:rsidR="0051055E" w:rsidRDefault="0051055E" w:rsidP="007470AA">
      <w:pPr>
        <w:rPr>
          <w:rStyle w:val="Hyperlink"/>
          <w:color w:val="auto"/>
        </w:rPr>
      </w:pPr>
      <w:r w:rsidRPr="52FA537B">
        <w:rPr>
          <w:rStyle w:val="field"/>
        </w:rPr>
        <w:t xml:space="preserve">Any sensitive ecological data needs to be identified and treated in accordance with the department’s </w:t>
      </w:r>
      <w:hyperlink r:id="rId67">
        <w:r w:rsidRPr="52FA537B">
          <w:rPr>
            <w:rStyle w:val="Hyperlink"/>
            <w:color w:val="auto"/>
          </w:rPr>
          <w:t>Sensitive Ecological Data Access and Management Policy</w:t>
        </w:r>
      </w:hyperlink>
      <w:r w:rsidRPr="52FA537B">
        <w:rPr>
          <w:rStyle w:val="Hyperlink"/>
          <w:color w:val="auto"/>
        </w:rPr>
        <w:t>.</w:t>
      </w:r>
    </w:p>
    <w:p w14:paraId="16C96499" w14:textId="77777777" w:rsidR="0051055E" w:rsidRDefault="0051055E" w:rsidP="007470AA">
      <w:pPr>
        <w:rPr>
          <w:rFonts w:ascii="Calibri" w:eastAsia="Calibri" w:hAnsi="Calibri" w:cs="Calibri"/>
        </w:rPr>
      </w:pPr>
      <w:r w:rsidRPr="52FA537B">
        <w:rPr>
          <w:rFonts w:ascii="Calibri" w:eastAsia="Calibri" w:hAnsi="Calibri" w:cs="Calibri"/>
        </w:rPr>
        <w:t xml:space="preserve">Please note that </w:t>
      </w:r>
      <w:r>
        <w:rPr>
          <w:rFonts w:ascii="Calibri" w:eastAsia="Calibri" w:hAnsi="Calibri" w:cs="Calibri"/>
        </w:rPr>
        <w:t xml:space="preserve">in the future </w:t>
      </w:r>
      <w:r w:rsidRPr="52FA537B">
        <w:rPr>
          <w:rFonts w:ascii="Calibri" w:eastAsia="Calibri" w:hAnsi="Calibri" w:cs="Calibri"/>
        </w:rPr>
        <w:t xml:space="preserve">this information </w:t>
      </w:r>
      <w:r>
        <w:rPr>
          <w:rFonts w:ascii="Calibri" w:eastAsia="Calibri" w:hAnsi="Calibri" w:cs="Calibri"/>
        </w:rPr>
        <w:t>will</w:t>
      </w:r>
      <w:r w:rsidRPr="52FA537B">
        <w:rPr>
          <w:rFonts w:ascii="Calibri" w:eastAsia="Calibri" w:hAnsi="Calibri" w:cs="Calibri"/>
        </w:rPr>
        <w:t xml:space="preserve"> be consolidated into the Biodiversity </w:t>
      </w:r>
      <w:r>
        <w:rPr>
          <w:rFonts w:ascii="Calibri" w:eastAsia="Calibri" w:hAnsi="Calibri" w:cs="Calibri"/>
        </w:rPr>
        <w:t>D</w:t>
      </w:r>
      <w:r w:rsidRPr="52FA537B">
        <w:rPr>
          <w:rFonts w:ascii="Calibri" w:eastAsia="Calibri" w:hAnsi="Calibri" w:cs="Calibri"/>
        </w:rPr>
        <w:t xml:space="preserve">ata </w:t>
      </w:r>
      <w:r>
        <w:rPr>
          <w:rFonts w:ascii="Calibri" w:eastAsia="Calibri" w:hAnsi="Calibri" w:cs="Calibri"/>
        </w:rPr>
        <w:t>R</w:t>
      </w:r>
      <w:r w:rsidRPr="52FA537B">
        <w:rPr>
          <w:rFonts w:ascii="Calibri" w:eastAsia="Calibri" w:hAnsi="Calibri" w:cs="Calibri"/>
        </w:rPr>
        <w:t xml:space="preserve">epository to allow continual </w:t>
      </w:r>
      <w:r>
        <w:rPr>
          <w:rFonts w:ascii="Calibri" w:eastAsia="Calibri" w:hAnsi="Calibri" w:cs="Calibri"/>
        </w:rPr>
        <w:t>improvement</w:t>
      </w:r>
      <w:r w:rsidRPr="52FA537B">
        <w:rPr>
          <w:rFonts w:ascii="Calibri" w:eastAsia="Calibri" w:hAnsi="Calibri" w:cs="Calibri"/>
        </w:rPr>
        <w:t xml:space="preserve"> of our understanding of environmental risks and be subject to external publication. </w:t>
      </w:r>
    </w:p>
    <w:p w14:paraId="4724F249" w14:textId="5AAF5A5B" w:rsidR="0051055E" w:rsidRDefault="002C04C4" w:rsidP="007470AA">
      <w:pPr>
        <w:rPr>
          <w:rStyle w:val="Hyperlink"/>
          <w:color w:val="auto"/>
          <w:u w:val="none"/>
        </w:rPr>
      </w:pPr>
      <w:r>
        <w:rPr>
          <w:rStyle w:val="Hyperlink"/>
          <w:color w:val="auto"/>
          <w:u w:val="none"/>
        </w:rPr>
        <w:t>We</w:t>
      </w:r>
      <w:r w:rsidR="0051055E" w:rsidRPr="2202C084">
        <w:rPr>
          <w:rStyle w:val="Hyperlink"/>
          <w:color w:val="auto"/>
          <w:u w:val="none"/>
        </w:rPr>
        <w:t xml:space="preserve"> will take a precautionary approach with regard to data, and in particular a lack of data will not be used as a reason for postponing action to prevent degradation of the environment where there are threats of serious or irreversible environmental damage.</w:t>
      </w:r>
    </w:p>
    <w:p w14:paraId="1CA09364" w14:textId="77777777" w:rsidR="00971C33" w:rsidRDefault="00971C33" w:rsidP="00971C33">
      <w:pPr>
        <w:pStyle w:val="Heading3"/>
      </w:pPr>
      <w:bookmarkStart w:id="54" w:name="_Toc165619615"/>
      <w:r>
        <w:t>Heritage Assessment</w:t>
      </w:r>
      <w:bookmarkEnd w:id="54"/>
    </w:p>
    <w:p w14:paraId="574320EB" w14:textId="795EA327" w:rsidR="00971C33" w:rsidRPr="007F2FDD" w:rsidRDefault="00971C33" w:rsidP="00971C33">
      <w:pPr>
        <w:contextualSpacing/>
        <w:rPr>
          <w:rFonts w:eastAsia="Calibri"/>
        </w:rPr>
      </w:pPr>
      <w:r>
        <w:rPr>
          <w:rFonts w:eastAsia="Calibri"/>
        </w:rPr>
        <w:t>A h</w:t>
      </w:r>
      <w:r w:rsidRPr="00971C33">
        <w:rPr>
          <w:rFonts w:eastAsia="Calibri"/>
        </w:rPr>
        <w:t xml:space="preserve">eritage assessment </w:t>
      </w:r>
      <w:r>
        <w:rPr>
          <w:rFonts w:eastAsia="Calibri"/>
        </w:rPr>
        <w:t>may be</w:t>
      </w:r>
      <w:r w:rsidRPr="00971C33">
        <w:rPr>
          <w:rFonts w:eastAsia="Calibri"/>
        </w:rPr>
        <w:t xml:space="preserve"> required</w:t>
      </w:r>
      <w:r>
        <w:rPr>
          <w:rFonts w:eastAsia="Calibri"/>
        </w:rPr>
        <w:t xml:space="preserve">. </w:t>
      </w:r>
      <w:r w:rsidRPr="00971C33">
        <w:rPr>
          <w:rFonts w:eastAsia="Calibri"/>
        </w:rPr>
        <w:t xml:space="preserve">We recommend </w:t>
      </w:r>
      <w:r>
        <w:rPr>
          <w:rFonts w:eastAsia="Calibri"/>
        </w:rPr>
        <w:t>you</w:t>
      </w:r>
      <w:r w:rsidRPr="00971C33">
        <w:rPr>
          <w:rFonts w:eastAsia="Calibri"/>
        </w:rPr>
        <w:t xml:space="preserve"> include a Heritage Impact Assessment if </w:t>
      </w:r>
      <w:r>
        <w:rPr>
          <w:rFonts w:eastAsia="Calibri"/>
        </w:rPr>
        <w:t>your</w:t>
      </w:r>
      <w:r w:rsidRPr="00971C33">
        <w:rPr>
          <w:rFonts w:eastAsia="Calibri"/>
        </w:rPr>
        <w:t xml:space="preserve"> proposed </w:t>
      </w:r>
      <w:r>
        <w:rPr>
          <w:rFonts w:eastAsia="Calibri"/>
        </w:rPr>
        <w:t xml:space="preserve">project </w:t>
      </w:r>
      <w:r w:rsidRPr="00971C33">
        <w:rPr>
          <w:rFonts w:eastAsia="Calibri"/>
        </w:rPr>
        <w:t>has the potential to impact a World, National or Commonwealth Heritage listed place (either within or adjacent to a listed site:</w:t>
      </w:r>
    </w:p>
    <w:p w14:paraId="6F6FB6E7" w14:textId="77777777" w:rsidR="0051055E" w:rsidRPr="00595283" w:rsidRDefault="0051055E" w:rsidP="00595283">
      <w:pPr>
        <w:pStyle w:val="Heading3"/>
      </w:pPr>
      <w:bookmarkStart w:id="55" w:name="_Toc158822347"/>
      <w:bookmarkStart w:id="56" w:name="_Toc165619616"/>
      <w:r w:rsidRPr="00595283">
        <w:t>Establish a baseline through ecological assessment</w:t>
      </w:r>
      <w:bookmarkEnd w:id="55"/>
      <w:bookmarkEnd w:id="56"/>
    </w:p>
    <w:p w14:paraId="2BC8BAB3" w14:textId="77777777" w:rsidR="0051055E" w:rsidRPr="00167E0A" w:rsidRDefault="0051055E" w:rsidP="007470AA">
      <w:r w:rsidRPr="00167E0A">
        <w:t xml:space="preserve">The results from </w:t>
      </w:r>
      <w:r>
        <w:t>your initial research</w:t>
      </w:r>
      <w:r w:rsidRPr="00167E0A">
        <w:t xml:space="preserve"> will </w:t>
      </w:r>
      <w:r>
        <w:t>help</w:t>
      </w:r>
      <w:r w:rsidRPr="00167E0A">
        <w:t xml:space="preserve"> to assess the potential impacts of the </w:t>
      </w:r>
      <w:r>
        <w:t>proposed wind farm,</w:t>
      </w:r>
      <w:r w:rsidRPr="00167E0A">
        <w:t xml:space="preserve"> prioritise strategies to avoid </w:t>
      </w:r>
      <w:r>
        <w:t xml:space="preserve">and/or mitigate </w:t>
      </w:r>
      <w:r w:rsidRPr="00167E0A">
        <w:t>the impact</w:t>
      </w:r>
      <w:r>
        <w:t xml:space="preserve"> and to establish a baseline against which your wind farm’s post-approval impact monitoring can be compared.</w:t>
      </w:r>
    </w:p>
    <w:p w14:paraId="4EAF2564" w14:textId="77777777" w:rsidR="0051055E" w:rsidRDefault="0051055E" w:rsidP="007470AA">
      <w:r>
        <w:t xml:space="preserve">You should collect ecological data relevant to the project’s impact site/s including the wind farm site and sites of any associated infrastructure that is part of the same action. Ecological data may also need to be collected from the region as this will inform the impact assessment. </w:t>
      </w:r>
    </w:p>
    <w:p w14:paraId="303A484B" w14:textId="77777777" w:rsidR="0051055E" w:rsidRDefault="0051055E" w:rsidP="007470AA">
      <w:r w:rsidRPr="00207007">
        <w:lastRenderedPageBreak/>
        <w:t>The impacts of wind farm (and other) developments on any species population can be assessed at a number of scales, ranging from the very local (e.g. on the wind farm site, designated site, etc.); at a regional scale, such as a bioregion; and at a state or national scale.</w:t>
      </w:r>
      <w:r>
        <w:t xml:space="preserve"> To assess impacts from these scales, data collected as part of an impact assessment must therefore account for the various spatial scales over which the species is impacted.</w:t>
      </w:r>
    </w:p>
    <w:p w14:paraId="46F42C5A" w14:textId="77777777" w:rsidR="0051055E" w:rsidRPr="003D1703" w:rsidRDefault="0051055E" w:rsidP="0051055E">
      <w:pPr>
        <w:spacing w:after="120" w:line="23" w:lineRule="atLeast"/>
      </w:pPr>
      <w:r>
        <w:t xml:space="preserve">Ecological data collected should include: </w:t>
      </w:r>
    </w:p>
    <w:p w14:paraId="205660FF" w14:textId="77777777" w:rsidR="0051055E" w:rsidRPr="007B5C92" w:rsidRDefault="0051055E" w:rsidP="0051055E">
      <w:pPr>
        <w:pStyle w:val="ListBullet"/>
        <w:numPr>
          <w:ilvl w:val="0"/>
          <w:numId w:val="1"/>
        </w:numPr>
        <w:spacing w:line="23" w:lineRule="atLeast"/>
        <w:rPr>
          <w:b/>
          <w:bCs/>
        </w:rPr>
      </w:pPr>
      <w:r w:rsidRPr="007B5C92">
        <w:rPr>
          <w:b/>
          <w:bCs/>
        </w:rPr>
        <w:t>Site characteristics</w:t>
      </w:r>
    </w:p>
    <w:p w14:paraId="2CD3EA7C" w14:textId="77777777" w:rsidR="0051055E" w:rsidRPr="009647C8" w:rsidRDefault="0051055E" w:rsidP="0051055E">
      <w:pPr>
        <w:pStyle w:val="ListBullet2"/>
        <w:numPr>
          <w:ilvl w:val="1"/>
          <w:numId w:val="70"/>
        </w:numPr>
        <w:spacing w:line="240" w:lineRule="auto"/>
        <w:contextualSpacing w:val="0"/>
      </w:pPr>
      <w:r w:rsidRPr="009647C8">
        <w:t>focal habitat types and features</w:t>
      </w:r>
    </w:p>
    <w:p w14:paraId="58D75456" w14:textId="77777777" w:rsidR="0051055E" w:rsidRPr="009647C8" w:rsidRDefault="0051055E" w:rsidP="0051055E">
      <w:pPr>
        <w:pStyle w:val="ListBullet2"/>
        <w:numPr>
          <w:ilvl w:val="1"/>
          <w:numId w:val="70"/>
        </w:numPr>
        <w:spacing w:line="240" w:lineRule="auto"/>
        <w:contextualSpacing w:val="0"/>
      </w:pPr>
      <w:r w:rsidRPr="009647C8">
        <w:t>topography, (noting the presence and location of updrafts within the site)</w:t>
      </w:r>
    </w:p>
    <w:p w14:paraId="57CB5769" w14:textId="77777777" w:rsidR="0051055E" w:rsidRPr="009647C8" w:rsidRDefault="0051055E" w:rsidP="0051055E">
      <w:pPr>
        <w:pStyle w:val="ListBullet2"/>
        <w:numPr>
          <w:ilvl w:val="1"/>
          <w:numId w:val="70"/>
        </w:numPr>
        <w:spacing w:line="240" w:lineRule="auto"/>
        <w:contextualSpacing w:val="0"/>
      </w:pPr>
      <w:r w:rsidRPr="009647C8">
        <w:t xml:space="preserve">prevailing wind and weather patterns </w:t>
      </w:r>
    </w:p>
    <w:p w14:paraId="2EE52DC3" w14:textId="77777777" w:rsidR="0051055E" w:rsidRPr="009647C8" w:rsidRDefault="0051055E" w:rsidP="0051055E">
      <w:pPr>
        <w:pStyle w:val="ListBullet2"/>
        <w:numPr>
          <w:ilvl w:val="1"/>
          <w:numId w:val="70"/>
        </w:numPr>
        <w:spacing w:line="240" w:lineRule="auto"/>
        <w:contextualSpacing w:val="0"/>
      </w:pPr>
      <w:r w:rsidRPr="009647C8">
        <w:t xml:space="preserve">wetlands (including in the vicinity of the site) </w:t>
      </w:r>
    </w:p>
    <w:p w14:paraId="29196AC8" w14:textId="77777777" w:rsidR="0051055E" w:rsidRPr="009647C8" w:rsidRDefault="0051055E" w:rsidP="0051055E">
      <w:pPr>
        <w:pStyle w:val="ListBullet2"/>
        <w:numPr>
          <w:ilvl w:val="1"/>
          <w:numId w:val="70"/>
        </w:numPr>
        <w:spacing w:line="240" w:lineRule="auto"/>
        <w:contextualSpacing w:val="0"/>
      </w:pPr>
      <w:r w:rsidRPr="009647C8">
        <w:t>distance to known and potential nesting, roosting and foraging areas</w:t>
      </w:r>
    </w:p>
    <w:p w14:paraId="4F22456F" w14:textId="77777777" w:rsidR="0051055E" w:rsidRPr="009647C8" w:rsidRDefault="0051055E" w:rsidP="0051055E">
      <w:pPr>
        <w:pStyle w:val="ListBullet2"/>
        <w:numPr>
          <w:ilvl w:val="1"/>
          <w:numId w:val="70"/>
        </w:numPr>
        <w:spacing w:line="240" w:lineRule="auto"/>
        <w:contextualSpacing w:val="0"/>
      </w:pPr>
      <w:r w:rsidRPr="009647C8">
        <w:t>if the site lies between key foraging and nesting/roosting habitat</w:t>
      </w:r>
    </w:p>
    <w:p w14:paraId="70CE97CD" w14:textId="77777777" w:rsidR="0051055E" w:rsidRPr="009647C8" w:rsidRDefault="0051055E" w:rsidP="0051055E">
      <w:pPr>
        <w:pStyle w:val="ListBullet2"/>
        <w:numPr>
          <w:ilvl w:val="1"/>
          <w:numId w:val="70"/>
        </w:numPr>
        <w:spacing w:line="240" w:lineRule="auto"/>
        <w:contextualSpacing w:val="0"/>
      </w:pPr>
      <w:r w:rsidRPr="0A1D269B">
        <w:t xml:space="preserve">location in relation to surface and aerial wildlife movement patterns. </w:t>
      </w:r>
    </w:p>
    <w:p w14:paraId="40A28391" w14:textId="77777777" w:rsidR="0051055E" w:rsidRPr="007B5C92" w:rsidRDefault="0051055E" w:rsidP="0051055E">
      <w:pPr>
        <w:pStyle w:val="ListBullet"/>
        <w:numPr>
          <w:ilvl w:val="0"/>
          <w:numId w:val="1"/>
        </w:numPr>
        <w:spacing w:line="23" w:lineRule="atLeast"/>
        <w:rPr>
          <w:b/>
          <w:bCs/>
        </w:rPr>
      </w:pPr>
      <w:r w:rsidRPr="007B5C92">
        <w:rPr>
          <w:b/>
          <w:bCs/>
        </w:rPr>
        <w:t>Species characteristics</w:t>
      </w:r>
    </w:p>
    <w:p w14:paraId="359E2153" w14:textId="77777777" w:rsidR="0051055E" w:rsidRPr="009647C8" w:rsidRDefault="0051055E" w:rsidP="0051055E">
      <w:pPr>
        <w:pStyle w:val="ListBullet2"/>
        <w:numPr>
          <w:ilvl w:val="1"/>
          <w:numId w:val="70"/>
        </w:numPr>
        <w:spacing w:line="240" w:lineRule="auto"/>
        <w:contextualSpacing w:val="0"/>
      </w:pPr>
      <w:r w:rsidRPr="60BEF11C">
        <w:t>behaviour</w:t>
      </w:r>
    </w:p>
    <w:p w14:paraId="0E714A37" w14:textId="77777777" w:rsidR="0051055E" w:rsidRPr="009647C8" w:rsidRDefault="0051055E" w:rsidP="0051055E">
      <w:pPr>
        <w:pStyle w:val="ListBullet2"/>
        <w:numPr>
          <w:ilvl w:val="1"/>
          <w:numId w:val="70"/>
        </w:numPr>
        <w:spacing w:line="240" w:lineRule="auto"/>
        <w:contextualSpacing w:val="0"/>
      </w:pPr>
      <w:r w:rsidRPr="60BEF11C">
        <w:t>flight or demographic factors (e.g., species presence [ongoing, transitory/migratory])</w:t>
      </w:r>
    </w:p>
    <w:p w14:paraId="2B38EA63" w14:textId="77777777" w:rsidR="0051055E" w:rsidRPr="009647C8" w:rsidRDefault="0051055E" w:rsidP="0051055E">
      <w:pPr>
        <w:pStyle w:val="ListBullet2"/>
        <w:numPr>
          <w:ilvl w:val="1"/>
          <w:numId w:val="70"/>
        </w:numPr>
        <w:spacing w:line="240" w:lineRule="auto"/>
        <w:contextualSpacing w:val="0"/>
      </w:pPr>
      <w:r w:rsidRPr="009647C8">
        <w:t>site use (e.g., transit, roosting, breeding and/or foraging)</w:t>
      </w:r>
    </w:p>
    <w:p w14:paraId="4184999A" w14:textId="77777777" w:rsidR="0051055E" w:rsidRPr="009647C8" w:rsidRDefault="0051055E" w:rsidP="0051055E">
      <w:pPr>
        <w:pStyle w:val="ListBullet2"/>
        <w:numPr>
          <w:ilvl w:val="1"/>
          <w:numId w:val="70"/>
        </w:numPr>
        <w:spacing w:line="240" w:lineRule="auto"/>
        <w:contextualSpacing w:val="0"/>
      </w:pPr>
      <w:r w:rsidRPr="0A1D269B">
        <w:t>habitat type use</w:t>
      </w:r>
    </w:p>
    <w:p w14:paraId="17058748" w14:textId="77777777" w:rsidR="0051055E" w:rsidRPr="002A375B" w:rsidRDefault="0051055E" w:rsidP="0051055E">
      <w:pPr>
        <w:pStyle w:val="ListBullet2"/>
        <w:numPr>
          <w:ilvl w:val="1"/>
          <w:numId w:val="70"/>
        </w:numPr>
        <w:spacing w:line="240" w:lineRule="auto"/>
        <w:contextualSpacing w:val="0"/>
      </w:pPr>
      <w:r>
        <w:t>movement and flight paths (including nightly foraging and migratory flight paths/patterns)</w:t>
      </w:r>
    </w:p>
    <w:p w14:paraId="4A23A2EE" w14:textId="77777777" w:rsidR="0051055E" w:rsidRPr="009647C8" w:rsidRDefault="0051055E" w:rsidP="0051055E">
      <w:pPr>
        <w:pStyle w:val="ListBullet2"/>
        <w:numPr>
          <w:ilvl w:val="1"/>
          <w:numId w:val="70"/>
        </w:numPr>
        <w:spacing w:line="240" w:lineRule="auto"/>
        <w:contextualSpacing w:val="0"/>
      </w:pPr>
      <w:r w:rsidRPr="0A1D269B">
        <w:t>flight heights</w:t>
      </w:r>
    </w:p>
    <w:p w14:paraId="542E7321" w14:textId="77777777" w:rsidR="0051055E" w:rsidRPr="009647C8" w:rsidRDefault="0051055E" w:rsidP="0051055E">
      <w:pPr>
        <w:pStyle w:val="ListBullet2"/>
        <w:numPr>
          <w:ilvl w:val="1"/>
          <w:numId w:val="70"/>
        </w:numPr>
        <w:spacing w:line="240" w:lineRule="auto"/>
        <w:contextualSpacing w:val="0"/>
      </w:pPr>
      <w:r w:rsidRPr="0A1D269B">
        <w:t>soaring</w:t>
      </w:r>
    </w:p>
    <w:p w14:paraId="15039DB2" w14:textId="77777777" w:rsidR="0051055E" w:rsidRPr="009647C8" w:rsidRDefault="0051055E" w:rsidP="0051055E">
      <w:pPr>
        <w:pStyle w:val="ListBullet2"/>
        <w:numPr>
          <w:ilvl w:val="1"/>
          <w:numId w:val="70"/>
        </w:numPr>
        <w:spacing w:line="240" w:lineRule="auto"/>
        <w:contextualSpacing w:val="0"/>
      </w:pPr>
      <w:r w:rsidRPr="0A1D269B">
        <w:t>flocking</w:t>
      </w:r>
    </w:p>
    <w:p w14:paraId="46C56DEF" w14:textId="77777777" w:rsidR="0051055E" w:rsidRPr="002A375B" w:rsidRDefault="0051055E" w:rsidP="0051055E">
      <w:pPr>
        <w:pStyle w:val="ListBullet2"/>
        <w:numPr>
          <w:ilvl w:val="1"/>
          <w:numId w:val="70"/>
        </w:numPr>
        <w:spacing w:line="240" w:lineRule="auto"/>
        <w:contextualSpacing w:val="0"/>
      </w:pPr>
      <w:r>
        <w:t>population numbers.</w:t>
      </w:r>
    </w:p>
    <w:p w14:paraId="1F17537A" w14:textId="77777777" w:rsidR="0051055E" w:rsidRPr="007B5C92" w:rsidRDefault="0051055E" w:rsidP="0051055E">
      <w:pPr>
        <w:pStyle w:val="ListBullet"/>
        <w:numPr>
          <w:ilvl w:val="0"/>
          <w:numId w:val="1"/>
        </w:numPr>
        <w:spacing w:line="23" w:lineRule="atLeast"/>
        <w:rPr>
          <w:b/>
          <w:bCs/>
        </w:rPr>
      </w:pPr>
      <w:r w:rsidRPr="007B5C92">
        <w:rPr>
          <w:b/>
          <w:bCs/>
        </w:rPr>
        <w:t>Habitat type</w:t>
      </w:r>
    </w:p>
    <w:p w14:paraId="5CEA2724" w14:textId="77777777" w:rsidR="0051055E" w:rsidRPr="00DA406E" w:rsidRDefault="0051055E" w:rsidP="0051055E">
      <w:pPr>
        <w:pStyle w:val="ListBullet2"/>
        <w:numPr>
          <w:ilvl w:val="1"/>
          <w:numId w:val="70"/>
        </w:numPr>
        <w:spacing w:line="23" w:lineRule="atLeast"/>
        <w:contextualSpacing w:val="0"/>
      </w:pPr>
      <w:r>
        <w:t>v</w:t>
      </w:r>
      <w:r w:rsidRPr="00DA406E">
        <w:t>egetation composition and structure</w:t>
      </w:r>
    </w:p>
    <w:p w14:paraId="1DEC7648" w14:textId="77777777" w:rsidR="0051055E" w:rsidRPr="00DA406E" w:rsidRDefault="0051055E" w:rsidP="0051055E">
      <w:pPr>
        <w:pStyle w:val="ListBullet2"/>
        <w:numPr>
          <w:ilvl w:val="1"/>
          <w:numId w:val="70"/>
        </w:numPr>
        <w:spacing w:line="23" w:lineRule="atLeast"/>
        <w:contextualSpacing w:val="0"/>
      </w:pPr>
      <w:r w:rsidRPr="60BEF11C">
        <w:t>suitable land zones to support foraging and dispersal habitat (corridors)</w:t>
      </w:r>
    </w:p>
    <w:p w14:paraId="138278B5" w14:textId="77777777" w:rsidR="0051055E" w:rsidRPr="008F60BF" w:rsidRDefault="0051055E" w:rsidP="0051055E">
      <w:pPr>
        <w:pStyle w:val="ListBullet2"/>
        <w:numPr>
          <w:ilvl w:val="1"/>
          <w:numId w:val="70"/>
        </w:numPr>
        <w:spacing w:line="23" w:lineRule="atLeast"/>
        <w:contextualSpacing w:val="0"/>
      </w:pPr>
      <w:r w:rsidRPr="60BEF11C">
        <w:t>permanent or temporary bodies of water.</w:t>
      </w:r>
    </w:p>
    <w:p w14:paraId="0F5D7559" w14:textId="77777777" w:rsidR="0051055E" w:rsidRPr="00595283" w:rsidRDefault="0051055E" w:rsidP="00595283">
      <w:pPr>
        <w:pStyle w:val="Heading3"/>
      </w:pPr>
      <w:bookmarkStart w:id="57" w:name="_Toc165619617"/>
      <w:bookmarkStart w:id="58" w:name="_Toc158822348"/>
      <w:r w:rsidRPr="00595283">
        <w:t>Habitat and site utilisation assessments</w:t>
      </w:r>
      <w:bookmarkEnd w:id="57"/>
      <w:r w:rsidRPr="00595283">
        <w:t xml:space="preserve"> </w:t>
      </w:r>
      <w:bookmarkEnd w:id="58"/>
    </w:p>
    <w:p w14:paraId="0F6B96A6" w14:textId="77777777" w:rsidR="0051055E" w:rsidRPr="00BB2628" w:rsidRDefault="0051055E" w:rsidP="007470AA">
      <w:r>
        <w:t xml:space="preserve">To validate the outcomes of </w:t>
      </w:r>
      <w:r w:rsidRPr="00BB2628">
        <w:t>habitat assessments</w:t>
      </w:r>
      <w:r>
        <w:t>, they</w:t>
      </w:r>
      <w:r w:rsidRPr="00BB2628">
        <w:t xml:space="preserve"> must be informed by </w:t>
      </w:r>
      <w:r w:rsidRPr="1EF3BDE0">
        <w:t>desktop</w:t>
      </w:r>
      <w:r w:rsidRPr="00BB2628">
        <w:t xml:space="preserve"> and field surveys (in accordance with departmental or </w:t>
      </w:r>
      <w:r>
        <w:t>state</w:t>
      </w:r>
      <w:r w:rsidRPr="00BB2628">
        <w:t xml:space="preserve"> government survey guidelines, </w:t>
      </w:r>
      <w:r>
        <w:t>and</w:t>
      </w:r>
      <w:r w:rsidRPr="00BB2628">
        <w:t xml:space="preserve"> with reference to the Species Profile and Threats (SPRAT) </w:t>
      </w:r>
      <w:r>
        <w:t>d</w:t>
      </w:r>
      <w:r w:rsidRPr="00BB2628">
        <w:t>atabase</w:t>
      </w:r>
      <w:r>
        <w:t>, Protected Matters Search Tool</w:t>
      </w:r>
      <w:r w:rsidRPr="00BB2628">
        <w:t xml:space="preserve"> and relevant</w:t>
      </w:r>
      <w:r>
        <w:t>, verifiable</w:t>
      </w:r>
      <w:r w:rsidRPr="00BB2628">
        <w:t xml:space="preserve"> departmental documents including </w:t>
      </w:r>
      <w:r>
        <w:t>(but not limited to):</w:t>
      </w:r>
    </w:p>
    <w:p w14:paraId="2D7F2470" w14:textId="77777777" w:rsidR="0051055E" w:rsidRPr="00BB2628" w:rsidRDefault="0051055E" w:rsidP="0051055E">
      <w:pPr>
        <w:pStyle w:val="ListBullet"/>
        <w:numPr>
          <w:ilvl w:val="0"/>
          <w:numId w:val="71"/>
        </w:numPr>
        <w:spacing w:line="23" w:lineRule="atLeast"/>
      </w:pPr>
      <w:r>
        <w:t>conservation advices</w:t>
      </w:r>
    </w:p>
    <w:p w14:paraId="01A5B721" w14:textId="77777777" w:rsidR="0051055E" w:rsidRDefault="0051055E" w:rsidP="0051055E">
      <w:pPr>
        <w:pStyle w:val="ListBullet"/>
        <w:numPr>
          <w:ilvl w:val="0"/>
          <w:numId w:val="71"/>
        </w:numPr>
        <w:spacing w:line="23" w:lineRule="atLeast"/>
      </w:pPr>
      <w:r>
        <w:t>r</w:t>
      </w:r>
      <w:r w:rsidRPr="00BB2628">
        <w:t xml:space="preserve">ecovery </w:t>
      </w:r>
      <w:r>
        <w:t>p</w:t>
      </w:r>
      <w:r w:rsidRPr="00BB2628">
        <w:t>lans</w:t>
      </w:r>
    </w:p>
    <w:p w14:paraId="4D6F29AE" w14:textId="77777777" w:rsidR="0051055E" w:rsidRDefault="0051055E" w:rsidP="0051055E">
      <w:pPr>
        <w:pStyle w:val="ListBullet"/>
        <w:numPr>
          <w:ilvl w:val="0"/>
          <w:numId w:val="71"/>
        </w:numPr>
        <w:spacing w:line="23" w:lineRule="atLeast"/>
      </w:pPr>
      <w:r>
        <w:t>threat abatement plans</w:t>
      </w:r>
    </w:p>
    <w:p w14:paraId="3C9ED6FF" w14:textId="77777777" w:rsidR="0051055E" w:rsidRDefault="0051055E" w:rsidP="0051055E">
      <w:pPr>
        <w:pStyle w:val="ListBullet"/>
        <w:numPr>
          <w:ilvl w:val="0"/>
          <w:numId w:val="71"/>
        </w:numPr>
        <w:spacing w:line="23" w:lineRule="atLeast"/>
      </w:pPr>
      <w:r w:rsidRPr="00BB2628">
        <w:lastRenderedPageBreak/>
        <w:t>published research</w:t>
      </w:r>
    </w:p>
    <w:p w14:paraId="34AAD153" w14:textId="77777777" w:rsidR="0051055E" w:rsidRDefault="0051055E" w:rsidP="0051055E">
      <w:pPr>
        <w:pStyle w:val="ListBullet"/>
        <w:numPr>
          <w:ilvl w:val="0"/>
          <w:numId w:val="71"/>
        </w:numPr>
        <w:spacing w:line="23" w:lineRule="atLeast"/>
      </w:pPr>
      <w:r>
        <w:t>other relevant EPBC Act policy statement and guidelines.</w:t>
      </w:r>
    </w:p>
    <w:p w14:paraId="182D2B15" w14:textId="142A3066" w:rsidR="0051055E" w:rsidRDefault="0051055E" w:rsidP="007470AA">
      <w:r>
        <w:t xml:space="preserve">To validate the outcomes of the desktop assessment, you must include a detailed discussion of how at-risk listed threatened and migratory species are using the project site (both project site and proposed disturbance footprint). This must be informed by site-specific and species-specific site utilisation surveys (undertaken by a suitably qualified ecologist and supported by other relevant scientific evidence. </w:t>
      </w:r>
    </w:p>
    <w:p w14:paraId="17DA7483" w14:textId="318F7CA4" w:rsidR="0051055E" w:rsidRDefault="0051055E" w:rsidP="007470AA">
      <w:r>
        <w:t>High-risk species and populations should be identified based on the desktop assessment, site surveys and species risk ratings provided in Impacts to birds and bats from onshore wind farms.</w:t>
      </w:r>
      <w:r w:rsidRPr="00355A84">
        <w:t xml:space="preserve"> </w:t>
      </w:r>
      <w:r>
        <w:t xml:space="preserve">Habitat mapping and flight path analysis for high-risk species should also be undertaken to identify potential areas of high collision risk. Maps with this information should be submitted to </w:t>
      </w:r>
      <w:r w:rsidR="00BF4B5B">
        <w:t>us</w:t>
      </w:r>
      <w:r>
        <w:t>.</w:t>
      </w:r>
    </w:p>
    <w:p w14:paraId="32B47BB0" w14:textId="77777777" w:rsidR="0051055E" w:rsidRDefault="0051055E" w:rsidP="007470AA">
      <w:r>
        <w:t>You must also clearly demonstrate how the SPRAT database, and relevant departmental policies and guidelines (including statutory documents such as recovery plans) have been used to assess:</w:t>
      </w:r>
    </w:p>
    <w:p w14:paraId="50F9EE52" w14:textId="77777777" w:rsidR="0051055E" w:rsidRDefault="0051055E" w:rsidP="0051055E">
      <w:pPr>
        <w:pStyle w:val="ListBullet"/>
        <w:numPr>
          <w:ilvl w:val="0"/>
          <w:numId w:val="71"/>
        </w:numPr>
        <w:spacing w:line="23" w:lineRule="atLeast"/>
      </w:pPr>
      <w:r w:rsidRPr="00953356">
        <w:t xml:space="preserve">the potential impacts of direct mortality from turbine collision and </w:t>
      </w:r>
      <w:r>
        <w:t>sudden shifts in air pressure from turbine movement</w:t>
      </w:r>
    </w:p>
    <w:p w14:paraId="1F38A266" w14:textId="77777777" w:rsidR="0051055E" w:rsidRDefault="0051055E" w:rsidP="0051055E">
      <w:pPr>
        <w:pStyle w:val="ListBullet"/>
        <w:numPr>
          <w:ilvl w:val="0"/>
          <w:numId w:val="71"/>
        </w:numPr>
        <w:spacing w:line="23" w:lineRule="atLeast"/>
      </w:pPr>
      <w:r>
        <w:t>potential changes to site utilisation by relevant listed threatened and migratory bird and bat species during construction and operation of the proposed action.</w:t>
      </w:r>
    </w:p>
    <w:p w14:paraId="5ABAD807" w14:textId="68AD7345" w:rsidR="0051055E" w:rsidRDefault="0051055E" w:rsidP="007470AA">
      <w:r w:rsidRPr="00E81BCE">
        <w:rPr>
          <w:rFonts w:cstheme="minorHAnsi"/>
        </w:rPr>
        <w:t>Further, this must include detailed information on</w:t>
      </w:r>
      <w:r>
        <w:rPr>
          <w:rFonts w:cstheme="minorHAnsi"/>
        </w:rPr>
        <w:t xml:space="preserve"> </w:t>
      </w:r>
      <w:r>
        <w:t xml:space="preserve">how site utilisation surveys for each relevant species have been designed to improve understanding of site utilisation on the project site and its surrounds, and support an ongoing Before-After, Control Impact (BACI) framework for management plan(s). </w:t>
      </w:r>
    </w:p>
    <w:p w14:paraId="1199235B" w14:textId="5F5F9807" w:rsidR="0018505C" w:rsidRPr="0018505C" w:rsidRDefault="0051055E" w:rsidP="007470AA">
      <w:r w:rsidRPr="00E81BCE">
        <w:rPr>
          <w:rFonts w:cstheme="minorHAnsi"/>
        </w:rPr>
        <w:t>The proposed site utilisation survey methodology for each relevant species must be included as an appendix</w:t>
      </w:r>
      <w:r w:rsidRPr="1EF3BDE0">
        <w:t>.</w:t>
      </w:r>
    </w:p>
    <w:p w14:paraId="57E1AB78" w14:textId="77777777" w:rsidR="0051055E" w:rsidRPr="00595283" w:rsidRDefault="0051055E" w:rsidP="00595283">
      <w:pPr>
        <w:pStyle w:val="Heading2"/>
      </w:pPr>
      <w:bookmarkStart w:id="59" w:name="_Bird_and_Bat"/>
      <w:bookmarkStart w:id="60" w:name="_Toc165619618"/>
      <w:bookmarkStart w:id="61" w:name="_Ref157778687"/>
      <w:bookmarkStart w:id="62" w:name="_Toc158822349"/>
      <w:bookmarkEnd w:id="51"/>
      <w:bookmarkEnd w:id="59"/>
      <w:r w:rsidRPr="00595283">
        <w:t>Bird and Bat Management Plan</w:t>
      </w:r>
      <w:bookmarkEnd w:id="60"/>
      <w:r w:rsidRPr="00595283">
        <w:t xml:space="preserve"> </w:t>
      </w:r>
      <w:bookmarkEnd w:id="61"/>
      <w:bookmarkEnd w:id="62"/>
    </w:p>
    <w:p w14:paraId="077BF051" w14:textId="77777777" w:rsidR="0051055E" w:rsidRDefault="0051055E" w:rsidP="0051055E">
      <w:r>
        <w:t xml:space="preserve">A </w:t>
      </w:r>
      <w:r w:rsidRPr="00DE7C4F">
        <w:t>Bird and Bat Management Plan (BBMP) demonstrates how you will monitor for and manage impacts of turbine strike to birds and bats. This is a risk from wind farms which may well be manageable with proper evidence and consideration.</w:t>
      </w:r>
    </w:p>
    <w:p w14:paraId="38BEFF1C" w14:textId="77777777" w:rsidR="0051055E" w:rsidRPr="00595283" w:rsidRDefault="0051055E" w:rsidP="00595283">
      <w:pPr>
        <w:pStyle w:val="Heading3"/>
      </w:pPr>
      <w:bookmarkStart w:id="63" w:name="_Toc158822350"/>
      <w:bookmarkStart w:id="64" w:name="_Toc165619619"/>
      <w:r w:rsidRPr="00595283">
        <w:t>Overview of BBMP</w:t>
      </w:r>
      <w:bookmarkEnd w:id="63"/>
      <w:bookmarkEnd w:id="64"/>
    </w:p>
    <w:p w14:paraId="124DAB0B" w14:textId="612C1A25" w:rsidR="0051055E" w:rsidRDefault="0051055E" w:rsidP="0051055E">
      <w:pPr>
        <w:spacing w:after="120" w:line="23" w:lineRule="atLeast"/>
        <w:rPr>
          <w:rFonts w:ascii="Calibri" w:eastAsia="Calibri" w:hAnsi="Calibri" w:cs="Calibri"/>
        </w:rPr>
      </w:pPr>
      <w:r w:rsidRPr="2202C084">
        <w:rPr>
          <w:rFonts w:ascii="Calibri" w:eastAsia="Calibri" w:hAnsi="Calibri" w:cs="Calibri"/>
        </w:rPr>
        <w:t xml:space="preserve">This section provides background information and advice about preparing a BBMP for the assessment process. </w:t>
      </w:r>
    </w:p>
    <w:p w14:paraId="48A77E9E" w14:textId="77777777" w:rsidR="0051055E" w:rsidRDefault="0051055E" w:rsidP="0051055E">
      <w:pPr>
        <w:spacing w:after="120" w:line="23" w:lineRule="atLeast"/>
      </w:pPr>
      <w:r w:rsidRPr="1BA66908">
        <w:rPr>
          <w:rFonts w:ascii="Calibri" w:eastAsia="Calibri" w:hAnsi="Calibri" w:cs="Calibri"/>
        </w:rPr>
        <w:t xml:space="preserve">Wind farms present three </w:t>
      </w:r>
      <w:r>
        <w:rPr>
          <w:rFonts w:ascii="Calibri" w:eastAsia="Calibri" w:hAnsi="Calibri" w:cs="Calibri"/>
        </w:rPr>
        <w:t>potential</w:t>
      </w:r>
      <w:r w:rsidRPr="1BA66908">
        <w:rPr>
          <w:rFonts w:ascii="Calibri" w:eastAsia="Calibri" w:hAnsi="Calibri" w:cs="Calibri"/>
        </w:rPr>
        <w:t xml:space="preserve"> risks to birds and bats: </w:t>
      </w:r>
    </w:p>
    <w:p w14:paraId="5CB14106" w14:textId="77777777" w:rsidR="0051055E" w:rsidRPr="007C7148" w:rsidRDefault="0051055E" w:rsidP="0051055E">
      <w:pPr>
        <w:pStyle w:val="ListParagraph"/>
        <w:numPr>
          <w:ilvl w:val="0"/>
          <w:numId w:val="48"/>
        </w:numPr>
        <w:spacing w:after="120" w:line="23" w:lineRule="atLeast"/>
        <w:ind w:left="714" w:hanging="357"/>
        <w:rPr>
          <w:rFonts w:eastAsia="Calibri"/>
        </w:rPr>
      </w:pPr>
      <w:r w:rsidRPr="007C7148">
        <w:rPr>
          <w:rFonts w:eastAsia="Calibri"/>
        </w:rPr>
        <w:t xml:space="preserve">direct habitat loss through construction of wind farm infrastructure </w:t>
      </w:r>
    </w:p>
    <w:p w14:paraId="171863EA" w14:textId="77777777" w:rsidR="0051055E" w:rsidRPr="007C7148" w:rsidRDefault="0051055E" w:rsidP="0051055E">
      <w:pPr>
        <w:pStyle w:val="ListParagraph"/>
        <w:numPr>
          <w:ilvl w:val="0"/>
          <w:numId w:val="48"/>
        </w:numPr>
        <w:spacing w:after="120" w:line="23" w:lineRule="atLeast"/>
        <w:ind w:left="714" w:hanging="357"/>
        <w:rPr>
          <w:rFonts w:eastAsia="Calibri"/>
        </w:rPr>
      </w:pPr>
      <w:r w:rsidRPr="2202C084">
        <w:rPr>
          <w:rFonts w:eastAsia="Calibri"/>
        </w:rPr>
        <w:t>displacement (also known a</w:t>
      </w:r>
      <w:r>
        <w:rPr>
          <w:rFonts w:eastAsia="Calibri"/>
        </w:rPr>
        <w:t>s</w:t>
      </w:r>
      <w:r w:rsidRPr="2202C084">
        <w:rPr>
          <w:rFonts w:eastAsia="Calibri"/>
        </w:rPr>
        <w:t xml:space="preserve"> indirect habitat loss) when the birds and bats avoid the area due to the wind farm construction and operation</w:t>
      </w:r>
      <w:r>
        <w:rPr>
          <w:rFonts w:eastAsia="Calibri"/>
        </w:rPr>
        <w:t>, which can also result in breeding disturbances</w:t>
      </w:r>
    </w:p>
    <w:p w14:paraId="1DBDCE98" w14:textId="77777777" w:rsidR="0051055E" w:rsidRPr="007C7148" w:rsidRDefault="0051055E" w:rsidP="0051055E">
      <w:pPr>
        <w:pStyle w:val="ListParagraph"/>
        <w:numPr>
          <w:ilvl w:val="0"/>
          <w:numId w:val="48"/>
        </w:numPr>
        <w:spacing w:after="120" w:line="23" w:lineRule="atLeast"/>
        <w:ind w:left="714" w:hanging="357"/>
        <w:rPr>
          <w:rFonts w:eastAsia="Calibri"/>
        </w:rPr>
      </w:pPr>
      <w:r w:rsidRPr="007C7148">
        <w:rPr>
          <w:rFonts w:eastAsia="Calibri"/>
        </w:rPr>
        <w:t>strike impact or barotrauma causing death or injury.</w:t>
      </w:r>
    </w:p>
    <w:p w14:paraId="15AB54BE" w14:textId="77777777" w:rsidR="0051055E" w:rsidRPr="00BC059B" w:rsidRDefault="0051055E" w:rsidP="0051055E">
      <w:pPr>
        <w:spacing w:after="120" w:line="23" w:lineRule="atLeast"/>
      </w:pPr>
      <w:r>
        <w:rPr>
          <w:rFonts w:ascii="Calibri" w:eastAsia="Calibri" w:hAnsi="Calibri" w:cs="Calibri"/>
        </w:rPr>
        <w:lastRenderedPageBreak/>
        <w:t>T</w:t>
      </w:r>
      <w:r w:rsidRPr="1BA66908">
        <w:rPr>
          <w:rFonts w:ascii="Calibri" w:eastAsia="Calibri" w:hAnsi="Calibri" w:cs="Calibri"/>
        </w:rPr>
        <w:t>he occurrence and mitigation of these risks need to be outlined in a BBMP, which</w:t>
      </w:r>
      <w:r>
        <w:rPr>
          <w:rFonts w:ascii="Calibri" w:eastAsia="Calibri" w:hAnsi="Calibri" w:cs="Calibri"/>
        </w:rPr>
        <w:t xml:space="preserve"> </w:t>
      </w:r>
      <w:r w:rsidRPr="00BC059B">
        <w:rPr>
          <w:rFonts w:eastAsia="Calibri"/>
        </w:rPr>
        <w:t>provides a framework by which you can demonstrate that</w:t>
      </w:r>
      <w:r>
        <w:rPr>
          <w:rFonts w:eastAsia="Calibri"/>
        </w:rPr>
        <w:t>:</w:t>
      </w:r>
      <w:r w:rsidRPr="00BC059B">
        <w:rPr>
          <w:rFonts w:eastAsia="Calibri"/>
        </w:rPr>
        <w:t xml:space="preserve"> </w:t>
      </w:r>
    </w:p>
    <w:p w14:paraId="68DEC75A" w14:textId="77777777" w:rsidR="0051055E" w:rsidRDefault="0051055E" w:rsidP="0051055E">
      <w:pPr>
        <w:pStyle w:val="ListParagraph"/>
        <w:numPr>
          <w:ilvl w:val="0"/>
          <w:numId w:val="48"/>
        </w:numPr>
        <w:spacing w:after="120" w:line="23" w:lineRule="atLeast"/>
        <w:rPr>
          <w:rFonts w:eastAsia="Calibri"/>
        </w:rPr>
      </w:pPr>
      <w:r w:rsidRPr="1BA66908">
        <w:rPr>
          <w:rFonts w:eastAsia="Calibri"/>
        </w:rPr>
        <w:t>you are taking all practicable steps to avoid and mitigate your proposed wind farm’s impact on listed threatened and migratory bird and bat species</w:t>
      </w:r>
    </w:p>
    <w:p w14:paraId="4592A8BA" w14:textId="712B820F" w:rsidR="0051055E" w:rsidRDefault="0051055E" w:rsidP="0051055E">
      <w:pPr>
        <w:pStyle w:val="ListParagraph"/>
        <w:numPr>
          <w:ilvl w:val="0"/>
          <w:numId w:val="48"/>
        </w:numPr>
        <w:spacing w:after="120" w:line="23" w:lineRule="atLeast"/>
        <w:rPr>
          <w:rFonts w:eastAsia="Calibri"/>
        </w:rPr>
      </w:pPr>
      <w:r w:rsidRPr="2202C084">
        <w:rPr>
          <w:rFonts w:eastAsia="Calibri"/>
        </w:rPr>
        <w:t xml:space="preserve">you ensure that the steps that are proposed will meet </w:t>
      </w:r>
      <w:r w:rsidR="00C51A27">
        <w:rPr>
          <w:rFonts w:eastAsia="Calibri"/>
        </w:rPr>
        <w:t>our</w:t>
      </w:r>
      <w:r w:rsidRPr="2202C084">
        <w:rPr>
          <w:rFonts w:eastAsia="Calibri"/>
        </w:rPr>
        <w:t xml:space="preserve"> expectations</w:t>
      </w:r>
    </w:p>
    <w:p w14:paraId="265FCA07" w14:textId="77777777" w:rsidR="0051055E" w:rsidRDefault="0051055E" w:rsidP="0051055E">
      <w:pPr>
        <w:pStyle w:val="ListParagraph"/>
        <w:numPr>
          <w:ilvl w:val="0"/>
          <w:numId w:val="48"/>
        </w:numPr>
        <w:spacing w:after="120" w:line="23" w:lineRule="atLeast"/>
        <w:ind w:left="714" w:hanging="357"/>
        <w:rPr>
          <w:rFonts w:eastAsia="Calibri"/>
        </w:rPr>
      </w:pPr>
      <w:r w:rsidRPr="1BA66908">
        <w:rPr>
          <w:rFonts w:eastAsia="Calibri"/>
        </w:rPr>
        <w:t>the proposed impact risk reduction measures will occur over the life of a wind farm project (planning, construction, operation and decommissioning), as each phase has specific requirements that are needed to ensure effective management.</w:t>
      </w:r>
    </w:p>
    <w:p w14:paraId="43D63BF2" w14:textId="77777777" w:rsidR="0051055E" w:rsidRPr="00345C5A" w:rsidRDefault="0051055E" w:rsidP="007470AA">
      <w:r w:rsidRPr="00A017CD">
        <w:t xml:space="preserve">The </w:t>
      </w:r>
      <w:r w:rsidRPr="00A017CD">
        <w:rPr>
          <w:i/>
        </w:rPr>
        <w:t>Data Template for Mortality Surveys</w:t>
      </w:r>
      <w:r w:rsidRPr="00A017CD">
        <w:t xml:space="preserve"> is included at </w:t>
      </w:r>
      <w:r w:rsidRPr="00A017CD">
        <w:rPr>
          <w:b/>
        </w:rPr>
        <w:t xml:space="preserve">Appendix </w:t>
      </w:r>
      <w:r>
        <w:rPr>
          <w:b/>
        </w:rPr>
        <w:t>A</w:t>
      </w:r>
      <w:r>
        <w:t xml:space="preserve">. It </w:t>
      </w:r>
      <w:r w:rsidRPr="00A572F3">
        <w:t xml:space="preserve">illustrates the level of detail required to enable comprehensive, rigorous analysis of annual mortality rates at </w:t>
      </w:r>
      <w:r>
        <w:t xml:space="preserve">a </w:t>
      </w:r>
      <w:r w:rsidRPr="00A572F3">
        <w:t>wind farm</w:t>
      </w:r>
      <w:r>
        <w:t xml:space="preserve">. It is strongly recommended that all </w:t>
      </w:r>
      <w:r w:rsidRPr="00A572F3">
        <w:t xml:space="preserve">data </w:t>
      </w:r>
      <w:r>
        <w:t>fields relevant to the stage of your project are</w:t>
      </w:r>
      <w:r w:rsidRPr="00A572F3">
        <w:t xml:space="preserve"> routinely collected.</w:t>
      </w:r>
    </w:p>
    <w:p w14:paraId="0CC67EBF" w14:textId="77777777" w:rsidR="0051055E" w:rsidRDefault="0051055E" w:rsidP="00595283">
      <w:pPr>
        <w:pStyle w:val="Heading3"/>
      </w:pPr>
      <w:bookmarkStart w:id="65" w:name="_Preparation_of_your"/>
      <w:bookmarkStart w:id="66" w:name="_Toc165619620"/>
      <w:bookmarkEnd w:id="65"/>
      <w:r w:rsidRPr="00A90DB8">
        <w:rPr>
          <w:rFonts w:asciiTheme="minorHAnsi" w:hAnsiTheme="minorHAnsi" w:cstheme="minorHAnsi"/>
        </w:rPr>
        <w:t>Preparation</w:t>
      </w:r>
      <w:r w:rsidRPr="1BA66908">
        <w:rPr>
          <w:rFonts w:eastAsia="Calibri"/>
        </w:rPr>
        <w:t xml:space="preserve"> of your BBMP</w:t>
      </w:r>
      <w:bookmarkEnd w:id="66"/>
    </w:p>
    <w:p w14:paraId="35F911F8" w14:textId="6904DC94" w:rsidR="0051055E" w:rsidRDefault="0051055E" w:rsidP="0051055E">
      <w:pPr>
        <w:spacing w:after="120" w:line="23" w:lineRule="atLeast"/>
      </w:pPr>
      <w:r w:rsidRPr="6434B6CB">
        <w:rPr>
          <w:rFonts w:ascii="Calibri" w:eastAsia="Calibri" w:hAnsi="Calibri" w:cs="Calibri"/>
        </w:rPr>
        <w:t xml:space="preserve">The BBMP must be prepared by a suitably qualified ecologist and in accordance with </w:t>
      </w:r>
      <w:hyperlink r:id="rId68" w:history="1">
        <w:r w:rsidR="00CB1953" w:rsidRPr="00CB1953">
          <w:rPr>
            <w:rStyle w:val="Hyperlink"/>
            <w:rFonts w:ascii="Calibri" w:eastAsia="Calibri" w:hAnsi="Calibri" w:cs="Calibri"/>
          </w:rPr>
          <w:t>our guidelines.</w:t>
        </w:r>
      </w:hyperlink>
      <w:r w:rsidR="00EF56FA">
        <w:rPr>
          <w:rFonts w:ascii="Calibri" w:eastAsia="Calibri" w:hAnsi="Calibri" w:cs="Calibri"/>
        </w:rPr>
        <w:t>.</w:t>
      </w:r>
    </w:p>
    <w:p w14:paraId="2F3333DB" w14:textId="2D297FF2" w:rsidR="0051055E" w:rsidRDefault="0051055E" w:rsidP="0051055E">
      <w:pPr>
        <w:spacing w:after="120" w:line="23" w:lineRule="atLeast"/>
        <w:rPr>
          <w:rFonts w:ascii="Calibri" w:eastAsia="Calibri" w:hAnsi="Calibri" w:cs="Calibri"/>
        </w:rPr>
      </w:pPr>
      <w:r w:rsidRPr="1BA66908">
        <w:rPr>
          <w:rFonts w:ascii="Calibri" w:eastAsia="Calibri" w:hAnsi="Calibri" w:cs="Calibri"/>
        </w:rPr>
        <w:t xml:space="preserve">A </w:t>
      </w:r>
      <w:r w:rsidR="0095139E" w:rsidRPr="00CF666C">
        <w:rPr>
          <w:rFonts w:ascii="Calibri" w:eastAsia="Calibri" w:hAnsi="Calibri" w:cs="Calibri"/>
        </w:rPr>
        <w:t>suitably qualified</w:t>
      </w:r>
      <w:r w:rsidRPr="00CF666C">
        <w:rPr>
          <w:rFonts w:ascii="Calibri" w:eastAsia="Calibri" w:hAnsi="Calibri" w:cs="Calibri"/>
        </w:rPr>
        <w:t xml:space="preserve"> ecologist</w:t>
      </w:r>
      <w:r w:rsidRPr="1BA66908">
        <w:rPr>
          <w:rFonts w:ascii="Calibri" w:eastAsia="Calibri" w:hAnsi="Calibri" w:cs="Calibri"/>
        </w:rPr>
        <w:t xml:space="preserve"> means a person who has relevant professional qualifications</w:t>
      </w:r>
      <w:r>
        <w:rPr>
          <w:rFonts w:ascii="Calibri" w:eastAsia="Calibri" w:hAnsi="Calibri" w:cs="Calibri"/>
        </w:rPr>
        <w:t>, as well as:</w:t>
      </w:r>
    </w:p>
    <w:p w14:paraId="5A592D73" w14:textId="77777777" w:rsidR="0051055E" w:rsidRDefault="0051055E" w:rsidP="0051055E">
      <w:pPr>
        <w:pStyle w:val="ListParagraph"/>
        <w:numPr>
          <w:ilvl w:val="0"/>
          <w:numId w:val="53"/>
        </w:numPr>
        <w:spacing w:after="120" w:line="23" w:lineRule="atLeast"/>
        <w:rPr>
          <w:rFonts w:eastAsia="Calibri"/>
        </w:rPr>
      </w:pPr>
      <w:r w:rsidRPr="6434B6CB">
        <w:rPr>
          <w:rFonts w:eastAsia="Calibri"/>
        </w:rPr>
        <w:t xml:space="preserve">at least </w:t>
      </w:r>
      <w:r>
        <w:rPr>
          <w:rFonts w:eastAsia="Calibri"/>
        </w:rPr>
        <w:t>three</w:t>
      </w:r>
      <w:r w:rsidRPr="6434B6CB">
        <w:rPr>
          <w:rFonts w:eastAsia="Calibri"/>
        </w:rPr>
        <w:t xml:space="preserve"> years of work experience designing and implementing surveys for the species in question and in considering the threats posed to these species by wind farms</w:t>
      </w:r>
    </w:p>
    <w:p w14:paraId="2A318D44" w14:textId="77777777" w:rsidR="0051055E" w:rsidRDefault="0051055E" w:rsidP="0051055E">
      <w:pPr>
        <w:pStyle w:val="ListParagraph"/>
        <w:numPr>
          <w:ilvl w:val="0"/>
          <w:numId w:val="53"/>
        </w:numPr>
        <w:spacing w:after="120" w:line="23" w:lineRule="atLeast"/>
        <w:rPr>
          <w:rFonts w:eastAsia="Calibri"/>
        </w:rPr>
      </w:pPr>
      <w:r>
        <w:rPr>
          <w:rFonts w:eastAsia="Calibri"/>
        </w:rPr>
        <w:t>who</w:t>
      </w:r>
      <w:r w:rsidRPr="005B7BD0">
        <w:rPr>
          <w:rFonts w:eastAsia="Calibri"/>
        </w:rPr>
        <w:t xml:space="preserve"> can give an authoritative assessment and advice on</w:t>
      </w:r>
      <w:r>
        <w:rPr>
          <w:rFonts w:eastAsia="Calibri"/>
        </w:rPr>
        <w:t>:</w:t>
      </w:r>
    </w:p>
    <w:p w14:paraId="4A05202D" w14:textId="77777777" w:rsidR="0051055E" w:rsidRDefault="0051055E" w:rsidP="0051055E">
      <w:pPr>
        <w:pStyle w:val="ListParagraph"/>
        <w:numPr>
          <w:ilvl w:val="0"/>
          <w:numId w:val="72"/>
        </w:numPr>
        <w:spacing w:after="120" w:line="23" w:lineRule="atLeast"/>
        <w:rPr>
          <w:rFonts w:eastAsia="Calibri"/>
        </w:rPr>
      </w:pPr>
      <w:r w:rsidRPr="005B7BD0">
        <w:rPr>
          <w:rFonts w:eastAsia="Calibri"/>
        </w:rPr>
        <w:t xml:space="preserve">the potential presence of those species in the vicinity of the wind farm site during its life </w:t>
      </w:r>
    </w:p>
    <w:p w14:paraId="7302547C" w14:textId="07D03809" w:rsidR="009E7F9B" w:rsidRPr="004E755F" w:rsidRDefault="0051055E" w:rsidP="004E755F">
      <w:pPr>
        <w:pStyle w:val="ListParagraph"/>
        <w:numPr>
          <w:ilvl w:val="0"/>
          <w:numId w:val="72"/>
        </w:numPr>
        <w:spacing w:after="120" w:line="23" w:lineRule="atLeast"/>
        <w:rPr>
          <w:rFonts w:eastAsia="Calibri"/>
        </w:rPr>
      </w:pPr>
      <w:r w:rsidRPr="2202C084">
        <w:rPr>
          <w:rFonts w:eastAsia="Calibri"/>
        </w:rPr>
        <w:t>the potential impacts of the wind farm on those species, using relevant protocols, standards, methods and/or literature.</w:t>
      </w:r>
    </w:p>
    <w:p w14:paraId="1EC9B474" w14:textId="77777777" w:rsidR="009E7F9B" w:rsidRPr="00394D8F" w:rsidRDefault="009E7F9B" w:rsidP="004E755F">
      <w:pPr>
        <w:pBdr>
          <w:top w:val="single" w:sz="4" w:space="1" w:color="auto"/>
          <w:left w:val="single" w:sz="4" w:space="4" w:color="auto"/>
          <w:bottom w:val="single" w:sz="4" w:space="1" w:color="auto"/>
          <w:right w:val="single" w:sz="4" w:space="4" w:color="auto"/>
        </w:pBdr>
        <w:spacing w:after="120" w:line="23" w:lineRule="atLeast"/>
        <w:rPr>
          <w:rFonts w:ascii="Calibri" w:eastAsia="Calibri" w:hAnsi="Calibri" w:cs="Calibri"/>
          <w:b/>
          <w:u w:val="single"/>
        </w:rPr>
      </w:pPr>
      <w:r w:rsidRPr="00394D8F">
        <w:rPr>
          <w:rFonts w:ascii="Calibri" w:eastAsia="Calibri" w:hAnsi="Calibri" w:cs="Calibri"/>
          <w:b/>
          <w:u w:val="single"/>
        </w:rPr>
        <w:t>Timeframe for BBMP completion</w:t>
      </w:r>
    </w:p>
    <w:p w14:paraId="3B1C987D" w14:textId="77777777" w:rsidR="009E7F9B" w:rsidRDefault="009E7F9B" w:rsidP="004E755F">
      <w:pPr>
        <w:pBdr>
          <w:top w:val="single" w:sz="4" w:space="1" w:color="auto"/>
          <w:left w:val="single" w:sz="4" w:space="4" w:color="auto"/>
          <w:bottom w:val="single" w:sz="4" w:space="1" w:color="auto"/>
          <w:right w:val="single" w:sz="4" w:space="4" w:color="auto"/>
        </w:pBdr>
        <w:spacing w:after="120" w:line="23" w:lineRule="atLeast"/>
      </w:pPr>
      <w:r w:rsidRPr="00713044">
        <w:rPr>
          <w:rFonts w:ascii="Calibri" w:eastAsia="Calibri" w:hAnsi="Calibri" w:cs="Calibri"/>
        </w:rPr>
        <w:t xml:space="preserve">Timeframe for completion of the BBMP will depend on the complexity of the project. Projects with higher residual uncertainties and higher risks to species associated with those uncertainties, will require a more complete BBMP submitted prior to making a decision on approval. In contrast, </w:t>
      </w:r>
      <w:r>
        <w:rPr>
          <w:rFonts w:ascii="Calibri" w:eastAsia="Calibri" w:hAnsi="Calibri" w:cs="Calibri"/>
        </w:rPr>
        <w:t>we</w:t>
      </w:r>
      <w:r w:rsidRPr="00713044">
        <w:rPr>
          <w:rFonts w:ascii="Calibri" w:eastAsia="Calibri" w:hAnsi="Calibri" w:cs="Calibri"/>
        </w:rPr>
        <w:t xml:space="preserve"> may be more comfortable with a ‘less-complete’ BBMP for projects with lower residual uncertainties and lower risks to species associated with those uncertainties, that could be approved post-approval and prior to construction.</w:t>
      </w:r>
    </w:p>
    <w:p w14:paraId="5312BECA" w14:textId="77777777" w:rsidR="009E7F9B" w:rsidRDefault="009E7F9B" w:rsidP="004E755F">
      <w:pPr>
        <w:pBdr>
          <w:top w:val="single" w:sz="4" w:space="1" w:color="auto"/>
          <w:left w:val="single" w:sz="4" w:space="4" w:color="auto"/>
          <w:bottom w:val="single" w:sz="4" w:space="1" w:color="auto"/>
          <w:right w:val="single" w:sz="4" w:space="4" w:color="auto"/>
        </w:pBdr>
        <w:spacing w:after="120" w:line="23" w:lineRule="atLeast"/>
      </w:pPr>
      <w:r>
        <w:rPr>
          <w:rFonts w:ascii="Calibri" w:eastAsia="Calibri" w:hAnsi="Calibri" w:cs="Calibri"/>
        </w:rPr>
        <w:t>S</w:t>
      </w:r>
      <w:r w:rsidRPr="1BA66908">
        <w:rPr>
          <w:rFonts w:ascii="Calibri" w:eastAsia="Calibri" w:hAnsi="Calibri" w:cs="Calibri"/>
        </w:rPr>
        <w:t xml:space="preserve">ubmitting as many elements as possible of your BBMP </w:t>
      </w:r>
      <w:r w:rsidRPr="1BA66908">
        <w:rPr>
          <w:rFonts w:ascii="Calibri" w:eastAsia="Calibri" w:hAnsi="Calibri" w:cs="Calibri"/>
          <w:b/>
          <w:bCs/>
        </w:rPr>
        <w:t>PRIOR TO the Minister's final decision on whether or not to approve the proposed action</w:t>
      </w:r>
      <w:r w:rsidRPr="1BA66908">
        <w:rPr>
          <w:rFonts w:ascii="Calibri" w:eastAsia="Calibri" w:hAnsi="Calibri" w:cs="Calibri"/>
        </w:rPr>
        <w:t xml:space="preserve"> will contribute to a faster assessment process.</w:t>
      </w:r>
    </w:p>
    <w:p w14:paraId="112E1AE3" w14:textId="77777777" w:rsidR="009E7F9B" w:rsidRDefault="009E7F9B" w:rsidP="004E755F">
      <w:pPr>
        <w:pBdr>
          <w:top w:val="single" w:sz="4" w:space="1" w:color="auto"/>
          <w:left w:val="single" w:sz="4" w:space="4" w:color="auto"/>
          <w:bottom w:val="single" w:sz="4" w:space="1" w:color="auto"/>
          <w:right w:val="single" w:sz="4" w:space="4" w:color="auto"/>
        </w:pBdr>
        <w:spacing w:after="120" w:line="23" w:lineRule="atLeast"/>
      </w:pPr>
      <w:r w:rsidRPr="00F913D1">
        <w:rPr>
          <w:rFonts w:ascii="Calibri" w:eastAsia="Calibri" w:hAnsi="Calibri" w:cs="Calibri"/>
          <w:i/>
          <w:iCs/>
        </w:rPr>
        <w:t>At minimum, all baseline survey data and identified actions for</w:t>
      </w:r>
      <w:r>
        <w:rPr>
          <w:rFonts w:ascii="Calibri" w:eastAsia="Calibri" w:hAnsi="Calibri" w:cs="Calibri"/>
          <w:i/>
          <w:iCs/>
        </w:rPr>
        <w:t xml:space="preserve"> avoiding and</w:t>
      </w:r>
      <w:r w:rsidRPr="00F913D1">
        <w:rPr>
          <w:rFonts w:ascii="Calibri" w:eastAsia="Calibri" w:hAnsi="Calibri" w:cs="Calibri"/>
          <w:i/>
          <w:iCs/>
        </w:rPr>
        <w:t xml:space="preserve"> mitigating identified impacts must be submitted as part of assessment documentation</w:t>
      </w:r>
      <w:r>
        <w:rPr>
          <w:rFonts w:ascii="Calibri" w:eastAsia="Calibri" w:hAnsi="Calibri" w:cs="Calibri"/>
          <w:i/>
          <w:iCs/>
        </w:rPr>
        <w:t>.</w:t>
      </w:r>
      <w:r w:rsidRPr="1BA66908">
        <w:rPr>
          <w:rFonts w:ascii="Calibri" w:eastAsia="Calibri" w:hAnsi="Calibri" w:cs="Calibri"/>
        </w:rPr>
        <w:t xml:space="preserve"> </w:t>
      </w:r>
    </w:p>
    <w:p w14:paraId="30CA1F3A" w14:textId="77777777" w:rsidR="009E7F9B" w:rsidRDefault="009E7F9B" w:rsidP="004E755F">
      <w:pPr>
        <w:pBdr>
          <w:top w:val="single" w:sz="4" w:space="1" w:color="auto"/>
          <w:left w:val="single" w:sz="4" w:space="4" w:color="auto"/>
          <w:bottom w:val="single" w:sz="4" w:space="1" w:color="auto"/>
          <w:right w:val="single" w:sz="4" w:space="4" w:color="auto"/>
        </w:pBdr>
        <w:spacing w:after="120" w:line="23" w:lineRule="atLeast"/>
      </w:pPr>
      <w:r>
        <w:rPr>
          <w:rFonts w:ascii="Calibri" w:eastAsia="Calibri" w:hAnsi="Calibri" w:cs="Calibri"/>
        </w:rPr>
        <w:t>If the BBMP is not approved as part of project approval</w:t>
      </w:r>
      <w:r w:rsidRPr="1BA66908">
        <w:rPr>
          <w:rFonts w:ascii="Calibri" w:eastAsia="Calibri" w:hAnsi="Calibri" w:cs="Calibri"/>
        </w:rPr>
        <w:t>, you will</w:t>
      </w:r>
      <w:r>
        <w:rPr>
          <w:rFonts w:ascii="Calibri" w:eastAsia="Calibri" w:hAnsi="Calibri" w:cs="Calibri"/>
        </w:rPr>
        <w:t xml:space="preserve"> be required to finalise and </w:t>
      </w:r>
      <w:r w:rsidRPr="1BA66908">
        <w:rPr>
          <w:rFonts w:ascii="Calibri" w:eastAsia="Calibri" w:hAnsi="Calibri" w:cs="Calibri"/>
        </w:rPr>
        <w:t>submit a complete</w:t>
      </w:r>
      <w:r>
        <w:rPr>
          <w:rFonts w:ascii="Calibri" w:eastAsia="Calibri" w:hAnsi="Calibri" w:cs="Calibri"/>
        </w:rPr>
        <w:t>d</w:t>
      </w:r>
      <w:r w:rsidRPr="1BA66908">
        <w:rPr>
          <w:rFonts w:ascii="Calibri" w:eastAsia="Calibri" w:hAnsi="Calibri" w:cs="Calibri"/>
        </w:rPr>
        <w:t xml:space="preserve"> </w:t>
      </w:r>
      <w:r>
        <w:rPr>
          <w:rFonts w:ascii="Calibri" w:eastAsia="Calibri" w:hAnsi="Calibri" w:cs="Calibri"/>
        </w:rPr>
        <w:t xml:space="preserve">draft </w:t>
      </w:r>
      <w:r w:rsidRPr="1BA66908">
        <w:rPr>
          <w:rFonts w:ascii="Calibri" w:eastAsia="Calibri" w:hAnsi="Calibri" w:cs="Calibri"/>
        </w:rPr>
        <w:t xml:space="preserve">BBMP </w:t>
      </w:r>
      <w:r>
        <w:rPr>
          <w:rFonts w:ascii="Calibri" w:eastAsia="Calibri" w:hAnsi="Calibri" w:cs="Calibri"/>
          <w:b/>
          <w:bCs/>
        </w:rPr>
        <w:t>for approval</w:t>
      </w:r>
      <w:r w:rsidRPr="1BA66908">
        <w:rPr>
          <w:rFonts w:ascii="Calibri" w:eastAsia="Calibri" w:hAnsi="Calibri" w:cs="Calibri"/>
          <w:b/>
          <w:bCs/>
        </w:rPr>
        <w:t xml:space="preserve"> prior to </w:t>
      </w:r>
      <w:r>
        <w:rPr>
          <w:rFonts w:ascii="Calibri" w:eastAsia="Calibri" w:hAnsi="Calibri" w:cs="Calibri"/>
          <w:b/>
          <w:bCs/>
        </w:rPr>
        <w:t>commencement of the approved action</w:t>
      </w:r>
      <w:r w:rsidRPr="1BA66908">
        <w:rPr>
          <w:rFonts w:ascii="Calibri" w:eastAsia="Calibri" w:hAnsi="Calibri" w:cs="Calibri"/>
        </w:rPr>
        <w:t xml:space="preserve">.  </w:t>
      </w:r>
    </w:p>
    <w:p w14:paraId="20B5F79F" w14:textId="2EA52BC7" w:rsidR="0051055E" w:rsidRDefault="009E7F9B" w:rsidP="004E755F">
      <w:pPr>
        <w:pBdr>
          <w:top w:val="single" w:sz="4" w:space="1" w:color="auto"/>
          <w:left w:val="single" w:sz="4" w:space="4" w:color="auto"/>
          <w:bottom w:val="single" w:sz="4" w:space="1" w:color="auto"/>
          <w:right w:val="single" w:sz="4" w:space="4" w:color="auto"/>
        </w:pBdr>
        <w:rPr>
          <w:rFonts w:eastAsia="Calibri" w:cs="Calibri"/>
          <w:szCs w:val="28"/>
        </w:rPr>
      </w:pPr>
      <w:r>
        <w:t xml:space="preserve">We will provide more guidance on </w:t>
      </w:r>
      <w:r w:rsidRPr="0031376B">
        <w:t>the timing and</w:t>
      </w:r>
      <w:r>
        <w:t xml:space="preserve"> requirements of the BBMP on a case-by-case basis.</w:t>
      </w:r>
    </w:p>
    <w:p w14:paraId="7FE9459B" w14:textId="77777777" w:rsidR="0051055E" w:rsidRDefault="0051055E" w:rsidP="00595283">
      <w:pPr>
        <w:pStyle w:val="Heading3"/>
        <w:rPr>
          <w:rFonts w:eastAsia="Calibri" w:cs="Calibri"/>
        </w:rPr>
      </w:pPr>
      <w:bookmarkStart w:id="67" w:name="_Toc165619621"/>
      <w:r w:rsidRPr="00A90DB8">
        <w:t>Environmental</w:t>
      </w:r>
      <w:r w:rsidRPr="2202C084">
        <w:rPr>
          <w:rFonts w:eastAsia="Calibri" w:cs="Calibri"/>
        </w:rPr>
        <w:t xml:space="preserve"> outcomes</w:t>
      </w:r>
      <w:bookmarkEnd w:id="67"/>
    </w:p>
    <w:p w14:paraId="33204A03" w14:textId="77777777" w:rsidR="0051055E" w:rsidRDefault="0051055E" w:rsidP="007470AA">
      <w:r w:rsidRPr="1BA66908">
        <w:t xml:space="preserve">The BBMP must define the specific environmental outcomes it intends to achieve, which will enable a long-term approach to mitigating and managing potential impacts on relevant species and potential changes to species’ utilisation of the project site and its surrounds. These outcomes must be reflected in the BBMP adaptive management framework. </w:t>
      </w:r>
    </w:p>
    <w:p w14:paraId="78C434EC" w14:textId="77777777" w:rsidR="0051055E" w:rsidRDefault="0051055E" w:rsidP="007470AA">
      <w:r w:rsidRPr="1BA66908">
        <w:lastRenderedPageBreak/>
        <w:t>Outcomes may include but are not limited to:</w:t>
      </w:r>
    </w:p>
    <w:p w14:paraId="1A2F27CA" w14:textId="77777777" w:rsidR="0051055E" w:rsidRPr="00C17BB1" w:rsidRDefault="0051055E" w:rsidP="0051055E">
      <w:pPr>
        <w:pStyle w:val="ListBullet"/>
        <w:numPr>
          <w:ilvl w:val="0"/>
          <w:numId w:val="71"/>
        </w:numPr>
        <w:spacing w:line="23" w:lineRule="atLeast"/>
      </w:pPr>
      <w:r w:rsidRPr="1BA66908">
        <w:rPr>
          <w:rFonts w:eastAsia="Calibri"/>
        </w:rPr>
        <w:t xml:space="preserve">an improved understanding of the risk of turbine collision and </w:t>
      </w:r>
      <w:r>
        <w:t xml:space="preserve">sudden shifts in air pressure </w:t>
      </w:r>
      <w:r w:rsidRPr="00C17BB1">
        <w:rPr>
          <w:rFonts w:eastAsia="Calibri"/>
        </w:rPr>
        <w:t>impacts on listed bird and bat species</w:t>
      </w:r>
    </w:p>
    <w:p w14:paraId="1E163325" w14:textId="77777777" w:rsidR="0051055E" w:rsidRDefault="0051055E" w:rsidP="0051055E">
      <w:pPr>
        <w:pStyle w:val="ListParagraph"/>
        <w:numPr>
          <w:ilvl w:val="0"/>
          <w:numId w:val="37"/>
        </w:numPr>
        <w:spacing w:after="120" w:line="23" w:lineRule="atLeast"/>
        <w:rPr>
          <w:rFonts w:eastAsia="Calibri"/>
        </w:rPr>
      </w:pPr>
      <w:r w:rsidRPr="1BA66908">
        <w:rPr>
          <w:rFonts w:eastAsia="Calibri"/>
        </w:rPr>
        <w:t>an improved understanding of whether and how project site usage changes as a result of wind farm construction and operation</w:t>
      </w:r>
    </w:p>
    <w:p w14:paraId="54B4E636" w14:textId="77777777" w:rsidR="0051055E" w:rsidRDefault="0051055E" w:rsidP="0051055E">
      <w:pPr>
        <w:pStyle w:val="ListParagraph"/>
        <w:numPr>
          <w:ilvl w:val="0"/>
          <w:numId w:val="37"/>
        </w:numPr>
        <w:spacing w:after="120" w:line="23" w:lineRule="atLeast"/>
        <w:rPr>
          <w:rFonts w:eastAsia="Calibri"/>
        </w:rPr>
      </w:pPr>
      <w:r w:rsidRPr="1BA66908">
        <w:rPr>
          <w:rFonts w:eastAsia="Calibri"/>
        </w:rPr>
        <w:t>collection and analysis of data</w:t>
      </w:r>
    </w:p>
    <w:p w14:paraId="3AF0824E" w14:textId="77777777" w:rsidR="0051055E" w:rsidRDefault="0051055E" w:rsidP="0051055E">
      <w:pPr>
        <w:pStyle w:val="ListParagraph"/>
        <w:numPr>
          <w:ilvl w:val="0"/>
          <w:numId w:val="37"/>
        </w:numPr>
        <w:spacing w:after="120" w:line="23" w:lineRule="atLeast"/>
        <w:rPr>
          <w:rFonts w:eastAsia="Calibri"/>
        </w:rPr>
      </w:pPr>
      <w:r w:rsidRPr="1BA66908">
        <w:rPr>
          <w:rFonts w:eastAsia="Calibri"/>
        </w:rPr>
        <w:t>an improved approach to the timely and regular validation and update to the mathematical collision risk modelling (CRM) (discussed further below) using monitoring data, and a robust adaptive management approach</w:t>
      </w:r>
    </w:p>
    <w:p w14:paraId="37C3B843" w14:textId="77777777" w:rsidR="0051055E" w:rsidRDefault="0051055E" w:rsidP="0051055E">
      <w:pPr>
        <w:pStyle w:val="ListParagraph"/>
        <w:numPr>
          <w:ilvl w:val="0"/>
          <w:numId w:val="37"/>
        </w:numPr>
        <w:spacing w:after="120" w:line="23" w:lineRule="atLeast"/>
        <w:rPr>
          <w:rFonts w:eastAsia="Calibri"/>
        </w:rPr>
      </w:pPr>
      <w:r w:rsidRPr="2202C084">
        <w:rPr>
          <w:rFonts w:eastAsia="Calibri"/>
        </w:rPr>
        <w:t>the development and implementation of tangible, on-ground management measures (for example, using artificial intelligence devices) and corrective actions to promote a long-term reduction in the risk of turbine collision and barotrauma impacts on listed bird and bat species.</w:t>
      </w:r>
    </w:p>
    <w:p w14:paraId="6A80B894" w14:textId="77777777" w:rsidR="0051055E" w:rsidRDefault="0051055E" w:rsidP="00595283">
      <w:pPr>
        <w:pStyle w:val="Heading3"/>
      </w:pPr>
      <w:bookmarkStart w:id="68" w:name="_Toc165619622"/>
      <w:r w:rsidRPr="3F1D848C">
        <w:rPr>
          <w:rFonts w:eastAsia="Calibri"/>
        </w:rPr>
        <w:t xml:space="preserve">Desktop </w:t>
      </w:r>
      <w:r w:rsidRPr="00A90DB8">
        <w:rPr>
          <w:rFonts w:asciiTheme="minorHAnsi" w:hAnsiTheme="minorHAnsi" w:cstheme="minorHAnsi"/>
        </w:rPr>
        <w:t>assessment</w:t>
      </w:r>
      <w:r w:rsidRPr="3F1D848C">
        <w:rPr>
          <w:rFonts w:eastAsia="Calibri"/>
        </w:rPr>
        <w:t>: preliminary site characterisation</w:t>
      </w:r>
      <w:bookmarkEnd w:id="68"/>
    </w:p>
    <w:p w14:paraId="67360897" w14:textId="77777777" w:rsidR="0051055E" w:rsidRDefault="0051055E" w:rsidP="007470AA">
      <w:r w:rsidRPr="1BA66908">
        <w:t xml:space="preserve">To predict the potential for listed threatened and migratory bird and bat species to use the project site and its surrounds, the BBMP must include the process and outcomes of a preliminary site characterisation (via a desktop analysis and/or initial site visit) for each species that potentially occurs on site, to identify all drivers of presence on the project site and utilisation of the project site. </w:t>
      </w:r>
    </w:p>
    <w:p w14:paraId="1EF4683E" w14:textId="77777777" w:rsidR="0051055E" w:rsidRDefault="0051055E" w:rsidP="007470AA">
      <w:r w:rsidRPr="1BA66908">
        <w:t>This characterisation must include, but not be limited by, the consideration of:</w:t>
      </w:r>
    </w:p>
    <w:p w14:paraId="214FCEC5" w14:textId="77777777" w:rsidR="0051055E" w:rsidRDefault="0051055E" w:rsidP="0051055E">
      <w:pPr>
        <w:pStyle w:val="ListParagraph"/>
        <w:numPr>
          <w:ilvl w:val="0"/>
          <w:numId w:val="37"/>
        </w:numPr>
        <w:spacing w:after="120" w:line="23" w:lineRule="atLeast"/>
        <w:rPr>
          <w:rFonts w:eastAsia="Calibri"/>
        </w:rPr>
      </w:pPr>
      <w:r w:rsidRPr="2202C084">
        <w:rPr>
          <w:rFonts w:eastAsia="Calibri"/>
        </w:rPr>
        <w:t xml:space="preserve">site characteristics: focal habitat features, topography, prevailing wind and weather patterns, </w:t>
      </w:r>
      <w:r>
        <w:rPr>
          <w:rFonts w:eastAsia="Calibri"/>
        </w:rPr>
        <w:t>protected</w:t>
      </w:r>
      <w:r w:rsidRPr="2202C084">
        <w:rPr>
          <w:rFonts w:eastAsia="Calibri"/>
        </w:rPr>
        <w:t xml:space="preserve"> wetlands (including in the vicinity of 10 kms radius of the wind farm site), distance to known and potential nesting, roosting and foraging areas, and proximity to water bodies</w:t>
      </w:r>
    </w:p>
    <w:p w14:paraId="0DBC108B" w14:textId="77777777" w:rsidR="0051055E" w:rsidRDefault="0051055E" w:rsidP="0051055E">
      <w:pPr>
        <w:pStyle w:val="ListParagraph"/>
        <w:numPr>
          <w:ilvl w:val="0"/>
          <w:numId w:val="37"/>
        </w:numPr>
        <w:spacing w:after="120" w:line="23" w:lineRule="atLeast"/>
        <w:rPr>
          <w:rFonts w:eastAsia="Calibri"/>
        </w:rPr>
      </w:pPr>
      <w:r w:rsidRPr="1BA66908">
        <w:rPr>
          <w:rFonts w:eastAsia="Calibri"/>
        </w:rPr>
        <w:t>species characteristics: behaviour, species presence [ongoing, transitory/migratory/diurnal], species absence (peer reviewed), site use (e.g., transit, roosting, breeding and/or foraging), flight paths in relation to the site (including migratory flight paths), flight or demographic factors (flight heights, soaring, flocking, and population numbers, including nationally and internationally important populations of migratory shorebirds).</w:t>
      </w:r>
    </w:p>
    <w:p w14:paraId="02D36816" w14:textId="77777777" w:rsidR="0051055E" w:rsidRPr="00005ADE" w:rsidRDefault="0051055E" w:rsidP="00595283">
      <w:pPr>
        <w:pStyle w:val="Heading3"/>
      </w:pPr>
      <w:bookmarkStart w:id="69" w:name="_Toc165619623"/>
      <w:r w:rsidRPr="002A375B">
        <w:t>Site-specific assessment: site utilisation surveys</w:t>
      </w:r>
      <w:bookmarkEnd w:id="69"/>
    </w:p>
    <w:p w14:paraId="034CC154" w14:textId="77777777" w:rsidR="0051055E" w:rsidRDefault="0051055E" w:rsidP="007470AA">
      <w:r w:rsidRPr="002A375B">
        <w:t>To validate the outcomes of the desktop assessment</w:t>
      </w:r>
      <w:r>
        <w:t xml:space="preserve"> and address any information gaps from the preliminary site characterisation</w:t>
      </w:r>
      <w:r w:rsidRPr="002A375B">
        <w:t xml:space="preserve">, the </w:t>
      </w:r>
      <w:r>
        <w:t>BBMP</w:t>
      </w:r>
      <w:r w:rsidRPr="002A375B">
        <w:t xml:space="preserve"> must include a detailed discussion of how at-risk listed threatened and migratory bird and bat species are using the </w:t>
      </w:r>
      <w:r>
        <w:t>wind farm</w:t>
      </w:r>
      <w:r w:rsidRPr="002A375B">
        <w:t xml:space="preserve"> site and proposed disturbance footprint. </w:t>
      </w:r>
    </w:p>
    <w:p w14:paraId="32A162E0" w14:textId="6FC53863" w:rsidR="0051055E" w:rsidRPr="002A375B" w:rsidRDefault="0051055E" w:rsidP="007470AA">
      <w:r w:rsidRPr="3F1D848C">
        <w:t>This discussion must be informed by site-specific and species-specific site utilisation surveys undertaken by a suitably qualified expert</w:t>
      </w:r>
      <w:r w:rsidR="008C799D">
        <w:t xml:space="preserve"> </w:t>
      </w:r>
      <w:r w:rsidR="008C799D" w:rsidRPr="008C799D">
        <w:t>(</w:t>
      </w:r>
      <w:r w:rsidRPr="008C799D">
        <w:t xml:space="preserve">as defined in </w:t>
      </w:r>
      <w:hyperlink w:anchor="_Preparation_of_your" w:history="1">
        <w:r w:rsidR="00E6302F" w:rsidRPr="004E755F">
          <w:rPr>
            <w:rStyle w:val="Hyperlink"/>
          </w:rPr>
          <w:t>preparation</w:t>
        </w:r>
        <w:r w:rsidR="0095139E" w:rsidRPr="004E755F">
          <w:rPr>
            <w:rStyle w:val="Hyperlink"/>
          </w:rPr>
          <w:t xml:space="preserve"> of your BB</w:t>
        </w:r>
        <w:r w:rsidR="00E6302F" w:rsidRPr="004E755F">
          <w:rPr>
            <w:rStyle w:val="Hyperlink"/>
          </w:rPr>
          <w:t>MP</w:t>
        </w:r>
      </w:hyperlink>
      <w:r w:rsidRPr="008C799D">
        <w:t>)</w:t>
      </w:r>
      <w:r w:rsidRPr="3F1D848C">
        <w:t xml:space="preserve"> and supported by other scientific evidence</w:t>
      </w:r>
      <w:r>
        <w:t xml:space="preserve"> (for example, from data collected by i</w:t>
      </w:r>
      <w:r w:rsidRPr="00332BAC">
        <w:t xml:space="preserve">mpact </w:t>
      </w:r>
      <w:r>
        <w:t>s</w:t>
      </w:r>
      <w:r w:rsidRPr="00332BAC">
        <w:t xml:space="preserve">ensors and </w:t>
      </w:r>
      <w:r>
        <w:t>u</w:t>
      </w:r>
      <w:r w:rsidRPr="00332BAC">
        <w:t xml:space="preserve">ltrasonic </w:t>
      </w:r>
      <w:r>
        <w:t>r</w:t>
      </w:r>
      <w:r w:rsidRPr="00332BAC">
        <w:t>ecorders</w:t>
      </w:r>
      <w:r>
        <w:t>)</w:t>
      </w:r>
      <w:r w:rsidRPr="3F1D848C">
        <w:t>. Specifically, this discussion must include:</w:t>
      </w:r>
    </w:p>
    <w:p w14:paraId="745AEE0E" w14:textId="77777777" w:rsidR="0051055E" w:rsidRDefault="0051055E" w:rsidP="0051055E">
      <w:pPr>
        <w:pStyle w:val="ListBullet"/>
        <w:numPr>
          <w:ilvl w:val="0"/>
          <w:numId w:val="66"/>
        </w:numPr>
        <w:spacing w:before="0" w:line="23" w:lineRule="atLeast"/>
      </w:pPr>
      <w:r w:rsidRPr="00E70BD6">
        <w:t>how the design of the site utilisation surveys for each relevant species has been informed by its drivers of presence on the project site and utilisation of the project site (as determined through the preliminary site characterisation)</w:t>
      </w:r>
    </w:p>
    <w:p w14:paraId="5F6B7A9B" w14:textId="77777777" w:rsidR="0051055E" w:rsidRPr="00E70BD6" w:rsidRDefault="0051055E" w:rsidP="0051055E">
      <w:pPr>
        <w:pStyle w:val="ListBullet"/>
        <w:numPr>
          <w:ilvl w:val="0"/>
          <w:numId w:val="66"/>
        </w:numPr>
        <w:spacing w:before="0" w:line="23" w:lineRule="atLeast"/>
      </w:pPr>
      <w:r w:rsidRPr="00E70BD6">
        <w:lastRenderedPageBreak/>
        <w:t xml:space="preserve">how site utilisation surveys for each relevant species have been designed to improve understanding of site utilisation on the project site and its surrounds; and support the proposed ongoing </w:t>
      </w:r>
      <w:r w:rsidRPr="0093203D">
        <w:t>Before-After Control-Impact (BACI)</w:t>
      </w:r>
      <w:r w:rsidRPr="00E70BD6">
        <w:t xml:space="preserve"> framework in this </w:t>
      </w:r>
      <w:r>
        <w:t>BBMP</w:t>
      </w:r>
      <w:r w:rsidRPr="00E70BD6">
        <w:t>.</w:t>
      </w:r>
    </w:p>
    <w:p w14:paraId="394B7F53" w14:textId="3AC5F220" w:rsidR="0051055E" w:rsidRDefault="00122CFD" w:rsidP="007470AA">
      <w:r>
        <w:t>We</w:t>
      </w:r>
      <w:r w:rsidR="0051055E">
        <w:t xml:space="preserve"> recommend that, where appropriate, drones be utilised to provide adequate coverage of a project’s footprint and habitat impacts.</w:t>
      </w:r>
    </w:p>
    <w:p w14:paraId="20606606" w14:textId="77777777" w:rsidR="0051055E" w:rsidRDefault="0051055E" w:rsidP="007470AA">
      <w:r>
        <w:t>Each site utilisation survey must be of a duration and spatial coverage that ensures a statistically sufficient sample size (including taking into consideration intended turbine layout) to adequately evaluate site utilisation across all seasons. The site utilisation survey methodology and effort details for each relevant species must be included as an attachment to the BBMP.</w:t>
      </w:r>
    </w:p>
    <w:p w14:paraId="2E497075" w14:textId="77777777" w:rsidR="001A0FAF" w:rsidRPr="004E755F" w:rsidRDefault="001A0FAF" w:rsidP="0051055E">
      <w:pPr>
        <w:spacing w:after="120" w:line="23" w:lineRule="atLeast"/>
        <w:rPr>
          <w:sz w:val="24"/>
          <w:szCs w:val="24"/>
        </w:rPr>
      </w:pPr>
    </w:p>
    <w:p w14:paraId="2FDE90FE" w14:textId="77777777" w:rsidR="000376A2" w:rsidRPr="004E755F" w:rsidRDefault="000376A2" w:rsidP="004E755F">
      <w:pPr>
        <w:pBdr>
          <w:top w:val="single" w:sz="4" w:space="1" w:color="auto"/>
          <w:left w:val="single" w:sz="4" w:space="4" w:color="auto"/>
          <w:bottom w:val="single" w:sz="4" w:space="1" w:color="auto"/>
          <w:right w:val="single" w:sz="4" w:space="4" w:color="auto"/>
        </w:pBdr>
        <w:spacing w:before="120" w:after="120"/>
        <w:rPr>
          <w:rFonts w:ascii="Calibri" w:eastAsia="Calibri" w:hAnsi="Calibri" w:cs="Calibri"/>
          <w:b/>
          <w:bCs/>
          <w:i/>
          <w:iCs/>
          <w:sz w:val="24"/>
          <w:szCs w:val="24"/>
        </w:rPr>
      </w:pPr>
      <w:r w:rsidRPr="004E755F">
        <w:rPr>
          <w:rFonts w:ascii="Calibri" w:eastAsia="Calibri" w:hAnsi="Calibri" w:cs="Calibri"/>
          <w:b/>
          <w:bCs/>
          <w:i/>
          <w:iCs/>
          <w:sz w:val="24"/>
          <w:szCs w:val="24"/>
        </w:rPr>
        <w:t xml:space="preserve">Bird and bat utilisation best practice survey requirements </w:t>
      </w:r>
    </w:p>
    <w:p w14:paraId="086D3552" w14:textId="77777777" w:rsidR="000376A2" w:rsidRPr="004E755F" w:rsidRDefault="000376A2" w:rsidP="004E755F">
      <w:pPr>
        <w:pBdr>
          <w:top w:val="single" w:sz="4" w:space="1" w:color="auto"/>
          <w:left w:val="single" w:sz="4" w:space="4" w:color="auto"/>
          <w:bottom w:val="single" w:sz="4" w:space="1" w:color="auto"/>
          <w:right w:val="single" w:sz="4" w:space="4" w:color="auto"/>
        </w:pBdr>
        <w:rPr>
          <w:rFonts w:ascii="Calibri" w:eastAsia="Calibri" w:hAnsi="Calibri" w:cs="Calibri"/>
        </w:rPr>
      </w:pPr>
      <w:r w:rsidRPr="004E755F">
        <w:rPr>
          <w:rFonts w:ascii="Calibri" w:eastAsia="Calibri" w:hAnsi="Calibri" w:cs="Calibri"/>
        </w:rPr>
        <w:t xml:space="preserve">To provide sufficient baseline data about a relevant species’ potential to utilise the project site and its surrounds, we consider it is best practice to provide </w:t>
      </w:r>
      <w:r w:rsidRPr="004E755F">
        <w:rPr>
          <w:rFonts w:ascii="Calibri" w:eastAsia="Calibri" w:hAnsi="Calibri" w:cs="Calibri"/>
          <w:b/>
        </w:rPr>
        <w:t>at least 24 months of site utilisation surveys</w:t>
      </w:r>
      <w:r w:rsidRPr="004E755F">
        <w:rPr>
          <w:rFonts w:ascii="Calibri" w:eastAsia="Calibri" w:hAnsi="Calibri" w:cs="Calibri"/>
        </w:rPr>
        <w:t xml:space="preserve"> before assessment of your proposed wind farm can be completed and an approval decision made.</w:t>
      </w:r>
    </w:p>
    <w:p w14:paraId="60A3447B" w14:textId="77777777" w:rsidR="000376A2" w:rsidRPr="004E755F" w:rsidRDefault="000376A2" w:rsidP="004E755F">
      <w:pPr>
        <w:pBdr>
          <w:top w:val="single" w:sz="4" w:space="1" w:color="auto"/>
          <w:left w:val="single" w:sz="4" w:space="4" w:color="auto"/>
          <w:bottom w:val="single" w:sz="4" w:space="1" w:color="auto"/>
          <w:right w:val="single" w:sz="4" w:space="4" w:color="auto"/>
        </w:pBdr>
        <w:rPr>
          <w:rFonts w:ascii="Calibri" w:eastAsia="Calibri" w:hAnsi="Calibri" w:cs="Calibri"/>
        </w:rPr>
      </w:pPr>
      <w:r w:rsidRPr="004E755F">
        <w:rPr>
          <w:rFonts w:ascii="Calibri" w:eastAsia="Calibri" w:hAnsi="Calibri" w:cs="Calibri"/>
        </w:rPr>
        <w:t>This means that site utilisation surveys should be undertaken for each relevant season over at least two years (up to 8 survey events). The 24 months should ideally be consecutive.</w:t>
      </w:r>
    </w:p>
    <w:p w14:paraId="72871DA3" w14:textId="77777777" w:rsidR="000376A2" w:rsidRPr="004E755F" w:rsidRDefault="000376A2" w:rsidP="004E755F">
      <w:pPr>
        <w:pBdr>
          <w:top w:val="single" w:sz="4" w:space="1" w:color="auto"/>
          <w:left w:val="single" w:sz="4" w:space="4" w:color="auto"/>
          <w:bottom w:val="single" w:sz="4" w:space="1" w:color="auto"/>
          <w:right w:val="single" w:sz="4" w:space="4" w:color="auto"/>
        </w:pBdr>
        <w:rPr>
          <w:rFonts w:ascii="Calibri" w:eastAsia="Calibri" w:hAnsi="Calibri" w:cs="Calibri"/>
        </w:rPr>
      </w:pPr>
      <w:r w:rsidRPr="004E755F">
        <w:rPr>
          <w:rFonts w:ascii="Calibri" w:eastAsia="Calibri" w:hAnsi="Calibri" w:cs="Calibri"/>
        </w:rPr>
        <w:t>A 24-month survey period is based on expert advice and is also consistent with the recommended time period for wind resource assessments (required by many financial institutions). This allows</w:t>
      </w:r>
      <w:r w:rsidRPr="004E755F">
        <w:rPr>
          <w:rFonts w:ascii="Calibri" w:eastAsia="Calibri" w:hAnsi="Calibri" w:cs="Calibri"/>
          <w:b/>
          <w:bCs/>
        </w:rPr>
        <w:t xml:space="preserve"> </w:t>
      </w:r>
      <w:r w:rsidRPr="004E755F">
        <w:rPr>
          <w:rFonts w:ascii="Calibri" w:eastAsia="Calibri" w:hAnsi="Calibri" w:cs="Calibri"/>
        </w:rPr>
        <w:t>us to take account of climatic variations and to capture migratory and cryptic bird and bat species. This supports both rigorous, legally robust environmental assessments, as well as maintaining social licence of the industry as a whole.</w:t>
      </w:r>
    </w:p>
    <w:p w14:paraId="06A3F624" w14:textId="2962537B" w:rsidR="000376A2" w:rsidRPr="004E755F" w:rsidRDefault="000376A2" w:rsidP="004E755F">
      <w:pPr>
        <w:pBdr>
          <w:top w:val="single" w:sz="4" w:space="1" w:color="auto"/>
          <w:left w:val="single" w:sz="4" w:space="4" w:color="auto"/>
          <w:bottom w:val="single" w:sz="4" w:space="1" w:color="auto"/>
          <w:right w:val="single" w:sz="4" w:space="4" w:color="auto"/>
        </w:pBdr>
        <w:rPr>
          <w:rFonts w:ascii="Calibri" w:eastAsia="Calibri" w:hAnsi="Calibri" w:cs="Calibri"/>
        </w:rPr>
      </w:pPr>
      <w:r w:rsidRPr="004E755F">
        <w:rPr>
          <w:rFonts w:ascii="Calibri" w:eastAsia="Calibri" w:hAnsi="Calibri" w:cs="Calibri"/>
        </w:rPr>
        <w:t>The decision on the appropriate time period for site survey will be determined by you taking into account the circumstances of your site. It may be that a shorter or longer period is required.  We must apply the precautionary principle when assessing evidence, so a lack of full scientific certainty may not assist when seeking approval of a development.</w:t>
      </w:r>
    </w:p>
    <w:p w14:paraId="29EF2E79" w14:textId="0F3E785A" w:rsidR="0051055E" w:rsidRPr="007470AA" w:rsidRDefault="0051055E" w:rsidP="00DE7C4F">
      <w:pPr>
        <w:rPr>
          <w:b/>
          <w:bCs/>
        </w:rPr>
      </w:pPr>
      <w:r>
        <w:br/>
      </w:r>
      <w:r w:rsidRPr="007470AA">
        <w:rPr>
          <w:b/>
          <w:bCs/>
        </w:rPr>
        <w:t xml:space="preserve">You do not have to wait for the  referral decision to start this 24-month survey period. </w:t>
      </w:r>
    </w:p>
    <w:p w14:paraId="57D6A9B4" w14:textId="74C2B882" w:rsidR="0051055E" w:rsidRPr="00DC2D43" w:rsidRDefault="007620FC" w:rsidP="007470AA">
      <w:r>
        <w:rPr>
          <w:rFonts w:cstheme="minorHAnsi"/>
        </w:rPr>
        <w:t>We</w:t>
      </w:r>
      <w:r w:rsidR="0051055E" w:rsidRPr="00E34C53">
        <w:rPr>
          <w:rFonts w:cstheme="minorHAnsi"/>
        </w:rPr>
        <w:t xml:space="preserve"> recommend that surveys be undertaken concurrently with the assessment and measurement of wind resources for potential turbine sites, which is often undertaken over a similar period</w:t>
      </w:r>
      <w:r w:rsidR="0051055E" w:rsidRPr="00656429">
        <w:rPr>
          <w:rFonts w:cstheme="minorHAnsi"/>
        </w:rPr>
        <w:t>. If this occurs there may be no particular delay from the survey</w:t>
      </w:r>
      <w:r w:rsidR="0051055E">
        <w:rPr>
          <w:rFonts w:cstheme="minorHAnsi"/>
        </w:rPr>
        <w:t xml:space="preserve"> period</w:t>
      </w:r>
      <w:r w:rsidR="0051055E" w:rsidRPr="00656429">
        <w:rPr>
          <w:rFonts w:cstheme="minorHAnsi"/>
        </w:rPr>
        <w:t>.</w:t>
      </w:r>
    </w:p>
    <w:p w14:paraId="61393EBF" w14:textId="77777777" w:rsidR="0051055E" w:rsidRDefault="0051055E" w:rsidP="007470AA">
      <w:r w:rsidRPr="008C3B80">
        <w:t xml:space="preserve">Undertaking site-specific surveys as early as possible in the project planning stage will </w:t>
      </w:r>
      <w:r>
        <w:t xml:space="preserve">also </w:t>
      </w:r>
      <w:r w:rsidRPr="008C3B80">
        <w:t xml:space="preserve">minimise the likelihood of structural adjustments (for example movement of turbines) </w:t>
      </w:r>
      <w:r>
        <w:t>prior to</w:t>
      </w:r>
      <w:r w:rsidRPr="008C3B80">
        <w:t xml:space="preserve"> </w:t>
      </w:r>
      <w:r w:rsidRPr="00E34C53">
        <w:rPr>
          <w:rFonts w:cstheme="minorHAnsi"/>
        </w:rPr>
        <w:t>the Minister's final decision on whether or not to approve the proposed action</w:t>
      </w:r>
      <w:r w:rsidRPr="00CA1E74">
        <w:t>.</w:t>
      </w:r>
    </w:p>
    <w:p w14:paraId="6C2915DA" w14:textId="77777777" w:rsidR="0051055E" w:rsidRPr="008E0EDE" w:rsidRDefault="0051055E" w:rsidP="00595283">
      <w:pPr>
        <w:pStyle w:val="Heading3"/>
      </w:pPr>
      <w:bookmarkStart w:id="70" w:name="_Toc165619624"/>
      <w:r w:rsidRPr="2202C084">
        <w:t xml:space="preserve">Impact risk </w:t>
      </w:r>
      <w:r w:rsidRPr="00A90DB8">
        <w:rPr>
          <w:rFonts w:cstheme="minorHAnsi"/>
        </w:rPr>
        <w:t>assessment</w:t>
      </w:r>
      <w:bookmarkEnd w:id="70"/>
      <w:r w:rsidRPr="2202C084">
        <w:t xml:space="preserve"> </w:t>
      </w:r>
    </w:p>
    <w:p w14:paraId="7F383EAF" w14:textId="77777777" w:rsidR="0051055E" w:rsidRDefault="0051055E" w:rsidP="007470AA">
      <w:r w:rsidRPr="00610271">
        <w:t>To enable a robust assessment of</w:t>
      </w:r>
      <w:r>
        <w:t xml:space="preserve"> the</w:t>
      </w:r>
      <w:r w:rsidRPr="00610271">
        <w:t xml:space="preserve"> potential impacts of </w:t>
      </w:r>
      <w:r>
        <w:t>your wind farm, such as</w:t>
      </w:r>
      <w:r w:rsidRPr="00610271">
        <w:t xml:space="preserve"> mortality from turbine collision and barotrauma, </w:t>
      </w:r>
      <w:r>
        <w:t>or</w:t>
      </w:r>
      <w:r w:rsidRPr="00610271">
        <w:t xml:space="preserve"> potential changes to species’ utilisation of the project site and</w:t>
      </w:r>
      <w:r>
        <w:t xml:space="preserve"> its surrounds on relevant species, the BBMP must include:</w:t>
      </w:r>
    </w:p>
    <w:p w14:paraId="2BC9AE65" w14:textId="77777777" w:rsidR="0051055E" w:rsidRDefault="0051055E" w:rsidP="0051055E">
      <w:pPr>
        <w:pStyle w:val="ListBullet"/>
        <w:numPr>
          <w:ilvl w:val="0"/>
          <w:numId w:val="81"/>
        </w:numPr>
        <w:spacing w:before="0" w:line="23" w:lineRule="atLeast"/>
        <w:ind w:left="142" w:hanging="284"/>
        <w:rPr>
          <w:lang w:eastAsia="ja-JP"/>
        </w:rPr>
      </w:pPr>
      <w:r>
        <w:rPr>
          <w:lang w:eastAsia="ja-JP"/>
        </w:rPr>
        <w:lastRenderedPageBreak/>
        <w:t>Relevant features and components of the proposed wind farm:</w:t>
      </w:r>
    </w:p>
    <w:p w14:paraId="7334250A" w14:textId="219CB98B" w:rsidR="0051055E" w:rsidRDefault="0051055E" w:rsidP="0051055E">
      <w:pPr>
        <w:pStyle w:val="ListBullet2"/>
        <w:numPr>
          <w:ilvl w:val="1"/>
          <w:numId w:val="73"/>
        </w:numPr>
        <w:spacing w:before="0" w:line="23" w:lineRule="atLeast"/>
        <w:contextualSpacing w:val="0"/>
      </w:pPr>
      <w:r>
        <w:t>the size of the proposed wind</w:t>
      </w:r>
      <w:r w:rsidR="00927E36">
        <w:t xml:space="preserve"> </w:t>
      </w:r>
      <w:r>
        <w:t>farm and the total disturbance size in hectares, including the disturbance footprint and size for any alternative options</w:t>
      </w:r>
    </w:p>
    <w:p w14:paraId="327DF45C" w14:textId="77777777" w:rsidR="0051055E" w:rsidRDefault="0051055E" w:rsidP="0051055E">
      <w:pPr>
        <w:pStyle w:val="ListBullet2"/>
        <w:numPr>
          <w:ilvl w:val="1"/>
          <w:numId w:val="73"/>
        </w:numPr>
        <w:spacing w:before="0" w:line="23" w:lineRule="atLeast"/>
        <w:contextualSpacing w:val="0"/>
      </w:pPr>
      <w:r>
        <w:t>rotor swept area and tip heights/rotation speed for each proposed turbine</w:t>
      </w:r>
    </w:p>
    <w:p w14:paraId="25142D7D" w14:textId="77777777" w:rsidR="0051055E" w:rsidRDefault="0051055E" w:rsidP="0051055E">
      <w:pPr>
        <w:pStyle w:val="ListBullet2"/>
        <w:numPr>
          <w:ilvl w:val="1"/>
          <w:numId w:val="73"/>
        </w:numPr>
        <w:spacing w:before="0" w:line="23" w:lineRule="atLeast"/>
        <w:contextualSpacing w:val="0"/>
      </w:pPr>
      <w:r>
        <w:t>distance and spacing between the pads and tips of turbines</w:t>
      </w:r>
    </w:p>
    <w:p w14:paraId="1221D381" w14:textId="1486D63A" w:rsidR="0051055E" w:rsidRDefault="0051055E" w:rsidP="0051055E">
      <w:pPr>
        <w:pStyle w:val="ListBullet2"/>
        <w:numPr>
          <w:ilvl w:val="1"/>
          <w:numId w:val="73"/>
        </w:numPr>
        <w:spacing w:before="0" w:line="23" w:lineRule="atLeast"/>
        <w:rPr>
          <w:lang w:eastAsia="ja-JP"/>
        </w:rPr>
      </w:pPr>
      <w:r>
        <w:t xml:space="preserve">details on operating and proposed </w:t>
      </w:r>
      <w:r w:rsidRPr="6434B6CB">
        <w:rPr>
          <w:lang w:eastAsia="ja-JP"/>
        </w:rPr>
        <w:t>wind</w:t>
      </w:r>
      <w:r w:rsidR="00927E36">
        <w:rPr>
          <w:lang w:eastAsia="ja-JP"/>
        </w:rPr>
        <w:t xml:space="preserve"> </w:t>
      </w:r>
      <w:r w:rsidRPr="6434B6CB">
        <w:rPr>
          <w:lang w:eastAsia="ja-JP"/>
        </w:rPr>
        <w:t>farms within 50km of the proposed wind farm site.</w:t>
      </w:r>
    </w:p>
    <w:p w14:paraId="36BBAD18" w14:textId="77777777" w:rsidR="0051055E" w:rsidRDefault="0051055E" w:rsidP="0051055E">
      <w:pPr>
        <w:pStyle w:val="ListBullet"/>
        <w:numPr>
          <w:ilvl w:val="0"/>
          <w:numId w:val="81"/>
        </w:numPr>
        <w:spacing w:before="0" w:line="23" w:lineRule="atLeast"/>
        <w:ind w:left="142" w:hanging="284"/>
      </w:pPr>
      <w:r>
        <w:t xml:space="preserve">An assessment of the potential impact pathways on each relevant species (based on the desktop assessment </w:t>
      </w:r>
      <w:r w:rsidRPr="000E566D">
        <w:t>and site utilisation surveys</w:t>
      </w:r>
      <w:r>
        <w:t xml:space="preserve">) including, but not limited to: </w:t>
      </w:r>
    </w:p>
    <w:p w14:paraId="58EC3228" w14:textId="77777777" w:rsidR="0051055E" w:rsidRDefault="0051055E" w:rsidP="0051055E">
      <w:pPr>
        <w:pStyle w:val="ListBullet2"/>
        <w:numPr>
          <w:ilvl w:val="1"/>
          <w:numId w:val="73"/>
        </w:numPr>
        <w:spacing w:before="0" w:line="23" w:lineRule="atLeast"/>
        <w:contextualSpacing w:val="0"/>
      </w:pPr>
      <w:r>
        <w:t>direct mortality from turbine collision and barotrauma</w:t>
      </w:r>
    </w:p>
    <w:p w14:paraId="784D0A76" w14:textId="77777777" w:rsidR="0051055E" w:rsidRDefault="0051055E" w:rsidP="0051055E">
      <w:pPr>
        <w:pStyle w:val="ListBullet2"/>
        <w:numPr>
          <w:ilvl w:val="1"/>
          <w:numId w:val="73"/>
        </w:numPr>
        <w:spacing w:before="0" w:line="23" w:lineRule="atLeast"/>
        <w:contextualSpacing w:val="0"/>
      </w:pPr>
      <w:r>
        <w:t>potential tower collision</w:t>
      </w:r>
    </w:p>
    <w:p w14:paraId="3E973A37" w14:textId="77777777" w:rsidR="0051055E" w:rsidRDefault="0051055E" w:rsidP="0051055E">
      <w:pPr>
        <w:pStyle w:val="ListBullet2"/>
        <w:numPr>
          <w:ilvl w:val="1"/>
          <w:numId w:val="73"/>
        </w:numPr>
        <w:spacing w:before="0" w:line="23" w:lineRule="atLeast"/>
        <w:contextualSpacing w:val="0"/>
      </w:pPr>
      <w:r>
        <w:t>changes to site utilisation during construction and operation of the proposed action.</w:t>
      </w:r>
    </w:p>
    <w:p w14:paraId="4AA138CE" w14:textId="77777777" w:rsidR="0051055E" w:rsidRDefault="0051055E" w:rsidP="0051055E">
      <w:pPr>
        <w:pStyle w:val="ListBullet"/>
        <w:numPr>
          <w:ilvl w:val="0"/>
          <w:numId w:val="81"/>
        </w:numPr>
        <w:spacing w:before="0" w:line="23" w:lineRule="atLeast"/>
        <w:ind w:left="142" w:hanging="284"/>
      </w:pPr>
      <w:r>
        <w:t>Identification of potential impacts to each relevant species from direct mortality, including but not limited to:</w:t>
      </w:r>
    </w:p>
    <w:p w14:paraId="260D1519" w14:textId="77777777" w:rsidR="0051055E" w:rsidRDefault="0051055E" w:rsidP="0051055E">
      <w:pPr>
        <w:pStyle w:val="ListBullet2"/>
        <w:numPr>
          <w:ilvl w:val="1"/>
          <w:numId w:val="73"/>
        </w:numPr>
        <w:spacing w:before="0" w:line="23" w:lineRule="atLeast"/>
        <w:contextualSpacing w:val="0"/>
      </w:pPr>
      <w:r>
        <w:t>analysis and mapping of suitable habitat, nest sites, territories and activity/utilisation patterns/rates (‘heat maps’) in the project site and its surrounds, including nearby wetlands</w:t>
      </w:r>
    </w:p>
    <w:p w14:paraId="5EEF26E3" w14:textId="77777777" w:rsidR="0051055E" w:rsidRDefault="0051055E" w:rsidP="0051055E">
      <w:pPr>
        <w:pStyle w:val="ListBullet2"/>
        <w:numPr>
          <w:ilvl w:val="1"/>
          <w:numId w:val="73"/>
        </w:numPr>
        <w:spacing w:before="0" w:line="23" w:lineRule="atLeast"/>
        <w:contextualSpacing w:val="0"/>
      </w:pPr>
      <w:r>
        <w:t>population numbers and flight path analysis of birds and bats including heights and speeds.</w:t>
      </w:r>
    </w:p>
    <w:p w14:paraId="17B3C542" w14:textId="77777777" w:rsidR="0051055E" w:rsidRDefault="0051055E" w:rsidP="0051055E">
      <w:pPr>
        <w:pStyle w:val="ListBullet"/>
        <w:numPr>
          <w:ilvl w:val="0"/>
          <w:numId w:val="81"/>
        </w:numPr>
        <w:spacing w:before="0" w:line="23" w:lineRule="atLeast"/>
        <w:ind w:left="142" w:hanging="284"/>
      </w:pPr>
      <w:r>
        <w:t xml:space="preserve">Where risks to listed threatened species are identified, mathematical </w:t>
      </w:r>
      <w:r w:rsidRPr="005B3BAD">
        <w:rPr>
          <w:strike/>
        </w:rPr>
        <w:t>(</w:t>
      </w:r>
      <w:r>
        <w:t>CRM</w:t>
      </w:r>
      <w:r w:rsidRPr="005B3BAD">
        <w:rPr>
          <w:strike/>
        </w:rPr>
        <w:t>)</w:t>
      </w:r>
      <w:r>
        <w:t xml:space="preserve"> must be undertaken, incorporating:</w:t>
      </w:r>
    </w:p>
    <w:p w14:paraId="66A332F1" w14:textId="77777777" w:rsidR="0051055E" w:rsidRDefault="0051055E" w:rsidP="0051055E">
      <w:pPr>
        <w:pStyle w:val="ListBullet2"/>
        <w:numPr>
          <w:ilvl w:val="1"/>
          <w:numId w:val="73"/>
        </w:numPr>
        <w:spacing w:before="0" w:line="23" w:lineRule="atLeast"/>
        <w:contextualSpacing w:val="0"/>
      </w:pPr>
      <w:r>
        <w:t>wind farm site-wide assessment to identify high risk turbines</w:t>
      </w:r>
    </w:p>
    <w:p w14:paraId="1DE629B6" w14:textId="77777777" w:rsidR="0051055E" w:rsidRDefault="0051055E" w:rsidP="0051055E">
      <w:pPr>
        <w:pStyle w:val="ListBullet2"/>
        <w:numPr>
          <w:ilvl w:val="1"/>
          <w:numId w:val="73"/>
        </w:numPr>
        <w:spacing w:before="0" w:line="23" w:lineRule="atLeast"/>
        <w:contextualSpacing w:val="0"/>
      </w:pPr>
      <w:r>
        <w:t>baseline data collected during site utilisation surveys (see section 5.2)</w:t>
      </w:r>
    </w:p>
    <w:p w14:paraId="21DADCA6" w14:textId="77777777" w:rsidR="0051055E" w:rsidRDefault="0051055E" w:rsidP="0051055E">
      <w:pPr>
        <w:pStyle w:val="ListBullet2"/>
        <w:numPr>
          <w:ilvl w:val="1"/>
          <w:numId w:val="73"/>
        </w:numPr>
        <w:spacing w:before="0" w:line="23" w:lineRule="atLeast"/>
        <w:contextualSpacing w:val="0"/>
      </w:pPr>
      <w:r>
        <w:t xml:space="preserve"> recommendations of an independent peer review of the collision risk model (the peer review must be included as part of every BBMP)</w:t>
      </w:r>
    </w:p>
    <w:p w14:paraId="644F8240" w14:textId="77777777" w:rsidR="0051055E" w:rsidRDefault="0051055E" w:rsidP="0051055E">
      <w:pPr>
        <w:pStyle w:val="ListBullet2"/>
        <w:numPr>
          <w:ilvl w:val="1"/>
          <w:numId w:val="73"/>
        </w:numPr>
        <w:spacing w:before="0" w:line="23" w:lineRule="atLeast"/>
        <w:contextualSpacing w:val="0"/>
      </w:pPr>
      <w:r>
        <w:t>literature review</w:t>
      </w:r>
    </w:p>
    <w:p w14:paraId="5944C90F" w14:textId="77777777" w:rsidR="0051055E" w:rsidRDefault="0051055E" w:rsidP="0051055E">
      <w:pPr>
        <w:pStyle w:val="ListBullet2"/>
        <w:numPr>
          <w:ilvl w:val="1"/>
          <w:numId w:val="73"/>
        </w:numPr>
        <w:spacing w:before="0" w:line="23" w:lineRule="atLeast"/>
        <w:contextualSpacing w:val="0"/>
      </w:pPr>
      <w:r>
        <w:t>justification of the choice of the model used</w:t>
      </w:r>
    </w:p>
    <w:p w14:paraId="3EE22F4C" w14:textId="77777777" w:rsidR="0051055E" w:rsidRDefault="0051055E" w:rsidP="0051055E">
      <w:pPr>
        <w:pStyle w:val="ListBullet2"/>
        <w:numPr>
          <w:ilvl w:val="1"/>
          <w:numId w:val="73"/>
        </w:numPr>
        <w:spacing w:before="0" w:line="23" w:lineRule="atLeast"/>
        <w:contextualSpacing w:val="0"/>
      </w:pPr>
      <w:r>
        <w:t>statement of all assumptions and uncertainties.</w:t>
      </w:r>
    </w:p>
    <w:p w14:paraId="063D5134" w14:textId="77777777" w:rsidR="0051055E" w:rsidRDefault="0051055E" w:rsidP="007470AA">
      <w:r>
        <w:t>If a CRM is not required to be undertaken for a particular species, then scientific evidence supporting its omission needs to be presented.</w:t>
      </w:r>
    </w:p>
    <w:p w14:paraId="7960DC27" w14:textId="7D11E9B6" w:rsidR="0051055E" w:rsidRDefault="00866F92" w:rsidP="007470AA">
      <w:r>
        <w:t>R</w:t>
      </w:r>
      <w:r w:rsidR="0051055E">
        <w:t xml:space="preserve">enewable energy technology changes quickly, and your assessment can be modified to reflect future technological changes. A range of specifications can be provided for consideration, including an assessment on alternatives, which considered the environmental impacts of each alternative. Without a preferred alternative </w:t>
      </w:r>
      <w:r w:rsidR="00465B97">
        <w:t>we</w:t>
      </w:r>
      <w:r w:rsidR="0051055E">
        <w:t xml:space="preserve"> will consider the range of specifications and adapt them to the most likely negative operating environment.</w:t>
      </w:r>
    </w:p>
    <w:p w14:paraId="13EAC114" w14:textId="77777777" w:rsidR="0051055E" w:rsidRPr="00595283" w:rsidRDefault="0051055E" w:rsidP="00595283">
      <w:pPr>
        <w:pStyle w:val="Heading3"/>
      </w:pPr>
      <w:bookmarkStart w:id="71" w:name="_Toc158822351"/>
      <w:bookmarkStart w:id="72" w:name="_Toc165619625"/>
      <w:r w:rsidRPr="00595283">
        <w:lastRenderedPageBreak/>
        <w:t>BBMP impact thresholds and adaptive management actions</w:t>
      </w:r>
      <w:bookmarkEnd w:id="71"/>
      <w:bookmarkEnd w:id="72"/>
    </w:p>
    <w:p w14:paraId="2FFDC7F3" w14:textId="77777777" w:rsidR="0051055E" w:rsidRPr="008267D7" w:rsidRDefault="0051055E" w:rsidP="007470AA">
      <w:r w:rsidRPr="6434B6CB">
        <w:t>To ensure the environmental outcomes will be achieved for relevant species, the BBMP must include an adaptive management framework. The adaptive management framework must, at a minimum, be designed to clearly demonstrate the linkages between:</w:t>
      </w:r>
    </w:p>
    <w:p w14:paraId="35EC8B25" w14:textId="77777777" w:rsidR="0051055E" w:rsidRDefault="0051055E" w:rsidP="0051055E">
      <w:pPr>
        <w:pStyle w:val="ListBullet2"/>
        <w:numPr>
          <w:ilvl w:val="0"/>
          <w:numId w:val="46"/>
        </w:numPr>
        <w:spacing w:before="0" w:line="23" w:lineRule="atLeast"/>
        <w:contextualSpacing w:val="0"/>
      </w:pPr>
      <w:r>
        <w:t xml:space="preserve">environmental outcomes and </w:t>
      </w:r>
      <w:r w:rsidRPr="004E0C1D">
        <w:rPr>
          <w:lang w:eastAsia="en-AU"/>
        </w:rPr>
        <w:t>impacts for the relevant MNES</w:t>
      </w:r>
      <w:r>
        <w:t>, and the impact threshold where adaptive management will be initiated</w:t>
      </w:r>
    </w:p>
    <w:p w14:paraId="4EA2EA6D" w14:textId="77777777" w:rsidR="0051055E" w:rsidRDefault="0051055E" w:rsidP="0051055E">
      <w:pPr>
        <w:pStyle w:val="ListBullet2"/>
        <w:numPr>
          <w:ilvl w:val="0"/>
          <w:numId w:val="46"/>
        </w:numPr>
        <w:spacing w:before="0" w:line="23" w:lineRule="atLeast"/>
        <w:contextualSpacing w:val="0"/>
      </w:pPr>
      <w:r>
        <w:t>monitoring, reporting and investigations to track impact thresholds, which incorporates site-specific data collected through ongoing monitoring activities and changes to turbine risk ratings based on the CRM outputs</w:t>
      </w:r>
    </w:p>
    <w:p w14:paraId="5B082539" w14:textId="77777777" w:rsidR="0051055E" w:rsidRPr="00BF1A74" w:rsidRDefault="0051055E" w:rsidP="0051055E">
      <w:pPr>
        <w:pStyle w:val="ListParagraph"/>
        <w:numPr>
          <w:ilvl w:val="0"/>
          <w:numId w:val="46"/>
        </w:numPr>
        <w:spacing w:after="120" w:line="23" w:lineRule="atLeast"/>
        <w:rPr>
          <w:rFonts w:cstheme="minorHAnsi"/>
        </w:rPr>
      </w:pPr>
      <w:r w:rsidRPr="00BF1A74">
        <w:rPr>
          <w:rFonts w:cstheme="minorHAnsi"/>
        </w:rPr>
        <w:t>implementation of proposed mitigation, adaptive management measures and corrective actions to ensure environmental outcomes are achieved.</w:t>
      </w:r>
    </w:p>
    <w:p w14:paraId="6288DC70" w14:textId="333FD824" w:rsidR="0051055E" w:rsidRPr="002A375B" w:rsidRDefault="0051055E" w:rsidP="007470AA">
      <w:r>
        <w:t xml:space="preserve">Adaptive management generally requires an impact threshold (also referred to as a ‘trigger’) to be met for adaptive management actions to be initiated. For example, if an impact threshold is reached (e.g. through number of individuals impacted by turbine strike/ sudden shifts in air pressure) then the adaptive management actions could include adjusting the activity causing the impact, implementing a mitigation measure and/or offsetting the impact. Monitoring enables </w:t>
      </w:r>
      <w:r w:rsidR="00C43171">
        <w:t>you</w:t>
      </w:r>
      <w:r>
        <w:t xml:space="preserve"> to determine when an impact threshold has been met or exceeded. </w:t>
      </w:r>
    </w:p>
    <w:p w14:paraId="377DA1A2" w14:textId="77777777" w:rsidR="0051055E" w:rsidRPr="002A375B" w:rsidRDefault="0051055E" w:rsidP="0051055E">
      <w:pPr>
        <w:spacing w:after="120" w:line="23" w:lineRule="atLeast"/>
        <w:rPr>
          <w:rFonts w:cstheme="minorHAnsi"/>
        </w:rPr>
      </w:pPr>
      <w:r w:rsidRPr="002A375B">
        <w:rPr>
          <w:rFonts w:cstheme="minorHAnsi"/>
        </w:rPr>
        <w:t>Develop impact thresholds for the BBMP that are:</w:t>
      </w:r>
    </w:p>
    <w:p w14:paraId="69AEA1BC" w14:textId="77777777" w:rsidR="0051055E" w:rsidRDefault="0051055E" w:rsidP="0051055E">
      <w:pPr>
        <w:pStyle w:val="ListBullet"/>
        <w:numPr>
          <w:ilvl w:val="0"/>
          <w:numId w:val="63"/>
        </w:numPr>
        <w:spacing w:before="0" w:line="23" w:lineRule="atLeast"/>
      </w:pPr>
      <w:r>
        <w:t xml:space="preserve">species specific </w:t>
      </w:r>
    </w:p>
    <w:p w14:paraId="6B7F99FD" w14:textId="77777777" w:rsidR="0051055E" w:rsidRDefault="0051055E" w:rsidP="0051055E">
      <w:pPr>
        <w:pStyle w:val="ListBullet"/>
        <w:numPr>
          <w:ilvl w:val="0"/>
          <w:numId w:val="63"/>
        </w:numPr>
        <w:spacing w:before="0" w:line="23" w:lineRule="atLeast"/>
      </w:pPr>
      <w:r>
        <w:t>q</w:t>
      </w:r>
      <w:r w:rsidRPr="0019749A">
        <w:t xml:space="preserve">uantitative with transparent, measurable outcomes </w:t>
      </w:r>
    </w:p>
    <w:p w14:paraId="19435FF2" w14:textId="77777777" w:rsidR="0051055E" w:rsidRPr="0019749A" w:rsidRDefault="0051055E" w:rsidP="0051055E">
      <w:pPr>
        <w:pStyle w:val="ListBullet"/>
        <w:numPr>
          <w:ilvl w:val="0"/>
          <w:numId w:val="63"/>
        </w:numPr>
        <w:spacing w:before="0" w:line="23" w:lineRule="atLeast"/>
      </w:pPr>
      <w:r>
        <w:t xml:space="preserve"> </w:t>
      </w:r>
      <w:r w:rsidRPr="0019749A">
        <w:t>capable of accurate measurement ecologically justified</w:t>
      </w:r>
    </w:p>
    <w:p w14:paraId="48C48315" w14:textId="77777777" w:rsidR="0051055E" w:rsidRPr="0019749A" w:rsidRDefault="0051055E" w:rsidP="0051055E">
      <w:pPr>
        <w:pStyle w:val="ListBullet"/>
        <w:numPr>
          <w:ilvl w:val="0"/>
          <w:numId w:val="63"/>
        </w:numPr>
        <w:spacing w:before="0" w:line="23" w:lineRule="atLeast"/>
      </w:pPr>
      <w:r>
        <w:t xml:space="preserve">based on SMART principles (i.e., specific, measurable, achievable, realistic and timebound). </w:t>
      </w:r>
    </w:p>
    <w:p w14:paraId="35E59100" w14:textId="33539BA5" w:rsidR="0051055E" w:rsidRPr="002A375B" w:rsidRDefault="00866F92" w:rsidP="0051055E">
      <w:pPr>
        <w:pStyle w:val="ListBullet"/>
        <w:numPr>
          <w:ilvl w:val="0"/>
          <w:numId w:val="63"/>
        </w:numPr>
        <w:spacing w:before="0" w:line="23" w:lineRule="atLeast"/>
      </w:pPr>
      <w:r>
        <w:t>i</w:t>
      </w:r>
      <w:r w:rsidR="0051055E">
        <w:t>nclude species-specific impact thresholds and targeted adaptive management actions for at-risk target species considered to be at high or very high risk of strike.</w:t>
      </w:r>
    </w:p>
    <w:p w14:paraId="42F874B5" w14:textId="77777777" w:rsidR="0051055E" w:rsidRPr="002A375B" w:rsidRDefault="0051055E" w:rsidP="007470AA">
      <w:r w:rsidRPr="002A375B">
        <w:t>All information supporting the design of impact thresholds and adaptive management action must</w:t>
      </w:r>
      <w:r>
        <w:t xml:space="preserve"> be </w:t>
      </w:r>
      <w:r w:rsidRPr="002A375B">
        <w:t>documented in the BBMP.</w:t>
      </w:r>
    </w:p>
    <w:p w14:paraId="50A21713" w14:textId="77777777" w:rsidR="0051055E" w:rsidRPr="002A375B" w:rsidRDefault="0051055E" w:rsidP="007470AA">
      <w:r>
        <w:t>Any identified avoidance and mitigation measures must also be documented in the BBMP, including a description of the relevant measures and associated timing</w:t>
      </w:r>
      <w:r w:rsidRPr="2202C084">
        <w:rPr>
          <w:rStyle w:val="Strong"/>
        </w:rPr>
        <w:t xml:space="preserve">. </w:t>
      </w:r>
      <w:r w:rsidRPr="006328F9">
        <w:rPr>
          <w:rStyle w:val="Strong"/>
          <w:b w:val="0"/>
          <w:bCs w:val="0"/>
        </w:rPr>
        <w:t>Additional monitoring or surveying is not considered a mitigation measure. It must be used in conjunction with other mitigation actions to determine actual impacts and the efficacy of adaptive management.</w:t>
      </w:r>
      <w:r>
        <w:t xml:space="preserve"> </w:t>
      </w:r>
    </w:p>
    <w:p w14:paraId="755C0D24" w14:textId="54E65C62" w:rsidR="0051055E" w:rsidRPr="002A375B" w:rsidRDefault="0051055E" w:rsidP="007470AA">
      <w:r>
        <w:t>Where adaptive management actions have been implemented but do not achieve the anticipated outcomes, or cannot be fully implemented, you should consider securing offsets or otherwise compensate for the loss in biodiversity</w:t>
      </w:r>
      <w:r w:rsidR="0061688F">
        <w:t>.</w:t>
      </w:r>
      <w:r w:rsidRPr="00E56204">
        <w:t xml:space="preserve"> </w:t>
      </w:r>
    </w:p>
    <w:p w14:paraId="677104BA" w14:textId="77777777" w:rsidR="0051055E" w:rsidRPr="00F40AA0" w:rsidRDefault="0051055E" w:rsidP="00595283">
      <w:pPr>
        <w:pStyle w:val="Heading3"/>
      </w:pPr>
      <w:bookmarkStart w:id="73" w:name="_Toc165619626"/>
      <w:r w:rsidRPr="2202C084">
        <w:t>Long-term mortality monitori</w:t>
      </w:r>
      <w:r>
        <w:t>ng</w:t>
      </w:r>
      <w:bookmarkEnd w:id="73"/>
      <w:r>
        <w:t xml:space="preserve"> </w:t>
      </w:r>
    </w:p>
    <w:p w14:paraId="75CF4E13" w14:textId="77777777" w:rsidR="0051055E" w:rsidRDefault="0051055E" w:rsidP="007470AA">
      <w:r>
        <w:t xml:space="preserve">To manage potential long-term mortality impacts on relevant species as a result of turbine collision and barotrauma, the BBMP must include a long-term monitoring and CRM update approach. The approach must, at a minimum: </w:t>
      </w:r>
    </w:p>
    <w:p w14:paraId="2CF32E6F" w14:textId="77777777" w:rsidR="0051055E" w:rsidRDefault="0051055E" w:rsidP="0051055E">
      <w:pPr>
        <w:pStyle w:val="ListBullet"/>
        <w:numPr>
          <w:ilvl w:val="0"/>
          <w:numId w:val="44"/>
        </w:numPr>
        <w:spacing w:before="0" w:line="23" w:lineRule="atLeast"/>
      </w:pPr>
      <w:r>
        <w:lastRenderedPageBreak/>
        <w:t>include details of the nature, timing and frequency of monitoring to inform progress against achieving the environmental outcomes, and be sufficient to determine whether the BBMP is likely to achieve those environmental outcomes in adequate time to implement all necessary corrective actions</w:t>
      </w:r>
    </w:p>
    <w:p w14:paraId="084911CC" w14:textId="77777777" w:rsidR="0051055E" w:rsidRDefault="0051055E" w:rsidP="0051055E">
      <w:pPr>
        <w:pStyle w:val="ListBullet"/>
        <w:numPr>
          <w:ilvl w:val="0"/>
          <w:numId w:val="44"/>
        </w:numPr>
        <w:spacing w:before="0" w:line="23" w:lineRule="atLeast"/>
      </w:pPr>
      <w:r>
        <w:t>demonstrate how site-specific and species-specific risks and uncertainties have informed the design of the monitoring program (for example, scavenger activity, searcher efficiency), including engagement with relevant research bodies (for example, Universities)</w:t>
      </w:r>
    </w:p>
    <w:p w14:paraId="763C7ECC" w14:textId="77777777" w:rsidR="0051055E" w:rsidRDefault="0051055E" w:rsidP="0051055E">
      <w:pPr>
        <w:pStyle w:val="ListBullet"/>
        <w:numPr>
          <w:ilvl w:val="0"/>
          <w:numId w:val="44"/>
        </w:numPr>
        <w:spacing w:before="0" w:line="23" w:lineRule="atLeast"/>
      </w:pPr>
      <w:r>
        <w:t>include a proposed timeframe for the regular validation and update of the CRM using site-specific data collected through ongoing monitoring activities</w:t>
      </w:r>
    </w:p>
    <w:p w14:paraId="09D94116" w14:textId="77777777" w:rsidR="0051055E" w:rsidRDefault="0051055E" w:rsidP="0051055E">
      <w:pPr>
        <w:pStyle w:val="ListBullet"/>
        <w:numPr>
          <w:ilvl w:val="0"/>
          <w:numId w:val="44"/>
        </w:numPr>
        <w:spacing w:before="0" w:line="23" w:lineRule="atLeast"/>
      </w:pPr>
      <w:r>
        <w:t>include a commitment to DNA test carcasses that cannot be otherwise identified by a suitably qualified bird or bat expert</w:t>
      </w:r>
    </w:p>
    <w:p w14:paraId="6EA2AEE6" w14:textId="77777777" w:rsidR="0051055E" w:rsidRDefault="0051055E" w:rsidP="0051055E">
      <w:pPr>
        <w:pStyle w:val="ListBullet"/>
        <w:numPr>
          <w:ilvl w:val="0"/>
          <w:numId w:val="44"/>
        </w:numPr>
        <w:spacing w:before="0" w:line="23" w:lineRule="atLeast"/>
      </w:pPr>
      <w:r>
        <w:t>include a commitment for carcass persistence trials to maximise turbine collision detection in a timely manner</w:t>
      </w:r>
    </w:p>
    <w:p w14:paraId="721C9973" w14:textId="77777777" w:rsidR="0051055E" w:rsidRDefault="0051055E" w:rsidP="0051055E">
      <w:pPr>
        <w:pStyle w:val="ListBullet"/>
        <w:numPr>
          <w:ilvl w:val="0"/>
          <w:numId w:val="44"/>
        </w:numPr>
        <w:spacing w:before="0" w:line="23" w:lineRule="atLeast"/>
      </w:pPr>
      <w:r>
        <w:t xml:space="preserve">include a commitment for searcher efficiency trials to maximise carcass detection in a timely manner </w:t>
      </w:r>
      <w:r w:rsidRPr="007D4F47">
        <w:t>to maximise carcass detection in a timely manner, and a commitment that these trials are blind trials'</w:t>
      </w:r>
      <w:r>
        <w:t xml:space="preserve">. </w:t>
      </w:r>
    </w:p>
    <w:p w14:paraId="4E37C032" w14:textId="77777777" w:rsidR="0051055E" w:rsidRDefault="0051055E" w:rsidP="007470AA">
      <w:r>
        <w:t xml:space="preserve">Results of long-term mortality monitoring should be transparently recorded. Please use the </w:t>
      </w:r>
      <w:r w:rsidRPr="00D21EC7">
        <w:rPr>
          <w:i/>
          <w:iCs/>
        </w:rPr>
        <w:t>Data Template for Mortality Surveys</w:t>
      </w:r>
      <w:r>
        <w:t xml:space="preserve">, included at </w:t>
      </w:r>
      <w:r w:rsidRPr="00D21EC7">
        <w:rPr>
          <w:b/>
          <w:bCs/>
        </w:rPr>
        <w:t xml:space="preserve">Appendix </w:t>
      </w:r>
      <w:r>
        <w:rPr>
          <w:b/>
          <w:bCs/>
        </w:rPr>
        <w:t>A</w:t>
      </w:r>
      <w:r w:rsidRPr="00D21EC7">
        <w:t>,</w:t>
      </w:r>
      <w:r>
        <w:t xml:space="preserve"> to document this information.</w:t>
      </w:r>
    </w:p>
    <w:p w14:paraId="4BD51BE6" w14:textId="77777777" w:rsidR="0051055E" w:rsidRPr="00595283" w:rsidRDefault="0051055E" w:rsidP="00595283">
      <w:pPr>
        <w:pStyle w:val="Heading3"/>
      </w:pPr>
      <w:bookmarkStart w:id="74" w:name="_Toc158822352"/>
      <w:bookmarkStart w:id="75" w:name="_Toc165619627"/>
      <w:r w:rsidRPr="00595283">
        <w:t>BBMP Reporting requirements</w:t>
      </w:r>
      <w:bookmarkEnd w:id="74"/>
      <w:bookmarkEnd w:id="75"/>
    </w:p>
    <w:p w14:paraId="499C294F" w14:textId="2472F73E" w:rsidR="0051055E" w:rsidRPr="002A375B" w:rsidRDefault="0051055E" w:rsidP="007470AA">
      <w:r>
        <w:t>You must</w:t>
      </w:r>
      <w:r w:rsidRPr="002A375B">
        <w:t xml:space="preserve"> review </w:t>
      </w:r>
      <w:r>
        <w:t>the</w:t>
      </w:r>
      <w:r w:rsidRPr="002A375B">
        <w:t xml:space="preserve"> </w:t>
      </w:r>
      <w:r>
        <w:t xml:space="preserve">implementation of the approved </w:t>
      </w:r>
      <w:r w:rsidRPr="002A375B">
        <w:t xml:space="preserve">BBMP </w:t>
      </w:r>
      <w:r>
        <w:t xml:space="preserve">at least once </w:t>
      </w:r>
      <w:r w:rsidRPr="00B30C86">
        <w:rPr>
          <w:b/>
          <w:bCs/>
        </w:rPr>
        <w:t>every 12 months</w:t>
      </w:r>
      <w:r w:rsidRPr="002A375B">
        <w:t xml:space="preserve"> </w:t>
      </w:r>
      <w:r>
        <w:t>to inform preparation</w:t>
      </w:r>
      <w:r w:rsidRPr="002A375B">
        <w:t xml:space="preserve"> of an annual compliance report submitted to </w:t>
      </w:r>
      <w:r w:rsidR="0025579C">
        <w:t>us</w:t>
      </w:r>
      <w:r w:rsidRPr="002A375B">
        <w:t xml:space="preserve">. </w:t>
      </w:r>
      <w:r>
        <w:t>This r</w:t>
      </w:r>
      <w:r w:rsidRPr="002A375B">
        <w:t>eport should:</w:t>
      </w:r>
      <w:r>
        <w:t xml:space="preserve"> </w:t>
      </w:r>
    </w:p>
    <w:p w14:paraId="06E9A4FA" w14:textId="77777777" w:rsidR="0051055E" w:rsidRPr="002A375B" w:rsidRDefault="0051055E" w:rsidP="0051055E">
      <w:pPr>
        <w:pStyle w:val="ListBullet"/>
        <w:numPr>
          <w:ilvl w:val="0"/>
          <w:numId w:val="45"/>
        </w:numPr>
        <w:spacing w:before="0" w:line="23" w:lineRule="atLeast"/>
        <w:rPr>
          <w:rFonts w:cstheme="minorHAnsi"/>
        </w:rPr>
      </w:pPr>
      <w:r w:rsidRPr="002A375B">
        <w:rPr>
          <w:rFonts w:cstheme="minorHAnsi"/>
        </w:rPr>
        <w:t xml:space="preserve">update target species risk assessment based on actual turbine strike impacts to date, including monitoring data and incidental species sightings </w:t>
      </w:r>
    </w:p>
    <w:p w14:paraId="4C6AC62A" w14:textId="77777777" w:rsidR="0051055E" w:rsidRPr="002A375B" w:rsidRDefault="0051055E" w:rsidP="0051055E">
      <w:pPr>
        <w:pStyle w:val="ListBullet"/>
        <w:numPr>
          <w:ilvl w:val="0"/>
          <w:numId w:val="45"/>
        </w:numPr>
        <w:spacing w:before="0" w:line="23" w:lineRule="atLeast"/>
      </w:pPr>
      <w:r>
        <w:t>re-analyse flight path and habitat predictions and turbine strike impact predictions as required, compared against actual turbine strike impacts to date (including monitoring data and incidental species sightings)</w:t>
      </w:r>
    </w:p>
    <w:p w14:paraId="37410DB4" w14:textId="77777777" w:rsidR="0051055E" w:rsidRPr="002A375B" w:rsidRDefault="0051055E" w:rsidP="0051055E">
      <w:pPr>
        <w:pStyle w:val="ListBullet"/>
        <w:numPr>
          <w:ilvl w:val="0"/>
          <w:numId w:val="45"/>
        </w:numPr>
        <w:spacing w:before="0" w:line="23" w:lineRule="atLeast"/>
      </w:pPr>
      <w:r>
        <w:t>re-analyse individual turbine strike risk based on monitoring data and incidental species sightings, including justification for any proposed changes to risk ratings based on ongoing monitoring and survey efforts</w:t>
      </w:r>
    </w:p>
    <w:p w14:paraId="55B78110" w14:textId="77777777" w:rsidR="0051055E" w:rsidRPr="002A375B" w:rsidRDefault="0051055E" w:rsidP="0051055E">
      <w:pPr>
        <w:pStyle w:val="ListBullet"/>
        <w:numPr>
          <w:ilvl w:val="0"/>
          <w:numId w:val="45"/>
        </w:numPr>
        <w:spacing w:before="0" w:line="23" w:lineRule="atLeast"/>
      </w:pPr>
      <w:r>
        <w:t>reference improvements and updates to the monitoring program, including the methodology applied</w:t>
      </w:r>
    </w:p>
    <w:p w14:paraId="7BDF385F" w14:textId="77777777" w:rsidR="0051055E" w:rsidRDefault="0051055E" w:rsidP="0051055E">
      <w:pPr>
        <w:pStyle w:val="ListBullet"/>
        <w:numPr>
          <w:ilvl w:val="0"/>
          <w:numId w:val="45"/>
        </w:numPr>
        <w:spacing w:before="0" w:line="23" w:lineRule="atLeast"/>
      </w:pPr>
      <w:r>
        <w:rPr>
          <w:rFonts w:cstheme="minorHAnsi"/>
        </w:rPr>
        <w:t>i</w:t>
      </w:r>
      <w:r w:rsidRPr="00B30C86">
        <w:rPr>
          <w:rFonts w:cstheme="minorHAnsi"/>
        </w:rPr>
        <w:t>ncorporate adjustments to impact thresholds and provide details of associated adaptive management actions taken</w:t>
      </w:r>
      <w:r>
        <w:rPr>
          <w:rFonts w:cstheme="minorHAnsi"/>
        </w:rPr>
        <w:t xml:space="preserve">, including </w:t>
      </w:r>
      <w:r w:rsidRPr="008266BF">
        <w:t>a review of the effectiveness of any implemented BBMP mitigation measures</w:t>
      </w:r>
      <w:r>
        <w:t xml:space="preserve">. </w:t>
      </w:r>
      <w:r>
        <w:rPr>
          <w:rFonts w:cstheme="minorHAnsi"/>
        </w:rPr>
        <w:t>(Note: these should not generally be reduced without significant evidence over multiple years demonstrating a sustained reduction in risk)</w:t>
      </w:r>
      <w:r w:rsidRPr="00B30C86">
        <w:rPr>
          <w:rFonts w:cstheme="minorHAnsi"/>
        </w:rPr>
        <w:t xml:space="preserve"> </w:t>
      </w:r>
    </w:p>
    <w:p w14:paraId="3D82947D" w14:textId="6983BE9E" w:rsidR="0051055E" w:rsidRDefault="0051055E" w:rsidP="0051055E">
      <w:pPr>
        <w:pStyle w:val="ListBullet"/>
        <w:numPr>
          <w:ilvl w:val="0"/>
          <w:numId w:val="45"/>
        </w:numPr>
        <w:spacing w:before="0" w:line="23" w:lineRule="atLeast"/>
      </w:pPr>
      <w:r w:rsidRPr="00B30C86">
        <w:rPr>
          <w:rFonts w:cstheme="minorHAnsi"/>
        </w:rPr>
        <w:t xml:space="preserve">reference ongoing process improvement and incorporation of new information and technology; for </w:t>
      </w:r>
      <w:r w:rsidR="0025579C" w:rsidRPr="00B30C86">
        <w:rPr>
          <w:rFonts w:cstheme="minorHAnsi"/>
        </w:rPr>
        <w:t>example,</w:t>
      </w:r>
      <w:r w:rsidRPr="00B30C86">
        <w:rPr>
          <w:rFonts w:cstheme="minorHAnsi"/>
        </w:rPr>
        <w:t xml:space="preserve"> improved turbine strike mitigation measures and strike detection technology</w:t>
      </w:r>
    </w:p>
    <w:p w14:paraId="5587628A" w14:textId="77777777" w:rsidR="0051055E" w:rsidRPr="002A375B" w:rsidRDefault="0051055E" w:rsidP="0051055E">
      <w:pPr>
        <w:pStyle w:val="ListBullet"/>
        <w:numPr>
          <w:ilvl w:val="0"/>
          <w:numId w:val="45"/>
        </w:numPr>
        <w:spacing w:before="0" w:line="23" w:lineRule="atLeast"/>
        <w:rPr>
          <w:rFonts w:cstheme="minorHAnsi"/>
        </w:rPr>
      </w:pPr>
      <w:r>
        <w:rPr>
          <w:rFonts w:cstheme="minorHAnsi"/>
        </w:rPr>
        <w:t>o</w:t>
      </w:r>
      <w:r w:rsidRPr="002A375B">
        <w:rPr>
          <w:rFonts w:cstheme="minorHAnsi"/>
        </w:rPr>
        <w:t>utline unforeseen limitations or issues identified during wind farm operation, and any other matters requested by the decision-maker.</w:t>
      </w:r>
    </w:p>
    <w:p w14:paraId="45DC2DE3" w14:textId="77777777" w:rsidR="0051055E" w:rsidRDefault="0051055E" w:rsidP="007470AA">
      <w:r w:rsidRPr="002A375B">
        <w:lastRenderedPageBreak/>
        <w:t>Consideration of the above matters should be informed by current information and data including actual turbine strike impacts to date, target species data, published turbine strike data and peer-reviewed literature.</w:t>
      </w:r>
    </w:p>
    <w:p w14:paraId="2AD92A91" w14:textId="77777777" w:rsidR="0051055E" w:rsidRPr="002A375B" w:rsidRDefault="0051055E" w:rsidP="007470AA">
      <w:r w:rsidRPr="0041342A">
        <w:t>Additionally, details of your compliance with conditions of approval and summaries of monitoring results need to be published on your public website.</w:t>
      </w:r>
    </w:p>
    <w:p w14:paraId="6842D2FE" w14:textId="77777777" w:rsidR="0051055E" w:rsidRPr="00365E35" w:rsidRDefault="0051055E" w:rsidP="00365E35">
      <w:pPr>
        <w:pStyle w:val="Heading3"/>
      </w:pPr>
      <w:bookmarkStart w:id="76" w:name="_Toc165619628"/>
      <w:r w:rsidRPr="00365E35">
        <w:t>Reporting schedule</w:t>
      </w:r>
      <w:bookmarkEnd w:id="76"/>
    </w:p>
    <w:p w14:paraId="66A53DB4" w14:textId="7E349CF8" w:rsidR="0051055E" w:rsidRPr="002A375B" w:rsidRDefault="0051055E" w:rsidP="007470AA">
      <w:r>
        <w:t>You must</w:t>
      </w:r>
      <w:r w:rsidRPr="002A375B">
        <w:t xml:space="preserve"> comply with the reporting frequency set out in </w:t>
      </w:r>
      <w:r>
        <w:t xml:space="preserve">Table </w:t>
      </w:r>
      <w:r w:rsidR="00497409">
        <w:t>B1 unless</w:t>
      </w:r>
      <w:r>
        <w:t xml:space="preserve"> your wind farm’s approval conditions specify otherwise.</w:t>
      </w:r>
    </w:p>
    <w:p w14:paraId="6C3CFDA7" w14:textId="3C1FD3FD" w:rsidR="0051055E" w:rsidRDefault="0051055E" w:rsidP="007470AA">
      <w:r>
        <w:t>You</w:t>
      </w:r>
      <w:r w:rsidRPr="002A375B">
        <w:t xml:space="preserve"> </w:t>
      </w:r>
      <w:r>
        <w:t>must</w:t>
      </w:r>
      <w:r w:rsidRPr="002A375B">
        <w:t xml:space="preserve"> also monitor any adaptive management responses every 3 months and report to </w:t>
      </w:r>
      <w:r w:rsidR="00391D69">
        <w:t xml:space="preserve">us any </w:t>
      </w:r>
      <w:r>
        <w:t xml:space="preserve">changes </w:t>
      </w:r>
      <w:r w:rsidR="00391D69">
        <w:t xml:space="preserve">that </w:t>
      </w:r>
      <w:r>
        <w:t xml:space="preserve">are made to the adaptive management approach </w:t>
      </w:r>
      <w:r w:rsidRPr="002A375B">
        <w:t xml:space="preserve">(unless a higher frequency reporting schedule is </w:t>
      </w:r>
      <w:r>
        <w:t>required</w:t>
      </w:r>
      <w:r w:rsidRPr="002A375B">
        <w:t>).  This report should follow the format of the annual compliance report, but with a focus on the implemented adaptive management response(s).</w:t>
      </w:r>
    </w:p>
    <w:p w14:paraId="7ADBD2A5" w14:textId="6484897C" w:rsidR="0051055E" w:rsidRDefault="0051055E" w:rsidP="0051055E">
      <w:pPr>
        <w:pStyle w:val="Caption"/>
        <w:spacing w:line="23" w:lineRule="atLeast"/>
      </w:pPr>
      <w:r>
        <w:t>Table B</w:t>
      </w:r>
      <w:r>
        <w:rPr>
          <w:noProof/>
        </w:rPr>
        <w:fldChar w:fldCharType="begin"/>
      </w:r>
      <w:r>
        <w:rPr>
          <w:noProof/>
        </w:rPr>
        <w:instrText xml:space="preserve"> SEQ Table \* ARABIC </w:instrText>
      </w:r>
      <w:r>
        <w:rPr>
          <w:noProof/>
        </w:rPr>
        <w:fldChar w:fldCharType="separate"/>
      </w:r>
      <w:r w:rsidR="00262883">
        <w:rPr>
          <w:noProof/>
        </w:rPr>
        <w:t>1</w:t>
      </w:r>
      <w:r>
        <w:rPr>
          <w:noProof/>
        </w:rPr>
        <w:fldChar w:fldCharType="end"/>
      </w:r>
      <w:r w:rsidRPr="00A25611">
        <w:rPr>
          <w:rFonts w:asciiTheme="minorHAnsi" w:hAnsiTheme="minorHAnsi" w:cstheme="minorHAnsi"/>
        </w:rPr>
        <w:t xml:space="preserve"> </w:t>
      </w:r>
      <w:r w:rsidRPr="002A375B">
        <w:rPr>
          <w:rFonts w:asciiTheme="minorHAnsi" w:hAnsiTheme="minorHAnsi" w:cstheme="minorHAnsi"/>
        </w:rPr>
        <w:t>BBMP reporting frequency</w:t>
      </w:r>
    </w:p>
    <w:tbl>
      <w:tblPr>
        <w:tblW w:w="8648" w:type="dxa"/>
        <w:jc w:val="center"/>
        <w:tblLayout w:type="fixed"/>
        <w:tblLook w:val="0420" w:firstRow="1" w:lastRow="0" w:firstColumn="0" w:lastColumn="0" w:noHBand="0" w:noVBand="1"/>
      </w:tblPr>
      <w:tblGrid>
        <w:gridCol w:w="4395"/>
        <w:gridCol w:w="4253"/>
      </w:tblGrid>
      <w:tr w:rsidR="0051055E" w:rsidRPr="00305FC2" w14:paraId="20B33DA4" w14:textId="77777777" w:rsidTr="000E33BD">
        <w:trPr>
          <w:cantSplit/>
          <w:tblHeader/>
          <w:jc w:val="center"/>
        </w:trPr>
        <w:tc>
          <w:tcPr>
            <w:tcW w:w="4395" w:type="dxa"/>
            <w:tcBorders>
              <w:top w:val="single" w:sz="8" w:space="0" w:color="000000"/>
              <w:bottom w:val="single" w:sz="4" w:space="0" w:color="auto"/>
            </w:tcBorders>
            <w:shd w:val="clear" w:color="auto" w:fill="D3D3D3"/>
            <w:tcMar>
              <w:top w:w="0" w:type="dxa"/>
              <w:left w:w="0" w:type="dxa"/>
              <w:bottom w:w="0" w:type="dxa"/>
              <w:right w:w="0" w:type="dxa"/>
            </w:tcMar>
            <w:vAlign w:val="center"/>
          </w:tcPr>
          <w:p w14:paraId="5E2D0232" w14:textId="77777777" w:rsidR="0051055E" w:rsidRPr="00305FC2" w:rsidRDefault="0051055E" w:rsidP="000E33BD">
            <w:pPr>
              <w:pStyle w:val="TableHeading"/>
              <w:spacing w:before="0" w:after="120" w:line="23" w:lineRule="atLeast"/>
              <w:rPr>
                <w:sz w:val="22"/>
                <w:lang w:val="en-GB"/>
              </w:rPr>
            </w:pPr>
            <w:r w:rsidRPr="00305FC2">
              <w:rPr>
                <w:sz w:val="22"/>
                <w:lang w:val="en-GB"/>
              </w:rPr>
              <w:t>Report</w:t>
            </w:r>
          </w:p>
        </w:tc>
        <w:tc>
          <w:tcPr>
            <w:tcW w:w="4253" w:type="dxa"/>
            <w:tcBorders>
              <w:top w:val="single" w:sz="8" w:space="0" w:color="000000"/>
              <w:left w:val="nil"/>
              <w:bottom w:val="single" w:sz="4" w:space="0" w:color="auto"/>
            </w:tcBorders>
            <w:shd w:val="clear" w:color="auto" w:fill="D3D3D3"/>
            <w:tcMar>
              <w:top w:w="0" w:type="dxa"/>
              <w:left w:w="0" w:type="dxa"/>
              <w:bottom w:w="0" w:type="dxa"/>
              <w:right w:w="0" w:type="dxa"/>
            </w:tcMar>
            <w:vAlign w:val="center"/>
          </w:tcPr>
          <w:p w14:paraId="7FBA148C" w14:textId="77777777" w:rsidR="0051055E" w:rsidRPr="00305FC2" w:rsidRDefault="0051055E" w:rsidP="000E33BD">
            <w:pPr>
              <w:pStyle w:val="TableHeading"/>
              <w:spacing w:before="0" w:after="120" w:line="23" w:lineRule="atLeast"/>
              <w:rPr>
                <w:sz w:val="22"/>
                <w:lang w:val="en-GB"/>
              </w:rPr>
            </w:pPr>
            <w:r w:rsidRPr="00305FC2">
              <w:rPr>
                <w:sz w:val="22"/>
                <w:lang w:val="en-GB"/>
              </w:rPr>
              <w:t>Frequency</w:t>
            </w:r>
          </w:p>
        </w:tc>
      </w:tr>
      <w:tr w:rsidR="0051055E" w:rsidRPr="00305FC2" w14:paraId="7E78030E" w14:textId="77777777" w:rsidTr="000E33BD">
        <w:trPr>
          <w:cantSplit/>
          <w:jc w:val="center"/>
        </w:trPr>
        <w:tc>
          <w:tcPr>
            <w:tcW w:w="4395" w:type="dxa"/>
            <w:tcBorders>
              <w:top w:val="single" w:sz="4" w:space="0" w:color="auto"/>
              <w:bottom w:val="single" w:sz="4" w:space="0" w:color="auto"/>
            </w:tcBorders>
            <w:shd w:val="clear" w:color="auto" w:fill="FFFFFF"/>
            <w:tcMar>
              <w:top w:w="0" w:type="dxa"/>
              <w:left w:w="0" w:type="dxa"/>
              <w:bottom w:w="0" w:type="dxa"/>
              <w:right w:w="0" w:type="dxa"/>
            </w:tcMar>
            <w:vAlign w:val="center"/>
          </w:tcPr>
          <w:p w14:paraId="17507CF2"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Annual compliance report</w:t>
            </w:r>
          </w:p>
        </w:tc>
        <w:tc>
          <w:tcPr>
            <w:tcW w:w="4253" w:type="dxa"/>
            <w:tcBorders>
              <w:top w:val="single" w:sz="4" w:space="0" w:color="auto"/>
              <w:left w:val="nil"/>
              <w:bottom w:val="single" w:sz="4" w:space="0" w:color="auto"/>
            </w:tcBorders>
            <w:shd w:val="clear" w:color="auto" w:fill="auto"/>
            <w:tcMar>
              <w:top w:w="0" w:type="dxa"/>
              <w:left w:w="0" w:type="dxa"/>
              <w:bottom w:w="0" w:type="dxa"/>
              <w:right w:w="0" w:type="dxa"/>
            </w:tcMar>
            <w:vAlign w:val="center"/>
          </w:tcPr>
          <w:p w14:paraId="05D60485"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12 months</w:t>
            </w:r>
          </w:p>
        </w:tc>
      </w:tr>
      <w:tr w:rsidR="0051055E" w:rsidRPr="00305FC2" w14:paraId="6156EDDF" w14:textId="77777777" w:rsidTr="000E33BD">
        <w:trPr>
          <w:cantSplit/>
          <w:jc w:val="center"/>
        </w:trPr>
        <w:tc>
          <w:tcPr>
            <w:tcW w:w="4395" w:type="dxa"/>
            <w:tcBorders>
              <w:top w:val="single" w:sz="4" w:space="0" w:color="auto"/>
              <w:bottom w:val="single" w:sz="4" w:space="0" w:color="auto"/>
            </w:tcBorders>
            <w:shd w:val="clear" w:color="auto" w:fill="FFFFFF"/>
            <w:tcMar>
              <w:top w:w="0" w:type="dxa"/>
              <w:left w:w="0" w:type="dxa"/>
              <w:bottom w:w="0" w:type="dxa"/>
              <w:right w:w="0" w:type="dxa"/>
            </w:tcMar>
            <w:vAlign w:val="center"/>
          </w:tcPr>
          <w:p w14:paraId="5D1A3EBF"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Summary of adaptive management response (if changes made to approach)</w:t>
            </w:r>
          </w:p>
        </w:tc>
        <w:tc>
          <w:tcPr>
            <w:tcW w:w="4253" w:type="dxa"/>
            <w:tcBorders>
              <w:top w:val="single" w:sz="4" w:space="0" w:color="auto"/>
              <w:left w:val="nil"/>
              <w:bottom w:val="single" w:sz="4" w:space="0" w:color="auto"/>
            </w:tcBorders>
            <w:shd w:val="clear" w:color="auto" w:fill="auto"/>
            <w:tcMar>
              <w:top w:w="0" w:type="dxa"/>
              <w:left w:w="0" w:type="dxa"/>
              <w:bottom w:w="0" w:type="dxa"/>
              <w:right w:w="0" w:type="dxa"/>
            </w:tcMar>
            <w:vAlign w:val="center"/>
          </w:tcPr>
          <w:p w14:paraId="52E61F98"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3 months</w:t>
            </w:r>
          </w:p>
        </w:tc>
      </w:tr>
      <w:tr w:rsidR="0051055E" w:rsidRPr="00305FC2" w14:paraId="7B757274" w14:textId="77777777" w:rsidTr="000E33BD">
        <w:trPr>
          <w:cantSplit/>
          <w:jc w:val="center"/>
        </w:trPr>
        <w:tc>
          <w:tcPr>
            <w:tcW w:w="4395" w:type="dxa"/>
            <w:tcBorders>
              <w:top w:val="single" w:sz="4" w:space="0" w:color="auto"/>
              <w:bottom w:val="single" w:sz="4" w:space="0" w:color="auto"/>
            </w:tcBorders>
            <w:shd w:val="clear" w:color="auto" w:fill="FFFFFF"/>
            <w:tcMar>
              <w:top w:w="0" w:type="dxa"/>
              <w:left w:w="0" w:type="dxa"/>
              <w:bottom w:w="0" w:type="dxa"/>
              <w:right w:w="0" w:type="dxa"/>
            </w:tcMar>
            <w:vAlign w:val="center"/>
          </w:tcPr>
          <w:p w14:paraId="5EF0742E"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Investigation of impact relating to a specific trigger level being reached/exceeded</w:t>
            </w:r>
          </w:p>
        </w:tc>
        <w:tc>
          <w:tcPr>
            <w:tcW w:w="4253" w:type="dxa"/>
            <w:tcBorders>
              <w:top w:val="single" w:sz="4" w:space="0" w:color="auto"/>
              <w:left w:val="nil"/>
              <w:bottom w:val="single" w:sz="4" w:space="0" w:color="auto"/>
            </w:tcBorders>
            <w:shd w:val="clear" w:color="auto" w:fill="auto"/>
            <w:tcMar>
              <w:top w:w="0" w:type="dxa"/>
              <w:left w:w="0" w:type="dxa"/>
              <w:bottom w:w="0" w:type="dxa"/>
              <w:right w:w="0" w:type="dxa"/>
            </w:tcMar>
            <w:vAlign w:val="center"/>
          </w:tcPr>
          <w:p w14:paraId="49A5DF54"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Within 20 business days</w:t>
            </w:r>
          </w:p>
        </w:tc>
      </w:tr>
      <w:tr w:rsidR="0051055E" w:rsidRPr="00305FC2" w14:paraId="320A91B0" w14:textId="77777777" w:rsidTr="000E33BD">
        <w:trPr>
          <w:cantSplit/>
          <w:jc w:val="center"/>
        </w:trPr>
        <w:tc>
          <w:tcPr>
            <w:tcW w:w="4395" w:type="dxa"/>
            <w:tcBorders>
              <w:top w:val="single" w:sz="4" w:space="0" w:color="auto"/>
              <w:bottom w:val="single" w:sz="4" w:space="0" w:color="auto"/>
            </w:tcBorders>
            <w:shd w:val="clear" w:color="auto" w:fill="FFFFFF"/>
            <w:tcMar>
              <w:top w:w="0" w:type="dxa"/>
              <w:left w:w="0" w:type="dxa"/>
              <w:bottom w:w="0" w:type="dxa"/>
              <w:right w:w="0" w:type="dxa"/>
            </w:tcMar>
            <w:vAlign w:val="center"/>
          </w:tcPr>
          <w:p w14:paraId="63B4BD48"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Trigger level reached or exceeded</w:t>
            </w:r>
          </w:p>
        </w:tc>
        <w:tc>
          <w:tcPr>
            <w:tcW w:w="4253" w:type="dxa"/>
            <w:tcBorders>
              <w:top w:val="single" w:sz="4" w:space="0" w:color="auto"/>
              <w:left w:val="nil"/>
              <w:bottom w:val="single" w:sz="4" w:space="0" w:color="auto"/>
            </w:tcBorders>
            <w:shd w:val="clear" w:color="auto" w:fill="auto"/>
            <w:tcMar>
              <w:top w:w="0" w:type="dxa"/>
              <w:left w:w="0" w:type="dxa"/>
              <w:bottom w:w="0" w:type="dxa"/>
              <w:right w:w="0" w:type="dxa"/>
            </w:tcMar>
            <w:vAlign w:val="center"/>
          </w:tcPr>
          <w:p w14:paraId="27CE57C9"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Within 2 business days</w:t>
            </w:r>
          </w:p>
        </w:tc>
      </w:tr>
      <w:tr w:rsidR="0051055E" w:rsidRPr="00305FC2" w14:paraId="6294E904" w14:textId="77777777" w:rsidTr="000E33BD">
        <w:trPr>
          <w:cantSplit/>
          <w:jc w:val="center"/>
        </w:trPr>
        <w:tc>
          <w:tcPr>
            <w:tcW w:w="4395" w:type="dxa"/>
            <w:tcBorders>
              <w:top w:val="single" w:sz="4" w:space="0" w:color="auto"/>
              <w:bottom w:val="single" w:sz="4" w:space="0" w:color="auto"/>
            </w:tcBorders>
            <w:shd w:val="clear" w:color="auto" w:fill="FFFFFF"/>
            <w:tcMar>
              <w:top w:w="0" w:type="dxa"/>
              <w:left w:w="0" w:type="dxa"/>
              <w:bottom w:w="0" w:type="dxa"/>
              <w:right w:w="0" w:type="dxa"/>
            </w:tcMar>
            <w:vAlign w:val="center"/>
          </w:tcPr>
          <w:p w14:paraId="5A83D458"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Contravention to conditions for approval</w:t>
            </w:r>
          </w:p>
        </w:tc>
        <w:tc>
          <w:tcPr>
            <w:tcW w:w="4253" w:type="dxa"/>
            <w:tcBorders>
              <w:top w:val="single" w:sz="4" w:space="0" w:color="auto"/>
              <w:left w:val="nil"/>
              <w:bottom w:val="single" w:sz="4" w:space="0" w:color="auto"/>
            </w:tcBorders>
            <w:shd w:val="clear" w:color="auto" w:fill="auto"/>
            <w:tcMar>
              <w:top w:w="0" w:type="dxa"/>
              <w:left w:w="0" w:type="dxa"/>
              <w:bottom w:w="0" w:type="dxa"/>
              <w:right w:w="0" w:type="dxa"/>
            </w:tcMar>
            <w:vAlign w:val="center"/>
          </w:tcPr>
          <w:p w14:paraId="0E7611C8" w14:textId="77777777" w:rsidR="0051055E" w:rsidRPr="00305FC2" w:rsidRDefault="0051055E" w:rsidP="000E33BD">
            <w:pPr>
              <w:pStyle w:val="TableText"/>
              <w:spacing w:before="0" w:after="120" w:line="23" w:lineRule="atLeast"/>
              <w:rPr>
                <w:rFonts w:cstheme="minorHAnsi"/>
                <w:sz w:val="22"/>
                <w:lang w:val="en-GB"/>
              </w:rPr>
            </w:pPr>
            <w:r w:rsidRPr="00305FC2">
              <w:rPr>
                <w:rFonts w:cstheme="minorHAnsi"/>
                <w:sz w:val="22"/>
                <w:lang w:val="en-GB"/>
              </w:rPr>
              <w:t xml:space="preserve">Within 2 business days </w:t>
            </w:r>
          </w:p>
        </w:tc>
      </w:tr>
    </w:tbl>
    <w:p w14:paraId="05BC239C" w14:textId="77777777" w:rsidR="0051055E" w:rsidRDefault="0051055E" w:rsidP="0051055E">
      <w:pPr>
        <w:spacing w:after="120" w:line="23" w:lineRule="atLeast"/>
        <w:rPr>
          <w:rFonts w:cstheme="minorHAnsi"/>
        </w:rPr>
      </w:pPr>
    </w:p>
    <w:p w14:paraId="1DAED364" w14:textId="77777777" w:rsidR="0051055E" w:rsidRPr="00F40AA0" w:rsidRDefault="0051055E" w:rsidP="00365E35">
      <w:pPr>
        <w:pStyle w:val="Heading3"/>
        <w:rPr>
          <w:rFonts w:cstheme="minorHAnsi"/>
        </w:rPr>
      </w:pPr>
      <w:bookmarkStart w:id="77" w:name="_Toc165619629"/>
      <w:r w:rsidRPr="00A90DB8">
        <w:t>Reporting</w:t>
      </w:r>
      <w:r w:rsidRPr="00F40AA0">
        <w:rPr>
          <w:rFonts w:cstheme="minorHAnsi"/>
        </w:rPr>
        <w:t xml:space="preserve"> metrics</w:t>
      </w:r>
      <w:bookmarkEnd w:id="77"/>
    </w:p>
    <w:p w14:paraId="56F07440" w14:textId="2C1464D5" w:rsidR="0051055E" w:rsidRDefault="0051055E" w:rsidP="0051055E">
      <w:pPr>
        <w:spacing w:after="120" w:line="23" w:lineRule="atLeast"/>
      </w:pPr>
      <w:r>
        <w:t xml:space="preserve">The approved BBMP will require you to provide ongoing reporting of site-specific and species-specific information to </w:t>
      </w:r>
      <w:r w:rsidR="007B2AC3">
        <w:t>us</w:t>
      </w:r>
      <w:r>
        <w:t>. Examples of required metrics include:</w:t>
      </w:r>
    </w:p>
    <w:p w14:paraId="61A89BAE" w14:textId="77777777" w:rsidR="0051055E" w:rsidRPr="00BC370D" w:rsidRDefault="0051055E" w:rsidP="0051055E">
      <w:pPr>
        <w:pStyle w:val="ListBullet"/>
        <w:numPr>
          <w:ilvl w:val="0"/>
          <w:numId w:val="1"/>
        </w:numPr>
        <w:tabs>
          <w:tab w:val="clear" w:pos="360"/>
        </w:tabs>
        <w:spacing w:before="0" w:line="23" w:lineRule="atLeast"/>
      </w:pPr>
      <w:r>
        <w:t>A</w:t>
      </w:r>
      <w:r w:rsidRPr="00BC370D">
        <w:t>nnual turbine strike reports comprising:</w:t>
      </w:r>
    </w:p>
    <w:p w14:paraId="1C6959A6" w14:textId="77777777" w:rsidR="0051055E" w:rsidRPr="00BC370D" w:rsidRDefault="0051055E" w:rsidP="0051055E">
      <w:pPr>
        <w:pStyle w:val="ListBullet2"/>
        <w:numPr>
          <w:ilvl w:val="1"/>
          <w:numId w:val="73"/>
        </w:numPr>
        <w:spacing w:before="0" w:line="23" w:lineRule="atLeast"/>
        <w:contextualSpacing w:val="0"/>
      </w:pPr>
      <w:r w:rsidRPr="00BC370D">
        <w:t>raw strike data and strike notifications</w:t>
      </w:r>
    </w:p>
    <w:p w14:paraId="10A0FD50" w14:textId="77777777" w:rsidR="0051055E" w:rsidRPr="00BC370D" w:rsidRDefault="0051055E" w:rsidP="0051055E">
      <w:pPr>
        <w:pStyle w:val="ListBullet2"/>
        <w:numPr>
          <w:ilvl w:val="1"/>
          <w:numId w:val="73"/>
        </w:numPr>
        <w:spacing w:before="0" w:line="23" w:lineRule="atLeast"/>
        <w:contextualSpacing w:val="0"/>
      </w:pPr>
      <w:r w:rsidRPr="00BC370D">
        <w:t>survey methodologies</w:t>
      </w:r>
    </w:p>
    <w:p w14:paraId="0B22AEE5" w14:textId="77777777" w:rsidR="0051055E" w:rsidRPr="00BC370D" w:rsidRDefault="0051055E" w:rsidP="0051055E">
      <w:pPr>
        <w:pStyle w:val="ListBullet"/>
        <w:numPr>
          <w:ilvl w:val="0"/>
          <w:numId w:val="1"/>
        </w:numPr>
        <w:tabs>
          <w:tab w:val="clear" w:pos="360"/>
        </w:tabs>
        <w:spacing w:before="0" w:line="23" w:lineRule="atLeast"/>
      </w:pPr>
      <w:r>
        <w:t>R</w:t>
      </w:r>
      <w:r w:rsidRPr="00BC370D">
        <w:t xml:space="preserve">esults of </w:t>
      </w:r>
      <w:r>
        <w:t xml:space="preserve">searcher efficiency and carcass </w:t>
      </w:r>
      <w:r w:rsidRPr="00BC370D">
        <w:t>persistence trials</w:t>
      </w:r>
      <w:r>
        <w:t xml:space="preserve">, including: </w:t>
      </w:r>
    </w:p>
    <w:p w14:paraId="4C9C4FF2" w14:textId="77777777" w:rsidR="0051055E" w:rsidRPr="00BC370D" w:rsidRDefault="0051055E" w:rsidP="0051055E">
      <w:pPr>
        <w:pStyle w:val="ListBullet2"/>
        <w:numPr>
          <w:ilvl w:val="1"/>
          <w:numId w:val="73"/>
        </w:numPr>
        <w:spacing w:before="0" w:line="23" w:lineRule="atLeast"/>
        <w:contextualSpacing w:val="0"/>
      </w:pPr>
      <w:r w:rsidRPr="00BC370D">
        <w:t>environmental/meteorological conditions</w:t>
      </w:r>
    </w:p>
    <w:p w14:paraId="23B3DF11" w14:textId="77777777" w:rsidR="0051055E" w:rsidRDefault="0051055E" w:rsidP="0051055E">
      <w:pPr>
        <w:pStyle w:val="ListBullet2"/>
        <w:numPr>
          <w:ilvl w:val="1"/>
          <w:numId w:val="73"/>
        </w:numPr>
        <w:spacing w:before="0" w:line="23" w:lineRule="atLeast"/>
        <w:contextualSpacing w:val="0"/>
      </w:pPr>
      <w:r w:rsidRPr="00BC370D">
        <w:t>associated statistical analysis</w:t>
      </w:r>
    </w:p>
    <w:p w14:paraId="46815515" w14:textId="77777777" w:rsidR="0051055E" w:rsidRDefault="0051055E" w:rsidP="0051055E">
      <w:pPr>
        <w:pStyle w:val="ListBullet"/>
        <w:numPr>
          <w:ilvl w:val="0"/>
          <w:numId w:val="1"/>
        </w:numPr>
        <w:tabs>
          <w:tab w:val="clear" w:pos="360"/>
        </w:tabs>
        <w:spacing w:before="0" w:line="23" w:lineRule="atLeast"/>
      </w:pPr>
      <w:r w:rsidRPr="00280D22">
        <w:t>estimations of annual mortality rate for each relevant species, comprising</w:t>
      </w:r>
      <w:r>
        <w:t xml:space="preserve"> supporting evidence from case studies of listed species carcass size classes</w:t>
      </w:r>
    </w:p>
    <w:p w14:paraId="6AA9F286" w14:textId="77777777" w:rsidR="0051055E" w:rsidRDefault="0051055E" w:rsidP="0051055E">
      <w:pPr>
        <w:pStyle w:val="ListBullet"/>
        <w:numPr>
          <w:ilvl w:val="0"/>
          <w:numId w:val="1"/>
        </w:numPr>
        <w:tabs>
          <w:tab w:val="clear" w:pos="360"/>
        </w:tabs>
        <w:spacing w:before="0" w:line="23" w:lineRule="atLeast"/>
      </w:pPr>
      <w:r>
        <w:t>estimations of annual mortality rate per turbine</w:t>
      </w:r>
    </w:p>
    <w:p w14:paraId="14C9EE1A" w14:textId="77777777" w:rsidR="0051055E" w:rsidRDefault="0051055E" w:rsidP="0051055E">
      <w:pPr>
        <w:pStyle w:val="ListBullet"/>
        <w:numPr>
          <w:ilvl w:val="0"/>
          <w:numId w:val="1"/>
        </w:numPr>
        <w:tabs>
          <w:tab w:val="clear" w:pos="360"/>
        </w:tabs>
        <w:spacing w:before="0" w:line="23" w:lineRule="atLeast"/>
      </w:pPr>
      <w:r>
        <w:t>results of BACI-impact analysis to detect if species are being displaced</w:t>
      </w:r>
    </w:p>
    <w:p w14:paraId="21C012BF" w14:textId="77777777" w:rsidR="0051055E" w:rsidRDefault="0051055E" w:rsidP="0051055E">
      <w:pPr>
        <w:pStyle w:val="ListBullet"/>
        <w:numPr>
          <w:ilvl w:val="0"/>
          <w:numId w:val="1"/>
        </w:numPr>
        <w:tabs>
          <w:tab w:val="clear" w:pos="360"/>
        </w:tabs>
        <w:spacing w:before="0" w:line="23" w:lineRule="atLeast"/>
      </w:pPr>
      <w:r>
        <w:t>collision monitoring protocol and survey effort.</w:t>
      </w:r>
    </w:p>
    <w:p w14:paraId="609BDECF" w14:textId="77777777" w:rsidR="0051055E" w:rsidRPr="00365E35" w:rsidRDefault="0051055E" w:rsidP="00365E35">
      <w:pPr>
        <w:pStyle w:val="Heading2"/>
      </w:pPr>
      <w:bookmarkStart w:id="78" w:name="_Offsets"/>
      <w:bookmarkStart w:id="79" w:name="_Toc158822353"/>
      <w:bookmarkStart w:id="80" w:name="_Toc165619630"/>
      <w:bookmarkEnd w:id="78"/>
      <w:r w:rsidRPr="00365E35">
        <w:lastRenderedPageBreak/>
        <w:t>Offsets</w:t>
      </w:r>
      <w:bookmarkEnd w:id="79"/>
      <w:bookmarkEnd w:id="80"/>
    </w:p>
    <w:p w14:paraId="56BF9898" w14:textId="00503F4D" w:rsidR="0051055E" w:rsidRDefault="0051055E" w:rsidP="007470AA">
      <w:r>
        <w:t>The primary approach for managing impacts should focus on avoidance of species habitat, and then mitigations to further reduce the risk of harm. These are the approaches that are considered at the initial referral stage of the project under the EPBC Act</w:t>
      </w:r>
      <w:r w:rsidR="00D91795">
        <w:t>.</w:t>
      </w:r>
      <w:r>
        <w:t xml:space="preserve"> </w:t>
      </w:r>
      <w:r w:rsidR="00D91795">
        <w:t>We</w:t>
      </w:r>
      <w:r>
        <w:t xml:space="preserve"> provide a range of free online resources to support </w:t>
      </w:r>
      <w:r w:rsidR="00D91795">
        <w:t xml:space="preserve">your </w:t>
      </w:r>
      <w:r>
        <w:t>project planning. Eliminating impacts entirely is often not possible, and if there is a residual (remaining) environmental impact once all avoidance and mitigation strategies have been exhausted, you may need to secure an offset that makes up for unavoidable impacts.  Offsets cannot be considered at the initial referral stage and securing these prior to the initial submission is not required and not recommended</w:t>
      </w:r>
      <w:r w:rsidR="00F320A3">
        <w:t>.</w:t>
      </w:r>
    </w:p>
    <w:p w14:paraId="0F4DE08E" w14:textId="77777777" w:rsidR="0051055E" w:rsidRPr="00330FB0" w:rsidRDefault="0051055E" w:rsidP="007470AA">
      <w:pPr>
        <w:rPr>
          <w:rFonts w:cstheme="minorHAnsi"/>
        </w:rPr>
      </w:pPr>
      <w:r>
        <w:t xml:space="preserve">Environmental offsetting compensates for residual significant impacts on protected species in accordance with the </w:t>
      </w:r>
      <w:hyperlink r:id="rId69" w:history="1">
        <w:r w:rsidRPr="0013471B">
          <w:rPr>
            <w:rStyle w:val="Hyperlink"/>
          </w:rPr>
          <w:t>EPBC Act Environmental Offsets Policy</w:t>
        </w:r>
      </w:hyperlink>
      <w:r>
        <w:t xml:space="preserve">. The Offsets Policy includes information about suitable and unsuitable offsets. Offsets are to be considered as a last resort after all measures to avoid and mitigate impacts on protected matters have been taken and you should only consider offsetting once those measures have been taken. </w:t>
      </w:r>
      <w:r w:rsidRPr="00330FB0">
        <w:rPr>
          <w:rFonts w:cstheme="minorHAnsi"/>
          <w:b/>
          <w:bCs/>
        </w:rPr>
        <w:t xml:space="preserve">However, if the impacts that remain are still unacceptable, offsets cannot make those residual impacts acceptable. </w:t>
      </w:r>
    </w:p>
    <w:p w14:paraId="39AC5930" w14:textId="77777777" w:rsidR="0051055E" w:rsidRDefault="0051055E" w:rsidP="007470AA">
      <w:r>
        <w:t xml:space="preserve">Considering the information provided in your BBMP and any other relevant management plans, you should provide examples of offsets that could be implemented if adaptive management responses and mitigation measures fail to adequately reduce impacts on relevant protected species. The Offset Policy requires the offset to last as long as the impact. In the case of direct, land-based offsets this may mean </w:t>
      </w:r>
      <w:r w:rsidRPr="00770BB0">
        <w:t>secur</w:t>
      </w:r>
      <w:r>
        <w:t>ing and managing the site for at least the duration of the impact and can</w:t>
      </w:r>
      <w:r w:rsidRPr="00770BB0">
        <w:t xml:space="preserve"> mean in perpetuity</w:t>
      </w:r>
      <w:r>
        <w:t>.</w:t>
      </w:r>
    </w:p>
    <w:p w14:paraId="23E669B8" w14:textId="77777777" w:rsidR="0051055E" w:rsidRPr="00330FB0" w:rsidRDefault="00000000" w:rsidP="0051055E">
      <w:pPr>
        <w:pStyle w:val="ListParagraph"/>
        <w:spacing w:after="120" w:line="23" w:lineRule="atLeast"/>
        <w:ind w:left="0"/>
        <w:rPr>
          <w:rFonts w:cstheme="minorHAnsi"/>
        </w:rPr>
      </w:pPr>
      <w:hyperlink r:id="rId70" w:history="1">
        <w:r w:rsidR="0051055E" w:rsidRPr="00330FB0">
          <w:rPr>
            <w:rStyle w:val="Hyperlink"/>
            <w:rFonts w:cstheme="minorHAnsi"/>
          </w:rPr>
          <w:t>Learn more</w:t>
        </w:r>
      </w:hyperlink>
      <w:r w:rsidR="0051055E" w:rsidRPr="00330FB0">
        <w:rPr>
          <w:rFonts w:cstheme="minorHAnsi"/>
        </w:rPr>
        <w:t xml:space="preserve"> about environmental offsets.</w:t>
      </w:r>
    </w:p>
    <w:p w14:paraId="5972852B" w14:textId="77777777" w:rsidR="0051055E" w:rsidRPr="00365E35" w:rsidRDefault="0051055E" w:rsidP="00365E35">
      <w:pPr>
        <w:pStyle w:val="Heading2"/>
      </w:pPr>
      <w:bookmarkStart w:id="81" w:name="_Toc158822354"/>
      <w:bookmarkStart w:id="82" w:name="_Toc165619631"/>
      <w:r w:rsidRPr="00365E35">
        <w:t>Post-Approval requirements</w:t>
      </w:r>
      <w:bookmarkEnd w:id="81"/>
      <w:bookmarkEnd w:id="82"/>
    </w:p>
    <w:p w14:paraId="196BADD9" w14:textId="77777777" w:rsidR="0051055E" w:rsidRPr="00365E35" w:rsidRDefault="0051055E" w:rsidP="00365E35">
      <w:pPr>
        <w:pStyle w:val="Heading3"/>
      </w:pPr>
      <w:bookmarkStart w:id="83" w:name="_Toc158822355"/>
      <w:bookmarkStart w:id="84" w:name="_Toc165619632"/>
      <w:r w:rsidRPr="00365E35">
        <w:t>Conditions of approval</w:t>
      </w:r>
      <w:bookmarkEnd w:id="83"/>
      <w:bookmarkEnd w:id="84"/>
    </w:p>
    <w:p w14:paraId="52F90E89" w14:textId="77777777" w:rsidR="0051055E" w:rsidRDefault="0051055E" w:rsidP="007470AA">
      <w:r>
        <w:t xml:space="preserve">If your proposed wind farm is approved, the Minister can </w:t>
      </w:r>
      <w:r w:rsidRPr="00957CDA">
        <w:t>impose conditions of approval</w:t>
      </w:r>
      <w:r>
        <w:t>, and you are required to comply with these conditions. This could include submitting any conditioned action management plan, such as a BBMP, for approval by the Minister and complying with any commitments in the approved plan, as well as complying with administrative conditions of approval such as satisfying annual compliance and other reporting obligations.</w:t>
      </w:r>
    </w:p>
    <w:p w14:paraId="37AF7A28" w14:textId="77777777" w:rsidR="0051055E" w:rsidRDefault="0051055E" w:rsidP="00DE7C4F">
      <w:r w:rsidRPr="00570A18">
        <w:t>You can utilise the draft BBMP developed during the assessment and approval phase;</w:t>
      </w:r>
      <w:r>
        <w:t xml:space="preserve"> </w:t>
      </w:r>
      <w:r w:rsidRPr="00570A18">
        <w:t>however, this BBMP will need to meet conditions of your approval. It is likely the BBMP will require surveys to monitor the action, including long-term monitoring, and considerations for developing these surveys are outlined below.</w:t>
      </w:r>
    </w:p>
    <w:p w14:paraId="61EE28F2" w14:textId="77777777" w:rsidR="0051055E" w:rsidRDefault="0051055E" w:rsidP="007470AA">
      <w:r>
        <w:t xml:space="preserve">If you breach any conditions of approval, you may face civil or criminal penalties; visit </w:t>
      </w:r>
      <w:hyperlink r:id="rId71" w:history="1">
        <w:r w:rsidRPr="00542B5E">
          <w:rPr>
            <w:rStyle w:val="Hyperlink"/>
          </w:rPr>
          <w:t>Compliance and enforcement</w:t>
        </w:r>
      </w:hyperlink>
      <w:r>
        <w:t xml:space="preserve"> to find out more about your responsibilities as an approval holder.</w:t>
      </w:r>
    </w:p>
    <w:p w14:paraId="08A5B2A5" w14:textId="77777777" w:rsidR="0051055E" w:rsidRPr="00365E35" w:rsidRDefault="0051055E" w:rsidP="00365E35">
      <w:pPr>
        <w:pStyle w:val="Heading3"/>
      </w:pPr>
      <w:bookmarkStart w:id="85" w:name="_Toc158822356"/>
      <w:bookmarkStart w:id="86" w:name="_Toc165619633"/>
      <w:r w:rsidRPr="00365E35">
        <w:lastRenderedPageBreak/>
        <w:t>Long-term site utilisation surveys</w:t>
      </w:r>
      <w:bookmarkEnd w:id="85"/>
      <w:bookmarkEnd w:id="86"/>
    </w:p>
    <w:p w14:paraId="57C3188A" w14:textId="77777777" w:rsidR="0051055E" w:rsidRDefault="0051055E" w:rsidP="007470AA">
      <w:r>
        <w:t>To detect potential long-term changes to species’ utilisation of the project site and its surrounds as a result of a wind farm’s operation, you must develop a long-term site utilisation survey program, prepared by a suitably qualified expert. The program must, at a minimum:</w:t>
      </w:r>
    </w:p>
    <w:p w14:paraId="7291539A" w14:textId="77777777" w:rsidR="0051055E" w:rsidRDefault="0051055E" w:rsidP="0051055E">
      <w:pPr>
        <w:pStyle w:val="ListBullet"/>
        <w:numPr>
          <w:ilvl w:val="0"/>
          <w:numId w:val="74"/>
        </w:numPr>
        <w:spacing w:line="23" w:lineRule="atLeast"/>
      </w:pPr>
      <w:r>
        <w:t>be designed to ensure that species’ behavioural responses can be detected, including avoidance of turbines, response to any habitat fragmentation, and changes to the wind farm site utilisation</w:t>
      </w:r>
    </w:p>
    <w:p w14:paraId="4C41233F" w14:textId="77777777" w:rsidR="0051055E" w:rsidRDefault="0051055E" w:rsidP="0051055E">
      <w:pPr>
        <w:pStyle w:val="ListBullet"/>
        <w:numPr>
          <w:ilvl w:val="0"/>
          <w:numId w:val="74"/>
        </w:numPr>
        <w:spacing w:line="23" w:lineRule="atLeast"/>
      </w:pPr>
      <w:r>
        <w:t>be designed to support a BACI monitoring framework</w:t>
      </w:r>
    </w:p>
    <w:p w14:paraId="79F1FBBA" w14:textId="77777777" w:rsidR="0051055E" w:rsidRDefault="0051055E" w:rsidP="0051055E">
      <w:pPr>
        <w:pStyle w:val="ListBullet"/>
        <w:numPr>
          <w:ilvl w:val="0"/>
          <w:numId w:val="74"/>
        </w:numPr>
        <w:spacing w:line="23" w:lineRule="atLeast"/>
      </w:pPr>
      <w:r>
        <w:t xml:space="preserve">include site utilisation survey methodologies, and proposed timings, which are consistent with and informed by the results of the pre-commissioning site utilisation survey methodologies previously used </w:t>
      </w:r>
    </w:p>
    <w:p w14:paraId="53531896" w14:textId="77777777" w:rsidR="0051055E" w:rsidRDefault="0051055E" w:rsidP="0051055E">
      <w:pPr>
        <w:pStyle w:val="ListBullet"/>
        <w:numPr>
          <w:ilvl w:val="0"/>
          <w:numId w:val="74"/>
        </w:numPr>
        <w:spacing w:line="23" w:lineRule="atLeast"/>
      </w:pPr>
      <w:r>
        <w:t>specify measurable performance targets and trigger levels against which adaptive mitigation and management measures, and corrective actions are informed, to ensure environmental outcomes will be achieved and impacts are minimised to the greatest extent reasonably possible.</w:t>
      </w:r>
    </w:p>
    <w:p w14:paraId="35E322D0" w14:textId="77777777" w:rsidR="0051055E" w:rsidRPr="00365E35" w:rsidRDefault="0051055E" w:rsidP="00365E35">
      <w:pPr>
        <w:pStyle w:val="Heading2"/>
      </w:pPr>
      <w:bookmarkStart w:id="87" w:name="_Decommissioning"/>
      <w:bookmarkStart w:id="88" w:name="_Toc158822357"/>
      <w:bookmarkStart w:id="89" w:name="_Toc165619634"/>
      <w:bookmarkEnd w:id="87"/>
      <w:r w:rsidRPr="00365E35">
        <w:t>Decommissioning</w:t>
      </w:r>
      <w:bookmarkEnd w:id="88"/>
      <w:bookmarkEnd w:id="89"/>
    </w:p>
    <w:p w14:paraId="65BB43C0" w14:textId="3B30E451" w:rsidR="0051055E" w:rsidRDefault="0051055E" w:rsidP="007470AA">
      <w:pPr>
        <w:rPr>
          <w:lang w:eastAsia="ja-JP"/>
        </w:rPr>
      </w:pPr>
      <w:r>
        <w:t xml:space="preserve">When making decisions under the EPBC Act, </w:t>
      </w:r>
      <w:r w:rsidR="00DD6D97">
        <w:t>we</w:t>
      </w:r>
      <w:r>
        <w:t xml:space="preserve"> require certainty regarding impacts of wind farm projects on protected matters over the lifetime of the project. However, g</w:t>
      </w:r>
      <w:r w:rsidRPr="00D66352">
        <w:rPr>
          <w:lang w:eastAsia="ja-JP"/>
        </w:rPr>
        <w:t xml:space="preserve">iven the </w:t>
      </w:r>
      <w:r>
        <w:rPr>
          <w:lang w:eastAsia="ja-JP"/>
        </w:rPr>
        <w:t>average life of a wind farm is</w:t>
      </w:r>
      <w:r w:rsidRPr="00D66352">
        <w:rPr>
          <w:lang w:eastAsia="ja-JP"/>
        </w:rPr>
        <w:t xml:space="preserve"> 20 to 40 years,</w:t>
      </w:r>
      <w:r>
        <w:rPr>
          <w:lang w:eastAsia="ja-JP"/>
        </w:rPr>
        <w:t xml:space="preserve"> </w:t>
      </w:r>
      <w:r w:rsidR="00630A30">
        <w:rPr>
          <w:lang w:eastAsia="ja-JP"/>
        </w:rPr>
        <w:t xml:space="preserve">we </w:t>
      </w:r>
      <w:r>
        <w:rPr>
          <w:lang w:eastAsia="ja-JP"/>
        </w:rPr>
        <w:t xml:space="preserve">acknowledge there will be a high level of uncertainty when assessing the feasibility to decommission or redevelop (repower) the project site. </w:t>
      </w:r>
    </w:p>
    <w:p w14:paraId="5C2313CF" w14:textId="77777777" w:rsidR="0051055E" w:rsidRDefault="0051055E" w:rsidP="007470AA">
      <w:pPr>
        <w:rPr>
          <w:lang w:eastAsia="ja-JP"/>
        </w:rPr>
      </w:pPr>
      <w:r>
        <w:rPr>
          <w:lang w:eastAsia="ja-JP"/>
        </w:rPr>
        <w:t xml:space="preserve">When referring your wind farm proposal (and during its assessment, if relevant) you will need to address decommissioning and what you propose will happen at the end of your wind farm’s life. </w:t>
      </w:r>
    </w:p>
    <w:p w14:paraId="48BBDE17" w14:textId="77777777" w:rsidR="0051055E" w:rsidRDefault="0051055E" w:rsidP="007470AA">
      <w:pPr>
        <w:rPr>
          <w:lang w:eastAsia="ja-JP"/>
        </w:rPr>
      </w:pPr>
      <w:r>
        <w:rPr>
          <w:lang w:eastAsia="ja-JP"/>
        </w:rPr>
        <w:t xml:space="preserve">We recommend that you consider (but not be limited to): </w:t>
      </w:r>
    </w:p>
    <w:p w14:paraId="6A43F5CA" w14:textId="77777777" w:rsidR="0051055E" w:rsidRDefault="0051055E" w:rsidP="0051055E">
      <w:pPr>
        <w:pStyle w:val="ListParagraph"/>
        <w:numPr>
          <w:ilvl w:val="0"/>
          <w:numId w:val="51"/>
        </w:numPr>
        <w:spacing w:after="120" w:line="23" w:lineRule="atLeast"/>
        <w:rPr>
          <w:lang w:eastAsia="ja-JP"/>
        </w:rPr>
      </w:pPr>
      <w:r>
        <w:rPr>
          <w:lang w:eastAsia="ja-JP"/>
        </w:rPr>
        <w:t xml:space="preserve">potential impacts on </w:t>
      </w:r>
      <w:r>
        <w:rPr>
          <w:rFonts w:eastAsia="Times New Roman"/>
        </w:rPr>
        <w:t>protected matters</w:t>
      </w:r>
      <w:r>
        <w:rPr>
          <w:lang w:eastAsia="ja-JP"/>
        </w:rPr>
        <w:t>, for example from noise and clearing remediated land</w:t>
      </w:r>
    </w:p>
    <w:p w14:paraId="4C3933A1" w14:textId="77777777" w:rsidR="0051055E" w:rsidRDefault="0051055E" w:rsidP="0051055E">
      <w:pPr>
        <w:pStyle w:val="ListParagraph"/>
        <w:numPr>
          <w:ilvl w:val="0"/>
          <w:numId w:val="51"/>
        </w:numPr>
        <w:spacing w:after="120" w:line="23" w:lineRule="atLeast"/>
        <w:rPr>
          <w:lang w:eastAsia="ja-JP"/>
        </w:rPr>
      </w:pPr>
      <w:r>
        <w:rPr>
          <w:lang w:eastAsia="ja-JP"/>
        </w:rPr>
        <w:t>state/territory government requirements and approvals (such as a decommissioning plan or similar)</w:t>
      </w:r>
    </w:p>
    <w:p w14:paraId="497E7AE2" w14:textId="77777777" w:rsidR="0051055E" w:rsidRDefault="0051055E" w:rsidP="0051055E">
      <w:pPr>
        <w:pStyle w:val="ListParagraph"/>
        <w:numPr>
          <w:ilvl w:val="0"/>
          <w:numId w:val="51"/>
        </w:numPr>
        <w:spacing w:after="120" w:line="23" w:lineRule="atLeast"/>
        <w:rPr>
          <w:lang w:eastAsia="ja-JP"/>
        </w:rPr>
      </w:pPr>
      <w:r>
        <w:rPr>
          <w:lang w:eastAsia="ja-JP"/>
        </w:rPr>
        <w:t xml:space="preserve">using </w:t>
      </w:r>
      <w:r w:rsidRPr="00D66352">
        <w:rPr>
          <w:lang w:eastAsia="ja-JP"/>
        </w:rPr>
        <w:t>best practise methods at the time of decommissioning</w:t>
      </w:r>
    </w:p>
    <w:p w14:paraId="143D1050" w14:textId="77777777" w:rsidR="0051055E" w:rsidRDefault="0051055E" w:rsidP="0051055E">
      <w:pPr>
        <w:pStyle w:val="ListParagraph"/>
        <w:numPr>
          <w:ilvl w:val="0"/>
          <w:numId w:val="51"/>
        </w:numPr>
        <w:spacing w:after="120" w:line="23" w:lineRule="atLeast"/>
        <w:rPr>
          <w:lang w:eastAsia="ja-JP"/>
        </w:rPr>
      </w:pPr>
      <w:r>
        <w:rPr>
          <w:lang w:eastAsia="ja-JP"/>
        </w:rPr>
        <w:t xml:space="preserve">planning any community consultation </w:t>
      </w:r>
    </w:p>
    <w:p w14:paraId="05A7893C" w14:textId="77777777" w:rsidR="0051055E" w:rsidRDefault="0051055E" w:rsidP="0051055E">
      <w:pPr>
        <w:pStyle w:val="ListParagraph"/>
        <w:numPr>
          <w:ilvl w:val="0"/>
          <w:numId w:val="51"/>
        </w:numPr>
        <w:spacing w:after="120" w:line="23" w:lineRule="atLeast"/>
        <w:rPr>
          <w:lang w:eastAsia="ja-JP"/>
        </w:rPr>
      </w:pPr>
      <w:r>
        <w:rPr>
          <w:lang w:eastAsia="ja-JP"/>
        </w:rPr>
        <w:t xml:space="preserve">the need for further survey work to inform a decommissioning plan. </w:t>
      </w:r>
    </w:p>
    <w:p w14:paraId="074870CE" w14:textId="77777777" w:rsidR="0051055E" w:rsidRPr="00043238" w:rsidRDefault="0051055E" w:rsidP="007470AA">
      <w:r w:rsidRPr="00882C7F">
        <w:t>If the wind farm is proposed to be repowered, then an assessment of the feasibility of the renewed facility should be informed by the experience of the original facility. If there are unknowns regarding repowering of wind farm projects and their impacts to protected matters, further survey work may be required to inform a new referral to be submitted for the repowering component of the project.</w:t>
      </w:r>
    </w:p>
    <w:p w14:paraId="011C568C" w14:textId="77777777" w:rsidR="0051055E" w:rsidRDefault="0051055E" w:rsidP="007470AA">
      <w:r>
        <w:rPr>
          <w:lang w:eastAsia="ja-JP"/>
        </w:rPr>
        <w:t>Specific decommissioning requirements will vary, depending on the EPBC Act approval conditions for your wind farm, and the planned future of the wind farm site.</w:t>
      </w:r>
      <w:r w:rsidRPr="00882C7F">
        <w:t xml:space="preserve"> </w:t>
      </w:r>
    </w:p>
    <w:p w14:paraId="3730E5D1" w14:textId="77777777" w:rsidR="0051055E" w:rsidRDefault="0051055E" w:rsidP="0051055E"/>
    <w:p w14:paraId="39851AC9" w14:textId="77777777" w:rsidR="0051055E" w:rsidRPr="002A375B" w:rsidRDefault="0051055E" w:rsidP="00F5259F">
      <w:pPr>
        <w:pStyle w:val="Heading2"/>
      </w:pPr>
      <w:bookmarkStart w:id="90" w:name="Title_A1"/>
      <w:bookmarkStart w:id="91" w:name="_Toc158822359"/>
      <w:bookmarkStart w:id="92" w:name="_Toc165619635"/>
      <w:bookmarkEnd w:id="90"/>
      <w:r w:rsidRPr="2202C084">
        <w:lastRenderedPageBreak/>
        <w:t>Glossary</w:t>
      </w:r>
      <w:bookmarkEnd w:id="91"/>
      <w:bookmarkEnd w:id="92"/>
    </w:p>
    <w:tbl>
      <w:tblPr>
        <w:tblW w:w="5022"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2480"/>
        <w:gridCol w:w="6630"/>
      </w:tblGrid>
      <w:tr w:rsidR="0051055E" w14:paraId="46F2B5BB" w14:textId="77777777" w:rsidTr="000E33BD">
        <w:trPr>
          <w:cantSplit/>
          <w:tblHeader/>
        </w:trPr>
        <w:tc>
          <w:tcPr>
            <w:tcW w:w="1361" w:type="pct"/>
            <w:tcMar>
              <w:left w:w="108" w:type="dxa"/>
              <w:right w:w="108" w:type="dxa"/>
            </w:tcMar>
          </w:tcPr>
          <w:p w14:paraId="426166AA" w14:textId="77777777" w:rsidR="0051055E" w:rsidRPr="00FE64BC" w:rsidRDefault="0051055E" w:rsidP="000E33BD">
            <w:pPr>
              <w:pStyle w:val="TableHeading"/>
            </w:pPr>
            <w:r w:rsidRPr="00FE64BC">
              <w:t>Term</w:t>
            </w:r>
          </w:p>
        </w:tc>
        <w:tc>
          <w:tcPr>
            <w:tcW w:w="3639" w:type="pct"/>
            <w:tcMar>
              <w:left w:w="108" w:type="dxa"/>
              <w:right w:w="108" w:type="dxa"/>
            </w:tcMar>
          </w:tcPr>
          <w:p w14:paraId="2DAC52D6" w14:textId="77777777" w:rsidR="0051055E" w:rsidRPr="00FE64BC" w:rsidRDefault="0051055E" w:rsidP="000E33BD">
            <w:pPr>
              <w:pStyle w:val="TableHeading"/>
            </w:pPr>
            <w:r>
              <w:t>Definition (including wind industry terms that may appear in management plans)</w:t>
            </w:r>
          </w:p>
        </w:tc>
      </w:tr>
      <w:tr w:rsidR="0051055E" w14:paraId="032ECFEB" w14:textId="77777777" w:rsidTr="000E33BD">
        <w:tc>
          <w:tcPr>
            <w:tcW w:w="1361" w:type="pct"/>
            <w:tcMar>
              <w:left w:w="108" w:type="dxa"/>
              <w:right w:w="108" w:type="dxa"/>
            </w:tcMar>
          </w:tcPr>
          <w:p w14:paraId="6832A68A" w14:textId="77777777" w:rsidR="0051055E" w:rsidRPr="00FE64BC" w:rsidRDefault="0051055E" w:rsidP="000E33BD">
            <w:pPr>
              <w:pStyle w:val="TableText"/>
            </w:pPr>
            <w:r w:rsidRPr="0078356D">
              <w:t>Adaptive management</w:t>
            </w:r>
          </w:p>
        </w:tc>
        <w:tc>
          <w:tcPr>
            <w:tcW w:w="3639" w:type="pct"/>
            <w:tcMar>
              <w:left w:w="108" w:type="dxa"/>
              <w:right w:w="108" w:type="dxa"/>
            </w:tcMar>
          </w:tcPr>
          <w:p w14:paraId="7A2BF3A4" w14:textId="77777777" w:rsidR="0051055E" w:rsidRPr="00FE64BC" w:rsidRDefault="0051055E" w:rsidP="000E33BD">
            <w:pPr>
              <w:pStyle w:val="TableText"/>
            </w:pPr>
            <w:r>
              <w:t>A</w:t>
            </w:r>
            <w:r w:rsidRPr="0078356D">
              <w:t xml:space="preserve">n iterative decision-making process, in which monitoring and data collection are incorporated into the management plan with the express purpose of improving the understanding of the system so that the decision can be revisited and improved in a structured, systematic way.  </w:t>
            </w:r>
            <w:r w:rsidRPr="004F35F6">
              <w:t>A goal of adaptive management is to reduce the uncertainty in the decision-making process over time</w:t>
            </w:r>
            <w:r>
              <w:t>.</w:t>
            </w:r>
          </w:p>
        </w:tc>
      </w:tr>
      <w:tr w:rsidR="0051055E" w14:paraId="322F3EE4" w14:textId="77777777" w:rsidTr="000E33BD">
        <w:tc>
          <w:tcPr>
            <w:tcW w:w="1361" w:type="pct"/>
            <w:tcMar>
              <w:left w:w="108" w:type="dxa"/>
              <w:right w:w="108" w:type="dxa"/>
            </w:tcMar>
          </w:tcPr>
          <w:p w14:paraId="35EB2F3B" w14:textId="77777777" w:rsidR="0051055E" w:rsidRPr="00FE64BC" w:rsidRDefault="0051055E" w:rsidP="000E33BD">
            <w:pPr>
              <w:pStyle w:val="TableText"/>
            </w:pPr>
            <w:r w:rsidRPr="0078356D">
              <w:t>Area searched</w:t>
            </w:r>
          </w:p>
        </w:tc>
        <w:tc>
          <w:tcPr>
            <w:tcW w:w="3639" w:type="pct"/>
            <w:tcMar>
              <w:left w:w="108" w:type="dxa"/>
              <w:right w:w="108" w:type="dxa"/>
            </w:tcMar>
          </w:tcPr>
          <w:p w14:paraId="1A7FC181" w14:textId="77777777" w:rsidR="0051055E" w:rsidRPr="00FE64BC" w:rsidRDefault="0051055E" w:rsidP="000E33BD">
            <w:pPr>
              <w:pStyle w:val="TableText"/>
            </w:pPr>
            <w:r>
              <w:t>T</w:t>
            </w:r>
            <w:r w:rsidRPr="0078356D">
              <w:t>he total space at a wind facility that is actively examined for bird and bat carcasses. This may be expressed in units of measurement (e.g. km</w:t>
            </w:r>
            <w:r w:rsidRPr="0078356D">
              <w:rPr>
                <w:vertAlign w:val="superscript"/>
              </w:rPr>
              <w:t>2</w:t>
            </w:r>
            <w:r w:rsidRPr="0078356D">
              <w:t>) or as a proportion of the landscape at a wind facility on which a bird or bat carcass might land after collision with an operating turbine.</w:t>
            </w:r>
          </w:p>
        </w:tc>
      </w:tr>
      <w:tr w:rsidR="0051055E" w14:paraId="65A0C371" w14:textId="77777777" w:rsidTr="000E33BD">
        <w:tc>
          <w:tcPr>
            <w:tcW w:w="1361" w:type="pct"/>
            <w:tcMar>
              <w:left w:w="108" w:type="dxa"/>
              <w:right w:w="108" w:type="dxa"/>
            </w:tcMar>
          </w:tcPr>
          <w:p w14:paraId="598C802D" w14:textId="77777777" w:rsidR="0051055E" w:rsidRPr="00FE64BC" w:rsidRDefault="0051055E" w:rsidP="000E33BD">
            <w:pPr>
              <w:pStyle w:val="TableText"/>
            </w:pPr>
            <w:r w:rsidRPr="0078356D">
              <w:t>Barotrauma</w:t>
            </w:r>
          </w:p>
        </w:tc>
        <w:tc>
          <w:tcPr>
            <w:tcW w:w="3639" w:type="pct"/>
            <w:tcMar>
              <w:left w:w="108" w:type="dxa"/>
              <w:right w:w="108" w:type="dxa"/>
            </w:tcMar>
          </w:tcPr>
          <w:p w14:paraId="7E1E25E5" w14:textId="77777777" w:rsidR="0051055E" w:rsidRPr="00FE64BC" w:rsidRDefault="0051055E" w:rsidP="000E33BD">
            <w:pPr>
              <w:pStyle w:val="TableText"/>
            </w:pPr>
            <w:r>
              <w:t>I</w:t>
            </w:r>
            <w:r w:rsidRPr="0078356D">
              <w:t>njury due to a change in barometric pressure. There is a rapid air-pressure reduction near moving turbine blades with has been shown to cause barotrauma in bats</w:t>
            </w:r>
            <w:r>
              <w:t>.</w:t>
            </w:r>
          </w:p>
        </w:tc>
      </w:tr>
      <w:tr w:rsidR="0051055E" w14:paraId="7BE1BC4D" w14:textId="77777777" w:rsidTr="000E33BD">
        <w:tc>
          <w:tcPr>
            <w:tcW w:w="1361" w:type="pct"/>
            <w:shd w:val="clear" w:color="auto" w:fill="auto"/>
            <w:tcMar>
              <w:left w:w="108" w:type="dxa"/>
              <w:right w:w="108" w:type="dxa"/>
            </w:tcMar>
          </w:tcPr>
          <w:p w14:paraId="6376ACA0" w14:textId="77777777" w:rsidR="0051055E" w:rsidRPr="00D62D9F" w:rsidRDefault="0051055E" w:rsidP="000E33BD">
            <w:pPr>
              <w:pStyle w:val="TableText"/>
            </w:pPr>
            <w:r w:rsidRPr="00D62D9F">
              <w:t>Blanket curtailment</w:t>
            </w:r>
          </w:p>
        </w:tc>
        <w:tc>
          <w:tcPr>
            <w:tcW w:w="3639" w:type="pct"/>
            <w:tcMar>
              <w:left w:w="108" w:type="dxa"/>
              <w:right w:w="108" w:type="dxa"/>
            </w:tcMar>
          </w:tcPr>
          <w:p w14:paraId="5AC96983" w14:textId="77777777" w:rsidR="0051055E" w:rsidRPr="00D62D9F" w:rsidRDefault="0051055E" w:rsidP="000E33BD">
            <w:pPr>
              <w:pStyle w:val="TableText"/>
            </w:pPr>
            <w:r w:rsidRPr="00D62D9F">
              <w:t>When all wind turbines at a wind facility are shut down when the wind speeds are below a pre-defined speed in order to reduce bird or bat fatalities.</w:t>
            </w:r>
          </w:p>
        </w:tc>
      </w:tr>
      <w:tr w:rsidR="0051055E" w14:paraId="347F98EC" w14:textId="77777777" w:rsidTr="000E33BD">
        <w:tc>
          <w:tcPr>
            <w:tcW w:w="1361" w:type="pct"/>
            <w:tcMar>
              <w:left w:w="108" w:type="dxa"/>
              <w:right w:w="108" w:type="dxa"/>
            </w:tcMar>
          </w:tcPr>
          <w:p w14:paraId="1E01BD87" w14:textId="77777777" w:rsidR="0051055E" w:rsidRPr="00FE64BC" w:rsidRDefault="0051055E" w:rsidP="000E33BD">
            <w:pPr>
              <w:pStyle w:val="TableText"/>
            </w:pPr>
            <w:r w:rsidRPr="00D04FFD">
              <w:t>Carcass persistenc</w:t>
            </w:r>
            <w:r>
              <w:t>e</w:t>
            </w:r>
          </w:p>
        </w:tc>
        <w:tc>
          <w:tcPr>
            <w:tcW w:w="3639" w:type="pct"/>
            <w:tcMar>
              <w:left w:w="108" w:type="dxa"/>
              <w:right w:w="108" w:type="dxa"/>
            </w:tcMar>
          </w:tcPr>
          <w:p w14:paraId="43D098B8" w14:textId="77777777" w:rsidR="0051055E" w:rsidRPr="00FE64BC" w:rsidRDefault="0051055E" w:rsidP="000E33BD">
            <w:pPr>
              <w:pStyle w:val="TableText"/>
            </w:pPr>
            <w:r>
              <w:t>Th</w:t>
            </w:r>
            <w:r w:rsidRPr="00D04FFD">
              <w:t>e estimate of the length of time a bird</w:t>
            </w:r>
            <w:r>
              <w:t xml:space="preserve"> </w:t>
            </w:r>
            <w:r w:rsidRPr="00D04FFD">
              <w:t>or bat carcass will remain on the landscape before being scavenged by predators or destroyed by the elements. Carcass persistence determines the availability of carcasses to searchers for observation and should be determined through the use of carcass persistence trials and survival analysis.</w:t>
            </w:r>
          </w:p>
        </w:tc>
      </w:tr>
      <w:tr w:rsidR="0051055E" w14:paraId="7FC3FB2E" w14:textId="77777777" w:rsidTr="000E33BD">
        <w:tc>
          <w:tcPr>
            <w:tcW w:w="1361" w:type="pct"/>
            <w:tcMar>
              <w:left w:w="108" w:type="dxa"/>
              <w:right w:w="108" w:type="dxa"/>
            </w:tcMar>
          </w:tcPr>
          <w:p w14:paraId="1E1A538D" w14:textId="77777777" w:rsidR="0051055E" w:rsidRPr="00FE64BC" w:rsidRDefault="0051055E" w:rsidP="000E33BD">
            <w:pPr>
              <w:pStyle w:val="TableText"/>
            </w:pPr>
            <w:r w:rsidRPr="00D04FFD">
              <w:t xml:space="preserve">Carcass persistence trials </w:t>
            </w:r>
          </w:p>
        </w:tc>
        <w:tc>
          <w:tcPr>
            <w:tcW w:w="3639" w:type="pct"/>
            <w:tcMar>
              <w:left w:w="108" w:type="dxa"/>
              <w:right w:w="108" w:type="dxa"/>
            </w:tcMar>
          </w:tcPr>
          <w:p w14:paraId="73041C70" w14:textId="77777777" w:rsidR="0051055E" w:rsidRPr="00FE64BC" w:rsidRDefault="0051055E" w:rsidP="000E33BD">
            <w:pPr>
              <w:pStyle w:val="TableText"/>
            </w:pPr>
            <w:r>
              <w:t>W</w:t>
            </w:r>
            <w:r w:rsidRPr="00D04FFD">
              <w:t xml:space="preserve">hen bird or bat carcasses are deliberately placed on the landscape to determine how quickly the carcasses will be scavenged by predators or destroyed by the elements. The length of the trial is pre-determined, and the presence or absence of carcasses is checked by researchers on a pre-determined schedule within that time period. </w:t>
            </w:r>
          </w:p>
        </w:tc>
      </w:tr>
      <w:tr w:rsidR="0051055E" w14:paraId="7792BED8" w14:textId="77777777" w:rsidTr="000E33BD">
        <w:tc>
          <w:tcPr>
            <w:tcW w:w="1361" w:type="pct"/>
            <w:tcMar>
              <w:left w:w="108" w:type="dxa"/>
              <w:right w:w="108" w:type="dxa"/>
            </w:tcMar>
          </w:tcPr>
          <w:p w14:paraId="1C8815B7" w14:textId="77777777" w:rsidR="0051055E" w:rsidRPr="00CB1FB4" w:rsidRDefault="0051055E" w:rsidP="000E33BD">
            <w:pPr>
              <w:pStyle w:val="TableText"/>
            </w:pPr>
            <w:r w:rsidRPr="003D3D1F">
              <w:t>Commissioning</w:t>
            </w:r>
          </w:p>
        </w:tc>
        <w:tc>
          <w:tcPr>
            <w:tcW w:w="3639" w:type="pct"/>
            <w:tcMar>
              <w:left w:w="108" w:type="dxa"/>
              <w:right w:w="108" w:type="dxa"/>
            </w:tcMar>
          </w:tcPr>
          <w:p w14:paraId="2BB5C6A7" w14:textId="54BB0308" w:rsidR="0051055E" w:rsidRDefault="0051055E" w:rsidP="000E33BD">
            <w:pPr>
              <w:pStyle w:val="TableText"/>
            </w:pPr>
            <w:r>
              <w:t>The</w:t>
            </w:r>
            <w:r w:rsidRPr="0012196B">
              <w:t xml:space="preserve"> stage sometimes also called Hot </w:t>
            </w:r>
            <w:r w:rsidR="00353DB9" w:rsidRPr="0012196B">
              <w:t>Commissioning when</w:t>
            </w:r>
            <w:r>
              <w:t xml:space="preserve"> </w:t>
            </w:r>
            <w:r w:rsidRPr="0012196B">
              <w:t xml:space="preserve">generators at the base of the </w:t>
            </w:r>
            <w:r>
              <w:t>wind turbine generator</w:t>
            </w:r>
            <w:r w:rsidRPr="0012196B">
              <w:t xml:space="preserve"> are used to test the connections </w:t>
            </w:r>
            <w:r>
              <w:t>and equipment</w:t>
            </w:r>
            <w:r w:rsidRPr="0012196B">
              <w:t xml:space="preserve"> in a simulated live environment. In this stage blades can be seen spinning for a short period (generator disconnected) to test the pitch and yaw controls.</w:t>
            </w:r>
          </w:p>
        </w:tc>
      </w:tr>
      <w:tr w:rsidR="0051055E" w14:paraId="793C39A1" w14:textId="77777777" w:rsidTr="000E33BD">
        <w:tc>
          <w:tcPr>
            <w:tcW w:w="1361" w:type="pct"/>
            <w:tcMar>
              <w:left w:w="108" w:type="dxa"/>
              <w:right w:w="108" w:type="dxa"/>
            </w:tcMar>
          </w:tcPr>
          <w:p w14:paraId="53B05DED" w14:textId="77777777" w:rsidR="0051055E" w:rsidRPr="00FE64BC" w:rsidRDefault="0051055E" w:rsidP="000E33BD">
            <w:pPr>
              <w:pStyle w:val="TableText"/>
            </w:pPr>
            <w:r w:rsidRPr="00F560D5">
              <w:t>Curtailment</w:t>
            </w:r>
          </w:p>
        </w:tc>
        <w:tc>
          <w:tcPr>
            <w:tcW w:w="3639" w:type="pct"/>
            <w:tcMar>
              <w:left w:w="108" w:type="dxa"/>
              <w:right w:w="108" w:type="dxa"/>
            </w:tcMar>
          </w:tcPr>
          <w:p w14:paraId="301037DF" w14:textId="77777777" w:rsidR="0051055E" w:rsidRPr="00FE64BC" w:rsidRDefault="0051055E" w:rsidP="000E33BD">
            <w:pPr>
              <w:pStyle w:val="TableText"/>
            </w:pPr>
            <w:r>
              <w:t xml:space="preserve">A </w:t>
            </w:r>
            <w:r w:rsidRPr="00CB1FB4">
              <w:t>management action in which wind turbines are shut down in order to avoid bird or bat collisions. The decision to shut down a wind turbine may be made on a case specific basis or be more broadly defined to occur below pre-defined speeds.</w:t>
            </w:r>
          </w:p>
        </w:tc>
      </w:tr>
      <w:tr w:rsidR="0051055E" w14:paraId="0D2FA9E7" w14:textId="77777777" w:rsidTr="000E33BD">
        <w:tc>
          <w:tcPr>
            <w:tcW w:w="1361" w:type="pct"/>
            <w:tcMar>
              <w:left w:w="108" w:type="dxa"/>
              <w:right w:w="108" w:type="dxa"/>
            </w:tcMar>
          </w:tcPr>
          <w:p w14:paraId="167BCA9B" w14:textId="77777777" w:rsidR="0051055E" w:rsidRPr="00CB1FB4" w:rsidRDefault="0051055E" w:rsidP="000E33BD">
            <w:pPr>
              <w:pStyle w:val="TableText"/>
            </w:pPr>
            <w:r w:rsidRPr="00DB288D">
              <w:t>Decommissioning</w:t>
            </w:r>
          </w:p>
        </w:tc>
        <w:tc>
          <w:tcPr>
            <w:tcW w:w="3639" w:type="pct"/>
            <w:tcMar>
              <w:left w:w="108" w:type="dxa"/>
              <w:right w:w="108" w:type="dxa"/>
            </w:tcMar>
          </w:tcPr>
          <w:p w14:paraId="26184C31" w14:textId="77777777" w:rsidR="0051055E" w:rsidRDefault="0051055E" w:rsidP="000E33BD">
            <w:pPr>
              <w:pStyle w:val="TableText"/>
            </w:pPr>
            <w:r>
              <w:t>Removal of</w:t>
            </w:r>
            <w:r w:rsidRPr="00DB288D">
              <w:t xml:space="preserve"> wind turbines, site office and any other ancillary infrastructure </w:t>
            </w:r>
            <w:r>
              <w:t>from a wind farm’</w:t>
            </w:r>
            <w:r w:rsidRPr="00DB288D">
              <w:t xml:space="preserve"> site</w:t>
            </w:r>
            <w:r>
              <w:t>. Ro</w:t>
            </w:r>
            <w:r w:rsidRPr="00DB288D">
              <w:t>ads and foundation pads are covered and revegetated, allowing land to be returned to its former use.</w:t>
            </w:r>
          </w:p>
        </w:tc>
      </w:tr>
      <w:tr w:rsidR="0051055E" w14:paraId="79BEEF15" w14:textId="77777777" w:rsidTr="000E33BD">
        <w:tc>
          <w:tcPr>
            <w:tcW w:w="1361" w:type="pct"/>
            <w:shd w:val="clear" w:color="auto" w:fill="auto"/>
            <w:tcMar>
              <w:left w:w="108" w:type="dxa"/>
              <w:right w:w="108" w:type="dxa"/>
            </w:tcMar>
          </w:tcPr>
          <w:p w14:paraId="7895BBEF" w14:textId="77777777" w:rsidR="0051055E" w:rsidRPr="00665B1E" w:rsidRDefault="0051055E" w:rsidP="000E33BD">
            <w:pPr>
              <w:pStyle w:val="TableText"/>
            </w:pPr>
            <w:r w:rsidRPr="00665B1E">
              <w:t>Deterrent</w:t>
            </w:r>
          </w:p>
        </w:tc>
        <w:tc>
          <w:tcPr>
            <w:tcW w:w="3639" w:type="pct"/>
            <w:tcMar>
              <w:left w:w="108" w:type="dxa"/>
              <w:right w:w="108" w:type="dxa"/>
            </w:tcMar>
          </w:tcPr>
          <w:p w14:paraId="2357C8CC" w14:textId="77777777" w:rsidR="0051055E" w:rsidRPr="00665B1E" w:rsidRDefault="0051055E" w:rsidP="000E33BD">
            <w:pPr>
              <w:pStyle w:val="TableText"/>
            </w:pPr>
            <w:r w:rsidRPr="00665B1E">
              <w:t>A system that uses sound, signals, lights, colours or other sensory inputs to dissuade birds or bats from approaching an operating turbine, with the intent of reducing the risk of collision with the turbine.</w:t>
            </w:r>
          </w:p>
        </w:tc>
      </w:tr>
      <w:tr w:rsidR="0051055E" w14:paraId="7D231353" w14:textId="77777777" w:rsidTr="000E33BD">
        <w:tc>
          <w:tcPr>
            <w:tcW w:w="1361" w:type="pct"/>
            <w:tcMar>
              <w:left w:w="108" w:type="dxa"/>
              <w:right w:w="108" w:type="dxa"/>
            </w:tcMar>
          </w:tcPr>
          <w:p w14:paraId="2CE6E294" w14:textId="77777777" w:rsidR="0051055E" w:rsidRPr="00FE64BC" w:rsidRDefault="0051055E" w:rsidP="000E33BD">
            <w:pPr>
              <w:pStyle w:val="TableText"/>
            </w:pPr>
            <w:r w:rsidRPr="00CB1FB4">
              <w:t xml:space="preserve">Direct effect </w:t>
            </w:r>
          </w:p>
        </w:tc>
        <w:tc>
          <w:tcPr>
            <w:tcW w:w="3639" w:type="pct"/>
            <w:tcMar>
              <w:left w:w="108" w:type="dxa"/>
              <w:right w:w="108" w:type="dxa"/>
            </w:tcMar>
          </w:tcPr>
          <w:p w14:paraId="308F1B9D" w14:textId="77777777" w:rsidR="0051055E" w:rsidRPr="00FE64BC" w:rsidRDefault="0051055E" w:rsidP="000E33BD">
            <w:pPr>
              <w:pStyle w:val="TableText"/>
            </w:pPr>
            <w:r>
              <w:t>An</w:t>
            </w:r>
            <w:r w:rsidRPr="00CB1FB4">
              <w:t xml:space="preserve"> interaction that has an immediate impact on an individual </w:t>
            </w:r>
            <w:r>
              <w:t>species</w:t>
            </w:r>
            <w:r w:rsidRPr="00CB1FB4">
              <w:t xml:space="preserve"> or population. For example, a mortality due to a</w:t>
            </w:r>
            <w:r>
              <w:t xml:space="preserve"> bird’s</w:t>
            </w:r>
            <w:r w:rsidRPr="00CB1FB4">
              <w:t xml:space="preserve"> collision</w:t>
            </w:r>
            <w:r>
              <w:t xml:space="preserve"> </w:t>
            </w:r>
            <w:r w:rsidRPr="00CB1FB4">
              <w:t>with an operating wind turbine.</w:t>
            </w:r>
          </w:p>
        </w:tc>
      </w:tr>
      <w:tr w:rsidR="0051055E" w14:paraId="5253AD97" w14:textId="77777777" w:rsidTr="000E33BD">
        <w:tc>
          <w:tcPr>
            <w:tcW w:w="1361" w:type="pct"/>
            <w:tcMar>
              <w:left w:w="108" w:type="dxa"/>
              <w:right w:w="108" w:type="dxa"/>
            </w:tcMar>
          </w:tcPr>
          <w:p w14:paraId="45A94752" w14:textId="77777777" w:rsidR="0051055E" w:rsidRPr="00FE64BC" w:rsidRDefault="0051055E" w:rsidP="000E33BD">
            <w:pPr>
              <w:pStyle w:val="TableText"/>
            </w:pPr>
            <w:r w:rsidRPr="00CB1FB4">
              <w:t>Displacement</w:t>
            </w:r>
          </w:p>
        </w:tc>
        <w:tc>
          <w:tcPr>
            <w:tcW w:w="3639" w:type="pct"/>
            <w:tcMar>
              <w:left w:w="108" w:type="dxa"/>
              <w:right w:w="108" w:type="dxa"/>
            </w:tcMar>
          </w:tcPr>
          <w:p w14:paraId="0A21EB7C" w14:textId="406BA069" w:rsidR="0051055E" w:rsidRPr="00FE64BC" w:rsidRDefault="0051055E" w:rsidP="000E33BD">
            <w:pPr>
              <w:pStyle w:val="TableText"/>
            </w:pPr>
            <w:r>
              <w:t>W</w:t>
            </w:r>
            <w:r w:rsidRPr="00CB1FB4">
              <w:t xml:space="preserve">hen an individual </w:t>
            </w:r>
            <w:r>
              <w:t>species</w:t>
            </w:r>
            <w:r w:rsidRPr="00CB1FB4">
              <w:t xml:space="preserve"> or population </w:t>
            </w:r>
            <w:r>
              <w:t>is</w:t>
            </w:r>
            <w:r w:rsidRPr="00CB1FB4">
              <w:t xml:space="preserve"> unable to use or access otherwise suitable</w:t>
            </w:r>
            <w:r>
              <w:t xml:space="preserve"> </w:t>
            </w:r>
            <w:r w:rsidRPr="00CB1FB4">
              <w:t xml:space="preserve">habitat and </w:t>
            </w:r>
            <w:r>
              <w:t>is</w:t>
            </w:r>
            <w:r w:rsidRPr="00CB1FB4">
              <w:t xml:space="preserve"> forced to avoid an area they would otherwise </w:t>
            </w:r>
            <w:r w:rsidR="00353DB9" w:rsidRPr="00CB1FB4">
              <w:t>utili</w:t>
            </w:r>
            <w:r w:rsidR="00353DB9">
              <w:t>s</w:t>
            </w:r>
            <w:r w:rsidR="00353DB9" w:rsidRPr="00CB1FB4">
              <w:t>e</w:t>
            </w:r>
            <w:r w:rsidR="00353DB9">
              <w:t xml:space="preserve"> or</w:t>
            </w:r>
            <w:r w:rsidRPr="00CB1FB4">
              <w:t xml:space="preserve"> move to a new location</w:t>
            </w:r>
            <w:r>
              <w:t>.</w:t>
            </w:r>
          </w:p>
        </w:tc>
      </w:tr>
      <w:tr w:rsidR="0051055E" w14:paraId="334791CB" w14:textId="77777777" w:rsidTr="000E33BD">
        <w:tc>
          <w:tcPr>
            <w:tcW w:w="1361" w:type="pct"/>
            <w:tcMar>
              <w:left w:w="108" w:type="dxa"/>
              <w:right w:w="108" w:type="dxa"/>
            </w:tcMar>
          </w:tcPr>
          <w:p w14:paraId="6F3766E0" w14:textId="77777777" w:rsidR="0051055E" w:rsidRPr="00FE64BC" w:rsidRDefault="0051055E" w:rsidP="000E33BD">
            <w:pPr>
              <w:pStyle w:val="TableText"/>
            </w:pPr>
            <w:r w:rsidRPr="007B2B52">
              <w:t>Diurnal</w:t>
            </w:r>
          </w:p>
        </w:tc>
        <w:tc>
          <w:tcPr>
            <w:tcW w:w="3639" w:type="pct"/>
            <w:tcMar>
              <w:left w:w="108" w:type="dxa"/>
              <w:right w:w="108" w:type="dxa"/>
            </w:tcMar>
          </w:tcPr>
          <w:p w14:paraId="3B72843B" w14:textId="77777777" w:rsidR="0051055E" w:rsidRPr="00FE64BC" w:rsidRDefault="0051055E" w:rsidP="000E33BD">
            <w:pPr>
              <w:pStyle w:val="TableText"/>
            </w:pPr>
            <w:r>
              <w:t>W</w:t>
            </w:r>
            <w:r w:rsidRPr="007B2B52">
              <w:t xml:space="preserve">hen </w:t>
            </w:r>
            <w:r>
              <w:t>a species is</w:t>
            </w:r>
            <w:r w:rsidRPr="007B2B52">
              <w:t xml:space="preserve"> active during the daytime and use</w:t>
            </w:r>
            <w:r>
              <w:t>s</w:t>
            </w:r>
            <w:r w:rsidRPr="007B2B52">
              <w:t xml:space="preserve"> the night as a period of rest</w:t>
            </w:r>
            <w:r>
              <w:t xml:space="preserve">. </w:t>
            </w:r>
          </w:p>
        </w:tc>
      </w:tr>
      <w:tr w:rsidR="0051055E" w14:paraId="76E2B13F" w14:textId="77777777" w:rsidTr="000E33BD">
        <w:tc>
          <w:tcPr>
            <w:tcW w:w="1361" w:type="pct"/>
            <w:tcMar>
              <w:left w:w="108" w:type="dxa"/>
              <w:right w:w="108" w:type="dxa"/>
            </w:tcMar>
          </w:tcPr>
          <w:p w14:paraId="5BB0E1BA" w14:textId="77777777" w:rsidR="0051055E" w:rsidRPr="007B2B52" w:rsidRDefault="0051055E" w:rsidP="000E33BD">
            <w:pPr>
              <w:pStyle w:val="TableText"/>
            </w:pPr>
            <w:r>
              <w:t>Environmental offsetting</w:t>
            </w:r>
          </w:p>
        </w:tc>
        <w:tc>
          <w:tcPr>
            <w:tcW w:w="3639" w:type="pct"/>
            <w:tcMar>
              <w:left w:w="108" w:type="dxa"/>
              <w:right w:w="108" w:type="dxa"/>
            </w:tcMar>
          </w:tcPr>
          <w:p w14:paraId="2BD07344" w14:textId="77777777" w:rsidR="0051055E" w:rsidRDefault="0051055E" w:rsidP="000E33BD">
            <w:pPr>
              <w:pStyle w:val="TableText"/>
            </w:pPr>
            <w:r>
              <w:t>A proposed action that is considered to compensate for residual significant impacts on bird and bat species in accordance with the EPBC Act Environmental Offsets Policy.</w:t>
            </w:r>
          </w:p>
        </w:tc>
      </w:tr>
      <w:tr w:rsidR="0051055E" w14:paraId="0868C3DF" w14:textId="77777777" w:rsidTr="000E33BD">
        <w:tc>
          <w:tcPr>
            <w:tcW w:w="1361" w:type="pct"/>
            <w:tcMar>
              <w:left w:w="108" w:type="dxa"/>
              <w:right w:w="108" w:type="dxa"/>
            </w:tcMar>
          </w:tcPr>
          <w:p w14:paraId="71B6AAE8" w14:textId="77777777" w:rsidR="0051055E" w:rsidRPr="007B2B52" w:rsidRDefault="0051055E" w:rsidP="000E33BD">
            <w:pPr>
              <w:pStyle w:val="TableText"/>
            </w:pPr>
            <w:r>
              <w:t xml:space="preserve">Estimate </w:t>
            </w:r>
          </w:p>
        </w:tc>
        <w:tc>
          <w:tcPr>
            <w:tcW w:w="3639" w:type="pct"/>
            <w:tcMar>
              <w:left w:w="108" w:type="dxa"/>
              <w:right w:w="108" w:type="dxa"/>
            </w:tcMar>
          </w:tcPr>
          <w:p w14:paraId="07C76B37" w14:textId="77777777" w:rsidR="0051055E" w:rsidRDefault="0051055E" w:rsidP="000E33BD">
            <w:pPr>
              <w:pStyle w:val="TableText"/>
            </w:pPr>
            <w:r>
              <w:t xml:space="preserve">A numerical value of interest (e.g., mortality rate, population size) obtained via formal statistical analysis. </w:t>
            </w:r>
          </w:p>
        </w:tc>
      </w:tr>
      <w:tr w:rsidR="0051055E" w14:paraId="056F13D3" w14:textId="77777777" w:rsidTr="000E33BD">
        <w:tc>
          <w:tcPr>
            <w:tcW w:w="1361" w:type="pct"/>
            <w:tcMar>
              <w:left w:w="108" w:type="dxa"/>
              <w:right w:w="108" w:type="dxa"/>
            </w:tcMar>
          </w:tcPr>
          <w:p w14:paraId="362EFFE7" w14:textId="77777777" w:rsidR="0051055E" w:rsidRDefault="0051055E" w:rsidP="000E33BD">
            <w:pPr>
              <w:pStyle w:val="TableText"/>
            </w:pPr>
            <w:r>
              <w:t>Facilitated Impact</w:t>
            </w:r>
          </w:p>
        </w:tc>
        <w:tc>
          <w:tcPr>
            <w:tcW w:w="3639" w:type="pct"/>
            <w:tcMar>
              <w:left w:w="108" w:type="dxa"/>
              <w:right w:w="108" w:type="dxa"/>
            </w:tcMar>
          </w:tcPr>
          <w:p w14:paraId="441C1C1B" w14:textId="77777777" w:rsidR="0051055E" w:rsidRDefault="0051055E" w:rsidP="000E33BD">
            <w:pPr>
              <w:pStyle w:val="TableText"/>
            </w:pPr>
            <w:r>
              <w:t>A</w:t>
            </w:r>
            <w:r w:rsidRPr="00530672">
              <w:t xml:space="preserve"> facilitated impact results from actions which are made possible or facilitated by the proposed wind farm, such as the installation of power lines, or recreation that is made possible by the wind farm’s new access roads.</w:t>
            </w:r>
          </w:p>
        </w:tc>
      </w:tr>
      <w:tr w:rsidR="0051055E" w14:paraId="6A9959B8" w14:textId="77777777" w:rsidTr="000E33BD">
        <w:tc>
          <w:tcPr>
            <w:tcW w:w="1361" w:type="pct"/>
            <w:tcMar>
              <w:left w:w="108" w:type="dxa"/>
              <w:right w:w="108" w:type="dxa"/>
            </w:tcMar>
          </w:tcPr>
          <w:p w14:paraId="11583B3B" w14:textId="77777777" w:rsidR="0051055E" w:rsidRPr="007B2B52" w:rsidRDefault="0051055E" w:rsidP="000E33BD">
            <w:pPr>
              <w:pStyle w:val="TableText"/>
            </w:pPr>
            <w:r>
              <w:lastRenderedPageBreak/>
              <w:t>Feathering</w:t>
            </w:r>
          </w:p>
        </w:tc>
        <w:tc>
          <w:tcPr>
            <w:tcW w:w="3639" w:type="pct"/>
            <w:tcMar>
              <w:left w:w="108" w:type="dxa"/>
              <w:right w:w="108" w:type="dxa"/>
            </w:tcMar>
          </w:tcPr>
          <w:p w14:paraId="00E4F50B" w14:textId="77777777" w:rsidR="0051055E" w:rsidRDefault="0051055E" w:rsidP="000E33BD">
            <w:pPr>
              <w:pStyle w:val="TableText"/>
            </w:pPr>
            <w:r>
              <w:t xml:space="preserve">Preventing wind turbine blades from turning when not operational, often by changing the angle of the blades to be parallel to the wind.  </w:t>
            </w:r>
          </w:p>
        </w:tc>
      </w:tr>
      <w:tr w:rsidR="0051055E" w14:paraId="58523226" w14:textId="77777777" w:rsidTr="000E33BD">
        <w:tc>
          <w:tcPr>
            <w:tcW w:w="1361" w:type="pct"/>
            <w:tcMar>
              <w:left w:w="108" w:type="dxa"/>
              <w:right w:w="108" w:type="dxa"/>
            </w:tcMar>
          </w:tcPr>
          <w:p w14:paraId="1813E6ED" w14:textId="77777777" w:rsidR="0051055E" w:rsidRPr="007B2B52" w:rsidRDefault="0051055E" w:rsidP="000E33BD">
            <w:pPr>
              <w:pStyle w:val="TableText"/>
            </w:pPr>
            <w:r>
              <w:t>Habitat fragmentation</w:t>
            </w:r>
          </w:p>
        </w:tc>
        <w:tc>
          <w:tcPr>
            <w:tcW w:w="3639" w:type="pct"/>
            <w:tcMar>
              <w:left w:w="108" w:type="dxa"/>
              <w:right w:w="108" w:type="dxa"/>
            </w:tcMar>
          </w:tcPr>
          <w:p w14:paraId="4E8ED36F" w14:textId="77777777" w:rsidR="0051055E" w:rsidRDefault="0051055E" w:rsidP="000E33BD">
            <w:pPr>
              <w:pStyle w:val="TableText"/>
            </w:pPr>
            <w:r>
              <w:t>When a large expanse of habitat is broken up into smaller pieces, separated from each other by an array of different habitat types.</w:t>
            </w:r>
          </w:p>
        </w:tc>
      </w:tr>
      <w:tr w:rsidR="0051055E" w14:paraId="427D63F9" w14:textId="77777777" w:rsidTr="000E33BD">
        <w:tc>
          <w:tcPr>
            <w:tcW w:w="1361" w:type="pct"/>
            <w:tcMar>
              <w:left w:w="108" w:type="dxa"/>
              <w:right w:w="108" w:type="dxa"/>
            </w:tcMar>
          </w:tcPr>
          <w:p w14:paraId="645ABA10" w14:textId="77777777" w:rsidR="0051055E" w:rsidRPr="007B2B52" w:rsidRDefault="0051055E" w:rsidP="000E33BD">
            <w:pPr>
              <w:pStyle w:val="TableText"/>
            </w:pPr>
            <w:r>
              <w:t xml:space="preserve">Incidental species sightings </w:t>
            </w:r>
          </w:p>
        </w:tc>
        <w:tc>
          <w:tcPr>
            <w:tcW w:w="3639" w:type="pct"/>
            <w:tcMar>
              <w:left w:w="108" w:type="dxa"/>
              <w:right w:w="108" w:type="dxa"/>
            </w:tcMar>
          </w:tcPr>
          <w:p w14:paraId="07A0E4FD" w14:textId="77777777" w:rsidR="0051055E" w:rsidRDefault="0051055E" w:rsidP="000E33BD">
            <w:pPr>
              <w:pStyle w:val="TableText"/>
            </w:pPr>
            <w:r>
              <w:t>A bird or bat carcass found at a wind facility outside of a regularly scheduled search as part of the post-construction monitoring protocol.</w:t>
            </w:r>
          </w:p>
        </w:tc>
      </w:tr>
      <w:tr w:rsidR="0051055E" w14:paraId="6D72B63C" w14:textId="77777777" w:rsidTr="000E33BD">
        <w:tc>
          <w:tcPr>
            <w:tcW w:w="1361" w:type="pct"/>
            <w:tcMar>
              <w:left w:w="108" w:type="dxa"/>
              <w:right w:w="108" w:type="dxa"/>
            </w:tcMar>
          </w:tcPr>
          <w:p w14:paraId="5F712BC9" w14:textId="77777777" w:rsidR="0051055E" w:rsidRPr="007B2B52" w:rsidRDefault="0051055E" w:rsidP="000E33BD">
            <w:pPr>
              <w:pStyle w:val="TableText"/>
            </w:pPr>
            <w:r>
              <w:t>Indirect effect</w:t>
            </w:r>
          </w:p>
        </w:tc>
        <w:tc>
          <w:tcPr>
            <w:tcW w:w="3639" w:type="pct"/>
            <w:tcMar>
              <w:left w:w="108" w:type="dxa"/>
              <w:right w:w="108" w:type="dxa"/>
            </w:tcMar>
          </w:tcPr>
          <w:p w14:paraId="13A9A02E" w14:textId="77777777" w:rsidR="0051055E" w:rsidRDefault="0051055E" w:rsidP="000E33BD">
            <w:pPr>
              <w:pStyle w:val="TableText"/>
            </w:pPr>
            <w:r>
              <w:t>An interaction that results in a long-term impact on an individual species or population by affecting the environment, as opposed to the species or population directly. For example, habitat modification that leads to fewer nesting sites and thus a reduction in reproduction.</w:t>
            </w:r>
          </w:p>
        </w:tc>
      </w:tr>
      <w:tr w:rsidR="0051055E" w14:paraId="53202F44" w14:textId="77777777" w:rsidTr="000E33BD">
        <w:tc>
          <w:tcPr>
            <w:tcW w:w="1361" w:type="pct"/>
            <w:tcMar>
              <w:left w:w="108" w:type="dxa"/>
              <w:right w:w="108" w:type="dxa"/>
            </w:tcMar>
          </w:tcPr>
          <w:p w14:paraId="64C61E78" w14:textId="77777777" w:rsidR="0051055E" w:rsidRDefault="0051055E" w:rsidP="000E33BD">
            <w:pPr>
              <w:pStyle w:val="TableText"/>
            </w:pPr>
            <w:r>
              <w:t xml:space="preserve">Likely </w:t>
            </w:r>
          </w:p>
        </w:tc>
        <w:tc>
          <w:tcPr>
            <w:tcW w:w="3639" w:type="pct"/>
            <w:tcMar>
              <w:left w:w="108" w:type="dxa"/>
              <w:right w:w="108" w:type="dxa"/>
            </w:tcMar>
          </w:tcPr>
          <w:p w14:paraId="1F8BD968" w14:textId="77777777" w:rsidR="0051055E" w:rsidRDefault="0051055E" w:rsidP="000E33BD">
            <w:pPr>
              <w:pStyle w:val="TableText"/>
            </w:pPr>
            <w:r w:rsidRPr="00BA266A">
              <w:t>A real chance or possibility.</w:t>
            </w:r>
          </w:p>
        </w:tc>
      </w:tr>
      <w:tr w:rsidR="0051055E" w14:paraId="028280EC" w14:textId="77777777" w:rsidTr="000E33BD">
        <w:tc>
          <w:tcPr>
            <w:tcW w:w="1361" w:type="pct"/>
            <w:tcMar>
              <w:left w:w="108" w:type="dxa"/>
              <w:right w:w="108" w:type="dxa"/>
            </w:tcMar>
          </w:tcPr>
          <w:p w14:paraId="14C21E4B" w14:textId="77777777" w:rsidR="0051055E" w:rsidRPr="007B2B52" w:rsidRDefault="0051055E" w:rsidP="000E33BD">
            <w:pPr>
              <w:pStyle w:val="TableText"/>
            </w:pPr>
            <w:r>
              <w:t xml:space="preserve">Local </w:t>
            </w:r>
          </w:p>
        </w:tc>
        <w:tc>
          <w:tcPr>
            <w:tcW w:w="3639" w:type="pct"/>
            <w:tcMar>
              <w:left w:w="108" w:type="dxa"/>
              <w:right w:w="108" w:type="dxa"/>
            </w:tcMar>
          </w:tcPr>
          <w:p w14:paraId="7610EDDF" w14:textId="77777777" w:rsidR="0051055E" w:rsidRDefault="0051055E" w:rsidP="000E33BD">
            <w:pPr>
              <w:pStyle w:val="TableText"/>
            </w:pPr>
            <w:r>
              <w:t>A species population is defined to be ‘local’ when at any given time its home range has some degree of spatial overlap with the wind farm site.</w:t>
            </w:r>
          </w:p>
        </w:tc>
      </w:tr>
      <w:tr w:rsidR="0051055E" w14:paraId="448280A5" w14:textId="77777777" w:rsidTr="000E33BD">
        <w:tc>
          <w:tcPr>
            <w:tcW w:w="1361" w:type="pct"/>
            <w:tcMar>
              <w:left w:w="108" w:type="dxa"/>
              <w:right w:w="108" w:type="dxa"/>
            </w:tcMar>
          </w:tcPr>
          <w:p w14:paraId="6398896A" w14:textId="77777777" w:rsidR="0051055E" w:rsidRPr="00A92073" w:rsidRDefault="0051055E" w:rsidP="000E33BD">
            <w:pPr>
              <w:pStyle w:val="TableText"/>
            </w:pPr>
            <w:r w:rsidRPr="005B3BAD">
              <w:t>Local approval authority</w:t>
            </w:r>
          </w:p>
        </w:tc>
        <w:tc>
          <w:tcPr>
            <w:tcW w:w="3639" w:type="pct"/>
            <w:tcMar>
              <w:left w:w="108" w:type="dxa"/>
              <w:right w:w="108" w:type="dxa"/>
            </w:tcMar>
          </w:tcPr>
          <w:p w14:paraId="6DDCA3BD" w14:textId="77777777" w:rsidR="0051055E" w:rsidRDefault="0051055E" w:rsidP="000E33BD">
            <w:pPr>
              <w:pStyle w:val="TableText"/>
            </w:pPr>
            <w:r>
              <w:t>L</w:t>
            </w:r>
            <w:r w:rsidRPr="00A92073">
              <w:t>ocal government council</w:t>
            </w:r>
            <w:r w:rsidRPr="005B3BAD">
              <w:t>s</w:t>
            </w:r>
          </w:p>
        </w:tc>
      </w:tr>
      <w:tr w:rsidR="0051055E" w:rsidRPr="00166F7F" w14:paraId="0FEB0BFB" w14:textId="77777777" w:rsidTr="000E33BD">
        <w:tc>
          <w:tcPr>
            <w:tcW w:w="1361" w:type="pct"/>
            <w:tcMar>
              <w:left w:w="108" w:type="dxa"/>
              <w:right w:w="108" w:type="dxa"/>
            </w:tcMar>
          </w:tcPr>
          <w:p w14:paraId="5D8E24DD"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Migratory species</w:t>
            </w:r>
          </w:p>
        </w:tc>
        <w:tc>
          <w:tcPr>
            <w:tcW w:w="3639" w:type="pct"/>
            <w:tcMar>
              <w:left w:w="108" w:type="dxa"/>
              <w:right w:w="108" w:type="dxa"/>
            </w:tcMar>
          </w:tcPr>
          <w:p w14:paraId="312913D8"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Species that move from one habitat to another following a seasonal cycle, driven by external factors such as food availability and temperature or internal factors such the need to access breeding grounds.</w:t>
            </w:r>
          </w:p>
        </w:tc>
      </w:tr>
      <w:tr w:rsidR="0051055E" w:rsidRPr="00166F7F" w14:paraId="056EBBD5" w14:textId="77777777" w:rsidTr="000E33BD">
        <w:tc>
          <w:tcPr>
            <w:tcW w:w="1361" w:type="pct"/>
            <w:tcMar>
              <w:left w:w="108" w:type="dxa"/>
              <w:right w:w="108" w:type="dxa"/>
            </w:tcMar>
          </w:tcPr>
          <w:p w14:paraId="47374CBD"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Monitoring</w:t>
            </w:r>
          </w:p>
        </w:tc>
        <w:tc>
          <w:tcPr>
            <w:tcW w:w="3639" w:type="pct"/>
            <w:tcMar>
              <w:left w:w="108" w:type="dxa"/>
              <w:right w:w="108" w:type="dxa"/>
            </w:tcMar>
          </w:tcPr>
          <w:p w14:paraId="2F87BD1D"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To observe and record data on a bird or bat species over time. This can include, but is not limited to, information on species’ utili</w:t>
            </w:r>
            <w:r>
              <w:rPr>
                <w:rFonts w:eastAsia="Times New Roman" w:cs="Arial"/>
                <w:sz w:val="18"/>
              </w:rPr>
              <w:t>s</w:t>
            </w:r>
            <w:r w:rsidRPr="00166F7F">
              <w:rPr>
                <w:rFonts w:eastAsia="Times New Roman" w:cs="Arial"/>
                <w:sz w:val="18"/>
              </w:rPr>
              <w:t>ation of an area, their presence or absence at a site, a record of found carcasses.</w:t>
            </w:r>
          </w:p>
        </w:tc>
      </w:tr>
      <w:tr w:rsidR="0051055E" w:rsidRPr="00166F7F" w14:paraId="705A9F1C" w14:textId="77777777" w:rsidTr="000E33BD">
        <w:tc>
          <w:tcPr>
            <w:tcW w:w="1361" w:type="pct"/>
            <w:tcMar>
              <w:left w:w="108" w:type="dxa"/>
              <w:right w:w="108" w:type="dxa"/>
            </w:tcMar>
          </w:tcPr>
          <w:p w14:paraId="042899FF" w14:textId="77777777" w:rsidR="0051055E" w:rsidRPr="00166F7F" w:rsidRDefault="0051055E" w:rsidP="000E33BD">
            <w:pPr>
              <w:spacing w:before="60" w:after="60" w:line="240" w:lineRule="auto"/>
              <w:rPr>
                <w:rFonts w:eastAsia="Times New Roman" w:cs="Arial"/>
                <w:sz w:val="18"/>
              </w:rPr>
            </w:pPr>
            <w:r>
              <w:rPr>
                <w:rFonts w:eastAsia="Times New Roman" w:cs="Arial"/>
                <w:sz w:val="18"/>
              </w:rPr>
              <w:t>Mortality monitoring (long term)</w:t>
            </w:r>
          </w:p>
        </w:tc>
        <w:tc>
          <w:tcPr>
            <w:tcW w:w="3639" w:type="pct"/>
            <w:tcMar>
              <w:left w:w="108" w:type="dxa"/>
              <w:right w:w="108" w:type="dxa"/>
            </w:tcMar>
          </w:tcPr>
          <w:p w14:paraId="24A88748" w14:textId="77777777" w:rsidR="0051055E" w:rsidRPr="00166F7F" w:rsidRDefault="0051055E" w:rsidP="000E33BD">
            <w:pPr>
              <w:spacing w:before="60" w:after="60" w:line="240" w:lineRule="auto"/>
              <w:rPr>
                <w:rFonts w:eastAsia="Times New Roman" w:cs="Arial"/>
                <w:sz w:val="18"/>
              </w:rPr>
            </w:pPr>
            <w:r w:rsidRPr="005B3BAD">
              <w:rPr>
                <w:rFonts w:eastAsia="Times New Roman" w:cs="Arial"/>
                <w:sz w:val="18"/>
              </w:rPr>
              <w:t>The act of systematically looking for, identifying and recording bird and bat carcasses on the landscape that have resulted from collision with operating wind turbines.</w:t>
            </w:r>
          </w:p>
        </w:tc>
      </w:tr>
      <w:tr w:rsidR="0051055E" w:rsidRPr="00166F7F" w14:paraId="55AA3356" w14:textId="77777777" w:rsidTr="000E33BD">
        <w:tc>
          <w:tcPr>
            <w:tcW w:w="1361" w:type="pct"/>
            <w:tcMar>
              <w:left w:w="108" w:type="dxa"/>
              <w:right w:w="108" w:type="dxa"/>
            </w:tcMar>
          </w:tcPr>
          <w:p w14:paraId="5F96D9B9" w14:textId="77777777" w:rsidR="0051055E" w:rsidRDefault="0051055E" w:rsidP="000E33BD">
            <w:pPr>
              <w:spacing w:before="60" w:after="60" w:line="240" w:lineRule="auto"/>
              <w:rPr>
                <w:rFonts w:eastAsia="Times New Roman" w:cs="Arial"/>
                <w:sz w:val="18"/>
              </w:rPr>
            </w:pPr>
            <w:r>
              <w:rPr>
                <w:rFonts w:eastAsia="Times New Roman" w:cs="Arial"/>
                <w:sz w:val="18"/>
              </w:rPr>
              <w:t xml:space="preserve">Nocturnal </w:t>
            </w:r>
          </w:p>
        </w:tc>
        <w:tc>
          <w:tcPr>
            <w:tcW w:w="3639" w:type="pct"/>
            <w:tcMar>
              <w:left w:w="108" w:type="dxa"/>
              <w:right w:w="108" w:type="dxa"/>
            </w:tcMar>
          </w:tcPr>
          <w:p w14:paraId="392B856B" w14:textId="77777777" w:rsidR="0051055E" w:rsidRPr="001F2CCD" w:rsidRDefault="0051055E" w:rsidP="000E33BD">
            <w:pPr>
              <w:spacing w:before="60" w:after="60" w:line="240" w:lineRule="auto"/>
              <w:rPr>
                <w:rFonts w:eastAsia="Times New Roman" w:cs="Arial"/>
                <w:sz w:val="18"/>
              </w:rPr>
            </w:pPr>
            <w:r w:rsidRPr="005B3BAD">
              <w:rPr>
                <w:rFonts w:eastAsia="Times New Roman" w:cs="Arial"/>
                <w:sz w:val="18"/>
              </w:rPr>
              <w:t> Species</w:t>
            </w:r>
            <w:r>
              <w:rPr>
                <w:rFonts w:ascii="Arial" w:hAnsi="Arial" w:cs="Arial"/>
                <w:color w:val="4D5156"/>
                <w:shd w:val="clear" w:color="auto" w:fill="FFFFFF"/>
              </w:rPr>
              <w:t xml:space="preserve"> </w:t>
            </w:r>
            <w:r w:rsidRPr="005B3BAD">
              <w:rPr>
                <w:rFonts w:eastAsia="Times New Roman" w:cs="Arial"/>
                <w:sz w:val="18"/>
              </w:rPr>
              <w:t>characteri</w:t>
            </w:r>
            <w:r>
              <w:rPr>
                <w:rFonts w:eastAsia="Times New Roman" w:cs="Arial"/>
                <w:sz w:val="18"/>
              </w:rPr>
              <w:t>s</w:t>
            </w:r>
            <w:r w:rsidRPr="005B3BAD">
              <w:rPr>
                <w:rFonts w:eastAsia="Times New Roman" w:cs="Arial"/>
                <w:sz w:val="18"/>
              </w:rPr>
              <w:t>ed by being active during the night and sleeping during the day.</w:t>
            </w:r>
          </w:p>
        </w:tc>
      </w:tr>
      <w:tr w:rsidR="0051055E" w:rsidRPr="00166F7F" w14:paraId="116ADD25" w14:textId="77777777" w:rsidTr="000E33BD">
        <w:tc>
          <w:tcPr>
            <w:tcW w:w="1361" w:type="pct"/>
            <w:tcMar>
              <w:left w:w="108" w:type="dxa"/>
              <w:right w:w="108" w:type="dxa"/>
            </w:tcMar>
          </w:tcPr>
          <w:p w14:paraId="7D803F6F"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Pre-commissioning</w:t>
            </w:r>
          </w:p>
        </w:tc>
        <w:tc>
          <w:tcPr>
            <w:tcW w:w="3639" w:type="pct"/>
            <w:tcMar>
              <w:left w:w="108" w:type="dxa"/>
              <w:right w:w="108" w:type="dxa"/>
            </w:tcMar>
          </w:tcPr>
          <w:p w14:paraId="3C0E7352"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The stage of construction when all connections are tested for correct installation, including the cable connections to the ring main unit and the local network. Nothing is energized and no spinning (blades completing one or more full rotation) can/will occur</w:t>
            </w:r>
          </w:p>
        </w:tc>
      </w:tr>
      <w:tr w:rsidR="0051055E" w:rsidRPr="00166F7F" w14:paraId="519C343F" w14:textId="77777777" w:rsidTr="000E33BD">
        <w:tc>
          <w:tcPr>
            <w:tcW w:w="1361" w:type="pct"/>
            <w:tcMar>
              <w:left w:w="108" w:type="dxa"/>
              <w:right w:w="108" w:type="dxa"/>
            </w:tcMar>
          </w:tcPr>
          <w:p w14:paraId="4BB28B70"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Rotor swept area / rotor swept height</w:t>
            </w:r>
          </w:p>
        </w:tc>
        <w:tc>
          <w:tcPr>
            <w:tcW w:w="3639" w:type="pct"/>
            <w:tcMar>
              <w:left w:w="108" w:type="dxa"/>
              <w:right w:w="108" w:type="dxa"/>
            </w:tcMar>
          </w:tcPr>
          <w:p w14:paraId="1B9C2DF8"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The two-dimensional space enclosed within a circle subtended by the wind turbine’s rotor blades. It is calculated as Pi times the squared length of the rotor blade, where the length of the rotor blade is taken to be the radius of the circle.</w:t>
            </w:r>
          </w:p>
        </w:tc>
      </w:tr>
      <w:tr w:rsidR="0051055E" w:rsidRPr="00166F7F" w14:paraId="64F4A650" w14:textId="77777777" w:rsidTr="000E33BD">
        <w:tc>
          <w:tcPr>
            <w:tcW w:w="1361" w:type="pct"/>
            <w:tcMar>
              <w:left w:w="108" w:type="dxa"/>
              <w:right w:w="108" w:type="dxa"/>
            </w:tcMar>
          </w:tcPr>
          <w:p w14:paraId="708D34B8"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Searcher efficiency</w:t>
            </w:r>
          </w:p>
        </w:tc>
        <w:tc>
          <w:tcPr>
            <w:tcW w:w="3639" w:type="pct"/>
            <w:tcMar>
              <w:left w:w="108" w:type="dxa"/>
              <w:right w:w="108" w:type="dxa"/>
            </w:tcMar>
          </w:tcPr>
          <w:p w14:paraId="742C5CE5"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The percentage of bird or bat carcasses on the landscape that are found by observers looking for evidence of species’ collision with wind turbines. This defines the ability of the searchers to observe a carcass that is on the landscape.</w:t>
            </w:r>
          </w:p>
        </w:tc>
      </w:tr>
      <w:tr w:rsidR="0051055E" w:rsidRPr="00166F7F" w14:paraId="4FA0C203" w14:textId="77777777" w:rsidTr="000E33BD">
        <w:tc>
          <w:tcPr>
            <w:tcW w:w="1361" w:type="pct"/>
            <w:tcMar>
              <w:left w:w="108" w:type="dxa"/>
              <w:right w:w="108" w:type="dxa"/>
            </w:tcMar>
          </w:tcPr>
          <w:p w14:paraId="189D4546"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Searcher efficiency trials (or detectability trials)</w:t>
            </w:r>
          </w:p>
        </w:tc>
        <w:tc>
          <w:tcPr>
            <w:tcW w:w="3639" w:type="pct"/>
            <w:tcMar>
              <w:left w:w="108" w:type="dxa"/>
              <w:right w:w="108" w:type="dxa"/>
            </w:tcMar>
          </w:tcPr>
          <w:p w14:paraId="64774BB8"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When bird or bat carcasses are deliberately placed on the landscape without observers’ knowledge prior to a regularly scheduled carcass search. The number of the known carcasses that the observers find is then used to calculate observers’ ability to successfully find a bird or bat carcass within the area they search.</w:t>
            </w:r>
          </w:p>
        </w:tc>
      </w:tr>
      <w:tr w:rsidR="0051055E" w:rsidRPr="00166F7F" w14:paraId="7683AA71" w14:textId="77777777" w:rsidTr="000E33BD">
        <w:tc>
          <w:tcPr>
            <w:tcW w:w="1361" w:type="pct"/>
            <w:tcMar>
              <w:left w:w="108" w:type="dxa"/>
              <w:right w:w="108" w:type="dxa"/>
            </w:tcMar>
          </w:tcPr>
          <w:p w14:paraId="653FC3B4"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Smart curtailment</w:t>
            </w:r>
          </w:p>
        </w:tc>
        <w:tc>
          <w:tcPr>
            <w:tcW w:w="3639" w:type="pct"/>
            <w:tcMar>
              <w:left w:w="108" w:type="dxa"/>
              <w:right w:w="108" w:type="dxa"/>
            </w:tcMar>
          </w:tcPr>
          <w:p w14:paraId="5A43CFB1"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The use of real-time species utilization and/or environmental data to shut down turbines on a case-by-case basis to reduce bird or bat fatalities while maximizing energy production.</w:t>
            </w:r>
          </w:p>
        </w:tc>
      </w:tr>
      <w:tr w:rsidR="0051055E" w:rsidRPr="00166F7F" w14:paraId="6A178A3B" w14:textId="77777777" w:rsidTr="000E33BD">
        <w:tc>
          <w:tcPr>
            <w:tcW w:w="1361" w:type="pct"/>
            <w:tcMar>
              <w:left w:w="108" w:type="dxa"/>
              <w:right w:w="108" w:type="dxa"/>
            </w:tcMar>
          </w:tcPr>
          <w:p w14:paraId="342E9588" w14:textId="77777777" w:rsidR="0051055E" w:rsidRPr="00166F7F" w:rsidRDefault="0051055E" w:rsidP="000E33BD">
            <w:pPr>
              <w:spacing w:before="60" w:after="60" w:line="240" w:lineRule="auto"/>
              <w:rPr>
                <w:rFonts w:eastAsia="Times New Roman" w:cs="Arial"/>
                <w:sz w:val="18"/>
              </w:rPr>
            </w:pPr>
            <w:r>
              <w:rPr>
                <w:rFonts w:eastAsia="Times New Roman" w:cs="Arial"/>
                <w:sz w:val="18"/>
              </w:rPr>
              <w:t>Suitably qualified expert</w:t>
            </w:r>
          </w:p>
        </w:tc>
        <w:tc>
          <w:tcPr>
            <w:tcW w:w="3639" w:type="pct"/>
            <w:tcMar>
              <w:left w:w="108" w:type="dxa"/>
              <w:right w:w="108" w:type="dxa"/>
            </w:tcMar>
          </w:tcPr>
          <w:p w14:paraId="7A2B4C35" w14:textId="77777777" w:rsidR="0051055E" w:rsidRPr="00166F7F" w:rsidRDefault="0051055E" w:rsidP="000E33BD">
            <w:pPr>
              <w:spacing w:before="60" w:after="60" w:line="240" w:lineRule="auto"/>
              <w:rPr>
                <w:rFonts w:eastAsia="Times New Roman" w:cs="Arial"/>
                <w:sz w:val="18"/>
              </w:rPr>
            </w:pPr>
            <w:r w:rsidRPr="00BB4BB7">
              <w:rPr>
                <w:rFonts w:eastAsia="Times New Roman" w:cs="Arial"/>
                <w:sz w:val="18"/>
              </w:rPr>
              <w:t>Is a person</w:t>
            </w:r>
            <w:r>
              <w:rPr>
                <w:rFonts w:eastAsia="Times New Roman" w:cs="Arial"/>
                <w:sz w:val="18"/>
              </w:rPr>
              <w:t xml:space="preserve"> who has professional qualifications and at least three years of work experience designing and implementing surveys for a specific MNES and can give an authoritative assessment and advice on the presence of the specific MNES and the impacts of wind farms on these using relevant protocols, standards, methods and/or literature. </w:t>
            </w:r>
          </w:p>
        </w:tc>
      </w:tr>
      <w:tr w:rsidR="0051055E" w:rsidRPr="00166F7F" w14:paraId="54C3EE2A" w14:textId="77777777" w:rsidTr="000E33BD">
        <w:tc>
          <w:tcPr>
            <w:tcW w:w="1361" w:type="pct"/>
            <w:tcMar>
              <w:left w:w="108" w:type="dxa"/>
              <w:right w:w="108" w:type="dxa"/>
            </w:tcMar>
          </w:tcPr>
          <w:p w14:paraId="241EF8BD"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 xml:space="preserve">Trigger levels </w:t>
            </w:r>
          </w:p>
        </w:tc>
        <w:tc>
          <w:tcPr>
            <w:tcW w:w="3639" w:type="pct"/>
            <w:tcMar>
              <w:left w:w="108" w:type="dxa"/>
              <w:right w:w="108" w:type="dxa"/>
            </w:tcMar>
          </w:tcPr>
          <w:p w14:paraId="53393570" w14:textId="77777777" w:rsidR="0051055E" w:rsidRPr="00166F7F" w:rsidRDefault="0051055E" w:rsidP="000E33BD">
            <w:pPr>
              <w:spacing w:before="60" w:after="60" w:line="240" w:lineRule="auto"/>
              <w:rPr>
                <w:rFonts w:eastAsia="Times New Roman" w:cs="Arial"/>
                <w:sz w:val="18"/>
              </w:rPr>
            </w:pPr>
            <w:r w:rsidRPr="00166F7F">
              <w:rPr>
                <w:rFonts w:eastAsia="Times New Roman" w:cs="Arial"/>
                <w:sz w:val="18"/>
              </w:rPr>
              <w:t>A predefined threshold, typically a given mortality level, that when reached or exceeded triggers a management response.</w:t>
            </w:r>
          </w:p>
        </w:tc>
      </w:tr>
    </w:tbl>
    <w:p w14:paraId="12649959" w14:textId="77777777" w:rsidR="0051055E" w:rsidRDefault="0051055E" w:rsidP="0051055E"/>
    <w:p w14:paraId="3BF431CA" w14:textId="77777777" w:rsidR="00C52CB8" w:rsidRDefault="00C52CB8" w:rsidP="0051055E"/>
    <w:p w14:paraId="385BA21B" w14:textId="77777777" w:rsidR="0051055E" w:rsidRPr="00365E35" w:rsidRDefault="0051055E" w:rsidP="00365E35">
      <w:pPr>
        <w:pStyle w:val="Heading2"/>
      </w:pPr>
      <w:bookmarkStart w:id="93" w:name="_Toc158822360"/>
      <w:bookmarkStart w:id="94" w:name="_Toc165619636"/>
      <w:r w:rsidRPr="00365E35">
        <w:lastRenderedPageBreak/>
        <w:t>References</w:t>
      </w:r>
      <w:bookmarkStart w:id="95" w:name="_Toc150772298"/>
      <w:bookmarkStart w:id="96" w:name="_Toc85185985"/>
      <w:bookmarkEnd w:id="93"/>
      <w:bookmarkEnd w:id="94"/>
    </w:p>
    <w:p w14:paraId="2E66B72F" w14:textId="77777777" w:rsidR="0051055E" w:rsidRDefault="0051055E" w:rsidP="0051055E">
      <w:pPr>
        <w:rPr>
          <w:lang w:eastAsia="ja-JP"/>
        </w:rPr>
      </w:pPr>
      <w:r>
        <w:rPr>
          <w:lang w:eastAsia="ja-JP"/>
        </w:rPr>
        <w:t xml:space="preserve">May R, Nygård T, Falkdalen U, Åström J, Hamre Ø, Stokke BG 2020, Paint it black: Efficacy of increased wind-turbine rotor blade visibility to reduce avian fatalities. Ecol Evol. 00:1–9 </w:t>
      </w:r>
      <w:hyperlink r:id="rId72" w:history="1">
        <w:r w:rsidRPr="00C54922">
          <w:rPr>
            <w:rStyle w:val="Hyperlink"/>
            <w:lang w:eastAsia="ja-JP"/>
          </w:rPr>
          <w:t>https://doi.org/10.1002/ece3.6592</w:t>
        </w:r>
      </w:hyperlink>
    </w:p>
    <w:bookmarkEnd w:id="95"/>
    <w:p w14:paraId="2DC3D691" w14:textId="5407D47D" w:rsidR="00A8555D" w:rsidRDefault="00A8555D">
      <w:pPr>
        <w:spacing w:after="0" w:line="240" w:lineRule="auto"/>
      </w:pPr>
      <w:r>
        <w:br w:type="page"/>
      </w:r>
    </w:p>
    <w:p w14:paraId="4B6F9D4C" w14:textId="77777777" w:rsidR="0051055E" w:rsidRDefault="0051055E" w:rsidP="0051055E"/>
    <w:p w14:paraId="4FC475E2" w14:textId="77777777" w:rsidR="00A8555D" w:rsidRDefault="00A8555D" w:rsidP="00A8555D">
      <w:pPr>
        <w:pStyle w:val="Heading2"/>
        <w:rPr>
          <w:rFonts w:eastAsia="Calibri"/>
        </w:rPr>
      </w:pPr>
      <w:bookmarkStart w:id="97" w:name="_Toc165619637"/>
      <w:r w:rsidRPr="00365E35">
        <w:t>Appendix A</w:t>
      </w:r>
      <w:bookmarkEnd w:id="97"/>
    </w:p>
    <w:p w14:paraId="3EEB4468" w14:textId="77777777" w:rsidR="00A8555D" w:rsidRDefault="00A8555D" w:rsidP="00A8555D">
      <w:pPr>
        <w:rPr>
          <w:rFonts w:eastAsia="Times New Roman" w:cs="Times New Roman"/>
          <w:b/>
          <w:sz w:val="36"/>
          <w:szCs w:val="24"/>
        </w:rPr>
      </w:pPr>
      <w:r w:rsidRPr="00B767ED">
        <w:rPr>
          <w:rFonts w:eastAsia="Times New Roman" w:cs="Times New Roman"/>
          <w:b/>
          <w:sz w:val="36"/>
          <w:szCs w:val="24"/>
        </w:rPr>
        <w:t>Mortality Survey Data Template</w:t>
      </w:r>
    </w:p>
    <w:p w14:paraId="62AC136F" w14:textId="77777777" w:rsidR="00A8555D" w:rsidRDefault="00A8555D" w:rsidP="00A8555D">
      <w:pPr>
        <w:rPr>
          <w:color w:val="FF0000"/>
        </w:rPr>
      </w:pPr>
      <w:r w:rsidRPr="00B910AE">
        <w:rPr>
          <w:color w:val="FF0000"/>
        </w:rPr>
        <w:t>Note to Reviewers – This is provided as a separate Excel spreadsheet.</w:t>
      </w:r>
    </w:p>
    <w:bookmarkEnd w:id="96"/>
    <w:p w14:paraId="72C3FE88" w14:textId="77777777" w:rsidR="00A8555D" w:rsidRPr="00657704" w:rsidRDefault="00A8555D" w:rsidP="0051055E"/>
    <w:sectPr w:rsidR="00A8555D" w:rsidRPr="00657704">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7AAC8A" w14:textId="77777777" w:rsidR="00F62F85" w:rsidRDefault="00F62F85">
      <w:r>
        <w:separator/>
      </w:r>
    </w:p>
    <w:p w14:paraId="6F39D776" w14:textId="77777777" w:rsidR="00F62F85" w:rsidRDefault="00F62F85"/>
    <w:p w14:paraId="190BC5F3" w14:textId="77777777" w:rsidR="00F62F85" w:rsidRDefault="00F62F85"/>
  </w:endnote>
  <w:endnote w:type="continuationSeparator" w:id="0">
    <w:p w14:paraId="2092BF06" w14:textId="77777777" w:rsidR="00F62F85" w:rsidRDefault="00F62F85">
      <w:r>
        <w:continuationSeparator/>
      </w:r>
    </w:p>
    <w:p w14:paraId="38B702F3" w14:textId="77777777" w:rsidR="00F62F85" w:rsidRDefault="00F62F85"/>
    <w:p w14:paraId="5FF8FFD7" w14:textId="77777777" w:rsidR="00F62F85" w:rsidRDefault="00F62F85"/>
  </w:endnote>
  <w:endnote w:type="continuationNotice" w:id="1">
    <w:p w14:paraId="1AA5BBEB" w14:textId="77777777" w:rsidR="00F62F85" w:rsidRDefault="00F62F85">
      <w:pPr>
        <w:pStyle w:val="Footer"/>
      </w:pPr>
    </w:p>
    <w:p w14:paraId="6326D6D9" w14:textId="77777777" w:rsidR="00F62F85" w:rsidRDefault="00F62F85"/>
    <w:p w14:paraId="640D30AD" w14:textId="77777777" w:rsidR="00F62F85" w:rsidRDefault="00F62F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78ABF" w14:textId="77777777" w:rsidR="00B861B4" w:rsidRDefault="00D86640">
    <w:pPr>
      <w:pStyle w:val="Footer"/>
    </w:pPr>
    <w:r w:rsidRPr="00D86640">
      <w:t>Department of Climate Change, Energy, the Environment and Water</w:t>
    </w:r>
  </w:p>
  <w:p w14:paraId="66A29C59" w14:textId="77777777" w:rsidR="00B861B4" w:rsidRDefault="00B861B4">
    <w:pPr>
      <w:pStyle w:val="Footer"/>
    </w:pPr>
    <w:r>
      <w:fldChar w:fldCharType="begin"/>
    </w:r>
    <w:r>
      <w:instrText xml:space="preserve"> PAGE   \* MERGEFORMAT </w:instrText>
    </w:r>
    <w:r>
      <w:fldChar w:fldCharType="separate"/>
    </w:r>
    <w:r w:rsidR="005E25BD">
      <w:rPr>
        <w:noProof/>
      </w:rPr>
      <w:t>12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01B54" w14:textId="77777777" w:rsidR="00F62F85" w:rsidRDefault="00F62F85">
      <w:r>
        <w:separator/>
      </w:r>
    </w:p>
    <w:p w14:paraId="01A54D85" w14:textId="77777777" w:rsidR="00F62F85" w:rsidRDefault="00F62F85"/>
    <w:p w14:paraId="3D9B9F4A" w14:textId="77777777" w:rsidR="00F62F85" w:rsidRDefault="00F62F85"/>
  </w:footnote>
  <w:footnote w:type="continuationSeparator" w:id="0">
    <w:p w14:paraId="633ED22A" w14:textId="77777777" w:rsidR="00F62F85" w:rsidRDefault="00F62F85">
      <w:r>
        <w:continuationSeparator/>
      </w:r>
    </w:p>
    <w:p w14:paraId="7C1171F1" w14:textId="77777777" w:rsidR="00F62F85" w:rsidRDefault="00F62F85"/>
    <w:p w14:paraId="444D1ED7" w14:textId="77777777" w:rsidR="00F62F85" w:rsidRDefault="00F62F85"/>
  </w:footnote>
  <w:footnote w:type="continuationNotice" w:id="1">
    <w:p w14:paraId="1C3ED6CC" w14:textId="77777777" w:rsidR="00F62F85" w:rsidRDefault="00F62F85">
      <w:pPr>
        <w:pStyle w:val="Footer"/>
      </w:pPr>
    </w:p>
    <w:p w14:paraId="31C30922" w14:textId="77777777" w:rsidR="00F62F85" w:rsidRDefault="00F62F85"/>
    <w:p w14:paraId="22421999" w14:textId="77777777" w:rsidR="00F62F85" w:rsidRDefault="00F62F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E6C79" w14:textId="26A39AF3" w:rsidR="009B26C0" w:rsidRDefault="00000000">
    <w:pPr>
      <w:pStyle w:val="Header"/>
    </w:pPr>
    <w:r>
      <w:rPr>
        <w:noProof/>
      </w:rPr>
      <w:pict w14:anchorId="5E34B2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81032" o:spid="_x0000_s1030" type="#_x0000_t136" style="position:absolute;left:0;text-align:left;margin-left:0;margin-top:0;width:573.1pt;height:66.1pt;rotation:315;z-index:-251655168;mso-position-horizontal:center;mso-position-horizontal-relative:margin;mso-position-vertical:center;mso-position-vertical-relative:margin" o:allowincell="f" fillcolor="silver" stroked="f">
          <v:fill opacity=".5"/>
          <v:textpath style="font-family:&quot;Calibri&quot;;font-size:1pt" string="DRAFT for Consultation May 2024"/>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CB6E4" w14:textId="16680106" w:rsidR="009B26C0" w:rsidRDefault="00000000">
    <w:pPr>
      <w:pStyle w:val="Header"/>
    </w:pPr>
    <w:r>
      <w:rPr>
        <w:noProof/>
      </w:rPr>
      <w:pict w14:anchorId="04539A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81033" o:spid="_x0000_s1031" type="#_x0000_t136" style="position:absolute;left:0;text-align:left;margin-left:0;margin-top:0;width:573.1pt;height:66.1pt;rotation:315;z-index:-251653120;mso-position-horizontal:center;mso-position-horizontal-relative:margin;mso-position-vertical:center;mso-position-vertical-relative:margin" o:allowincell="f" fillcolor="silver" stroked="f">
          <v:fill opacity=".5"/>
          <v:textpath style="font-family:&quot;Calibri&quot;;font-size:1pt" string="DRAFT for Consultation May 2024"/>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CE973" w14:textId="3804FF86" w:rsidR="009B26C0" w:rsidRDefault="00000000">
    <w:pPr>
      <w:pStyle w:val="Header"/>
    </w:pPr>
    <w:r>
      <w:rPr>
        <w:noProof/>
      </w:rPr>
      <w:pict w14:anchorId="6B625F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81031" o:spid="_x0000_s1029" type="#_x0000_t136" style="position:absolute;left:0;text-align:left;margin-left:0;margin-top:0;width:573.1pt;height:66.1pt;rotation:315;z-index:-251657216;mso-position-horizontal:center;mso-position-horizontal-relative:margin;mso-position-vertical:center;mso-position-vertical-relative:margin" o:allowincell="f" fillcolor="silver" stroked="f">
          <v:fill opacity=".5"/>
          <v:textpath style="font-family:&quot;Calibri&quot;;font-size:1pt" string="DRAFT for Consultation May 2024"/>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38B97" w14:textId="6527C3E4" w:rsidR="009B26C0" w:rsidRDefault="00000000">
    <w:pPr>
      <w:pStyle w:val="Header"/>
    </w:pPr>
    <w:r>
      <w:rPr>
        <w:noProof/>
      </w:rPr>
      <w:pict w14:anchorId="6F59DA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81035" o:spid="_x0000_s1033" type="#_x0000_t136" style="position:absolute;left:0;text-align:left;margin-left:0;margin-top:0;width:573.1pt;height:66.1pt;rotation:315;z-index:-251649024;mso-position-horizontal:center;mso-position-horizontal-relative:margin;mso-position-vertical:center;mso-position-vertical-relative:margin" o:allowincell="f" fillcolor="silver" stroked="f">
          <v:fill opacity=".5"/>
          <v:textpath style="font-family:&quot;Calibri&quot;;font-size:1pt" string="DRAFT for Consultation May 2024"/>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58587" w14:textId="77777777" w:rsidR="009B26C0" w:rsidRPr="009B26C0" w:rsidRDefault="00000000">
    <w:pPr>
      <w:pStyle w:val="Header"/>
      <w:rPr>
        <w:b/>
        <w:bCs/>
        <w:color w:val="FF0000"/>
      </w:rPr>
    </w:pPr>
    <w:r>
      <w:rPr>
        <w:b/>
        <w:bCs/>
        <w:noProof/>
        <w:color w:val="FF0000"/>
      </w:rPr>
      <w:pict w14:anchorId="302239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81036" o:spid="_x0000_s1034" type="#_x0000_t136" style="position:absolute;left:0;text-align:left;margin-left:0;margin-top:0;width:573.1pt;height:66.1pt;rotation:315;z-index:-251646976;mso-position-horizontal:center;mso-position-horizontal-relative:margin;mso-position-vertical:center;mso-position-vertical-relative:margin" o:allowincell="f" fillcolor="silver" stroked="f">
          <v:fill opacity=".5"/>
          <v:textpath style="font-family:&quot;Calibri&quot;;font-size:1pt" string="DRAFT for Consultation May 2024"/>
          <w10:wrap anchorx="margin" anchory="margin"/>
        </v:shape>
      </w:pict>
    </w:r>
    <w:r w:rsidR="009B26C0" w:rsidRPr="009B26C0">
      <w:rPr>
        <w:b/>
        <w:bCs/>
        <w:color w:val="FF0000"/>
      </w:rPr>
      <w:t>DRAFT FOR CONSULTATION AND FEEDBACK – MAY 2024</w:t>
    </w:r>
  </w:p>
  <w:p w14:paraId="79FB91FB" w14:textId="2D81D1AC" w:rsidR="00B861B4" w:rsidRDefault="00612724">
    <w:pPr>
      <w:pStyle w:val="Header"/>
    </w:pPr>
    <w:r>
      <w:t>Onshore wind farm guidance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073C5" w14:textId="6DA9CB4C" w:rsidR="00B861B4" w:rsidRDefault="00000000">
    <w:pPr>
      <w:pStyle w:val="Header"/>
      <w:jc w:val="left"/>
    </w:pPr>
    <w:r>
      <w:rPr>
        <w:noProof/>
      </w:rPr>
      <w:pict w14:anchorId="3FC46D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81034" o:spid="_x0000_s1032" type="#_x0000_t136" style="position:absolute;margin-left:0;margin-top:0;width:573.1pt;height:66.1pt;rotation:315;z-index:-251651072;mso-position-horizontal:center;mso-position-horizontal-relative:margin;mso-position-vertical:center;mso-position-vertical-relative:margin" o:allowincell="f" fillcolor="silver" stroked="f">
          <v:fill opacity=".5"/>
          <v:textpath style="font-family:&quot;Calibri&quot;;font-size:1pt" string="DRAFT for Consultation May 2024"/>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994D5C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0B0A140"/>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0A8E5106"/>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FA7602DC"/>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97FE7D78"/>
    <w:lvl w:ilvl="0">
      <w:start w:val="1"/>
      <w:numFmt w:val="bullet"/>
      <w:lvlText w:val="o"/>
      <w:lvlJc w:val="left"/>
      <w:pPr>
        <w:ind w:left="926" w:hanging="360"/>
      </w:pPr>
      <w:rPr>
        <w:rFonts w:ascii="Courier New" w:hAnsi="Courier New" w:cs="Courier New" w:hint="default"/>
      </w:rPr>
    </w:lvl>
  </w:abstractNum>
  <w:abstractNum w:abstractNumId="5" w15:restartNumberingAfterBreak="0">
    <w:nsid w:val="FFFFFF83"/>
    <w:multiLevelType w:val="singleLevel"/>
    <w:tmpl w:val="E068ABCE"/>
    <w:lvl w:ilvl="0">
      <w:start w:val="1"/>
      <w:numFmt w:val="bullet"/>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685ADC2E"/>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01BA8EE4"/>
    <w:lvl w:ilvl="0">
      <w:start w:val="1"/>
      <w:numFmt w:val="bullet"/>
      <w:lvlText w:val=""/>
      <w:lvlJc w:val="left"/>
      <w:pPr>
        <w:tabs>
          <w:tab w:val="num" w:pos="360"/>
        </w:tabs>
        <w:ind w:left="360" w:hanging="360"/>
      </w:pPr>
      <w:rPr>
        <w:rFonts w:ascii="Symbol" w:hAnsi="Symbol" w:hint="default"/>
        <w:color w:val="auto"/>
      </w:rPr>
    </w:lvl>
  </w:abstractNum>
  <w:abstractNum w:abstractNumId="8" w15:restartNumberingAfterBreak="0">
    <w:nsid w:val="02FF2E98"/>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4A67ADB"/>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08A01836"/>
    <w:multiLevelType w:val="hybridMultilevel"/>
    <w:tmpl w:val="275C531C"/>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1" w15:restartNumberingAfterBreak="0">
    <w:nsid w:val="0B6E25AD"/>
    <w:multiLevelType w:val="hybridMultilevel"/>
    <w:tmpl w:val="4F305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C5E2F35"/>
    <w:multiLevelType w:val="multilevel"/>
    <w:tmpl w:val="9340AC4C"/>
    <w:lvl w:ilvl="0">
      <w:start w:val="1"/>
      <w:numFmt w:val="decimal"/>
      <w:lvlText w:val="%1)"/>
      <w:lvlJc w:val="left"/>
      <w:pPr>
        <w:ind w:left="567" w:hanging="567"/>
      </w:pPr>
      <w:rPr>
        <w:rFonts w:hint="default"/>
        <w:color w:val="auto"/>
      </w:rPr>
    </w:lvl>
    <w:lvl w:ilvl="1">
      <w:start w:val="1"/>
      <w:numFmt w:val="lowerLetter"/>
      <w:lvlText w:val="%2)"/>
      <w:lvlJc w:val="left"/>
      <w:pPr>
        <w:ind w:left="851" w:hanging="284"/>
      </w:pPr>
      <w:rPr>
        <w:rFonts w:hint="default"/>
      </w:rPr>
    </w:lvl>
    <w:lvl w:ilvl="2">
      <w:start w:val="1"/>
      <w:numFmt w:val="lowerRoman"/>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 w15:restartNumberingAfterBreak="0">
    <w:nsid w:val="0D896ABB"/>
    <w:multiLevelType w:val="hybridMultilevel"/>
    <w:tmpl w:val="C39CC6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0F9C0B81"/>
    <w:multiLevelType w:val="multilevel"/>
    <w:tmpl w:val="1D9086DC"/>
    <w:lvl w:ilvl="0">
      <w:start w:val="2"/>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5" w15:restartNumberingAfterBreak="0">
    <w:nsid w:val="10C80BB6"/>
    <w:multiLevelType w:val="hybridMultilevel"/>
    <w:tmpl w:val="DAA22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1291782"/>
    <w:multiLevelType w:val="hybridMultilevel"/>
    <w:tmpl w:val="288E33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8" w15:restartNumberingAfterBreak="0">
    <w:nsid w:val="14617C72"/>
    <w:multiLevelType w:val="hybridMultilevel"/>
    <w:tmpl w:val="FF2A8A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478014A"/>
    <w:multiLevelType w:val="hybridMultilevel"/>
    <w:tmpl w:val="2D187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4AD7C2B"/>
    <w:multiLevelType w:val="hybridMultilevel"/>
    <w:tmpl w:val="880CA6D6"/>
    <w:lvl w:ilvl="0" w:tplc="F3A4716A">
      <w:start w:val="1"/>
      <w:numFmt w:val="decimal"/>
      <w:lvlText w:val="%1."/>
      <w:lvlJc w:val="left"/>
      <w:pPr>
        <w:ind w:left="720" w:hanging="360"/>
      </w:pPr>
    </w:lvl>
    <w:lvl w:ilvl="1" w:tplc="733E7518">
      <w:start w:val="1"/>
      <w:numFmt w:val="lowerLetter"/>
      <w:lvlText w:val="%2."/>
      <w:lvlJc w:val="left"/>
      <w:pPr>
        <w:ind w:left="1440" w:hanging="360"/>
      </w:pPr>
    </w:lvl>
    <w:lvl w:ilvl="2" w:tplc="92E84C2E">
      <w:start w:val="1"/>
      <w:numFmt w:val="lowerRoman"/>
      <w:lvlText w:val="%3."/>
      <w:lvlJc w:val="right"/>
      <w:pPr>
        <w:ind w:left="2160" w:hanging="180"/>
      </w:pPr>
    </w:lvl>
    <w:lvl w:ilvl="3" w:tplc="0D30523C">
      <w:start w:val="1"/>
      <w:numFmt w:val="decimal"/>
      <w:lvlText w:val="%4."/>
      <w:lvlJc w:val="left"/>
      <w:pPr>
        <w:ind w:left="2880" w:hanging="360"/>
      </w:pPr>
    </w:lvl>
    <w:lvl w:ilvl="4" w:tplc="423A129E">
      <w:start w:val="1"/>
      <w:numFmt w:val="lowerLetter"/>
      <w:lvlText w:val="%5."/>
      <w:lvlJc w:val="left"/>
      <w:pPr>
        <w:ind w:left="3600" w:hanging="360"/>
      </w:pPr>
    </w:lvl>
    <w:lvl w:ilvl="5" w:tplc="A2DA0532">
      <w:start w:val="1"/>
      <w:numFmt w:val="lowerRoman"/>
      <w:lvlText w:val="%6."/>
      <w:lvlJc w:val="right"/>
      <w:pPr>
        <w:ind w:left="4320" w:hanging="180"/>
      </w:pPr>
    </w:lvl>
    <w:lvl w:ilvl="6" w:tplc="B57862FC">
      <w:start w:val="1"/>
      <w:numFmt w:val="decimal"/>
      <w:lvlText w:val="%7."/>
      <w:lvlJc w:val="left"/>
      <w:pPr>
        <w:ind w:left="5040" w:hanging="360"/>
      </w:pPr>
    </w:lvl>
    <w:lvl w:ilvl="7" w:tplc="DC32FD78">
      <w:start w:val="1"/>
      <w:numFmt w:val="lowerLetter"/>
      <w:lvlText w:val="%8."/>
      <w:lvlJc w:val="left"/>
      <w:pPr>
        <w:ind w:left="5760" w:hanging="360"/>
      </w:pPr>
    </w:lvl>
    <w:lvl w:ilvl="8" w:tplc="917E3D0E">
      <w:start w:val="1"/>
      <w:numFmt w:val="lowerRoman"/>
      <w:lvlText w:val="%9."/>
      <w:lvlJc w:val="right"/>
      <w:pPr>
        <w:ind w:left="6480" w:hanging="180"/>
      </w:pPr>
    </w:lvl>
  </w:abstractNum>
  <w:abstractNum w:abstractNumId="21" w15:restartNumberingAfterBreak="0">
    <w:nsid w:val="160614CA"/>
    <w:multiLevelType w:val="hybridMultilevel"/>
    <w:tmpl w:val="FC2E228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16CE1355"/>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196B606F"/>
    <w:multiLevelType w:val="hybridMultilevel"/>
    <w:tmpl w:val="E0560262"/>
    <w:lvl w:ilvl="0" w:tplc="B9FA63BE">
      <w:start w:val="1"/>
      <w:numFmt w:val="bullet"/>
      <w:pStyle w:val="TableBullet1"/>
      <w:lvlText w:val=""/>
      <w:lvlJc w:val="left"/>
      <w:pPr>
        <w:ind w:left="2911" w:hanging="360"/>
      </w:pPr>
      <w:rPr>
        <w:rFonts w:ascii="Symbol" w:hAnsi="Symbol" w:hint="default"/>
      </w:rPr>
    </w:lvl>
    <w:lvl w:ilvl="1" w:tplc="04987ACC" w:tentative="1">
      <w:start w:val="1"/>
      <w:numFmt w:val="bullet"/>
      <w:lvlText w:val="o"/>
      <w:lvlJc w:val="left"/>
      <w:pPr>
        <w:ind w:left="3631" w:hanging="360"/>
      </w:pPr>
      <w:rPr>
        <w:rFonts w:ascii="Courier New" w:hAnsi="Courier New" w:cs="Courier New" w:hint="default"/>
      </w:rPr>
    </w:lvl>
    <w:lvl w:ilvl="2" w:tplc="56C2C932" w:tentative="1">
      <w:start w:val="1"/>
      <w:numFmt w:val="bullet"/>
      <w:lvlText w:val=""/>
      <w:lvlJc w:val="left"/>
      <w:pPr>
        <w:ind w:left="4351" w:hanging="360"/>
      </w:pPr>
      <w:rPr>
        <w:rFonts w:ascii="Wingdings" w:hAnsi="Wingdings" w:hint="default"/>
      </w:rPr>
    </w:lvl>
    <w:lvl w:ilvl="3" w:tplc="3530ECAA" w:tentative="1">
      <w:start w:val="1"/>
      <w:numFmt w:val="bullet"/>
      <w:lvlText w:val=""/>
      <w:lvlJc w:val="left"/>
      <w:pPr>
        <w:ind w:left="5071" w:hanging="360"/>
      </w:pPr>
      <w:rPr>
        <w:rFonts w:ascii="Symbol" w:hAnsi="Symbol" w:hint="default"/>
      </w:rPr>
    </w:lvl>
    <w:lvl w:ilvl="4" w:tplc="BFACCCC4" w:tentative="1">
      <w:start w:val="1"/>
      <w:numFmt w:val="bullet"/>
      <w:lvlText w:val="o"/>
      <w:lvlJc w:val="left"/>
      <w:pPr>
        <w:ind w:left="5791" w:hanging="360"/>
      </w:pPr>
      <w:rPr>
        <w:rFonts w:ascii="Courier New" w:hAnsi="Courier New" w:cs="Courier New" w:hint="default"/>
      </w:rPr>
    </w:lvl>
    <w:lvl w:ilvl="5" w:tplc="0BC61DE0" w:tentative="1">
      <w:start w:val="1"/>
      <w:numFmt w:val="bullet"/>
      <w:lvlText w:val=""/>
      <w:lvlJc w:val="left"/>
      <w:pPr>
        <w:ind w:left="6511" w:hanging="360"/>
      </w:pPr>
      <w:rPr>
        <w:rFonts w:ascii="Wingdings" w:hAnsi="Wingdings" w:hint="default"/>
      </w:rPr>
    </w:lvl>
    <w:lvl w:ilvl="6" w:tplc="912CBCBE" w:tentative="1">
      <w:start w:val="1"/>
      <w:numFmt w:val="bullet"/>
      <w:lvlText w:val=""/>
      <w:lvlJc w:val="left"/>
      <w:pPr>
        <w:ind w:left="7231" w:hanging="360"/>
      </w:pPr>
      <w:rPr>
        <w:rFonts w:ascii="Symbol" w:hAnsi="Symbol" w:hint="default"/>
      </w:rPr>
    </w:lvl>
    <w:lvl w:ilvl="7" w:tplc="718A4C18" w:tentative="1">
      <w:start w:val="1"/>
      <w:numFmt w:val="bullet"/>
      <w:lvlText w:val="o"/>
      <w:lvlJc w:val="left"/>
      <w:pPr>
        <w:ind w:left="7951" w:hanging="360"/>
      </w:pPr>
      <w:rPr>
        <w:rFonts w:ascii="Courier New" w:hAnsi="Courier New" w:cs="Courier New" w:hint="default"/>
      </w:rPr>
    </w:lvl>
    <w:lvl w:ilvl="8" w:tplc="A6E0707C" w:tentative="1">
      <w:start w:val="1"/>
      <w:numFmt w:val="bullet"/>
      <w:lvlText w:val=""/>
      <w:lvlJc w:val="left"/>
      <w:pPr>
        <w:ind w:left="8671" w:hanging="360"/>
      </w:pPr>
      <w:rPr>
        <w:rFonts w:ascii="Wingdings" w:hAnsi="Wingdings" w:hint="default"/>
      </w:rPr>
    </w:lvl>
  </w:abstractNum>
  <w:abstractNum w:abstractNumId="24" w15:restartNumberingAfterBreak="0">
    <w:nsid w:val="19F054C4"/>
    <w:multiLevelType w:val="hybridMultilevel"/>
    <w:tmpl w:val="67CA16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BE85A68"/>
    <w:multiLevelType w:val="hybridMultilevel"/>
    <w:tmpl w:val="3EB4D1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CD71580"/>
    <w:multiLevelType w:val="hybridMultilevel"/>
    <w:tmpl w:val="16AAE240"/>
    <w:lvl w:ilvl="0" w:tplc="A9884604">
      <w:start w:val="1"/>
      <w:numFmt w:val="bullet"/>
      <w:lvlText w:val=""/>
      <w:lvlJc w:val="left"/>
      <w:pPr>
        <w:ind w:left="360" w:hanging="360"/>
      </w:pPr>
      <w:rPr>
        <w:rFonts w:ascii="Symbol" w:hAnsi="Symbol" w:hint="default"/>
        <w:color w:val="FF790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D655EED"/>
    <w:multiLevelType w:val="multilevel"/>
    <w:tmpl w:val="E2C8B246"/>
    <w:lvl w:ilvl="0">
      <w:start w:val="2"/>
      <w:numFmt w:val="decimal"/>
      <w:lvlText w:val="%1"/>
      <w:lvlJc w:val="left"/>
      <w:pPr>
        <w:ind w:left="450" w:hanging="450"/>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440" w:hanging="1440"/>
      </w:pPr>
      <w:rPr>
        <w:rFonts w:hint="default"/>
        <w:color w:val="auto"/>
      </w:rPr>
    </w:lvl>
    <w:lvl w:ilvl="5">
      <w:start w:val="1"/>
      <w:numFmt w:val="decimal"/>
      <w:lvlText w:val="%1.%2.%3.%4.%5.%6"/>
      <w:lvlJc w:val="left"/>
      <w:pPr>
        <w:ind w:left="1800" w:hanging="180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2160" w:hanging="2160"/>
      </w:pPr>
      <w:rPr>
        <w:rFonts w:hint="default"/>
        <w:color w:val="auto"/>
      </w:rPr>
    </w:lvl>
    <w:lvl w:ilvl="8">
      <w:start w:val="1"/>
      <w:numFmt w:val="decimal"/>
      <w:lvlText w:val="%1.%2.%3.%4.%5.%6.%7.%8.%9"/>
      <w:lvlJc w:val="left"/>
      <w:pPr>
        <w:ind w:left="2520" w:hanging="2520"/>
      </w:pPr>
      <w:rPr>
        <w:rFonts w:hint="default"/>
        <w:color w:val="auto"/>
      </w:rPr>
    </w:lvl>
  </w:abstractNum>
  <w:abstractNum w:abstractNumId="28" w15:restartNumberingAfterBreak="0">
    <w:nsid w:val="1F7913E9"/>
    <w:multiLevelType w:val="hybridMultilevel"/>
    <w:tmpl w:val="27D43B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10501B4"/>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215741D3"/>
    <w:multiLevelType w:val="hybridMultilevel"/>
    <w:tmpl w:val="857C46C6"/>
    <w:lvl w:ilvl="0" w:tplc="97761DFC">
      <w:start w:val="1"/>
      <w:numFmt w:val="bullet"/>
      <w:pStyle w:val="Bullets2"/>
      <w:lvlText w:val=""/>
      <w:lvlJc w:val="left"/>
      <w:pPr>
        <w:ind w:left="1004" w:hanging="360"/>
      </w:pPr>
      <w:rPr>
        <w:rFonts w:ascii="Symbol" w:hAnsi="Symbol" w:hint="default"/>
      </w:rPr>
    </w:lvl>
    <w:lvl w:ilvl="1" w:tplc="0C090003">
      <w:start w:val="1"/>
      <w:numFmt w:val="bullet"/>
      <w:lvlText w:val="o"/>
      <w:lvlJc w:val="left"/>
      <w:pPr>
        <w:ind w:left="1724" w:hanging="360"/>
      </w:pPr>
      <w:rPr>
        <w:rFonts w:ascii="Courier New" w:hAnsi="Courier New" w:cs="Courier New" w:hint="default"/>
      </w:rPr>
    </w:lvl>
    <w:lvl w:ilvl="2" w:tplc="0C090005">
      <w:start w:val="1"/>
      <w:numFmt w:val="bullet"/>
      <w:lvlText w:val=""/>
      <w:lvlJc w:val="left"/>
      <w:pPr>
        <w:ind w:left="2444" w:hanging="360"/>
      </w:pPr>
      <w:rPr>
        <w:rFonts w:ascii="Wingdings" w:hAnsi="Wingdings" w:hint="default"/>
      </w:rPr>
    </w:lvl>
    <w:lvl w:ilvl="3" w:tplc="0C090001">
      <w:start w:val="1"/>
      <w:numFmt w:val="bullet"/>
      <w:lvlText w:val=""/>
      <w:lvlJc w:val="left"/>
      <w:pPr>
        <w:ind w:left="3164" w:hanging="360"/>
      </w:pPr>
      <w:rPr>
        <w:rFonts w:ascii="Symbol" w:hAnsi="Symbol" w:hint="default"/>
      </w:rPr>
    </w:lvl>
    <w:lvl w:ilvl="4" w:tplc="0C090003">
      <w:start w:val="1"/>
      <w:numFmt w:val="bullet"/>
      <w:lvlText w:val="o"/>
      <w:lvlJc w:val="left"/>
      <w:pPr>
        <w:ind w:left="3884" w:hanging="360"/>
      </w:pPr>
      <w:rPr>
        <w:rFonts w:ascii="Courier New" w:hAnsi="Courier New" w:cs="Courier New" w:hint="default"/>
      </w:rPr>
    </w:lvl>
    <w:lvl w:ilvl="5" w:tplc="0C090005">
      <w:start w:val="1"/>
      <w:numFmt w:val="bullet"/>
      <w:lvlText w:val=""/>
      <w:lvlJc w:val="left"/>
      <w:pPr>
        <w:ind w:left="4604" w:hanging="360"/>
      </w:pPr>
      <w:rPr>
        <w:rFonts w:ascii="Wingdings" w:hAnsi="Wingdings" w:hint="default"/>
      </w:rPr>
    </w:lvl>
    <w:lvl w:ilvl="6" w:tplc="0C090001">
      <w:start w:val="1"/>
      <w:numFmt w:val="bullet"/>
      <w:lvlText w:val=""/>
      <w:lvlJc w:val="left"/>
      <w:pPr>
        <w:ind w:left="5324" w:hanging="360"/>
      </w:pPr>
      <w:rPr>
        <w:rFonts w:ascii="Symbol" w:hAnsi="Symbol" w:hint="default"/>
      </w:rPr>
    </w:lvl>
    <w:lvl w:ilvl="7" w:tplc="0C090003">
      <w:start w:val="1"/>
      <w:numFmt w:val="bullet"/>
      <w:lvlText w:val="o"/>
      <w:lvlJc w:val="left"/>
      <w:pPr>
        <w:ind w:left="6044" w:hanging="360"/>
      </w:pPr>
      <w:rPr>
        <w:rFonts w:ascii="Courier New" w:hAnsi="Courier New" w:cs="Courier New" w:hint="default"/>
      </w:rPr>
    </w:lvl>
    <w:lvl w:ilvl="8" w:tplc="0C090005">
      <w:start w:val="1"/>
      <w:numFmt w:val="bullet"/>
      <w:lvlText w:val=""/>
      <w:lvlJc w:val="left"/>
      <w:pPr>
        <w:ind w:left="6764" w:hanging="360"/>
      </w:pPr>
      <w:rPr>
        <w:rFonts w:ascii="Wingdings" w:hAnsi="Wingdings" w:hint="default"/>
      </w:rPr>
    </w:lvl>
  </w:abstractNum>
  <w:abstractNum w:abstractNumId="31" w15:restartNumberingAfterBreak="0">
    <w:nsid w:val="21A328D5"/>
    <w:multiLevelType w:val="multilevel"/>
    <w:tmpl w:val="BE78A4F8"/>
    <w:numStyleLink w:val="Numberlist"/>
  </w:abstractNum>
  <w:abstractNum w:abstractNumId="32" w15:restartNumberingAfterBreak="0">
    <w:nsid w:val="21D825A1"/>
    <w:multiLevelType w:val="hybridMultilevel"/>
    <w:tmpl w:val="BA0C02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237E5707"/>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24FE5D3D"/>
    <w:multiLevelType w:val="hybridMultilevel"/>
    <w:tmpl w:val="169EFB6A"/>
    <w:lvl w:ilvl="0" w:tplc="97204BC8">
      <w:start w:val="1"/>
      <w:numFmt w:val="bullet"/>
      <w:pStyle w:val="Bullets1"/>
      <w:lvlText w:val=""/>
      <w:lvlJc w:val="left"/>
      <w:pPr>
        <w:ind w:left="717" w:hanging="360"/>
      </w:pPr>
      <w:rPr>
        <w:rFonts w:ascii="Symbol" w:hAnsi="Symbol" w:hint="default"/>
      </w:rPr>
    </w:lvl>
    <w:lvl w:ilvl="1" w:tplc="0C090003">
      <w:start w:val="1"/>
      <w:numFmt w:val="bullet"/>
      <w:lvlText w:val="o"/>
      <w:lvlJc w:val="left"/>
      <w:pPr>
        <w:ind w:left="726" w:hanging="360"/>
      </w:pPr>
      <w:rPr>
        <w:rFonts w:ascii="Courier New" w:hAnsi="Courier New" w:cs="Courier New" w:hint="default"/>
      </w:rPr>
    </w:lvl>
    <w:lvl w:ilvl="2" w:tplc="0C090005">
      <w:start w:val="1"/>
      <w:numFmt w:val="bullet"/>
      <w:lvlText w:val=""/>
      <w:lvlJc w:val="left"/>
      <w:pPr>
        <w:ind w:left="1446" w:hanging="360"/>
      </w:pPr>
      <w:rPr>
        <w:rFonts w:ascii="Wingdings" w:hAnsi="Wingdings" w:hint="default"/>
      </w:rPr>
    </w:lvl>
    <w:lvl w:ilvl="3" w:tplc="0C090001">
      <w:start w:val="1"/>
      <w:numFmt w:val="bullet"/>
      <w:lvlText w:val=""/>
      <w:lvlJc w:val="left"/>
      <w:pPr>
        <w:ind w:left="2166" w:hanging="360"/>
      </w:pPr>
      <w:rPr>
        <w:rFonts w:ascii="Symbol" w:hAnsi="Symbol" w:hint="default"/>
      </w:rPr>
    </w:lvl>
    <w:lvl w:ilvl="4" w:tplc="0C090003">
      <w:start w:val="1"/>
      <w:numFmt w:val="bullet"/>
      <w:lvlText w:val="o"/>
      <w:lvlJc w:val="left"/>
      <w:pPr>
        <w:ind w:left="2886" w:hanging="360"/>
      </w:pPr>
      <w:rPr>
        <w:rFonts w:ascii="Courier New" w:hAnsi="Courier New" w:cs="Courier New" w:hint="default"/>
      </w:rPr>
    </w:lvl>
    <w:lvl w:ilvl="5" w:tplc="0C090005">
      <w:start w:val="1"/>
      <w:numFmt w:val="bullet"/>
      <w:lvlText w:val=""/>
      <w:lvlJc w:val="left"/>
      <w:pPr>
        <w:ind w:left="3606" w:hanging="360"/>
      </w:pPr>
      <w:rPr>
        <w:rFonts w:ascii="Wingdings" w:hAnsi="Wingdings" w:hint="default"/>
      </w:rPr>
    </w:lvl>
    <w:lvl w:ilvl="6" w:tplc="0C090001">
      <w:start w:val="1"/>
      <w:numFmt w:val="bullet"/>
      <w:lvlText w:val=""/>
      <w:lvlJc w:val="left"/>
      <w:pPr>
        <w:ind w:left="4326" w:hanging="360"/>
      </w:pPr>
      <w:rPr>
        <w:rFonts w:ascii="Symbol" w:hAnsi="Symbol" w:hint="default"/>
      </w:rPr>
    </w:lvl>
    <w:lvl w:ilvl="7" w:tplc="0C090003">
      <w:start w:val="1"/>
      <w:numFmt w:val="bullet"/>
      <w:lvlText w:val="o"/>
      <w:lvlJc w:val="left"/>
      <w:pPr>
        <w:ind w:left="5046" w:hanging="360"/>
      </w:pPr>
      <w:rPr>
        <w:rFonts w:ascii="Courier New" w:hAnsi="Courier New" w:cs="Courier New" w:hint="default"/>
      </w:rPr>
    </w:lvl>
    <w:lvl w:ilvl="8" w:tplc="0C090005">
      <w:start w:val="1"/>
      <w:numFmt w:val="bullet"/>
      <w:lvlText w:val=""/>
      <w:lvlJc w:val="left"/>
      <w:pPr>
        <w:ind w:left="5766" w:hanging="360"/>
      </w:pPr>
      <w:rPr>
        <w:rFonts w:ascii="Wingdings" w:hAnsi="Wingdings" w:hint="default"/>
      </w:rPr>
    </w:lvl>
  </w:abstractNum>
  <w:abstractNum w:abstractNumId="36" w15:restartNumberingAfterBreak="0">
    <w:nsid w:val="28EF01D7"/>
    <w:multiLevelType w:val="hybridMultilevel"/>
    <w:tmpl w:val="9D8ECD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A7F0AFC"/>
    <w:multiLevelType w:val="multilevel"/>
    <w:tmpl w:val="9918CD74"/>
    <w:lvl w:ilvl="0">
      <w:start w:val="1"/>
      <w:numFmt w:val="decimal"/>
      <w:lvlText w:val="%1."/>
      <w:lvlJc w:val="left"/>
      <w:pPr>
        <w:ind w:left="720" w:hanging="720"/>
      </w:pPr>
      <w:rPr>
        <w:rFonts w:hint="default"/>
      </w:rPr>
    </w:lvl>
    <w:lvl w:ilvl="1">
      <w:start w:val="2"/>
      <w:numFmt w:val="decimal"/>
      <w:isLgl/>
      <w:lvlText w:val="%1.%2."/>
      <w:lvlJc w:val="left"/>
      <w:pPr>
        <w:ind w:left="840" w:hanging="84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38" w15:restartNumberingAfterBreak="0">
    <w:nsid w:val="2B103637"/>
    <w:multiLevelType w:val="multilevel"/>
    <w:tmpl w:val="BE78A4F8"/>
    <w:numStyleLink w:val="Numberlist"/>
  </w:abstractNum>
  <w:abstractNum w:abstractNumId="39" w15:restartNumberingAfterBreak="0">
    <w:nsid w:val="2C190328"/>
    <w:multiLevelType w:val="hybridMultilevel"/>
    <w:tmpl w:val="9342DA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D6E0E48"/>
    <w:multiLevelType w:val="multilevel"/>
    <w:tmpl w:val="74FEA81A"/>
    <w:lvl w:ilvl="0">
      <w:start w:val="2"/>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1" w15:restartNumberingAfterBreak="0">
    <w:nsid w:val="2DF01B56"/>
    <w:multiLevelType w:val="hybridMultilevel"/>
    <w:tmpl w:val="B128F8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FC96AC5"/>
    <w:multiLevelType w:val="multilevel"/>
    <w:tmpl w:val="0FACA498"/>
    <w:lvl w:ilvl="0">
      <w:start w:val="1"/>
      <w:numFmt w:val="bullet"/>
      <w:lvlText w:val=""/>
      <w:lvlJc w:val="left"/>
      <w:pPr>
        <w:ind w:left="425" w:hanging="425"/>
      </w:pPr>
      <w:rPr>
        <w:rFonts w:ascii="Symbol" w:hAnsi="Symbol" w:hint="default"/>
        <w:color w:val="00315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43" w15:restartNumberingAfterBreak="0">
    <w:nsid w:val="34E574B5"/>
    <w:multiLevelType w:val="multilevel"/>
    <w:tmpl w:val="AA064950"/>
    <w:lvl w:ilvl="0">
      <w:start w:val="3"/>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4" w15:restartNumberingAfterBreak="0">
    <w:nsid w:val="351C3DB3"/>
    <w:multiLevelType w:val="hybridMultilevel"/>
    <w:tmpl w:val="7B8AC32C"/>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5FB175C"/>
    <w:multiLevelType w:val="hybridMultilevel"/>
    <w:tmpl w:val="A608F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94A15FE"/>
    <w:multiLevelType w:val="multilevel"/>
    <w:tmpl w:val="F36C17E8"/>
    <w:numStyleLink w:val="Headinglist"/>
  </w:abstractNum>
  <w:abstractNum w:abstractNumId="47" w15:restartNumberingAfterBreak="0">
    <w:nsid w:val="3974549F"/>
    <w:multiLevelType w:val="hybridMultilevel"/>
    <w:tmpl w:val="5B7AF23A"/>
    <w:lvl w:ilvl="0" w:tplc="0C090003">
      <w:start w:val="1"/>
      <w:numFmt w:val="bullet"/>
      <w:lvlText w:val="o"/>
      <w:lvlJc w:val="left"/>
      <w:pPr>
        <w:ind w:left="1571" w:hanging="360"/>
      </w:pPr>
      <w:rPr>
        <w:rFonts w:ascii="Courier New" w:hAnsi="Courier New" w:cs="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48" w15:restartNumberingAfterBreak="0">
    <w:nsid w:val="3B031D68"/>
    <w:multiLevelType w:val="hybridMultilevel"/>
    <w:tmpl w:val="D24C608E"/>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9" w15:restartNumberingAfterBreak="0">
    <w:nsid w:val="3E713E0C"/>
    <w:multiLevelType w:val="multilevel"/>
    <w:tmpl w:val="FA009B80"/>
    <w:lvl w:ilvl="0">
      <w:start w:val="1"/>
      <w:numFmt w:val="bullet"/>
      <w:lvlText w:val="o"/>
      <w:lvlJc w:val="left"/>
      <w:pPr>
        <w:ind w:left="850" w:hanging="425"/>
      </w:pPr>
      <w:rPr>
        <w:rFonts w:ascii="Courier New" w:hAnsi="Courier New" w:cs="Courier New" w:hint="default"/>
        <w:color w:val="003150"/>
      </w:rPr>
    </w:lvl>
    <w:lvl w:ilvl="1">
      <w:start w:val="1"/>
      <w:numFmt w:val="bullet"/>
      <w:lvlText w:val=""/>
      <w:lvlJc w:val="left"/>
      <w:pPr>
        <w:ind w:left="1276" w:hanging="426"/>
      </w:pPr>
      <w:rPr>
        <w:rFonts w:ascii="Symbol" w:hAnsi="Symbol" w:hint="default"/>
        <w:color w:val="auto"/>
      </w:rPr>
    </w:lvl>
    <w:lvl w:ilvl="2">
      <w:start w:val="1"/>
      <w:numFmt w:val="bullet"/>
      <w:lvlText w:val="­"/>
      <w:lvlJc w:val="left"/>
      <w:pPr>
        <w:ind w:left="1701" w:hanging="425"/>
      </w:pPr>
      <w:rPr>
        <w:rFonts w:ascii="Cambria" w:hAnsi="Cambria" w:hint="default"/>
      </w:rPr>
    </w:lvl>
    <w:lvl w:ilvl="3">
      <w:start w:val="1"/>
      <w:numFmt w:val="bullet"/>
      <w:lvlText w:val=""/>
      <w:lvlJc w:val="left"/>
      <w:pPr>
        <w:ind w:left="3350" w:hanging="360"/>
      </w:pPr>
      <w:rPr>
        <w:rFonts w:ascii="Symbol" w:hAnsi="Symbol" w:hint="default"/>
      </w:rPr>
    </w:lvl>
    <w:lvl w:ilvl="4">
      <w:start w:val="1"/>
      <w:numFmt w:val="bullet"/>
      <w:lvlText w:val="o"/>
      <w:lvlJc w:val="left"/>
      <w:pPr>
        <w:ind w:left="4070" w:hanging="360"/>
      </w:pPr>
      <w:rPr>
        <w:rFonts w:ascii="Courier New" w:hAnsi="Courier New" w:cs="Courier New" w:hint="default"/>
      </w:rPr>
    </w:lvl>
    <w:lvl w:ilvl="5">
      <w:start w:val="1"/>
      <w:numFmt w:val="bullet"/>
      <w:lvlText w:val=""/>
      <w:lvlJc w:val="left"/>
      <w:pPr>
        <w:ind w:left="4790" w:hanging="360"/>
      </w:pPr>
      <w:rPr>
        <w:rFonts w:ascii="Wingdings" w:hAnsi="Wingdings" w:hint="default"/>
      </w:rPr>
    </w:lvl>
    <w:lvl w:ilvl="6">
      <w:start w:val="1"/>
      <w:numFmt w:val="bullet"/>
      <w:lvlText w:val=""/>
      <w:lvlJc w:val="left"/>
      <w:pPr>
        <w:ind w:left="5510" w:hanging="360"/>
      </w:pPr>
      <w:rPr>
        <w:rFonts w:ascii="Symbol" w:hAnsi="Symbol" w:hint="default"/>
      </w:rPr>
    </w:lvl>
    <w:lvl w:ilvl="7">
      <w:start w:val="1"/>
      <w:numFmt w:val="bullet"/>
      <w:lvlText w:val="o"/>
      <w:lvlJc w:val="left"/>
      <w:pPr>
        <w:ind w:left="6230" w:hanging="360"/>
      </w:pPr>
      <w:rPr>
        <w:rFonts w:ascii="Courier New" w:hAnsi="Courier New" w:cs="Courier New" w:hint="default"/>
      </w:rPr>
    </w:lvl>
    <w:lvl w:ilvl="8">
      <w:start w:val="1"/>
      <w:numFmt w:val="bullet"/>
      <w:lvlText w:val=""/>
      <w:lvlJc w:val="left"/>
      <w:pPr>
        <w:ind w:left="6950" w:hanging="360"/>
      </w:pPr>
      <w:rPr>
        <w:rFonts w:ascii="Wingdings" w:hAnsi="Wingdings" w:hint="default"/>
      </w:rPr>
    </w:lvl>
  </w:abstractNum>
  <w:abstractNum w:abstractNumId="50" w15:restartNumberingAfterBreak="0">
    <w:nsid w:val="3F950B66"/>
    <w:multiLevelType w:val="hybridMultilevel"/>
    <w:tmpl w:val="116E255C"/>
    <w:lvl w:ilvl="0" w:tplc="0C090001">
      <w:start w:val="1"/>
      <w:numFmt w:val="bullet"/>
      <w:lvlText w:val=""/>
      <w:lvlJc w:val="left"/>
      <w:pPr>
        <w:ind w:left="1571" w:hanging="360"/>
      </w:pPr>
      <w:rPr>
        <w:rFonts w:ascii="Symbol" w:hAnsi="Symbo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51" w15:restartNumberingAfterBreak="0">
    <w:nsid w:val="3FA90539"/>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414F4729"/>
    <w:multiLevelType w:val="multilevel"/>
    <w:tmpl w:val="A0241B28"/>
    <w:numStyleLink w:val="List1"/>
  </w:abstractNum>
  <w:abstractNum w:abstractNumId="53" w15:restartNumberingAfterBreak="0">
    <w:nsid w:val="438579CB"/>
    <w:multiLevelType w:val="hybridMultilevel"/>
    <w:tmpl w:val="88A828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4412B84"/>
    <w:multiLevelType w:val="hybridMultilevel"/>
    <w:tmpl w:val="214A7D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44964B6"/>
    <w:multiLevelType w:val="multilevel"/>
    <w:tmpl w:val="CDBC30CE"/>
    <w:lvl w:ilvl="0">
      <w:start w:val="1"/>
      <w:numFmt w:val="decimal"/>
      <w:pStyle w:val="ActionItem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6" w15:restartNumberingAfterBreak="0">
    <w:nsid w:val="469C142F"/>
    <w:multiLevelType w:val="hybridMultilevel"/>
    <w:tmpl w:val="244E0D12"/>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7100629"/>
    <w:multiLevelType w:val="hybridMultilevel"/>
    <w:tmpl w:val="4C3E4F6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8" w15:restartNumberingAfterBreak="0">
    <w:nsid w:val="472F2BB2"/>
    <w:multiLevelType w:val="multilevel"/>
    <w:tmpl w:val="DE621592"/>
    <w:lvl w:ilvl="0">
      <w:start w:val="1"/>
      <w:numFmt w:val="decimal"/>
      <w:lvlText w:val="%1."/>
      <w:lvlJc w:val="left"/>
      <w:pPr>
        <w:ind w:left="720" w:hanging="360"/>
      </w:pPr>
      <w:rPr>
        <w:rFonts w:eastAsiaTheme="minorHAnsi" w:cstheme="minorHAnsi" w:hint="default"/>
        <w:b/>
        <w:color w:val="165788"/>
        <w:u w:val="single"/>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9" w15:restartNumberingAfterBreak="0">
    <w:nsid w:val="486800B4"/>
    <w:multiLevelType w:val="multilevel"/>
    <w:tmpl w:val="A0241B28"/>
    <w:numStyleLink w:val="List1"/>
  </w:abstractNum>
  <w:abstractNum w:abstractNumId="60"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61" w15:restartNumberingAfterBreak="0">
    <w:nsid w:val="496159DC"/>
    <w:multiLevelType w:val="multilevel"/>
    <w:tmpl w:val="BE78A4F8"/>
    <w:numStyleLink w:val="Numberlist"/>
  </w:abstractNum>
  <w:abstractNum w:abstractNumId="62" w15:restartNumberingAfterBreak="0">
    <w:nsid w:val="498A7B76"/>
    <w:multiLevelType w:val="multilevel"/>
    <w:tmpl w:val="E2C8B246"/>
    <w:lvl w:ilvl="0">
      <w:start w:val="2"/>
      <w:numFmt w:val="decimal"/>
      <w:lvlText w:val="%1"/>
      <w:lvlJc w:val="left"/>
      <w:pPr>
        <w:ind w:left="450" w:hanging="450"/>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440" w:hanging="1440"/>
      </w:pPr>
      <w:rPr>
        <w:rFonts w:hint="default"/>
        <w:color w:val="auto"/>
      </w:rPr>
    </w:lvl>
    <w:lvl w:ilvl="5">
      <w:start w:val="1"/>
      <w:numFmt w:val="decimal"/>
      <w:lvlText w:val="%1.%2.%3.%4.%5.%6"/>
      <w:lvlJc w:val="left"/>
      <w:pPr>
        <w:ind w:left="1800" w:hanging="180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2160" w:hanging="2160"/>
      </w:pPr>
      <w:rPr>
        <w:rFonts w:hint="default"/>
        <w:color w:val="auto"/>
      </w:rPr>
    </w:lvl>
    <w:lvl w:ilvl="8">
      <w:start w:val="1"/>
      <w:numFmt w:val="decimal"/>
      <w:lvlText w:val="%1.%2.%3.%4.%5.%6.%7.%8.%9"/>
      <w:lvlJc w:val="left"/>
      <w:pPr>
        <w:ind w:left="2520" w:hanging="2520"/>
      </w:pPr>
      <w:rPr>
        <w:rFonts w:hint="default"/>
        <w:color w:val="auto"/>
      </w:rPr>
    </w:lvl>
  </w:abstractNum>
  <w:abstractNum w:abstractNumId="63" w15:restartNumberingAfterBreak="0">
    <w:nsid w:val="4A816859"/>
    <w:multiLevelType w:val="hybridMultilevel"/>
    <w:tmpl w:val="042EC22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B3D3194"/>
    <w:multiLevelType w:val="hybridMultilevel"/>
    <w:tmpl w:val="50E030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4C0F3104"/>
    <w:multiLevelType w:val="multilevel"/>
    <w:tmpl w:val="37DA2A1A"/>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7" w15:restartNumberingAfterBreak="0">
    <w:nsid w:val="4D9D4C14"/>
    <w:multiLevelType w:val="multilevel"/>
    <w:tmpl w:val="AA064950"/>
    <w:lvl w:ilvl="0">
      <w:start w:val="5"/>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8" w15:restartNumberingAfterBreak="0">
    <w:nsid w:val="510C0CD3"/>
    <w:multiLevelType w:val="multilevel"/>
    <w:tmpl w:val="2676C68C"/>
    <w:lvl w:ilvl="0">
      <w:start w:val="1"/>
      <w:numFmt w:val="decimal"/>
      <w:lvlText w:val="%1."/>
      <w:lvlJc w:val="left"/>
      <w:pPr>
        <w:ind w:left="360" w:hanging="360"/>
      </w:pPr>
      <w:rPr>
        <w:rFonts w:hint="default"/>
      </w:rPr>
    </w:lvl>
    <w:lvl w:ilvl="1">
      <w:start w:val="1"/>
      <w:numFmt w:val="decimal"/>
      <w:lvlText w:val="%1.%2."/>
      <w:lvlJc w:val="left"/>
      <w:pPr>
        <w:ind w:left="-218" w:firstLine="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51627471"/>
    <w:multiLevelType w:val="hybridMultilevel"/>
    <w:tmpl w:val="A7969D06"/>
    <w:lvl w:ilvl="0" w:tplc="72F23C9E">
      <w:start w:val="1"/>
      <w:numFmt w:val="bullet"/>
      <w:lvlText w:val=""/>
      <w:lvlJc w:val="left"/>
      <w:pPr>
        <w:ind w:left="1440" w:hanging="360"/>
      </w:pPr>
      <w:rPr>
        <w:rFonts w:ascii="Symbol" w:hAnsi="Symbol"/>
      </w:rPr>
    </w:lvl>
    <w:lvl w:ilvl="1" w:tplc="DF76497A">
      <w:start w:val="1"/>
      <w:numFmt w:val="bullet"/>
      <w:lvlText w:val=""/>
      <w:lvlJc w:val="left"/>
      <w:pPr>
        <w:ind w:left="1440" w:hanging="360"/>
      </w:pPr>
      <w:rPr>
        <w:rFonts w:ascii="Symbol" w:hAnsi="Symbol"/>
      </w:rPr>
    </w:lvl>
    <w:lvl w:ilvl="2" w:tplc="22CEA934">
      <w:start w:val="1"/>
      <w:numFmt w:val="bullet"/>
      <w:lvlText w:val=""/>
      <w:lvlJc w:val="left"/>
      <w:pPr>
        <w:ind w:left="1440" w:hanging="360"/>
      </w:pPr>
      <w:rPr>
        <w:rFonts w:ascii="Symbol" w:hAnsi="Symbol"/>
      </w:rPr>
    </w:lvl>
    <w:lvl w:ilvl="3" w:tplc="D7709D2E">
      <w:start w:val="1"/>
      <w:numFmt w:val="bullet"/>
      <w:lvlText w:val=""/>
      <w:lvlJc w:val="left"/>
      <w:pPr>
        <w:ind w:left="1440" w:hanging="360"/>
      </w:pPr>
      <w:rPr>
        <w:rFonts w:ascii="Symbol" w:hAnsi="Symbol"/>
      </w:rPr>
    </w:lvl>
    <w:lvl w:ilvl="4" w:tplc="5BC02CA0">
      <w:start w:val="1"/>
      <w:numFmt w:val="bullet"/>
      <w:lvlText w:val=""/>
      <w:lvlJc w:val="left"/>
      <w:pPr>
        <w:ind w:left="1440" w:hanging="360"/>
      </w:pPr>
      <w:rPr>
        <w:rFonts w:ascii="Symbol" w:hAnsi="Symbol"/>
      </w:rPr>
    </w:lvl>
    <w:lvl w:ilvl="5" w:tplc="63F87E06">
      <w:start w:val="1"/>
      <w:numFmt w:val="bullet"/>
      <w:lvlText w:val=""/>
      <w:lvlJc w:val="left"/>
      <w:pPr>
        <w:ind w:left="1440" w:hanging="360"/>
      </w:pPr>
      <w:rPr>
        <w:rFonts w:ascii="Symbol" w:hAnsi="Symbol"/>
      </w:rPr>
    </w:lvl>
    <w:lvl w:ilvl="6" w:tplc="099E6E04">
      <w:start w:val="1"/>
      <w:numFmt w:val="bullet"/>
      <w:lvlText w:val=""/>
      <w:lvlJc w:val="left"/>
      <w:pPr>
        <w:ind w:left="1440" w:hanging="360"/>
      </w:pPr>
      <w:rPr>
        <w:rFonts w:ascii="Symbol" w:hAnsi="Symbol"/>
      </w:rPr>
    </w:lvl>
    <w:lvl w:ilvl="7" w:tplc="1EBED46C">
      <w:start w:val="1"/>
      <w:numFmt w:val="bullet"/>
      <w:lvlText w:val=""/>
      <w:lvlJc w:val="left"/>
      <w:pPr>
        <w:ind w:left="1440" w:hanging="360"/>
      </w:pPr>
      <w:rPr>
        <w:rFonts w:ascii="Symbol" w:hAnsi="Symbol"/>
      </w:rPr>
    </w:lvl>
    <w:lvl w:ilvl="8" w:tplc="DA98765A">
      <w:start w:val="1"/>
      <w:numFmt w:val="bullet"/>
      <w:lvlText w:val=""/>
      <w:lvlJc w:val="left"/>
      <w:pPr>
        <w:ind w:left="1440" w:hanging="360"/>
      </w:pPr>
      <w:rPr>
        <w:rFonts w:ascii="Symbol" w:hAnsi="Symbol"/>
      </w:rPr>
    </w:lvl>
  </w:abstractNum>
  <w:abstractNum w:abstractNumId="70" w15:restartNumberingAfterBreak="0">
    <w:nsid w:val="56542265"/>
    <w:multiLevelType w:val="hybridMultilevel"/>
    <w:tmpl w:val="82A20A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72" w15:restartNumberingAfterBreak="0">
    <w:nsid w:val="58E040AE"/>
    <w:multiLevelType w:val="hybridMultilevel"/>
    <w:tmpl w:val="2ED4FE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591D7D96"/>
    <w:multiLevelType w:val="hybridMultilevel"/>
    <w:tmpl w:val="672686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59A42454"/>
    <w:multiLevelType w:val="hybridMultilevel"/>
    <w:tmpl w:val="BA2219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5A8B541B"/>
    <w:multiLevelType w:val="multilevel"/>
    <w:tmpl w:val="03FE8AF0"/>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77" w15:restartNumberingAfterBreak="0">
    <w:nsid w:val="5B690216"/>
    <w:multiLevelType w:val="hybridMultilevel"/>
    <w:tmpl w:val="855CAC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8"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79" w15:restartNumberingAfterBreak="0">
    <w:nsid w:val="5FCF423C"/>
    <w:multiLevelType w:val="multilevel"/>
    <w:tmpl w:val="0FBCF02A"/>
    <w:lvl w:ilvl="0">
      <w:start w:val="1"/>
      <w:numFmt w:val="bullet"/>
      <w:lvlText w:val=""/>
      <w:lvlJc w:val="left"/>
      <w:pPr>
        <w:ind w:left="425" w:hanging="425"/>
      </w:pPr>
      <w:rPr>
        <w:rFonts w:ascii="Symbol" w:hAnsi="Symbol" w:hint="default"/>
        <w:color w:val="003150"/>
      </w:rPr>
    </w:lvl>
    <w:lvl w:ilvl="1">
      <w:start w:val="1"/>
      <w:numFmt w:val="bullet"/>
      <w:lvlText w:val=""/>
      <w:lvlJc w:val="left"/>
      <w:pPr>
        <w:ind w:left="785" w:hanging="360"/>
      </w:pPr>
      <w:rPr>
        <w:rFonts w:ascii="Symbol" w:hAnsi="Symbol" w:hint="default"/>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80" w15:restartNumberingAfterBreak="0">
    <w:nsid w:val="5FDB15B8"/>
    <w:multiLevelType w:val="multilevel"/>
    <w:tmpl w:val="E2C8B246"/>
    <w:lvl w:ilvl="0">
      <w:start w:val="2"/>
      <w:numFmt w:val="decimal"/>
      <w:lvlText w:val="%1"/>
      <w:lvlJc w:val="left"/>
      <w:pPr>
        <w:ind w:left="450" w:hanging="450"/>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440" w:hanging="1440"/>
      </w:pPr>
      <w:rPr>
        <w:rFonts w:hint="default"/>
        <w:color w:val="auto"/>
      </w:rPr>
    </w:lvl>
    <w:lvl w:ilvl="5">
      <w:start w:val="1"/>
      <w:numFmt w:val="decimal"/>
      <w:lvlText w:val="%1.%2.%3.%4.%5.%6"/>
      <w:lvlJc w:val="left"/>
      <w:pPr>
        <w:ind w:left="1800" w:hanging="180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2160" w:hanging="2160"/>
      </w:pPr>
      <w:rPr>
        <w:rFonts w:hint="default"/>
        <w:color w:val="auto"/>
      </w:rPr>
    </w:lvl>
    <w:lvl w:ilvl="8">
      <w:start w:val="1"/>
      <w:numFmt w:val="decimal"/>
      <w:lvlText w:val="%1.%2.%3.%4.%5.%6.%7.%8.%9"/>
      <w:lvlJc w:val="left"/>
      <w:pPr>
        <w:ind w:left="2520" w:hanging="2520"/>
      </w:pPr>
      <w:rPr>
        <w:rFonts w:hint="default"/>
        <w:color w:val="auto"/>
      </w:rPr>
    </w:lvl>
  </w:abstractNum>
  <w:abstractNum w:abstractNumId="81" w15:restartNumberingAfterBreak="0">
    <w:nsid w:val="607F4164"/>
    <w:multiLevelType w:val="multilevel"/>
    <w:tmpl w:val="74FEA81A"/>
    <w:lvl w:ilvl="0">
      <w:start w:val="2"/>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2" w15:restartNumberingAfterBreak="0">
    <w:nsid w:val="62135131"/>
    <w:multiLevelType w:val="hybridMultilevel"/>
    <w:tmpl w:val="2140EF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2716F83"/>
    <w:multiLevelType w:val="hybridMultilevel"/>
    <w:tmpl w:val="4F7E0906"/>
    <w:lvl w:ilvl="0" w:tplc="866A1BBE">
      <w:start w:val="1"/>
      <w:numFmt w:val="bullet"/>
      <w:lvlText w:val="·"/>
      <w:lvlJc w:val="left"/>
      <w:pPr>
        <w:ind w:left="720" w:hanging="360"/>
      </w:pPr>
      <w:rPr>
        <w:rFonts w:ascii="Symbol" w:hAnsi="Symbol" w:hint="default"/>
      </w:rPr>
    </w:lvl>
    <w:lvl w:ilvl="1" w:tplc="BAE0C8BA">
      <w:start w:val="1"/>
      <w:numFmt w:val="bullet"/>
      <w:lvlText w:val="-"/>
      <w:lvlJc w:val="left"/>
      <w:pPr>
        <w:ind w:left="1440" w:hanging="360"/>
      </w:pPr>
      <w:rPr>
        <w:rFonts w:ascii="Symbol" w:hAnsi="Symbol" w:hint="default"/>
      </w:rPr>
    </w:lvl>
    <w:lvl w:ilvl="2" w:tplc="1F26476C">
      <w:start w:val="1"/>
      <w:numFmt w:val="bullet"/>
      <w:lvlText w:val=""/>
      <w:lvlJc w:val="left"/>
      <w:pPr>
        <w:ind w:left="2160" w:hanging="360"/>
      </w:pPr>
      <w:rPr>
        <w:rFonts w:ascii="Wingdings" w:hAnsi="Wingdings" w:hint="default"/>
      </w:rPr>
    </w:lvl>
    <w:lvl w:ilvl="3" w:tplc="7B585B76">
      <w:start w:val="1"/>
      <w:numFmt w:val="bullet"/>
      <w:lvlText w:val=""/>
      <w:lvlJc w:val="left"/>
      <w:pPr>
        <w:ind w:left="2880" w:hanging="360"/>
      </w:pPr>
      <w:rPr>
        <w:rFonts w:ascii="Symbol" w:hAnsi="Symbol" w:hint="default"/>
      </w:rPr>
    </w:lvl>
    <w:lvl w:ilvl="4" w:tplc="2D6029E0">
      <w:start w:val="1"/>
      <w:numFmt w:val="bullet"/>
      <w:lvlText w:val="o"/>
      <w:lvlJc w:val="left"/>
      <w:pPr>
        <w:ind w:left="3600" w:hanging="360"/>
      </w:pPr>
      <w:rPr>
        <w:rFonts w:ascii="Courier New" w:hAnsi="Courier New" w:hint="default"/>
      </w:rPr>
    </w:lvl>
    <w:lvl w:ilvl="5" w:tplc="D2327C4A">
      <w:start w:val="1"/>
      <w:numFmt w:val="bullet"/>
      <w:lvlText w:val=""/>
      <w:lvlJc w:val="left"/>
      <w:pPr>
        <w:ind w:left="4320" w:hanging="360"/>
      </w:pPr>
      <w:rPr>
        <w:rFonts w:ascii="Wingdings" w:hAnsi="Wingdings" w:hint="default"/>
      </w:rPr>
    </w:lvl>
    <w:lvl w:ilvl="6" w:tplc="B2ECBF08">
      <w:start w:val="1"/>
      <w:numFmt w:val="bullet"/>
      <w:lvlText w:val=""/>
      <w:lvlJc w:val="left"/>
      <w:pPr>
        <w:ind w:left="5040" w:hanging="360"/>
      </w:pPr>
      <w:rPr>
        <w:rFonts w:ascii="Symbol" w:hAnsi="Symbol" w:hint="default"/>
      </w:rPr>
    </w:lvl>
    <w:lvl w:ilvl="7" w:tplc="2F9E19FC">
      <w:start w:val="1"/>
      <w:numFmt w:val="bullet"/>
      <w:lvlText w:val="o"/>
      <w:lvlJc w:val="left"/>
      <w:pPr>
        <w:ind w:left="5760" w:hanging="360"/>
      </w:pPr>
      <w:rPr>
        <w:rFonts w:ascii="Courier New" w:hAnsi="Courier New" w:hint="default"/>
      </w:rPr>
    </w:lvl>
    <w:lvl w:ilvl="8" w:tplc="2B5CF488">
      <w:start w:val="1"/>
      <w:numFmt w:val="bullet"/>
      <w:lvlText w:val=""/>
      <w:lvlJc w:val="left"/>
      <w:pPr>
        <w:ind w:left="6480" w:hanging="360"/>
      </w:pPr>
      <w:rPr>
        <w:rFonts w:ascii="Wingdings" w:hAnsi="Wingdings" w:hint="default"/>
      </w:rPr>
    </w:lvl>
  </w:abstractNum>
  <w:abstractNum w:abstractNumId="84" w15:restartNumberingAfterBreak="0">
    <w:nsid w:val="63CA15BF"/>
    <w:multiLevelType w:val="multilevel"/>
    <w:tmpl w:val="E2C8B246"/>
    <w:lvl w:ilvl="0">
      <w:start w:val="2"/>
      <w:numFmt w:val="decimal"/>
      <w:lvlText w:val="%1"/>
      <w:lvlJc w:val="left"/>
      <w:pPr>
        <w:ind w:left="450" w:hanging="450"/>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440" w:hanging="1440"/>
      </w:pPr>
      <w:rPr>
        <w:rFonts w:hint="default"/>
        <w:color w:val="auto"/>
      </w:rPr>
    </w:lvl>
    <w:lvl w:ilvl="5">
      <w:start w:val="1"/>
      <w:numFmt w:val="decimal"/>
      <w:lvlText w:val="%1.%2.%3.%4.%5.%6"/>
      <w:lvlJc w:val="left"/>
      <w:pPr>
        <w:ind w:left="1800" w:hanging="180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2160" w:hanging="2160"/>
      </w:pPr>
      <w:rPr>
        <w:rFonts w:hint="default"/>
        <w:color w:val="auto"/>
      </w:rPr>
    </w:lvl>
    <w:lvl w:ilvl="8">
      <w:start w:val="1"/>
      <w:numFmt w:val="decimal"/>
      <w:lvlText w:val="%1.%2.%3.%4.%5.%6.%7.%8.%9"/>
      <w:lvlJc w:val="left"/>
      <w:pPr>
        <w:ind w:left="2520" w:hanging="2520"/>
      </w:pPr>
      <w:rPr>
        <w:rFonts w:hint="default"/>
        <w:color w:val="auto"/>
      </w:rPr>
    </w:lvl>
  </w:abstractNum>
  <w:abstractNum w:abstractNumId="85" w15:restartNumberingAfterBreak="0">
    <w:nsid w:val="66D13294"/>
    <w:multiLevelType w:val="multilevel"/>
    <w:tmpl w:val="2676C68C"/>
    <w:lvl w:ilvl="0">
      <w:start w:val="1"/>
      <w:numFmt w:val="decimal"/>
      <w:lvlText w:val="%1."/>
      <w:lvlJc w:val="left"/>
      <w:pPr>
        <w:ind w:left="360" w:hanging="360"/>
      </w:pPr>
      <w:rPr>
        <w:rFonts w:hint="default"/>
      </w:rPr>
    </w:lvl>
    <w:lvl w:ilvl="1">
      <w:start w:val="1"/>
      <w:numFmt w:val="decimal"/>
      <w:lvlText w:val="%1.%2."/>
      <w:lvlJc w:val="left"/>
      <w:pPr>
        <w:ind w:left="-218" w:firstLine="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6" w15:restartNumberingAfterBreak="0">
    <w:nsid w:val="672669A2"/>
    <w:multiLevelType w:val="hybridMultilevel"/>
    <w:tmpl w:val="7A58EC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67D46EE8"/>
    <w:multiLevelType w:val="hybridMultilevel"/>
    <w:tmpl w:val="1C30DAA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8" w15:restartNumberingAfterBreak="0">
    <w:nsid w:val="683B6DC7"/>
    <w:multiLevelType w:val="multilevel"/>
    <w:tmpl w:val="688C19C6"/>
    <w:lvl w:ilvl="0">
      <w:start w:val="1"/>
      <w:numFmt w:val="bullet"/>
      <w:lvlText w:val="o"/>
      <w:lvlJc w:val="left"/>
      <w:pPr>
        <w:ind w:left="926"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9" w15:restartNumberingAfterBreak="0">
    <w:nsid w:val="690D5EE7"/>
    <w:multiLevelType w:val="hybridMultilevel"/>
    <w:tmpl w:val="27683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694B2763"/>
    <w:multiLevelType w:val="hybridMultilevel"/>
    <w:tmpl w:val="FDDCAA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C8C10A1"/>
    <w:multiLevelType w:val="multilevel"/>
    <w:tmpl w:val="BE78A4F8"/>
    <w:numStyleLink w:val="Numberlist"/>
  </w:abstractNum>
  <w:abstractNum w:abstractNumId="92" w15:restartNumberingAfterBreak="0">
    <w:nsid w:val="706C348F"/>
    <w:multiLevelType w:val="hybridMultilevel"/>
    <w:tmpl w:val="08E2FEE2"/>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3" w15:restartNumberingAfterBreak="0">
    <w:nsid w:val="70AF347D"/>
    <w:multiLevelType w:val="hybridMultilevel"/>
    <w:tmpl w:val="5920AD78"/>
    <w:styleLink w:val="BulletList"/>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0F94621"/>
    <w:multiLevelType w:val="hybridMultilevel"/>
    <w:tmpl w:val="58C0583C"/>
    <w:lvl w:ilvl="0" w:tplc="680649A8">
      <w:start w:val="1"/>
      <w:numFmt w:val="bullet"/>
      <w:lvlText w:val=""/>
      <w:lvlJc w:val="left"/>
      <w:pPr>
        <w:ind w:left="1080" w:hanging="360"/>
      </w:pPr>
      <w:rPr>
        <w:rFonts w:ascii="Symbol" w:hAnsi="Symbol"/>
      </w:rPr>
    </w:lvl>
    <w:lvl w:ilvl="1" w:tplc="140C5878">
      <w:start w:val="1"/>
      <w:numFmt w:val="bullet"/>
      <w:lvlText w:val=""/>
      <w:lvlJc w:val="left"/>
      <w:pPr>
        <w:ind w:left="1080" w:hanging="360"/>
      </w:pPr>
      <w:rPr>
        <w:rFonts w:ascii="Symbol" w:hAnsi="Symbol"/>
      </w:rPr>
    </w:lvl>
    <w:lvl w:ilvl="2" w:tplc="5AA4C5E6">
      <w:start w:val="1"/>
      <w:numFmt w:val="bullet"/>
      <w:lvlText w:val=""/>
      <w:lvlJc w:val="left"/>
      <w:pPr>
        <w:ind w:left="1080" w:hanging="360"/>
      </w:pPr>
      <w:rPr>
        <w:rFonts w:ascii="Symbol" w:hAnsi="Symbol"/>
      </w:rPr>
    </w:lvl>
    <w:lvl w:ilvl="3" w:tplc="B80E9E32">
      <w:start w:val="1"/>
      <w:numFmt w:val="bullet"/>
      <w:lvlText w:val=""/>
      <w:lvlJc w:val="left"/>
      <w:pPr>
        <w:ind w:left="1080" w:hanging="360"/>
      </w:pPr>
      <w:rPr>
        <w:rFonts w:ascii="Symbol" w:hAnsi="Symbol"/>
      </w:rPr>
    </w:lvl>
    <w:lvl w:ilvl="4" w:tplc="891219B2">
      <w:start w:val="1"/>
      <w:numFmt w:val="bullet"/>
      <w:lvlText w:val=""/>
      <w:lvlJc w:val="left"/>
      <w:pPr>
        <w:ind w:left="1080" w:hanging="360"/>
      </w:pPr>
      <w:rPr>
        <w:rFonts w:ascii="Symbol" w:hAnsi="Symbol"/>
      </w:rPr>
    </w:lvl>
    <w:lvl w:ilvl="5" w:tplc="3C144B00">
      <w:start w:val="1"/>
      <w:numFmt w:val="bullet"/>
      <w:lvlText w:val=""/>
      <w:lvlJc w:val="left"/>
      <w:pPr>
        <w:ind w:left="1080" w:hanging="360"/>
      </w:pPr>
      <w:rPr>
        <w:rFonts w:ascii="Symbol" w:hAnsi="Symbol"/>
      </w:rPr>
    </w:lvl>
    <w:lvl w:ilvl="6" w:tplc="C9BE06D2">
      <w:start w:val="1"/>
      <w:numFmt w:val="bullet"/>
      <w:lvlText w:val=""/>
      <w:lvlJc w:val="left"/>
      <w:pPr>
        <w:ind w:left="1080" w:hanging="360"/>
      </w:pPr>
      <w:rPr>
        <w:rFonts w:ascii="Symbol" w:hAnsi="Symbol"/>
      </w:rPr>
    </w:lvl>
    <w:lvl w:ilvl="7" w:tplc="F4E206F2">
      <w:start w:val="1"/>
      <w:numFmt w:val="bullet"/>
      <w:lvlText w:val=""/>
      <w:lvlJc w:val="left"/>
      <w:pPr>
        <w:ind w:left="1080" w:hanging="360"/>
      </w:pPr>
      <w:rPr>
        <w:rFonts w:ascii="Symbol" w:hAnsi="Symbol"/>
      </w:rPr>
    </w:lvl>
    <w:lvl w:ilvl="8" w:tplc="D5BE8EE2">
      <w:start w:val="1"/>
      <w:numFmt w:val="bullet"/>
      <w:lvlText w:val=""/>
      <w:lvlJc w:val="left"/>
      <w:pPr>
        <w:ind w:left="1080" w:hanging="360"/>
      </w:pPr>
      <w:rPr>
        <w:rFonts w:ascii="Symbol" w:hAnsi="Symbol"/>
      </w:rPr>
    </w:lvl>
  </w:abstractNum>
  <w:abstractNum w:abstractNumId="95" w15:restartNumberingAfterBreak="0">
    <w:nsid w:val="71982175"/>
    <w:multiLevelType w:val="multilevel"/>
    <w:tmpl w:val="2676C68C"/>
    <w:lvl w:ilvl="0">
      <w:start w:val="1"/>
      <w:numFmt w:val="decimal"/>
      <w:lvlText w:val="%1."/>
      <w:lvlJc w:val="left"/>
      <w:pPr>
        <w:ind w:left="360" w:hanging="360"/>
      </w:pPr>
      <w:rPr>
        <w:rFonts w:hint="default"/>
      </w:rPr>
    </w:lvl>
    <w:lvl w:ilvl="1">
      <w:start w:val="1"/>
      <w:numFmt w:val="decimal"/>
      <w:lvlText w:val="%1.%2."/>
      <w:lvlJc w:val="left"/>
      <w:pPr>
        <w:ind w:left="-218" w:firstLine="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6" w15:restartNumberingAfterBreak="0">
    <w:nsid w:val="72FA21A7"/>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7" w15:restartNumberingAfterBreak="0">
    <w:nsid w:val="733934B7"/>
    <w:multiLevelType w:val="multilevel"/>
    <w:tmpl w:val="A0241B28"/>
    <w:numStyleLink w:val="List1"/>
  </w:abstractNum>
  <w:abstractNum w:abstractNumId="98" w15:restartNumberingAfterBreak="0">
    <w:nsid w:val="733D4D83"/>
    <w:multiLevelType w:val="hybridMultilevel"/>
    <w:tmpl w:val="BBFEA4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76C41CBD"/>
    <w:multiLevelType w:val="multilevel"/>
    <w:tmpl w:val="AA064950"/>
    <w:lvl w:ilvl="0">
      <w:start w:val="4"/>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0" w15:restartNumberingAfterBreak="0">
    <w:nsid w:val="77042460"/>
    <w:multiLevelType w:val="hybridMultilevel"/>
    <w:tmpl w:val="76145A86"/>
    <w:lvl w:ilvl="0" w:tplc="65A8487C">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 w15:restartNumberingAfterBreak="0">
    <w:nsid w:val="7C7D09D6"/>
    <w:multiLevelType w:val="hybridMultilevel"/>
    <w:tmpl w:val="EF58B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7E3F7EAF"/>
    <w:multiLevelType w:val="hybridMultilevel"/>
    <w:tmpl w:val="C7D0F57C"/>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2071880264">
    <w:abstractNumId w:val="7"/>
  </w:num>
  <w:num w:numId="2" w16cid:durableId="1673799208">
    <w:abstractNumId w:val="59"/>
  </w:num>
  <w:num w:numId="3" w16cid:durableId="1404451164">
    <w:abstractNumId w:val="60"/>
  </w:num>
  <w:num w:numId="4" w16cid:durableId="1666787524">
    <w:abstractNumId w:val="23"/>
  </w:num>
  <w:num w:numId="5" w16cid:durableId="381057155">
    <w:abstractNumId w:val="76"/>
  </w:num>
  <w:num w:numId="6" w16cid:durableId="1639215797">
    <w:abstractNumId w:val="78"/>
  </w:num>
  <w:num w:numId="7" w16cid:durableId="8609022">
    <w:abstractNumId w:val="12"/>
  </w:num>
  <w:num w:numId="8" w16cid:durableId="1643265712">
    <w:abstractNumId w:val="33"/>
  </w:num>
  <w:num w:numId="9" w16cid:durableId="793717093">
    <w:abstractNumId w:val="46"/>
    <w:lvlOverride w:ilvl="0">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lvlOverride w:ilvl="1">
      <w:lvl w:ilvl="1">
        <w:start w:val="1"/>
        <w:numFmt w:val="decimal"/>
        <w:pStyle w:val="Heading3"/>
        <w:lvlText w:val="%1.%2"/>
        <w:lvlJc w:val="left"/>
        <w:pPr>
          <w:ind w:left="964" w:hanging="964"/>
        </w:pPr>
        <w:rPr>
          <w:rFonts w:hint="default"/>
        </w:rPr>
      </w:lvl>
    </w:lvlOverride>
    <w:lvlOverride w:ilvl="2">
      <w:lvl w:ilvl="2">
        <w:start w:val="1"/>
        <w:numFmt w:val="decimal"/>
        <w:pStyle w:val="Heading4"/>
        <w:lvlText w:val="%1.%2.%3"/>
        <w:lvlJc w:val="left"/>
        <w:pPr>
          <w:ind w:left="964" w:hanging="964"/>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10" w16cid:durableId="1642540004">
    <w:abstractNumId w:val="12"/>
    <w:lvlOverride w:ilvl="0">
      <w:startOverride w:val="10"/>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5662813">
    <w:abstractNumId w:val="6"/>
  </w:num>
  <w:num w:numId="12" w16cid:durableId="1466848734">
    <w:abstractNumId w:val="4"/>
  </w:num>
  <w:num w:numId="13" w16cid:durableId="297998804">
    <w:abstractNumId w:val="3"/>
  </w:num>
  <w:num w:numId="14" w16cid:durableId="369259423">
    <w:abstractNumId w:val="2"/>
  </w:num>
  <w:num w:numId="15" w16cid:durableId="1457260623">
    <w:abstractNumId w:val="26"/>
  </w:num>
  <w:num w:numId="16" w16cid:durableId="1314063411">
    <w:abstractNumId w:val="71"/>
  </w:num>
  <w:num w:numId="17" w16cid:durableId="4592994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741610074">
    <w:abstractNumId w:val="88"/>
  </w:num>
  <w:num w:numId="19" w16cid:durableId="2052537745">
    <w:abstractNumId w:val="1"/>
  </w:num>
  <w:num w:numId="20" w16cid:durableId="1609198961">
    <w:abstractNumId w:val="0"/>
  </w:num>
  <w:num w:numId="21" w16cid:durableId="1217014302">
    <w:abstractNumId w:val="38"/>
  </w:num>
  <w:num w:numId="22" w16cid:durableId="1652558498">
    <w:abstractNumId w:val="61"/>
  </w:num>
  <w:num w:numId="23" w16cid:durableId="780877881">
    <w:abstractNumId w:val="91"/>
  </w:num>
  <w:num w:numId="24" w16cid:durableId="9570234">
    <w:abstractNumId w:val="31"/>
  </w:num>
  <w:num w:numId="25" w16cid:durableId="1084184664">
    <w:abstractNumId w:val="52"/>
  </w:num>
  <w:num w:numId="26" w16cid:durableId="156895039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015498190">
    <w:abstractNumId w:val="97"/>
  </w:num>
  <w:num w:numId="28" w16cid:durableId="626202022">
    <w:abstractNumId w:val="65"/>
  </w:num>
  <w:num w:numId="29" w16cid:durableId="281765065">
    <w:abstractNumId w:val="75"/>
  </w:num>
  <w:num w:numId="30" w16cid:durableId="866915021">
    <w:abstractNumId w:val="17"/>
  </w:num>
  <w:num w:numId="31" w16cid:durableId="742336246">
    <w:abstractNumId w:val="13"/>
  </w:num>
  <w:num w:numId="32" w16cid:durableId="652638494">
    <w:abstractNumId w:val="13"/>
  </w:num>
  <w:num w:numId="33" w16cid:durableId="841772698">
    <w:abstractNumId w:val="58"/>
  </w:num>
  <w:num w:numId="34" w16cid:durableId="809591531">
    <w:abstractNumId w:val="18"/>
  </w:num>
  <w:num w:numId="35" w16cid:durableId="1530141065">
    <w:abstractNumId w:val="54"/>
  </w:num>
  <w:num w:numId="36" w16cid:durableId="511575182">
    <w:abstractNumId w:val="20"/>
  </w:num>
  <w:num w:numId="37" w16cid:durableId="1215772558">
    <w:abstractNumId w:val="83"/>
  </w:num>
  <w:num w:numId="38" w16cid:durableId="121936586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225071058">
    <w:abstractNumId w:val="93"/>
  </w:num>
  <w:num w:numId="40" w16cid:durableId="803277591">
    <w:abstractNumId w:val="35"/>
  </w:num>
  <w:num w:numId="41" w16cid:durableId="326203795">
    <w:abstractNumId w:val="30"/>
  </w:num>
  <w:num w:numId="42" w16cid:durableId="942610759">
    <w:abstractNumId w:val="37"/>
  </w:num>
  <w:num w:numId="43" w16cid:durableId="1596551354">
    <w:abstractNumId w:val="87"/>
  </w:num>
  <w:num w:numId="44" w16cid:durableId="795294115">
    <w:abstractNumId w:val="25"/>
  </w:num>
  <w:num w:numId="45" w16cid:durableId="162819251">
    <w:abstractNumId w:val="16"/>
  </w:num>
  <w:num w:numId="46" w16cid:durableId="1270088350">
    <w:abstractNumId w:val="64"/>
  </w:num>
  <w:num w:numId="47" w16cid:durableId="631591999">
    <w:abstractNumId w:val="63"/>
  </w:num>
  <w:num w:numId="48" w16cid:durableId="1185091118">
    <w:abstractNumId w:val="73"/>
  </w:num>
  <w:num w:numId="49" w16cid:durableId="1723022277">
    <w:abstractNumId w:val="98"/>
  </w:num>
  <w:num w:numId="50" w16cid:durableId="1728600724">
    <w:abstractNumId w:val="53"/>
  </w:num>
  <w:num w:numId="51" w16cid:durableId="68963283">
    <w:abstractNumId w:val="86"/>
  </w:num>
  <w:num w:numId="52" w16cid:durableId="1152864642">
    <w:abstractNumId w:val="49"/>
  </w:num>
  <w:num w:numId="53" w16cid:durableId="2070685522">
    <w:abstractNumId w:val="19"/>
  </w:num>
  <w:num w:numId="54" w16cid:durableId="1771704378">
    <w:abstractNumId w:val="100"/>
  </w:num>
  <w:num w:numId="55" w16cid:durableId="1982881985">
    <w:abstractNumId w:val="44"/>
  </w:num>
  <w:num w:numId="56" w16cid:durableId="1608805744">
    <w:abstractNumId w:val="32"/>
  </w:num>
  <w:num w:numId="57" w16cid:durableId="1087187634">
    <w:abstractNumId w:val="41"/>
  </w:num>
  <w:num w:numId="58" w16cid:durableId="342049359">
    <w:abstractNumId w:val="34"/>
  </w:num>
  <w:num w:numId="59" w16cid:durableId="1511288132">
    <w:abstractNumId w:val="22"/>
  </w:num>
  <w:num w:numId="60" w16cid:durableId="1425960621">
    <w:abstractNumId w:val="29"/>
  </w:num>
  <w:num w:numId="61" w16cid:durableId="2078167215">
    <w:abstractNumId w:val="94"/>
  </w:num>
  <w:num w:numId="62" w16cid:durableId="2026010598">
    <w:abstractNumId w:val="69"/>
  </w:num>
  <w:num w:numId="63" w16cid:durableId="2029520754">
    <w:abstractNumId w:val="72"/>
  </w:num>
  <w:num w:numId="64" w16cid:durableId="1920366669">
    <w:abstractNumId w:val="90"/>
  </w:num>
  <w:num w:numId="65" w16cid:durableId="127433261">
    <w:abstractNumId w:val="89"/>
  </w:num>
  <w:num w:numId="66" w16cid:durableId="778989863">
    <w:abstractNumId w:val="45"/>
  </w:num>
  <w:num w:numId="67" w16cid:durableId="1891990124">
    <w:abstractNumId w:val="56"/>
  </w:num>
  <w:num w:numId="68" w16cid:durableId="1438721574">
    <w:abstractNumId w:val="50"/>
  </w:num>
  <w:num w:numId="69" w16cid:durableId="1313826275">
    <w:abstractNumId w:val="11"/>
  </w:num>
  <w:num w:numId="70" w16cid:durableId="1166507673">
    <w:abstractNumId w:val="79"/>
  </w:num>
  <w:num w:numId="71" w16cid:durableId="518666624">
    <w:abstractNumId w:val="15"/>
  </w:num>
  <w:num w:numId="72" w16cid:durableId="1264994444">
    <w:abstractNumId w:val="48"/>
  </w:num>
  <w:num w:numId="73" w16cid:durableId="1207525209">
    <w:abstractNumId w:val="42"/>
  </w:num>
  <w:num w:numId="74" w16cid:durableId="1550460170">
    <w:abstractNumId w:val="39"/>
  </w:num>
  <w:num w:numId="75" w16cid:durableId="1851408396">
    <w:abstractNumId w:val="57"/>
  </w:num>
  <w:num w:numId="76" w16cid:durableId="1838424977">
    <w:abstractNumId w:val="47"/>
  </w:num>
  <w:num w:numId="77" w16cid:durableId="567225843">
    <w:abstractNumId w:val="10"/>
  </w:num>
  <w:num w:numId="78" w16cid:durableId="247621115">
    <w:abstractNumId w:val="28"/>
  </w:num>
  <w:num w:numId="79" w16cid:durableId="912423579">
    <w:abstractNumId w:val="70"/>
  </w:num>
  <w:num w:numId="80" w16cid:durableId="1625888968">
    <w:abstractNumId w:val="92"/>
  </w:num>
  <w:num w:numId="81" w16cid:durableId="1358388436">
    <w:abstractNumId w:val="101"/>
  </w:num>
  <w:num w:numId="82" w16cid:durableId="956564685">
    <w:abstractNumId w:val="85"/>
  </w:num>
  <w:num w:numId="83" w16cid:durableId="1335105190">
    <w:abstractNumId w:val="66"/>
  </w:num>
  <w:num w:numId="84" w16cid:durableId="832532697">
    <w:abstractNumId w:val="95"/>
  </w:num>
  <w:num w:numId="85" w16cid:durableId="515652609">
    <w:abstractNumId w:val="68"/>
  </w:num>
  <w:num w:numId="86" w16cid:durableId="43022360">
    <w:abstractNumId w:val="14"/>
  </w:num>
  <w:num w:numId="87" w16cid:durableId="2101638979">
    <w:abstractNumId w:val="81"/>
  </w:num>
  <w:num w:numId="88" w16cid:durableId="635716690">
    <w:abstractNumId w:val="43"/>
  </w:num>
  <w:num w:numId="89" w16cid:durableId="1052657414">
    <w:abstractNumId w:val="99"/>
  </w:num>
  <w:num w:numId="90" w16cid:durableId="1540625693">
    <w:abstractNumId w:val="67"/>
  </w:num>
  <w:num w:numId="91" w16cid:durableId="1572616664">
    <w:abstractNumId w:val="80"/>
  </w:num>
  <w:num w:numId="92" w16cid:durableId="1930501047">
    <w:abstractNumId w:val="82"/>
  </w:num>
  <w:num w:numId="93" w16cid:durableId="1102795310">
    <w:abstractNumId w:val="21"/>
  </w:num>
  <w:num w:numId="94" w16cid:durableId="30544725">
    <w:abstractNumId w:val="31"/>
  </w:num>
  <w:num w:numId="95" w16cid:durableId="435172933">
    <w:abstractNumId w:val="24"/>
  </w:num>
  <w:num w:numId="96" w16cid:durableId="196044210">
    <w:abstractNumId w:val="36"/>
  </w:num>
  <w:num w:numId="97" w16cid:durableId="322199267">
    <w:abstractNumId w:val="9"/>
  </w:num>
  <w:num w:numId="98" w16cid:durableId="960957325">
    <w:abstractNumId w:val="51"/>
  </w:num>
  <w:num w:numId="99" w16cid:durableId="1737823196">
    <w:abstractNumId w:val="8"/>
  </w:num>
  <w:num w:numId="100" w16cid:durableId="1308166930">
    <w:abstractNumId w:val="96"/>
  </w:num>
  <w:num w:numId="101" w16cid:durableId="2035695048">
    <w:abstractNumId w:val="77"/>
  </w:num>
  <w:num w:numId="102" w16cid:durableId="1970931615">
    <w:abstractNumId w:val="27"/>
  </w:num>
  <w:num w:numId="103" w16cid:durableId="1857382735">
    <w:abstractNumId w:val="62"/>
  </w:num>
  <w:num w:numId="104" w16cid:durableId="810826506">
    <w:abstractNumId w:val="40"/>
  </w:num>
  <w:num w:numId="105" w16cid:durableId="836043834">
    <w:abstractNumId w:val="84"/>
  </w:num>
  <w:num w:numId="106" w16cid:durableId="784812947">
    <w:abstractNumId w:val="102"/>
  </w:num>
  <w:num w:numId="107" w16cid:durableId="599604877">
    <w:abstractNumId w:val="74"/>
  </w:num>
  <w:num w:numId="108" w16cid:durableId="1557233398">
    <w:abstractNumId w:val="76"/>
  </w:num>
  <w:num w:numId="109" w16cid:durableId="1617784902">
    <w:abstractNumId w:val="5"/>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C50709E-5DCB-4CD9-AFDB-158B6E8DFEED}"/>
    <w:docVar w:name="dgnword-eventsink" w:val="1784222979424"/>
  </w:docVars>
  <w:rsids>
    <w:rsidRoot w:val="00417E8D"/>
    <w:rsid w:val="00013B75"/>
    <w:rsid w:val="00016B25"/>
    <w:rsid w:val="00016EC3"/>
    <w:rsid w:val="00017FED"/>
    <w:rsid w:val="000211B7"/>
    <w:rsid w:val="00022B9C"/>
    <w:rsid w:val="00033619"/>
    <w:rsid w:val="000376A2"/>
    <w:rsid w:val="00042190"/>
    <w:rsid w:val="00043600"/>
    <w:rsid w:val="00044A2A"/>
    <w:rsid w:val="000532FA"/>
    <w:rsid w:val="00060178"/>
    <w:rsid w:val="00060DC0"/>
    <w:rsid w:val="0006660A"/>
    <w:rsid w:val="00071EE8"/>
    <w:rsid w:val="000869AB"/>
    <w:rsid w:val="00096F2C"/>
    <w:rsid w:val="00097FA8"/>
    <w:rsid w:val="000A7AAF"/>
    <w:rsid w:val="000B4306"/>
    <w:rsid w:val="000B7163"/>
    <w:rsid w:val="000D38B2"/>
    <w:rsid w:val="000E030E"/>
    <w:rsid w:val="000E1404"/>
    <w:rsid w:val="000E29E4"/>
    <w:rsid w:val="000F2194"/>
    <w:rsid w:val="00103803"/>
    <w:rsid w:val="00106329"/>
    <w:rsid w:val="00107522"/>
    <w:rsid w:val="00114002"/>
    <w:rsid w:val="00122CFD"/>
    <w:rsid w:val="00123033"/>
    <w:rsid w:val="00127006"/>
    <w:rsid w:val="00147B2E"/>
    <w:rsid w:val="001565C3"/>
    <w:rsid w:val="00157A8B"/>
    <w:rsid w:val="00162D8A"/>
    <w:rsid w:val="001638CD"/>
    <w:rsid w:val="00176594"/>
    <w:rsid w:val="0017699C"/>
    <w:rsid w:val="001773DC"/>
    <w:rsid w:val="00177EA4"/>
    <w:rsid w:val="0018505C"/>
    <w:rsid w:val="001861B3"/>
    <w:rsid w:val="00195C97"/>
    <w:rsid w:val="001A0FAF"/>
    <w:rsid w:val="001B2B43"/>
    <w:rsid w:val="001B5A5D"/>
    <w:rsid w:val="001B7C48"/>
    <w:rsid w:val="001C00BC"/>
    <w:rsid w:val="001C1FC1"/>
    <w:rsid w:val="001C456D"/>
    <w:rsid w:val="001C7977"/>
    <w:rsid w:val="001D0721"/>
    <w:rsid w:val="001D5ABE"/>
    <w:rsid w:val="001F1A52"/>
    <w:rsid w:val="00200CF1"/>
    <w:rsid w:val="00201F73"/>
    <w:rsid w:val="00203A79"/>
    <w:rsid w:val="002065CE"/>
    <w:rsid w:val="00215637"/>
    <w:rsid w:val="00222137"/>
    <w:rsid w:val="00225B8E"/>
    <w:rsid w:val="0022782C"/>
    <w:rsid w:val="00231ED6"/>
    <w:rsid w:val="00244957"/>
    <w:rsid w:val="0025579C"/>
    <w:rsid w:val="00262883"/>
    <w:rsid w:val="00281BB6"/>
    <w:rsid w:val="002827D6"/>
    <w:rsid w:val="00284C5A"/>
    <w:rsid w:val="00284D14"/>
    <w:rsid w:val="00286307"/>
    <w:rsid w:val="002A0A8A"/>
    <w:rsid w:val="002C04C4"/>
    <w:rsid w:val="002D1CFB"/>
    <w:rsid w:val="002D2BF1"/>
    <w:rsid w:val="002D41C2"/>
    <w:rsid w:val="002D5B0A"/>
    <w:rsid w:val="002D61F5"/>
    <w:rsid w:val="002D6D4A"/>
    <w:rsid w:val="002D721A"/>
    <w:rsid w:val="002F6214"/>
    <w:rsid w:val="002F6304"/>
    <w:rsid w:val="003005D4"/>
    <w:rsid w:val="003024BD"/>
    <w:rsid w:val="003128AE"/>
    <w:rsid w:val="003214B3"/>
    <w:rsid w:val="00324BD0"/>
    <w:rsid w:val="00332311"/>
    <w:rsid w:val="0033522D"/>
    <w:rsid w:val="00341111"/>
    <w:rsid w:val="00345911"/>
    <w:rsid w:val="003537AD"/>
    <w:rsid w:val="00353DB9"/>
    <w:rsid w:val="00364A4A"/>
    <w:rsid w:val="00365E35"/>
    <w:rsid w:val="00375A3F"/>
    <w:rsid w:val="00375DE1"/>
    <w:rsid w:val="00391D69"/>
    <w:rsid w:val="003970E9"/>
    <w:rsid w:val="003A392D"/>
    <w:rsid w:val="003A63D6"/>
    <w:rsid w:val="003A7F98"/>
    <w:rsid w:val="003C1DA8"/>
    <w:rsid w:val="003C4340"/>
    <w:rsid w:val="003D231B"/>
    <w:rsid w:val="003D2DA1"/>
    <w:rsid w:val="003D3A50"/>
    <w:rsid w:val="003E1DE6"/>
    <w:rsid w:val="003E70E3"/>
    <w:rsid w:val="003F788C"/>
    <w:rsid w:val="0040312A"/>
    <w:rsid w:val="00404EFB"/>
    <w:rsid w:val="00410B27"/>
    <w:rsid w:val="004119A5"/>
    <w:rsid w:val="0041717C"/>
    <w:rsid w:val="00417E8D"/>
    <w:rsid w:val="00424847"/>
    <w:rsid w:val="00437043"/>
    <w:rsid w:val="00446284"/>
    <w:rsid w:val="00450FFF"/>
    <w:rsid w:val="004535E5"/>
    <w:rsid w:val="00461957"/>
    <w:rsid w:val="00465B97"/>
    <w:rsid w:val="004755DD"/>
    <w:rsid w:val="00491E5F"/>
    <w:rsid w:val="00494D57"/>
    <w:rsid w:val="00497409"/>
    <w:rsid w:val="0049786C"/>
    <w:rsid w:val="004A1B83"/>
    <w:rsid w:val="004A3034"/>
    <w:rsid w:val="004A52F3"/>
    <w:rsid w:val="004B1D54"/>
    <w:rsid w:val="004D1F2F"/>
    <w:rsid w:val="004D3D87"/>
    <w:rsid w:val="004E1089"/>
    <w:rsid w:val="004E755F"/>
    <w:rsid w:val="004F6A98"/>
    <w:rsid w:val="005043EB"/>
    <w:rsid w:val="00504913"/>
    <w:rsid w:val="0051055E"/>
    <w:rsid w:val="00517A68"/>
    <w:rsid w:val="00525AFC"/>
    <w:rsid w:val="00526BE7"/>
    <w:rsid w:val="00544F1A"/>
    <w:rsid w:val="0057476A"/>
    <w:rsid w:val="005863A2"/>
    <w:rsid w:val="00587917"/>
    <w:rsid w:val="0059017B"/>
    <w:rsid w:val="00590834"/>
    <w:rsid w:val="00595283"/>
    <w:rsid w:val="005A7193"/>
    <w:rsid w:val="005C11D1"/>
    <w:rsid w:val="005D3790"/>
    <w:rsid w:val="005D4605"/>
    <w:rsid w:val="005E25BD"/>
    <w:rsid w:val="005E3D14"/>
    <w:rsid w:val="00612724"/>
    <w:rsid w:val="006138D1"/>
    <w:rsid w:val="00615D21"/>
    <w:rsid w:val="0061688F"/>
    <w:rsid w:val="00616C64"/>
    <w:rsid w:val="00630A30"/>
    <w:rsid w:val="006318A4"/>
    <w:rsid w:val="00643C78"/>
    <w:rsid w:val="006440A9"/>
    <w:rsid w:val="00647FCC"/>
    <w:rsid w:val="0065421D"/>
    <w:rsid w:val="00674524"/>
    <w:rsid w:val="00680970"/>
    <w:rsid w:val="00682464"/>
    <w:rsid w:val="00685ED0"/>
    <w:rsid w:val="006A3182"/>
    <w:rsid w:val="006B1F53"/>
    <w:rsid w:val="006B222A"/>
    <w:rsid w:val="006B34F6"/>
    <w:rsid w:val="006C16FF"/>
    <w:rsid w:val="006C261F"/>
    <w:rsid w:val="006C5145"/>
    <w:rsid w:val="006C6969"/>
    <w:rsid w:val="006D77E2"/>
    <w:rsid w:val="006F065B"/>
    <w:rsid w:val="006F14DB"/>
    <w:rsid w:val="00710182"/>
    <w:rsid w:val="007217A1"/>
    <w:rsid w:val="00734D2E"/>
    <w:rsid w:val="007402EB"/>
    <w:rsid w:val="0074296C"/>
    <w:rsid w:val="007470AA"/>
    <w:rsid w:val="00747858"/>
    <w:rsid w:val="007509A7"/>
    <w:rsid w:val="00753CD6"/>
    <w:rsid w:val="00754298"/>
    <w:rsid w:val="00760C73"/>
    <w:rsid w:val="00761FCF"/>
    <w:rsid w:val="007620FC"/>
    <w:rsid w:val="00764D6A"/>
    <w:rsid w:val="00773056"/>
    <w:rsid w:val="00774890"/>
    <w:rsid w:val="00780C4B"/>
    <w:rsid w:val="007A4840"/>
    <w:rsid w:val="007A5D10"/>
    <w:rsid w:val="007A62CD"/>
    <w:rsid w:val="007B0E12"/>
    <w:rsid w:val="007B2AC3"/>
    <w:rsid w:val="007C358A"/>
    <w:rsid w:val="007C4F81"/>
    <w:rsid w:val="007D2456"/>
    <w:rsid w:val="007D5694"/>
    <w:rsid w:val="007D7037"/>
    <w:rsid w:val="007F2FDD"/>
    <w:rsid w:val="007F7F92"/>
    <w:rsid w:val="00820F04"/>
    <w:rsid w:val="0082470F"/>
    <w:rsid w:val="008520D1"/>
    <w:rsid w:val="00866F92"/>
    <w:rsid w:val="00881FFD"/>
    <w:rsid w:val="00884E3A"/>
    <w:rsid w:val="0089087A"/>
    <w:rsid w:val="00892B8B"/>
    <w:rsid w:val="00892CC1"/>
    <w:rsid w:val="00893E99"/>
    <w:rsid w:val="00897F7C"/>
    <w:rsid w:val="008A0EE3"/>
    <w:rsid w:val="008B6523"/>
    <w:rsid w:val="008C799D"/>
    <w:rsid w:val="008D3DFD"/>
    <w:rsid w:val="008D619B"/>
    <w:rsid w:val="008E2272"/>
    <w:rsid w:val="008E2377"/>
    <w:rsid w:val="008F42C1"/>
    <w:rsid w:val="008F5E07"/>
    <w:rsid w:val="008F7B20"/>
    <w:rsid w:val="0090409E"/>
    <w:rsid w:val="009076D3"/>
    <w:rsid w:val="009135BB"/>
    <w:rsid w:val="00923CC9"/>
    <w:rsid w:val="00927E36"/>
    <w:rsid w:val="00933340"/>
    <w:rsid w:val="0093673C"/>
    <w:rsid w:val="00946A37"/>
    <w:rsid w:val="0095139E"/>
    <w:rsid w:val="009514B9"/>
    <w:rsid w:val="009673AC"/>
    <w:rsid w:val="00971C33"/>
    <w:rsid w:val="009838F1"/>
    <w:rsid w:val="009841F7"/>
    <w:rsid w:val="00993C9E"/>
    <w:rsid w:val="00995B8A"/>
    <w:rsid w:val="009B26C0"/>
    <w:rsid w:val="009B5231"/>
    <w:rsid w:val="009B5394"/>
    <w:rsid w:val="009B73F2"/>
    <w:rsid w:val="009C1328"/>
    <w:rsid w:val="009C490F"/>
    <w:rsid w:val="009C7EB9"/>
    <w:rsid w:val="009D26CC"/>
    <w:rsid w:val="009D5007"/>
    <w:rsid w:val="009E20E0"/>
    <w:rsid w:val="009E2823"/>
    <w:rsid w:val="009E7F9B"/>
    <w:rsid w:val="009F59A1"/>
    <w:rsid w:val="00A12C39"/>
    <w:rsid w:val="00A32152"/>
    <w:rsid w:val="00A32CE8"/>
    <w:rsid w:val="00A41653"/>
    <w:rsid w:val="00A4349F"/>
    <w:rsid w:val="00A51EA5"/>
    <w:rsid w:val="00A532E4"/>
    <w:rsid w:val="00A64757"/>
    <w:rsid w:val="00A71DE8"/>
    <w:rsid w:val="00A779A3"/>
    <w:rsid w:val="00A8555D"/>
    <w:rsid w:val="00A91307"/>
    <w:rsid w:val="00A94A2E"/>
    <w:rsid w:val="00AB48C3"/>
    <w:rsid w:val="00AB67FE"/>
    <w:rsid w:val="00AB7911"/>
    <w:rsid w:val="00AC35F5"/>
    <w:rsid w:val="00AD08F8"/>
    <w:rsid w:val="00AE4237"/>
    <w:rsid w:val="00AF5C78"/>
    <w:rsid w:val="00B02B9B"/>
    <w:rsid w:val="00B204ED"/>
    <w:rsid w:val="00B518AF"/>
    <w:rsid w:val="00B5401C"/>
    <w:rsid w:val="00B546D5"/>
    <w:rsid w:val="00B5740E"/>
    <w:rsid w:val="00B84485"/>
    <w:rsid w:val="00B861B4"/>
    <w:rsid w:val="00B869AA"/>
    <w:rsid w:val="00B8745D"/>
    <w:rsid w:val="00B97E61"/>
    <w:rsid w:val="00BA3F0E"/>
    <w:rsid w:val="00BA71CD"/>
    <w:rsid w:val="00BB1601"/>
    <w:rsid w:val="00BB1F59"/>
    <w:rsid w:val="00BC1616"/>
    <w:rsid w:val="00BC5B0F"/>
    <w:rsid w:val="00BE561A"/>
    <w:rsid w:val="00BE6BB8"/>
    <w:rsid w:val="00BF0015"/>
    <w:rsid w:val="00BF4B5B"/>
    <w:rsid w:val="00BF4E55"/>
    <w:rsid w:val="00C003C5"/>
    <w:rsid w:val="00C02519"/>
    <w:rsid w:val="00C02F9C"/>
    <w:rsid w:val="00C12ACE"/>
    <w:rsid w:val="00C13950"/>
    <w:rsid w:val="00C13D39"/>
    <w:rsid w:val="00C13FFA"/>
    <w:rsid w:val="00C22501"/>
    <w:rsid w:val="00C33358"/>
    <w:rsid w:val="00C34192"/>
    <w:rsid w:val="00C35892"/>
    <w:rsid w:val="00C416EC"/>
    <w:rsid w:val="00C43171"/>
    <w:rsid w:val="00C455D4"/>
    <w:rsid w:val="00C45E41"/>
    <w:rsid w:val="00C51A27"/>
    <w:rsid w:val="00C52C6B"/>
    <w:rsid w:val="00C52CB8"/>
    <w:rsid w:val="00C730DF"/>
    <w:rsid w:val="00C745B6"/>
    <w:rsid w:val="00C844D7"/>
    <w:rsid w:val="00C85C62"/>
    <w:rsid w:val="00C86B95"/>
    <w:rsid w:val="00C901AE"/>
    <w:rsid w:val="00C92F84"/>
    <w:rsid w:val="00C9451C"/>
    <w:rsid w:val="00C95B75"/>
    <w:rsid w:val="00CB1953"/>
    <w:rsid w:val="00CB2439"/>
    <w:rsid w:val="00CD09FD"/>
    <w:rsid w:val="00CE302A"/>
    <w:rsid w:val="00CF4F5E"/>
    <w:rsid w:val="00D07F7D"/>
    <w:rsid w:val="00D100F7"/>
    <w:rsid w:val="00D1032B"/>
    <w:rsid w:val="00D2774E"/>
    <w:rsid w:val="00D30695"/>
    <w:rsid w:val="00D376D7"/>
    <w:rsid w:val="00D44C8B"/>
    <w:rsid w:val="00D47121"/>
    <w:rsid w:val="00D51752"/>
    <w:rsid w:val="00D60297"/>
    <w:rsid w:val="00D60B6F"/>
    <w:rsid w:val="00D65CD1"/>
    <w:rsid w:val="00D6626A"/>
    <w:rsid w:val="00D86640"/>
    <w:rsid w:val="00D91795"/>
    <w:rsid w:val="00D964A9"/>
    <w:rsid w:val="00DA2656"/>
    <w:rsid w:val="00DA3D04"/>
    <w:rsid w:val="00DA71B8"/>
    <w:rsid w:val="00DB5605"/>
    <w:rsid w:val="00DD0FE1"/>
    <w:rsid w:val="00DD51D0"/>
    <w:rsid w:val="00DD6D97"/>
    <w:rsid w:val="00DE0AAE"/>
    <w:rsid w:val="00DE6004"/>
    <w:rsid w:val="00DE7C4F"/>
    <w:rsid w:val="00DF01A1"/>
    <w:rsid w:val="00DF5279"/>
    <w:rsid w:val="00E0007F"/>
    <w:rsid w:val="00E20810"/>
    <w:rsid w:val="00E304A4"/>
    <w:rsid w:val="00E31B1C"/>
    <w:rsid w:val="00E42B24"/>
    <w:rsid w:val="00E455D7"/>
    <w:rsid w:val="00E52892"/>
    <w:rsid w:val="00E5620C"/>
    <w:rsid w:val="00E6302F"/>
    <w:rsid w:val="00E91D72"/>
    <w:rsid w:val="00EA2058"/>
    <w:rsid w:val="00EA2FF4"/>
    <w:rsid w:val="00EA4D3E"/>
    <w:rsid w:val="00EB0D56"/>
    <w:rsid w:val="00EC40D3"/>
    <w:rsid w:val="00EC5065"/>
    <w:rsid w:val="00EC5426"/>
    <w:rsid w:val="00EE4833"/>
    <w:rsid w:val="00EE7563"/>
    <w:rsid w:val="00EF55CC"/>
    <w:rsid w:val="00EF56FA"/>
    <w:rsid w:val="00F04729"/>
    <w:rsid w:val="00F2240E"/>
    <w:rsid w:val="00F320A3"/>
    <w:rsid w:val="00F4006D"/>
    <w:rsid w:val="00F4372B"/>
    <w:rsid w:val="00F448C4"/>
    <w:rsid w:val="00F5259F"/>
    <w:rsid w:val="00F6178F"/>
    <w:rsid w:val="00F62F85"/>
    <w:rsid w:val="00F71CE4"/>
    <w:rsid w:val="00F74D49"/>
    <w:rsid w:val="00F82F27"/>
    <w:rsid w:val="00F83FCC"/>
    <w:rsid w:val="00F84580"/>
    <w:rsid w:val="00F8739F"/>
    <w:rsid w:val="00F93A7C"/>
    <w:rsid w:val="00F9657B"/>
    <w:rsid w:val="00FA2743"/>
    <w:rsid w:val="00FB3A36"/>
    <w:rsid w:val="00FC0B39"/>
    <w:rsid w:val="00FC1759"/>
    <w:rsid w:val="00FE274C"/>
    <w:rsid w:val="00FE64BC"/>
    <w:rsid w:val="00FE6BE3"/>
    <w:rsid w:val="00FF0D35"/>
    <w:rsid w:val="00FF2B69"/>
    <w:rsid w:val="00FF47EC"/>
    <w:rsid w:val="00FF4F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D8B20"/>
  <w15:docId w15:val="{D5CE450B-D262-4494-AF9A-06EEA5F267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296C"/>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DF01A1"/>
    <w:pPr>
      <w:widowControl w:val="0"/>
      <w:spacing w:before="360"/>
      <w:contextualSpacing/>
      <w:outlineLvl w:val="0"/>
    </w:pPr>
    <w:rPr>
      <w:rFonts w:ascii="Calibri" w:eastAsiaTheme="minorHAnsi" w:hAnsi="Calibri" w:cstheme="minorBidi"/>
      <w:b/>
      <w:bCs/>
      <w:color w:val="083A42"/>
      <w:spacing w:val="5"/>
      <w:kern w:val="28"/>
      <w:sz w:val="72"/>
      <w:szCs w:val="28"/>
      <w:lang w:eastAsia="en-US"/>
    </w:rPr>
  </w:style>
  <w:style w:type="paragraph" w:styleId="Heading2">
    <w:name w:val="heading 2"/>
    <w:basedOn w:val="Normal"/>
    <w:next w:val="Normal"/>
    <w:link w:val="Heading2Char"/>
    <w:uiPriority w:val="3"/>
    <w:rsid w:val="00A32152"/>
    <w:pPr>
      <w:spacing w:after="240" w:line="240" w:lineRule="auto"/>
      <w:outlineLvl w:val="1"/>
    </w:pPr>
    <w:rPr>
      <w:rFonts w:ascii="Calibri" w:eastAsiaTheme="minorEastAsia" w:hAnsi="Calibri"/>
      <w:bCs/>
      <w:color w:val="197C7D"/>
      <w:sz w:val="56"/>
      <w:szCs w:val="28"/>
      <w:lang w:eastAsia="ja-JP"/>
    </w:rPr>
  </w:style>
  <w:style w:type="paragraph" w:styleId="Heading3">
    <w:name w:val="heading 3"/>
    <w:next w:val="Normal"/>
    <w:link w:val="Heading3Char"/>
    <w:uiPriority w:val="4"/>
    <w:qFormat/>
    <w:pPr>
      <w:keepNext/>
      <w:keepLines/>
      <w:numPr>
        <w:ilvl w:val="1"/>
        <w:numId w:val="9"/>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pPr>
      <w:keepNext/>
      <w:numPr>
        <w:ilvl w:val="2"/>
        <w:numId w:val="9"/>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after="0" w:line="240" w:lineRule="auto"/>
      <w:outlineLvl w:val="4"/>
    </w:pPr>
    <w:rPr>
      <w:rFonts w:ascii="Calibri" w:hAnsi="Calibr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99"/>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99"/>
    <w:rPr>
      <w:rFonts w:ascii="Calibri" w:eastAsiaTheme="minorHAnsi" w:hAnsi="Calibri" w:cstheme="minorBidi"/>
      <w:szCs w:val="22"/>
      <w:lang w:eastAsia="en-US"/>
    </w:rPr>
  </w:style>
  <w:style w:type="character" w:styleId="CommentReference">
    <w:name w:val="annotation reference"/>
    <w:basedOn w:val="DefaultParagraphFont"/>
    <w:uiPriority w:val="99"/>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aliases w:val="Table Grid Main Report,Table Financial Statements"/>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sid w:val="00DF01A1"/>
    <w:rPr>
      <w:rFonts w:ascii="Calibri" w:eastAsiaTheme="minorHAnsi" w:hAnsi="Calibri" w:cstheme="minorBidi"/>
      <w:b/>
      <w:bCs/>
      <w:color w:val="083A42"/>
      <w:spacing w:val="5"/>
      <w:kern w:val="28"/>
      <w:sz w:val="72"/>
      <w:szCs w:val="28"/>
      <w:lang w:eastAsia="en-US"/>
    </w:rPr>
  </w:style>
  <w:style w:type="character" w:customStyle="1" w:styleId="Heading2Char">
    <w:name w:val="Heading 2 Char"/>
    <w:basedOn w:val="DefaultParagraphFont"/>
    <w:link w:val="Heading2"/>
    <w:uiPriority w:val="3"/>
    <w:rsid w:val="00A32152"/>
    <w:rPr>
      <w:rFonts w:ascii="Calibri" w:eastAsiaTheme="minorEastAsia" w:hAnsi="Calibri" w:cstheme="minorBidi"/>
      <w:bCs/>
      <w:color w:val="197C7D"/>
      <w:sz w:val="56"/>
      <w:szCs w:val="28"/>
      <w:lang w:eastAsia="ja-JP"/>
    </w:rPr>
  </w:style>
  <w:style w:type="character" w:customStyle="1" w:styleId="Heading3Char">
    <w:name w:val="Heading 3 Char"/>
    <w:basedOn w:val="DefaultParagraphFont"/>
    <w:link w:val="Heading3"/>
    <w:uiPriority w:val="4"/>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rsid w:val="00123033"/>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DF01A1"/>
    <w:pPr>
      <w:spacing w:before="120"/>
    </w:pPr>
    <w:rPr>
      <w:b w:val="0"/>
      <w:sz w:val="56"/>
      <w:szCs w:val="56"/>
    </w:rPr>
  </w:style>
  <w:style w:type="character" w:customStyle="1" w:styleId="SubtitleChar">
    <w:name w:val="Subtitle Char"/>
    <w:basedOn w:val="DefaultParagraphFont"/>
    <w:link w:val="Subtitle"/>
    <w:uiPriority w:val="23"/>
    <w:rsid w:val="00DF01A1"/>
    <w:rPr>
      <w:rFonts w:ascii="Calibri" w:eastAsiaTheme="minorHAnsi" w:hAnsi="Calibri" w:cstheme="minorBidi"/>
      <w:bCs/>
      <w:color w:val="083A42"/>
      <w:spacing w:val="5"/>
      <w:kern w:val="28"/>
      <w:sz w:val="56"/>
      <w:szCs w:val="56"/>
      <w:lang w:eastAsia="en-US"/>
    </w:rPr>
  </w:style>
  <w:style w:type="paragraph" w:styleId="TOCHeading">
    <w:name w:val="TOC Heading"/>
    <w:next w:val="Normal"/>
    <w:uiPriority w:val="39"/>
    <w:qFormat/>
    <w:rsid w:val="0093673C"/>
    <w:pPr>
      <w:spacing w:before="480" w:line="276" w:lineRule="auto"/>
    </w:pPr>
    <w:rPr>
      <w:rFonts w:ascii="Calibri" w:eastAsiaTheme="minorEastAsia" w:hAnsi="Calibri" w:cstheme="minorBidi"/>
      <w:bCs/>
      <w:color w:val="197C7D"/>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rsid w:val="00123033"/>
    <w:pPr>
      <w:numPr>
        <w:numId w:val="5"/>
      </w:numPr>
      <w:spacing w:before="120" w:after="120"/>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qFormat/>
    <w:rsid w:val="00123033"/>
    <w:pPr>
      <w:numPr>
        <w:ilvl w:val="1"/>
        <w:numId w:val="5"/>
      </w:numPr>
      <w:spacing w:before="120" w:after="120"/>
      <w:contextualSpacing/>
    </w:pPr>
  </w:style>
  <w:style w:type="paragraph" w:styleId="ListNumber">
    <w:name w:val="List Number"/>
    <w:basedOn w:val="Normal"/>
    <w:uiPriority w:val="9"/>
    <w:qFormat/>
    <w:rsid w:val="00123033"/>
    <w:pPr>
      <w:numPr>
        <w:numId w:val="24"/>
      </w:numPr>
      <w:tabs>
        <w:tab w:val="left" w:pos="142"/>
      </w:tabs>
      <w:spacing w:before="120" w:after="120"/>
    </w:pPr>
  </w:style>
  <w:style w:type="paragraph" w:styleId="ListNumber2">
    <w:name w:val="List Number 2"/>
    <w:uiPriority w:val="10"/>
    <w:qFormat/>
    <w:rsid w:val="00884E3A"/>
    <w:pPr>
      <w:numPr>
        <w:ilvl w:val="1"/>
        <w:numId w:val="24"/>
      </w:numPr>
      <w:tabs>
        <w:tab w:val="left" w:pos="567"/>
      </w:tabs>
      <w:spacing w:before="120" w:after="120" w:line="264" w:lineRule="auto"/>
      <w:ind w:left="879" w:hanging="425"/>
    </w:pPr>
    <w:rPr>
      <w:rFonts w:asciiTheme="minorHAnsi" w:eastAsia="Times New Roman" w:hAnsiTheme="minorHAnsi"/>
      <w:sz w:val="22"/>
      <w:szCs w:val="24"/>
      <w:lang w:eastAsia="en-US"/>
    </w:rPr>
  </w:style>
  <w:style w:type="paragraph" w:styleId="ListNumber3">
    <w:name w:val="List Number 3"/>
    <w:uiPriority w:val="11"/>
    <w:qFormat/>
    <w:rsid w:val="00884E3A"/>
    <w:pPr>
      <w:numPr>
        <w:ilvl w:val="2"/>
        <w:numId w:val="24"/>
      </w:numPr>
      <w:spacing w:before="120" w:after="120" w:line="264" w:lineRule="auto"/>
      <w:ind w:left="1247"/>
    </w:pPr>
    <w:rPr>
      <w:rFonts w:asciiTheme="minorHAnsi" w:eastAsia="Times New Roman" w:hAnsiTheme="minorHAnsi"/>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rsid w:val="00123033"/>
    <w:pPr>
      <w:spacing w:after="60"/>
    </w:pPr>
    <w:rPr>
      <w:b/>
      <w:sz w:val="28"/>
      <w:szCs w:val="28"/>
    </w:rPr>
  </w:style>
  <w:style w:type="paragraph" w:customStyle="1" w:styleId="AuthorOrganisationAffiliation">
    <w:name w:val="Author Organisation/Affiliation"/>
    <w:basedOn w:val="Normal"/>
    <w:next w:val="Normal"/>
    <w:uiPriority w:val="25"/>
    <w:qFormat/>
    <w:rsid w:val="00123033"/>
    <w:pPr>
      <w:spacing w:after="720"/>
    </w:pPr>
  </w:style>
  <w:style w:type="character" w:styleId="Strong">
    <w:name w:val="Strong"/>
    <w:basedOn w:val="DefaultParagraphFont"/>
    <w:uiPriority w:val="22"/>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20"/>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123033"/>
    <w:pPr>
      <w:numPr>
        <w:numId w:val="3"/>
      </w:numPr>
      <w:ind w:left="357" w:hanging="357"/>
    </w:pPr>
  </w:style>
  <w:style w:type="paragraph" w:customStyle="1" w:styleId="TableBullet1">
    <w:name w:val="Table Bullet 1"/>
    <w:basedOn w:val="TableText"/>
    <w:uiPriority w:val="15"/>
    <w:qFormat/>
    <w:pPr>
      <w:numPr>
        <w:numId w:val="4"/>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rsid w:val="00123033"/>
    <w:pPr>
      <w:spacing w:line="240" w:lineRule="auto"/>
    </w:pPr>
    <w:rPr>
      <w:b/>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rsid w:val="00123033"/>
    <w:pPr>
      <w:spacing w:after="60" w:line="264" w:lineRule="auto"/>
    </w:pPr>
    <w:rPr>
      <w:sz w:val="20"/>
      <w:szCs w:val="20"/>
    </w:rPr>
  </w:style>
  <w:style w:type="character" w:customStyle="1" w:styleId="FootnoteTextChar">
    <w:name w:val="Footnote Text Char"/>
    <w:basedOn w:val="DefaultParagraphFont"/>
    <w:link w:val="FootnoteText"/>
    <w:uiPriority w:val="99"/>
    <w:rsid w:val="00123033"/>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rsid w:val="00123033"/>
    <w:pPr>
      <w:spacing w:after="60" w:line="264" w:lineRule="auto"/>
    </w:pPr>
    <w:rPr>
      <w:sz w:val="20"/>
      <w:szCs w:val="20"/>
    </w:rPr>
  </w:style>
  <w:style w:type="character" w:customStyle="1" w:styleId="EndnoteTextChar">
    <w:name w:val="Endnote Text Char"/>
    <w:basedOn w:val="DefaultParagraphFont"/>
    <w:link w:val="EndnoteText"/>
    <w:uiPriority w:val="99"/>
    <w:rsid w:val="00123033"/>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rsid w:val="00123033"/>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pPr>
      <w:numPr>
        <w:numId w:val="5"/>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6"/>
      </w:numPr>
    </w:pPr>
  </w:style>
  <w:style w:type="numbering" w:customStyle="1" w:styleId="Headinglist">
    <w:name w:val="Heading list"/>
    <w:uiPriority w:val="99"/>
    <w:pPr>
      <w:numPr>
        <w:numId w:val="8"/>
      </w:numPr>
    </w:pPr>
  </w:style>
  <w:style w:type="paragraph" w:customStyle="1" w:styleId="Normalsmall">
    <w:name w:val="Normal small"/>
    <w:qFormat/>
    <w:rsid w:val="00123033"/>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pPr>
      <w:numPr>
        <w:ilvl w:val="2"/>
        <w:numId w:val="5"/>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rsid w:val="00123033"/>
    <w:pPr>
      <w:numPr>
        <w:numId w:val="16"/>
      </w:numPr>
      <w:spacing w:before="60" w:after="60"/>
      <w:ind w:left="403"/>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Pr>
      <w:i/>
      <w:iCs/>
      <w:color w:val="197C7D" w:themeColor="accent1"/>
    </w:rPr>
  </w:style>
  <w:style w:type="paragraph" w:customStyle="1" w:styleId="TableBullet2">
    <w:name w:val="Table Bullet 2"/>
    <w:basedOn w:val="TableBullet1"/>
    <w:qFormat/>
    <w:pPr>
      <w:numPr>
        <w:numId w:val="30"/>
      </w:numPr>
      <w:tabs>
        <w:tab w:val="num" w:pos="284"/>
      </w:tabs>
      <w:ind w:left="568" w:hanging="284"/>
    </w:pPr>
  </w:style>
  <w:style w:type="numbering" w:customStyle="1" w:styleId="TableBulletlist">
    <w:name w:val="Table Bullet list"/>
    <w:uiPriority w:val="99"/>
    <w:pPr>
      <w:numPr>
        <w:numId w:val="28"/>
      </w:numPr>
    </w:pPr>
  </w:style>
  <w:style w:type="character" w:styleId="UnresolvedMention">
    <w:name w:val="Unresolved Mention"/>
    <w:basedOn w:val="DefaultParagraphFont"/>
    <w:uiPriority w:val="99"/>
    <w:semiHidden/>
    <w:unhideWhenUsed/>
    <w:rsid w:val="00EE4833"/>
    <w:rPr>
      <w:color w:val="605E5C"/>
      <w:shd w:val="clear" w:color="auto" w:fill="E1DFDD"/>
    </w:rPr>
  </w:style>
  <w:style w:type="paragraph" w:styleId="ListParagraph">
    <w:name w:val="List Paragraph"/>
    <w:aliases w:val="DDM Gen Text,List Paragraph1,NFP GP Bulleted List,Recommendation,List Paragraph11,1 heading,Adani Bullet 1,Text Bullet,M1M2 Heading 2,Bulleted Para,bullet point list,List Paragraph JF,Contents List Paragraph,List 1 Paragraph,Bullet Text"/>
    <w:basedOn w:val="Normal"/>
    <w:link w:val="ListParagraphChar"/>
    <w:uiPriority w:val="34"/>
    <w:qFormat/>
    <w:rsid w:val="006C261F"/>
    <w:pPr>
      <w:spacing w:after="0" w:line="240" w:lineRule="auto"/>
      <w:ind w:left="720"/>
    </w:pPr>
    <w:rPr>
      <w:rFonts w:ascii="Calibri" w:hAnsi="Calibri" w:cs="Calibri"/>
    </w:rPr>
  </w:style>
  <w:style w:type="character" w:customStyle="1" w:styleId="ListParagraphChar">
    <w:name w:val="List Paragraph Char"/>
    <w:aliases w:val="DDM Gen Text Char,List Paragraph1 Char,NFP GP Bulleted List Char,Recommendation Char,List Paragraph11 Char,1 heading Char,Adani Bullet 1 Char,Text Bullet Char,M1M2 Heading 2 Char,Bulleted Para Char,bullet point list Char"/>
    <w:basedOn w:val="DefaultParagraphFont"/>
    <w:link w:val="ListParagraph"/>
    <w:uiPriority w:val="34"/>
    <w:rsid w:val="0006660A"/>
    <w:rPr>
      <w:rFonts w:ascii="Calibri" w:eastAsiaTheme="minorHAnsi" w:hAnsi="Calibri" w:cs="Calibri"/>
      <w:sz w:val="22"/>
      <w:szCs w:val="22"/>
      <w:lang w:eastAsia="en-US"/>
    </w:rPr>
  </w:style>
  <w:style w:type="character" w:customStyle="1" w:styleId="UnresolvedMention1">
    <w:name w:val="Unresolved Mention1"/>
    <w:basedOn w:val="DefaultParagraphFont"/>
    <w:uiPriority w:val="99"/>
    <w:semiHidden/>
    <w:unhideWhenUsed/>
    <w:rsid w:val="0051055E"/>
    <w:rPr>
      <w:color w:val="605E5C"/>
      <w:shd w:val="clear" w:color="auto" w:fill="E1DFDD"/>
    </w:rPr>
  </w:style>
  <w:style w:type="paragraph" w:styleId="BodyText">
    <w:name w:val="Body Text"/>
    <w:basedOn w:val="Normal"/>
    <w:link w:val="BodyTextChar"/>
    <w:uiPriority w:val="1"/>
    <w:qFormat/>
    <w:rsid w:val="0051055E"/>
    <w:pPr>
      <w:spacing w:before="180" w:after="180" w:line="240" w:lineRule="auto"/>
    </w:pPr>
    <w:rPr>
      <w:sz w:val="24"/>
      <w:szCs w:val="24"/>
      <w:lang w:val="en-US"/>
    </w:rPr>
  </w:style>
  <w:style w:type="character" w:customStyle="1" w:styleId="BodyTextChar">
    <w:name w:val="Body Text Char"/>
    <w:basedOn w:val="DefaultParagraphFont"/>
    <w:link w:val="BodyText"/>
    <w:uiPriority w:val="99"/>
    <w:rsid w:val="0051055E"/>
    <w:rPr>
      <w:rFonts w:asciiTheme="minorHAnsi" w:eastAsiaTheme="minorHAnsi" w:hAnsiTheme="minorHAnsi" w:cstheme="minorBidi"/>
      <w:sz w:val="24"/>
      <w:szCs w:val="24"/>
      <w:lang w:val="en-US" w:eastAsia="en-US"/>
    </w:rPr>
  </w:style>
  <w:style w:type="paragraph" w:customStyle="1" w:styleId="CCSNormalText">
    <w:name w:val="CCS Normal Text"/>
    <w:basedOn w:val="Normal"/>
    <w:link w:val="CCSNormalTextChar"/>
    <w:qFormat/>
    <w:rsid w:val="0051055E"/>
    <w:pPr>
      <w:spacing w:before="60" w:after="120" w:line="240" w:lineRule="auto"/>
    </w:pPr>
    <w:rPr>
      <w:rFonts w:ascii="Arial" w:hAnsi="Arial" w:cs="Arial"/>
      <w:lang w:eastAsia="zh-CN" w:bidi="th-TH"/>
    </w:rPr>
  </w:style>
  <w:style w:type="character" w:customStyle="1" w:styleId="CCSNormalTextChar">
    <w:name w:val="CCS Normal Text Char"/>
    <w:basedOn w:val="DefaultParagraphFont"/>
    <w:link w:val="CCSNormalText"/>
    <w:rsid w:val="0051055E"/>
    <w:rPr>
      <w:rFonts w:ascii="Arial" w:eastAsiaTheme="minorHAnsi" w:hAnsi="Arial" w:cs="Arial"/>
      <w:sz w:val="22"/>
      <w:szCs w:val="22"/>
      <w:lang w:eastAsia="zh-CN" w:bidi="th-TH"/>
    </w:rPr>
  </w:style>
  <w:style w:type="paragraph" w:styleId="ListBullet4">
    <w:name w:val="List Bullet 4"/>
    <w:basedOn w:val="Normal"/>
    <w:uiPriority w:val="99"/>
    <w:semiHidden/>
    <w:rsid w:val="0051055E"/>
    <w:pPr>
      <w:tabs>
        <w:tab w:val="num" w:pos="1209"/>
      </w:tabs>
      <w:ind w:left="1209" w:hanging="360"/>
      <w:contextualSpacing/>
    </w:pPr>
  </w:style>
  <w:style w:type="paragraph" w:styleId="ListBullet5">
    <w:name w:val="List Bullet 5"/>
    <w:basedOn w:val="Normal"/>
    <w:uiPriority w:val="99"/>
    <w:semiHidden/>
    <w:unhideWhenUsed/>
    <w:rsid w:val="0051055E"/>
    <w:pPr>
      <w:ind w:left="1800" w:hanging="360"/>
    </w:pPr>
    <w:rPr>
      <w:rFonts w:ascii="Arial" w:eastAsia="Calibri" w:hAnsi="Arial" w:cs="Times New Roman"/>
    </w:rPr>
  </w:style>
  <w:style w:type="paragraph" w:customStyle="1" w:styleId="FieldText">
    <w:name w:val="Field Text"/>
    <w:basedOn w:val="Normal"/>
    <w:rsid w:val="0051055E"/>
    <w:pPr>
      <w:spacing w:before="60" w:after="60" w:line="240" w:lineRule="auto"/>
    </w:pPr>
    <w:rPr>
      <w:rFonts w:ascii="Arial" w:eastAsia="Times New Roman" w:hAnsi="Arial" w:cs="Times New Roman"/>
      <w:sz w:val="19"/>
      <w:szCs w:val="20"/>
      <w:lang w:val="en-US"/>
    </w:rPr>
  </w:style>
  <w:style w:type="paragraph" w:customStyle="1" w:styleId="ActionItems">
    <w:name w:val="Action Items"/>
    <w:basedOn w:val="Normal"/>
    <w:rsid w:val="0051055E"/>
    <w:pPr>
      <w:numPr>
        <w:numId w:val="38"/>
      </w:numPr>
      <w:tabs>
        <w:tab w:val="left" w:pos="5040"/>
      </w:tabs>
      <w:spacing w:before="60" w:after="60" w:line="240" w:lineRule="auto"/>
    </w:pPr>
    <w:rPr>
      <w:rFonts w:ascii="Arial" w:eastAsia="Times New Roman" w:hAnsi="Arial" w:cs="Arial"/>
      <w:sz w:val="19"/>
      <w:szCs w:val="20"/>
      <w:lang w:val="en-US"/>
    </w:rPr>
  </w:style>
  <w:style w:type="numbering" w:customStyle="1" w:styleId="BulletList">
    <w:name w:val="Bullet List"/>
    <w:uiPriority w:val="99"/>
    <w:rsid w:val="0051055E"/>
    <w:pPr>
      <w:numPr>
        <w:numId w:val="39"/>
      </w:numPr>
    </w:pPr>
  </w:style>
  <w:style w:type="paragraph" w:styleId="Revision">
    <w:name w:val="Revision"/>
    <w:hidden/>
    <w:uiPriority w:val="99"/>
    <w:semiHidden/>
    <w:rsid w:val="0051055E"/>
    <w:rPr>
      <w:rFonts w:asciiTheme="minorHAnsi" w:eastAsiaTheme="minorHAnsi" w:hAnsiTheme="minorHAnsi" w:cstheme="minorBidi"/>
      <w:sz w:val="22"/>
      <w:szCs w:val="22"/>
      <w:lang w:eastAsia="en-US"/>
    </w:rPr>
  </w:style>
  <w:style w:type="paragraph" w:customStyle="1" w:styleId="lead">
    <w:name w:val="lead"/>
    <w:basedOn w:val="Normal"/>
    <w:rsid w:val="0051055E"/>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f0">
    <w:name w:val="pf0"/>
    <w:basedOn w:val="Normal"/>
    <w:rsid w:val="0051055E"/>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01">
    <w:name w:val="cf01"/>
    <w:basedOn w:val="DefaultParagraphFont"/>
    <w:rsid w:val="0051055E"/>
    <w:rPr>
      <w:rFonts w:ascii="Segoe UI" w:hAnsi="Segoe UI" w:cs="Segoe UI" w:hint="default"/>
      <w:sz w:val="18"/>
      <w:szCs w:val="18"/>
    </w:rPr>
  </w:style>
  <w:style w:type="paragraph" w:customStyle="1" w:styleId="paragraph">
    <w:name w:val="paragraph"/>
    <w:basedOn w:val="Normal"/>
    <w:rsid w:val="0051055E"/>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51055E"/>
  </w:style>
  <w:style w:type="paragraph" w:customStyle="1" w:styleId="Style1">
    <w:name w:val="Style1"/>
    <w:basedOn w:val="Heading2"/>
    <w:qFormat/>
    <w:rsid w:val="0051055E"/>
    <w:pPr>
      <w:pageBreakBefore/>
      <w:tabs>
        <w:tab w:val="num" w:pos="720"/>
      </w:tabs>
      <w:ind w:left="720" w:hanging="360"/>
    </w:pPr>
  </w:style>
  <w:style w:type="character" w:customStyle="1" w:styleId="cf11">
    <w:name w:val="cf11"/>
    <w:basedOn w:val="DefaultParagraphFont"/>
    <w:rsid w:val="0051055E"/>
    <w:rPr>
      <w:rFonts w:ascii="Segoe UI" w:hAnsi="Segoe UI" w:cs="Segoe UI" w:hint="default"/>
      <w:b/>
      <w:bCs/>
      <w:sz w:val="18"/>
      <w:szCs w:val="18"/>
    </w:rPr>
  </w:style>
  <w:style w:type="character" w:customStyle="1" w:styleId="cf21">
    <w:name w:val="cf21"/>
    <w:basedOn w:val="DefaultParagraphFont"/>
    <w:rsid w:val="0051055E"/>
    <w:rPr>
      <w:rFonts w:ascii="Segoe UI" w:hAnsi="Segoe UI" w:cs="Segoe UI" w:hint="default"/>
      <w:b/>
      <w:bCs/>
      <w:sz w:val="18"/>
      <w:szCs w:val="18"/>
      <w:shd w:val="clear" w:color="auto" w:fill="FFFFFF"/>
    </w:rPr>
  </w:style>
  <w:style w:type="character" w:customStyle="1" w:styleId="cf31">
    <w:name w:val="cf31"/>
    <w:basedOn w:val="DefaultParagraphFont"/>
    <w:rsid w:val="0051055E"/>
    <w:rPr>
      <w:rFonts w:ascii="Segoe UI" w:hAnsi="Segoe UI" w:cs="Segoe UI" w:hint="default"/>
      <w:sz w:val="18"/>
      <w:szCs w:val="18"/>
      <w:shd w:val="clear" w:color="auto" w:fill="FFFFFF"/>
    </w:rPr>
  </w:style>
  <w:style w:type="character" w:customStyle="1" w:styleId="Advisorytext">
    <w:name w:val="Advisory text"/>
    <w:uiPriority w:val="1"/>
    <w:qFormat/>
    <w:rsid w:val="0051055E"/>
    <w:rPr>
      <w:bdr w:val="none" w:sz="0" w:space="0" w:color="auto" w:frame="1"/>
      <w:shd w:val="clear" w:color="auto" w:fill="EEECE1"/>
    </w:rPr>
  </w:style>
  <w:style w:type="character" w:customStyle="1" w:styleId="field">
    <w:name w:val="field"/>
    <w:basedOn w:val="DefaultParagraphFont"/>
    <w:rsid w:val="0051055E"/>
  </w:style>
  <w:style w:type="paragraph" w:customStyle="1" w:styleId="Bullets1">
    <w:name w:val="Bullets 1"/>
    <w:uiPriority w:val="99"/>
    <w:qFormat/>
    <w:rsid w:val="0051055E"/>
    <w:pPr>
      <w:numPr>
        <w:numId w:val="40"/>
      </w:numPr>
      <w:spacing w:before="120" w:line="360" w:lineRule="auto"/>
      <w:ind w:left="568" w:hanging="284"/>
      <w:outlineLvl w:val="0"/>
    </w:pPr>
    <w:rPr>
      <w:rFonts w:ascii="Arial" w:eastAsia="Calibri" w:hAnsi="Arial"/>
      <w:lang w:eastAsia="en-US"/>
    </w:rPr>
  </w:style>
  <w:style w:type="paragraph" w:customStyle="1" w:styleId="Bullets2">
    <w:name w:val="Bullets 2"/>
    <w:basedOn w:val="ListBullet2"/>
    <w:uiPriority w:val="99"/>
    <w:qFormat/>
    <w:rsid w:val="0051055E"/>
    <w:pPr>
      <w:numPr>
        <w:ilvl w:val="0"/>
        <w:numId w:val="41"/>
      </w:numPr>
      <w:tabs>
        <w:tab w:val="num" w:pos="360"/>
      </w:tabs>
      <w:spacing w:after="0" w:line="360" w:lineRule="auto"/>
      <w:ind w:left="851" w:hanging="284"/>
      <w:contextualSpacing w:val="0"/>
      <w:outlineLvl w:val="1"/>
    </w:pPr>
    <w:rPr>
      <w:rFonts w:ascii="Arial" w:eastAsia="Calibri" w:hAnsi="Arial" w:cs="Times New Roman"/>
      <w:sz w:val="20"/>
      <w:szCs w:val="20"/>
    </w:rPr>
  </w:style>
  <w:style w:type="paragraph" w:customStyle="1" w:styleId="Text">
    <w:name w:val="Text"/>
    <w:uiPriority w:val="99"/>
    <w:qFormat/>
    <w:rsid w:val="0051055E"/>
    <w:pPr>
      <w:spacing w:before="120" w:after="120" w:line="360" w:lineRule="auto"/>
    </w:pPr>
    <w:rPr>
      <w:rFonts w:ascii="Arial" w:eastAsia="Calibri" w:hAnsi="Arial"/>
      <w:lang w:eastAsia="en-US"/>
    </w:rPr>
  </w:style>
  <w:style w:type="character" w:customStyle="1" w:styleId="Mention1">
    <w:name w:val="Mention1"/>
    <w:basedOn w:val="DefaultParagraphFont"/>
    <w:uiPriority w:val="99"/>
    <w:unhideWhenUsed/>
    <w:rsid w:val="0051055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hyperlink" Target="https://www.dcceew.gov.au/environment/epbc/publications/significant-impact-guidelines-12-actions-or-impacting-upon-commonwealth-land-and-actions" TargetMode="External"/><Relationship Id="rId47" Type="http://schemas.openxmlformats.org/officeDocument/2006/relationships/hyperlink" Target="https://www.dcceew.gov.au/environment/biodiversity/threatened/threat-abatement-plans" TargetMode="External"/><Relationship Id="rId63" Type="http://schemas.openxmlformats.org/officeDocument/2006/relationships/hyperlink" Target="https://www.dcceew.gov.au/environment/environmental-information-data/information-policy/guidelines-for-biological-survey-mapped-data" TargetMode="External"/><Relationship Id="rId68" Type="http://schemas.openxmlformats.org/officeDocument/2006/relationships/hyperlink" Target="https://www.dcceew.gov.au/environment/epbc/advice/action-management-plans"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eader" Target="header2.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mailto:copyright@dcceew.gov.au" TargetMode="External"/><Relationship Id="rId37" Type="http://schemas.openxmlformats.org/officeDocument/2006/relationships/hyperlink" Target="https://www.dcceew.gov.au/environment/epbc/approvals" TargetMode="External"/><Relationship Id="rId40" Type="http://schemas.openxmlformats.org/officeDocument/2006/relationships/hyperlink" Target="https://www.dcceew.gov.au/environment/epbc/advice/pre-referral-meeting" TargetMode="External"/><Relationship Id="rId45" Type="http://schemas.openxmlformats.org/officeDocument/2006/relationships/hyperlink" Target="https://www.dcceew.gov.au/environment/biodiversity/threatened/conservation-advices" TargetMode="External"/><Relationship Id="rId53" Type="http://schemas.openxmlformats.org/officeDocument/2006/relationships/header" Target="header6.xml"/><Relationship Id="rId58" Type="http://schemas.openxmlformats.org/officeDocument/2006/relationships/hyperlink" Target="https://www.dcceew.gov.au/environment/epbc/protected-matters-search-tool" TargetMode="External"/><Relationship Id="rId66" Type="http://schemas.openxmlformats.org/officeDocument/2006/relationships/hyperlink" Target="https://www.dcceew.gov.au/environment/epbc/publications/survey-guidelines-australias-threatened-bats" TargetMode="Externa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www.dcceew.gov.au/environment/epbc/advice/actions-without-approvals"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3.xml"/><Relationship Id="rId35" Type="http://schemas.openxmlformats.org/officeDocument/2006/relationships/hyperlink" Target="https://www.dcceew.gov.au" TargetMode="External"/><Relationship Id="rId43" Type="http://schemas.openxmlformats.org/officeDocument/2006/relationships/hyperlink" Target="https://www.dcceew.gov.au/environment/epbc/advice/engagement-first-nations-people-referrals-under-epbc-act" TargetMode="External"/><Relationship Id="rId48" Type="http://schemas.openxmlformats.org/officeDocument/2006/relationships/hyperlink" Target="http://www.environment.gov.au/cgi-bin/sprat/public/sprat.pl" TargetMode="External"/><Relationship Id="rId56" Type="http://schemas.openxmlformats.org/officeDocument/2006/relationships/hyperlink" Target="https://www.dcceew.gov.au/environment/epbc/advice/engagement-first-nations-people-referrals-under-epbc-act" TargetMode="External"/><Relationship Id="rId64" Type="http://schemas.openxmlformats.org/officeDocument/2006/relationships/hyperlink" Target="https://www.dcceew.gov.au/sites/default/files/documents/species-observation-data-template.xlsx" TargetMode="External"/><Relationship Id="rId69" Type="http://schemas.openxmlformats.org/officeDocument/2006/relationships/hyperlink" Target="https://www.dcceew.gov.au/environment/epbc/publications/epbc-act-environmental-offsets-policy" TargetMode="External"/><Relationship Id="rId8" Type="http://schemas.openxmlformats.org/officeDocument/2006/relationships/webSettings" Target="webSettings.xml"/><Relationship Id="rId51" Type="http://schemas.openxmlformats.org/officeDocument/2006/relationships/header" Target="header5.xml"/><Relationship Id="rId72" Type="http://schemas.openxmlformats.org/officeDocument/2006/relationships/hyperlink" Target="https://doi.org/10.1002/ece3.6592"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18.png"/><Relationship Id="rId38" Type="http://schemas.openxmlformats.org/officeDocument/2006/relationships/hyperlink" Target="https://www.dcceew.gov.au/environment/epbc/advice/pre-referral-meeting" TargetMode="External"/><Relationship Id="rId46" Type="http://schemas.openxmlformats.org/officeDocument/2006/relationships/hyperlink" Target="https://www.dcceew.gov.au/environment/biodiversity/threatened/recovery-plans" TargetMode="External"/><Relationship Id="rId59" Type="http://schemas.openxmlformats.org/officeDocument/2006/relationships/hyperlink" Target="https://www.dcceew.gov.au/environment/epbc/our-role/what-is-protected" TargetMode="External"/><Relationship Id="rId67" Type="http://schemas.openxmlformats.org/officeDocument/2006/relationships/hyperlink" Target="https://www.dcceew.gov.au/environment/environmental-information-data/information-policy/sensitive-ecological-data-access-and-management-policy" TargetMode="External"/><Relationship Id="rId20" Type="http://schemas.openxmlformats.org/officeDocument/2006/relationships/image" Target="media/image10.png"/><Relationship Id="rId41" Type="http://schemas.openxmlformats.org/officeDocument/2006/relationships/hyperlink" Target="https://www.dcceew.gov.au/environment/epbc/publications/significant-impact-guidelines-11-matters-national-environmental-significance" TargetMode="External"/><Relationship Id="rId54" Type="http://schemas.openxmlformats.org/officeDocument/2006/relationships/hyperlink" Target="https://www.dcceew.gov.au/environment/epbc/publications/significant-impact-guidelines-11-matters-national-environmental-significance" TargetMode="External"/><Relationship Id="rId62" Type="http://schemas.openxmlformats.org/officeDocument/2006/relationships/hyperlink" Target="https://www.dcceew.gov.au/environment/environmental-information-data/information-policy/maps-and-boundary-data-for-epbc-act-projects" TargetMode="External"/><Relationship Id="rId70" Type="http://schemas.openxmlformats.org/officeDocument/2006/relationships/hyperlink" Target="https://www.dcceew.gov.au/environment/epbc/approvals/offset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eader" Target="header1.xml"/><Relationship Id="rId36" Type="http://schemas.openxmlformats.org/officeDocument/2006/relationships/hyperlink" Target="https://www.dcceew.gov.au/environment/epbc/publications/epbc-act-policy-statement-23-wind-farm-industry" TargetMode="External"/><Relationship Id="rId49" Type="http://schemas.openxmlformats.org/officeDocument/2006/relationships/hyperlink" Target="https://pmst.awe.gov.au/" TargetMode="External"/><Relationship Id="rId57" Type="http://schemas.openxmlformats.org/officeDocument/2006/relationships/hyperlink" Target="https://www.dcceew.gov.au/environment/epbc/advice/pre-referral-meeting" TargetMode="External"/><Relationship Id="rId10" Type="http://schemas.openxmlformats.org/officeDocument/2006/relationships/endnotes" Target="endnotes.xml"/><Relationship Id="rId31" Type="http://schemas.openxmlformats.org/officeDocument/2006/relationships/hyperlink" Target="https://creativecommons.org/licenses/by/4.0/legalcode" TargetMode="External"/><Relationship Id="rId44" Type="http://schemas.openxmlformats.org/officeDocument/2006/relationships/hyperlink" Target="https://www.dcceew.gov.au/environment/epbc/advice/engagement-first-nations-people-referrals-under-epbc-act" TargetMode="External"/><Relationship Id="rId52" Type="http://schemas.openxmlformats.org/officeDocument/2006/relationships/footer" Target="footer1.xml"/><Relationship Id="rId60" Type="http://schemas.openxmlformats.org/officeDocument/2006/relationships/hyperlink" Target="https://www.dcceew.gov.au/environment/epbc/compliance" TargetMode="External"/><Relationship Id="rId65" Type="http://schemas.openxmlformats.org/officeDocument/2006/relationships/hyperlink" Target="https://www.dcceew.gov.au/environment/epbc/publications/survey-guidelines-australias-threatened-birds"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epbcbusinessportal.awe.gov.au/" TargetMode="External"/><Relationship Id="rId34" Type="http://schemas.openxmlformats.org/officeDocument/2006/relationships/hyperlink" Target="https://www.dcceew.gov.au/publications" TargetMode="External"/><Relationship Id="rId50" Type="http://schemas.openxmlformats.org/officeDocument/2006/relationships/header" Target="header4.xml"/><Relationship Id="rId55" Type="http://schemas.openxmlformats.org/officeDocument/2006/relationships/hyperlink" Target="https://www.dcceew.gov.au/environment/epbc/approvals/offsets/guidance/mitigation-hierarchy" TargetMode="External"/><Relationship Id="rId7" Type="http://schemas.openxmlformats.org/officeDocument/2006/relationships/settings" Target="settings.xml"/><Relationship Id="rId71" Type="http://schemas.openxmlformats.org/officeDocument/2006/relationships/hyperlink" Target="https://www.dcceew.gov.au/environment/epbc/compliance-and-enforceme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https://deptagriculture.sharepoint.com/DCCEEWOfficeTemplates/DCCEEW-Report-template-bird.dotx" TargetMode="External"/></Relationships>
</file>

<file path=word/theme/theme1.xml><?xml version="1.0" encoding="utf-8"?>
<a:theme xmlns:a="http://schemas.openxmlformats.org/drawingml/2006/main" name="Office Theme">
  <a:themeElements>
    <a:clrScheme name="DCCEEW">
      <a:dk1>
        <a:sysClr val="windowText" lastClr="000000"/>
      </a:dk1>
      <a:lt1>
        <a:sysClr val="window" lastClr="FFFFFF"/>
      </a:lt1>
      <a:dk2>
        <a:srgbClr val="222021"/>
      </a:dk2>
      <a:lt2>
        <a:srgbClr val="083A42"/>
      </a:lt2>
      <a:accent1>
        <a:srgbClr val="197C7D"/>
      </a:accent1>
      <a:accent2>
        <a:srgbClr val="40C1AC"/>
      </a:accent2>
      <a:accent3>
        <a:srgbClr val="9AFFBE"/>
      </a:accent3>
      <a:accent4>
        <a:srgbClr val="FFFFFF"/>
      </a:accent4>
      <a:accent5>
        <a:srgbClr val="FFFFFF"/>
      </a:accent5>
      <a:accent6>
        <a:srgbClr val="FFFFFF"/>
      </a:accent6>
      <a:hlink>
        <a:srgbClr val="0070C0"/>
      </a:hlink>
      <a:folHlink>
        <a:srgbClr val="0070C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5BD6DA3CAA945449D687BAD3204FB0C" ma:contentTypeVersion="6" ma:contentTypeDescription="Create a new document." ma:contentTypeScope="" ma:versionID="2c7879a664926cc1e40ae35bf327458a">
  <xsd:schema xmlns:xsd="http://www.w3.org/2001/XMLSchema" xmlns:xs="http://www.w3.org/2001/XMLSchema" xmlns:p="http://schemas.microsoft.com/office/2006/metadata/properties" xmlns:ns2="2b794145-bd4f-4b1b-8468-504ab46632bf" xmlns:ns3="e12a46de-76a2-4a50-84ed-8d3092ee2372" targetNamespace="http://schemas.microsoft.com/office/2006/metadata/properties" ma:root="true" ma:fieldsID="40e82334610b75c217170927354280c1" ns2:_="" ns3:_="">
    <xsd:import namespace="2b794145-bd4f-4b1b-8468-504ab46632bf"/>
    <xsd:import namespace="e12a46de-76a2-4a50-84ed-8d3092ee237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794145-bd4f-4b1b-8468-504ab46632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12a46de-76a2-4a50-84ed-8d3092ee2372"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customXml/itemProps2.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3.xml><?xml version="1.0" encoding="utf-8"?>
<ds:datastoreItem xmlns:ds="http://schemas.openxmlformats.org/officeDocument/2006/customXml" ds:itemID="{EB6DFD2D-7B23-4A2A-A53E-517C06A88B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794145-bd4f-4b1b-8468-504ab46632bf"/>
    <ds:schemaRef ds:uri="e12a46de-76a2-4a50-84ed-8d3092ee23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DCCEEW-Report-template-bird</Template>
  <TotalTime>1</TotalTime>
  <Pages>33</Pages>
  <Words>12820</Words>
  <Characters>73076</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Onshore wind farm guidance</vt:lpstr>
    </vt:vector>
  </TitlesOfParts>
  <Company/>
  <LinksUpToDate>false</LinksUpToDate>
  <CharactersWithSpaces>85725</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Onshore wind farm guidance</dc:title>
  <dc:creator>DCCEEW</dc:creator>
  <cp:lastModifiedBy>Farrelly, Melissa</cp:lastModifiedBy>
  <cp:revision>3</cp:revision>
  <cp:lastPrinted>2024-05-03T01:13:00Z</cp:lastPrinted>
  <dcterms:created xsi:type="dcterms:W3CDTF">2024-05-03T01:13:00Z</dcterms:created>
  <dcterms:modified xsi:type="dcterms:W3CDTF">2024-05-03T01:13:00Z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0x010100F5BD6DA3CAA945449D687BAD3204FB0C</vt:lpwstr>
  </property>
  <property fmtid="{D5CDD505-2E9C-101B-9397-08002B2CF9AE}" pid="3" name="MediaServiceImageTags">
    <vt:lpwstr/>
  </property>
  <property fmtid="{D5CDD505-2E9C-101B-9397-08002B2CF9AE}" pid="4" name="Order">
    <vt:r8>59800</vt:r8>
  </property>
  <property fmtid="{D5CDD505-2E9C-101B-9397-08002B2CF9AE}" pid="5" name="xd_Signature">
    <vt:bool>false</vt:bool>
  </property>
  <property fmtid="{D5CDD505-2E9C-101B-9397-08002B2CF9AE}" pid="6" name="xd_ProgID">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ies>
</file>